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B69D0" w14:textId="77777777" w:rsidR="000629CF" w:rsidRPr="00CF3BB6" w:rsidRDefault="000629CF" w:rsidP="000629CF">
      <w:pPr>
        <w:pStyle w:val="a9"/>
        <w:rPr>
          <w:lang w:val="ru-RU"/>
        </w:rPr>
      </w:pPr>
      <w:r w:rsidRPr="00CF3BB6">
        <w:rPr>
          <w:lang w:val="ru-RU"/>
        </w:rPr>
        <w:t>Федеральное государственное образовательное учреждение</w:t>
      </w:r>
    </w:p>
    <w:p w14:paraId="7DC739AF" w14:textId="77777777" w:rsidR="000629CF" w:rsidRPr="00CF3BB6" w:rsidRDefault="000629CF" w:rsidP="000629CF">
      <w:pPr>
        <w:pStyle w:val="a9"/>
        <w:rPr>
          <w:lang w:val="ru-RU"/>
        </w:rPr>
      </w:pPr>
      <w:r w:rsidRPr="00CF3BB6">
        <w:rPr>
          <w:lang w:val="ru-RU"/>
        </w:rPr>
        <w:t>высшего профессионального образования</w:t>
      </w:r>
    </w:p>
    <w:p w14:paraId="5EFCE8B5" w14:textId="77777777" w:rsidR="000629CF" w:rsidRPr="00CF3BB6" w:rsidRDefault="000629CF" w:rsidP="000629CF">
      <w:pPr>
        <w:pStyle w:val="a9"/>
        <w:rPr>
          <w:lang w:val="ru-RU"/>
        </w:rPr>
      </w:pPr>
      <w:r w:rsidRPr="00CF3BB6">
        <w:rPr>
          <w:lang w:val="ru-RU"/>
        </w:rPr>
        <w:t>Санкт-Петербургский государственный университет</w:t>
      </w:r>
    </w:p>
    <w:p w14:paraId="27784498" w14:textId="77777777" w:rsidR="000629CF" w:rsidRPr="00CF3BB6" w:rsidRDefault="00725B83" w:rsidP="000629CF">
      <w:pPr>
        <w:pStyle w:val="a9"/>
        <w:rPr>
          <w:lang w:val="ru-RU"/>
        </w:rPr>
      </w:pPr>
      <w:r>
        <w:rPr>
          <w:lang w:val="ru-RU"/>
        </w:rPr>
        <w:t>Институт «</w:t>
      </w:r>
      <w:r w:rsidR="000629CF" w:rsidRPr="00CF3BB6">
        <w:rPr>
          <w:lang w:val="ru-RU"/>
        </w:rPr>
        <w:t>Высшая школа менеджмента</w:t>
      </w:r>
      <w:r>
        <w:rPr>
          <w:lang w:val="ru-RU"/>
        </w:rPr>
        <w:t>»</w:t>
      </w:r>
    </w:p>
    <w:p w14:paraId="3F15D0D8" w14:textId="77777777" w:rsidR="000629CF" w:rsidRDefault="000629CF" w:rsidP="000629CF">
      <w:pPr>
        <w:pStyle w:val="a9"/>
        <w:rPr>
          <w:lang w:val="ru-RU"/>
        </w:rPr>
      </w:pPr>
    </w:p>
    <w:p w14:paraId="42F9CBAE" w14:textId="77777777" w:rsidR="000629CF" w:rsidRPr="000F3B3E" w:rsidRDefault="000629CF" w:rsidP="000629CF">
      <w:pPr>
        <w:pStyle w:val="a9"/>
        <w:rPr>
          <w:lang w:val="ru-RU"/>
        </w:rPr>
      </w:pPr>
    </w:p>
    <w:p w14:paraId="0407AA8E" w14:textId="77777777" w:rsidR="000629CF" w:rsidRPr="000F3B3E" w:rsidRDefault="000629CF" w:rsidP="000629CF">
      <w:pPr>
        <w:pStyle w:val="a9"/>
        <w:rPr>
          <w:lang w:val="ru-RU"/>
        </w:rPr>
      </w:pPr>
    </w:p>
    <w:p w14:paraId="3526C2FB" w14:textId="77777777" w:rsidR="000629CF" w:rsidRPr="000F3B3E" w:rsidRDefault="000629CF" w:rsidP="000629CF">
      <w:pPr>
        <w:pStyle w:val="a9"/>
        <w:rPr>
          <w:lang w:val="ru-RU"/>
        </w:rPr>
      </w:pPr>
    </w:p>
    <w:p w14:paraId="2B12F645" w14:textId="77777777" w:rsidR="000629CF" w:rsidRPr="000629CF" w:rsidRDefault="000629CF" w:rsidP="000629CF">
      <w:pPr>
        <w:pStyle w:val="a9"/>
        <w:rPr>
          <w:lang w:val="ru-RU"/>
        </w:rPr>
      </w:pPr>
    </w:p>
    <w:p w14:paraId="117E7BCD" w14:textId="0A45BBCC" w:rsidR="000629CF" w:rsidRPr="00D0378B" w:rsidRDefault="000960DF" w:rsidP="000629CF">
      <w:pPr>
        <w:pStyle w:val="a9"/>
        <w:rPr>
          <w:rStyle w:val="Large"/>
          <w:sz w:val="24"/>
          <w:lang w:val="ru-RU"/>
        </w:rPr>
      </w:pPr>
      <w:r>
        <w:rPr>
          <w:rStyle w:val="Large"/>
          <w:sz w:val="24"/>
          <w:lang w:val="ru-RU"/>
        </w:rPr>
        <w:t>Выпускная квалификац</w:t>
      </w:r>
      <w:r w:rsidR="00633CDF">
        <w:rPr>
          <w:rStyle w:val="Large"/>
          <w:sz w:val="24"/>
          <w:lang w:val="ru-RU"/>
        </w:rPr>
        <w:t>и</w:t>
      </w:r>
      <w:r>
        <w:rPr>
          <w:rStyle w:val="Large"/>
          <w:sz w:val="24"/>
          <w:lang w:val="ru-RU"/>
        </w:rPr>
        <w:t>онная работа</w:t>
      </w:r>
    </w:p>
    <w:p w14:paraId="3C602CEF" w14:textId="15DB6538" w:rsidR="000629CF" w:rsidRDefault="000960DF" w:rsidP="000629CF">
      <w:pPr>
        <w:pStyle w:val="a9"/>
        <w:rPr>
          <w:rStyle w:val="Strong"/>
        </w:rPr>
      </w:pPr>
      <w:r>
        <w:rPr>
          <w:rStyle w:val="Strong"/>
        </w:rPr>
        <w:t xml:space="preserve">Методика оценки </w:t>
      </w:r>
      <w:r w:rsidR="002B605E">
        <w:rPr>
          <w:rStyle w:val="Strong"/>
        </w:rPr>
        <w:t>степени благоприятности городской</w:t>
      </w:r>
      <w:r w:rsidRPr="000960DF">
        <w:rPr>
          <w:rStyle w:val="Strong"/>
        </w:rPr>
        <w:t xml:space="preserve"> </w:t>
      </w:r>
      <w:r>
        <w:rPr>
          <w:rStyle w:val="Strong"/>
        </w:rPr>
        <w:t xml:space="preserve">среды </w:t>
      </w:r>
      <w:r w:rsidR="002B605E">
        <w:rPr>
          <w:rStyle w:val="Strong"/>
        </w:rPr>
        <w:t xml:space="preserve">для владельцев собак </w:t>
      </w:r>
      <w:r>
        <w:rPr>
          <w:rStyle w:val="Strong"/>
        </w:rPr>
        <w:t>в российских городах (на примере Санкт-Петербурга)</w:t>
      </w:r>
    </w:p>
    <w:p w14:paraId="38D8FAD3" w14:textId="77777777" w:rsidR="00E310E5" w:rsidRPr="007E5FC3" w:rsidRDefault="00E310E5" w:rsidP="00E310E5">
      <w:pPr>
        <w:pStyle w:val="a9"/>
        <w:rPr>
          <w:sz w:val="14"/>
          <w:szCs w:val="14"/>
          <w:shd w:val="clear" w:color="auto" w:fill="FAF9F8"/>
        </w:rPr>
      </w:pPr>
      <w:r w:rsidRPr="00AD4159">
        <w:rPr>
          <w:rStyle w:val="Strong"/>
          <w:lang w:val="en-US"/>
        </w:rPr>
        <w:t xml:space="preserve">Methodology for assessing the pet-friendliness of urban environment for dog </w:t>
      </w:r>
      <w:r w:rsidRPr="00900DA1">
        <w:rPr>
          <w:rStyle w:val="Strong"/>
          <w:lang w:val="en-US"/>
        </w:rPr>
        <w:t>owners</w:t>
      </w:r>
      <w:r w:rsidRPr="00AD4159">
        <w:rPr>
          <w:sz w:val="14"/>
          <w:szCs w:val="14"/>
          <w:shd w:val="clear" w:color="auto" w:fill="FAF9F8"/>
        </w:rPr>
        <w:t xml:space="preserve">  </w:t>
      </w:r>
    </w:p>
    <w:p w14:paraId="6D7F626C" w14:textId="77777777" w:rsidR="000629CF" w:rsidRPr="00E310E5" w:rsidRDefault="000629CF" w:rsidP="00E310E5">
      <w:pPr>
        <w:pStyle w:val="a9"/>
        <w:jc w:val="both"/>
      </w:pPr>
    </w:p>
    <w:p w14:paraId="6C4BFCA4" w14:textId="77777777" w:rsidR="000629CF" w:rsidRPr="00E310E5" w:rsidRDefault="000629CF" w:rsidP="00F543A1">
      <w:pPr>
        <w:pStyle w:val="a9"/>
        <w:jc w:val="both"/>
      </w:pPr>
    </w:p>
    <w:p w14:paraId="3A281584" w14:textId="77777777" w:rsidR="000629CF" w:rsidRPr="00E310E5" w:rsidRDefault="000629CF" w:rsidP="000629CF">
      <w:pPr>
        <w:pStyle w:val="a9"/>
      </w:pPr>
    </w:p>
    <w:p w14:paraId="2ECE3F32" w14:textId="54430C5C" w:rsidR="00725B83" w:rsidRDefault="00725B83" w:rsidP="000629CF">
      <w:pPr>
        <w:pStyle w:val="ae"/>
        <w:rPr>
          <w:lang w:val="ru-RU"/>
        </w:rPr>
      </w:pPr>
      <w:r>
        <w:rPr>
          <w:lang w:val="ru-RU"/>
        </w:rPr>
        <w:t>Выполнил</w:t>
      </w:r>
      <w:r w:rsidR="00AA1470">
        <w:rPr>
          <w:lang w:val="ru-RU"/>
        </w:rPr>
        <w:t>а</w:t>
      </w:r>
    </w:p>
    <w:p w14:paraId="395B3DA0" w14:textId="04DDFA5C" w:rsidR="000629CF" w:rsidRPr="00CF3BB6" w:rsidRDefault="00725B83" w:rsidP="000629CF">
      <w:pPr>
        <w:pStyle w:val="ae"/>
        <w:rPr>
          <w:lang w:val="ru-RU"/>
        </w:rPr>
      </w:pPr>
      <w:r>
        <w:rPr>
          <w:lang w:val="ru-RU"/>
        </w:rPr>
        <w:t>студент</w:t>
      </w:r>
      <w:r w:rsidR="00AA1470">
        <w:rPr>
          <w:lang w:val="ru-RU"/>
        </w:rPr>
        <w:t>ка</w:t>
      </w:r>
      <w:r w:rsidR="000629CF" w:rsidRPr="00CF3BB6">
        <w:rPr>
          <w:lang w:val="ru-RU"/>
        </w:rPr>
        <w:t xml:space="preserve"> </w:t>
      </w:r>
      <w:r w:rsidR="00AA1470">
        <w:rPr>
          <w:lang w:val="ru-RU"/>
        </w:rPr>
        <w:t>4</w:t>
      </w:r>
      <w:r w:rsidR="000629CF" w:rsidRPr="00CF3BB6">
        <w:rPr>
          <w:lang w:val="ru-RU"/>
        </w:rPr>
        <w:t>-го курса бакалаврской программы,</w:t>
      </w:r>
    </w:p>
    <w:p w14:paraId="7C580281" w14:textId="77777777" w:rsidR="000629CF" w:rsidRPr="00CF3BB6" w:rsidRDefault="00F12054" w:rsidP="000629CF">
      <w:pPr>
        <w:pStyle w:val="ae"/>
        <w:rPr>
          <w:lang w:val="ru-RU"/>
        </w:rPr>
      </w:pPr>
      <w:r>
        <w:rPr>
          <w:lang w:val="ru-RU"/>
        </w:rPr>
        <w:t>группа № 6</w:t>
      </w:r>
      <w:r w:rsidR="000629CF" w:rsidRPr="00CF3BB6">
        <w:rPr>
          <w:lang w:val="ru-RU"/>
        </w:rPr>
        <w:t>,</w:t>
      </w:r>
    </w:p>
    <w:p w14:paraId="576517D5" w14:textId="77777777" w:rsidR="000629CF" w:rsidRPr="00F662E9" w:rsidRDefault="00F12054" w:rsidP="000629CF">
      <w:pPr>
        <w:pStyle w:val="ae"/>
        <w:rPr>
          <w:rStyle w:val="Strong"/>
        </w:rPr>
      </w:pPr>
      <w:proofErr w:type="spellStart"/>
      <w:r>
        <w:rPr>
          <w:rStyle w:val="Strong"/>
        </w:rPr>
        <w:t>Куслина</w:t>
      </w:r>
      <w:proofErr w:type="spellEnd"/>
      <w:r>
        <w:rPr>
          <w:rStyle w:val="Strong"/>
        </w:rPr>
        <w:t xml:space="preserve"> Ирина Игоревна</w:t>
      </w:r>
    </w:p>
    <w:p w14:paraId="5C5021B7" w14:textId="77777777" w:rsidR="000629CF" w:rsidRPr="000F3B3E" w:rsidRDefault="000629CF" w:rsidP="000629CF">
      <w:pPr>
        <w:pStyle w:val="ae"/>
        <w:rPr>
          <w:u w:val="single"/>
          <w:lang w:val="ru-RU"/>
        </w:rPr>
      </w:pP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p>
    <w:p w14:paraId="092A536F" w14:textId="77777777" w:rsidR="000629CF" w:rsidRPr="000F3B3E" w:rsidRDefault="000629CF" w:rsidP="000629CF">
      <w:pPr>
        <w:pStyle w:val="ae"/>
        <w:rPr>
          <w:lang w:val="ru-RU"/>
        </w:rPr>
      </w:pPr>
    </w:p>
    <w:p w14:paraId="37CF76A8" w14:textId="77777777" w:rsidR="00D0378B" w:rsidRDefault="00D0378B" w:rsidP="000629CF">
      <w:pPr>
        <w:pStyle w:val="ae"/>
        <w:rPr>
          <w:lang w:val="ru-RU"/>
        </w:rPr>
      </w:pPr>
    </w:p>
    <w:p w14:paraId="383519B7" w14:textId="77777777" w:rsidR="0089599F" w:rsidRDefault="00AA1470" w:rsidP="000629CF">
      <w:pPr>
        <w:pStyle w:val="ae"/>
        <w:rPr>
          <w:lang w:val="ru-RU"/>
        </w:rPr>
      </w:pPr>
      <w:r>
        <w:rPr>
          <w:lang w:val="ru-RU"/>
        </w:rPr>
        <w:t>Научный руководитель</w:t>
      </w:r>
    </w:p>
    <w:p w14:paraId="2D07E0C0" w14:textId="663930F9" w:rsidR="000629CF" w:rsidRPr="00CF3BB6" w:rsidRDefault="0089599F" w:rsidP="000629CF">
      <w:pPr>
        <w:pStyle w:val="ae"/>
        <w:rPr>
          <w:lang w:val="ru-RU"/>
        </w:rPr>
      </w:pPr>
      <w:r>
        <w:rPr>
          <w:lang w:val="ru-RU"/>
        </w:rPr>
        <w:t>доцент кафедры ГМУ, к.э.н.</w:t>
      </w:r>
      <w:r w:rsidR="00AA1470">
        <w:rPr>
          <w:lang w:val="ru-RU"/>
        </w:rPr>
        <w:t xml:space="preserve"> </w:t>
      </w:r>
    </w:p>
    <w:p w14:paraId="2245F7CC" w14:textId="53174EFA" w:rsidR="000629CF" w:rsidRPr="000F3B3E" w:rsidRDefault="00AA1470" w:rsidP="000629CF">
      <w:pPr>
        <w:pStyle w:val="ae"/>
        <w:rPr>
          <w:rStyle w:val="Small"/>
          <w:lang w:val="ru-RU"/>
        </w:rPr>
      </w:pPr>
      <w:r>
        <w:rPr>
          <w:rStyle w:val="Strong"/>
        </w:rPr>
        <w:t>Соколова Екатерина Владимировна</w:t>
      </w:r>
    </w:p>
    <w:p w14:paraId="714022F9" w14:textId="77777777" w:rsidR="000629CF" w:rsidRPr="000F3B3E" w:rsidRDefault="000629CF" w:rsidP="000629CF">
      <w:pPr>
        <w:pStyle w:val="ae"/>
        <w:rPr>
          <w:u w:val="single"/>
          <w:lang w:val="ru-RU"/>
        </w:rPr>
      </w:pP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r w:rsidRPr="000F3B3E">
        <w:rPr>
          <w:u w:val="single"/>
          <w:lang w:val="ru-RU"/>
        </w:rPr>
        <w:tab/>
      </w:r>
    </w:p>
    <w:p w14:paraId="448AB0CE" w14:textId="77777777" w:rsidR="000629CF" w:rsidRDefault="000629CF" w:rsidP="000629CF">
      <w:pPr>
        <w:pStyle w:val="ae"/>
        <w:rPr>
          <w:lang w:val="ru-RU"/>
        </w:rPr>
      </w:pPr>
    </w:p>
    <w:p w14:paraId="17AD9C8A" w14:textId="77777777" w:rsidR="00D0378B" w:rsidRDefault="00D0378B" w:rsidP="000629CF">
      <w:pPr>
        <w:pStyle w:val="ae"/>
        <w:rPr>
          <w:lang w:val="ru-RU"/>
        </w:rPr>
      </w:pPr>
    </w:p>
    <w:p w14:paraId="7A5B1B78" w14:textId="77777777" w:rsidR="000629CF" w:rsidRPr="000F3B3E" w:rsidRDefault="000629CF" w:rsidP="000629CF">
      <w:pPr>
        <w:pStyle w:val="ae"/>
        <w:rPr>
          <w:lang w:val="ru-RU"/>
        </w:rPr>
      </w:pPr>
    </w:p>
    <w:p w14:paraId="1439B36C" w14:textId="77777777" w:rsidR="000629CF" w:rsidRPr="00CF3BB6" w:rsidRDefault="000629CF" w:rsidP="000629CF">
      <w:pPr>
        <w:pStyle w:val="ae"/>
        <w:rPr>
          <w:lang w:val="ru-RU"/>
        </w:rPr>
      </w:pPr>
    </w:p>
    <w:p w14:paraId="04A4EE36" w14:textId="77777777" w:rsidR="000629CF" w:rsidRPr="00D0378B" w:rsidRDefault="000629CF" w:rsidP="000629CF">
      <w:pPr>
        <w:pStyle w:val="a9"/>
        <w:rPr>
          <w:lang w:val="ru-RU"/>
        </w:rPr>
      </w:pPr>
      <w:r w:rsidRPr="00D0378B">
        <w:rPr>
          <w:lang w:val="ru-RU"/>
        </w:rPr>
        <w:t>Санкт-Петербург</w:t>
      </w:r>
    </w:p>
    <w:p w14:paraId="46533508" w14:textId="5757A8B2" w:rsidR="000629CF" w:rsidRPr="00D0378B" w:rsidRDefault="00F12054" w:rsidP="000629CF">
      <w:pPr>
        <w:pStyle w:val="a9"/>
        <w:rPr>
          <w:lang w:val="ru-RU"/>
        </w:rPr>
      </w:pPr>
      <w:r>
        <w:rPr>
          <w:lang w:val="ru-RU"/>
        </w:rPr>
        <w:t>20</w:t>
      </w:r>
      <w:r w:rsidR="00AA1470">
        <w:rPr>
          <w:lang w:val="ru-RU"/>
        </w:rPr>
        <w:t>23</w:t>
      </w:r>
      <w:r w:rsidR="000629CF" w:rsidRPr="00D0378B">
        <w:rPr>
          <w:lang w:val="ru-RU"/>
        </w:rPr>
        <w:br w:type="page"/>
      </w:r>
    </w:p>
    <w:p w14:paraId="6039583C" w14:textId="77777777" w:rsidR="00CF1190" w:rsidRPr="00A85769" w:rsidRDefault="00CF1190" w:rsidP="00CF1190">
      <w:pPr>
        <w:keepNext/>
        <w:keepLines/>
        <w:pageBreakBefore/>
        <w:spacing w:before="240"/>
        <w:ind w:firstLine="0"/>
        <w:jc w:val="left"/>
        <w:outlineLvl w:val="0"/>
        <w:rPr>
          <w:rFonts w:eastAsiaTheme="majorEastAsia" w:cs="Times New Roman"/>
          <w:b/>
          <w:caps/>
          <w:color w:val="000000" w:themeColor="text1"/>
          <w:sz w:val="28"/>
          <w:szCs w:val="32"/>
          <w:lang w:val="ru-RU" w:eastAsia="ru-RU"/>
        </w:rPr>
      </w:pPr>
      <w:bookmarkStart w:id="0" w:name="_Toc136020504"/>
      <w:bookmarkStart w:id="1" w:name="_Toc136295489"/>
      <w:r w:rsidRPr="00A85769">
        <w:rPr>
          <w:rFonts w:eastAsiaTheme="majorEastAsia" w:cs="Times New Roman"/>
          <w:b/>
          <w:caps/>
          <w:color w:val="000000" w:themeColor="text1"/>
          <w:sz w:val="28"/>
          <w:szCs w:val="32"/>
          <w:lang w:val="ru-RU" w:eastAsia="ru-RU"/>
        </w:rPr>
        <w:lastRenderedPageBreak/>
        <w:t>Заявление о самостоятельном характере написания работы</w:t>
      </w:r>
      <w:bookmarkEnd w:id="0"/>
      <w:bookmarkEnd w:id="1"/>
    </w:p>
    <w:p w14:paraId="12FAED03" w14:textId="77777777" w:rsidR="00CF1190" w:rsidRPr="00A85769" w:rsidRDefault="00CF1190" w:rsidP="00CF1190">
      <w:pPr>
        <w:rPr>
          <w:rFonts w:eastAsia="Times New Roman" w:cs="Times New Roman"/>
          <w:szCs w:val="24"/>
          <w:lang w:val="ru-RU" w:eastAsia="ru-RU"/>
        </w:rPr>
      </w:pPr>
      <w:r w:rsidRPr="00A85769">
        <w:rPr>
          <w:rFonts w:eastAsia="Times New Roman" w:cs="Times New Roman"/>
          <w:szCs w:val="24"/>
          <w:lang w:val="ru-RU" w:eastAsia="ru-RU"/>
        </w:rPr>
        <w:t xml:space="preserve">Я, </w:t>
      </w:r>
      <w:proofErr w:type="spellStart"/>
      <w:r>
        <w:rPr>
          <w:rFonts w:eastAsia="Times New Roman" w:cs="Times New Roman"/>
          <w:szCs w:val="24"/>
          <w:lang w:val="ru-RU" w:eastAsia="ru-RU"/>
        </w:rPr>
        <w:t>Куслина</w:t>
      </w:r>
      <w:proofErr w:type="spellEnd"/>
      <w:r>
        <w:rPr>
          <w:rFonts w:eastAsia="Times New Roman" w:cs="Times New Roman"/>
          <w:szCs w:val="24"/>
          <w:lang w:val="ru-RU" w:eastAsia="ru-RU"/>
        </w:rPr>
        <w:t xml:space="preserve"> Ирина </w:t>
      </w:r>
      <w:r w:rsidRPr="00A85769">
        <w:rPr>
          <w:rFonts w:eastAsia="Times New Roman" w:cs="Times New Roman"/>
          <w:szCs w:val="24"/>
          <w:lang w:val="ru-RU" w:eastAsia="ru-RU"/>
        </w:rPr>
        <w:t>Игоревна, студентка 4 курса направления «</w:t>
      </w:r>
      <w:r>
        <w:rPr>
          <w:rFonts w:eastAsia="Times New Roman" w:cs="Times New Roman"/>
          <w:szCs w:val="24"/>
          <w:lang w:val="ru-RU" w:eastAsia="ru-RU"/>
        </w:rPr>
        <w:t>Государственное и муниципальное управление</w:t>
      </w:r>
      <w:r w:rsidRPr="00A85769">
        <w:rPr>
          <w:rFonts w:eastAsia="Times New Roman" w:cs="Times New Roman"/>
          <w:szCs w:val="24"/>
          <w:lang w:val="ru-RU" w:eastAsia="ru-RU"/>
        </w:rPr>
        <w:t xml:space="preserve">», заявляю, что в моей выпускной квалификационной работе на тему </w:t>
      </w:r>
      <w:r w:rsidRPr="00A85769">
        <w:rPr>
          <w:lang w:val="ru-RU" w:eastAsia="ru-RU"/>
        </w:rPr>
        <w:t>«</w:t>
      </w:r>
      <w:r w:rsidRPr="00980FB2">
        <w:rPr>
          <w:lang w:val="ru-RU"/>
        </w:rPr>
        <w:t>Методика оценки степени благоприятности городской среды для владельцев собак в российских городах</w:t>
      </w:r>
      <w:r w:rsidRPr="00A85769">
        <w:rPr>
          <w:lang w:val="ru-RU" w:eastAsia="ru-RU"/>
        </w:rPr>
        <w:t>»,</w:t>
      </w:r>
      <w:r w:rsidRPr="00A85769">
        <w:rPr>
          <w:rFonts w:eastAsia="Times New Roman" w:cs="Times New Roman"/>
          <w:szCs w:val="24"/>
          <w:lang w:val="ru-RU" w:eastAsia="ru-RU"/>
        </w:rPr>
        <w:t xml:space="preserve"> 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3F633F31" w14:textId="77777777" w:rsidR="00CF1190" w:rsidRPr="00A85769" w:rsidRDefault="00CF1190" w:rsidP="00CF1190">
      <w:pPr>
        <w:rPr>
          <w:rFonts w:eastAsia="Times New Roman" w:cs="Times New Roman"/>
          <w:szCs w:val="24"/>
          <w:lang w:val="ru-RU" w:eastAsia="ru-RU"/>
        </w:rPr>
      </w:pPr>
      <w:r w:rsidRPr="00A85769">
        <w:rPr>
          <w:rFonts w:eastAsia="Times New Roman" w:cs="Times New Roman"/>
          <w:szCs w:val="24"/>
          <w:lang w:val="ru-RU" w:eastAsia="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D7C0FFE" w14:textId="77777777" w:rsidR="00CF1190" w:rsidRPr="00A85769" w:rsidRDefault="00CF1190" w:rsidP="00CF1190">
      <w:pPr>
        <w:rPr>
          <w:rFonts w:eastAsia="Times New Roman" w:cs="Times New Roman"/>
          <w:szCs w:val="24"/>
          <w:lang w:val="ru-RU" w:eastAsia="ru-RU"/>
        </w:rPr>
      </w:pPr>
    </w:p>
    <w:p w14:paraId="7B7E7144" w14:textId="77777777" w:rsidR="00CF1190" w:rsidRPr="00A85769" w:rsidRDefault="00CF1190" w:rsidP="00CF1190">
      <w:pPr>
        <w:jc w:val="right"/>
        <w:rPr>
          <w:rFonts w:eastAsia="Times New Roman" w:cs="Times New Roman"/>
          <w:i/>
          <w:iCs/>
          <w:szCs w:val="24"/>
          <w:lang w:val="ru-RU" w:eastAsia="ru-RU"/>
        </w:rPr>
      </w:pPr>
      <w:r w:rsidRPr="00A85769">
        <w:rPr>
          <w:rFonts w:eastAsia="Times New Roman" w:cs="Times New Roman"/>
          <w:i/>
          <w:iCs/>
          <w:szCs w:val="24"/>
          <w:lang w:val="ru-RU" w:eastAsia="ru-RU"/>
        </w:rPr>
        <w:t xml:space="preserve">Подпись студента </w:t>
      </w:r>
      <w:r w:rsidRPr="00A85769">
        <w:rPr>
          <w:rFonts w:eastAsia="Times New Roman" w:cs="Times New Roman"/>
          <w:szCs w:val="24"/>
          <w:lang w:val="ru-RU" w:eastAsia="ru-RU"/>
        </w:rPr>
        <w:fldChar w:fldCharType="begin"/>
      </w:r>
      <w:r>
        <w:rPr>
          <w:rFonts w:eastAsia="Times New Roman" w:cs="Times New Roman"/>
          <w:szCs w:val="24"/>
          <w:lang w:val="ru-RU" w:eastAsia="ru-RU"/>
        </w:rPr>
        <w:instrText xml:space="preserve"> INCLUDEPICTURE "C:\\var\\folders\\ln\\bs0sc_4s4q52j35ccp_wczph0000gn\\T\\com.microsoft.Word\\WebArchiveCopyPasteTempFiles\\rGnGuKDDl3c.jpg?size=737x620&amp;quality=96&amp;sign=ad0e5baec64ecd1f8646a78c8d013961&amp;type=album" \* MERGEFORMAT </w:instrText>
      </w:r>
      <w:r w:rsidRPr="00A85769">
        <w:rPr>
          <w:rFonts w:eastAsia="Times New Roman" w:cs="Times New Roman"/>
          <w:szCs w:val="24"/>
          <w:lang w:val="ru-RU" w:eastAsia="ru-RU"/>
        </w:rPr>
        <w:fldChar w:fldCharType="separate"/>
      </w:r>
      <w:r w:rsidRPr="00A85769">
        <w:rPr>
          <w:noProof/>
        </w:rPr>
        <w:t xml:space="preserve"> </w:t>
      </w:r>
      <w:r>
        <w:rPr>
          <w:noProof/>
        </w:rPr>
        <w:drawing>
          <wp:inline distT="0" distB="0" distL="0" distR="0" wp14:anchorId="006A5650" wp14:editId="0A7DDB96">
            <wp:extent cx="781050" cy="494864"/>
            <wp:effectExtent l="0" t="0" r="0" b="635"/>
            <wp:docPr id="524705937" name="Рисунок 524705937" descr="Изображение выглядит как зарисовка, рисунок, Штриховая графика, Детское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05937" name="Рисунок 524705937" descr="Изображение выглядит как зарисовка, рисунок, Штриховая графика, Детское искусство&#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1679" cy="501599"/>
                    </a:xfrm>
                    <a:prstGeom prst="rect">
                      <a:avLst/>
                    </a:prstGeom>
                    <a:noFill/>
                    <a:ln>
                      <a:noFill/>
                    </a:ln>
                  </pic:spPr>
                </pic:pic>
              </a:graphicData>
            </a:graphic>
          </wp:inline>
        </w:drawing>
      </w:r>
      <w:r w:rsidRPr="00A85769">
        <w:rPr>
          <w:rFonts w:eastAsia="Times New Roman" w:cs="Times New Roman"/>
          <w:noProof/>
          <w:szCs w:val="24"/>
          <w:lang w:val="ru-RU" w:eastAsia="ru-RU"/>
        </w:rPr>
        <w:t xml:space="preserve"> </w:t>
      </w:r>
      <w:r w:rsidRPr="00A85769">
        <w:rPr>
          <w:rFonts w:eastAsia="Times New Roman" w:cs="Times New Roman"/>
          <w:szCs w:val="24"/>
          <w:lang w:val="ru-RU" w:eastAsia="ru-RU"/>
        </w:rPr>
        <w:fldChar w:fldCharType="end"/>
      </w:r>
    </w:p>
    <w:p w14:paraId="3CCC306B" w14:textId="77777777" w:rsidR="00CF1190" w:rsidRDefault="00CF1190" w:rsidP="00CF1190">
      <w:pPr>
        <w:jc w:val="right"/>
        <w:rPr>
          <w:rFonts w:eastAsia="Times New Roman" w:cs="Times New Roman"/>
          <w:i/>
          <w:iCs/>
          <w:szCs w:val="24"/>
          <w:lang w:val="ru-RU" w:eastAsia="ru-RU"/>
        </w:rPr>
      </w:pPr>
      <w:r w:rsidRPr="00A85769">
        <w:rPr>
          <w:rFonts w:eastAsia="Times New Roman" w:cs="Times New Roman"/>
          <w:i/>
          <w:iCs/>
          <w:szCs w:val="24"/>
          <w:lang w:val="ru-RU" w:eastAsia="ru-RU"/>
        </w:rPr>
        <w:t>Дата 2</w:t>
      </w:r>
      <w:r>
        <w:rPr>
          <w:rFonts w:eastAsia="Times New Roman" w:cs="Times New Roman"/>
          <w:i/>
          <w:iCs/>
          <w:szCs w:val="24"/>
          <w:lang w:val="ru-RU" w:eastAsia="ru-RU"/>
        </w:rPr>
        <w:t>9</w:t>
      </w:r>
      <w:r w:rsidRPr="00A85769">
        <w:rPr>
          <w:rFonts w:eastAsia="Times New Roman" w:cs="Times New Roman"/>
          <w:i/>
          <w:iCs/>
          <w:szCs w:val="24"/>
          <w:lang w:val="ru-RU" w:eastAsia="ru-RU"/>
        </w:rPr>
        <w:t>.05.2023</w:t>
      </w:r>
    </w:p>
    <w:p w14:paraId="5DE20A4D" w14:textId="77777777" w:rsidR="00CF1190" w:rsidRDefault="00CF1190" w:rsidP="00CF1190">
      <w:pPr>
        <w:jc w:val="right"/>
        <w:rPr>
          <w:rFonts w:eastAsia="Times New Roman" w:cs="Times New Roman"/>
          <w:i/>
          <w:iCs/>
          <w:szCs w:val="24"/>
          <w:lang w:val="ru-RU" w:eastAsia="ru-RU"/>
        </w:rPr>
      </w:pPr>
    </w:p>
    <w:p w14:paraId="10058477" w14:textId="77777777" w:rsidR="00CF1190" w:rsidRDefault="00CF1190" w:rsidP="00CF1190">
      <w:pPr>
        <w:jc w:val="right"/>
        <w:rPr>
          <w:rFonts w:eastAsia="Times New Roman" w:cs="Times New Roman"/>
          <w:i/>
          <w:iCs/>
          <w:szCs w:val="24"/>
          <w:lang w:val="ru-RU" w:eastAsia="ru-RU"/>
        </w:rPr>
      </w:pPr>
    </w:p>
    <w:p w14:paraId="1F188A5C" w14:textId="77777777" w:rsidR="00CF1190" w:rsidRDefault="00CF1190" w:rsidP="00CF1190">
      <w:pPr>
        <w:jc w:val="right"/>
        <w:rPr>
          <w:rFonts w:eastAsia="Times New Roman" w:cs="Times New Roman"/>
          <w:i/>
          <w:iCs/>
          <w:szCs w:val="24"/>
          <w:lang w:val="ru-RU" w:eastAsia="ru-RU"/>
        </w:rPr>
      </w:pPr>
    </w:p>
    <w:p w14:paraId="648FBEDB" w14:textId="77777777" w:rsidR="00CF1190" w:rsidRDefault="00CF1190" w:rsidP="00CF1190">
      <w:pPr>
        <w:jc w:val="right"/>
        <w:rPr>
          <w:rFonts w:eastAsia="Times New Roman" w:cs="Times New Roman"/>
          <w:i/>
          <w:iCs/>
          <w:szCs w:val="24"/>
          <w:lang w:val="ru-RU" w:eastAsia="ru-RU"/>
        </w:rPr>
      </w:pPr>
    </w:p>
    <w:p w14:paraId="1CE331EE" w14:textId="77777777" w:rsidR="00CF1190" w:rsidRDefault="00CF1190" w:rsidP="00CF1190">
      <w:pPr>
        <w:jc w:val="right"/>
        <w:rPr>
          <w:rFonts w:eastAsia="Times New Roman" w:cs="Times New Roman"/>
          <w:i/>
          <w:iCs/>
          <w:szCs w:val="24"/>
          <w:lang w:val="ru-RU" w:eastAsia="ru-RU"/>
        </w:rPr>
      </w:pPr>
    </w:p>
    <w:p w14:paraId="23DF76B0" w14:textId="77777777" w:rsidR="00CF1190" w:rsidRDefault="00CF1190" w:rsidP="00CF1190">
      <w:pPr>
        <w:jc w:val="right"/>
        <w:rPr>
          <w:rFonts w:eastAsia="Times New Roman" w:cs="Times New Roman"/>
          <w:i/>
          <w:iCs/>
          <w:szCs w:val="24"/>
          <w:lang w:val="ru-RU" w:eastAsia="ru-RU"/>
        </w:rPr>
      </w:pPr>
    </w:p>
    <w:p w14:paraId="750571EB" w14:textId="77777777" w:rsidR="00CF1190" w:rsidRDefault="00CF1190" w:rsidP="00CF1190">
      <w:pPr>
        <w:jc w:val="right"/>
        <w:rPr>
          <w:rFonts w:eastAsia="Times New Roman" w:cs="Times New Roman"/>
          <w:i/>
          <w:iCs/>
          <w:szCs w:val="24"/>
          <w:lang w:val="ru-RU" w:eastAsia="ru-RU"/>
        </w:rPr>
      </w:pPr>
    </w:p>
    <w:p w14:paraId="548FBAAC" w14:textId="77777777" w:rsidR="00CF1190" w:rsidRDefault="00CF1190" w:rsidP="00CF1190">
      <w:pPr>
        <w:jc w:val="right"/>
        <w:rPr>
          <w:rFonts w:eastAsia="Times New Roman" w:cs="Times New Roman"/>
          <w:i/>
          <w:iCs/>
          <w:szCs w:val="24"/>
          <w:lang w:val="ru-RU" w:eastAsia="ru-RU"/>
        </w:rPr>
      </w:pPr>
    </w:p>
    <w:p w14:paraId="7AF56CDB" w14:textId="77777777" w:rsidR="00CF1190" w:rsidRDefault="00CF1190" w:rsidP="00CF1190">
      <w:pPr>
        <w:jc w:val="right"/>
        <w:rPr>
          <w:rFonts w:eastAsia="Times New Roman" w:cs="Times New Roman"/>
          <w:i/>
          <w:iCs/>
          <w:szCs w:val="24"/>
          <w:lang w:val="ru-RU" w:eastAsia="ru-RU"/>
        </w:rPr>
      </w:pPr>
    </w:p>
    <w:p w14:paraId="6895B588" w14:textId="77777777" w:rsidR="007D32DA" w:rsidRDefault="007D32DA" w:rsidP="00CF1190">
      <w:pPr>
        <w:jc w:val="right"/>
        <w:rPr>
          <w:rFonts w:eastAsia="Times New Roman" w:cs="Times New Roman"/>
          <w:i/>
          <w:iCs/>
          <w:szCs w:val="24"/>
          <w:lang w:val="ru-RU" w:eastAsia="ru-RU"/>
        </w:rPr>
        <w:sectPr w:rsidR="007D32DA" w:rsidSect="007D32DA">
          <w:footerReference w:type="even" r:id="rId9"/>
          <w:footerReference w:type="default" r:id="rId10"/>
          <w:pgSz w:w="12240" w:h="15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16628DAD" w14:textId="77777777" w:rsidR="00CF1190" w:rsidRDefault="00CF1190" w:rsidP="00CF1190">
      <w:pPr>
        <w:jc w:val="right"/>
        <w:rPr>
          <w:rFonts w:eastAsia="Times New Roman" w:cs="Times New Roman"/>
          <w:i/>
          <w:iCs/>
          <w:szCs w:val="24"/>
          <w:lang w:val="ru-RU" w:eastAsia="ru-RU"/>
        </w:rPr>
      </w:pPr>
    </w:p>
    <w:sdt>
      <w:sdtPr>
        <w:rPr>
          <w:rFonts w:ascii="Times New Roman" w:eastAsiaTheme="minorHAnsi" w:hAnsi="Times New Roman" w:cstheme="minorBidi"/>
          <w:color w:val="auto"/>
          <w:sz w:val="24"/>
          <w:szCs w:val="22"/>
          <w:lang w:val="en-US" w:eastAsia="en-US"/>
        </w:rPr>
        <w:id w:val="142018449"/>
        <w:docPartObj>
          <w:docPartGallery w:val="Table of Contents"/>
          <w:docPartUnique/>
        </w:docPartObj>
      </w:sdtPr>
      <w:sdtEndPr>
        <w:rPr>
          <w:b/>
          <w:bCs/>
        </w:rPr>
      </w:sdtEndPr>
      <w:sdtContent>
        <w:p w14:paraId="18D1B152" w14:textId="77777777" w:rsidR="00CF1190" w:rsidRDefault="00CF1190" w:rsidP="00CF1190">
          <w:pPr>
            <w:pStyle w:val="aff1"/>
          </w:pPr>
          <w:r>
            <w:t>Оглавление</w:t>
          </w:r>
        </w:p>
        <w:p w14:paraId="2A7A8226" w14:textId="62CDF386" w:rsidR="0032149C" w:rsidRDefault="00CF1190">
          <w:pPr>
            <w:pStyle w:val="11"/>
            <w:tabs>
              <w:tab w:val="right" w:leader="dot" w:pos="9679"/>
            </w:tabs>
            <w:rPr>
              <w:rFonts w:asciiTheme="minorHAnsi" w:eastAsiaTheme="minorEastAsia" w:hAnsiTheme="minorHAnsi"/>
              <w:noProof/>
              <w:kern w:val="2"/>
              <w:sz w:val="22"/>
              <w:lang w:val="ru-RU" w:eastAsia="ru-RU"/>
              <w14:ligatures w14:val="standardContextual"/>
            </w:rPr>
          </w:pPr>
          <w:r>
            <w:fldChar w:fldCharType="begin"/>
          </w:r>
          <w:r>
            <w:instrText xml:space="preserve"> TOC \o "1-3" \h \z \u </w:instrText>
          </w:r>
          <w:r>
            <w:fldChar w:fldCharType="separate"/>
          </w:r>
          <w:hyperlink w:anchor="_Toc136295489" w:history="1">
            <w:r w:rsidR="0032149C" w:rsidRPr="00E41DFC">
              <w:rPr>
                <w:rStyle w:val="afa"/>
                <w:rFonts w:eastAsiaTheme="majorEastAsia" w:cs="Times New Roman"/>
                <w:b/>
                <w:caps/>
                <w:noProof/>
                <w:lang w:val="ru-RU" w:eastAsia="ru-RU"/>
              </w:rPr>
              <w:t>Заявление о самостоятельном характере написания работы</w:t>
            </w:r>
            <w:r w:rsidR="0032149C">
              <w:rPr>
                <w:noProof/>
                <w:webHidden/>
              </w:rPr>
              <w:tab/>
            </w:r>
            <w:r w:rsidR="0032149C">
              <w:rPr>
                <w:noProof/>
                <w:webHidden/>
              </w:rPr>
              <w:fldChar w:fldCharType="begin"/>
            </w:r>
            <w:r w:rsidR="0032149C">
              <w:rPr>
                <w:noProof/>
                <w:webHidden/>
              </w:rPr>
              <w:instrText xml:space="preserve"> PAGEREF _Toc136295489 \h </w:instrText>
            </w:r>
            <w:r w:rsidR="0032149C">
              <w:rPr>
                <w:noProof/>
                <w:webHidden/>
              </w:rPr>
            </w:r>
            <w:r w:rsidR="0032149C">
              <w:rPr>
                <w:noProof/>
                <w:webHidden/>
              </w:rPr>
              <w:fldChar w:fldCharType="separate"/>
            </w:r>
            <w:r w:rsidR="0032149C">
              <w:rPr>
                <w:noProof/>
                <w:webHidden/>
              </w:rPr>
              <w:t>2</w:t>
            </w:r>
            <w:r w:rsidR="0032149C">
              <w:rPr>
                <w:noProof/>
                <w:webHidden/>
              </w:rPr>
              <w:fldChar w:fldCharType="end"/>
            </w:r>
          </w:hyperlink>
        </w:p>
        <w:p w14:paraId="38DFC27F" w14:textId="7371CD13"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490" w:history="1">
            <w:r w:rsidRPr="00E41DFC">
              <w:rPr>
                <w:rStyle w:val="afa"/>
                <w:noProof/>
                <w:lang w:val="ru-RU"/>
              </w:rPr>
              <w:t>Введение</w:t>
            </w:r>
            <w:r>
              <w:rPr>
                <w:noProof/>
                <w:webHidden/>
              </w:rPr>
              <w:tab/>
            </w:r>
            <w:r>
              <w:rPr>
                <w:noProof/>
                <w:webHidden/>
              </w:rPr>
              <w:fldChar w:fldCharType="begin"/>
            </w:r>
            <w:r>
              <w:rPr>
                <w:noProof/>
                <w:webHidden/>
              </w:rPr>
              <w:instrText xml:space="preserve"> PAGEREF _Toc136295490 \h </w:instrText>
            </w:r>
            <w:r>
              <w:rPr>
                <w:noProof/>
                <w:webHidden/>
              </w:rPr>
            </w:r>
            <w:r>
              <w:rPr>
                <w:noProof/>
                <w:webHidden/>
              </w:rPr>
              <w:fldChar w:fldCharType="separate"/>
            </w:r>
            <w:r>
              <w:rPr>
                <w:noProof/>
                <w:webHidden/>
              </w:rPr>
              <w:t>5</w:t>
            </w:r>
            <w:r>
              <w:rPr>
                <w:noProof/>
                <w:webHidden/>
              </w:rPr>
              <w:fldChar w:fldCharType="end"/>
            </w:r>
          </w:hyperlink>
        </w:p>
        <w:p w14:paraId="7B35620B" w14:textId="070BAC39"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491" w:history="1">
            <w:r w:rsidRPr="00E41DFC">
              <w:rPr>
                <w:rStyle w:val="afa"/>
                <w:noProof/>
                <w:lang w:val="ru-RU"/>
              </w:rPr>
              <w:t>Описание проблемной ситуации и формулировка проблемы исследования</w:t>
            </w:r>
            <w:r>
              <w:rPr>
                <w:noProof/>
                <w:webHidden/>
              </w:rPr>
              <w:tab/>
            </w:r>
            <w:r>
              <w:rPr>
                <w:noProof/>
                <w:webHidden/>
              </w:rPr>
              <w:fldChar w:fldCharType="begin"/>
            </w:r>
            <w:r>
              <w:rPr>
                <w:noProof/>
                <w:webHidden/>
              </w:rPr>
              <w:instrText xml:space="preserve"> PAGEREF _Toc136295491 \h </w:instrText>
            </w:r>
            <w:r>
              <w:rPr>
                <w:noProof/>
                <w:webHidden/>
              </w:rPr>
            </w:r>
            <w:r>
              <w:rPr>
                <w:noProof/>
                <w:webHidden/>
              </w:rPr>
              <w:fldChar w:fldCharType="separate"/>
            </w:r>
            <w:r>
              <w:rPr>
                <w:noProof/>
                <w:webHidden/>
              </w:rPr>
              <w:t>5</w:t>
            </w:r>
            <w:r>
              <w:rPr>
                <w:noProof/>
                <w:webHidden/>
              </w:rPr>
              <w:fldChar w:fldCharType="end"/>
            </w:r>
          </w:hyperlink>
        </w:p>
        <w:p w14:paraId="49FF2D04" w14:textId="0E81F6F3"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2" w:history="1">
            <w:r w:rsidRPr="00E41DFC">
              <w:rPr>
                <w:rStyle w:val="afa"/>
                <w:noProof/>
                <w:lang w:val="ru-RU"/>
              </w:rPr>
              <w:t>Актуальность исследования</w:t>
            </w:r>
            <w:r>
              <w:rPr>
                <w:noProof/>
                <w:webHidden/>
              </w:rPr>
              <w:tab/>
            </w:r>
            <w:r>
              <w:rPr>
                <w:noProof/>
                <w:webHidden/>
              </w:rPr>
              <w:fldChar w:fldCharType="begin"/>
            </w:r>
            <w:r>
              <w:rPr>
                <w:noProof/>
                <w:webHidden/>
              </w:rPr>
              <w:instrText xml:space="preserve"> PAGEREF _Toc136295492 \h </w:instrText>
            </w:r>
            <w:r>
              <w:rPr>
                <w:noProof/>
                <w:webHidden/>
              </w:rPr>
            </w:r>
            <w:r>
              <w:rPr>
                <w:noProof/>
                <w:webHidden/>
              </w:rPr>
              <w:fldChar w:fldCharType="separate"/>
            </w:r>
            <w:r>
              <w:rPr>
                <w:noProof/>
                <w:webHidden/>
              </w:rPr>
              <w:t>5</w:t>
            </w:r>
            <w:r>
              <w:rPr>
                <w:noProof/>
                <w:webHidden/>
              </w:rPr>
              <w:fldChar w:fldCharType="end"/>
            </w:r>
          </w:hyperlink>
        </w:p>
        <w:p w14:paraId="5D6ED761" w14:textId="77608837"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3" w:history="1">
            <w:r w:rsidRPr="00E41DFC">
              <w:rPr>
                <w:rStyle w:val="afa"/>
                <w:noProof/>
                <w:lang w:val="ru-RU"/>
              </w:rPr>
              <w:t>Исследовательский вопрос</w:t>
            </w:r>
            <w:r>
              <w:rPr>
                <w:noProof/>
                <w:webHidden/>
              </w:rPr>
              <w:tab/>
            </w:r>
            <w:r>
              <w:rPr>
                <w:noProof/>
                <w:webHidden/>
              </w:rPr>
              <w:fldChar w:fldCharType="begin"/>
            </w:r>
            <w:r>
              <w:rPr>
                <w:noProof/>
                <w:webHidden/>
              </w:rPr>
              <w:instrText xml:space="preserve"> PAGEREF _Toc136295493 \h </w:instrText>
            </w:r>
            <w:r>
              <w:rPr>
                <w:noProof/>
                <w:webHidden/>
              </w:rPr>
            </w:r>
            <w:r>
              <w:rPr>
                <w:noProof/>
                <w:webHidden/>
              </w:rPr>
              <w:fldChar w:fldCharType="separate"/>
            </w:r>
            <w:r>
              <w:rPr>
                <w:noProof/>
                <w:webHidden/>
              </w:rPr>
              <w:t>6</w:t>
            </w:r>
            <w:r>
              <w:rPr>
                <w:noProof/>
                <w:webHidden/>
              </w:rPr>
              <w:fldChar w:fldCharType="end"/>
            </w:r>
          </w:hyperlink>
        </w:p>
        <w:p w14:paraId="004997C8" w14:textId="1B4908CA"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4" w:history="1">
            <w:r w:rsidRPr="00E41DFC">
              <w:rPr>
                <w:rStyle w:val="afa"/>
                <w:noProof/>
                <w:lang w:val="ru-RU"/>
              </w:rPr>
              <w:t>Формат работы</w:t>
            </w:r>
            <w:r>
              <w:rPr>
                <w:noProof/>
                <w:webHidden/>
              </w:rPr>
              <w:tab/>
            </w:r>
            <w:r>
              <w:rPr>
                <w:noProof/>
                <w:webHidden/>
              </w:rPr>
              <w:fldChar w:fldCharType="begin"/>
            </w:r>
            <w:r>
              <w:rPr>
                <w:noProof/>
                <w:webHidden/>
              </w:rPr>
              <w:instrText xml:space="preserve"> PAGEREF _Toc136295494 \h </w:instrText>
            </w:r>
            <w:r>
              <w:rPr>
                <w:noProof/>
                <w:webHidden/>
              </w:rPr>
            </w:r>
            <w:r>
              <w:rPr>
                <w:noProof/>
                <w:webHidden/>
              </w:rPr>
              <w:fldChar w:fldCharType="separate"/>
            </w:r>
            <w:r>
              <w:rPr>
                <w:noProof/>
                <w:webHidden/>
              </w:rPr>
              <w:t>6</w:t>
            </w:r>
            <w:r>
              <w:rPr>
                <w:noProof/>
                <w:webHidden/>
              </w:rPr>
              <w:fldChar w:fldCharType="end"/>
            </w:r>
          </w:hyperlink>
        </w:p>
        <w:p w14:paraId="22508A95" w14:textId="3A767EA3"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5" w:history="1">
            <w:r w:rsidRPr="00E41DFC">
              <w:rPr>
                <w:rStyle w:val="afa"/>
                <w:noProof/>
                <w:lang w:val="ru-RU"/>
              </w:rPr>
              <w:t>Цель ВКР</w:t>
            </w:r>
            <w:r>
              <w:rPr>
                <w:noProof/>
                <w:webHidden/>
              </w:rPr>
              <w:tab/>
            </w:r>
            <w:r>
              <w:rPr>
                <w:noProof/>
                <w:webHidden/>
              </w:rPr>
              <w:fldChar w:fldCharType="begin"/>
            </w:r>
            <w:r>
              <w:rPr>
                <w:noProof/>
                <w:webHidden/>
              </w:rPr>
              <w:instrText xml:space="preserve"> PAGEREF _Toc136295495 \h </w:instrText>
            </w:r>
            <w:r>
              <w:rPr>
                <w:noProof/>
                <w:webHidden/>
              </w:rPr>
            </w:r>
            <w:r>
              <w:rPr>
                <w:noProof/>
                <w:webHidden/>
              </w:rPr>
              <w:fldChar w:fldCharType="separate"/>
            </w:r>
            <w:r>
              <w:rPr>
                <w:noProof/>
                <w:webHidden/>
              </w:rPr>
              <w:t>7</w:t>
            </w:r>
            <w:r>
              <w:rPr>
                <w:noProof/>
                <w:webHidden/>
              </w:rPr>
              <w:fldChar w:fldCharType="end"/>
            </w:r>
          </w:hyperlink>
        </w:p>
        <w:p w14:paraId="06E12F14" w14:textId="3AAFAB0E"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6" w:history="1">
            <w:r w:rsidRPr="00E41DFC">
              <w:rPr>
                <w:rStyle w:val="afa"/>
                <w:noProof/>
                <w:lang w:val="ru-RU"/>
              </w:rPr>
              <w:t>Задачи ВКР</w:t>
            </w:r>
            <w:r>
              <w:rPr>
                <w:noProof/>
                <w:webHidden/>
              </w:rPr>
              <w:tab/>
            </w:r>
            <w:r>
              <w:rPr>
                <w:noProof/>
                <w:webHidden/>
              </w:rPr>
              <w:fldChar w:fldCharType="begin"/>
            </w:r>
            <w:r>
              <w:rPr>
                <w:noProof/>
                <w:webHidden/>
              </w:rPr>
              <w:instrText xml:space="preserve"> PAGEREF _Toc136295496 \h </w:instrText>
            </w:r>
            <w:r>
              <w:rPr>
                <w:noProof/>
                <w:webHidden/>
              </w:rPr>
            </w:r>
            <w:r>
              <w:rPr>
                <w:noProof/>
                <w:webHidden/>
              </w:rPr>
              <w:fldChar w:fldCharType="separate"/>
            </w:r>
            <w:r>
              <w:rPr>
                <w:noProof/>
                <w:webHidden/>
              </w:rPr>
              <w:t>7</w:t>
            </w:r>
            <w:r>
              <w:rPr>
                <w:noProof/>
                <w:webHidden/>
              </w:rPr>
              <w:fldChar w:fldCharType="end"/>
            </w:r>
          </w:hyperlink>
        </w:p>
        <w:p w14:paraId="07D7D5EE" w14:textId="188AD44A"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7" w:history="1">
            <w:r w:rsidRPr="00E41DFC">
              <w:rPr>
                <w:rStyle w:val="afa"/>
                <w:noProof/>
                <w:lang w:val="ru-RU"/>
              </w:rPr>
              <w:t>Определения основных понятий</w:t>
            </w:r>
            <w:r>
              <w:rPr>
                <w:noProof/>
                <w:webHidden/>
              </w:rPr>
              <w:tab/>
            </w:r>
            <w:r>
              <w:rPr>
                <w:noProof/>
                <w:webHidden/>
              </w:rPr>
              <w:fldChar w:fldCharType="begin"/>
            </w:r>
            <w:r>
              <w:rPr>
                <w:noProof/>
                <w:webHidden/>
              </w:rPr>
              <w:instrText xml:space="preserve"> PAGEREF _Toc136295497 \h </w:instrText>
            </w:r>
            <w:r>
              <w:rPr>
                <w:noProof/>
                <w:webHidden/>
              </w:rPr>
            </w:r>
            <w:r>
              <w:rPr>
                <w:noProof/>
                <w:webHidden/>
              </w:rPr>
              <w:fldChar w:fldCharType="separate"/>
            </w:r>
            <w:r>
              <w:rPr>
                <w:noProof/>
                <w:webHidden/>
              </w:rPr>
              <w:t>7</w:t>
            </w:r>
            <w:r>
              <w:rPr>
                <w:noProof/>
                <w:webHidden/>
              </w:rPr>
              <w:fldChar w:fldCharType="end"/>
            </w:r>
          </w:hyperlink>
        </w:p>
        <w:p w14:paraId="7E36BFC2" w14:textId="5FB90C2A"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8" w:history="1">
            <w:r w:rsidRPr="00E41DFC">
              <w:rPr>
                <w:rStyle w:val="afa"/>
                <w:noProof/>
                <w:lang w:val="ru-RU"/>
              </w:rPr>
              <w:t>Методы исследования</w:t>
            </w:r>
            <w:r>
              <w:rPr>
                <w:noProof/>
                <w:webHidden/>
              </w:rPr>
              <w:tab/>
            </w:r>
            <w:r>
              <w:rPr>
                <w:noProof/>
                <w:webHidden/>
              </w:rPr>
              <w:fldChar w:fldCharType="begin"/>
            </w:r>
            <w:r>
              <w:rPr>
                <w:noProof/>
                <w:webHidden/>
              </w:rPr>
              <w:instrText xml:space="preserve"> PAGEREF _Toc136295498 \h </w:instrText>
            </w:r>
            <w:r>
              <w:rPr>
                <w:noProof/>
                <w:webHidden/>
              </w:rPr>
            </w:r>
            <w:r>
              <w:rPr>
                <w:noProof/>
                <w:webHidden/>
              </w:rPr>
              <w:fldChar w:fldCharType="separate"/>
            </w:r>
            <w:r>
              <w:rPr>
                <w:noProof/>
                <w:webHidden/>
              </w:rPr>
              <w:t>8</w:t>
            </w:r>
            <w:r>
              <w:rPr>
                <w:noProof/>
                <w:webHidden/>
              </w:rPr>
              <w:fldChar w:fldCharType="end"/>
            </w:r>
          </w:hyperlink>
        </w:p>
        <w:p w14:paraId="15676D71" w14:textId="4A409D4B"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499" w:history="1">
            <w:r w:rsidRPr="00E41DFC">
              <w:rPr>
                <w:rStyle w:val="afa"/>
                <w:noProof/>
                <w:lang w:val="ru-RU"/>
              </w:rPr>
              <w:t>Рекомендации</w:t>
            </w:r>
            <w:r>
              <w:rPr>
                <w:noProof/>
                <w:webHidden/>
              </w:rPr>
              <w:tab/>
            </w:r>
            <w:r>
              <w:rPr>
                <w:noProof/>
                <w:webHidden/>
              </w:rPr>
              <w:fldChar w:fldCharType="begin"/>
            </w:r>
            <w:r>
              <w:rPr>
                <w:noProof/>
                <w:webHidden/>
              </w:rPr>
              <w:instrText xml:space="preserve"> PAGEREF _Toc136295499 \h </w:instrText>
            </w:r>
            <w:r>
              <w:rPr>
                <w:noProof/>
                <w:webHidden/>
              </w:rPr>
            </w:r>
            <w:r>
              <w:rPr>
                <w:noProof/>
                <w:webHidden/>
              </w:rPr>
              <w:fldChar w:fldCharType="separate"/>
            </w:r>
            <w:r>
              <w:rPr>
                <w:noProof/>
                <w:webHidden/>
              </w:rPr>
              <w:t>9</w:t>
            </w:r>
            <w:r>
              <w:rPr>
                <w:noProof/>
                <w:webHidden/>
              </w:rPr>
              <w:fldChar w:fldCharType="end"/>
            </w:r>
          </w:hyperlink>
        </w:p>
        <w:p w14:paraId="3BDE342F" w14:textId="59A288FF"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00" w:history="1">
            <w:r w:rsidRPr="00E41DFC">
              <w:rPr>
                <w:rStyle w:val="afa"/>
                <w:noProof/>
                <w:lang w:val="ru-RU"/>
              </w:rPr>
              <w:t>Глава 1. Анализ сферы собаковладения в России</w:t>
            </w:r>
            <w:r>
              <w:rPr>
                <w:noProof/>
                <w:webHidden/>
              </w:rPr>
              <w:tab/>
            </w:r>
            <w:r>
              <w:rPr>
                <w:noProof/>
                <w:webHidden/>
              </w:rPr>
              <w:fldChar w:fldCharType="begin"/>
            </w:r>
            <w:r>
              <w:rPr>
                <w:noProof/>
                <w:webHidden/>
              </w:rPr>
              <w:instrText xml:space="preserve"> PAGEREF _Toc136295500 \h </w:instrText>
            </w:r>
            <w:r>
              <w:rPr>
                <w:noProof/>
                <w:webHidden/>
              </w:rPr>
            </w:r>
            <w:r>
              <w:rPr>
                <w:noProof/>
                <w:webHidden/>
              </w:rPr>
              <w:fldChar w:fldCharType="separate"/>
            </w:r>
            <w:r>
              <w:rPr>
                <w:noProof/>
                <w:webHidden/>
              </w:rPr>
              <w:t>11</w:t>
            </w:r>
            <w:r>
              <w:rPr>
                <w:noProof/>
                <w:webHidden/>
              </w:rPr>
              <w:fldChar w:fldCharType="end"/>
            </w:r>
          </w:hyperlink>
        </w:p>
        <w:p w14:paraId="5684C863" w14:textId="1FF431EE"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501" w:history="1">
            <w:r w:rsidRPr="00E41DFC">
              <w:rPr>
                <w:rStyle w:val="afa"/>
                <w:noProof/>
                <w:lang w:val="ru-RU"/>
              </w:rPr>
              <w:t>Статистика по количеству домашних животных в России</w:t>
            </w:r>
            <w:r>
              <w:rPr>
                <w:noProof/>
                <w:webHidden/>
              </w:rPr>
              <w:tab/>
            </w:r>
            <w:r>
              <w:rPr>
                <w:noProof/>
                <w:webHidden/>
              </w:rPr>
              <w:fldChar w:fldCharType="begin"/>
            </w:r>
            <w:r>
              <w:rPr>
                <w:noProof/>
                <w:webHidden/>
              </w:rPr>
              <w:instrText xml:space="preserve"> PAGEREF _Toc136295501 \h </w:instrText>
            </w:r>
            <w:r>
              <w:rPr>
                <w:noProof/>
                <w:webHidden/>
              </w:rPr>
            </w:r>
            <w:r>
              <w:rPr>
                <w:noProof/>
                <w:webHidden/>
              </w:rPr>
              <w:fldChar w:fldCharType="separate"/>
            </w:r>
            <w:r>
              <w:rPr>
                <w:noProof/>
                <w:webHidden/>
              </w:rPr>
              <w:t>11</w:t>
            </w:r>
            <w:r>
              <w:rPr>
                <w:noProof/>
                <w:webHidden/>
              </w:rPr>
              <w:fldChar w:fldCharType="end"/>
            </w:r>
          </w:hyperlink>
        </w:p>
        <w:p w14:paraId="3F086B96" w14:textId="24855068"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502" w:history="1">
            <w:r w:rsidRPr="00E41DFC">
              <w:rPr>
                <w:rStyle w:val="afa"/>
                <w:noProof/>
                <w:lang w:val="ru-RU" w:eastAsia="ru-RU"/>
              </w:rPr>
              <w:t>Влияние собаки на жизнь человека</w:t>
            </w:r>
            <w:r>
              <w:rPr>
                <w:noProof/>
                <w:webHidden/>
              </w:rPr>
              <w:tab/>
            </w:r>
            <w:r>
              <w:rPr>
                <w:noProof/>
                <w:webHidden/>
              </w:rPr>
              <w:fldChar w:fldCharType="begin"/>
            </w:r>
            <w:r>
              <w:rPr>
                <w:noProof/>
                <w:webHidden/>
              </w:rPr>
              <w:instrText xml:space="preserve"> PAGEREF _Toc136295502 \h </w:instrText>
            </w:r>
            <w:r>
              <w:rPr>
                <w:noProof/>
                <w:webHidden/>
              </w:rPr>
            </w:r>
            <w:r>
              <w:rPr>
                <w:noProof/>
                <w:webHidden/>
              </w:rPr>
              <w:fldChar w:fldCharType="separate"/>
            </w:r>
            <w:r>
              <w:rPr>
                <w:noProof/>
                <w:webHidden/>
              </w:rPr>
              <w:t>20</w:t>
            </w:r>
            <w:r>
              <w:rPr>
                <w:noProof/>
                <w:webHidden/>
              </w:rPr>
              <w:fldChar w:fldCharType="end"/>
            </w:r>
          </w:hyperlink>
        </w:p>
        <w:p w14:paraId="4114295E" w14:textId="7EE95820"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03" w:history="1">
            <w:r w:rsidRPr="00E41DFC">
              <w:rPr>
                <w:rStyle w:val="afa"/>
                <w:noProof/>
                <w:lang w:val="ru-RU"/>
              </w:rPr>
              <w:t>Исследования в области благоприятного влияния собаки на человека</w:t>
            </w:r>
            <w:r>
              <w:rPr>
                <w:noProof/>
                <w:webHidden/>
              </w:rPr>
              <w:tab/>
            </w:r>
            <w:r>
              <w:rPr>
                <w:noProof/>
                <w:webHidden/>
              </w:rPr>
              <w:fldChar w:fldCharType="begin"/>
            </w:r>
            <w:r>
              <w:rPr>
                <w:noProof/>
                <w:webHidden/>
              </w:rPr>
              <w:instrText xml:space="preserve"> PAGEREF _Toc136295503 \h </w:instrText>
            </w:r>
            <w:r>
              <w:rPr>
                <w:noProof/>
                <w:webHidden/>
              </w:rPr>
            </w:r>
            <w:r>
              <w:rPr>
                <w:noProof/>
                <w:webHidden/>
              </w:rPr>
              <w:fldChar w:fldCharType="separate"/>
            </w:r>
            <w:r>
              <w:rPr>
                <w:noProof/>
                <w:webHidden/>
              </w:rPr>
              <w:t>20</w:t>
            </w:r>
            <w:r>
              <w:rPr>
                <w:noProof/>
                <w:webHidden/>
              </w:rPr>
              <w:fldChar w:fldCharType="end"/>
            </w:r>
          </w:hyperlink>
        </w:p>
        <w:p w14:paraId="3D83C6C0" w14:textId="0DDE2B42"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04" w:history="1">
            <w:r w:rsidRPr="00E41DFC">
              <w:rPr>
                <w:rStyle w:val="afa"/>
                <w:noProof/>
                <w:lang w:val="ru-RU"/>
              </w:rPr>
              <w:t>Исследования в области негативного влияния собаки на человека</w:t>
            </w:r>
            <w:r>
              <w:rPr>
                <w:noProof/>
                <w:webHidden/>
              </w:rPr>
              <w:tab/>
            </w:r>
            <w:r>
              <w:rPr>
                <w:noProof/>
                <w:webHidden/>
              </w:rPr>
              <w:fldChar w:fldCharType="begin"/>
            </w:r>
            <w:r>
              <w:rPr>
                <w:noProof/>
                <w:webHidden/>
              </w:rPr>
              <w:instrText xml:space="preserve"> PAGEREF _Toc136295504 \h </w:instrText>
            </w:r>
            <w:r>
              <w:rPr>
                <w:noProof/>
                <w:webHidden/>
              </w:rPr>
            </w:r>
            <w:r>
              <w:rPr>
                <w:noProof/>
                <w:webHidden/>
              </w:rPr>
              <w:fldChar w:fldCharType="separate"/>
            </w:r>
            <w:r>
              <w:rPr>
                <w:noProof/>
                <w:webHidden/>
              </w:rPr>
              <w:t>23</w:t>
            </w:r>
            <w:r>
              <w:rPr>
                <w:noProof/>
                <w:webHidden/>
              </w:rPr>
              <w:fldChar w:fldCharType="end"/>
            </w:r>
          </w:hyperlink>
        </w:p>
        <w:p w14:paraId="036C9828" w14:textId="7937023B"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05" w:history="1">
            <w:r w:rsidRPr="00E41DFC">
              <w:rPr>
                <w:rStyle w:val="afa"/>
                <w:noProof/>
                <w:lang w:val="ru-RU"/>
              </w:rPr>
              <w:t>Сравнительный анализ методов государственного регулирования в области собаковладения: опыт России и зарубежных стран</w:t>
            </w:r>
            <w:r>
              <w:rPr>
                <w:noProof/>
                <w:webHidden/>
              </w:rPr>
              <w:tab/>
            </w:r>
            <w:r>
              <w:rPr>
                <w:noProof/>
                <w:webHidden/>
              </w:rPr>
              <w:fldChar w:fldCharType="begin"/>
            </w:r>
            <w:r>
              <w:rPr>
                <w:noProof/>
                <w:webHidden/>
              </w:rPr>
              <w:instrText xml:space="preserve"> PAGEREF _Toc136295505 \h </w:instrText>
            </w:r>
            <w:r>
              <w:rPr>
                <w:noProof/>
                <w:webHidden/>
              </w:rPr>
            </w:r>
            <w:r>
              <w:rPr>
                <w:noProof/>
                <w:webHidden/>
              </w:rPr>
              <w:fldChar w:fldCharType="separate"/>
            </w:r>
            <w:r>
              <w:rPr>
                <w:noProof/>
                <w:webHidden/>
              </w:rPr>
              <w:t>26</w:t>
            </w:r>
            <w:r>
              <w:rPr>
                <w:noProof/>
                <w:webHidden/>
              </w:rPr>
              <w:fldChar w:fldCharType="end"/>
            </w:r>
          </w:hyperlink>
        </w:p>
        <w:p w14:paraId="7815F94A" w14:textId="3F9430F5"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06" w:history="1">
            <w:r w:rsidRPr="00E41DFC">
              <w:rPr>
                <w:rStyle w:val="afa"/>
                <w:noProof/>
                <w:lang w:val="ru-RU"/>
              </w:rPr>
              <w:t>Индексы, оценивающие качество городской среды</w:t>
            </w:r>
            <w:r>
              <w:rPr>
                <w:noProof/>
                <w:webHidden/>
              </w:rPr>
              <w:tab/>
            </w:r>
            <w:r>
              <w:rPr>
                <w:noProof/>
                <w:webHidden/>
              </w:rPr>
              <w:fldChar w:fldCharType="begin"/>
            </w:r>
            <w:r>
              <w:rPr>
                <w:noProof/>
                <w:webHidden/>
              </w:rPr>
              <w:instrText xml:space="preserve"> PAGEREF _Toc136295506 \h </w:instrText>
            </w:r>
            <w:r>
              <w:rPr>
                <w:noProof/>
                <w:webHidden/>
              </w:rPr>
            </w:r>
            <w:r>
              <w:rPr>
                <w:noProof/>
                <w:webHidden/>
              </w:rPr>
              <w:fldChar w:fldCharType="separate"/>
            </w:r>
            <w:r>
              <w:rPr>
                <w:noProof/>
                <w:webHidden/>
              </w:rPr>
              <w:t>34</w:t>
            </w:r>
            <w:r>
              <w:rPr>
                <w:noProof/>
                <w:webHidden/>
              </w:rPr>
              <w:fldChar w:fldCharType="end"/>
            </w:r>
          </w:hyperlink>
        </w:p>
        <w:p w14:paraId="7E098603" w14:textId="2885EB06"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07" w:history="1">
            <w:r w:rsidRPr="00E41DFC">
              <w:rPr>
                <w:rStyle w:val="afa"/>
                <w:noProof/>
                <w:lang w:val="ru-RU"/>
              </w:rPr>
              <w:t>Глава 2</w:t>
            </w:r>
            <w:r>
              <w:rPr>
                <w:noProof/>
                <w:webHidden/>
              </w:rPr>
              <w:tab/>
            </w:r>
            <w:r>
              <w:rPr>
                <w:noProof/>
                <w:webHidden/>
              </w:rPr>
              <w:fldChar w:fldCharType="begin"/>
            </w:r>
            <w:r>
              <w:rPr>
                <w:noProof/>
                <w:webHidden/>
              </w:rPr>
              <w:instrText xml:space="preserve"> PAGEREF _Toc136295507 \h </w:instrText>
            </w:r>
            <w:r>
              <w:rPr>
                <w:noProof/>
                <w:webHidden/>
              </w:rPr>
            </w:r>
            <w:r>
              <w:rPr>
                <w:noProof/>
                <w:webHidden/>
              </w:rPr>
              <w:fldChar w:fldCharType="separate"/>
            </w:r>
            <w:r>
              <w:rPr>
                <w:noProof/>
                <w:webHidden/>
              </w:rPr>
              <w:t>41</w:t>
            </w:r>
            <w:r>
              <w:rPr>
                <w:noProof/>
                <w:webHidden/>
              </w:rPr>
              <w:fldChar w:fldCharType="end"/>
            </w:r>
          </w:hyperlink>
        </w:p>
        <w:p w14:paraId="4E67244A" w14:textId="0B13A475"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508" w:history="1">
            <w:r w:rsidRPr="00E41DFC">
              <w:rPr>
                <w:rStyle w:val="afa"/>
                <w:noProof/>
                <w:lang w:val="ru-RU" w:eastAsia="ru-RU"/>
              </w:rPr>
              <w:t>Методология индекса</w:t>
            </w:r>
            <w:r>
              <w:rPr>
                <w:noProof/>
                <w:webHidden/>
              </w:rPr>
              <w:tab/>
            </w:r>
            <w:r>
              <w:rPr>
                <w:noProof/>
                <w:webHidden/>
              </w:rPr>
              <w:fldChar w:fldCharType="begin"/>
            </w:r>
            <w:r>
              <w:rPr>
                <w:noProof/>
                <w:webHidden/>
              </w:rPr>
              <w:instrText xml:space="preserve"> PAGEREF _Toc136295508 \h </w:instrText>
            </w:r>
            <w:r>
              <w:rPr>
                <w:noProof/>
                <w:webHidden/>
              </w:rPr>
            </w:r>
            <w:r>
              <w:rPr>
                <w:noProof/>
                <w:webHidden/>
              </w:rPr>
              <w:fldChar w:fldCharType="separate"/>
            </w:r>
            <w:r>
              <w:rPr>
                <w:noProof/>
                <w:webHidden/>
              </w:rPr>
              <w:t>41</w:t>
            </w:r>
            <w:r>
              <w:rPr>
                <w:noProof/>
                <w:webHidden/>
              </w:rPr>
              <w:fldChar w:fldCharType="end"/>
            </w:r>
          </w:hyperlink>
        </w:p>
        <w:p w14:paraId="65E806D1" w14:textId="47D47713"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09" w:history="1">
            <w:r w:rsidRPr="00E41DFC">
              <w:rPr>
                <w:rStyle w:val="afa"/>
                <w:rFonts w:eastAsia="Times New Roman"/>
                <w:noProof/>
                <w:lang w:val="ru-RU" w:eastAsia="ru-RU"/>
              </w:rPr>
              <w:t>1.1. Определение состава индекса</w:t>
            </w:r>
            <w:r>
              <w:rPr>
                <w:noProof/>
                <w:webHidden/>
              </w:rPr>
              <w:tab/>
            </w:r>
            <w:r>
              <w:rPr>
                <w:noProof/>
                <w:webHidden/>
              </w:rPr>
              <w:fldChar w:fldCharType="begin"/>
            </w:r>
            <w:r>
              <w:rPr>
                <w:noProof/>
                <w:webHidden/>
              </w:rPr>
              <w:instrText xml:space="preserve"> PAGEREF _Toc136295509 \h </w:instrText>
            </w:r>
            <w:r>
              <w:rPr>
                <w:noProof/>
                <w:webHidden/>
              </w:rPr>
            </w:r>
            <w:r>
              <w:rPr>
                <w:noProof/>
                <w:webHidden/>
              </w:rPr>
              <w:fldChar w:fldCharType="separate"/>
            </w:r>
            <w:r>
              <w:rPr>
                <w:noProof/>
                <w:webHidden/>
              </w:rPr>
              <w:t>41</w:t>
            </w:r>
            <w:r>
              <w:rPr>
                <w:noProof/>
                <w:webHidden/>
              </w:rPr>
              <w:fldChar w:fldCharType="end"/>
            </w:r>
          </w:hyperlink>
        </w:p>
        <w:p w14:paraId="115A7B43" w14:textId="2F14B7D7"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10" w:history="1">
            <w:r w:rsidRPr="00E41DFC">
              <w:rPr>
                <w:rStyle w:val="afa"/>
                <w:noProof/>
                <w:lang w:val="ru-RU"/>
              </w:rPr>
              <w:t>1.2. Выбор индикаторов</w:t>
            </w:r>
            <w:r>
              <w:rPr>
                <w:noProof/>
                <w:webHidden/>
              </w:rPr>
              <w:tab/>
            </w:r>
            <w:r>
              <w:rPr>
                <w:noProof/>
                <w:webHidden/>
              </w:rPr>
              <w:fldChar w:fldCharType="begin"/>
            </w:r>
            <w:r>
              <w:rPr>
                <w:noProof/>
                <w:webHidden/>
              </w:rPr>
              <w:instrText xml:space="preserve"> PAGEREF _Toc136295510 \h </w:instrText>
            </w:r>
            <w:r>
              <w:rPr>
                <w:noProof/>
                <w:webHidden/>
              </w:rPr>
            </w:r>
            <w:r>
              <w:rPr>
                <w:noProof/>
                <w:webHidden/>
              </w:rPr>
              <w:fldChar w:fldCharType="separate"/>
            </w:r>
            <w:r>
              <w:rPr>
                <w:noProof/>
                <w:webHidden/>
              </w:rPr>
              <w:t>42</w:t>
            </w:r>
            <w:r>
              <w:rPr>
                <w:noProof/>
                <w:webHidden/>
              </w:rPr>
              <w:fldChar w:fldCharType="end"/>
            </w:r>
          </w:hyperlink>
        </w:p>
        <w:p w14:paraId="57376C11" w14:textId="14EC3F1F"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11" w:history="1">
            <w:r w:rsidRPr="00E41DFC">
              <w:rPr>
                <w:rStyle w:val="afa"/>
                <w:rFonts w:eastAsia="Times New Roman"/>
                <w:noProof/>
                <w:lang w:val="ru-RU" w:eastAsia="ru-RU"/>
              </w:rPr>
              <w:t>1.3. Определение модели расчета индекса</w:t>
            </w:r>
            <w:r>
              <w:rPr>
                <w:noProof/>
                <w:webHidden/>
              </w:rPr>
              <w:tab/>
            </w:r>
            <w:r>
              <w:rPr>
                <w:noProof/>
                <w:webHidden/>
              </w:rPr>
              <w:fldChar w:fldCharType="begin"/>
            </w:r>
            <w:r>
              <w:rPr>
                <w:noProof/>
                <w:webHidden/>
              </w:rPr>
              <w:instrText xml:space="preserve"> PAGEREF _Toc136295511 \h </w:instrText>
            </w:r>
            <w:r>
              <w:rPr>
                <w:noProof/>
                <w:webHidden/>
              </w:rPr>
            </w:r>
            <w:r>
              <w:rPr>
                <w:noProof/>
                <w:webHidden/>
              </w:rPr>
              <w:fldChar w:fldCharType="separate"/>
            </w:r>
            <w:r>
              <w:rPr>
                <w:noProof/>
                <w:webHidden/>
              </w:rPr>
              <w:t>44</w:t>
            </w:r>
            <w:r>
              <w:rPr>
                <w:noProof/>
                <w:webHidden/>
              </w:rPr>
              <w:fldChar w:fldCharType="end"/>
            </w:r>
          </w:hyperlink>
        </w:p>
        <w:p w14:paraId="0439A0E5" w14:textId="58D1B766"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12" w:history="1">
            <w:r w:rsidRPr="00E41DFC">
              <w:rPr>
                <w:rStyle w:val="afa"/>
                <w:noProof/>
                <w:lang w:val="ru-RU" w:eastAsia="ru-RU"/>
              </w:rPr>
              <w:t xml:space="preserve">1.4. </w:t>
            </w:r>
            <w:r w:rsidRPr="00E41DFC">
              <w:rPr>
                <w:rStyle w:val="afa"/>
                <w:rFonts w:eastAsia="Times New Roman"/>
                <w:noProof/>
                <w:lang w:val="ru-RU" w:eastAsia="ru-RU"/>
              </w:rPr>
              <w:t>Разработка онлайн-опроса</w:t>
            </w:r>
            <w:r>
              <w:rPr>
                <w:noProof/>
                <w:webHidden/>
              </w:rPr>
              <w:tab/>
            </w:r>
            <w:r>
              <w:rPr>
                <w:noProof/>
                <w:webHidden/>
              </w:rPr>
              <w:fldChar w:fldCharType="begin"/>
            </w:r>
            <w:r>
              <w:rPr>
                <w:noProof/>
                <w:webHidden/>
              </w:rPr>
              <w:instrText xml:space="preserve"> PAGEREF _Toc136295512 \h </w:instrText>
            </w:r>
            <w:r>
              <w:rPr>
                <w:noProof/>
                <w:webHidden/>
              </w:rPr>
            </w:r>
            <w:r>
              <w:rPr>
                <w:noProof/>
                <w:webHidden/>
              </w:rPr>
              <w:fldChar w:fldCharType="separate"/>
            </w:r>
            <w:r>
              <w:rPr>
                <w:noProof/>
                <w:webHidden/>
              </w:rPr>
              <w:t>45</w:t>
            </w:r>
            <w:r>
              <w:rPr>
                <w:noProof/>
                <w:webHidden/>
              </w:rPr>
              <w:fldChar w:fldCharType="end"/>
            </w:r>
          </w:hyperlink>
        </w:p>
        <w:p w14:paraId="31DE2711" w14:textId="40325444"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13" w:history="1">
            <w:r w:rsidRPr="00E41DFC">
              <w:rPr>
                <w:rStyle w:val="afa"/>
                <w:noProof/>
                <w:lang w:val="ru-RU"/>
              </w:rPr>
              <w:t>1.5. Систематизация полученных данных, обоснование приоритезации категорий индекса, методов подсчета каждой категории</w:t>
            </w:r>
            <w:r>
              <w:rPr>
                <w:noProof/>
                <w:webHidden/>
              </w:rPr>
              <w:tab/>
            </w:r>
            <w:r>
              <w:rPr>
                <w:noProof/>
                <w:webHidden/>
              </w:rPr>
              <w:fldChar w:fldCharType="begin"/>
            </w:r>
            <w:r>
              <w:rPr>
                <w:noProof/>
                <w:webHidden/>
              </w:rPr>
              <w:instrText xml:space="preserve"> PAGEREF _Toc136295513 \h </w:instrText>
            </w:r>
            <w:r>
              <w:rPr>
                <w:noProof/>
                <w:webHidden/>
              </w:rPr>
            </w:r>
            <w:r>
              <w:rPr>
                <w:noProof/>
                <w:webHidden/>
              </w:rPr>
              <w:fldChar w:fldCharType="separate"/>
            </w:r>
            <w:r>
              <w:rPr>
                <w:noProof/>
                <w:webHidden/>
              </w:rPr>
              <w:t>61</w:t>
            </w:r>
            <w:r>
              <w:rPr>
                <w:noProof/>
                <w:webHidden/>
              </w:rPr>
              <w:fldChar w:fldCharType="end"/>
            </w:r>
          </w:hyperlink>
        </w:p>
        <w:p w14:paraId="328D81A8" w14:textId="35F39F20"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14" w:history="1">
            <w:r w:rsidRPr="00E41DFC">
              <w:rPr>
                <w:rStyle w:val="afa"/>
                <w:noProof/>
                <w:shd w:val="clear" w:color="auto" w:fill="FFFFFF"/>
                <w:lang w:val="ru-RU" w:eastAsia="ru-RU"/>
              </w:rPr>
              <w:t xml:space="preserve">1.6. </w:t>
            </w:r>
            <w:r w:rsidRPr="00E41DFC">
              <w:rPr>
                <w:rStyle w:val="afa"/>
                <w:rFonts w:eastAsia="Times New Roman"/>
                <w:noProof/>
                <w:shd w:val="clear" w:color="auto" w:fill="FFFFFF"/>
                <w:lang w:val="ru-RU" w:eastAsia="ru-RU"/>
              </w:rPr>
              <w:t>Разработка метода подчета</w:t>
            </w:r>
            <w:r>
              <w:rPr>
                <w:noProof/>
                <w:webHidden/>
              </w:rPr>
              <w:tab/>
            </w:r>
            <w:r>
              <w:rPr>
                <w:noProof/>
                <w:webHidden/>
              </w:rPr>
              <w:fldChar w:fldCharType="begin"/>
            </w:r>
            <w:r>
              <w:rPr>
                <w:noProof/>
                <w:webHidden/>
              </w:rPr>
              <w:instrText xml:space="preserve"> PAGEREF _Toc136295514 \h </w:instrText>
            </w:r>
            <w:r>
              <w:rPr>
                <w:noProof/>
                <w:webHidden/>
              </w:rPr>
            </w:r>
            <w:r>
              <w:rPr>
                <w:noProof/>
                <w:webHidden/>
              </w:rPr>
              <w:fldChar w:fldCharType="separate"/>
            </w:r>
            <w:r>
              <w:rPr>
                <w:noProof/>
                <w:webHidden/>
              </w:rPr>
              <w:t>73</w:t>
            </w:r>
            <w:r>
              <w:rPr>
                <w:noProof/>
                <w:webHidden/>
              </w:rPr>
              <w:fldChar w:fldCharType="end"/>
            </w:r>
          </w:hyperlink>
        </w:p>
        <w:p w14:paraId="79B3D2A2" w14:textId="0ACE30CF" w:rsidR="0032149C" w:rsidRDefault="0032149C">
          <w:pPr>
            <w:pStyle w:val="31"/>
            <w:tabs>
              <w:tab w:val="right" w:leader="dot" w:pos="9679"/>
            </w:tabs>
            <w:rPr>
              <w:rFonts w:asciiTheme="minorHAnsi" w:eastAsiaTheme="minorEastAsia" w:hAnsiTheme="minorHAnsi"/>
              <w:noProof/>
              <w:kern w:val="2"/>
              <w:sz w:val="22"/>
              <w:lang w:val="ru-RU" w:eastAsia="ru-RU"/>
              <w14:ligatures w14:val="standardContextual"/>
            </w:rPr>
          </w:pPr>
          <w:hyperlink w:anchor="_Toc136295515" w:history="1">
            <w:r w:rsidRPr="00E41DFC">
              <w:rPr>
                <w:rStyle w:val="afa"/>
                <w:rFonts w:eastAsia="Times New Roman"/>
                <w:noProof/>
                <w:lang w:val="ru-RU" w:eastAsia="ru-RU"/>
              </w:rPr>
              <w:t>База для оценки индекса (до масштабирования в 10 раз)</w:t>
            </w:r>
            <w:r>
              <w:rPr>
                <w:noProof/>
                <w:webHidden/>
              </w:rPr>
              <w:tab/>
            </w:r>
            <w:r>
              <w:rPr>
                <w:noProof/>
                <w:webHidden/>
              </w:rPr>
              <w:fldChar w:fldCharType="begin"/>
            </w:r>
            <w:r>
              <w:rPr>
                <w:noProof/>
                <w:webHidden/>
              </w:rPr>
              <w:instrText xml:space="preserve"> PAGEREF _Toc136295515 \h </w:instrText>
            </w:r>
            <w:r>
              <w:rPr>
                <w:noProof/>
                <w:webHidden/>
              </w:rPr>
            </w:r>
            <w:r>
              <w:rPr>
                <w:noProof/>
                <w:webHidden/>
              </w:rPr>
              <w:fldChar w:fldCharType="separate"/>
            </w:r>
            <w:r>
              <w:rPr>
                <w:noProof/>
                <w:webHidden/>
              </w:rPr>
              <w:t>81</w:t>
            </w:r>
            <w:r>
              <w:rPr>
                <w:noProof/>
                <w:webHidden/>
              </w:rPr>
              <w:fldChar w:fldCharType="end"/>
            </w:r>
          </w:hyperlink>
        </w:p>
        <w:p w14:paraId="02A4916F" w14:textId="5449B22A"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516" w:history="1">
            <w:r w:rsidRPr="00E41DFC">
              <w:rPr>
                <w:rStyle w:val="afa"/>
                <w:rFonts w:eastAsia="Times New Roman"/>
                <w:noProof/>
                <w:lang w:val="ru-RU" w:eastAsia="ru-RU"/>
              </w:rPr>
              <w:t>Апробация на Санкт-Петербурге. Подсчет индекса</w:t>
            </w:r>
            <w:r>
              <w:rPr>
                <w:noProof/>
                <w:webHidden/>
              </w:rPr>
              <w:tab/>
            </w:r>
            <w:r>
              <w:rPr>
                <w:noProof/>
                <w:webHidden/>
              </w:rPr>
              <w:fldChar w:fldCharType="begin"/>
            </w:r>
            <w:r>
              <w:rPr>
                <w:noProof/>
                <w:webHidden/>
              </w:rPr>
              <w:instrText xml:space="preserve"> PAGEREF _Toc136295516 \h </w:instrText>
            </w:r>
            <w:r>
              <w:rPr>
                <w:noProof/>
                <w:webHidden/>
              </w:rPr>
            </w:r>
            <w:r>
              <w:rPr>
                <w:noProof/>
                <w:webHidden/>
              </w:rPr>
              <w:fldChar w:fldCharType="separate"/>
            </w:r>
            <w:r>
              <w:rPr>
                <w:noProof/>
                <w:webHidden/>
              </w:rPr>
              <w:t>83</w:t>
            </w:r>
            <w:r>
              <w:rPr>
                <w:noProof/>
                <w:webHidden/>
              </w:rPr>
              <w:fldChar w:fldCharType="end"/>
            </w:r>
          </w:hyperlink>
        </w:p>
        <w:p w14:paraId="7E6BF71C" w14:textId="2B6BF984"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517" w:history="1">
            <w:r w:rsidRPr="00E41DFC">
              <w:rPr>
                <w:rStyle w:val="afa"/>
                <w:noProof/>
                <w:lang w:val="ru-RU"/>
              </w:rPr>
              <w:t>Рекомендации</w:t>
            </w:r>
            <w:r>
              <w:rPr>
                <w:noProof/>
                <w:webHidden/>
              </w:rPr>
              <w:tab/>
            </w:r>
            <w:r>
              <w:rPr>
                <w:noProof/>
                <w:webHidden/>
              </w:rPr>
              <w:fldChar w:fldCharType="begin"/>
            </w:r>
            <w:r>
              <w:rPr>
                <w:noProof/>
                <w:webHidden/>
              </w:rPr>
              <w:instrText xml:space="preserve"> PAGEREF _Toc136295517 \h </w:instrText>
            </w:r>
            <w:r>
              <w:rPr>
                <w:noProof/>
                <w:webHidden/>
              </w:rPr>
            </w:r>
            <w:r>
              <w:rPr>
                <w:noProof/>
                <w:webHidden/>
              </w:rPr>
              <w:fldChar w:fldCharType="separate"/>
            </w:r>
            <w:r>
              <w:rPr>
                <w:noProof/>
                <w:webHidden/>
              </w:rPr>
              <w:t>90</w:t>
            </w:r>
            <w:r>
              <w:rPr>
                <w:noProof/>
                <w:webHidden/>
              </w:rPr>
              <w:fldChar w:fldCharType="end"/>
            </w:r>
          </w:hyperlink>
        </w:p>
        <w:p w14:paraId="0EF3D853" w14:textId="22F7AD36"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18" w:history="1">
            <w:r w:rsidRPr="00E41DFC">
              <w:rPr>
                <w:rStyle w:val="afa"/>
                <w:noProof/>
              </w:rPr>
              <w:t>Заключение</w:t>
            </w:r>
            <w:r>
              <w:rPr>
                <w:noProof/>
                <w:webHidden/>
              </w:rPr>
              <w:tab/>
            </w:r>
            <w:r>
              <w:rPr>
                <w:noProof/>
                <w:webHidden/>
              </w:rPr>
              <w:fldChar w:fldCharType="begin"/>
            </w:r>
            <w:r>
              <w:rPr>
                <w:noProof/>
                <w:webHidden/>
              </w:rPr>
              <w:instrText xml:space="preserve"> PAGEREF _Toc136295518 \h </w:instrText>
            </w:r>
            <w:r>
              <w:rPr>
                <w:noProof/>
                <w:webHidden/>
              </w:rPr>
            </w:r>
            <w:r>
              <w:rPr>
                <w:noProof/>
                <w:webHidden/>
              </w:rPr>
              <w:fldChar w:fldCharType="separate"/>
            </w:r>
            <w:r>
              <w:rPr>
                <w:noProof/>
                <w:webHidden/>
              </w:rPr>
              <w:t>94</w:t>
            </w:r>
            <w:r>
              <w:rPr>
                <w:noProof/>
                <w:webHidden/>
              </w:rPr>
              <w:fldChar w:fldCharType="end"/>
            </w:r>
          </w:hyperlink>
        </w:p>
        <w:p w14:paraId="3BBEA8F7" w14:textId="0CDE5A75"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19" w:history="1">
            <w:r w:rsidRPr="00E41DFC">
              <w:rPr>
                <w:rStyle w:val="afa"/>
                <w:noProof/>
                <w:lang w:val="ru-RU"/>
              </w:rPr>
              <w:t>Приложения</w:t>
            </w:r>
            <w:r>
              <w:rPr>
                <w:noProof/>
                <w:webHidden/>
              </w:rPr>
              <w:tab/>
            </w:r>
            <w:r>
              <w:rPr>
                <w:noProof/>
                <w:webHidden/>
              </w:rPr>
              <w:fldChar w:fldCharType="begin"/>
            </w:r>
            <w:r>
              <w:rPr>
                <w:noProof/>
                <w:webHidden/>
              </w:rPr>
              <w:instrText xml:space="preserve"> PAGEREF _Toc136295519 \h </w:instrText>
            </w:r>
            <w:r>
              <w:rPr>
                <w:noProof/>
                <w:webHidden/>
              </w:rPr>
            </w:r>
            <w:r>
              <w:rPr>
                <w:noProof/>
                <w:webHidden/>
              </w:rPr>
              <w:fldChar w:fldCharType="separate"/>
            </w:r>
            <w:r>
              <w:rPr>
                <w:noProof/>
                <w:webHidden/>
              </w:rPr>
              <w:t>96</w:t>
            </w:r>
            <w:r>
              <w:rPr>
                <w:noProof/>
                <w:webHidden/>
              </w:rPr>
              <w:fldChar w:fldCharType="end"/>
            </w:r>
          </w:hyperlink>
        </w:p>
        <w:p w14:paraId="1C64EA25" w14:textId="62781C61" w:rsidR="0032149C" w:rsidRDefault="0032149C">
          <w:pPr>
            <w:pStyle w:val="21"/>
            <w:tabs>
              <w:tab w:val="right" w:leader="dot" w:pos="9679"/>
            </w:tabs>
            <w:rPr>
              <w:rFonts w:asciiTheme="minorHAnsi" w:eastAsiaTheme="minorEastAsia" w:hAnsiTheme="minorHAnsi"/>
              <w:noProof/>
              <w:kern w:val="2"/>
              <w:sz w:val="22"/>
              <w:lang w:val="ru-RU" w:eastAsia="ru-RU"/>
              <w14:ligatures w14:val="standardContextual"/>
            </w:rPr>
          </w:pPr>
          <w:hyperlink w:anchor="_Toc136295520" w:history="1">
            <w:r w:rsidRPr="00E41DFC">
              <w:rPr>
                <w:rStyle w:val="afa"/>
                <w:noProof/>
                <w:lang w:val="ru-RU"/>
              </w:rPr>
              <w:t>Регуляторные меры по отношению к собаковладельцам в Санкт-Петербурге</w:t>
            </w:r>
            <w:r>
              <w:rPr>
                <w:noProof/>
                <w:webHidden/>
              </w:rPr>
              <w:tab/>
            </w:r>
            <w:r>
              <w:rPr>
                <w:noProof/>
                <w:webHidden/>
              </w:rPr>
              <w:fldChar w:fldCharType="begin"/>
            </w:r>
            <w:r>
              <w:rPr>
                <w:noProof/>
                <w:webHidden/>
              </w:rPr>
              <w:instrText xml:space="preserve"> PAGEREF _Toc136295520 \h </w:instrText>
            </w:r>
            <w:r>
              <w:rPr>
                <w:noProof/>
                <w:webHidden/>
              </w:rPr>
            </w:r>
            <w:r>
              <w:rPr>
                <w:noProof/>
                <w:webHidden/>
              </w:rPr>
              <w:fldChar w:fldCharType="separate"/>
            </w:r>
            <w:r>
              <w:rPr>
                <w:noProof/>
                <w:webHidden/>
              </w:rPr>
              <w:t>96</w:t>
            </w:r>
            <w:r>
              <w:rPr>
                <w:noProof/>
                <w:webHidden/>
              </w:rPr>
              <w:fldChar w:fldCharType="end"/>
            </w:r>
          </w:hyperlink>
        </w:p>
        <w:p w14:paraId="66773BD2" w14:textId="041C1ABB"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21" w:history="1">
            <w:r w:rsidRPr="00E41DFC">
              <w:rPr>
                <w:rStyle w:val="afa"/>
                <w:noProof/>
              </w:rPr>
              <w:t>Анкета для опроса</w:t>
            </w:r>
            <w:r>
              <w:rPr>
                <w:noProof/>
                <w:webHidden/>
              </w:rPr>
              <w:tab/>
            </w:r>
            <w:r>
              <w:rPr>
                <w:noProof/>
                <w:webHidden/>
              </w:rPr>
              <w:fldChar w:fldCharType="begin"/>
            </w:r>
            <w:r>
              <w:rPr>
                <w:noProof/>
                <w:webHidden/>
              </w:rPr>
              <w:instrText xml:space="preserve"> PAGEREF _Toc136295521 \h </w:instrText>
            </w:r>
            <w:r>
              <w:rPr>
                <w:noProof/>
                <w:webHidden/>
              </w:rPr>
            </w:r>
            <w:r>
              <w:rPr>
                <w:noProof/>
                <w:webHidden/>
              </w:rPr>
              <w:fldChar w:fldCharType="separate"/>
            </w:r>
            <w:r>
              <w:rPr>
                <w:noProof/>
                <w:webHidden/>
              </w:rPr>
              <w:t>105</w:t>
            </w:r>
            <w:r>
              <w:rPr>
                <w:noProof/>
                <w:webHidden/>
              </w:rPr>
              <w:fldChar w:fldCharType="end"/>
            </w:r>
          </w:hyperlink>
        </w:p>
        <w:p w14:paraId="073ED1D7" w14:textId="5A08B9F7" w:rsidR="0032149C" w:rsidRDefault="0032149C">
          <w:pPr>
            <w:pStyle w:val="11"/>
            <w:tabs>
              <w:tab w:val="right" w:leader="dot" w:pos="9679"/>
            </w:tabs>
            <w:rPr>
              <w:rFonts w:asciiTheme="minorHAnsi" w:eastAsiaTheme="minorEastAsia" w:hAnsiTheme="minorHAnsi"/>
              <w:noProof/>
              <w:kern w:val="2"/>
              <w:sz w:val="22"/>
              <w:lang w:val="ru-RU" w:eastAsia="ru-RU"/>
              <w14:ligatures w14:val="standardContextual"/>
            </w:rPr>
          </w:pPr>
          <w:hyperlink w:anchor="_Toc136295522" w:history="1">
            <w:r w:rsidRPr="00E41DFC">
              <w:rPr>
                <w:rStyle w:val="afa"/>
                <w:noProof/>
                <w:lang w:val="ru-RU"/>
              </w:rPr>
              <w:t>Список источников</w:t>
            </w:r>
            <w:r>
              <w:rPr>
                <w:noProof/>
                <w:webHidden/>
              </w:rPr>
              <w:tab/>
            </w:r>
            <w:r>
              <w:rPr>
                <w:noProof/>
                <w:webHidden/>
              </w:rPr>
              <w:fldChar w:fldCharType="begin"/>
            </w:r>
            <w:r>
              <w:rPr>
                <w:noProof/>
                <w:webHidden/>
              </w:rPr>
              <w:instrText xml:space="preserve"> PAGEREF _Toc136295522 \h </w:instrText>
            </w:r>
            <w:r>
              <w:rPr>
                <w:noProof/>
                <w:webHidden/>
              </w:rPr>
            </w:r>
            <w:r>
              <w:rPr>
                <w:noProof/>
                <w:webHidden/>
              </w:rPr>
              <w:fldChar w:fldCharType="separate"/>
            </w:r>
            <w:r>
              <w:rPr>
                <w:noProof/>
                <w:webHidden/>
              </w:rPr>
              <w:t>121</w:t>
            </w:r>
            <w:r>
              <w:rPr>
                <w:noProof/>
                <w:webHidden/>
              </w:rPr>
              <w:fldChar w:fldCharType="end"/>
            </w:r>
          </w:hyperlink>
        </w:p>
        <w:p w14:paraId="6B944948" w14:textId="1004E3D3" w:rsidR="00CF1190" w:rsidRDefault="00CF1190" w:rsidP="00CF1190">
          <w:r>
            <w:rPr>
              <w:b/>
              <w:bCs/>
            </w:rPr>
            <w:fldChar w:fldCharType="end"/>
          </w:r>
        </w:p>
      </w:sdtContent>
    </w:sdt>
    <w:p w14:paraId="3F82D27C" w14:textId="6152A215" w:rsidR="00CF1190" w:rsidRPr="00A85769" w:rsidRDefault="00CF1190" w:rsidP="00CF1190">
      <w:pPr>
        <w:spacing w:after="200" w:line="276" w:lineRule="auto"/>
        <w:ind w:firstLine="0"/>
        <w:jc w:val="left"/>
        <w:rPr>
          <w:rFonts w:eastAsiaTheme="minorEastAsia"/>
          <w:lang w:val="ru-RU"/>
        </w:rPr>
      </w:pPr>
      <w:r>
        <w:rPr>
          <w:rFonts w:eastAsiaTheme="minorEastAsia"/>
          <w:lang w:val="ru-RU"/>
        </w:rPr>
        <w:br w:type="page"/>
      </w:r>
    </w:p>
    <w:p w14:paraId="3557EBEE" w14:textId="1D2C3220" w:rsidR="00B01EC7" w:rsidRDefault="00595D44" w:rsidP="00595D44">
      <w:pPr>
        <w:pStyle w:val="1"/>
        <w:rPr>
          <w:rFonts w:eastAsiaTheme="minorEastAsia"/>
          <w:lang w:val="ru-RU"/>
        </w:rPr>
      </w:pPr>
      <w:bookmarkStart w:id="2" w:name="_Toc136295490"/>
      <w:r>
        <w:rPr>
          <w:rFonts w:eastAsiaTheme="minorEastAsia"/>
          <w:lang w:val="ru-RU"/>
        </w:rPr>
        <w:lastRenderedPageBreak/>
        <w:t>Введение</w:t>
      </w:r>
      <w:bookmarkEnd w:id="2"/>
    </w:p>
    <w:p w14:paraId="4DEBEE74" w14:textId="77777777" w:rsidR="00EC6C63" w:rsidRPr="00EC6C63" w:rsidRDefault="00EC6C63" w:rsidP="00EC6C63">
      <w:pPr>
        <w:pStyle w:val="2"/>
        <w:rPr>
          <w:lang w:val="ru-RU"/>
        </w:rPr>
      </w:pPr>
      <w:bookmarkStart w:id="3" w:name="_Toc128671287"/>
      <w:bookmarkStart w:id="4" w:name="_Toc136295491"/>
      <w:r w:rsidRPr="00EC6C63">
        <w:rPr>
          <w:lang w:val="ru-RU"/>
        </w:rPr>
        <w:t>Описание проблемной ситуации и формулировка проблемы исследования</w:t>
      </w:r>
      <w:bookmarkEnd w:id="4"/>
    </w:p>
    <w:p w14:paraId="4AC64176" w14:textId="24332673" w:rsidR="00EC6C63" w:rsidRDefault="00EC6C63" w:rsidP="00EC6C63">
      <w:pPr>
        <w:rPr>
          <w:lang w:val="ru-RU"/>
        </w:rPr>
      </w:pPr>
      <w:r w:rsidRPr="00EC6C63">
        <w:rPr>
          <w:lang w:val="ru-RU"/>
        </w:rPr>
        <w:t xml:space="preserve">В последние годы в России наблюдается </w:t>
      </w:r>
      <w:r w:rsidR="009C5B8B">
        <w:rPr>
          <w:lang w:val="ru-RU"/>
        </w:rPr>
        <w:t xml:space="preserve">тенденция роста в содержании </w:t>
      </w:r>
      <w:r w:rsidRPr="00EC6C63">
        <w:rPr>
          <w:lang w:val="ru-RU"/>
        </w:rPr>
        <w:t>домашних животных, причем собаки являются одними из самых популярных</w:t>
      </w:r>
      <w:r w:rsidR="00864EBB">
        <w:rPr>
          <w:lang w:val="ru-RU"/>
        </w:rPr>
        <w:t xml:space="preserve"> питомцев</w:t>
      </w:r>
      <w:r w:rsidRPr="00EC6C63">
        <w:rPr>
          <w:lang w:val="ru-RU"/>
        </w:rPr>
        <w:t xml:space="preserve">. Однако, несмотря на увеличение числа владельцев собак, ощущается нехватка осведомленности и знаний о том, как создать благоприятную для </w:t>
      </w:r>
      <w:r w:rsidR="00B11759">
        <w:rPr>
          <w:lang w:val="ru-RU"/>
        </w:rPr>
        <w:t xml:space="preserve">них </w:t>
      </w:r>
      <w:r w:rsidRPr="00EC6C63">
        <w:rPr>
          <w:lang w:val="ru-RU"/>
        </w:rPr>
        <w:t>среду в российских городах. Это привело к ряду проблем</w:t>
      </w:r>
      <w:r w:rsidR="00994D37">
        <w:rPr>
          <w:lang w:val="ru-RU"/>
        </w:rPr>
        <w:t xml:space="preserve">, </w:t>
      </w:r>
      <w:r w:rsidRPr="00EC6C63">
        <w:rPr>
          <w:lang w:val="ru-RU"/>
        </w:rPr>
        <w:t xml:space="preserve">включая </w:t>
      </w:r>
      <w:r w:rsidR="00994D37">
        <w:rPr>
          <w:lang w:val="ru-RU"/>
        </w:rPr>
        <w:t xml:space="preserve">трудности </w:t>
      </w:r>
      <w:r w:rsidRPr="00EC6C63">
        <w:rPr>
          <w:lang w:val="ru-RU"/>
        </w:rPr>
        <w:t xml:space="preserve">обращения с собачьими отходами, нападения собак и конфликты между </w:t>
      </w:r>
      <w:r w:rsidR="00CE083F">
        <w:rPr>
          <w:lang w:val="ru-RU"/>
        </w:rPr>
        <w:t xml:space="preserve">двумя социальными группами </w:t>
      </w:r>
      <w:r w:rsidR="00CE083F" w:rsidRPr="00EC6C63">
        <w:rPr>
          <w:lang w:val="ru-RU"/>
        </w:rPr>
        <w:t>—</w:t>
      </w:r>
      <w:r w:rsidR="00AA479F">
        <w:rPr>
          <w:lang w:val="ru-RU"/>
        </w:rPr>
        <w:t xml:space="preserve"> </w:t>
      </w:r>
      <w:r w:rsidRPr="00EC6C63">
        <w:rPr>
          <w:lang w:val="ru-RU"/>
        </w:rPr>
        <w:t>владельцами собак и</w:t>
      </w:r>
      <w:r w:rsidR="00CE083F">
        <w:rPr>
          <w:lang w:val="ru-RU"/>
        </w:rPr>
        <w:t xml:space="preserve"> людьми, не имеющими </w:t>
      </w:r>
      <w:r w:rsidR="00AA479F">
        <w:rPr>
          <w:lang w:val="ru-RU"/>
        </w:rPr>
        <w:t xml:space="preserve">их </w:t>
      </w:r>
      <w:r w:rsidR="00CE083F">
        <w:rPr>
          <w:lang w:val="ru-RU"/>
        </w:rPr>
        <w:t>на содержании</w:t>
      </w:r>
      <w:r w:rsidRPr="00EC6C63">
        <w:rPr>
          <w:lang w:val="ru-RU"/>
        </w:rPr>
        <w:t xml:space="preserve">. Таким образом, </w:t>
      </w:r>
      <w:r w:rsidR="00D278CF">
        <w:rPr>
          <w:lang w:val="ru-RU"/>
        </w:rPr>
        <w:t xml:space="preserve">методика оценки благоприятности городской </w:t>
      </w:r>
      <w:r w:rsidR="00D278CF" w:rsidRPr="00EC6C63">
        <w:rPr>
          <w:lang w:val="ru-RU"/>
        </w:rPr>
        <w:t xml:space="preserve">среды </w:t>
      </w:r>
      <w:r w:rsidR="00D278CF">
        <w:rPr>
          <w:lang w:val="ru-RU"/>
        </w:rPr>
        <w:t xml:space="preserve">для владельцев собак </w:t>
      </w:r>
      <w:r w:rsidR="00D278CF" w:rsidRPr="00EC6C63">
        <w:rPr>
          <w:lang w:val="ru-RU"/>
        </w:rPr>
        <w:t xml:space="preserve">в российских городах является важной </w:t>
      </w:r>
      <w:r w:rsidRPr="00EC6C63">
        <w:rPr>
          <w:lang w:val="ru-RU"/>
        </w:rPr>
        <w:t>важной областью исследовани</w:t>
      </w:r>
      <w:r w:rsidR="003C3C41">
        <w:rPr>
          <w:lang w:val="ru-RU"/>
        </w:rPr>
        <w:t>я</w:t>
      </w:r>
      <w:r w:rsidRPr="00EC6C63">
        <w:rPr>
          <w:lang w:val="ru-RU"/>
        </w:rPr>
        <w:t>, котор</w:t>
      </w:r>
      <w:r w:rsidR="003C3C41">
        <w:rPr>
          <w:lang w:val="ru-RU"/>
        </w:rPr>
        <w:t>ое</w:t>
      </w:r>
      <w:r w:rsidRPr="00EC6C63">
        <w:rPr>
          <w:lang w:val="ru-RU"/>
        </w:rPr>
        <w:t xml:space="preserve"> может помочь в создании более гармоничной и безопасной среды</w:t>
      </w:r>
      <w:r w:rsidR="003C3C41">
        <w:rPr>
          <w:lang w:val="ru-RU"/>
        </w:rPr>
        <w:t>, а также</w:t>
      </w:r>
      <w:r w:rsidR="009C2C2B">
        <w:rPr>
          <w:lang w:val="ru-RU"/>
        </w:rPr>
        <w:t xml:space="preserve"> </w:t>
      </w:r>
      <w:r w:rsidR="003C3C41">
        <w:rPr>
          <w:lang w:val="ru-RU"/>
        </w:rPr>
        <w:t xml:space="preserve">в устранении </w:t>
      </w:r>
      <w:r w:rsidR="00080899" w:rsidRPr="008C4CCC">
        <w:rPr>
          <w:lang w:val="ru-RU"/>
        </w:rPr>
        <w:t>негативного имиджа собак в обществе.</w:t>
      </w:r>
    </w:p>
    <w:p w14:paraId="635EFF46" w14:textId="77777777" w:rsidR="00EC6C63" w:rsidRPr="00864EBB" w:rsidRDefault="00EC6C63" w:rsidP="00EC6C63">
      <w:pPr>
        <w:pStyle w:val="3"/>
        <w:rPr>
          <w:lang w:val="ru-RU"/>
        </w:rPr>
      </w:pPr>
    </w:p>
    <w:p w14:paraId="4E7403DC" w14:textId="77777777" w:rsidR="00EC6C63" w:rsidRPr="00EC6C63" w:rsidRDefault="00EC6C63" w:rsidP="00EC6C63">
      <w:pPr>
        <w:pStyle w:val="3"/>
        <w:rPr>
          <w:lang w:val="ru-RU"/>
        </w:rPr>
      </w:pPr>
      <w:bookmarkStart w:id="5" w:name="_heading=h.30j0zll" w:colFirst="0" w:colLast="0"/>
      <w:bookmarkStart w:id="6" w:name="_Toc136295492"/>
      <w:bookmarkEnd w:id="5"/>
      <w:r w:rsidRPr="00EC6C63">
        <w:rPr>
          <w:lang w:val="ru-RU"/>
        </w:rPr>
        <w:t>Актуальность исследования</w:t>
      </w:r>
      <w:bookmarkEnd w:id="6"/>
    </w:p>
    <w:p w14:paraId="53C4EA2F" w14:textId="12826857" w:rsidR="00EC6C63" w:rsidRPr="00EC6C63" w:rsidRDefault="0076347C" w:rsidP="00EC6C63">
      <w:pPr>
        <w:rPr>
          <w:highlight w:val="white"/>
          <w:lang w:val="ru-RU"/>
        </w:rPr>
      </w:pPr>
      <w:r>
        <w:rPr>
          <w:lang w:val="ru-RU"/>
        </w:rPr>
        <w:t xml:space="preserve">В </w:t>
      </w:r>
      <w:r w:rsidRPr="0076347C">
        <w:rPr>
          <w:lang w:val="ru-RU"/>
        </w:rPr>
        <w:t>российских городах по-прежнему отсутствует базовая инфраструктура для выгула собак, о чем свидетельствует недавнее исследование, пров</w:t>
      </w:r>
      <w:r w:rsidR="00CE7A0F">
        <w:rPr>
          <w:lang w:val="ru-RU"/>
        </w:rPr>
        <w:t>одимое</w:t>
      </w:r>
      <w:r w:rsidRPr="0076347C">
        <w:rPr>
          <w:lang w:val="ru-RU"/>
        </w:rPr>
        <w:t xml:space="preserve"> </w:t>
      </w:r>
      <w:r w:rsidR="00EC6C63" w:rsidRPr="00EC6C63">
        <w:rPr>
          <w:highlight w:val="white"/>
          <w:lang w:val="ru-RU"/>
        </w:rPr>
        <w:t xml:space="preserve">урбанистом Артемом </w:t>
      </w:r>
      <w:proofErr w:type="spellStart"/>
      <w:r w:rsidR="00EC6C63" w:rsidRPr="00EC6C63">
        <w:rPr>
          <w:highlight w:val="white"/>
          <w:lang w:val="ru-RU"/>
        </w:rPr>
        <w:t>Гебелевым</w:t>
      </w:r>
      <w:proofErr w:type="spellEnd"/>
      <w:r w:rsidR="00EC6C63" w:rsidRPr="00EC6C63">
        <w:rPr>
          <w:highlight w:val="white"/>
          <w:lang w:val="ru-RU"/>
        </w:rPr>
        <w:t xml:space="preserve"> </w:t>
      </w:r>
      <w:r w:rsidR="00CE7A0F" w:rsidRPr="0076347C">
        <w:rPr>
          <w:lang w:val="ru-RU"/>
        </w:rPr>
        <w:t>в рамках проекта</w:t>
      </w:r>
      <w:r w:rsidR="00CE7A0F" w:rsidRPr="0076347C">
        <w:rPr>
          <w:highlight w:val="white"/>
          <w:lang w:val="ru-RU"/>
        </w:rPr>
        <w:t xml:space="preserve"> </w:t>
      </w:r>
      <w:r w:rsidR="00CE7A0F" w:rsidRPr="00EC6C63">
        <w:rPr>
          <w:highlight w:val="white"/>
          <w:lang w:val="ru-RU"/>
        </w:rPr>
        <w:t xml:space="preserve">«Собакин город» </w:t>
      </w:r>
      <w:r w:rsidR="00EC6C63" w:rsidRPr="00EC6C63">
        <w:rPr>
          <w:highlight w:val="white"/>
          <w:lang w:val="ru-RU"/>
        </w:rPr>
        <w:t>в Москве</w:t>
      </w:r>
      <w:r w:rsidR="003C4199">
        <w:rPr>
          <w:highlight w:val="white"/>
          <w:lang w:val="ru-RU"/>
        </w:rPr>
        <w:t xml:space="preserve">. В рамках опроса </w:t>
      </w:r>
      <w:r w:rsidR="00EC6C63" w:rsidRPr="00EC6C63">
        <w:rPr>
          <w:highlight w:val="white"/>
          <w:lang w:val="ru-RU"/>
        </w:rPr>
        <w:t>респонденты отмечали следующее</w:t>
      </w:r>
      <w:r w:rsidR="00EC6C63">
        <w:rPr>
          <w:highlight w:val="white"/>
          <w:vertAlign w:val="superscript"/>
        </w:rPr>
        <w:footnoteReference w:id="1"/>
      </w:r>
      <w:r w:rsidR="00EC6C63" w:rsidRPr="00EC6C63">
        <w:rPr>
          <w:highlight w:val="white"/>
          <w:lang w:val="ru-RU"/>
        </w:rPr>
        <w:t>:</w:t>
      </w:r>
    </w:p>
    <w:p w14:paraId="4458F00E" w14:textId="77777777" w:rsidR="00EC6C63" w:rsidRPr="00EC6C63" w:rsidRDefault="00EC6C63" w:rsidP="00EC6C63">
      <w:pPr>
        <w:rPr>
          <w:highlight w:val="white"/>
          <w:lang w:val="ru-RU"/>
        </w:rPr>
      </w:pP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tblGrid>
      <w:tr w:rsidR="00EC6C63" w:rsidRPr="00FA7379" w14:paraId="0A411344" w14:textId="77777777" w:rsidTr="00F909AB">
        <w:tc>
          <w:tcPr>
            <w:tcW w:w="9679" w:type="dxa"/>
          </w:tcPr>
          <w:p w14:paraId="22FE20E7" w14:textId="77777777" w:rsidR="00EC6C63" w:rsidRPr="00EC6C63" w:rsidRDefault="00EC6C63" w:rsidP="00F909AB">
            <w:pPr>
              <w:ind w:firstLine="0"/>
              <w:rPr>
                <w:highlight w:val="white"/>
                <w:lang w:val="ru-RU"/>
              </w:rPr>
            </w:pPr>
            <w:r w:rsidRPr="00EC6C63">
              <w:rPr>
                <w:highlight w:val="white"/>
                <w:lang w:val="ru-RU"/>
              </w:rPr>
              <w:t>62,1% - «не хватает площадок для игр и социализации»</w:t>
            </w:r>
          </w:p>
        </w:tc>
      </w:tr>
      <w:tr w:rsidR="00EC6C63" w:rsidRPr="00FA7379" w14:paraId="1CB79CC2" w14:textId="77777777" w:rsidTr="00F909AB">
        <w:tc>
          <w:tcPr>
            <w:tcW w:w="9679" w:type="dxa"/>
          </w:tcPr>
          <w:p w14:paraId="7D8CC6E8" w14:textId="77777777" w:rsidR="00EC6C63" w:rsidRPr="00EC6C63" w:rsidRDefault="00EC6C63" w:rsidP="00F909AB">
            <w:pPr>
              <w:ind w:firstLine="0"/>
              <w:rPr>
                <w:highlight w:val="white"/>
                <w:lang w:val="ru-RU"/>
              </w:rPr>
            </w:pPr>
            <w:r w:rsidRPr="00EC6C63">
              <w:rPr>
                <w:highlight w:val="white"/>
                <w:lang w:val="ru-RU"/>
              </w:rPr>
              <w:t>44.3% - «не хватает площадок для дрессировки»</w:t>
            </w:r>
          </w:p>
        </w:tc>
      </w:tr>
      <w:tr w:rsidR="00EC6C63" w:rsidRPr="00FA7379" w14:paraId="2B9827D0" w14:textId="77777777" w:rsidTr="00F909AB">
        <w:tc>
          <w:tcPr>
            <w:tcW w:w="9679" w:type="dxa"/>
          </w:tcPr>
          <w:p w14:paraId="4B05764C" w14:textId="77777777" w:rsidR="00EC6C63" w:rsidRPr="00EC6C63" w:rsidRDefault="00EC6C63" w:rsidP="00F909AB">
            <w:pPr>
              <w:ind w:firstLine="0"/>
              <w:rPr>
                <w:highlight w:val="white"/>
                <w:lang w:val="ru-RU"/>
              </w:rPr>
            </w:pPr>
            <w:r w:rsidRPr="00EC6C63">
              <w:rPr>
                <w:highlight w:val="white"/>
                <w:lang w:val="ru-RU"/>
              </w:rPr>
              <w:t>37.7% - «отсутствуют маршруты, комфортные для выгула при любой погоде»</w:t>
            </w:r>
          </w:p>
        </w:tc>
      </w:tr>
      <w:tr w:rsidR="00EC6C63" w14:paraId="29B54121" w14:textId="77777777" w:rsidTr="00F909AB">
        <w:tc>
          <w:tcPr>
            <w:tcW w:w="9679" w:type="dxa"/>
          </w:tcPr>
          <w:p w14:paraId="073C271D" w14:textId="77777777" w:rsidR="00EC6C63" w:rsidRDefault="00EC6C63" w:rsidP="00F909AB">
            <w:pPr>
              <w:ind w:firstLine="0"/>
              <w:rPr>
                <w:highlight w:val="white"/>
              </w:rPr>
            </w:pPr>
            <w:r>
              <w:rPr>
                <w:highlight w:val="white"/>
              </w:rPr>
              <w:t>35% - «</w:t>
            </w:r>
            <w:proofErr w:type="spellStart"/>
            <w:r>
              <w:rPr>
                <w:highlight w:val="white"/>
              </w:rPr>
              <w:t>не</w:t>
            </w:r>
            <w:proofErr w:type="spellEnd"/>
            <w:r>
              <w:rPr>
                <w:highlight w:val="white"/>
              </w:rPr>
              <w:t xml:space="preserve"> </w:t>
            </w:r>
            <w:proofErr w:type="spellStart"/>
            <w:r>
              <w:rPr>
                <w:highlight w:val="white"/>
              </w:rPr>
              <w:t>хватает</w:t>
            </w:r>
            <w:proofErr w:type="spellEnd"/>
            <w:r>
              <w:rPr>
                <w:highlight w:val="white"/>
              </w:rPr>
              <w:t xml:space="preserve"> </w:t>
            </w:r>
            <w:proofErr w:type="spellStart"/>
            <w:r>
              <w:rPr>
                <w:highlight w:val="white"/>
              </w:rPr>
              <w:t>урн</w:t>
            </w:r>
            <w:proofErr w:type="spellEnd"/>
            <w:r>
              <w:rPr>
                <w:highlight w:val="white"/>
              </w:rPr>
              <w:t>»</w:t>
            </w:r>
          </w:p>
        </w:tc>
      </w:tr>
    </w:tbl>
    <w:p w14:paraId="29904E4E" w14:textId="77777777" w:rsidR="00EC6C63" w:rsidRDefault="00EC6C63" w:rsidP="00EC6C63">
      <w:pPr>
        <w:rPr>
          <w:highlight w:val="white"/>
        </w:rPr>
      </w:pPr>
    </w:p>
    <w:p w14:paraId="64F88FA8" w14:textId="23B291C8" w:rsidR="0076347C" w:rsidRPr="0076347C" w:rsidRDefault="0076347C" w:rsidP="00770C86">
      <w:pPr>
        <w:rPr>
          <w:lang w:val="ru-RU"/>
        </w:rPr>
      </w:pPr>
      <w:r w:rsidRPr="0076347C">
        <w:rPr>
          <w:lang w:val="ru-RU"/>
        </w:rPr>
        <w:t>В ходе исследования было установлено, что значительное количество респондентов отметили отсутствие площадок</w:t>
      </w:r>
      <w:r w:rsidR="008C3BF5">
        <w:rPr>
          <w:lang w:val="ru-RU"/>
        </w:rPr>
        <w:t xml:space="preserve"> для социализации</w:t>
      </w:r>
      <w:r w:rsidRPr="0076347C">
        <w:rPr>
          <w:lang w:val="ru-RU"/>
        </w:rPr>
        <w:t xml:space="preserve">, дрессировки и удобных дорожек для выгула собак. Кроме того, нехватка урн также была определена как серьезная проблема для владельцев собак в </w:t>
      </w:r>
      <w:r w:rsidR="008C3BF5">
        <w:rPr>
          <w:lang w:val="ru-RU"/>
        </w:rPr>
        <w:t xml:space="preserve">регулировании аспекта </w:t>
      </w:r>
      <w:r w:rsidRPr="0076347C">
        <w:rPr>
          <w:lang w:val="ru-RU"/>
        </w:rPr>
        <w:t>собачь</w:t>
      </w:r>
      <w:r w:rsidR="008C3BF5">
        <w:rPr>
          <w:lang w:val="ru-RU"/>
        </w:rPr>
        <w:t>их</w:t>
      </w:r>
      <w:r w:rsidRPr="0076347C">
        <w:rPr>
          <w:lang w:val="ru-RU"/>
        </w:rPr>
        <w:t xml:space="preserve"> отход</w:t>
      </w:r>
      <w:r w:rsidR="008C3BF5">
        <w:rPr>
          <w:lang w:val="ru-RU"/>
        </w:rPr>
        <w:t>ов</w:t>
      </w:r>
      <w:r w:rsidRPr="0076347C">
        <w:rPr>
          <w:lang w:val="ru-RU"/>
        </w:rPr>
        <w:t>.</w:t>
      </w:r>
    </w:p>
    <w:p w14:paraId="19DF4C2F" w14:textId="148F6619" w:rsidR="0076347C" w:rsidRPr="0076347C" w:rsidRDefault="0076347C" w:rsidP="00770C86">
      <w:pPr>
        <w:rPr>
          <w:lang w:val="ru-RU"/>
        </w:rPr>
      </w:pPr>
      <w:r w:rsidRPr="0076347C">
        <w:rPr>
          <w:lang w:val="ru-RU"/>
        </w:rPr>
        <w:lastRenderedPageBreak/>
        <w:t>Отсутствие специализированных мест для собак и их владельцев часто приводит к конфликтам с другими жильцами, особенно когда владельцы собак посещают другие общественные места. Несформированная культура общественного владения собакой, в том числе невозможность убирать за своим питомцем и нежелание соблюдать правила пользования намордниками/поводками, вызывает неудобства и разочарования у людей, не относящихся к категории «собачников».</w:t>
      </w:r>
    </w:p>
    <w:p w14:paraId="7268F208" w14:textId="6802B61E" w:rsidR="00EC6C63" w:rsidRDefault="0076347C" w:rsidP="0076347C">
      <w:pPr>
        <w:rPr>
          <w:lang w:val="ru-RU"/>
        </w:rPr>
      </w:pPr>
      <w:r>
        <w:rPr>
          <w:lang w:val="ru-RU"/>
        </w:rPr>
        <w:t xml:space="preserve">Исследование </w:t>
      </w:r>
      <w:r w:rsidRPr="0076347C">
        <w:rPr>
          <w:lang w:val="ru-RU"/>
        </w:rPr>
        <w:t>методологии оценки благоприятной для собак среды в российских городах может помочь в решении этих вопросов, обеспечивая всестороннее понимание факторов, способствующих созданию</w:t>
      </w:r>
      <w:r w:rsidR="00E111E3" w:rsidRPr="00E111E3">
        <w:rPr>
          <w:lang w:val="ru-RU"/>
        </w:rPr>
        <w:t xml:space="preserve"> </w:t>
      </w:r>
      <w:r w:rsidR="00E111E3">
        <w:rPr>
          <w:lang w:val="ru-RU"/>
        </w:rPr>
        <w:t>такой среды</w:t>
      </w:r>
      <w:r w:rsidRPr="0076347C">
        <w:rPr>
          <w:lang w:val="ru-RU"/>
        </w:rPr>
        <w:t>. Разработав набор</w:t>
      </w:r>
      <w:r w:rsidR="00E111E3">
        <w:rPr>
          <w:lang w:val="ru-RU"/>
        </w:rPr>
        <w:t xml:space="preserve"> показателей</w:t>
      </w:r>
      <w:r w:rsidRPr="0076347C">
        <w:rPr>
          <w:lang w:val="ru-RU"/>
        </w:rPr>
        <w:t xml:space="preserve">, </w:t>
      </w:r>
      <w:r w:rsidR="00555F14">
        <w:rPr>
          <w:lang w:val="ru-RU"/>
        </w:rPr>
        <w:t xml:space="preserve">исследование </w:t>
      </w:r>
      <w:r w:rsidR="00110C18" w:rsidRPr="0076347C">
        <w:rPr>
          <w:lang w:val="ru-RU"/>
        </w:rPr>
        <w:t>может</w:t>
      </w:r>
      <w:r w:rsidR="00110C18">
        <w:rPr>
          <w:lang w:val="ru-RU"/>
        </w:rPr>
        <w:t xml:space="preserve"> также</w:t>
      </w:r>
      <w:r w:rsidR="00754629">
        <w:rPr>
          <w:lang w:val="ru-RU"/>
        </w:rPr>
        <w:t xml:space="preserve"> </w:t>
      </w:r>
      <w:r w:rsidR="00555F14">
        <w:rPr>
          <w:lang w:val="ru-RU"/>
        </w:rPr>
        <w:t>стать полезным</w:t>
      </w:r>
      <w:r w:rsidRPr="0076347C">
        <w:rPr>
          <w:lang w:val="ru-RU"/>
        </w:rPr>
        <w:t xml:space="preserve"> в принятии политических и плановых решений по улучшению инфраструктуры и услуг для собак и их владельцев. </w:t>
      </w:r>
    </w:p>
    <w:p w14:paraId="01D7FFC5" w14:textId="77777777" w:rsidR="0076347C" w:rsidRPr="00EC6C63" w:rsidRDefault="0076347C" w:rsidP="0076347C">
      <w:pPr>
        <w:rPr>
          <w:lang w:val="ru-RU"/>
        </w:rPr>
      </w:pPr>
    </w:p>
    <w:p w14:paraId="3F19FFF6" w14:textId="77777777" w:rsidR="00EC6C63" w:rsidRPr="00EC6C63" w:rsidRDefault="00EC6C63" w:rsidP="00EC6C63">
      <w:pPr>
        <w:pStyle w:val="3"/>
        <w:rPr>
          <w:lang w:val="ru-RU"/>
        </w:rPr>
      </w:pPr>
      <w:bookmarkStart w:id="7" w:name="_heading=h.1fob9te" w:colFirst="0" w:colLast="0"/>
      <w:bookmarkStart w:id="8" w:name="_Toc136295493"/>
      <w:bookmarkEnd w:id="7"/>
      <w:r w:rsidRPr="00EC6C63">
        <w:rPr>
          <w:lang w:val="ru-RU"/>
        </w:rPr>
        <w:t>Исследовательский вопрос</w:t>
      </w:r>
      <w:bookmarkEnd w:id="8"/>
    </w:p>
    <w:p w14:paraId="637D5F4D" w14:textId="307128E5" w:rsidR="00EC6C63" w:rsidRPr="00EC6C63" w:rsidRDefault="00EC6C63" w:rsidP="00EC6C63">
      <w:pPr>
        <w:rPr>
          <w:lang w:val="ru-RU"/>
        </w:rPr>
      </w:pPr>
      <w:r w:rsidRPr="00EC6C63">
        <w:rPr>
          <w:lang w:val="ru-RU"/>
        </w:rPr>
        <w:t>Вследствие вышеперечисленного, исследовательским вопросом является следующая формулировка — «</w:t>
      </w:r>
      <w:r w:rsidR="00036669" w:rsidRPr="00036669">
        <w:rPr>
          <w:lang w:val="ru-RU"/>
        </w:rPr>
        <w:t>Какая методология оценки благоприятной для собак среды в городах России наиболее эффективна и как ее можно применить для создания более гармоничной и безопасной среды как для владельцев собак, так и для тех, у кого нет собак?</w:t>
      </w:r>
      <w:r w:rsidRPr="00EC6C63">
        <w:rPr>
          <w:lang w:val="ru-RU"/>
        </w:rPr>
        <w:t xml:space="preserve">». </w:t>
      </w:r>
    </w:p>
    <w:p w14:paraId="5BBDEC21" w14:textId="77777777" w:rsidR="00EC6C63" w:rsidRPr="00EC6C63" w:rsidRDefault="00EC6C63" w:rsidP="00EC6C63">
      <w:pPr>
        <w:rPr>
          <w:b/>
          <w:lang w:val="ru-RU"/>
        </w:rPr>
      </w:pP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9"/>
        <w:gridCol w:w="4840"/>
      </w:tblGrid>
      <w:tr w:rsidR="00EC6C63" w14:paraId="076AD1CD" w14:textId="77777777" w:rsidTr="00F909AB">
        <w:tc>
          <w:tcPr>
            <w:tcW w:w="4839" w:type="dxa"/>
          </w:tcPr>
          <w:p w14:paraId="2018A20E" w14:textId="77777777" w:rsidR="00EC6C63" w:rsidRDefault="00EC6C63" w:rsidP="00F909AB">
            <w:pPr>
              <w:pBdr>
                <w:top w:val="nil"/>
                <w:left w:val="nil"/>
                <w:bottom w:val="nil"/>
                <w:right w:val="nil"/>
                <w:between w:val="nil"/>
              </w:pBdr>
              <w:ind w:firstLine="0"/>
              <w:jc w:val="left"/>
              <w:rPr>
                <w:b/>
                <w:color w:val="000000"/>
                <w:sz w:val="20"/>
                <w:szCs w:val="20"/>
              </w:rPr>
            </w:pPr>
            <w:proofErr w:type="spellStart"/>
            <w:r>
              <w:rPr>
                <w:rFonts w:eastAsia="Times New Roman" w:cs="Times New Roman"/>
                <w:b/>
                <w:color w:val="000000"/>
                <w:sz w:val="20"/>
                <w:szCs w:val="20"/>
              </w:rPr>
              <w:t>Объект</w:t>
            </w:r>
            <w:proofErr w:type="spellEnd"/>
            <w:r>
              <w:rPr>
                <w:rFonts w:eastAsia="Times New Roman" w:cs="Times New Roman"/>
                <w:b/>
                <w:color w:val="000000"/>
                <w:sz w:val="20"/>
                <w:szCs w:val="20"/>
              </w:rPr>
              <w:t xml:space="preserve"> </w:t>
            </w:r>
            <w:proofErr w:type="spellStart"/>
            <w:r>
              <w:rPr>
                <w:rFonts w:eastAsia="Times New Roman" w:cs="Times New Roman"/>
                <w:b/>
                <w:color w:val="000000"/>
                <w:sz w:val="20"/>
                <w:szCs w:val="20"/>
              </w:rPr>
              <w:t>исследования</w:t>
            </w:r>
            <w:proofErr w:type="spellEnd"/>
          </w:p>
          <w:p w14:paraId="6C0DB46C" w14:textId="77777777" w:rsidR="00EC6C63" w:rsidRDefault="00EC6C63" w:rsidP="00F909AB">
            <w:pPr>
              <w:pBdr>
                <w:top w:val="nil"/>
                <w:left w:val="nil"/>
                <w:bottom w:val="nil"/>
                <w:right w:val="nil"/>
                <w:between w:val="nil"/>
              </w:pBdr>
              <w:ind w:firstLine="0"/>
              <w:jc w:val="left"/>
              <w:rPr>
                <w:b/>
                <w:color w:val="000000"/>
                <w:sz w:val="20"/>
                <w:szCs w:val="20"/>
              </w:rPr>
            </w:pPr>
          </w:p>
        </w:tc>
        <w:tc>
          <w:tcPr>
            <w:tcW w:w="4840" w:type="dxa"/>
          </w:tcPr>
          <w:p w14:paraId="64CF7C0F" w14:textId="77777777" w:rsidR="00EC6C63" w:rsidRDefault="00EC6C63" w:rsidP="00F909AB">
            <w:pPr>
              <w:pBdr>
                <w:top w:val="nil"/>
                <w:left w:val="nil"/>
                <w:bottom w:val="nil"/>
                <w:right w:val="nil"/>
                <w:between w:val="nil"/>
              </w:pBdr>
              <w:ind w:firstLine="0"/>
              <w:jc w:val="left"/>
              <w:rPr>
                <w:b/>
                <w:color w:val="000000"/>
                <w:sz w:val="20"/>
                <w:szCs w:val="20"/>
              </w:rPr>
            </w:pPr>
            <w:proofErr w:type="spellStart"/>
            <w:r>
              <w:rPr>
                <w:rFonts w:eastAsia="Times New Roman" w:cs="Times New Roman"/>
                <w:b/>
                <w:color w:val="000000"/>
                <w:sz w:val="20"/>
                <w:szCs w:val="20"/>
              </w:rPr>
              <w:t>Предмет</w:t>
            </w:r>
            <w:proofErr w:type="spellEnd"/>
            <w:r>
              <w:rPr>
                <w:rFonts w:eastAsia="Times New Roman" w:cs="Times New Roman"/>
                <w:b/>
                <w:color w:val="000000"/>
                <w:sz w:val="20"/>
                <w:szCs w:val="20"/>
              </w:rPr>
              <w:t xml:space="preserve"> </w:t>
            </w:r>
            <w:proofErr w:type="spellStart"/>
            <w:r>
              <w:rPr>
                <w:rFonts w:eastAsia="Times New Roman" w:cs="Times New Roman"/>
                <w:b/>
                <w:color w:val="000000"/>
                <w:sz w:val="20"/>
                <w:szCs w:val="20"/>
              </w:rPr>
              <w:t>исследования</w:t>
            </w:r>
            <w:proofErr w:type="spellEnd"/>
          </w:p>
          <w:p w14:paraId="06D729CA" w14:textId="77777777" w:rsidR="00EC6C63" w:rsidRDefault="00EC6C63" w:rsidP="00F909AB">
            <w:pPr>
              <w:pBdr>
                <w:top w:val="nil"/>
                <w:left w:val="nil"/>
                <w:bottom w:val="nil"/>
                <w:right w:val="nil"/>
                <w:between w:val="nil"/>
              </w:pBdr>
              <w:ind w:firstLine="0"/>
              <w:jc w:val="left"/>
              <w:rPr>
                <w:b/>
                <w:color w:val="000000"/>
                <w:sz w:val="20"/>
                <w:szCs w:val="20"/>
              </w:rPr>
            </w:pPr>
          </w:p>
        </w:tc>
      </w:tr>
      <w:tr w:rsidR="00EC6C63" w:rsidRPr="002B605E" w14:paraId="5570D5BD" w14:textId="77777777" w:rsidTr="00F909AB">
        <w:tc>
          <w:tcPr>
            <w:tcW w:w="4839" w:type="dxa"/>
          </w:tcPr>
          <w:p w14:paraId="27FF476B" w14:textId="77777777" w:rsidR="00EC6C63" w:rsidRDefault="00EC6C63" w:rsidP="00F909AB">
            <w:pPr>
              <w:pBdr>
                <w:top w:val="nil"/>
                <w:left w:val="nil"/>
                <w:bottom w:val="nil"/>
                <w:right w:val="nil"/>
                <w:between w:val="nil"/>
              </w:pBdr>
              <w:ind w:firstLine="0"/>
              <w:jc w:val="left"/>
              <w:rPr>
                <w:color w:val="000000"/>
                <w:sz w:val="20"/>
                <w:szCs w:val="20"/>
              </w:rPr>
            </w:pPr>
            <w:proofErr w:type="spellStart"/>
            <w:r>
              <w:rPr>
                <w:rFonts w:eastAsia="Times New Roman" w:cs="Times New Roman"/>
                <w:color w:val="000000"/>
                <w:sz w:val="20"/>
                <w:szCs w:val="20"/>
              </w:rPr>
              <w:t>Город</w:t>
            </w:r>
            <w:proofErr w:type="spellEnd"/>
            <w:r>
              <w:rPr>
                <w:rFonts w:eastAsia="Times New Roman" w:cs="Times New Roman"/>
                <w:color w:val="000000"/>
                <w:sz w:val="20"/>
                <w:szCs w:val="20"/>
              </w:rPr>
              <w:t xml:space="preserve"> — </w:t>
            </w:r>
            <w:proofErr w:type="spellStart"/>
            <w:r>
              <w:rPr>
                <w:rFonts w:eastAsia="Times New Roman" w:cs="Times New Roman"/>
                <w:color w:val="000000"/>
                <w:sz w:val="20"/>
                <w:szCs w:val="20"/>
              </w:rPr>
              <w:t>Санкт-Петербург</w:t>
            </w:r>
            <w:proofErr w:type="spellEnd"/>
          </w:p>
          <w:p w14:paraId="07639237" w14:textId="77777777" w:rsidR="00EC6C63" w:rsidRDefault="00EC6C63" w:rsidP="00F909AB">
            <w:pPr>
              <w:pBdr>
                <w:top w:val="nil"/>
                <w:left w:val="nil"/>
                <w:bottom w:val="nil"/>
                <w:right w:val="nil"/>
                <w:between w:val="nil"/>
              </w:pBdr>
              <w:ind w:firstLine="0"/>
              <w:jc w:val="left"/>
              <w:rPr>
                <w:color w:val="000000"/>
                <w:sz w:val="20"/>
                <w:szCs w:val="20"/>
              </w:rPr>
            </w:pPr>
          </w:p>
        </w:tc>
        <w:tc>
          <w:tcPr>
            <w:tcW w:w="4840" w:type="dxa"/>
          </w:tcPr>
          <w:p w14:paraId="4C2F80E6" w14:textId="05F2C732" w:rsidR="00EC6C63" w:rsidRPr="009C5B8B" w:rsidRDefault="00AF3F7B" w:rsidP="00AF3F7B">
            <w:pPr>
              <w:pStyle w:val="ab"/>
              <w:rPr>
                <w:color w:val="000000"/>
                <w:szCs w:val="20"/>
              </w:rPr>
            </w:pPr>
            <w:r>
              <w:rPr>
                <w:rFonts w:eastAsia="Times New Roman" w:cs="Times New Roman"/>
                <w:color w:val="000000"/>
                <w:szCs w:val="20"/>
              </w:rPr>
              <w:t xml:space="preserve">Область </w:t>
            </w:r>
            <w:proofErr w:type="spellStart"/>
            <w:r>
              <w:rPr>
                <w:rFonts w:eastAsia="Times New Roman" w:cs="Times New Roman"/>
                <w:color w:val="000000"/>
                <w:szCs w:val="20"/>
              </w:rPr>
              <w:t>собаковладения</w:t>
            </w:r>
            <w:proofErr w:type="spellEnd"/>
            <w:r>
              <w:rPr>
                <w:rFonts w:eastAsia="Times New Roman" w:cs="Times New Roman"/>
                <w:color w:val="000000"/>
                <w:szCs w:val="20"/>
              </w:rPr>
              <w:t xml:space="preserve"> </w:t>
            </w:r>
          </w:p>
        </w:tc>
      </w:tr>
    </w:tbl>
    <w:p w14:paraId="64C499DC" w14:textId="77777777" w:rsidR="00EC6C63" w:rsidRPr="00AF3F7B" w:rsidRDefault="00EC6C63" w:rsidP="00EC6C63">
      <w:pPr>
        <w:ind w:firstLine="0"/>
        <w:rPr>
          <w:lang w:val="ru-RU"/>
        </w:rPr>
      </w:pPr>
      <w:r w:rsidRPr="00AF3F7B">
        <w:rPr>
          <w:lang w:val="ru-RU"/>
        </w:rPr>
        <w:t xml:space="preserve"> </w:t>
      </w:r>
    </w:p>
    <w:p w14:paraId="654F83D5" w14:textId="10F215D2" w:rsidR="00EC6C63" w:rsidRPr="00EC6C63" w:rsidRDefault="00EC6C63" w:rsidP="007D38DB">
      <w:pPr>
        <w:rPr>
          <w:lang w:val="ru-RU"/>
        </w:rPr>
      </w:pPr>
      <w:r w:rsidRPr="00EC6C63">
        <w:rPr>
          <w:lang w:val="ru-RU"/>
        </w:rPr>
        <w:t>В качестве объекта исследования выбран Санкт-Петербург, так как при всей значимости города здесь не зафиксирован</w:t>
      </w:r>
      <w:r w:rsidR="003A6C0F">
        <w:rPr>
          <w:lang w:val="ru-RU"/>
        </w:rPr>
        <w:t>ы</w:t>
      </w:r>
      <w:r w:rsidRPr="00EC6C63">
        <w:rPr>
          <w:lang w:val="ru-RU"/>
        </w:rPr>
        <w:t xml:space="preserve"> исследовательск</w:t>
      </w:r>
      <w:r w:rsidR="003A6C0F">
        <w:rPr>
          <w:lang w:val="ru-RU"/>
        </w:rPr>
        <w:t xml:space="preserve">ие </w:t>
      </w:r>
      <w:r w:rsidRPr="00EC6C63">
        <w:rPr>
          <w:lang w:val="ru-RU"/>
        </w:rPr>
        <w:t>работ</w:t>
      </w:r>
      <w:r w:rsidR="003A6C0F">
        <w:rPr>
          <w:lang w:val="ru-RU"/>
        </w:rPr>
        <w:t>ы</w:t>
      </w:r>
      <w:r w:rsidRPr="00EC6C63">
        <w:rPr>
          <w:lang w:val="ru-RU"/>
        </w:rPr>
        <w:t xml:space="preserve"> в области </w:t>
      </w:r>
      <w:proofErr w:type="spellStart"/>
      <w:r w:rsidRPr="00EC6C63">
        <w:rPr>
          <w:lang w:val="ru-RU"/>
        </w:rPr>
        <w:t>собаковладения</w:t>
      </w:r>
      <w:proofErr w:type="spellEnd"/>
      <w:r w:rsidRPr="00EC6C63">
        <w:rPr>
          <w:lang w:val="ru-RU"/>
        </w:rPr>
        <w:t xml:space="preserve"> (как, например, в Москве). </w:t>
      </w:r>
    </w:p>
    <w:p w14:paraId="36816656" w14:textId="77777777" w:rsidR="00EC6C63" w:rsidRPr="00EC6C63" w:rsidRDefault="00EC6C63" w:rsidP="00EC6C63">
      <w:pPr>
        <w:ind w:firstLine="0"/>
        <w:rPr>
          <w:lang w:val="ru-RU"/>
        </w:rPr>
      </w:pPr>
    </w:p>
    <w:p w14:paraId="1D3FB08F" w14:textId="77777777" w:rsidR="00EC6C63" w:rsidRPr="00EC6C63" w:rsidRDefault="00EC6C63" w:rsidP="00EC6C63">
      <w:pPr>
        <w:pStyle w:val="3"/>
        <w:rPr>
          <w:lang w:val="ru-RU"/>
        </w:rPr>
      </w:pPr>
      <w:bookmarkStart w:id="9" w:name="_heading=h.3znysh7" w:colFirst="0" w:colLast="0"/>
      <w:bookmarkStart w:id="10" w:name="_Toc136295494"/>
      <w:bookmarkEnd w:id="9"/>
      <w:r w:rsidRPr="00EC6C63">
        <w:rPr>
          <w:lang w:val="ru-RU"/>
        </w:rPr>
        <w:t>Формат работы</w:t>
      </w:r>
      <w:bookmarkEnd w:id="10"/>
      <w:r w:rsidRPr="00EC6C63">
        <w:rPr>
          <w:lang w:val="ru-RU"/>
        </w:rPr>
        <w:t xml:space="preserve"> </w:t>
      </w:r>
    </w:p>
    <w:p w14:paraId="2F652415" w14:textId="77777777" w:rsidR="00EC6C63" w:rsidRPr="00EC6C63" w:rsidRDefault="00EC6C63" w:rsidP="00EC6C63">
      <w:pPr>
        <w:rPr>
          <w:lang w:val="ru-RU"/>
        </w:rPr>
      </w:pPr>
      <w:r w:rsidRPr="00EC6C63">
        <w:rPr>
          <w:lang w:val="ru-RU"/>
        </w:rPr>
        <w:t xml:space="preserve">Формат работы представляет в себе исследовательскую работу, включающую в себя элементы консультационного проекта. </w:t>
      </w:r>
    </w:p>
    <w:p w14:paraId="56261411" w14:textId="77777777" w:rsidR="00EC6C63" w:rsidRPr="00EC6C63" w:rsidRDefault="00EC6C63" w:rsidP="00EC6C63">
      <w:pPr>
        <w:pStyle w:val="3"/>
        <w:rPr>
          <w:lang w:val="ru-RU"/>
        </w:rPr>
      </w:pPr>
    </w:p>
    <w:p w14:paraId="0DDCB33C" w14:textId="77777777" w:rsidR="00EC6C63" w:rsidRPr="00EC6C63" w:rsidRDefault="00EC6C63" w:rsidP="00EC6C63">
      <w:pPr>
        <w:pStyle w:val="3"/>
        <w:rPr>
          <w:lang w:val="ru-RU"/>
        </w:rPr>
      </w:pPr>
      <w:bookmarkStart w:id="11" w:name="_heading=h.2et92p0" w:colFirst="0" w:colLast="0"/>
      <w:bookmarkStart w:id="12" w:name="_Toc136295495"/>
      <w:bookmarkEnd w:id="11"/>
      <w:r w:rsidRPr="00EC6C63">
        <w:rPr>
          <w:lang w:val="ru-RU"/>
        </w:rPr>
        <w:t>Цель ВКР</w:t>
      </w:r>
      <w:bookmarkEnd w:id="12"/>
    </w:p>
    <w:p w14:paraId="753357B5" w14:textId="0A8340BE" w:rsidR="001C4241" w:rsidRPr="00EC6C63" w:rsidRDefault="001C4241" w:rsidP="00EC6C63">
      <w:pPr>
        <w:rPr>
          <w:color w:val="000000"/>
          <w:lang w:val="ru-RU"/>
        </w:rPr>
      </w:pPr>
      <w:r w:rsidRPr="001C4241">
        <w:rPr>
          <w:color w:val="000000"/>
          <w:lang w:val="ru-RU"/>
        </w:rPr>
        <w:t xml:space="preserve">Целью данного исследования является разработка </w:t>
      </w:r>
      <w:r w:rsidR="00F2241F" w:rsidRPr="001C4241">
        <w:rPr>
          <w:color w:val="000000"/>
          <w:lang w:val="ru-RU"/>
        </w:rPr>
        <w:t xml:space="preserve">методики оценки </w:t>
      </w:r>
      <w:r w:rsidR="00F2241F">
        <w:rPr>
          <w:color w:val="000000"/>
          <w:lang w:val="ru-RU"/>
        </w:rPr>
        <w:t xml:space="preserve">благоприятности городской </w:t>
      </w:r>
      <w:r w:rsidR="00F2241F" w:rsidRPr="001C4241">
        <w:rPr>
          <w:color w:val="000000"/>
          <w:lang w:val="ru-RU"/>
        </w:rPr>
        <w:t xml:space="preserve">среды </w:t>
      </w:r>
      <w:r w:rsidR="00F2241F">
        <w:rPr>
          <w:color w:val="000000"/>
          <w:lang w:val="ru-RU"/>
        </w:rPr>
        <w:t xml:space="preserve">для владельцев собак </w:t>
      </w:r>
      <w:r w:rsidR="00F2241F" w:rsidRPr="001C4241">
        <w:rPr>
          <w:color w:val="000000"/>
          <w:lang w:val="ru-RU"/>
        </w:rPr>
        <w:t>в российских городах</w:t>
      </w:r>
      <w:r w:rsidRPr="001C4241">
        <w:rPr>
          <w:color w:val="000000"/>
          <w:lang w:val="ru-RU"/>
        </w:rPr>
        <w:t>. Исследование направлено на то, чтобы обеспечить всестороннее понимание факторов, способствующих созданию благоприятной для собак среды, которое можно использовать для обоснования политических и планировочных решений в российских городах.</w:t>
      </w:r>
    </w:p>
    <w:p w14:paraId="0A6BDE92" w14:textId="77777777" w:rsidR="00EC6C63" w:rsidRPr="00EC6C63" w:rsidRDefault="00EC6C63" w:rsidP="00EC6C63">
      <w:pPr>
        <w:ind w:firstLine="0"/>
        <w:rPr>
          <w:lang w:val="ru-RU"/>
        </w:rPr>
      </w:pPr>
    </w:p>
    <w:p w14:paraId="6746369E" w14:textId="77777777" w:rsidR="00EC6C63" w:rsidRPr="00EC6C63" w:rsidRDefault="00EC6C63" w:rsidP="00EC6C63">
      <w:pPr>
        <w:pStyle w:val="3"/>
        <w:rPr>
          <w:lang w:val="ru-RU"/>
        </w:rPr>
      </w:pPr>
      <w:bookmarkStart w:id="13" w:name="_heading=h.tyjcwt" w:colFirst="0" w:colLast="0"/>
      <w:bookmarkStart w:id="14" w:name="_Toc136295496"/>
      <w:bookmarkEnd w:id="13"/>
      <w:r w:rsidRPr="00EC6C63">
        <w:rPr>
          <w:lang w:val="ru-RU"/>
        </w:rPr>
        <w:t>Задачи ВКР</w:t>
      </w:r>
      <w:bookmarkEnd w:id="14"/>
    </w:p>
    <w:p w14:paraId="0BAA325A" w14:textId="77777777" w:rsidR="00EC6C63" w:rsidRPr="00EC6C63" w:rsidRDefault="00EC6C63" w:rsidP="00EC6C63">
      <w:pPr>
        <w:rPr>
          <w:lang w:val="ru-RU"/>
        </w:rPr>
      </w:pPr>
      <w:r w:rsidRPr="00EC6C63">
        <w:rPr>
          <w:lang w:val="ru-RU"/>
        </w:rPr>
        <w:t>Для достижения цели ВКР был сформирован ряд задач, в соответствие с которыми построена структура работы:</w:t>
      </w:r>
    </w:p>
    <w:p w14:paraId="1B5A7034" w14:textId="77777777" w:rsidR="00EC6C63" w:rsidRPr="00EC6C63" w:rsidRDefault="00EC6C63" w:rsidP="00EC6C63">
      <w:pPr>
        <w:spacing w:line="240" w:lineRule="auto"/>
        <w:ind w:left="720" w:firstLine="0"/>
        <w:rPr>
          <w:lang w:val="ru-RU"/>
        </w:rPr>
      </w:pPr>
    </w:p>
    <w:p w14:paraId="4E2A0C18" w14:textId="77777777" w:rsidR="00D94FCE" w:rsidRDefault="00D94FCE">
      <w:pPr>
        <w:pStyle w:val="af"/>
        <w:numPr>
          <w:ilvl w:val="0"/>
          <w:numId w:val="16"/>
        </w:numPr>
        <w:rPr>
          <w:color w:val="000000"/>
        </w:rPr>
      </w:pPr>
      <w:r>
        <w:rPr>
          <w:color w:val="000000"/>
        </w:rPr>
        <w:t>и</w:t>
      </w:r>
      <w:r w:rsidRPr="001C4241">
        <w:rPr>
          <w:color w:val="000000"/>
        </w:rPr>
        <w:t xml:space="preserve">зучить литературу о среде, </w:t>
      </w:r>
      <w:r>
        <w:rPr>
          <w:color w:val="000000"/>
        </w:rPr>
        <w:t>проанализировать исследования в области благоприятного/негативного влияния собак на город;</w:t>
      </w:r>
    </w:p>
    <w:p w14:paraId="3E1EE1F7" w14:textId="77777777" w:rsidR="00D94FCE" w:rsidRDefault="00D94FCE">
      <w:pPr>
        <w:pStyle w:val="af"/>
        <w:numPr>
          <w:ilvl w:val="0"/>
          <w:numId w:val="16"/>
        </w:numPr>
        <w:rPr>
          <w:color w:val="000000"/>
        </w:rPr>
      </w:pPr>
      <w:r>
        <w:rPr>
          <w:color w:val="000000"/>
        </w:rPr>
        <w:t xml:space="preserve">провести сравнительную характеристику </w:t>
      </w:r>
      <w:r w:rsidRPr="003C2F38">
        <w:rPr>
          <w:color w:val="000000"/>
        </w:rPr>
        <w:t xml:space="preserve">методов государственного регулирования в области </w:t>
      </w:r>
      <w:proofErr w:type="spellStart"/>
      <w:r w:rsidRPr="003C2F38">
        <w:rPr>
          <w:color w:val="000000"/>
        </w:rPr>
        <w:t>собаковладения</w:t>
      </w:r>
      <w:proofErr w:type="spellEnd"/>
      <w:r w:rsidRPr="003C2F38">
        <w:rPr>
          <w:color w:val="000000"/>
        </w:rPr>
        <w:t>: опыт России и зарубежных стран</w:t>
      </w:r>
      <w:r>
        <w:rPr>
          <w:color w:val="000000"/>
        </w:rPr>
        <w:t>;</w:t>
      </w:r>
    </w:p>
    <w:p w14:paraId="41CF9420" w14:textId="77777777" w:rsidR="00D94FCE" w:rsidRDefault="00D94FCE">
      <w:pPr>
        <w:pStyle w:val="af"/>
        <w:numPr>
          <w:ilvl w:val="0"/>
          <w:numId w:val="16"/>
        </w:numPr>
        <w:rPr>
          <w:color w:val="000000"/>
        </w:rPr>
      </w:pPr>
      <w:r>
        <w:rPr>
          <w:color w:val="000000"/>
        </w:rPr>
        <w:t>проанализировать существующие индексы, оценивающие благоприятную для владельцев собак среду;</w:t>
      </w:r>
    </w:p>
    <w:p w14:paraId="53726FD5" w14:textId="77777777" w:rsidR="00D94FCE" w:rsidRDefault="00D94FCE">
      <w:pPr>
        <w:pStyle w:val="af"/>
        <w:numPr>
          <w:ilvl w:val="0"/>
          <w:numId w:val="16"/>
        </w:numPr>
        <w:rPr>
          <w:color w:val="000000"/>
        </w:rPr>
      </w:pPr>
      <w:r>
        <w:rPr>
          <w:color w:val="000000"/>
        </w:rPr>
        <w:t>осуществить сбор дополнительной информации на основе интервью, опроса и лекций по теме исследования;</w:t>
      </w:r>
    </w:p>
    <w:p w14:paraId="683920E8" w14:textId="77777777" w:rsidR="00D94FCE" w:rsidRPr="003C2F38" w:rsidRDefault="00D94FCE">
      <w:pPr>
        <w:pStyle w:val="af"/>
        <w:numPr>
          <w:ilvl w:val="0"/>
          <w:numId w:val="16"/>
        </w:numPr>
        <w:rPr>
          <w:color w:val="000000"/>
        </w:rPr>
      </w:pPr>
      <w:r>
        <w:rPr>
          <w:color w:val="000000"/>
        </w:rPr>
        <w:t>создать и а</w:t>
      </w:r>
      <w:r w:rsidRPr="001C4241">
        <w:rPr>
          <w:color w:val="000000"/>
        </w:rPr>
        <w:t xml:space="preserve">пробировать </w:t>
      </w:r>
      <w:r>
        <w:rPr>
          <w:color w:val="000000"/>
        </w:rPr>
        <w:t xml:space="preserve">собственную </w:t>
      </w:r>
      <w:r w:rsidRPr="001C4241">
        <w:rPr>
          <w:color w:val="000000"/>
        </w:rPr>
        <w:t xml:space="preserve">методологию </w:t>
      </w:r>
      <w:r>
        <w:rPr>
          <w:color w:val="000000"/>
        </w:rPr>
        <w:t xml:space="preserve">на примере Санкт-Петербурга </w:t>
      </w:r>
      <w:r w:rsidRPr="001C4241">
        <w:rPr>
          <w:color w:val="000000"/>
        </w:rPr>
        <w:t>и оценить ее эффективност</w:t>
      </w:r>
      <w:r>
        <w:rPr>
          <w:color w:val="000000"/>
        </w:rPr>
        <w:t>ь;</w:t>
      </w:r>
    </w:p>
    <w:p w14:paraId="72B05F03" w14:textId="77777777" w:rsidR="00D94FCE" w:rsidRPr="00B27073" w:rsidRDefault="00D94FCE">
      <w:pPr>
        <w:pStyle w:val="af"/>
        <w:numPr>
          <w:ilvl w:val="0"/>
          <w:numId w:val="16"/>
        </w:numPr>
      </w:pPr>
      <w:r>
        <w:rPr>
          <w:color w:val="000000"/>
        </w:rPr>
        <w:t>п</w:t>
      </w:r>
      <w:r w:rsidRPr="001C4241">
        <w:rPr>
          <w:color w:val="000000"/>
        </w:rPr>
        <w:t>редоставить рекомендации по созданию в российских городах более благоприятной для собак среды на основе результатов исследования.</w:t>
      </w:r>
    </w:p>
    <w:p w14:paraId="38455859" w14:textId="77777777" w:rsidR="00B27073" w:rsidRDefault="00B27073" w:rsidP="00B27073">
      <w:pPr>
        <w:pStyle w:val="af"/>
      </w:pPr>
    </w:p>
    <w:p w14:paraId="169A4B3E" w14:textId="77777777" w:rsidR="00B27073" w:rsidRPr="001C4241" w:rsidRDefault="00B27073" w:rsidP="00B27073">
      <w:pPr>
        <w:pStyle w:val="af"/>
        <w:ind w:left="1069" w:firstLine="0"/>
      </w:pPr>
    </w:p>
    <w:p w14:paraId="27467015" w14:textId="77777777" w:rsidR="00EC6C63" w:rsidRPr="001C4241" w:rsidRDefault="00EC6C63" w:rsidP="00EC6C63">
      <w:pPr>
        <w:pStyle w:val="3"/>
        <w:rPr>
          <w:lang w:val="ru-RU"/>
        </w:rPr>
      </w:pPr>
      <w:bookmarkStart w:id="15" w:name="_heading=h.3dy6vkm" w:colFirst="0" w:colLast="0"/>
      <w:bookmarkStart w:id="16" w:name="_Toc136295497"/>
      <w:bookmarkEnd w:id="15"/>
      <w:r w:rsidRPr="001C4241">
        <w:rPr>
          <w:lang w:val="ru-RU"/>
        </w:rPr>
        <w:t>Определения основных понятий</w:t>
      </w:r>
      <w:bookmarkEnd w:id="16"/>
    </w:p>
    <w:p w14:paraId="5446A0C8" w14:textId="77777777" w:rsidR="00EC6C63" w:rsidRPr="00EC6C63" w:rsidRDefault="00EC6C63" w:rsidP="00EC6C63">
      <w:pPr>
        <w:rPr>
          <w:highlight w:val="white"/>
          <w:lang w:val="ru-RU"/>
        </w:rPr>
      </w:pPr>
      <w:r>
        <w:rPr>
          <w:i/>
        </w:rPr>
        <w:t>Dog</w:t>
      </w:r>
      <w:r w:rsidRPr="00EC6C63">
        <w:rPr>
          <w:i/>
          <w:lang w:val="ru-RU"/>
        </w:rPr>
        <w:t>-</w:t>
      </w:r>
      <w:r>
        <w:rPr>
          <w:i/>
        </w:rPr>
        <w:t>friendly</w:t>
      </w:r>
      <w:r w:rsidRPr="00EC6C63">
        <w:rPr>
          <w:highlight w:val="white"/>
          <w:lang w:val="ru-RU"/>
        </w:rPr>
        <w:t xml:space="preserve"> (или </w:t>
      </w:r>
      <w:r>
        <w:rPr>
          <w:highlight w:val="white"/>
        </w:rPr>
        <w:t>pet</w:t>
      </w:r>
      <w:r w:rsidRPr="00EC6C63">
        <w:rPr>
          <w:highlight w:val="white"/>
          <w:lang w:val="ru-RU"/>
        </w:rPr>
        <w:t>-</w:t>
      </w:r>
      <w:r>
        <w:rPr>
          <w:highlight w:val="white"/>
        </w:rPr>
        <w:t>friendly</w:t>
      </w:r>
      <w:r w:rsidRPr="00EC6C63">
        <w:rPr>
          <w:highlight w:val="white"/>
          <w:lang w:val="ru-RU"/>
        </w:rPr>
        <w:t>, если речь идет обо всех животных) означает доступную среду для домашних собак и их владельцев: любую территорию, где питомцу будет комфортно.</w:t>
      </w:r>
      <w:r>
        <w:rPr>
          <w:highlight w:val="white"/>
          <w:vertAlign w:val="superscript"/>
        </w:rPr>
        <w:footnoteReference w:id="2"/>
      </w:r>
    </w:p>
    <w:p w14:paraId="3492F99D" w14:textId="77777777" w:rsidR="00EC6C63" w:rsidRPr="00EC6C63" w:rsidRDefault="00EC6C63" w:rsidP="00EC6C63">
      <w:pPr>
        <w:rPr>
          <w:highlight w:val="white"/>
          <w:lang w:val="ru-RU"/>
        </w:rPr>
      </w:pPr>
    </w:p>
    <w:p w14:paraId="057ED787" w14:textId="77777777" w:rsidR="00EC6C63" w:rsidRPr="00EC6C63" w:rsidRDefault="00EC6C63" w:rsidP="00EC6C63">
      <w:pPr>
        <w:rPr>
          <w:lang w:val="ru-RU"/>
        </w:rPr>
      </w:pPr>
      <w:r>
        <w:rPr>
          <w:i/>
        </w:rPr>
        <w:t>Diversity</w:t>
      </w:r>
      <w:r w:rsidRPr="00EC6C63">
        <w:rPr>
          <w:i/>
          <w:lang w:val="ru-RU"/>
        </w:rPr>
        <w:t xml:space="preserve"> </w:t>
      </w:r>
      <w:r w:rsidRPr="00EC6C63">
        <w:rPr>
          <w:lang w:val="ru-RU"/>
        </w:rPr>
        <w:t xml:space="preserve">— это корпоративная политика разнообразия, где учитываются интересы и потребности всех категорий населения. </w:t>
      </w:r>
    </w:p>
    <w:p w14:paraId="6E1F0133" w14:textId="77777777" w:rsidR="00EC6C63" w:rsidRPr="00EC6C63" w:rsidRDefault="00EC6C63" w:rsidP="00EC6C63">
      <w:pPr>
        <w:rPr>
          <w:lang w:val="ru-RU"/>
        </w:rPr>
      </w:pPr>
    </w:p>
    <w:p w14:paraId="367DF358" w14:textId="77777777" w:rsidR="00EC6C63" w:rsidRPr="00EC6C63" w:rsidRDefault="00EC6C63" w:rsidP="00EC6C63">
      <w:pPr>
        <w:rPr>
          <w:lang w:val="ru-RU"/>
        </w:rPr>
      </w:pPr>
      <w:r w:rsidRPr="00EC6C63">
        <w:rPr>
          <w:i/>
          <w:lang w:val="ru-RU"/>
        </w:rPr>
        <w:lastRenderedPageBreak/>
        <w:t>Социальный капитал</w:t>
      </w:r>
      <w:r w:rsidRPr="00EC6C63">
        <w:rPr>
          <w:highlight w:val="white"/>
          <w:lang w:val="ru-RU"/>
        </w:rPr>
        <w:t xml:space="preserve"> является сложным многоаспектным понятием, синтезирующим в себе предметные области различных дисциплин: экономики, социологии, философии, этики, психологии, педагогики, статистики, политологии, права и других [1, с. 381; 2, с. 230; 3, с. 467].</w:t>
      </w:r>
    </w:p>
    <w:p w14:paraId="18ED4D83" w14:textId="77777777" w:rsidR="00EC6C63" w:rsidRPr="00EC6C63" w:rsidRDefault="00EC6C63" w:rsidP="00EC6C63">
      <w:pPr>
        <w:rPr>
          <w:lang w:val="ru-RU"/>
        </w:rPr>
      </w:pPr>
      <w:r w:rsidRPr="00EC6C63">
        <w:rPr>
          <w:highlight w:val="white"/>
          <w:lang w:val="ru-RU"/>
        </w:rPr>
        <w:t>Он возникает как результат наличия доверия между членами сообщества, что обеспечивает усиление связанности и сплоченности между его представителями, способствует формированию у них чувств самосознания и приверженности [15, с. 6; 13, с. 28; 14, с. 53; 16, с. 67].</w:t>
      </w:r>
    </w:p>
    <w:p w14:paraId="62C36C8F" w14:textId="77777777" w:rsidR="00EC6C63" w:rsidRPr="00EC6C63" w:rsidRDefault="00EC6C63" w:rsidP="00EC6C63">
      <w:pPr>
        <w:rPr>
          <w:highlight w:val="white"/>
          <w:vertAlign w:val="superscript"/>
          <w:lang w:val="ru-RU"/>
        </w:rPr>
      </w:pPr>
      <w:r w:rsidRPr="00EC6C63">
        <w:rPr>
          <w:highlight w:val="white"/>
          <w:lang w:val="ru-RU"/>
        </w:rPr>
        <w:t>Таким образом, социальный капитал можно рассматривать как «осознанное превращение социальных сетей в ресурс достижения цели как отдельной личностью, так и обществом в целом» [17, с. 33].</w:t>
      </w:r>
      <w:r w:rsidRPr="00EC6C63">
        <w:rPr>
          <w:highlight w:val="white"/>
          <w:vertAlign w:val="superscript"/>
          <w:lang w:val="ru-RU"/>
        </w:rPr>
        <w:t xml:space="preserve"> </w:t>
      </w:r>
      <w:r>
        <w:rPr>
          <w:highlight w:val="white"/>
          <w:vertAlign w:val="superscript"/>
        </w:rPr>
        <w:footnoteReference w:id="3"/>
      </w:r>
    </w:p>
    <w:p w14:paraId="7E289F35" w14:textId="77777777" w:rsidR="00EC6C63" w:rsidRPr="00EC6C63" w:rsidRDefault="00EC6C63" w:rsidP="00EC6C63">
      <w:pPr>
        <w:rPr>
          <w:lang w:val="ru-RU"/>
        </w:rPr>
      </w:pPr>
    </w:p>
    <w:p w14:paraId="7770BEB8" w14:textId="77777777" w:rsidR="00EC6C63" w:rsidRPr="00EC6C63" w:rsidRDefault="00EC6C63" w:rsidP="00EC6C63">
      <w:pPr>
        <w:rPr>
          <w:lang w:val="ru-RU"/>
        </w:rPr>
      </w:pPr>
      <w:r w:rsidRPr="00EC6C63">
        <w:rPr>
          <w:i/>
          <w:lang w:val="ru-RU"/>
        </w:rPr>
        <w:t>Городская среда</w:t>
      </w:r>
      <w:r w:rsidRPr="00EC6C63">
        <w:rPr>
          <w:color w:val="000000"/>
          <w:lang w:val="ru-RU"/>
        </w:rPr>
        <w:t xml:space="preserve"> в совокупности образующих ее элементов предстает как среда для реализации разнообразных потребностей человека – в физическом развитии, сохранении здоровья, жилье, безопасности, образовании, работе, коммуникациях, культурном развитии, развлечениях, рекреации и т. д. </w:t>
      </w:r>
      <w:r w:rsidRPr="00EC6C63">
        <w:rPr>
          <w:lang w:val="ru-RU"/>
        </w:rPr>
        <w:t xml:space="preserve"> Помимо этого, это </w:t>
      </w:r>
      <w:r w:rsidRPr="00EC6C63">
        <w:rPr>
          <w:color w:val="000000"/>
          <w:lang w:val="ru-RU"/>
        </w:rPr>
        <w:t>условия</w:t>
      </w:r>
      <w:r w:rsidRPr="00EC6C63">
        <w:rPr>
          <w:lang w:val="ru-RU"/>
        </w:rPr>
        <w:t xml:space="preserve"> </w:t>
      </w:r>
      <w:r w:rsidRPr="00EC6C63">
        <w:rPr>
          <w:color w:val="000000"/>
          <w:lang w:val="ru-RU"/>
        </w:rPr>
        <w:t>для минимизации физических, материальных и временных затрат на вынужденные мобильности.</w:t>
      </w:r>
      <w:r>
        <w:rPr>
          <w:color w:val="000000"/>
          <w:vertAlign w:val="superscript"/>
        </w:rPr>
        <w:footnoteReference w:id="4"/>
      </w:r>
    </w:p>
    <w:p w14:paraId="3B518C75" w14:textId="77777777" w:rsidR="00EC6C63" w:rsidRPr="00EC6C63" w:rsidRDefault="00EC6C63" w:rsidP="00EC6C63">
      <w:pPr>
        <w:ind w:firstLine="0"/>
        <w:rPr>
          <w:lang w:val="ru-RU"/>
        </w:rPr>
      </w:pPr>
    </w:p>
    <w:p w14:paraId="428648D5" w14:textId="77777777" w:rsidR="00EC6C63" w:rsidRPr="00EC6C63" w:rsidRDefault="00EC6C63" w:rsidP="00EC6C63">
      <w:pPr>
        <w:rPr>
          <w:lang w:val="ru-RU"/>
        </w:rPr>
      </w:pPr>
      <w:r w:rsidRPr="00EC6C63">
        <w:rPr>
          <w:i/>
          <w:lang w:val="ru-RU"/>
        </w:rPr>
        <w:t>Качество городской среды</w:t>
      </w:r>
      <w:r w:rsidRPr="00EC6C63">
        <w:rPr>
          <w:lang w:val="ru-RU"/>
        </w:rPr>
        <w:t xml:space="preserve"> определяется способностью городов, с одной стороны, быть фокусами творческих сил общества, реализовывать, концентрировать в себе творческий потенциал и, с другой, — создать необходимые условия для приобщения каждой личности к различным формам жизни города. </w:t>
      </w:r>
      <w:r>
        <w:rPr>
          <w:color w:val="000000"/>
          <w:vertAlign w:val="superscript"/>
        </w:rPr>
        <w:footnoteReference w:id="5"/>
      </w:r>
    </w:p>
    <w:p w14:paraId="34A4F589" w14:textId="77777777" w:rsidR="00EC6C63" w:rsidRPr="00EC6C63" w:rsidRDefault="00EC6C63" w:rsidP="00EC6C63">
      <w:pPr>
        <w:rPr>
          <w:lang w:val="ru-RU"/>
        </w:rPr>
      </w:pPr>
    </w:p>
    <w:p w14:paraId="5CFF2F2C" w14:textId="35D5B571" w:rsidR="00127C7C" w:rsidRDefault="00EC6C63" w:rsidP="00812DAB">
      <w:pPr>
        <w:pStyle w:val="3"/>
        <w:rPr>
          <w:lang w:val="ru-RU"/>
        </w:rPr>
      </w:pPr>
      <w:bookmarkStart w:id="17" w:name="_heading=h.1t3h5sf" w:colFirst="0" w:colLast="0"/>
      <w:bookmarkStart w:id="18" w:name="_Toc136295498"/>
      <w:bookmarkEnd w:id="17"/>
      <w:r w:rsidRPr="00EC6C63">
        <w:rPr>
          <w:lang w:val="ru-RU"/>
        </w:rPr>
        <w:t>Методы исследования</w:t>
      </w:r>
      <w:bookmarkEnd w:id="18"/>
    </w:p>
    <w:p w14:paraId="2DDFA2F1" w14:textId="77777777" w:rsidR="00DF5CE0" w:rsidRPr="00127C7C" w:rsidRDefault="00DF5CE0" w:rsidP="00DF5CE0">
      <w:pPr>
        <w:rPr>
          <w:lang w:val="ru-RU"/>
        </w:rPr>
      </w:pPr>
      <w:r w:rsidRPr="00127C7C">
        <w:rPr>
          <w:lang w:val="ru-RU"/>
        </w:rPr>
        <w:t xml:space="preserve">Обзор литературы: будет проведен всесторонний обзор существующей литературы </w:t>
      </w:r>
      <w:r>
        <w:rPr>
          <w:lang w:val="ru-RU"/>
        </w:rPr>
        <w:t xml:space="preserve">о благоприятной </w:t>
      </w:r>
      <w:r w:rsidRPr="00127C7C">
        <w:rPr>
          <w:lang w:val="ru-RU"/>
        </w:rPr>
        <w:t>среде</w:t>
      </w:r>
      <w:r>
        <w:rPr>
          <w:lang w:val="ru-RU"/>
        </w:rPr>
        <w:t xml:space="preserve"> для собаковладельцам </w:t>
      </w:r>
      <w:r w:rsidRPr="00127C7C">
        <w:rPr>
          <w:lang w:val="ru-RU"/>
        </w:rPr>
        <w:t xml:space="preserve">и смежным темам, чтобы определить ключевые факторы, способствующие созданию благоприятной для собак среды. Обзор литературы будет </w:t>
      </w:r>
      <w:r w:rsidRPr="00127C7C">
        <w:rPr>
          <w:lang w:val="ru-RU"/>
        </w:rPr>
        <w:lastRenderedPageBreak/>
        <w:t>включать как первичные, так и вторичные источники, такие как научные статьи, книги, отчеты и правительственные публикации.</w:t>
      </w:r>
    </w:p>
    <w:p w14:paraId="777AD356" w14:textId="77777777" w:rsidR="00DF5CE0" w:rsidRPr="00127C7C" w:rsidRDefault="00DF5CE0" w:rsidP="00DF5CE0">
      <w:pPr>
        <w:rPr>
          <w:lang w:val="ru-RU"/>
        </w:rPr>
      </w:pPr>
      <w:r w:rsidRPr="00127C7C">
        <w:rPr>
          <w:lang w:val="ru-RU"/>
        </w:rPr>
        <w:t>Опрос: будет проведен опрос для сбора данных о текущем состоянии инфраструктуры и услуг, ориентированных на собак, в</w:t>
      </w:r>
      <w:r>
        <w:rPr>
          <w:lang w:val="ru-RU"/>
        </w:rPr>
        <w:t xml:space="preserve"> Санкт-Петербурге</w:t>
      </w:r>
      <w:r w:rsidRPr="00127C7C">
        <w:rPr>
          <w:lang w:val="ru-RU"/>
        </w:rPr>
        <w:t xml:space="preserve">. Опрос будет разработан для сбора мнений </w:t>
      </w:r>
      <w:r>
        <w:rPr>
          <w:lang w:val="ru-RU"/>
        </w:rPr>
        <w:t xml:space="preserve">собаковладельцев и не собаковладельцев, </w:t>
      </w:r>
      <w:r w:rsidRPr="00127C7C">
        <w:rPr>
          <w:lang w:val="ru-RU"/>
        </w:rPr>
        <w:t>относительно наличия и качества инфраструктуры и услуг, ориентированных на собак. Опрос будет распространяться онлайн как для случайных, так и для целевых выборок респондентов.</w:t>
      </w:r>
    </w:p>
    <w:p w14:paraId="3E0A77A3" w14:textId="483F02A2" w:rsidR="00DF5CE0" w:rsidRPr="00127C7C" w:rsidRDefault="00DF5CE0" w:rsidP="00DF5CE0">
      <w:pPr>
        <w:rPr>
          <w:lang w:val="ru-RU"/>
        </w:rPr>
      </w:pPr>
      <w:r w:rsidRPr="00127C7C">
        <w:rPr>
          <w:lang w:val="ru-RU"/>
        </w:rPr>
        <w:t xml:space="preserve">Разработка индикаторов: На основе результатов обзора литературы и исследования будет разработан набор индикаторов для измерения </w:t>
      </w:r>
      <w:r w:rsidR="003D7E6F" w:rsidRPr="00127C7C">
        <w:rPr>
          <w:lang w:val="ru-RU"/>
        </w:rPr>
        <w:t xml:space="preserve">уровня </w:t>
      </w:r>
      <w:r w:rsidR="003D7E6F">
        <w:rPr>
          <w:lang w:val="ru-RU"/>
        </w:rPr>
        <w:t>благоприятности</w:t>
      </w:r>
      <w:r>
        <w:rPr>
          <w:lang w:val="ru-RU"/>
        </w:rPr>
        <w:t xml:space="preserve"> городской среды для собаковладельцев в </w:t>
      </w:r>
      <w:r w:rsidRPr="00127C7C">
        <w:rPr>
          <w:lang w:val="ru-RU"/>
        </w:rPr>
        <w:t xml:space="preserve">российских городах. </w:t>
      </w:r>
      <w:r>
        <w:rPr>
          <w:lang w:val="ru-RU"/>
        </w:rPr>
        <w:t xml:space="preserve">Показателям будут присвоен удельный </w:t>
      </w:r>
      <w:r w:rsidRPr="00127C7C">
        <w:rPr>
          <w:lang w:val="ru-RU"/>
        </w:rPr>
        <w:t>вес</w:t>
      </w:r>
      <w:r>
        <w:rPr>
          <w:lang w:val="ru-RU"/>
        </w:rPr>
        <w:t xml:space="preserve"> по</w:t>
      </w:r>
      <w:r w:rsidRPr="00127C7C">
        <w:rPr>
          <w:lang w:val="ru-RU"/>
        </w:rPr>
        <w:t xml:space="preserve"> различным критериям в зависимости от их важности</w:t>
      </w:r>
      <w:r>
        <w:rPr>
          <w:lang w:val="ru-RU"/>
        </w:rPr>
        <w:t>.</w:t>
      </w:r>
    </w:p>
    <w:p w14:paraId="329C898C" w14:textId="77777777" w:rsidR="00DF5CE0" w:rsidRPr="00127C7C" w:rsidRDefault="00DF5CE0" w:rsidP="00DF5CE0">
      <w:pPr>
        <w:rPr>
          <w:lang w:val="ru-RU"/>
        </w:rPr>
      </w:pPr>
      <w:r w:rsidRPr="00127C7C">
        <w:rPr>
          <w:lang w:val="ru-RU"/>
        </w:rPr>
        <w:t xml:space="preserve">Методология тестирования: Разработанная методика будет протестирована в </w:t>
      </w:r>
      <w:r>
        <w:rPr>
          <w:lang w:val="ru-RU"/>
        </w:rPr>
        <w:t xml:space="preserve">Санкт-Петербурге </w:t>
      </w:r>
      <w:r w:rsidRPr="00127C7C">
        <w:rPr>
          <w:lang w:val="ru-RU"/>
        </w:rPr>
        <w:t>для оценки ее эффективности при измерении уровня</w:t>
      </w:r>
      <w:r w:rsidRPr="009B2B4C">
        <w:rPr>
          <w:lang w:val="ru-RU"/>
        </w:rPr>
        <w:t xml:space="preserve"> </w:t>
      </w:r>
      <w:r>
        <w:rPr>
          <w:lang w:val="ru-RU"/>
        </w:rPr>
        <w:t xml:space="preserve">благоприятности среды. </w:t>
      </w:r>
      <w:r w:rsidRPr="00127C7C">
        <w:rPr>
          <w:lang w:val="ru-RU"/>
        </w:rPr>
        <w:t>Тестирование будет включать сбор данных по выбранным показателям в выбран</w:t>
      </w:r>
      <w:r>
        <w:rPr>
          <w:lang w:val="ru-RU"/>
        </w:rPr>
        <w:t>ном городе</w:t>
      </w:r>
      <w:r w:rsidRPr="00127C7C">
        <w:rPr>
          <w:lang w:val="ru-RU"/>
        </w:rPr>
        <w:t xml:space="preserve"> и сравнение результатов для выявления сильных и слабых сторон методологии.</w:t>
      </w:r>
    </w:p>
    <w:p w14:paraId="3A5597D3" w14:textId="77777777" w:rsidR="00DF5CE0" w:rsidRPr="00127C7C" w:rsidRDefault="00DF5CE0" w:rsidP="00DF5CE0">
      <w:pPr>
        <w:rPr>
          <w:lang w:val="ru-RU"/>
        </w:rPr>
      </w:pPr>
      <w:r w:rsidRPr="00127C7C">
        <w:rPr>
          <w:lang w:val="ru-RU"/>
        </w:rPr>
        <w:t>Разработка рекомендаций: По результатам исследования будут разработаны рекомендации по созданию в городах России более благоприятной для собак среды. Рекомендации</w:t>
      </w:r>
      <w:r>
        <w:rPr>
          <w:lang w:val="ru-RU"/>
        </w:rPr>
        <w:t xml:space="preserve"> </w:t>
      </w:r>
      <w:r w:rsidRPr="00127C7C">
        <w:rPr>
          <w:lang w:val="ru-RU"/>
        </w:rPr>
        <w:t>будут направлены на обоснование политических и плановых решений по улучшению благоприятной для собак инфраструктуры и услуг в российских городах.</w:t>
      </w:r>
    </w:p>
    <w:p w14:paraId="3D2BDCCE" w14:textId="56C2B04A" w:rsidR="00127C7C" w:rsidRPr="00812DAB" w:rsidRDefault="00127C7C" w:rsidP="004C73DF">
      <w:pPr>
        <w:ind w:firstLine="0"/>
        <w:rPr>
          <w:lang w:val="ru-RU"/>
        </w:rPr>
      </w:pPr>
    </w:p>
    <w:p w14:paraId="4284BC30" w14:textId="131EE4D7" w:rsidR="00127C7C" w:rsidRDefault="00127C7C" w:rsidP="004C73DF">
      <w:pPr>
        <w:pStyle w:val="3"/>
        <w:rPr>
          <w:lang w:val="ru-RU"/>
        </w:rPr>
      </w:pPr>
      <w:bookmarkStart w:id="19" w:name="_Toc136295499"/>
      <w:r>
        <w:rPr>
          <w:lang w:val="ru-RU"/>
        </w:rPr>
        <w:t>Рекомендации</w:t>
      </w:r>
      <w:bookmarkEnd w:id="19"/>
    </w:p>
    <w:p w14:paraId="02FF7953" w14:textId="28BD1BC2" w:rsidR="00127C7C" w:rsidRPr="00127C7C" w:rsidRDefault="00127C7C" w:rsidP="006E2E3E">
      <w:pPr>
        <w:rPr>
          <w:lang w:val="ru-RU"/>
        </w:rPr>
      </w:pPr>
      <w:r w:rsidRPr="00127C7C">
        <w:rPr>
          <w:lang w:val="ru-RU"/>
        </w:rPr>
        <w:t>Результаты это</w:t>
      </w:r>
      <w:r>
        <w:rPr>
          <w:lang w:val="ru-RU"/>
        </w:rPr>
        <w:t>го исследования</w:t>
      </w:r>
      <w:r w:rsidRPr="00127C7C">
        <w:rPr>
          <w:lang w:val="ru-RU"/>
        </w:rPr>
        <w:t xml:space="preserve"> могут быть использованы для предоставления рекомендаций широкому кругу</w:t>
      </w:r>
      <w:r>
        <w:rPr>
          <w:lang w:val="ru-RU"/>
        </w:rPr>
        <w:t xml:space="preserve"> </w:t>
      </w:r>
      <w:proofErr w:type="spellStart"/>
      <w:r>
        <w:rPr>
          <w:lang w:val="ru-RU"/>
        </w:rPr>
        <w:t>выгодополучателей</w:t>
      </w:r>
      <w:proofErr w:type="spellEnd"/>
      <w:r w:rsidRPr="00127C7C">
        <w:rPr>
          <w:lang w:val="ru-RU"/>
        </w:rPr>
        <w:t>, заинтересованных в создании более благоприятной для собак среды в российских городах.</w:t>
      </w:r>
    </w:p>
    <w:p w14:paraId="6D3E2055" w14:textId="79DEBB2A" w:rsidR="00127C7C" w:rsidRPr="00127C7C" w:rsidRDefault="00127C7C" w:rsidP="006E2E3E">
      <w:pPr>
        <w:rPr>
          <w:lang w:val="ru-RU"/>
        </w:rPr>
      </w:pPr>
      <w:r w:rsidRPr="00127C7C">
        <w:rPr>
          <w:lang w:val="ru-RU"/>
        </w:rPr>
        <w:t>Во-первых, рекомендации могут быть адресованы политикам и градостроителям, отвечающим за разработку и реализацию политики, связанной с общественными местами и инфраструктурой. Результаты исследования могут помочь им определить ключевые области, которые нуждаются в улучшении, и разработать политику и планы, способствующие созданию благоприятной для собак среды.</w:t>
      </w:r>
    </w:p>
    <w:p w14:paraId="3FDB3C38" w14:textId="70BF245B" w:rsidR="00D64E49" w:rsidRPr="00127C7C" w:rsidRDefault="00D64E49" w:rsidP="006E2E3E">
      <w:pPr>
        <w:rPr>
          <w:lang w:val="ru-RU"/>
        </w:rPr>
      </w:pPr>
      <w:r w:rsidRPr="00D64E49">
        <w:rPr>
          <w:lang w:val="ru-RU"/>
        </w:rPr>
        <w:t xml:space="preserve">Во-вторых, рекомендации могут быть актуальны для владельцев собак и лиц, не являющихся владельцами собак, которые могут извлечь выгоду из создания благоприятной для собак инфраструктуры и услуг. Для владельцев собак рекомендации могут служить руководством по наиболее благоприятным для собак районам города, включая парки, игровые </w:t>
      </w:r>
      <w:r w:rsidRPr="00D64E49">
        <w:rPr>
          <w:lang w:val="ru-RU"/>
        </w:rPr>
        <w:lastRenderedPageBreak/>
        <w:t>площадки и зоны общения. Для лиц, не являющихся владельцами собак, рекомендации могут помочь смягчить конфликты с владельцами собак, предоставляя рекомендации по надлежащему поведению владельцев собак в общественных местах.</w:t>
      </w:r>
    </w:p>
    <w:p w14:paraId="11601D9F" w14:textId="27EF4A21" w:rsidR="00127C7C" w:rsidRPr="00127C7C" w:rsidRDefault="00127C7C" w:rsidP="00127C7C">
      <w:pPr>
        <w:rPr>
          <w:lang w:val="ru-RU"/>
        </w:rPr>
      </w:pPr>
      <w:r w:rsidRPr="00127C7C">
        <w:rPr>
          <w:lang w:val="ru-RU"/>
        </w:rPr>
        <w:t xml:space="preserve">В-третьих, рекомендации могут быть актуальны для организаций по защите животных, которые могут использовать результаты исследования для защиты прав собак и их владельцев. </w:t>
      </w:r>
      <w:r w:rsidR="005B7892">
        <w:rPr>
          <w:lang w:val="ru-RU"/>
        </w:rPr>
        <w:t xml:space="preserve">Материалы исследования </w:t>
      </w:r>
      <w:r w:rsidRPr="00127C7C">
        <w:rPr>
          <w:lang w:val="ru-RU"/>
        </w:rPr>
        <w:t>могут помочь им определить области, в которых необходимы улучшения, и работать с политиками и городскими планировщиками для разработки и реализации политики, способствующей созданию благоприятной для собак среды.</w:t>
      </w:r>
    </w:p>
    <w:p w14:paraId="2F5D0932" w14:textId="77777777" w:rsidR="00127C7C" w:rsidRPr="00127C7C" w:rsidRDefault="00127C7C" w:rsidP="00127C7C">
      <w:pPr>
        <w:rPr>
          <w:lang w:val="ru-RU"/>
        </w:rPr>
      </w:pPr>
    </w:p>
    <w:p w14:paraId="71519963" w14:textId="451A1AED" w:rsidR="00996FE2" w:rsidRDefault="001C4779" w:rsidP="001B1EED">
      <w:pPr>
        <w:pStyle w:val="1"/>
        <w:rPr>
          <w:lang w:val="ru-RU"/>
        </w:rPr>
      </w:pPr>
      <w:bookmarkStart w:id="20" w:name="_heading=h.4d34og8" w:colFirst="0" w:colLast="0"/>
      <w:bookmarkStart w:id="21" w:name="_heading=h.2s8eyo1" w:colFirst="0" w:colLast="0"/>
      <w:bookmarkStart w:id="22" w:name="_Toc136295500"/>
      <w:bookmarkEnd w:id="20"/>
      <w:bookmarkEnd w:id="21"/>
      <w:r>
        <w:rPr>
          <w:lang w:val="ru-RU"/>
        </w:rPr>
        <w:lastRenderedPageBreak/>
        <w:t>Глава 1</w:t>
      </w:r>
      <w:r w:rsidR="00DD2F93">
        <w:rPr>
          <w:lang w:val="ru-RU"/>
        </w:rPr>
        <w:t xml:space="preserve">. </w:t>
      </w:r>
      <w:r w:rsidR="00996FE2">
        <w:rPr>
          <w:lang w:val="ru-RU"/>
        </w:rPr>
        <w:t xml:space="preserve">Анализ сферы </w:t>
      </w:r>
      <w:proofErr w:type="spellStart"/>
      <w:r w:rsidR="00996FE2">
        <w:rPr>
          <w:lang w:val="ru-RU"/>
        </w:rPr>
        <w:t>собаковладения</w:t>
      </w:r>
      <w:proofErr w:type="spellEnd"/>
      <w:r w:rsidR="00996FE2">
        <w:rPr>
          <w:lang w:val="ru-RU"/>
        </w:rPr>
        <w:t xml:space="preserve"> в </w:t>
      </w:r>
      <w:r w:rsidR="00B60C26">
        <w:rPr>
          <w:lang w:val="ru-RU"/>
        </w:rPr>
        <w:t>Р</w:t>
      </w:r>
      <w:r w:rsidR="00996FE2">
        <w:rPr>
          <w:lang w:val="ru-RU"/>
        </w:rPr>
        <w:t>оссии</w:t>
      </w:r>
      <w:bookmarkEnd w:id="22"/>
    </w:p>
    <w:p w14:paraId="0BDBE6CD" w14:textId="7E28765C" w:rsidR="001B1EED" w:rsidRPr="00996FE2" w:rsidRDefault="001B1EED" w:rsidP="00996FE2">
      <w:pPr>
        <w:pStyle w:val="2"/>
        <w:rPr>
          <w:lang w:val="ru-RU"/>
        </w:rPr>
      </w:pPr>
      <w:bookmarkStart w:id="23" w:name="_Toc136295501"/>
      <w:r w:rsidRPr="00996FE2">
        <w:rPr>
          <w:rStyle w:val="20"/>
          <w:b/>
          <w:bCs/>
          <w:lang w:val="ru-RU"/>
        </w:rPr>
        <w:t>Статистика по количеству домашних животных в России</w:t>
      </w:r>
      <w:bookmarkEnd w:id="3"/>
      <w:bookmarkEnd w:id="23"/>
    </w:p>
    <w:p w14:paraId="0E320BB6" w14:textId="6529B4B3" w:rsidR="001B1EED" w:rsidRPr="00266834" w:rsidRDefault="001B1EED" w:rsidP="001B1EED">
      <w:pPr>
        <w:rPr>
          <w:lang w:val="ru-RU" w:eastAsia="ru-RU"/>
        </w:rPr>
      </w:pPr>
      <w:r w:rsidRPr="00266834">
        <w:rPr>
          <w:lang w:val="ru-RU" w:eastAsia="ru-RU"/>
        </w:rPr>
        <w:t>Исследование популяци</w:t>
      </w:r>
      <w:r>
        <w:rPr>
          <w:lang w:val="ru-RU" w:eastAsia="ru-RU"/>
        </w:rPr>
        <w:t xml:space="preserve">и кошек и собак </w:t>
      </w:r>
      <w:r w:rsidRPr="00266834">
        <w:rPr>
          <w:lang w:val="ru-RU" w:eastAsia="ru-RU"/>
        </w:rPr>
        <w:t xml:space="preserve">в России проводилось еще в 2020 году исследовательской компанией </w:t>
      </w:r>
      <w:proofErr w:type="spellStart"/>
      <w:r w:rsidRPr="00266834">
        <w:rPr>
          <w:lang w:val="ru-RU" w:eastAsia="ru-RU"/>
        </w:rPr>
        <w:t>Ipsos</w:t>
      </w:r>
      <w:proofErr w:type="spellEnd"/>
      <w:r w:rsidRPr="00266834">
        <w:rPr>
          <w:lang w:val="ru-RU" w:eastAsia="ru-RU"/>
        </w:rPr>
        <w:t xml:space="preserve"> по заказу Mars </w:t>
      </w:r>
      <w:proofErr w:type="spellStart"/>
      <w:r w:rsidRPr="00266834">
        <w:rPr>
          <w:lang w:val="ru-RU" w:eastAsia="ru-RU"/>
        </w:rPr>
        <w:t>Petcare</w:t>
      </w:r>
      <w:proofErr w:type="spellEnd"/>
      <w:r>
        <w:rPr>
          <w:rStyle w:val="af6"/>
          <w:lang w:val="ru-RU" w:eastAsia="ru-RU"/>
        </w:rPr>
        <w:footnoteReference w:id="6"/>
      </w:r>
      <w:r w:rsidRPr="00266834">
        <w:rPr>
          <w:lang w:val="ru-RU" w:eastAsia="ru-RU"/>
        </w:rPr>
        <w:t>.</w:t>
      </w:r>
      <w:r>
        <w:rPr>
          <w:lang w:val="ru-RU" w:eastAsia="ru-RU"/>
        </w:rPr>
        <w:t xml:space="preserve"> </w:t>
      </w:r>
      <w:r w:rsidRPr="00266834">
        <w:rPr>
          <w:lang w:val="ru-RU" w:eastAsia="ru-RU"/>
        </w:rPr>
        <w:t>Были опрошены жители городов и сельских поселений в формате репрезентативной выборки на уровне федеральных округов и городских кластеров. Было проанализировано 7042 телефонных интервью мужчин и женщин старше 16 лет</w:t>
      </w:r>
      <w:r w:rsidR="008D7BB0">
        <w:rPr>
          <w:rStyle w:val="af6"/>
          <w:lang w:val="ru-RU" w:eastAsia="ru-RU"/>
        </w:rPr>
        <w:footnoteReference w:id="7"/>
      </w:r>
      <w:r w:rsidRPr="00266834">
        <w:rPr>
          <w:lang w:val="ru-RU" w:eastAsia="ru-RU"/>
        </w:rPr>
        <w:t>.</w:t>
      </w:r>
    </w:p>
    <w:p w14:paraId="49BA489E" w14:textId="079B7425" w:rsidR="001B1EED" w:rsidRPr="001B1EED" w:rsidRDefault="001B1EED" w:rsidP="001B1EED">
      <w:pPr>
        <w:rPr>
          <w:color w:val="000000"/>
          <w:lang w:val="ru-RU" w:eastAsia="ru-RU"/>
        </w:rPr>
      </w:pPr>
      <w:r w:rsidRPr="00266834">
        <w:rPr>
          <w:color w:val="000000"/>
          <w:lang w:val="ru-RU" w:eastAsia="ru-RU"/>
        </w:rPr>
        <w:t>В результате исследования было выявлено, что более половины россиян — 70,4 млн человек — являются владельцами домашних питомцев</w:t>
      </w:r>
      <w:r>
        <w:rPr>
          <w:color w:val="000000"/>
          <w:lang w:val="ru-RU" w:eastAsia="ru-RU"/>
        </w:rPr>
        <w:t xml:space="preserve"> </w:t>
      </w:r>
      <w:r w:rsidRPr="00266834">
        <w:rPr>
          <w:color w:val="000000"/>
          <w:lang w:val="ru-RU" w:eastAsia="ru-RU"/>
        </w:rPr>
        <w:t>—</w:t>
      </w:r>
      <w:r>
        <w:rPr>
          <w:color w:val="000000"/>
          <w:lang w:val="ru-RU" w:eastAsia="ru-RU"/>
        </w:rPr>
        <w:t xml:space="preserve"> кошек или собак.</w:t>
      </w:r>
    </w:p>
    <w:p w14:paraId="33173BC1" w14:textId="68F23F28" w:rsidR="001B1EED" w:rsidRDefault="001B1EED" w:rsidP="001B1EED">
      <w:pPr>
        <w:rPr>
          <w:color w:val="000000"/>
          <w:lang w:val="ru-RU" w:eastAsia="ru-RU"/>
        </w:rPr>
      </w:pPr>
      <w:r w:rsidRPr="009C5B8B">
        <w:rPr>
          <w:lang w:val="ru-RU"/>
        </w:rPr>
        <w:t>Согласно данным исследования, в 59% российских семей есть кошка или собака, а в 20% — и кошка, и собака. Преобладают семьи с кошками — 48%, собак содержит 31% домохозяйств. За 2017 - 2020 г</w:t>
      </w:r>
      <w:r w:rsidR="0033779F" w:rsidRPr="009C5B8B">
        <w:rPr>
          <w:lang w:val="ru-RU"/>
        </w:rPr>
        <w:t xml:space="preserve">г. </w:t>
      </w:r>
      <w:r w:rsidRPr="009C5B8B">
        <w:rPr>
          <w:lang w:val="ru-RU"/>
        </w:rPr>
        <w:t>численность домашних кошек и собак выросла на 23% и достигла почти 64 млн особей.</w:t>
      </w:r>
      <w:r w:rsidRPr="00E310F0">
        <w:t> </w:t>
      </w:r>
      <w:r w:rsidRPr="009C5B8B">
        <w:rPr>
          <w:lang w:val="ru-RU"/>
        </w:rPr>
        <w:t>Число кошек составило 40,8 млн (прирост в 25%), собак  — 22,6 млн (прирост в 21%).</w:t>
      </w:r>
      <w:r w:rsidRPr="00266834">
        <w:rPr>
          <w:color w:val="000000"/>
          <w:lang w:val="ru-RU" w:eastAsia="ru-RU"/>
        </w:rPr>
        <w:t> Максимальный вклад в увеличение популяции внесли семьи, которые впервые завели питомца.</w:t>
      </w:r>
      <w:r>
        <w:rPr>
          <w:rStyle w:val="af6"/>
          <w:color w:val="000000"/>
          <w:lang w:val="ru-RU" w:eastAsia="ru-RU"/>
        </w:rPr>
        <w:footnoteReference w:id="8"/>
      </w:r>
    </w:p>
    <w:p w14:paraId="2BF0A7ED" w14:textId="07FC78EB" w:rsidR="00F662E9" w:rsidRDefault="001B1EED" w:rsidP="001B1EED">
      <w:pPr>
        <w:pStyle w:val="ac"/>
        <w:rPr>
          <w:lang w:val="ru-RU"/>
        </w:rPr>
      </w:pPr>
      <w:r w:rsidRPr="001B1EED">
        <w:rPr>
          <w:noProof/>
          <w:lang w:val="ru-RU"/>
        </w:rPr>
        <w:drawing>
          <wp:inline distT="0" distB="0" distL="0" distR="0" wp14:anchorId="5AA74E99" wp14:editId="7CE9096F">
            <wp:extent cx="6152515" cy="133413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1334135"/>
                    </a:xfrm>
                    <a:prstGeom prst="rect">
                      <a:avLst/>
                    </a:prstGeom>
                  </pic:spPr>
                </pic:pic>
              </a:graphicData>
            </a:graphic>
          </wp:inline>
        </w:drawing>
      </w:r>
    </w:p>
    <w:p w14:paraId="7BB779A1" w14:textId="2188671D" w:rsidR="001B1EED" w:rsidRPr="001B1EED" w:rsidRDefault="001B1EED" w:rsidP="001B1EED">
      <w:pPr>
        <w:pStyle w:val="a0"/>
        <w:rPr>
          <w:lang w:val="ru-RU"/>
        </w:rPr>
      </w:pPr>
      <w:r>
        <w:rPr>
          <w:lang w:val="ru-RU"/>
        </w:rPr>
        <w:t xml:space="preserve"> Статистика семей с домашними питомцами, 2020. Источник:</w:t>
      </w:r>
      <w:r w:rsidR="006E25C0">
        <w:rPr>
          <w:lang w:val="ru-RU"/>
        </w:rPr>
        <w:t xml:space="preserve"> Перепись домашних животных России 2020. Режим доступа:</w:t>
      </w:r>
      <w:r>
        <w:rPr>
          <w:lang w:val="ru-RU"/>
        </w:rPr>
        <w:t xml:space="preserve"> </w:t>
      </w:r>
      <w:r w:rsidR="006E25C0" w:rsidRPr="006E25C0">
        <w:rPr>
          <w:lang w:val="ru-RU"/>
        </w:rPr>
        <w:t>https://drive.google.com/file/d/1kKC-hvde40Vo1hDgg7wSGdEvGt4rmy1r/view</w:t>
      </w:r>
    </w:p>
    <w:p w14:paraId="41880992" w14:textId="77777777" w:rsidR="001B1EED" w:rsidRDefault="001B1EED" w:rsidP="00A03A2B">
      <w:pPr>
        <w:ind w:firstLine="0"/>
        <w:rPr>
          <w:rFonts w:eastAsiaTheme="minorEastAsia"/>
          <w:lang w:val="ru-RU"/>
        </w:rPr>
      </w:pPr>
    </w:p>
    <w:p w14:paraId="30AAB67F" w14:textId="202803A6" w:rsidR="001B1EED" w:rsidRDefault="001B1EED" w:rsidP="00A03A2B">
      <w:pPr>
        <w:ind w:firstLine="0"/>
        <w:rPr>
          <w:rFonts w:eastAsiaTheme="minorEastAsia"/>
          <w:lang w:val="ru-RU"/>
        </w:rPr>
      </w:pPr>
    </w:p>
    <w:p w14:paraId="3A20C528" w14:textId="30967B11" w:rsidR="001B1EED" w:rsidRDefault="001B1EED" w:rsidP="002F3E0C">
      <w:pPr>
        <w:pStyle w:val="ac"/>
        <w:rPr>
          <w:lang w:val="ru-RU"/>
        </w:rPr>
      </w:pPr>
      <w:r w:rsidRPr="001B1EED">
        <w:rPr>
          <w:noProof/>
          <w:lang w:val="ru-RU"/>
        </w:rPr>
        <w:lastRenderedPageBreak/>
        <w:drawing>
          <wp:inline distT="0" distB="0" distL="0" distR="0" wp14:anchorId="7B7F9107" wp14:editId="5B6BF98C">
            <wp:extent cx="6152515" cy="1986280"/>
            <wp:effectExtent l="0" t="0" r="635" b="0"/>
            <wp:docPr id="2" name="Рисунок 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иаграмма&#10;&#10;Автоматически созданное описание"/>
                    <pic:cNvPicPr/>
                  </pic:nvPicPr>
                  <pic:blipFill>
                    <a:blip r:embed="rId12"/>
                    <a:stretch>
                      <a:fillRect/>
                    </a:stretch>
                  </pic:blipFill>
                  <pic:spPr>
                    <a:xfrm>
                      <a:off x="0" y="0"/>
                      <a:ext cx="6152515" cy="1986280"/>
                    </a:xfrm>
                    <a:prstGeom prst="rect">
                      <a:avLst/>
                    </a:prstGeom>
                  </pic:spPr>
                </pic:pic>
              </a:graphicData>
            </a:graphic>
          </wp:inline>
        </w:drawing>
      </w:r>
    </w:p>
    <w:p w14:paraId="4219E7C8" w14:textId="46DE9958" w:rsidR="009E159D" w:rsidRPr="00E310F0" w:rsidRDefault="002F3E0C" w:rsidP="00E310F0">
      <w:pPr>
        <w:pStyle w:val="a0"/>
        <w:rPr>
          <w:lang w:val="ru-RU"/>
        </w:rPr>
      </w:pPr>
      <w:r>
        <w:rPr>
          <w:lang w:val="ru-RU"/>
        </w:rPr>
        <w:t xml:space="preserve"> Статистика по приросту домашних животных. </w:t>
      </w:r>
      <w:r w:rsidR="004B330E">
        <w:rPr>
          <w:lang w:val="ru-RU"/>
        </w:rPr>
        <w:t xml:space="preserve">Перепись домашних животных  России 2020. </w:t>
      </w:r>
      <w:r w:rsidR="004B330E" w:rsidRPr="00B872CC">
        <w:rPr>
          <w:lang w:val="ru-RU"/>
        </w:rPr>
        <w:t xml:space="preserve">[Электронный ресурс] // </w:t>
      </w:r>
      <w:r w:rsidR="004B330E">
        <w:t>Mars</w:t>
      </w:r>
      <w:r w:rsidR="004B330E" w:rsidRPr="00B872CC">
        <w:rPr>
          <w:lang w:val="ru-RU"/>
        </w:rPr>
        <w:t xml:space="preserve"> </w:t>
      </w:r>
      <w:r w:rsidR="004B330E">
        <w:t>Petcare</w:t>
      </w:r>
      <w:r w:rsidR="004B330E" w:rsidRPr="00B872CC">
        <w:rPr>
          <w:lang w:val="ru-RU"/>
        </w:rPr>
        <w:t xml:space="preserve">. - Режим доступа: </w:t>
      </w:r>
      <w:r w:rsidR="004B330E">
        <w:rPr>
          <w:lang w:val="ru-RU"/>
        </w:rPr>
        <w:t xml:space="preserve"> </w:t>
      </w:r>
      <w:hyperlink r:id="rId13" w:history="1">
        <w:r w:rsidR="004B330E" w:rsidRPr="00D34E15">
          <w:rPr>
            <w:rStyle w:val="afa"/>
          </w:rPr>
          <w:t>https</w:t>
        </w:r>
        <w:r w:rsidR="004B330E" w:rsidRPr="00D34E15">
          <w:rPr>
            <w:rStyle w:val="afa"/>
            <w:lang w:val="ru-RU"/>
          </w:rPr>
          <w:t>://</w:t>
        </w:r>
        <w:r w:rsidR="004B330E" w:rsidRPr="00D34E15">
          <w:rPr>
            <w:rStyle w:val="afa"/>
          </w:rPr>
          <w:t>drive</w:t>
        </w:r>
        <w:r w:rsidR="004B330E" w:rsidRPr="00D34E15">
          <w:rPr>
            <w:rStyle w:val="afa"/>
            <w:lang w:val="ru-RU"/>
          </w:rPr>
          <w:t>.</w:t>
        </w:r>
        <w:r w:rsidR="004B330E" w:rsidRPr="00D34E15">
          <w:rPr>
            <w:rStyle w:val="afa"/>
          </w:rPr>
          <w:t>google</w:t>
        </w:r>
        <w:r w:rsidR="004B330E" w:rsidRPr="00D34E15">
          <w:rPr>
            <w:rStyle w:val="afa"/>
            <w:lang w:val="ru-RU"/>
          </w:rPr>
          <w:t>.</w:t>
        </w:r>
        <w:r w:rsidR="004B330E" w:rsidRPr="00D34E15">
          <w:rPr>
            <w:rStyle w:val="afa"/>
          </w:rPr>
          <w:t>com</w:t>
        </w:r>
        <w:r w:rsidR="004B330E" w:rsidRPr="00D34E15">
          <w:rPr>
            <w:rStyle w:val="afa"/>
            <w:lang w:val="ru-RU"/>
          </w:rPr>
          <w:t>/</w:t>
        </w:r>
        <w:r w:rsidR="004B330E" w:rsidRPr="00D34E15">
          <w:rPr>
            <w:rStyle w:val="afa"/>
          </w:rPr>
          <w:t>file</w:t>
        </w:r>
        <w:r w:rsidR="004B330E" w:rsidRPr="00D34E15">
          <w:rPr>
            <w:rStyle w:val="afa"/>
            <w:lang w:val="ru-RU"/>
          </w:rPr>
          <w:t>/</w:t>
        </w:r>
        <w:r w:rsidR="004B330E" w:rsidRPr="00D34E15">
          <w:rPr>
            <w:rStyle w:val="afa"/>
          </w:rPr>
          <w:t>d</w:t>
        </w:r>
        <w:r w:rsidR="004B330E" w:rsidRPr="00D34E15">
          <w:rPr>
            <w:rStyle w:val="afa"/>
            <w:lang w:val="ru-RU"/>
          </w:rPr>
          <w:t>/1</w:t>
        </w:r>
        <w:proofErr w:type="spellStart"/>
        <w:r w:rsidR="004B330E" w:rsidRPr="00D34E15">
          <w:rPr>
            <w:rStyle w:val="afa"/>
          </w:rPr>
          <w:t>kKC</w:t>
        </w:r>
        <w:proofErr w:type="spellEnd"/>
        <w:r w:rsidR="004B330E" w:rsidRPr="00D34E15">
          <w:rPr>
            <w:rStyle w:val="afa"/>
            <w:lang w:val="ru-RU"/>
          </w:rPr>
          <w:t>-</w:t>
        </w:r>
        <w:proofErr w:type="spellStart"/>
        <w:r w:rsidR="004B330E" w:rsidRPr="00D34E15">
          <w:rPr>
            <w:rStyle w:val="afa"/>
          </w:rPr>
          <w:t>hvde</w:t>
        </w:r>
        <w:proofErr w:type="spellEnd"/>
        <w:r w:rsidR="004B330E" w:rsidRPr="00D34E15">
          <w:rPr>
            <w:rStyle w:val="afa"/>
            <w:lang w:val="ru-RU"/>
          </w:rPr>
          <w:t>40</w:t>
        </w:r>
        <w:r w:rsidR="004B330E" w:rsidRPr="00D34E15">
          <w:rPr>
            <w:rStyle w:val="afa"/>
          </w:rPr>
          <w:t>Vo</w:t>
        </w:r>
        <w:r w:rsidR="004B330E" w:rsidRPr="00D34E15">
          <w:rPr>
            <w:rStyle w:val="afa"/>
            <w:lang w:val="ru-RU"/>
          </w:rPr>
          <w:t>1</w:t>
        </w:r>
        <w:proofErr w:type="spellStart"/>
        <w:r w:rsidR="004B330E" w:rsidRPr="00D34E15">
          <w:rPr>
            <w:rStyle w:val="afa"/>
          </w:rPr>
          <w:t>hDgg</w:t>
        </w:r>
        <w:proofErr w:type="spellEnd"/>
        <w:r w:rsidR="004B330E" w:rsidRPr="00D34E15">
          <w:rPr>
            <w:rStyle w:val="afa"/>
            <w:lang w:val="ru-RU"/>
          </w:rPr>
          <w:t>7</w:t>
        </w:r>
        <w:proofErr w:type="spellStart"/>
        <w:r w:rsidR="004B330E" w:rsidRPr="00D34E15">
          <w:rPr>
            <w:rStyle w:val="afa"/>
          </w:rPr>
          <w:t>wSGdEvGt</w:t>
        </w:r>
        <w:proofErr w:type="spellEnd"/>
        <w:r w:rsidR="004B330E" w:rsidRPr="00D34E15">
          <w:rPr>
            <w:rStyle w:val="afa"/>
            <w:lang w:val="ru-RU"/>
          </w:rPr>
          <w:t>4</w:t>
        </w:r>
        <w:proofErr w:type="spellStart"/>
        <w:r w:rsidR="004B330E" w:rsidRPr="00D34E15">
          <w:rPr>
            <w:rStyle w:val="afa"/>
          </w:rPr>
          <w:t>rmy</w:t>
        </w:r>
        <w:proofErr w:type="spellEnd"/>
        <w:r w:rsidR="004B330E" w:rsidRPr="00D34E15">
          <w:rPr>
            <w:rStyle w:val="afa"/>
            <w:lang w:val="ru-RU"/>
          </w:rPr>
          <w:t>1</w:t>
        </w:r>
        <w:r w:rsidR="004B330E" w:rsidRPr="00D34E15">
          <w:rPr>
            <w:rStyle w:val="afa"/>
          </w:rPr>
          <w:t>r</w:t>
        </w:r>
        <w:r w:rsidR="004B330E" w:rsidRPr="00D34E15">
          <w:rPr>
            <w:rStyle w:val="afa"/>
            <w:lang w:val="ru-RU"/>
          </w:rPr>
          <w:t>/</w:t>
        </w:r>
        <w:r w:rsidR="004B330E" w:rsidRPr="00D34E15">
          <w:rPr>
            <w:rStyle w:val="afa"/>
          </w:rPr>
          <w:t>view</w:t>
        </w:r>
      </w:hyperlink>
      <w:r w:rsidR="004B330E" w:rsidRPr="00B872CC">
        <w:rPr>
          <w:lang w:val="ru-RU"/>
        </w:rPr>
        <w:t xml:space="preserve"> (дата обращения: 06.03.2023)</w:t>
      </w:r>
    </w:p>
    <w:p w14:paraId="1C5EBAB1" w14:textId="3CDC2400" w:rsidR="009E159D" w:rsidRDefault="00CC3D8D" w:rsidP="009E159D">
      <w:pPr>
        <w:rPr>
          <w:color w:val="000000"/>
          <w:lang w:val="ru-RU" w:eastAsia="ru-RU"/>
        </w:rPr>
      </w:pPr>
      <w:r>
        <w:rPr>
          <w:color w:val="000000"/>
          <w:lang w:val="ru-RU" w:eastAsia="ru-RU"/>
        </w:rPr>
        <w:t>Значительного внимания</w:t>
      </w:r>
      <w:r w:rsidR="009E159D" w:rsidRPr="00266834">
        <w:rPr>
          <w:color w:val="000000"/>
          <w:lang w:val="ru-RU" w:eastAsia="ru-RU"/>
        </w:rPr>
        <w:t xml:space="preserve"> заслуживает география </w:t>
      </w:r>
      <w:r w:rsidR="00B51C72">
        <w:rPr>
          <w:color w:val="000000"/>
          <w:lang w:val="ru-RU" w:eastAsia="ru-RU"/>
        </w:rPr>
        <w:t xml:space="preserve">расширения </w:t>
      </w:r>
      <w:r w:rsidR="009E159D" w:rsidRPr="00266834">
        <w:rPr>
          <w:color w:val="000000"/>
          <w:lang w:val="ru-RU" w:eastAsia="ru-RU"/>
        </w:rPr>
        <w:t xml:space="preserve">домашних питомцев. </w:t>
      </w:r>
      <w:r w:rsidR="00F0238E" w:rsidRPr="00E310F0">
        <w:rPr>
          <w:color w:val="000000"/>
          <w:lang w:val="ru-RU" w:eastAsia="ru-RU"/>
        </w:rPr>
        <w:t>Прирост наблюдается в городах и составляет 25%, в</w:t>
      </w:r>
      <w:r w:rsidR="009E159D" w:rsidRPr="00E310F0">
        <w:rPr>
          <w:color w:val="000000"/>
          <w:lang w:val="ru-RU" w:eastAsia="ru-RU"/>
        </w:rPr>
        <w:t xml:space="preserve"> сельск</w:t>
      </w:r>
      <w:r w:rsidR="00F0238E" w:rsidRPr="00E310F0">
        <w:rPr>
          <w:color w:val="000000"/>
          <w:lang w:val="ru-RU" w:eastAsia="ru-RU"/>
        </w:rPr>
        <w:t>ой</w:t>
      </w:r>
      <w:r w:rsidR="009E159D" w:rsidRPr="00E310F0">
        <w:rPr>
          <w:color w:val="000000"/>
          <w:lang w:val="ru-RU" w:eastAsia="ru-RU"/>
        </w:rPr>
        <w:t xml:space="preserve"> местност</w:t>
      </w:r>
      <w:r w:rsidR="00F0238E" w:rsidRPr="00E310F0">
        <w:rPr>
          <w:color w:val="000000"/>
          <w:lang w:val="ru-RU" w:eastAsia="ru-RU"/>
        </w:rPr>
        <w:t>и</w:t>
      </w:r>
      <w:r w:rsidR="009E159D" w:rsidRPr="00E310F0">
        <w:rPr>
          <w:color w:val="000000"/>
          <w:lang w:val="ru-RU" w:eastAsia="ru-RU"/>
        </w:rPr>
        <w:t xml:space="preserve"> — 22%. В</w:t>
      </w:r>
      <w:r w:rsidR="00F0238E" w:rsidRPr="00E310F0">
        <w:rPr>
          <w:color w:val="000000"/>
          <w:lang w:val="ru-RU" w:eastAsia="ru-RU"/>
        </w:rPr>
        <w:t xml:space="preserve"> то время, как в</w:t>
      </w:r>
      <w:r w:rsidR="009E159D" w:rsidRPr="00E310F0">
        <w:rPr>
          <w:color w:val="000000"/>
          <w:lang w:val="ru-RU" w:eastAsia="ru-RU"/>
        </w:rPr>
        <w:t xml:space="preserve"> </w:t>
      </w:r>
      <w:r w:rsidR="00F0238E" w:rsidRPr="00E310F0">
        <w:rPr>
          <w:color w:val="000000"/>
          <w:lang w:val="ru-RU" w:eastAsia="ru-RU"/>
        </w:rPr>
        <w:t xml:space="preserve">столице </w:t>
      </w:r>
      <w:r w:rsidR="009E159D" w:rsidRPr="00E310F0">
        <w:rPr>
          <w:color w:val="000000"/>
          <w:lang w:val="ru-RU" w:eastAsia="ru-RU"/>
        </w:rPr>
        <w:t xml:space="preserve">популяция увеличилась </w:t>
      </w:r>
      <w:r w:rsidR="00F0238E" w:rsidRPr="00E310F0">
        <w:rPr>
          <w:color w:val="000000"/>
          <w:lang w:val="ru-RU" w:eastAsia="ru-RU"/>
        </w:rPr>
        <w:t>лишь</w:t>
      </w:r>
      <w:r w:rsidR="009E159D" w:rsidRPr="00E310F0">
        <w:rPr>
          <w:color w:val="000000"/>
          <w:lang w:val="ru-RU" w:eastAsia="ru-RU"/>
        </w:rPr>
        <w:t xml:space="preserve"> на 2</w:t>
      </w:r>
      <w:r w:rsidR="00F0238E" w:rsidRPr="00E310F0">
        <w:rPr>
          <w:color w:val="000000"/>
          <w:lang w:val="ru-RU" w:eastAsia="ru-RU"/>
        </w:rPr>
        <w:t>0%, ч</w:t>
      </w:r>
      <w:r w:rsidR="009E159D" w:rsidRPr="00E310F0">
        <w:rPr>
          <w:color w:val="000000"/>
          <w:lang w:val="ru-RU" w:eastAsia="ru-RU"/>
        </w:rPr>
        <w:t xml:space="preserve">исло домашних любимцев в </w:t>
      </w:r>
      <w:r w:rsidR="00F0238E" w:rsidRPr="00E310F0">
        <w:rPr>
          <w:color w:val="000000"/>
          <w:lang w:val="ru-RU" w:eastAsia="ru-RU"/>
        </w:rPr>
        <w:t>городах-</w:t>
      </w:r>
      <w:proofErr w:type="spellStart"/>
      <w:r w:rsidR="00F0238E" w:rsidRPr="00E310F0">
        <w:rPr>
          <w:color w:val="000000"/>
          <w:lang w:val="ru-RU" w:eastAsia="ru-RU"/>
        </w:rPr>
        <w:t>миллиониках</w:t>
      </w:r>
      <w:proofErr w:type="spellEnd"/>
      <w:r w:rsidR="009E159D" w:rsidRPr="00E310F0">
        <w:rPr>
          <w:color w:val="000000"/>
          <w:lang w:val="ru-RU" w:eastAsia="ru-RU"/>
        </w:rPr>
        <w:t xml:space="preserve"> выросло на 20%. Наибольший рост популяции домашних животных отмечен в городах с числом жителей от 500 тысяч до 1 млн — 42%. В городах с населением менее 500 тысяч человек прирост составил 24%.</w:t>
      </w:r>
    </w:p>
    <w:p w14:paraId="79BE2E3F" w14:textId="0C8ED100" w:rsidR="009E159D" w:rsidRDefault="009E159D" w:rsidP="002231F3">
      <w:pPr>
        <w:pStyle w:val="ac"/>
        <w:rPr>
          <w:lang w:val="ru-RU" w:eastAsia="ru-RU"/>
        </w:rPr>
      </w:pPr>
      <w:r w:rsidRPr="009E159D">
        <w:rPr>
          <w:noProof/>
          <w:lang w:val="ru-RU" w:eastAsia="ru-RU"/>
        </w:rPr>
        <w:drawing>
          <wp:inline distT="0" distB="0" distL="0" distR="0" wp14:anchorId="5D2215A1" wp14:editId="73E11AC7">
            <wp:extent cx="6152515" cy="2362200"/>
            <wp:effectExtent l="0" t="0" r="635" b="0"/>
            <wp:docPr id="5" name="Рисунок 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10;&#10;Автоматически созданное описание"/>
                    <pic:cNvPicPr/>
                  </pic:nvPicPr>
                  <pic:blipFill rotWithShape="1">
                    <a:blip r:embed="rId14"/>
                    <a:srcRect t="22899" b="8844"/>
                    <a:stretch/>
                  </pic:blipFill>
                  <pic:spPr bwMode="auto">
                    <a:xfrm>
                      <a:off x="0" y="0"/>
                      <a:ext cx="6152515" cy="2362200"/>
                    </a:xfrm>
                    <a:prstGeom prst="rect">
                      <a:avLst/>
                    </a:prstGeom>
                    <a:ln>
                      <a:noFill/>
                    </a:ln>
                    <a:extLst>
                      <a:ext uri="{53640926-AAD7-44D8-BBD7-CCE9431645EC}">
                        <a14:shadowObscured xmlns:a14="http://schemas.microsoft.com/office/drawing/2010/main"/>
                      </a:ext>
                    </a:extLst>
                  </pic:spPr>
                </pic:pic>
              </a:graphicData>
            </a:graphic>
          </wp:inline>
        </w:drawing>
      </w:r>
    </w:p>
    <w:p w14:paraId="473EDB35" w14:textId="06553191" w:rsidR="009E159D" w:rsidRPr="00E310F0" w:rsidRDefault="002231F3" w:rsidP="00E310F0">
      <w:pPr>
        <w:pStyle w:val="a0"/>
        <w:rPr>
          <w:lang w:val="ru-RU"/>
        </w:rPr>
      </w:pPr>
      <w:r>
        <w:rPr>
          <w:lang w:val="ru-RU" w:eastAsia="ru-RU"/>
        </w:rPr>
        <w:t xml:space="preserve"> Рост популяции домашних животных 2020 к 2017. </w:t>
      </w:r>
      <w:r w:rsidR="00AC086D">
        <w:rPr>
          <w:lang w:val="ru-RU" w:eastAsia="ru-RU"/>
        </w:rPr>
        <w:t xml:space="preserve">Источник: </w:t>
      </w:r>
      <w:r w:rsidR="00AC086D">
        <w:rPr>
          <w:lang w:val="ru-RU"/>
        </w:rPr>
        <w:t xml:space="preserve">Перепись домашних животных  России 2020. </w:t>
      </w:r>
      <w:r w:rsidR="00AC086D" w:rsidRPr="00B872CC">
        <w:rPr>
          <w:lang w:val="ru-RU"/>
        </w:rPr>
        <w:t xml:space="preserve">[Электронный ресурс] // </w:t>
      </w:r>
      <w:r w:rsidR="00AC086D">
        <w:t>Mars</w:t>
      </w:r>
      <w:r w:rsidR="00AC086D" w:rsidRPr="00B872CC">
        <w:rPr>
          <w:lang w:val="ru-RU"/>
        </w:rPr>
        <w:t xml:space="preserve"> </w:t>
      </w:r>
      <w:r w:rsidR="00AC086D">
        <w:t>Petcare</w:t>
      </w:r>
      <w:r w:rsidR="00AC086D" w:rsidRPr="00B872CC">
        <w:rPr>
          <w:lang w:val="ru-RU"/>
        </w:rPr>
        <w:t xml:space="preserve">. - Режим доступа: </w:t>
      </w:r>
      <w:r w:rsidR="00AC086D">
        <w:rPr>
          <w:lang w:val="ru-RU"/>
        </w:rPr>
        <w:t xml:space="preserve"> </w:t>
      </w:r>
      <w:hyperlink r:id="rId15" w:history="1">
        <w:r w:rsidR="00AC086D" w:rsidRPr="00D34E15">
          <w:rPr>
            <w:rStyle w:val="afa"/>
          </w:rPr>
          <w:t>https</w:t>
        </w:r>
        <w:r w:rsidR="00AC086D" w:rsidRPr="00D34E15">
          <w:rPr>
            <w:rStyle w:val="afa"/>
            <w:lang w:val="ru-RU"/>
          </w:rPr>
          <w:t>://</w:t>
        </w:r>
        <w:r w:rsidR="00AC086D" w:rsidRPr="00D34E15">
          <w:rPr>
            <w:rStyle w:val="afa"/>
          </w:rPr>
          <w:t>drive</w:t>
        </w:r>
        <w:r w:rsidR="00AC086D" w:rsidRPr="00D34E15">
          <w:rPr>
            <w:rStyle w:val="afa"/>
            <w:lang w:val="ru-RU"/>
          </w:rPr>
          <w:t>.</w:t>
        </w:r>
        <w:r w:rsidR="00AC086D" w:rsidRPr="00D34E15">
          <w:rPr>
            <w:rStyle w:val="afa"/>
          </w:rPr>
          <w:t>google</w:t>
        </w:r>
        <w:r w:rsidR="00AC086D" w:rsidRPr="00D34E15">
          <w:rPr>
            <w:rStyle w:val="afa"/>
            <w:lang w:val="ru-RU"/>
          </w:rPr>
          <w:t>.</w:t>
        </w:r>
        <w:r w:rsidR="00AC086D" w:rsidRPr="00D34E15">
          <w:rPr>
            <w:rStyle w:val="afa"/>
          </w:rPr>
          <w:t>com</w:t>
        </w:r>
        <w:r w:rsidR="00AC086D" w:rsidRPr="00D34E15">
          <w:rPr>
            <w:rStyle w:val="afa"/>
            <w:lang w:val="ru-RU"/>
          </w:rPr>
          <w:t>/</w:t>
        </w:r>
        <w:r w:rsidR="00AC086D" w:rsidRPr="00D34E15">
          <w:rPr>
            <w:rStyle w:val="afa"/>
          </w:rPr>
          <w:t>file</w:t>
        </w:r>
        <w:r w:rsidR="00AC086D" w:rsidRPr="00D34E15">
          <w:rPr>
            <w:rStyle w:val="afa"/>
            <w:lang w:val="ru-RU"/>
          </w:rPr>
          <w:t>/</w:t>
        </w:r>
        <w:r w:rsidR="00AC086D" w:rsidRPr="00D34E15">
          <w:rPr>
            <w:rStyle w:val="afa"/>
          </w:rPr>
          <w:t>d</w:t>
        </w:r>
        <w:r w:rsidR="00AC086D" w:rsidRPr="00D34E15">
          <w:rPr>
            <w:rStyle w:val="afa"/>
            <w:lang w:val="ru-RU"/>
          </w:rPr>
          <w:t>/1</w:t>
        </w:r>
        <w:proofErr w:type="spellStart"/>
        <w:r w:rsidR="00AC086D" w:rsidRPr="00D34E15">
          <w:rPr>
            <w:rStyle w:val="afa"/>
          </w:rPr>
          <w:t>kKC</w:t>
        </w:r>
        <w:proofErr w:type="spellEnd"/>
        <w:r w:rsidR="00AC086D" w:rsidRPr="00D34E15">
          <w:rPr>
            <w:rStyle w:val="afa"/>
            <w:lang w:val="ru-RU"/>
          </w:rPr>
          <w:t>-</w:t>
        </w:r>
        <w:proofErr w:type="spellStart"/>
        <w:r w:rsidR="00AC086D" w:rsidRPr="00D34E15">
          <w:rPr>
            <w:rStyle w:val="afa"/>
          </w:rPr>
          <w:t>hvde</w:t>
        </w:r>
        <w:proofErr w:type="spellEnd"/>
        <w:r w:rsidR="00AC086D" w:rsidRPr="00D34E15">
          <w:rPr>
            <w:rStyle w:val="afa"/>
            <w:lang w:val="ru-RU"/>
          </w:rPr>
          <w:t>40</w:t>
        </w:r>
        <w:r w:rsidR="00AC086D" w:rsidRPr="00D34E15">
          <w:rPr>
            <w:rStyle w:val="afa"/>
          </w:rPr>
          <w:t>Vo</w:t>
        </w:r>
        <w:r w:rsidR="00AC086D" w:rsidRPr="00D34E15">
          <w:rPr>
            <w:rStyle w:val="afa"/>
            <w:lang w:val="ru-RU"/>
          </w:rPr>
          <w:t>1</w:t>
        </w:r>
        <w:proofErr w:type="spellStart"/>
        <w:r w:rsidR="00AC086D" w:rsidRPr="00D34E15">
          <w:rPr>
            <w:rStyle w:val="afa"/>
          </w:rPr>
          <w:t>hDgg</w:t>
        </w:r>
        <w:proofErr w:type="spellEnd"/>
        <w:r w:rsidR="00AC086D" w:rsidRPr="00D34E15">
          <w:rPr>
            <w:rStyle w:val="afa"/>
            <w:lang w:val="ru-RU"/>
          </w:rPr>
          <w:t>7</w:t>
        </w:r>
        <w:proofErr w:type="spellStart"/>
        <w:r w:rsidR="00AC086D" w:rsidRPr="00D34E15">
          <w:rPr>
            <w:rStyle w:val="afa"/>
          </w:rPr>
          <w:t>wSGdEvGt</w:t>
        </w:r>
        <w:proofErr w:type="spellEnd"/>
        <w:r w:rsidR="00AC086D" w:rsidRPr="00D34E15">
          <w:rPr>
            <w:rStyle w:val="afa"/>
            <w:lang w:val="ru-RU"/>
          </w:rPr>
          <w:t>4</w:t>
        </w:r>
        <w:proofErr w:type="spellStart"/>
        <w:r w:rsidR="00AC086D" w:rsidRPr="00D34E15">
          <w:rPr>
            <w:rStyle w:val="afa"/>
          </w:rPr>
          <w:t>rmy</w:t>
        </w:r>
        <w:proofErr w:type="spellEnd"/>
        <w:r w:rsidR="00AC086D" w:rsidRPr="00D34E15">
          <w:rPr>
            <w:rStyle w:val="afa"/>
            <w:lang w:val="ru-RU"/>
          </w:rPr>
          <w:t>1</w:t>
        </w:r>
        <w:r w:rsidR="00AC086D" w:rsidRPr="00D34E15">
          <w:rPr>
            <w:rStyle w:val="afa"/>
          </w:rPr>
          <w:t>r</w:t>
        </w:r>
        <w:r w:rsidR="00AC086D" w:rsidRPr="00D34E15">
          <w:rPr>
            <w:rStyle w:val="afa"/>
            <w:lang w:val="ru-RU"/>
          </w:rPr>
          <w:t>/</w:t>
        </w:r>
        <w:r w:rsidR="00AC086D" w:rsidRPr="00D34E15">
          <w:rPr>
            <w:rStyle w:val="afa"/>
          </w:rPr>
          <w:t>view</w:t>
        </w:r>
      </w:hyperlink>
      <w:r w:rsidR="00AC086D" w:rsidRPr="00B872CC">
        <w:rPr>
          <w:lang w:val="ru-RU"/>
        </w:rPr>
        <w:t xml:space="preserve"> (дата обращения: 06.03.2023)</w:t>
      </w:r>
    </w:p>
    <w:p w14:paraId="3ED746AC" w14:textId="7CA6A1D7" w:rsidR="00E279C7" w:rsidRPr="002231F3" w:rsidRDefault="00894045" w:rsidP="00FC49F2">
      <w:pPr>
        <w:rPr>
          <w:lang w:val="ru-RU"/>
        </w:rPr>
      </w:pPr>
      <w:r w:rsidRPr="00E310F0">
        <w:rPr>
          <w:color w:val="000000"/>
          <w:lang w:val="ru-RU" w:eastAsia="ru-RU"/>
        </w:rPr>
        <w:lastRenderedPageBreak/>
        <w:t>Говоря о</w:t>
      </w:r>
      <w:r w:rsidR="00E279C7" w:rsidRPr="00E310F0">
        <w:rPr>
          <w:color w:val="000000"/>
          <w:lang w:val="ru-RU" w:eastAsia="ru-RU"/>
        </w:rPr>
        <w:t xml:space="preserve">б изменениях </w:t>
      </w:r>
      <w:r w:rsidR="009E159D" w:rsidRPr="00E310F0">
        <w:rPr>
          <w:color w:val="000000"/>
          <w:lang w:val="ru-RU" w:eastAsia="ru-RU"/>
        </w:rPr>
        <w:t xml:space="preserve">популяции домашних собак и кошек </w:t>
      </w:r>
      <w:r w:rsidR="00FA7B14" w:rsidRPr="00E310F0">
        <w:rPr>
          <w:color w:val="000000"/>
          <w:lang w:val="ru-RU" w:eastAsia="ru-RU"/>
        </w:rPr>
        <w:t xml:space="preserve">в разрезе населенных пунктов </w:t>
      </w:r>
      <w:r w:rsidR="009E159D" w:rsidRPr="00E310F0">
        <w:rPr>
          <w:color w:val="000000"/>
          <w:lang w:val="ru-RU" w:eastAsia="ru-RU"/>
        </w:rPr>
        <w:t>в</w:t>
      </w:r>
      <w:r w:rsidR="00E279C7" w:rsidRPr="00E310F0">
        <w:rPr>
          <w:color w:val="000000"/>
          <w:lang w:val="ru-RU" w:eastAsia="ru-RU"/>
        </w:rPr>
        <w:t xml:space="preserve"> отдельности, можно отметить, что </w:t>
      </w:r>
      <w:r w:rsidR="00337394" w:rsidRPr="00E310F0">
        <w:rPr>
          <w:color w:val="000000"/>
          <w:lang w:val="ru-RU" w:eastAsia="ru-RU"/>
        </w:rPr>
        <w:t xml:space="preserve">на данный момент </w:t>
      </w:r>
      <w:r w:rsidR="009E159D" w:rsidRPr="00E310F0">
        <w:rPr>
          <w:color w:val="000000"/>
          <w:lang w:val="ru-RU" w:eastAsia="ru-RU"/>
        </w:rPr>
        <w:t xml:space="preserve">в городах живёт почти 26 млн кошек, популяция </w:t>
      </w:r>
      <w:r w:rsidR="00610AA9" w:rsidRPr="00E310F0">
        <w:rPr>
          <w:color w:val="000000"/>
          <w:lang w:val="ru-RU" w:eastAsia="ru-RU"/>
        </w:rPr>
        <w:t xml:space="preserve">которых </w:t>
      </w:r>
      <w:r w:rsidR="009E159D" w:rsidRPr="00E310F0">
        <w:rPr>
          <w:color w:val="000000"/>
          <w:lang w:val="ru-RU" w:eastAsia="ru-RU"/>
        </w:rPr>
        <w:t>увеличилась на 23%, и 12,7 млн собак, число которых возросло на 29%</w:t>
      </w:r>
      <w:r w:rsidR="002231F3" w:rsidRPr="00E310F0">
        <w:rPr>
          <w:color w:val="000000"/>
          <w:lang w:val="ru-RU" w:eastAsia="ru-RU"/>
        </w:rPr>
        <w:t xml:space="preserve"> (в соответс</w:t>
      </w:r>
      <w:r w:rsidR="003F00AF" w:rsidRPr="00E310F0">
        <w:rPr>
          <w:color w:val="000000"/>
          <w:lang w:val="ru-RU" w:eastAsia="ru-RU"/>
        </w:rPr>
        <w:t>т</w:t>
      </w:r>
      <w:r w:rsidR="002231F3" w:rsidRPr="00E310F0">
        <w:rPr>
          <w:color w:val="000000"/>
          <w:lang w:val="ru-RU" w:eastAsia="ru-RU"/>
        </w:rPr>
        <w:t xml:space="preserve">вии с </w:t>
      </w:r>
      <w:proofErr w:type="spellStart"/>
      <w:r w:rsidR="002231F3" w:rsidRPr="00E310F0">
        <w:rPr>
          <w:color w:val="000000"/>
          <w:lang w:val="ru-RU" w:eastAsia="ru-RU"/>
        </w:rPr>
        <w:t>2017-ым</w:t>
      </w:r>
      <w:proofErr w:type="spellEnd"/>
      <w:r w:rsidR="002231F3" w:rsidRPr="00E310F0">
        <w:rPr>
          <w:color w:val="000000"/>
          <w:lang w:val="ru-RU" w:eastAsia="ru-RU"/>
        </w:rPr>
        <w:t xml:space="preserve"> годом)</w:t>
      </w:r>
      <w:r w:rsidR="009E159D" w:rsidRPr="00E310F0">
        <w:rPr>
          <w:color w:val="000000"/>
          <w:lang w:val="ru-RU" w:eastAsia="ru-RU"/>
        </w:rPr>
        <w:t xml:space="preserve">. В сельской местности проживает 14,9 млн кошек, рост популяции — 28%, и </w:t>
      </w:r>
      <w:r w:rsidR="009E159D" w:rsidRPr="00E310F0">
        <w:rPr>
          <w:lang w:val="ru-RU"/>
        </w:rPr>
        <w:t>9,9 млн собак, численность которых увеличилась на 13%</w:t>
      </w:r>
      <w:r w:rsidR="009E159D" w:rsidRPr="00E310F0">
        <w:rPr>
          <w:rStyle w:val="af6"/>
          <w:lang w:val="ru-RU"/>
        </w:rPr>
        <w:footnoteReference w:id="9"/>
      </w:r>
      <w:r w:rsidR="009E159D" w:rsidRPr="00E310F0">
        <w:rPr>
          <w:lang w:val="ru-RU"/>
        </w:rPr>
        <w:t xml:space="preserve">. </w:t>
      </w:r>
    </w:p>
    <w:p w14:paraId="339277F4" w14:textId="4D1ED9B9" w:rsidR="00E279C7" w:rsidRDefault="00E279C7" w:rsidP="002231F3">
      <w:pPr>
        <w:pStyle w:val="ac"/>
        <w:rPr>
          <w:lang w:val="ru-RU"/>
        </w:rPr>
      </w:pPr>
      <w:r w:rsidRPr="00E279C7">
        <w:rPr>
          <w:noProof/>
          <w:lang w:val="ru-RU"/>
        </w:rPr>
        <w:drawing>
          <wp:inline distT="0" distB="0" distL="0" distR="0" wp14:anchorId="4FAD9ADF" wp14:editId="7EDA9B2F">
            <wp:extent cx="6152515" cy="2446020"/>
            <wp:effectExtent l="0" t="0" r="635" b="0"/>
            <wp:docPr id="6" name="Рисунок 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10;&#10;Автоматически созданное описание"/>
                    <pic:cNvPicPr/>
                  </pic:nvPicPr>
                  <pic:blipFill rotWithShape="1">
                    <a:blip r:embed="rId16"/>
                    <a:srcRect t="20242" b="9131"/>
                    <a:stretch/>
                  </pic:blipFill>
                  <pic:spPr bwMode="auto">
                    <a:xfrm>
                      <a:off x="0" y="0"/>
                      <a:ext cx="6152515" cy="2446020"/>
                    </a:xfrm>
                    <a:prstGeom prst="rect">
                      <a:avLst/>
                    </a:prstGeom>
                    <a:ln>
                      <a:noFill/>
                    </a:ln>
                    <a:extLst>
                      <a:ext uri="{53640926-AAD7-44D8-BBD7-CCE9431645EC}">
                        <a14:shadowObscured xmlns:a14="http://schemas.microsoft.com/office/drawing/2010/main"/>
                      </a:ext>
                    </a:extLst>
                  </pic:spPr>
                </pic:pic>
              </a:graphicData>
            </a:graphic>
          </wp:inline>
        </w:drawing>
      </w:r>
    </w:p>
    <w:p w14:paraId="19A73173" w14:textId="2FAA5962" w:rsidR="002231F3" w:rsidRDefault="002231F3" w:rsidP="002231F3">
      <w:pPr>
        <w:pStyle w:val="a0"/>
        <w:rPr>
          <w:lang w:val="ru-RU"/>
        </w:rPr>
      </w:pPr>
      <w:r>
        <w:rPr>
          <w:lang w:val="ru-RU"/>
        </w:rPr>
        <w:t xml:space="preserve"> Рост популяции домашних кошек, 2020 к 2017. Источник:</w:t>
      </w:r>
      <w:r w:rsidR="00AC086D" w:rsidRPr="00AC086D">
        <w:rPr>
          <w:lang w:val="ru-RU"/>
        </w:rPr>
        <w:t xml:space="preserve"> </w:t>
      </w:r>
      <w:r w:rsidR="00AC086D">
        <w:rPr>
          <w:lang w:val="ru-RU"/>
        </w:rPr>
        <w:t xml:space="preserve">Перепись домашних животных  России 2020. </w:t>
      </w:r>
      <w:r w:rsidR="00AC086D" w:rsidRPr="00B872CC">
        <w:rPr>
          <w:lang w:val="ru-RU"/>
        </w:rPr>
        <w:t xml:space="preserve">[Электронный ресурс] // </w:t>
      </w:r>
      <w:r w:rsidR="00AC086D">
        <w:t>Mars</w:t>
      </w:r>
      <w:r w:rsidR="00AC086D" w:rsidRPr="00B872CC">
        <w:rPr>
          <w:lang w:val="ru-RU"/>
        </w:rPr>
        <w:t xml:space="preserve"> </w:t>
      </w:r>
      <w:r w:rsidR="00AC086D">
        <w:t>Petcare</w:t>
      </w:r>
      <w:r w:rsidR="00AC086D" w:rsidRPr="00B872CC">
        <w:rPr>
          <w:lang w:val="ru-RU"/>
        </w:rPr>
        <w:t xml:space="preserve">. - Режим доступа: </w:t>
      </w:r>
      <w:r w:rsidR="00AC086D">
        <w:rPr>
          <w:lang w:val="ru-RU"/>
        </w:rPr>
        <w:t xml:space="preserve"> </w:t>
      </w:r>
      <w:hyperlink r:id="rId17" w:history="1">
        <w:r w:rsidR="00AC086D" w:rsidRPr="00D34E15">
          <w:rPr>
            <w:rStyle w:val="afa"/>
          </w:rPr>
          <w:t>https</w:t>
        </w:r>
        <w:r w:rsidR="00AC086D" w:rsidRPr="00D34E15">
          <w:rPr>
            <w:rStyle w:val="afa"/>
            <w:lang w:val="ru-RU"/>
          </w:rPr>
          <w:t>://</w:t>
        </w:r>
        <w:r w:rsidR="00AC086D" w:rsidRPr="00D34E15">
          <w:rPr>
            <w:rStyle w:val="afa"/>
          </w:rPr>
          <w:t>drive</w:t>
        </w:r>
        <w:r w:rsidR="00AC086D" w:rsidRPr="00D34E15">
          <w:rPr>
            <w:rStyle w:val="afa"/>
            <w:lang w:val="ru-RU"/>
          </w:rPr>
          <w:t>.</w:t>
        </w:r>
        <w:r w:rsidR="00AC086D" w:rsidRPr="00D34E15">
          <w:rPr>
            <w:rStyle w:val="afa"/>
          </w:rPr>
          <w:t>google</w:t>
        </w:r>
        <w:r w:rsidR="00AC086D" w:rsidRPr="00D34E15">
          <w:rPr>
            <w:rStyle w:val="afa"/>
            <w:lang w:val="ru-RU"/>
          </w:rPr>
          <w:t>.</w:t>
        </w:r>
        <w:r w:rsidR="00AC086D" w:rsidRPr="00D34E15">
          <w:rPr>
            <w:rStyle w:val="afa"/>
          </w:rPr>
          <w:t>com</w:t>
        </w:r>
        <w:r w:rsidR="00AC086D" w:rsidRPr="00D34E15">
          <w:rPr>
            <w:rStyle w:val="afa"/>
            <w:lang w:val="ru-RU"/>
          </w:rPr>
          <w:t>/</w:t>
        </w:r>
        <w:r w:rsidR="00AC086D" w:rsidRPr="00D34E15">
          <w:rPr>
            <w:rStyle w:val="afa"/>
          </w:rPr>
          <w:t>file</w:t>
        </w:r>
        <w:r w:rsidR="00AC086D" w:rsidRPr="00D34E15">
          <w:rPr>
            <w:rStyle w:val="afa"/>
            <w:lang w:val="ru-RU"/>
          </w:rPr>
          <w:t>/</w:t>
        </w:r>
        <w:r w:rsidR="00AC086D" w:rsidRPr="00D34E15">
          <w:rPr>
            <w:rStyle w:val="afa"/>
          </w:rPr>
          <w:t>d</w:t>
        </w:r>
        <w:r w:rsidR="00AC086D" w:rsidRPr="00D34E15">
          <w:rPr>
            <w:rStyle w:val="afa"/>
            <w:lang w:val="ru-RU"/>
          </w:rPr>
          <w:t>/1</w:t>
        </w:r>
        <w:proofErr w:type="spellStart"/>
        <w:r w:rsidR="00AC086D" w:rsidRPr="00D34E15">
          <w:rPr>
            <w:rStyle w:val="afa"/>
          </w:rPr>
          <w:t>kKC</w:t>
        </w:r>
        <w:proofErr w:type="spellEnd"/>
        <w:r w:rsidR="00AC086D" w:rsidRPr="00D34E15">
          <w:rPr>
            <w:rStyle w:val="afa"/>
            <w:lang w:val="ru-RU"/>
          </w:rPr>
          <w:t>-</w:t>
        </w:r>
        <w:proofErr w:type="spellStart"/>
        <w:r w:rsidR="00AC086D" w:rsidRPr="00D34E15">
          <w:rPr>
            <w:rStyle w:val="afa"/>
          </w:rPr>
          <w:t>hvde</w:t>
        </w:r>
        <w:proofErr w:type="spellEnd"/>
        <w:r w:rsidR="00AC086D" w:rsidRPr="00D34E15">
          <w:rPr>
            <w:rStyle w:val="afa"/>
            <w:lang w:val="ru-RU"/>
          </w:rPr>
          <w:t>40</w:t>
        </w:r>
        <w:r w:rsidR="00AC086D" w:rsidRPr="00D34E15">
          <w:rPr>
            <w:rStyle w:val="afa"/>
          </w:rPr>
          <w:t>Vo</w:t>
        </w:r>
        <w:r w:rsidR="00AC086D" w:rsidRPr="00D34E15">
          <w:rPr>
            <w:rStyle w:val="afa"/>
            <w:lang w:val="ru-RU"/>
          </w:rPr>
          <w:t>1</w:t>
        </w:r>
        <w:proofErr w:type="spellStart"/>
        <w:r w:rsidR="00AC086D" w:rsidRPr="00D34E15">
          <w:rPr>
            <w:rStyle w:val="afa"/>
          </w:rPr>
          <w:t>hDgg</w:t>
        </w:r>
        <w:proofErr w:type="spellEnd"/>
        <w:r w:rsidR="00AC086D" w:rsidRPr="00D34E15">
          <w:rPr>
            <w:rStyle w:val="afa"/>
            <w:lang w:val="ru-RU"/>
          </w:rPr>
          <w:t>7</w:t>
        </w:r>
        <w:proofErr w:type="spellStart"/>
        <w:r w:rsidR="00AC086D" w:rsidRPr="00D34E15">
          <w:rPr>
            <w:rStyle w:val="afa"/>
          </w:rPr>
          <w:t>wSGdEvGt</w:t>
        </w:r>
        <w:proofErr w:type="spellEnd"/>
        <w:r w:rsidR="00AC086D" w:rsidRPr="00D34E15">
          <w:rPr>
            <w:rStyle w:val="afa"/>
            <w:lang w:val="ru-RU"/>
          </w:rPr>
          <w:t>4</w:t>
        </w:r>
        <w:proofErr w:type="spellStart"/>
        <w:r w:rsidR="00AC086D" w:rsidRPr="00D34E15">
          <w:rPr>
            <w:rStyle w:val="afa"/>
          </w:rPr>
          <w:t>rmy</w:t>
        </w:r>
        <w:proofErr w:type="spellEnd"/>
        <w:r w:rsidR="00AC086D" w:rsidRPr="00D34E15">
          <w:rPr>
            <w:rStyle w:val="afa"/>
            <w:lang w:val="ru-RU"/>
          </w:rPr>
          <w:t>1</w:t>
        </w:r>
        <w:r w:rsidR="00AC086D" w:rsidRPr="00D34E15">
          <w:rPr>
            <w:rStyle w:val="afa"/>
          </w:rPr>
          <w:t>r</w:t>
        </w:r>
        <w:r w:rsidR="00AC086D" w:rsidRPr="00D34E15">
          <w:rPr>
            <w:rStyle w:val="afa"/>
            <w:lang w:val="ru-RU"/>
          </w:rPr>
          <w:t>/</w:t>
        </w:r>
        <w:r w:rsidR="00AC086D" w:rsidRPr="00D34E15">
          <w:rPr>
            <w:rStyle w:val="afa"/>
          </w:rPr>
          <w:t>view</w:t>
        </w:r>
      </w:hyperlink>
      <w:r w:rsidR="00AC086D" w:rsidRPr="00B872CC">
        <w:rPr>
          <w:lang w:val="ru-RU"/>
        </w:rPr>
        <w:t xml:space="preserve"> (дата обращения: 06.03.2023)</w:t>
      </w:r>
    </w:p>
    <w:p w14:paraId="39ECDC18" w14:textId="4EC45A70" w:rsidR="002231F3" w:rsidRPr="00E310F0" w:rsidRDefault="00E310F0" w:rsidP="00E310F0">
      <w:pPr>
        <w:spacing w:after="200" w:line="276" w:lineRule="auto"/>
        <w:ind w:firstLine="0"/>
        <w:jc w:val="left"/>
        <w:rPr>
          <w:i/>
          <w:lang w:val="ru-RU"/>
        </w:rPr>
      </w:pPr>
      <w:r>
        <w:rPr>
          <w:lang w:val="ru-RU"/>
        </w:rPr>
        <w:br w:type="page"/>
      </w:r>
    </w:p>
    <w:p w14:paraId="422E3A65" w14:textId="4A0C9F87" w:rsidR="009E159D" w:rsidRDefault="00894045" w:rsidP="002231F3">
      <w:pPr>
        <w:pStyle w:val="ac"/>
        <w:rPr>
          <w:lang w:val="ru-RU"/>
        </w:rPr>
      </w:pPr>
      <w:r w:rsidRPr="002231F3">
        <w:rPr>
          <w:noProof/>
        </w:rPr>
        <w:lastRenderedPageBreak/>
        <w:drawing>
          <wp:inline distT="0" distB="0" distL="0" distR="0" wp14:anchorId="40BD1087" wp14:editId="4ADB3521">
            <wp:extent cx="6152515" cy="2407920"/>
            <wp:effectExtent l="0" t="0" r="635" b="0"/>
            <wp:docPr id="3"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10;&#10;Автоматически созданное описание"/>
                    <pic:cNvPicPr/>
                  </pic:nvPicPr>
                  <pic:blipFill rotWithShape="1">
                    <a:blip r:embed="rId18"/>
                    <a:srcRect t="20830" b="9885"/>
                    <a:stretch/>
                  </pic:blipFill>
                  <pic:spPr bwMode="auto">
                    <a:xfrm>
                      <a:off x="0" y="0"/>
                      <a:ext cx="6152515" cy="2407920"/>
                    </a:xfrm>
                    <a:prstGeom prst="rect">
                      <a:avLst/>
                    </a:prstGeom>
                    <a:ln>
                      <a:noFill/>
                    </a:ln>
                    <a:extLst>
                      <a:ext uri="{53640926-AAD7-44D8-BBD7-CCE9431645EC}">
                        <a14:shadowObscured xmlns:a14="http://schemas.microsoft.com/office/drawing/2010/main"/>
                      </a:ext>
                    </a:extLst>
                  </pic:spPr>
                </pic:pic>
              </a:graphicData>
            </a:graphic>
          </wp:inline>
        </w:drawing>
      </w:r>
    </w:p>
    <w:p w14:paraId="45999690" w14:textId="6C50F1F5" w:rsidR="002231F3" w:rsidRDefault="002231F3" w:rsidP="002231F3">
      <w:pPr>
        <w:pStyle w:val="a0"/>
        <w:rPr>
          <w:lang w:val="ru-RU"/>
        </w:rPr>
      </w:pPr>
      <w:r>
        <w:rPr>
          <w:lang w:val="ru-RU"/>
        </w:rPr>
        <w:t xml:space="preserve"> Рост популяции домашних собак, 2020 к 2017. Источник: </w:t>
      </w:r>
      <w:r w:rsidR="00F73854">
        <w:rPr>
          <w:lang w:val="ru-RU"/>
        </w:rPr>
        <w:t xml:space="preserve">Перепись домашних животных  России 2020. </w:t>
      </w:r>
      <w:r w:rsidR="00F73854" w:rsidRPr="00B872CC">
        <w:rPr>
          <w:lang w:val="ru-RU"/>
        </w:rPr>
        <w:t xml:space="preserve">[Электронный ресурс] // </w:t>
      </w:r>
      <w:r w:rsidR="00F73854">
        <w:t>Mars</w:t>
      </w:r>
      <w:r w:rsidR="00F73854" w:rsidRPr="00B872CC">
        <w:rPr>
          <w:lang w:val="ru-RU"/>
        </w:rPr>
        <w:t xml:space="preserve"> </w:t>
      </w:r>
      <w:r w:rsidR="00F73854">
        <w:t>Petcare</w:t>
      </w:r>
      <w:r w:rsidR="00F73854" w:rsidRPr="00B872CC">
        <w:rPr>
          <w:lang w:val="ru-RU"/>
        </w:rPr>
        <w:t xml:space="preserve">. - Режим доступа: </w:t>
      </w:r>
      <w:r w:rsidR="00F73854">
        <w:rPr>
          <w:lang w:val="ru-RU"/>
        </w:rPr>
        <w:t xml:space="preserve"> </w:t>
      </w:r>
      <w:hyperlink r:id="rId19" w:history="1">
        <w:r w:rsidR="00F73854" w:rsidRPr="00D34E15">
          <w:rPr>
            <w:rStyle w:val="afa"/>
          </w:rPr>
          <w:t>https</w:t>
        </w:r>
        <w:r w:rsidR="00F73854" w:rsidRPr="00D34E15">
          <w:rPr>
            <w:rStyle w:val="afa"/>
            <w:lang w:val="ru-RU"/>
          </w:rPr>
          <w:t>://</w:t>
        </w:r>
        <w:r w:rsidR="00F73854" w:rsidRPr="00D34E15">
          <w:rPr>
            <w:rStyle w:val="afa"/>
          </w:rPr>
          <w:t>drive</w:t>
        </w:r>
        <w:r w:rsidR="00F73854" w:rsidRPr="00D34E15">
          <w:rPr>
            <w:rStyle w:val="afa"/>
            <w:lang w:val="ru-RU"/>
          </w:rPr>
          <w:t>.</w:t>
        </w:r>
        <w:r w:rsidR="00F73854" w:rsidRPr="00D34E15">
          <w:rPr>
            <w:rStyle w:val="afa"/>
          </w:rPr>
          <w:t>google</w:t>
        </w:r>
        <w:r w:rsidR="00F73854" w:rsidRPr="00D34E15">
          <w:rPr>
            <w:rStyle w:val="afa"/>
            <w:lang w:val="ru-RU"/>
          </w:rPr>
          <w:t>.</w:t>
        </w:r>
        <w:r w:rsidR="00F73854" w:rsidRPr="00D34E15">
          <w:rPr>
            <w:rStyle w:val="afa"/>
          </w:rPr>
          <w:t>com</w:t>
        </w:r>
        <w:r w:rsidR="00F73854" w:rsidRPr="00D34E15">
          <w:rPr>
            <w:rStyle w:val="afa"/>
            <w:lang w:val="ru-RU"/>
          </w:rPr>
          <w:t>/</w:t>
        </w:r>
        <w:r w:rsidR="00F73854" w:rsidRPr="00D34E15">
          <w:rPr>
            <w:rStyle w:val="afa"/>
          </w:rPr>
          <w:t>file</w:t>
        </w:r>
        <w:r w:rsidR="00F73854" w:rsidRPr="00D34E15">
          <w:rPr>
            <w:rStyle w:val="afa"/>
            <w:lang w:val="ru-RU"/>
          </w:rPr>
          <w:t>/</w:t>
        </w:r>
        <w:r w:rsidR="00F73854" w:rsidRPr="00D34E15">
          <w:rPr>
            <w:rStyle w:val="afa"/>
          </w:rPr>
          <w:t>d</w:t>
        </w:r>
        <w:r w:rsidR="00F73854" w:rsidRPr="00D34E15">
          <w:rPr>
            <w:rStyle w:val="afa"/>
            <w:lang w:val="ru-RU"/>
          </w:rPr>
          <w:t>/1</w:t>
        </w:r>
        <w:proofErr w:type="spellStart"/>
        <w:r w:rsidR="00F73854" w:rsidRPr="00D34E15">
          <w:rPr>
            <w:rStyle w:val="afa"/>
          </w:rPr>
          <w:t>kKC</w:t>
        </w:r>
        <w:proofErr w:type="spellEnd"/>
        <w:r w:rsidR="00F73854" w:rsidRPr="00D34E15">
          <w:rPr>
            <w:rStyle w:val="afa"/>
            <w:lang w:val="ru-RU"/>
          </w:rPr>
          <w:t>-</w:t>
        </w:r>
        <w:proofErr w:type="spellStart"/>
        <w:r w:rsidR="00F73854" w:rsidRPr="00D34E15">
          <w:rPr>
            <w:rStyle w:val="afa"/>
          </w:rPr>
          <w:t>hvde</w:t>
        </w:r>
        <w:proofErr w:type="spellEnd"/>
        <w:r w:rsidR="00F73854" w:rsidRPr="00D34E15">
          <w:rPr>
            <w:rStyle w:val="afa"/>
            <w:lang w:val="ru-RU"/>
          </w:rPr>
          <w:t>40</w:t>
        </w:r>
        <w:r w:rsidR="00F73854" w:rsidRPr="00D34E15">
          <w:rPr>
            <w:rStyle w:val="afa"/>
          </w:rPr>
          <w:t>Vo</w:t>
        </w:r>
        <w:r w:rsidR="00F73854" w:rsidRPr="00D34E15">
          <w:rPr>
            <w:rStyle w:val="afa"/>
            <w:lang w:val="ru-RU"/>
          </w:rPr>
          <w:t>1</w:t>
        </w:r>
        <w:proofErr w:type="spellStart"/>
        <w:r w:rsidR="00F73854" w:rsidRPr="00D34E15">
          <w:rPr>
            <w:rStyle w:val="afa"/>
          </w:rPr>
          <w:t>hDgg</w:t>
        </w:r>
        <w:proofErr w:type="spellEnd"/>
        <w:r w:rsidR="00F73854" w:rsidRPr="00D34E15">
          <w:rPr>
            <w:rStyle w:val="afa"/>
            <w:lang w:val="ru-RU"/>
          </w:rPr>
          <w:t>7</w:t>
        </w:r>
        <w:proofErr w:type="spellStart"/>
        <w:r w:rsidR="00F73854" w:rsidRPr="00D34E15">
          <w:rPr>
            <w:rStyle w:val="afa"/>
          </w:rPr>
          <w:t>wSGdEvGt</w:t>
        </w:r>
        <w:proofErr w:type="spellEnd"/>
        <w:r w:rsidR="00F73854" w:rsidRPr="00D34E15">
          <w:rPr>
            <w:rStyle w:val="afa"/>
            <w:lang w:val="ru-RU"/>
          </w:rPr>
          <w:t>4</w:t>
        </w:r>
        <w:proofErr w:type="spellStart"/>
        <w:r w:rsidR="00F73854" w:rsidRPr="00D34E15">
          <w:rPr>
            <w:rStyle w:val="afa"/>
          </w:rPr>
          <w:t>rmy</w:t>
        </w:r>
        <w:proofErr w:type="spellEnd"/>
        <w:r w:rsidR="00F73854" w:rsidRPr="00D34E15">
          <w:rPr>
            <w:rStyle w:val="afa"/>
            <w:lang w:val="ru-RU"/>
          </w:rPr>
          <w:t>1</w:t>
        </w:r>
        <w:r w:rsidR="00F73854" w:rsidRPr="00D34E15">
          <w:rPr>
            <w:rStyle w:val="afa"/>
          </w:rPr>
          <w:t>r</w:t>
        </w:r>
        <w:r w:rsidR="00F73854" w:rsidRPr="00D34E15">
          <w:rPr>
            <w:rStyle w:val="afa"/>
            <w:lang w:val="ru-RU"/>
          </w:rPr>
          <w:t>/</w:t>
        </w:r>
        <w:r w:rsidR="00F73854" w:rsidRPr="00D34E15">
          <w:rPr>
            <w:rStyle w:val="afa"/>
          </w:rPr>
          <w:t>view</w:t>
        </w:r>
      </w:hyperlink>
      <w:r w:rsidR="00F73854" w:rsidRPr="00B872CC">
        <w:rPr>
          <w:lang w:val="ru-RU"/>
        </w:rPr>
        <w:t xml:space="preserve"> (дата обращения: 06.03.2023)</w:t>
      </w:r>
    </w:p>
    <w:p w14:paraId="3944863F" w14:textId="6AF4504D" w:rsidR="00FD7FAE" w:rsidRPr="00FD7FAE" w:rsidRDefault="00B73988" w:rsidP="003F00AF">
      <w:pPr>
        <w:rPr>
          <w:color w:val="FF0000"/>
          <w:lang w:val="ru-RU"/>
        </w:rPr>
      </w:pPr>
      <w:r>
        <w:rPr>
          <w:lang w:val="ru-RU"/>
        </w:rPr>
        <w:t>Так</w:t>
      </w:r>
      <w:r w:rsidR="003F00AF">
        <w:rPr>
          <w:lang w:val="ru-RU"/>
        </w:rPr>
        <w:t>им образом</w:t>
      </w:r>
      <w:r>
        <w:rPr>
          <w:lang w:val="ru-RU"/>
        </w:rPr>
        <w:t>,</w:t>
      </w:r>
      <w:r w:rsidR="003F00AF">
        <w:rPr>
          <w:lang w:val="ru-RU"/>
        </w:rPr>
        <w:t xml:space="preserve"> можно сделать вывод, что наиболее яркая динамика прироста числа собак наблюдается именно в городах.</w:t>
      </w:r>
      <w:r>
        <w:rPr>
          <w:lang w:val="ru-RU"/>
        </w:rPr>
        <w:t xml:space="preserve"> </w:t>
      </w:r>
      <w:r w:rsidR="003F00AF">
        <w:rPr>
          <w:lang w:val="ru-RU"/>
        </w:rPr>
        <w:t>Согласно статистике, б</w:t>
      </w:r>
      <w:r>
        <w:rPr>
          <w:lang w:val="ru-RU"/>
        </w:rPr>
        <w:t>олее половины домашних собак проживают</w:t>
      </w:r>
      <w:r w:rsidR="003F00AF">
        <w:rPr>
          <w:lang w:val="ru-RU"/>
        </w:rPr>
        <w:t xml:space="preserve"> в городских поселениях. В частности, города категории «крупнейшие» (от 500 тыс. до 1 млн жителей) показывают рекордный процент прироста</w:t>
      </w:r>
      <w:r w:rsidR="00E25AA3">
        <w:rPr>
          <w:lang w:val="ru-RU"/>
        </w:rPr>
        <w:t xml:space="preserve"> за три года</w:t>
      </w:r>
      <w:r w:rsidR="003F00AF">
        <w:rPr>
          <w:lang w:val="ru-RU"/>
        </w:rPr>
        <w:t xml:space="preserve"> </w:t>
      </w:r>
      <w:r w:rsidR="003F00AF" w:rsidRPr="00266834">
        <w:rPr>
          <w:color w:val="000000"/>
          <w:lang w:val="ru-RU" w:eastAsia="ru-RU"/>
        </w:rPr>
        <w:t>—</w:t>
      </w:r>
      <w:r w:rsidR="003F00AF">
        <w:rPr>
          <w:color w:val="000000"/>
          <w:lang w:val="ru-RU" w:eastAsia="ru-RU"/>
        </w:rPr>
        <w:t xml:space="preserve"> 54%.</w:t>
      </w:r>
    </w:p>
    <w:p w14:paraId="5CBBC7E3" w14:textId="2AF0469A" w:rsidR="003F00AF" w:rsidRDefault="003F00AF" w:rsidP="003F00AF">
      <w:pPr>
        <w:rPr>
          <w:lang w:val="ru-RU" w:eastAsia="ru-RU"/>
        </w:rPr>
      </w:pPr>
    </w:p>
    <w:p w14:paraId="5ED15471" w14:textId="39E8A814" w:rsidR="003F00AF" w:rsidRPr="009C5B8B" w:rsidRDefault="000D447E" w:rsidP="0056558C">
      <w:pPr>
        <w:pStyle w:val="4"/>
        <w:rPr>
          <w:rStyle w:val="aff0"/>
          <w:i/>
          <w:iCs/>
          <w:color w:val="365F91" w:themeColor="accent1" w:themeShade="BF"/>
          <w:lang w:val="ru-RU"/>
        </w:rPr>
      </w:pPr>
      <w:r w:rsidRPr="009C5B8B">
        <w:rPr>
          <w:rStyle w:val="aff0"/>
          <w:i/>
          <w:iCs/>
          <w:color w:val="365F91" w:themeColor="accent1" w:themeShade="BF"/>
          <w:lang w:val="ru-RU"/>
        </w:rPr>
        <w:t>Статистика в условиях пандемии</w:t>
      </w:r>
    </w:p>
    <w:p w14:paraId="65ED7E42" w14:textId="53B6BB35" w:rsidR="0010430A" w:rsidRDefault="009E159D" w:rsidP="000D447E">
      <w:pPr>
        <w:rPr>
          <w:lang w:val="ru-RU"/>
        </w:rPr>
      </w:pPr>
      <w:r>
        <w:rPr>
          <w:lang w:val="ru-RU"/>
        </w:rPr>
        <w:t xml:space="preserve">Помимо этого, в 2021 компанией </w:t>
      </w:r>
      <w:r w:rsidRPr="002C31FC">
        <w:t>Mars</w:t>
      </w:r>
      <w:r w:rsidRPr="002C31FC">
        <w:rPr>
          <w:lang w:val="ru-RU"/>
        </w:rPr>
        <w:t xml:space="preserve"> </w:t>
      </w:r>
      <w:r w:rsidRPr="002C31FC">
        <w:t>Petcare</w:t>
      </w:r>
      <w:r w:rsidRPr="002C31FC">
        <w:rPr>
          <w:lang w:val="ru-RU"/>
        </w:rPr>
        <w:t xml:space="preserve"> </w:t>
      </w:r>
      <w:r>
        <w:rPr>
          <w:lang w:val="ru-RU"/>
        </w:rPr>
        <w:t xml:space="preserve">был представлен новый аналитический расчет, рассматривающий период пандемии </w:t>
      </w:r>
      <w:r>
        <w:t>Covid</w:t>
      </w:r>
      <w:r w:rsidRPr="002C31FC">
        <w:rPr>
          <w:lang w:val="ru-RU"/>
        </w:rPr>
        <w:t>-19.</w:t>
      </w:r>
      <w:r>
        <w:rPr>
          <w:lang w:val="ru-RU"/>
        </w:rPr>
        <w:t xml:space="preserve"> Так, </w:t>
      </w:r>
      <w:r w:rsidRPr="002C31FC">
        <w:rPr>
          <w:lang w:val="ru-RU"/>
        </w:rPr>
        <w:t>80% владельцев домашних животных заявили, что в</w:t>
      </w:r>
      <w:r>
        <w:rPr>
          <w:lang w:val="ru-RU"/>
        </w:rPr>
        <w:t xml:space="preserve">о время карантина </w:t>
      </w:r>
      <w:r w:rsidRPr="002C31FC">
        <w:rPr>
          <w:lang w:val="ru-RU"/>
        </w:rPr>
        <w:t xml:space="preserve">они смогли проводить со своими питомцами </w:t>
      </w:r>
      <w:r w:rsidR="00E578EB">
        <w:rPr>
          <w:lang w:val="ru-RU"/>
        </w:rPr>
        <w:t xml:space="preserve">больше времени, чем до пандемии. </w:t>
      </w:r>
      <w:r w:rsidRPr="002C31FC">
        <w:rPr>
          <w:lang w:val="ru-RU"/>
        </w:rPr>
        <w:t>При этом</w:t>
      </w:r>
      <w:r>
        <w:rPr>
          <w:lang w:val="ru-RU"/>
        </w:rPr>
        <w:t>,</w:t>
      </w:r>
      <w:r w:rsidRPr="002C31FC">
        <w:rPr>
          <w:lang w:val="ru-RU"/>
        </w:rPr>
        <w:t xml:space="preserve"> 84% респондентов считают, что такая закономерность усилила эмоциональную связь людей и их четвероногих компаньонов.</w:t>
      </w:r>
    </w:p>
    <w:p w14:paraId="54DFB727" w14:textId="3ED7EF95" w:rsidR="0010430A" w:rsidRPr="00266834" w:rsidRDefault="00E578EB" w:rsidP="0010430A">
      <w:pPr>
        <w:rPr>
          <w:lang w:val="ru-RU"/>
        </w:rPr>
      </w:pPr>
      <w:r>
        <w:rPr>
          <w:lang w:val="ru-RU"/>
        </w:rPr>
        <w:t>Повысилась и н</w:t>
      </w:r>
      <w:r w:rsidR="005C70C1">
        <w:rPr>
          <w:lang w:val="ru-RU"/>
        </w:rPr>
        <w:t>еобходимость</w:t>
      </w:r>
      <w:r>
        <w:rPr>
          <w:lang w:val="ru-RU"/>
        </w:rPr>
        <w:t xml:space="preserve"> в </w:t>
      </w:r>
      <w:r w:rsidR="005C70C1">
        <w:rPr>
          <w:lang w:val="ru-RU"/>
        </w:rPr>
        <w:t xml:space="preserve">экспансии </w:t>
      </w:r>
      <w:r>
        <w:rPr>
          <w:lang w:val="ru-RU"/>
        </w:rPr>
        <w:t xml:space="preserve">доступных мест для посещения с собаками </w:t>
      </w:r>
      <w:r w:rsidR="0010430A" w:rsidRPr="00266834">
        <w:rPr>
          <w:color w:val="000000"/>
          <w:lang w:val="ru-RU" w:eastAsia="ru-RU"/>
        </w:rPr>
        <w:t>—</w:t>
      </w:r>
      <w:r w:rsidR="0010430A">
        <w:rPr>
          <w:color w:val="000000"/>
          <w:lang w:val="ru-RU" w:eastAsia="ru-RU"/>
        </w:rPr>
        <w:t xml:space="preserve"> так,</w:t>
      </w:r>
      <w:r w:rsidR="0010430A">
        <w:rPr>
          <w:lang w:val="ru-RU"/>
        </w:rPr>
        <w:t xml:space="preserve"> н</w:t>
      </w:r>
      <w:r w:rsidR="0010430A" w:rsidRPr="002C31FC">
        <w:rPr>
          <w:lang w:val="ru-RU"/>
        </w:rPr>
        <w:t>апример, большинство опрошенных чувствовали бы себя более комфортно в общественных местах</w:t>
      </w:r>
      <w:r w:rsidR="0033779F">
        <w:rPr>
          <w:lang w:val="ru-RU"/>
        </w:rPr>
        <w:t xml:space="preserve"> </w:t>
      </w:r>
      <w:r w:rsidR="0033779F" w:rsidRPr="00266834">
        <w:rPr>
          <w:color w:val="000000"/>
          <w:lang w:val="ru-RU" w:eastAsia="ru-RU"/>
        </w:rPr>
        <w:t>—</w:t>
      </w:r>
      <w:r w:rsidR="003F00AF">
        <w:rPr>
          <w:color w:val="000000"/>
          <w:lang w:val="ru-RU" w:eastAsia="ru-RU"/>
        </w:rPr>
        <w:t xml:space="preserve"> </w:t>
      </w:r>
      <w:r w:rsidR="0010430A" w:rsidRPr="002C31FC">
        <w:rPr>
          <w:lang w:val="ru-RU"/>
        </w:rPr>
        <w:t>таки</w:t>
      </w:r>
      <w:r w:rsidR="0033779F">
        <w:rPr>
          <w:lang w:val="ru-RU"/>
        </w:rPr>
        <w:t xml:space="preserve">х, </w:t>
      </w:r>
      <w:r w:rsidR="0010430A" w:rsidRPr="002C31FC">
        <w:rPr>
          <w:lang w:val="ru-RU"/>
        </w:rPr>
        <w:t>как веранды ресторанов (59%), в уличных магазинах или на мероприятиях (57%), если бы они могли брать с собой своих питомцев.</w:t>
      </w:r>
      <w:r w:rsidR="0010430A">
        <w:rPr>
          <w:rStyle w:val="af6"/>
          <w:lang w:val="ru-RU"/>
        </w:rPr>
        <w:footnoteReference w:id="10"/>
      </w:r>
    </w:p>
    <w:p w14:paraId="0A75A39F" w14:textId="77777777" w:rsidR="00AC1140" w:rsidRDefault="00AC1140" w:rsidP="005669C8">
      <w:pPr>
        <w:ind w:firstLine="0"/>
        <w:rPr>
          <w:rFonts w:ascii="Georgia" w:hAnsi="Georgia"/>
          <w:color w:val="000000"/>
          <w:sz w:val="32"/>
          <w:szCs w:val="32"/>
          <w:shd w:val="clear" w:color="auto" w:fill="FFFFFF"/>
          <w:lang w:val="ru-RU"/>
        </w:rPr>
      </w:pPr>
    </w:p>
    <w:p w14:paraId="12B0FDF6" w14:textId="44AFBDF9" w:rsidR="00AC1140" w:rsidRDefault="00AC1140" w:rsidP="0056558C">
      <w:pPr>
        <w:pStyle w:val="4"/>
        <w:rPr>
          <w:shd w:val="clear" w:color="auto" w:fill="FFFFFF"/>
          <w:lang w:val="ru-RU"/>
        </w:rPr>
      </w:pPr>
      <w:r>
        <w:rPr>
          <w:shd w:val="clear" w:color="auto" w:fill="FFFFFF"/>
          <w:lang w:val="ru-RU"/>
        </w:rPr>
        <w:t>Статистика бездомных животных</w:t>
      </w:r>
    </w:p>
    <w:p w14:paraId="020909F1" w14:textId="1E2B3415" w:rsidR="003B0427" w:rsidRPr="003330F3" w:rsidRDefault="00AC1140" w:rsidP="00C247BE">
      <w:pPr>
        <w:rPr>
          <w:shd w:val="clear" w:color="auto" w:fill="FFFFFF"/>
          <w:lang w:val="ru-RU"/>
        </w:rPr>
      </w:pPr>
      <w:r>
        <w:rPr>
          <w:shd w:val="clear" w:color="auto" w:fill="FFFFFF"/>
          <w:lang w:val="ru-RU"/>
        </w:rPr>
        <w:t xml:space="preserve"> В России зафиксировано около 4.1 млн бездомных животных</w:t>
      </w:r>
      <w:r w:rsidR="003B0427">
        <w:rPr>
          <w:shd w:val="clear" w:color="auto" w:fill="FFFFFF"/>
          <w:lang w:val="ru-RU"/>
        </w:rPr>
        <w:t>-компаньонов</w:t>
      </w:r>
      <w:r>
        <w:rPr>
          <w:shd w:val="clear" w:color="auto" w:fill="FFFFFF"/>
          <w:lang w:val="ru-RU"/>
        </w:rPr>
        <w:t xml:space="preserve">, что составляет 6% от общей популяции кошек и собак. </w:t>
      </w:r>
      <w:r w:rsidR="004C6764">
        <w:rPr>
          <w:shd w:val="clear" w:color="auto" w:fill="FFFFFF"/>
          <w:lang w:val="ru-RU"/>
        </w:rPr>
        <w:t xml:space="preserve">Так, </w:t>
      </w:r>
      <w:r w:rsidR="005D0582" w:rsidRPr="005D0582">
        <w:rPr>
          <w:shd w:val="clear" w:color="auto" w:fill="FFFFFF"/>
          <w:lang w:val="ru-RU"/>
        </w:rPr>
        <w:t>3,2</w:t>
      </w:r>
      <w:r w:rsidR="005D0582">
        <w:rPr>
          <w:shd w:val="clear" w:color="auto" w:fill="FFFFFF"/>
        </w:rPr>
        <w:t> </w:t>
      </w:r>
      <w:r w:rsidR="005D0582" w:rsidRPr="005D0582">
        <w:rPr>
          <w:shd w:val="clear" w:color="auto" w:fill="FFFFFF"/>
          <w:lang w:val="ru-RU"/>
        </w:rPr>
        <w:t>млн кошек и</w:t>
      </w:r>
      <w:r w:rsidR="005D0582">
        <w:rPr>
          <w:shd w:val="clear" w:color="auto" w:fill="FFFFFF"/>
        </w:rPr>
        <w:t> </w:t>
      </w:r>
      <w:r w:rsidR="005D0582" w:rsidRPr="005D0582">
        <w:rPr>
          <w:shd w:val="clear" w:color="auto" w:fill="FFFFFF"/>
          <w:lang w:val="ru-RU"/>
        </w:rPr>
        <w:t>735</w:t>
      </w:r>
      <w:r w:rsidR="005D0582">
        <w:rPr>
          <w:shd w:val="clear" w:color="auto" w:fill="FFFFFF"/>
        </w:rPr>
        <w:t> </w:t>
      </w:r>
      <w:r w:rsidR="005D0582" w:rsidRPr="005D0582">
        <w:rPr>
          <w:shd w:val="clear" w:color="auto" w:fill="FFFFFF"/>
          <w:lang w:val="ru-RU"/>
        </w:rPr>
        <w:t>тысяч собак живут на</w:t>
      </w:r>
      <w:r w:rsidR="005D0582">
        <w:rPr>
          <w:shd w:val="clear" w:color="auto" w:fill="FFFFFF"/>
        </w:rPr>
        <w:t> </w:t>
      </w:r>
      <w:r w:rsidR="005D0582" w:rsidRPr="005D0582">
        <w:rPr>
          <w:shd w:val="clear" w:color="auto" w:fill="FFFFFF"/>
          <w:lang w:val="ru-RU"/>
        </w:rPr>
        <w:t>улице, еще</w:t>
      </w:r>
      <w:r w:rsidR="005D0582">
        <w:rPr>
          <w:shd w:val="clear" w:color="auto" w:fill="FFFFFF"/>
        </w:rPr>
        <w:t> </w:t>
      </w:r>
      <w:r w:rsidR="005D0582" w:rsidRPr="005D0582">
        <w:rPr>
          <w:shd w:val="clear" w:color="auto" w:fill="FFFFFF"/>
          <w:lang w:val="ru-RU"/>
        </w:rPr>
        <w:t>144</w:t>
      </w:r>
      <w:r w:rsidR="005D0582">
        <w:rPr>
          <w:shd w:val="clear" w:color="auto" w:fill="FFFFFF"/>
        </w:rPr>
        <w:t> </w:t>
      </w:r>
      <w:r w:rsidR="005D0582" w:rsidRPr="005D0582">
        <w:rPr>
          <w:shd w:val="clear" w:color="auto" w:fill="FFFFFF"/>
          <w:lang w:val="ru-RU"/>
        </w:rPr>
        <w:t>тысячи животных</w:t>
      </w:r>
      <w:r w:rsidR="005D0582">
        <w:rPr>
          <w:shd w:val="clear" w:color="auto" w:fill="FFFFFF"/>
        </w:rPr>
        <w:t> </w:t>
      </w:r>
      <w:r w:rsidR="005D0582" w:rsidRPr="005D0582">
        <w:rPr>
          <w:shd w:val="clear" w:color="auto" w:fill="FFFFFF"/>
          <w:lang w:val="ru-RU"/>
        </w:rPr>
        <w:t>— в</w:t>
      </w:r>
      <w:r w:rsidR="005D0582">
        <w:rPr>
          <w:shd w:val="clear" w:color="auto" w:fill="FFFFFF"/>
        </w:rPr>
        <w:t> </w:t>
      </w:r>
      <w:r w:rsidR="005D0582" w:rsidRPr="005D0582">
        <w:rPr>
          <w:shd w:val="clear" w:color="auto" w:fill="FFFFFF"/>
          <w:lang w:val="ru-RU"/>
        </w:rPr>
        <w:t>приютах.</w:t>
      </w:r>
      <w:r w:rsidR="001E64CE">
        <w:rPr>
          <w:rStyle w:val="af6"/>
          <w:shd w:val="clear" w:color="auto" w:fill="FFFFFF"/>
          <w:lang w:val="ru-RU"/>
        </w:rPr>
        <w:footnoteReference w:id="11"/>
      </w:r>
    </w:p>
    <w:p w14:paraId="38198A5F" w14:textId="4CEFC996" w:rsidR="003B0427" w:rsidRPr="003B0427" w:rsidRDefault="003B0427" w:rsidP="00C247BE">
      <w:pPr>
        <w:rPr>
          <w:lang w:val="ru-RU"/>
        </w:rPr>
      </w:pPr>
      <w:r>
        <w:rPr>
          <w:lang w:val="ru-RU"/>
        </w:rPr>
        <w:t xml:space="preserve">В 2020 году </w:t>
      </w:r>
      <w:r w:rsidR="00192EF2">
        <w:rPr>
          <w:lang w:val="ru-RU"/>
        </w:rPr>
        <w:t xml:space="preserve">компания </w:t>
      </w:r>
      <w:r>
        <w:t>Mars</w:t>
      </w:r>
      <w:r w:rsidRPr="003B0427">
        <w:rPr>
          <w:lang w:val="ru-RU"/>
        </w:rPr>
        <w:t xml:space="preserve"> </w:t>
      </w:r>
      <w:r>
        <w:t>Petcare</w:t>
      </w:r>
      <w:r w:rsidRPr="003B0427">
        <w:rPr>
          <w:lang w:val="ru-RU"/>
        </w:rPr>
        <w:t xml:space="preserve"> </w:t>
      </w:r>
      <w:r w:rsidR="00192EF2">
        <w:rPr>
          <w:lang w:val="ru-RU"/>
        </w:rPr>
        <w:t>разработала</w:t>
      </w:r>
      <w:r>
        <w:rPr>
          <w:lang w:val="ru-RU"/>
        </w:rPr>
        <w:t xml:space="preserve"> индекс бездомности, призванный дать </w:t>
      </w:r>
      <w:r w:rsidRPr="003B0427">
        <w:rPr>
          <w:lang w:val="ru-RU"/>
        </w:rPr>
        <w:t>целостное представление о бездомности домашних животны</w:t>
      </w:r>
      <w:r>
        <w:rPr>
          <w:lang w:val="ru-RU"/>
        </w:rPr>
        <w:t>х,</w:t>
      </w:r>
      <w:r w:rsidRPr="003B0427">
        <w:rPr>
          <w:lang w:val="ru-RU"/>
        </w:rPr>
        <w:t xml:space="preserve"> охватывая три ключевых</w:t>
      </w:r>
      <w:r>
        <w:rPr>
          <w:lang w:val="ru-RU"/>
        </w:rPr>
        <w:t xml:space="preserve"> н</w:t>
      </w:r>
      <w:r w:rsidRPr="003B0427">
        <w:rPr>
          <w:lang w:val="ru-RU"/>
        </w:rPr>
        <w:t xml:space="preserve">аправления </w:t>
      </w:r>
      <w:r w:rsidRPr="003B0427">
        <w:rPr>
          <w:color w:val="000000"/>
          <w:lang w:val="ru-RU" w:eastAsia="ru-RU"/>
        </w:rPr>
        <w:t>— «</w:t>
      </w:r>
      <w:r>
        <w:rPr>
          <w:color w:val="000000"/>
          <w:lang w:val="ru-RU" w:eastAsia="ru-RU"/>
        </w:rPr>
        <w:t>желанность</w:t>
      </w:r>
      <w:r w:rsidRPr="003B0427">
        <w:rPr>
          <w:color w:val="000000"/>
          <w:lang w:val="ru-RU" w:eastAsia="ru-RU"/>
        </w:rPr>
        <w:t xml:space="preserve"> </w:t>
      </w:r>
      <w:r>
        <w:rPr>
          <w:color w:val="000000"/>
          <w:lang w:val="ru-RU" w:eastAsia="ru-RU"/>
        </w:rPr>
        <w:t>всех</w:t>
      </w:r>
      <w:r w:rsidRPr="003B0427">
        <w:rPr>
          <w:color w:val="000000"/>
          <w:lang w:val="ru-RU" w:eastAsia="ru-RU"/>
        </w:rPr>
        <w:t xml:space="preserve"> </w:t>
      </w:r>
      <w:r>
        <w:rPr>
          <w:color w:val="000000"/>
          <w:lang w:val="ru-RU" w:eastAsia="ru-RU"/>
        </w:rPr>
        <w:t>животных</w:t>
      </w:r>
      <w:r w:rsidRPr="003B0427">
        <w:rPr>
          <w:color w:val="000000"/>
          <w:lang w:val="ru-RU" w:eastAsia="ru-RU"/>
        </w:rPr>
        <w:t xml:space="preserve">» ( </w:t>
      </w:r>
      <w:r>
        <w:rPr>
          <w:color w:val="000000"/>
          <w:lang w:val="ru-RU" w:eastAsia="ru-RU"/>
        </w:rPr>
        <w:t>в</w:t>
      </w:r>
      <w:r w:rsidRPr="003B0427">
        <w:rPr>
          <w:color w:val="000000"/>
          <w:lang w:val="ru-RU" w:eastAsia="ru-RU"/>
        </w:rPr>
        <w:t xml:space="preserve"> </w:t>
      </w:r>
      <w:proofErr w:type="spellStart"/>
      <w:r>
        <w:rPr>
          <w:color w:val="000000"/>
          <w:lang w:val="ru-RU" w:eastAsia="ru-RU"/>
        </w:rPr>
        <w:t>ориг</w:t>
      </w:r>
      <w:proofErr w:type="spellEnd"/>
      <w:r w:rsidRPr="003B0427">
        <w:rPr>
          <w:color w:val="000000"/>
          <w:lang w:val="ru-RU" w:eastAsia="ru-RU"/>
        </w:rPr>
        <w:t xml:space="preserve">. </w:t>
      </w:r>
      <w:r w:rsidR="000D7589">
        <w:rPr>
          <w:color w:val="000000"/>
          <w:lang w:eastAsia="ru-RU"/>
        </w:rPr>
        <w:t>A</w:t>
      </w:r>
      <w:r>
        <w:rPr>
          <w:color w:val="000000"/>
          <w:lang w:eastAsia="ru-RU"/>
        </w:rPr>
        <w:t>ll</w:t>
      </w:r>
      <w:r w:rsidRPr="003B0427">
        <w:rPr>
          <w:color w:val="000000"/>
          <w:lang w:val="ru-RU" w:eastAsia="ru-RU"/>
        </w:rPr>
        <w:t xml:space="preserve"> </w:t>
      </w:r>
      <w:r>
        <w:rPr>
          <w:color w:val="000000"/>
          <w:lang w:eastAsia="ru-RU"/>
        </w:rPr>
        <w:t>pets</w:t>
      </w:r>
      <w:r w:rsidRPr="003B0427">
        <w:rPr>
          <w:color w:val="000000"/>
          <w:lang w:val="ru-RU" w:eastAsia="ru-RU"/>
        </w:rPr>
        <w:t xml:space="preserve"> </w:t>
      </w:r>
      <w:r>
        <w:rPr>
          <w:color w:val="000000"/>
          <w:lang w:eastAsia="ru-RU"/>
        </w:rPr>
        <w:t>wanted</w:t>
      </w:r>
      <w:r>
        <w:rPr>
          <w:color w:val="000000"/>
          <w:lang w:val="ru-RU" w:eastAsia="ru-RU"/>
        </w:rPr>
        <w:t>)</w:t>
      </w:r>
      <w:r w:rsidRPr="003B0427">
        <w:rPr>
          <w:color w:val="000000"/>
          <w:lang w:val="ru-RU" w:eastAsia="ru-RU"/>
        </w:rPr>
        <w:t>,</w:t>
      </w:r>
      <w:r>
        <w:rPr>
          <w:color w:val="000000"/>
          <w:lang w:val="ru-RU" w:eastAsia="ru-RU"/>
        </w:rPr>
        <w:t xml:space="preserve"> «забота обо всех животных»</w:t>
      </w:r>
      <w:r w:rsidRPr="003B0427">
        <w:rPr>
          <w:color w:val="000000"/>
          <w:lang w:val="ru-RU" w:eastAsia="ru-RU"/>
        </w:rPr>
        <w:t xml:space="preserve"> </w:t>
      </w:r>
      <w:r>
        <w:rPr>
          <w:color w:val="000000"/>
          <w:lang w:val="ru-RU" w:eastAsia="ru-RU"/>
        </w:rPr>
        <w:t xml:space="preserve">( в </w:t>
      </w:r>
      <w:proofErr w:type="spellStart"/>
      <w:r>
        <w:rPr>
          <w:color w:val="000000"/>
          <w:lang w:val="ru-RU" w:eastAsia="ru-RU"/>
        </w:rPr>
        <w:t>ориг</w:t>
      </w:r>
      <w:proofErr w:type="spellEnd"/>
      <w:r>
        <w:rPr>
          <w:color w:val="000000"/>
          <w:lang w:val="ru-RU" w:eastAsia="ru-RU"/>
        </w:rPr>
        <w:t xml:space="preserve">. </w:t>
      </w:r>
      <w:r w:rsidR="000D7589">
        <w:rPr>
          <w:color w:val="000000"/>
          <w:lang w:eastAsia="ru-RU"/>
        </w:rPr>
        <w:t>A</w:t>
      </w:r>
      <w:r>
        <w:rPr>
          <w:color w:val="000000"/>
          <w:lang w:eastAsia="ru-RU"/>
        </w:rPr>
        <w:t>ll</w:t>
      </w:r>
      <w:r w:rsidRPr="003B0427">
        <w:rPr>
          <w:color w:val="000000"/>
          <w:lang w:val="ru-RU" w:eastAsia="ru-RU"/>
        </w:rPr>
        <w:t xml:space="preserve"> </w:t>
      </w:r>
      <w:r>
        <w:rPr>
          <w:color w:val="000000"/>
          <w:lang w:eastAsia="ru-RU"/>
        </w:rPr>
        <w:t>pets</w:t>
      </w:r>
      <w:r w:rsidRPr="003B0427">
        <w:rPr>
          <w:color w:val="000000"/>
          <w:lang w:val="ru-RU" w:eastAsia="ru-RU"/>
        </w:rPr>
        <w:t xml:space="preserve"> </w:t>
      </w:r>
      <w:r>
        <w:rPr>
          <w:color w:val="000000"/>
          <w:lang w:eastAsia="ru-RU"/>
        </w:rPr>
        <w:t>cared</w:t>
      </w:r>
      <w:r w:rsidRPr="003B0427">
        <w:rPr>
          <w:color w:val="000000"/>
          <w:lang w:val="ru-RU" w:eastAsia="ru-RU"/>
        </w:rPr>
        <w:t xml:space="preserve"> </w:t>
      </w:r>
      <w:r>
        <w:rPr>
          <w:color w:val="000000"/>
          <w:lang w:eastAsia="ru-RU"/>
        </w:rPr>
        <w:t>for</w:t>
      </w:r>
      <w:r>
        <w:rPr>
          <w:color w:val="000000"/>
          <w:lang w:val="ru-RU" w:eastAsia="ru-RU"/>
        </w:rPr>
        <w:t>),</w:t>
      </w:r>
      <w:r w:rsidRPr="003B0427">
        <w:rPr>
          <w:color w:val="000000"/>
          <w:lang w:val="ru-RU" w:eastAsia="ru-RU"/>
        </w:rPr>
        <w:t xml:space="preserve"> </w:t>
      </w:r>
      <w:r>
        <w:rPr>
          <w:color w:val="000000"/>
          <w:lang w:val="ru-RU" w:eastAsia="ru-RU"/>
        </w:rPr>
        <w:t xml:space="preserve">«принятие всех животных» (в </w:t>
      </w:r>
      <w:proofErr w:type="spellStart"/>
      <w:r>
        <w:rPr>
          <w:color w:val="000000"/>
          <w:lang w:val="ru-RU" w:eastAsia="ru-RU"/>
        </w:rPr>
        <w:t>ориг</w:t>
      </w:r>
      <w:proofErr w:type="spellEnd"/>
      <w:r>
        <w:rPr>
          <w:color w:val="000000"/>
          <w:lang w:val="ru-RU" w:eastAsia="ru-RU"/>
        </w:rPr>
        <w:t xml:space="preserve">. </w:t>
      </w:r>
      <w:r w:rsidR="000D7589">
        <w:rPr>
          <w:color w:val="000000"/>
          <w:lang w:eastAsia="ru-RU"/>
        </w:rPr>
        <w:t>A</w:t>
      </w:r>
      <w:r>
        <w:rPr>
          <w:color w:val="000000"/>
          <w:lang w:eastAsia="ru-RU"/>
        </w:rPr>
        <w:t>ll</w:t>
      </w:r>
      <w:r w:rsidRPr="003B0427">
        <w:rPr>
          <w:color w:val="000000"/>
          <w:lang w:val="ru-RU" w:eastAsia="ru-RU"/>
        </w:rPr>
        <w:t xml:space="preserve"> </w:t>
      </w:r>
      <w:r>
        <w:rPr>
          <w:color w:val="000000"/>
          <w:lang w:eastAsia="ru-RU"/>
        </w:rPr>
        <w:t>pets</w:t>
      </w:r>
      <w:r w:rsidRPr="003B0427">
        <w:rPr>
          <w:color w:val="000000"/>
          <w:lang w:val="ru-RU" w:eastAsia="ru-RU"/>
        </w:rPr>
        <w:t xml:space="preserve"> </w:t>
      </w:r>
      <w:r>
        <w:rPr>
          <w:color w:val="000000"/>
          <w:lang w:eastAsia="ru-RU"/>
        </w:rPr>
        <w:t>welcome</w:t>
      </w:r>
      <w:r>
        <w:rPr>
          <w:color w:val="000000"/>
          <w:lang w:val="ru-RU" w:eastAsia="ru-RU"/>
        </w:rPr>
        <w:t>)</w:t>
      </w:r>
      <w:r w:rsidR="000D7589">
        <w:rPr>
          <w:color w:val="000000"/>
          <w:lang w:eastAsia="ru-RU"/>
        </w:rPr>
        <w:t>.</w:t>
      </w:r>
      <w:r w:rsidRPr="003B0427">
        <w:rPr>
          <w:color w:val="000000"/>
          <w:lang w:val="ru-RU" w:eastAsia="ru-RU"/>
        </w:rPr>
        <w:t xml:space="preserve"> </w:t>
      </w:r>
    </w:p>
    <w:p w14:paraId="770D1BE5" w14:textId="4F73F29B" w:rsidR="003B0427" w:rsidRPr="005F1A57" w:rsidRDefault="000D7589">
      <w:pPr>
        <w:pStyle w:val="af"/>
        <w:numPr>
          <w:ilvl w:val="0"/>
          <w:numId w:val="3"/>
        </w:numPr>
        <w:rPr>
          <w:color w:val="000000"/>
          <w:lang w:eastAsia="ru-RU"/>
        </w:rPr>
      </w:pPr>
      <w:r>
        <w:rPr>
          <w:color w:val="000000"/>
          <w:lang w:val="en-US" w:eastAsia="ru-RU"/>
        </w:rPr>
        <w:t>All</w:t>
      </w:r>
      <w:r w:rsidRPr="000D7589">
        <w:rPr>
          <w:color w:val="000000"/>
          <w:lang w:eastAsia="ru-RU"/>
        </w:rPr>
        <w:t xml:space="preserve"> </w:t>
      </w:r>
      <w:r>
        <w:rPr>
          <w:color w:val="000000"/>
          <w:lang w:val="en-US" w:eastAsia="ru-RU"/>
        </w:rPr>
        <w:t>pets</w:t>
      </w:r>
      <w:r w:rsidRPr="000D7589">
        <w:rPr>
          <w:color w:val="000000"/>
          <w:lang w:eastAsia="ru-RU"/>
        </w:rPr>
        <w:t xml:space="preserve"> </w:t>
      </w:r>
      <w:r>
        <w:rPr>
          <w:color w:val="000000"/>
          <w:lang w:val="en-US" w:eastAsia="ru-RU"/>
        </w:rPr>
        <w:t>wanted</w:t>
      </w:r>
      <w:r w:rsidRPr="000D7589">
        <w:rPr>
          <w:color w:val="000000"/>
          <w:lang w:eastAsia="ru-RU"/>
        </w:rPr>
        <w:t xml:space="preserve"> </w:t>
      </w:r>
      <w:r w:rsidRPr="00266834">
        <w:rPr>
          <w:color w:val="000000"/>
          <w:lang w:eastAsia="ru-RU"/>
        </w:rPr>
        <w:t>—</w:t>
      </w:r>
      <w:r w:rsidRPr="000D7589">
        <w:rPr>
          <w:color w:val="000000"/>
          <w:lang w:eastAsia="ru-RU"/>
        </w:rPr>
        <w:t xml:space="preserve"> оценка программ контроля </w:t>
      </w:r>
      <w:r w:rsidR="00EE2F7C">
        <w:rPr>
          <w:color w:val="000000"/>
          <w:lang w:eastAsia="ru-RU"/>
        </w:rPr>
        <w:t>репродукции</w:t>
      </w:r>
      <w:r w:rsidRPr="000D7589">
        <w:rPr>
          <w:color w:val="000000"/>
          <w:lang w:eastAsia="ru-RU"/>
        </w:rPr>
        <w:t xml:space="preserve"> (</w:t>
      </w:r>
      <w:r w:rsidR="00EE2F7C">
        <w:rPr>
          <w:color w:val="000000"/>
          <w:lang w:eastAsia="ru-RU"/>
        </w:rPr>
        <w:t>стерилизация</w:t>
      </w:r>
      <w:r w:rsidRPr="000D7589">
        <w:rPr>
          <w:color w:val="000000"/>
          <w:lang w:eastAsia="ru-RU"/>
        </w:rPr>
        <w:t>/кастрация и ответственн</w:t>
      </w:r>
      <w:r w:rsidR="00EE2F7C">
        <w:rPr>
          <w:color w:val="000000"/>
          <w:lang w:eastAsia="ru-RU"/>
        </w:rPr>
        <w:t>ые</w:t>
      </w:r>
      <w:r w:rsidRPr="000D7589">
        <w:rPr>
          <w:color w:val="000000"/>
          <w:lang w:eastAsia="ru-RU"/>
        </w:rPr>
        <w:t xml:space="preserve"> практик</w:t>
      </w:r>
      <w:r w:rsidR="00EE2F7C">
        <w:rPr>
          <w:color w:val="000000"/>
          <w:lang w:eastAsia="ru-RU"/>
        </w:rPr>
        <w:t>и</w:t>
      </w:r>
      <w:r w:rsidRPr="000D7589">
        <w:rPr>
          <w:color w:val="000000"/>
          <w:lang w:eastAsia="ru-RU"/>
        </w:rPr>
        <w:t xml:space="preserve"> разведения),</w:t>
      </w:r>
      <w:r w:rsidR="005F1A57">
        <w:rPr>
          <w:color w:val="000000"/>
          <w:lang w:eastAsia="ru-RU"/>
        </w:rPr>
        <w:t xml:space="preserve"> </w:t>
      </w:r>
      <w:r w:rsidRPr="005F1A57">
        <w:rPr>
          <w:color w:val="000000"/>
          <w:lang w:eastAsia="ru-RU"/>
        </w:rPr>
        <w:t>бродячие и уличные популяции, профилактика болезней и культурное отношение к владельцам домашних животных</w:t>
      </w:r>
    </w:p>
    <w:p w14:paraId="1C275834" w14:textId="03363C4F" w:rsidR="000D7589" w:rsidRPr="005F1A57" w:rsidRDefault="000D7589">
      <w:pPr>
        <w:pStyle w:val="af"/>
        <w:numPr>
          <w:ilvl w:val="0"/>
          <w:numId w:val="3"/>
        </w:numPr>
        <w:rPr>
          <w:color w:val="000000"/>
          <w:lang w:eastAsia="ru-RU"/>
        </w:rPr>
      </w:pPr>
      <w:r>
        <w:rPr>
          <w:color w:val="000000"/>
          <w:lang w:val="en-US" w:eastAsia="ru-RU"/>
        </w:rPr>
        <w:t>All</w:t>
      </w:r>
      <w:r w:rsidRPr="005F1A57">
        <w:rPr>
          <w:color w:val="000000"/>
          <w:lang w:eastAsia="ru-RU"/>
        </w:rPr>
        <w:t xml:space="preserve"> </w:t>
      </w:r>
      <w:r>
        <w:rPr>
          <w:color w:val="000000"/>
          <w:lang w:val="en-US" w:eastAsia="ru-RU"/>
        </w:rPr>
        <w:t>pets</w:t>
      </w:r>
      <w:r w:rsidRPr="005F1A57">
        <w:rPr>
          <w:color w:val="000000"/>
          <w:lang w:eastAsia="ru-RU"/>
        </w:rPr>
        <w:t xml:space="preserve"> </w:t>
      </w:r>
      <w:r>
        <w:rPr>
          <w:color w:val="000000"/>
          <w:lang w:val="en-US" w:eastAsia="ru-RU"/>
        </w:rPr>
        <w:t>cared</w:t>
      </w:r>
      <w:r w:rsidRPr="005F1A57">
        <w:rPr>
          <w:color w:val="000000"/>
          <w:lang w:eastAsia="ru-RU"/>
        </w:rPr>
        <w:t xml:space="preserve"> </w:t>
      </w:r>
      <w:r>
        <w:rPr>
          <w:color w:val="000000"/>
          <w:lang w:val="en-US" w:eastAsia="ru-RU"/>
        </w:rPr>
        <w:t>for</w:t>
      </w:r>
      <w:r w:rsidRPr="005F1A57">
        <w:rPr>
          <w:color w:val="000000"/>
          <w:lang w:eastAsia="ru-RU"/>
        </w:rPr>
        <w:t xml:space="preserve"> </w:t>
      </w:r>
      <w:r w:rsidRPr="00266834">
        <w:rPr>
          <w:color w:val="000000"/>
          <w:lang w:eastAsia="ru-RU"/>
        </w:rPr>
        <w:t>—</w:t>
      </w:r>
      <w:r w:rsidR="005F1A57">
        <w:rPr>
          <w:color w:val="000000"/>
          <w:lang w:eastAsia="ru-RU"/>
        </w:rPr>
        <w:t xml:space="preserve"> о</w:t>
      </w:r>
      <w:r w:rsidR="005F1A57" w:rsidRPr="005F1A57">
        <w:rPr>
          <w:color w:val="000000"/>
          <w:lang w:eastAsia="ru-RU"/>
        </w:rPr>
        <w:t>ценка</w:t>
      </w:r>
      <w:r w:rsidR="005F1A57">
        <w:rPr>
          <w:color w:val="000000"/>
          <w:lang w:eastAsia="ru-RU"/>
        </w:rPr>
        <w:t xml:space="preserve"> </w:t>
      </w:r>
      <w:r w:rsidR="005F1A57" w:rsidRPr="005F1A57">
        <w:rPr>
          <w:color w:val="000000"/>
          <w:lang w:eastAsia="ru-RU"/>
        </w:rPr>
        <w:t xml:space="preserve">показателей принятия </w:t>
      </w:r>
      <w:r w:rsidR="005F1A57">
        <w:rPr>
          <w:color w:val="000000"/>
          <w:lang w:eastAsia="ru-RU"/>
        </w:rPr>
        <w:t xml:space="preserve">в </w:t>
      </w:r>
      <w:r w:rsidR="005F1A57" w:rsidRPr="005F1A57">
        <w:rPr>
          <w:color w:val="000000"/>
          <w:lang w:eastAsia="ru-RU"/>
        </w:rPr>
        <w:t>приют</w:t>
      </w:r>
      <w:r w:rsidR="005F1A57">
        <w:rPr>
          <w:color w:val="000000"/>
          <w:lang w:eastAsia="ru-RU"/>
        </w:rPr>
        <w:t>ы</w:t>
      </w:r>
      <w:r w:rsidR="005F1A57" w:rsidRPr="005F1A57">
        <w:rPr>
          <w:color w:val="000000"/>
          <w:lang w:eastAsia="ru-RU"/>
        </w:rPr>
        <w:t xml:space="preserve"> и владе</w:t>
      </w:r>
      <w:r w:rsidR="005F1A57">
        <w:rPr>
          <w:color w:val="000000"/>
          <w:lang w:eastAsia="ru-RU"/>
        </w:rPr>
        <w:t>ния</w:t>
      </w:r>
      <w:r w:rsidR="005F1A57" w:rsidRPr="005F1A57">
        <w:rPr>
          <w:color w:val="000000"/>
          <w:lang w:eastAsia="ru-RU"/>
        </w:rPr>
        <w:t xml:space="preserve"> домашни</w:t>
      </w:r>
      <w:r w:rsidR="005F1A57">
        <w:rPr>
          <w:color w:val="000000"/>
          <w:lang w:eastAsia="ru-RU"/>
        </w:rPr>
        <w:t>ми</w:t>
      </w:r>
      <w:r w:rsidR="005F1A57" w:rsidRPr="005F1A57">
        <w:rPr>
          <w:color w:val="000000"/>
          <w:lang w:eastAsia="ru-RU"/>
        </w:rPr>
        <w:t xml:space="preserve"> животны</w:t>
      </w:r>
      <w:r w:rsidR="005F1A57">
        <w:rPr>
          <w:color w:val="000000"/>
          <w:lang w:eastAsia="ru-RU"/>
        </w:rPr>
        <w:t>ми</w:t>
      </w:r>
      <w:r w:rsidR="005F1A57" w:rsidRPr="005F1A57">
        <w:rPr>
          <w:color w:val="000000"/>
          <w:lang w:eastAsia="ru-RU"/>
        </w:rPr>
        <w:t>, оценка болевых точек приюта и</w:t>
      </w:r>
      <w:r w:rsidR="005F1A57">
        <w:rPr>
          <w:color w:val="000000"/>
          <w:lang w:eastAsia="ru-RU"/>
        </w:rPr>
        <w:t xml:space="preserve"> </w:t>
      </w:r>
      <w:r w:rsidR="005F1A57" w:rsidRPr="005F1A57">
        <w:rPr>
          <w:color w:val="000000"/>
          <w:lang w:eastAsia="ru-RU"/>
        </w:rPr>
        <w:t>доступ к ветеринарной помощи</w:t>
      </w:r>
    </w:p>
    <w:p w14:paraId="39CC4D47" w14:textId="3A58D6E8" w:rsidR="000D7589" w:rsidRPr="003B0427" w:rsidRDefault="000D7589">
      <w:pPr>
        <w:pStyle w:val="af"/>
        <w:numPr>
          <w:ilvl w:val="0"/>
          <w:numId w:val="3"/>
        </w:numPr>
        <w:rPr>
          <w:color w:val="000000"/>
          <w:lang w:eastAsia="ru-RU"/>
        </w:rPr>
      </w:pPr>
      <w:r>
        <w:rPr>
          <w:color w:val="000000"/>
          <w:lang w:val="en-US" w:eastAsia="ru-RU"/>
        </w:rPr>
        <w:t>All</w:t>
      </w:r>
      <w:r w:rsidRPr="005F1A57">
        <w:rPr>
          <w:color w:val="000000"/>
          <w:lang w:eastAsia="ru-RU"/>
        </w:rPr>
        <w:t xml:space="preserve"> </w:t>
      </w:r>
      <w:r>
        <w:rPr>
          <w:color w:val="000000"/>
          <w:lang w:val="en-US" w:eastAsia="ru-RU"/>
        </w:rPr>
        <w:t>pets</w:t>
      </w:r>
      <w:r w:rsidRPr="005F1A57">
        <w:rPr>
          <w:color w:val="000000"/>
          <w:lang w:eastAsia="ru-RU"/>
        </w:rPr>
        <w:t xml:space="preserve"> </w:t>
      </w:r>
      <w:r>
        <w:rPr>
          <w:color w:val="000000"/>
          <w:lang w:val="en-US" w:eastAsia="ru-RU"/>
        </w:rPr>
        <w:t>welcome</w:t>
      </w:r>
      <w:r w:rsidRPr="005F1A57">
        <w:rPr>
          <w:color w:val="000000"/>
          <w:lang w:eastAsia="ru-RU"/>
        </w:rPr>
        <w:t xml:space="preserve"> </w:t>
      </w:r>
      <w:r w:rsidRPr="00266834">
        <w:rPr>
          <w:color w:val="000000"/>
          <w:lang w:eastAsia="ru-RU"/>
        </w:rPr>
        <w:t>—</w:t>
      </w:r>
      <w:r w:rsidR="005F1A57">
        <w:rPr>
          <w:color w:val="000000"/>
          <w:lang w:eastAsia="ru-RU"/>
        </w:rPr>
        <w:t xml:space="preserve"> </w:t>
      </w:r>
      <w:r w:rsidR="005F1A57" w:rsidRPr="005F1A57">
        <w:rPr>
          <w:color w:val="000000"/>
          <w:lang w:eastAsia="ru-RU"/>
        </w:rPr>
        <w:t>оценка барьеров на пути ответственного владения домашними животными, а также государственной поддержки и политики</w:t>
      </w:r>
    </w:p>
    <w:p w14:paraId="4D0A0EBF" w14:textId="77777777" w:rsidR="003B0427" w:rsidRPr="003B0427" w:rsidRDefault="003B0427" w:rsidP="003B0427">
      <w:pPr>
        <w:ind w:firstLine="0"/>
        <w:rPr>
          <w:lang w:val="ru-RU"/>
        </w:rPr>
      </w:pPr>
    </w:p>
    <w:p w14:paraId="502F4EEB" w14:textId="18070AC5" w:rsidR="00B8379D" w:rsidRPr="00F5244D" w:rsidRDefault="00451053" w:rsidP="00F5244D">
      <w:pPr>
        <w:rPr>
          <w:lang w:val="ru-RU"/>
        </w:rPr>
      </w:pPr>
      <w:r w:rsidRPr="00C977D1">
        <w:rPr>
          <w:lang w:val="ru-RU"/>
        </w:rPr>
        <w:t>В</w:t>
      </w:r>
      <w:r w:rsidRPr="00451053">
        <w:t> </w:t>
      </w:r>
      <w:r w:rsidRPr="00C977D1">
        <w:rPr>
          <w:lang w:val="ru-RU"/>
        </w:rPr>
        <w:t>международном исследовании приняли участие девять стран: Россия, Великобритания, Германия, Греция, Индия, Китай, Мексика, США и</w:t>
      </w:r>
      <w:r w:rsidRPr="00451053">
        <w:t> </w:t>
      </w:r>
      <w:r w:rsidRPr="00C977D1">
        <w:rPr>
          <w:lang w:val="ru-RU"/>
        </w:rPr>
        <w:t>ЮАР. «Индекс бездомности кошек и</w:t>
      </w:r>
      <w:r w:rsidRPr="00451053">
        <w:t> </w:t>
      </w:r>
      <w:r w:rsidRPr="00C977D1">
        <w:rPr>
          <w:lang w:val="ru-RU"/>
        </w:rPr>
        <w:t>собак» определен для каждой страны-участницы по</w:t>
      </w:r>
      <w:r w:rsidRPr="00451053">
        <w:t> </w:t>
      </w:r>
      <w:r w:rsidRPr="00C977D1">
        <w:rPr>
          <w:lang w:val="ru-RU"/>
        </w:rPr>
        <w:t>шкале от</w:t>
      </w:r>
      <w:r w:rsidRPr="00451053">
        <w:t> </w:t>
      </w:r>
      <w:r w:rsidRPr="00C977D1">
        <w:rPr>
          <w:lang w:val="ru-RU"/>
        </w:rPr>
        <w:t>0 до</w:t>
      </w:r>
      <w:r w:rsidRPr="00451053">
        <w:t> </w:t>
      </w:r>
      <w:r w:rsidRPr="00C977D1">
        <w:rPr>
          <w:lang w:val="ru-RU"/>
        </w:rPr>
        <w:t xml:space="preserve">10 (где 10 означает отсутствие проблемы бездомных животных). </w:t>
      </w:r>
      <w:r>
        <w:rPr>
          <w:lang w:val="ru-RU"/>
        </w:rPr>
        <w:t>В</w:t>
      </w:r>
      <w:r w:rsidRPr="00F5244D">
        <w:rPr>
          <w:lang w:val="ru-RU"/>
        </w:rPr>
        <w:t xml:space="preserve"> </w:t>
      </w:r>
      <w:r>
        <w:rPr>
          <w:lang w:val="ru-RU"/>
        </w:rPr>
        <w:t>рамках</w:t>
      </w:r>
      <w:r w:rsidRPr="00F5244D">
        <w:rPr>
          <w:lang w:val="ru-RU"/>
        </w:rPr>
        <w:t xml:space="preserve"> </w:t>
      </w:r>
      <w:r>
        <w:rPr>
          <w:lang w:val="ru-RU"/>
        </w:rPr>
        <w:t>с</w:t>
      </w:r>
      <w:r w:rsidR="00F5244D">
        <w:rPr>
          <w:lang w:val="ru-RU"/>
        </w:rPr>
        <w:t>уществующей</w:t>
      </w:r>
      <w:r w:rsidRPr="00F5244D">
        <w:rPr>
          <w:lang w:val="ru-RU"/>
        </w:rPr>
        <w:t xml:space="preserve"> </w:t>
      </w:r>
      <w:r>
        <w:rPr>
          <w:lang w:val="ru-RU"/>
        </w:rPr>
        <w:t>методологии</w:t>
      </w:r>
      <w:r w:rsidRPr="00F5244D">
        <w:rPr>
          <w:lang w:val="ru-RU"/>
        </w:rPr>
        <w:t xml:space="preserve"> </w:t>
      </w:r>
      <w:r>
        <w:rPr>
          <w:lang w:val="ru-RU"/>
        </w:rPr>
        <w:t>Россия</w:t>
      </w:r>
      <w:r w:rsidRPr="00F5244D">
        <w:rPr>
          <w:lang w:val="ru-RU"/>
        </w:rPr>
        <w:t xml:space="preserve"> </w:t>
      </w:r>
      <w:r>
        <w:rPr>
          <w:lang w:val="ru-RU"/>
        </w:rPr>
        <w:t>получила</w:t>
      </w:r>
      <w:r w:rsidRPr="00F5244D">
        <w:rPr>
          <w:lang w:val="ru-RU"/>
        </w:rPr>
        <w:t xml:space="preserve"> 5,2 </w:t>
      </w:r>
      <w:r>
        <w:rPr>
          <w:lang w:val="ru-RU"/>
        </w:rPr>
        <w:t>балла</w:t>
      </w:r>
      <w:r w:rsidR="005626F3">
        <w:rPr>
          <w:lang w:val="ru-RU"/>
        </w:rPr>
        <w:t xml:space="preserve"> </w:t>
      </w:r>
      <w:r w:rsidR="003B0427" w:rsidRPr="00F5244D">
        <w:rPr>
          <w:color w:val="000000"/>
          <w:lang w:val="ru-RU" w:eastAsia="ru-RU"/>
        </w:rPr>
        <w:t>(</w:t>
      </w:r>
      <w:r w:rsidR="00F5244D">
        <w:rPr>
          <w:color w:val="000000"/>
          <w:lang w:val="ru-RU" w:eastAsia="ru-RU"/>
        </w:rPr>
        <w:t>по</w:t>
      </w:r>
      <w:r w:rsidR="00F5244D" w:rsidRPr="00F5244D">
        <w:rPr>
          <w:color w:val="000000"/>
          <w:lang w:val="ru-RU" w:eastAsia="ru-RU"/>
        </w:rPr>
        <w:t xml:space="preserve"> </w:t>
      </w:r>
      <w:r w:rsidR="00F5244D">
        <w:rPr>
          <w:color w:val="000000"/>
          <w:lang w:val="ru-RU" w:eastAsia="ru-RU"/>
        </w:rPr>
        <w:t>отдельно</w:t>
      </w:r>
      <w:r w:rsidR="00F5244D" w:rsidRPr="00F5244D">
        <w:rPr>
          <w:color w:val="000000"/>
          <w:lang w:val="ru-RU" w:eastAsia="ru-RU"/>
        </w:rPr>
        <w:t xml:space="preserve"> </w:t>
      </w:r>
      <w:r w:rsidR="00F5244D">
        <w:rPr>
          <w:color w:val="000000"/>
          <w:lang w:val="ru-RU" w:eastAsia="ru-RU"/>
        </w:rPr>
        <w:t>взятым</w:t>
      </w:r>
      <w:r w:rsidR="00F5244D" w:rsidRPr="00F5244D">
        <w:rPr>
          <w:color w:val="000000"/>
          <w:lang w:val="ru-RU" w:eastAsia="ru-RU"/>
        </w:rPr>
        <w:t xml:space="preserve"> </w:t>
      </w:r>
      <w:r w:rsidR="00F5244D">
        <w:rPr>
          <w:color w:val="000000"/>
          <w:lang w:val="ru-RU" w:eastAsia="ru-RU"/>
        </w:rPr>
        <w:t xml:space="preserve">показателям: </w:t>
      </w:r>
      <w:r w:rsidR="003B0427" w:rsidRPr="00F5244D">
        <w:rPr>
          <w:color w:val="000000"/>
          <w:lang w:val="ru-RU" w:eastAsia="ru-RU"/>
        </w:rPr>
        <w:t>«</w:t>
      </w:r>
      <w:r w:rsidR="006A65DD">
        <w:rPr>
          <w:color w:val="000000"/>
          <w:lang w:eastAsia="ru-RU"/>
        </w:rPr>
        <w:t>All</w:t>
      </w:r>
      <w:r w:rsidR="006A65DD" w:rsidRPr="00F5244D">
        <w:rPr>
          <w:color w:val="000000"/>
          <w:lang w:val="ru-RU" w:eastAsia="ru-RU"/>
        </w:rPr>
        <w:t xml:space="preserve"> </w:t>
      </w:r>
      <w:r w:rsidR="006A65DD">
        <w:rPr>
          <w:color w:val="000000"/>
          <w:lang w:eastAsia="ru-RU"/>
        </w:rPr>
        <w:t>pets</w:t>
      </w:r>
      <w:r w:rsidR="006A65DD" w:rsidRPr="00F5244D">
        <w:rPr>
          <w:color w:val="000000"/>
          <w:lang w:val="ru-RU" w:eastAsia="ru-RU"/>
        </w:rPr>
        <w:t xml:space="preserve"> </w:t>
      </w:r>
      <w:r w:rsidR="006A65DD">
        <w:rPr>
          <w:color w:val="000000"/>
          <w:lang w:eastAsia="ru-RU"/>
        </w:rPr>
        <w:t>wanted</w:t>
      </w:r>
      <w:r w:rsidR="003B0427" w:rsidRPr="00F5244D">
        <w:rPr>
          <w:color w:val="000000"/>
          <w:lang w:val="ru-RU" w:eastAsia="ru-RU"/>
        </w:rPr>
        <w:t xml:space="preserve">» — 5,4 </w:t>
      </w:r>
      <w:r w:rsidR="003B0427" w:rsidRPr="00266834">
        <w:rPr>
          <w:color w:val="000000"/>
          <w:lang w:val="ru-RU" w:eastAsia="ru-RU"/>
        </w:rPr>
        <w:t>балла</w:t>
      </w:r>
      <w:r w:rsidR="003B0427" w:rsidRPr="00F5244D">
        <w:rPr>
          <w:color w:val="000000"/>
          <w:lang w:val="ru-RU" w:eastAsia="ru-RU"/>
        </w:rPr>
        <w:t>, «</w:t>
      </w:r>
      <w:r w:rsidR="006A65DD">
        <w:rPr>
          <w:color w:val="000000"/>
          <w:lang w:eastAsia="ru-RU"/>
        </w:rPr>
        <w:t>All</w:t>
      </w:r>
      <w:r w:rsidR="006A65DD" w:rsidRPr="00F5244D">
        <w:rPr>
          <w:color w:val="000000"/>
          <w:lang w:val="ru-RU" w:eastAsia="ru-RU"/>
        </w:rPr>
        <w:t xml:space="preserve"> </w:t>
      </w:r>
      <w:r w:rsidR="006A65DD">
        <w:rPr>
          <w:color w:val="000000"/>
          <w:lang w:eastAsia="ru-RU"/>
        </w:rPr>
        <w:t>pets</w:t>
      </w:r>
      <w:r w:rsidR="006A65DD" w:rsidRPr="00F5244D">
        <w:rPr>
          <w:color w:val="000000"/>
          <w:lang w:val="ru-RU" w:eastAsia="ru-RU"/>
        </w:rPr>
        <w:t xml:space="preserve"> </w:t>
      </w:r>
      <w:r w:rsidR="006A65DD">
        <w:rPr>
          <w:color w:val="000000"/>
          <w:lang w:eastAsia="ru-RU"/>
        </w:rPr>
        <w:t>cared</w:t>
      </w:r>
      <w:r w:rsidR="006A65DD" w:rsidRPr="00F5244D">
        <w:rPr>
          <w:color w:val="000000"/>
          <w:lang w:val="ru-RU" w:eastAsia="ru-RU"/>
        </w:rPr>
        <w:t xml:space="preserve"> </w:t>
      </w:r>
      <w:r w:rsidR="006A65DD">
        <w:rPr>
          <w:color w:val="000000"/>
          <w:lang w:eastAsia="ru-RU"/>
        </w:rPr>
        <w:t>for</w:t>
      </w:r>
      <w:r w:rsidR="003B0427" w:rsidRPr="00F5244D">
        <w:rPr>
          <w:color w:val="000000"/>
          <w:lang w:val="ru-RU" w:eastAsia="ru-RU"/>
        </w:rPr>
        <w:t xml:space="preserve">» — 5,5 </w:t>
      </w:r>
      <w:r w:rsidR="003B0427" w:rsidRPr="00266834">
        <w:rPr>
          <w:color w:val="000000"/>
          <w:lang w:val="ru-RU" w:eastAsia="ru-RU"/>
        </w:rPr>
        <w:t>балла</w:t>
      </w:r>
      <w:r w:rsidR="003B0427" w:rsidRPr="00F5244D">
        <w:rPr>
          <w:color w:val="000000"/>
          <w:lang w:val="ru-RU" w:eastAsia="ru-RU"/>
        </w:rPr>
        <w:t>, «</w:t>
      </w:r>
      <w:r w:rsidR="006A65DD">
        <w:rPr>
          <w:color w:val="000000"/>
          <w:lang w:eastAsia="ru-RU"/>
        </w:rPr>
        <w:t>All</w:t>
      </w:r>
      <w:r w:rsidR="006A65DD" w:rsidRPr="00F5244D">
        <w:rPr>
          <w:color w:val="000000"/>
          <w:lang w:val="ru-RU" w:eastAsia="ru-RU"/>
        </w:rPr>
        <w:t xml:space="preserve"> </w:t>
      </w:r>
      <w:r w:rsidR="006A65DD">
        <w:rPr>
          <w:color w:val="000000"/>
          <w:lang w:eastAsia="ru-RU"/>
        </w:rPr>
        <w:t>pets</w:t>
      </w:r>
      <w:r w:rsidR="006A65DD" w:rsidRPr="00F5244D">
        <w:rPr>
          <w:color w:val="000000"/>
          <w:lang w:val="ru-RU" w:eastAsia="ru-RU"/>
        </w:rPr>
        <w:t xml:space="preserve"> </w:t>
      </w:r>
      <w:r w:rsidR="006A65DD">
        <w:rPr>
          <w:color w:val="000000"/>
          <w:lang w:eastAsia="ru-RU"/>
        </w:rPr>
        <w:t>welcome</w:t>
      </w:r>
      <w:r w:rsidR="003B0427" w:rsidRPr="00F5244D">
        <w:rPr>
          <w:color w:val="000000"/>
          <w:lang w:val="ru-RU" w:eastAsia="ru-RU"/>
        </w:rPr>
        <w:t xml:space="preserve">» — 4,7 </w:t>
      </w:r>
      <w:r w:rsidR="003B0427" w:rsidRPr="00266834">
        <w:rPr>
          <w:color w:val="000000"/>
          <w:lang w:val="ru-RU" w:eastAsia="ru-RU"/>
        </w:rPr>
        <w:t>балла</w:t>
      </w:r>
      <w:r w:rsidR="003B0427" w:rsidRPr="00F5244D">
        <w:rPr>
          <w:color w:val="000000"/>
          <w:lang w:val="ru-RU" w:eastAsia="ru-RU"/>
        </w:rPr>
        <w:t>)</w:t>
      </w:r>
      <w:r w:rsidR="005626F3">
        <w:rPr>
          <w:color w:val="000000"/>
          <w:lang w:val="ru-RU" w:eastAsia="ru-RU"/>
        </w:rPr>
        <w:t>, заняв пятое место в рейтинге среди девяти рассматриваемых стран:</w:t>
      </w:r>
    </w:p>
    <w:p w14:paraId="32C2892B" w14:textId="77777777" w:rsidR="00B8379D" w:rsidRPr="00F5244D" w:rsidRDefault="00B8379D" w:rsidP="003B0427">
      <w:pPr>
        <w:rPr>
          <w:color w:val="000000"/>
          <w:lang w:val="ru-RU" w:eastAsia="ru-RU"/>
        </w:rPr>
      </w:pPr>
    </w:p>
    <w:p w14:paraId="668E40CB" w14:textId="7376ECA4" w:rsidR="008D46D9" w:rsidRDefault="008D46D9">
      <w:pPr>
        <w:pStyle w:val="af"/>
        <w:numPr>
          <w:ilvl w:val="0"/>
          <w:numId w:val="4"/>
        </w:numPr>
      </w:pPr>
      <w:r>
        <w:t>1</w:t>
      </w:r>
      <w:r w:rsidR="00A406D3">
        <w:t>-е</w:t>
      </w:r>
      <w:r>
        <w:t xml:space="preserve"> место – Германия – 8.6 </w:t>
      </w:r>
    </w:p>
    <w:p w14:paraId="386DD58D" w14:textId="346149B6" w:rsidR="008D46D9" w:rsidRDefault="008D46D9">
      <w:pPr>
        <w:pStyle w:val="af"/>
        <w:numPr>
          <w:ilvl w:val="0"/>
          <w:numId w:val="4"/>
        </w:numPr>
      </w:pPr>
      <w:r>
        <w:t>2</w:t>
      </w:r>
      <w:r w:rsidR="00A406D3">
        <w:t>-е</w:t>
      </w:r>
      <w:r>
        <w:t xml:space="preserve"> место – Великобритания – 7.0</w:t>
      </w:r>
    </w:p>
    <w:p w14:paraId="4E1E47CD" w14:textId="2DF8BEF1" w:rsidR="008D46D9" w:rsidRDefault="008D46D9">
      <w:pPr>
        <w:pStyle w:val="af"/>
        <w:numPr>
          <w:ilvl w:val="0"/>
          <w:numId w:val="4"/>
        </w:numPr>
      </w:pPr>
      <w:r>
        <w:t>3</w:t>
      </w:r>
      <w:r w:rsidR="00A406D3">
        <w:t>-е</w:t>
      </w:r>
      <w:r>
        <w:t xml:space="preserve"> место – США – 6.4</w:t>
      </w:r>
    </w:p>
    <w:p w14:paraId="6229E4A7" w14:textId="1355A7F5" w:rsidR="008D46D9" w:rsidRDefault="00375D34">
      <w:pPr>
        <w:pStyle w:val="af"/>
        <w:numPr>
          <w:ilvl w:val="0"/>
          <w:numId w:val="4"/>
        </w:numPr>
      </w:pPr>
      <w:r>
        <w:t>4-е</w:t>
      </w:r>
      <w:r w:rsidR="008D46D9">
        <w:t xml:space="preserve"> место – Греция – 5.4</w:t>
      </w:r>
    </w:p>
    <w:p w14:paraId="465A2C50" w14:textId="58191780" w:rsidR="008D46D9" w:rsidRPr="005626F3" w:rsidRDefault="008D46D9">
      <w:pPr>
        <w:pStyle w:val="af"/>
        <w:numPr>
          <w:ilvl w:val="0"/>
          <w:numId w:val="4"/>
        </w:numPr>
        <w:rPr>
          <w:rStyle w:val="afe"/>
        </w:rPr>
      </w:pPr>
      <w:r w:rsidRPr="005626F3">
        <w:rPr>
          <w:rStyle w:val="afe"/>
        </w:rPr>
        <w:t>5</w:t>
      </w:r>
      <w:r w:rsidR="00375D34">
        <w:rPr>
          <w:rStyle w:val="afe"/>
        </w:rPr>
        <w:t xml:space="preserve">-е </w:t>
      </w:r>
      <w:r w:rsidRPr="005626F3">
        <w:rPr>
          <w:rStyle w:val="afe"/>
        </w:rPr>
        <w:t xml:space="preserve">место – Россия – 5.2 </w:t>
      </w:r>
    </w:p>
    <w:p w14:paraId="2EC1C444" w14:textId="55A77DDD" w:rsidR="008D46D9" w:rsidRDefault="008D46D9">
      <w:pPr>
        <w:pStyle w:val="af"/>
        <w:numPr>
          <w:ilvl w:val="0"/>
          <w:numId w:val="4"/>
        </w:numPr>
      </w:pPr>
      <w:r>
        <w:t>6</w:t>
      </w:r>
      <w:r w:rsidR="00375D34">
        <w:t>-е</w:t>
      </w:r>
      <w:r>
        <w:t xml:space="preserve"> место – Китай – 4.8</w:t>
      </w:r>
    </w:p>
    <w:p w14:paraId="43AB8506" w14:textId="15946480" w:rsidR="008D46D9" w:rsidRDefault="008D46D9">
      <w:pPr>
        <w:pStyle w:val="af"/>
        <w:numPr>
          <w:ilvl w:val="0"/>
          <w:numId w:val="4"/>
        </w:numPr>
      </w:pPr>
      <w:r>
        <w:t>7</w:t>
      </w:r>
      <w:r w:rsidR="00375D34">
        <w:t xml:space="preserve">-е </w:t>
      </w:r>
      <w:r>
        <w:t>место – Южная Африка – 4.0</w:t>
      </w:r>
    </w:p>
    <w:p w14:paraId="3FD1D1AB" w14:textId="78E03479" w:rsidR="008D46D9" w:rsidRDefault="008D46D9">
      <w:pPr>
        <w:pStyle w:val="af"/>
        <w:numPr>
          <w:ilvl w:val="0"/>
          <w:numId w:val="4"/>
        </w:numPr>
      </w:pPr>
      <w:r>
        <w:lastRenderedPageBreak/>
        <w:t>8</w:t>
      </w:r>
      <w:r w:rsidR="00375D34">
        <w:t>-е</w:t>
      </w:r>
      <w:r>
        <w:t xml:space="preserve"> место – Мексика – 3.9</w:t>
      </w:r>
    </w:p>
    <w:p w14:paraId="33701E37" w14:textId="51CA1114" w:rsidR="008D46D9" w:rsidRDefault="008D46D9">
      <w:pPr>
        <w:pStyle w:val="af"/>
        <w:numPr>
          <w:ilvl w:val="0"/>
          <w:numId w:val="4"/>
        </w:numPr>
      </w:pPr>
      <w:r>
        <w:t>9</w:t>
      </w:r>
      <w:r w:rsidR="00375D34">
        <w:t>-е</w:t>
      </w:r>
      <w:r>
        <w:t xml:space="preserve"> место – Индия – 2.4</w:t>
      </w:r>
    </w:p>
    <w:p w14:paraId="4FFE0162" w14:textId="77777777" w:rsidR="00FA60EB" w:rsidRPr="008D46D9" w:rsidRDefault="00FA60EB" w:rsidP="00FA60EB">
      <w:pPr>
        <w:pStyle w:val="af"/>
        <w:ind w:left="1429" w:firstLine="0"/>
      </w:pPr>
    </w:p>
    <w:p w14:paraId="31A8B67C" w14:textId="505140C2" w:rsidR="008D46D9" w:rsidRDefault="00B8379D" w:rsidP="003B0427">
      <w:pPr>
        <w:rPr>
          <w:lang w:val="ru-RU"/>
        </w:rPr>
      </w:pPr>
      <w:r w:rsidRPr="00F5244D">
        <w:rPr>
          <w:lang w:val="ru-RU"/>
        </w:rPr>
        <w:t>В процентном соотношении бездомная популяция в стране составляет 6% от общей в России</w:t>
      </w:r>
      <w:r w:rsidR="007F726F">
        <w:rPr>
          <w:lang w:val="ru-RU"/>
        </w:rPr>
        <w:t xml:space="preserve"> </w:t>
      </w:r>
      <w:r w:rsidRPr="00F5244D">
        <w:t> </w:t>
      </w:r>
      <w:r w:rsidR="00BC4677" w:rsidRPr="00F5244D">
        <w:rPr>
          <w:color w:val="000000"/>
          <w:lang w:val="ru-RU" w:eastAsia="ru-RU"/>
        </w:rPr>
        <w:t>—</w:t>
      </w:r>
      <w:r w:rsidR="00BC4677">
        <w:rPr>
          <w:color w:val="000000"/>
          <w:lang w:val="ru-RU" w:eastAsia="ru-RU"/>
        </w:rPr>
        <w:t xml:space="preserve"> РФ </w:t>
      </w:r>
      <w:r w:rsidRPr="00F5244D">
        <w:rPr>
          <w:lang w:val="ru-RU"/>
        </w:rPr>
        <w:t>занимает второе место по этому показателю и располагается между Великобританией и Германией (5% и 7% соответственно)</w:t>
      </w:r>
      <w:r w:rsidR="00A238A1">
        <w:rPr>
          <w:lang w:val="ru-RU"/>
        </w:rPr>
        <w:t>:</w:t>
      </w:r>
    </w:p>
    <w:p w14:paraId="0C0685F4" w14:textId="3D60D88A" w:rsidR="00623689" w:rsidRDefault="00623689">
      <w:pPr>
        <w:pStyle w:val="af"/>
        <w:numPr>
          <w:ilvl w:val="0"/>
          <w:numId w:val="4"/>
        </w:numPr>
      </w:pPr>
      <w:r>
        <w:t>1-е место – Великобритания – 5%</w:t>
      </w:r>
    </w:p>
    <w:p w14:paraId="714DAA2B" w14:textId="3FA371B8" w:rsidR="00623689" w:rsidRPr="007F726F" w:rsidRDefault="00623689">
      <w:pPr>
        <w:pStyle w:val="af"/>
        <w:numPr>
          <w:ilvl w:val="0"/>
          <w:numId w:val="4"/>
        </w:numPr>
        <w:rPr>
          <w:rStyle w:val="afe"/>
        </w:rPr>
      </w:pPr>
      <w:r w:rsidRPr="007F726F">
        <w:rPr>
          <w:rStyle w:val="afe"/>
        </w:rPr>
        <w:t xml:space="preserve">2-е место – </w:t>
      </w:r>
      <w:r w:rsidR="00D13B1F" w:rsidRPr="007F726F">
        <w:rPr>
          <w:rStyle w:val="afe"/>
        </w:rPr>
        <w:t>Россия – 6%</w:t>
      </w:r>
    </w:p>
    <w:p w14:paraId="4B862D3B" w14:textId="5F8AA343" w:rsidR="00623689" w:rsidRDefault="00623689">
      <w:pPr>
        <w:pStyle w:val="af"/>
        <w:numPr>
          <w:ilvl w:val="0"/>
          <w:numId w:val="4"/>
        </w:numPr>
      </w:pPr>
      <w:r>
        <w:t xml:space="preserve">3-е место – </w:t>
      </w:r>
      <w:r w:rsidR="00D13B1F">
        <w:t>Германия – 7%</w:t>
      </w:r>
    </w:p>
    <w:p w14:paraId="758202C7" w14:textId="1A9E4412" w:rsidR="00623689" w:rsidRDefault="00623689">
      <w:pPr>
        <w:pStyle w:val="af"/>
        <w:numPr>
          <w:ilvl w:val="0"/>
          <w:numId w:val="4"/>
        </w:numPr>
      </w:pPr>
      <w:r>
        <w:t xml:space="preserve">4-е место – </w:t>
      </w:r>
      <w:r w:rsidR="00D13B1F">
        <w:t>Мексика – 20%</w:t>
      </w:r>
    </w:p>
    <w:p w14:paraId="17B17E09" w14:textId="7AC8AB38" w:rsidR="00623689" w:rsidRPr="005626F3" w:rsidRDefault="00623689">
      <w:pPr>
        <w:pStyle w:val="af"/>
        <w:numPr>
          <w:ilvl w:val="0"/>
          <w:numId w:val="4"/>
        </w:numPr>
        <w:rPr>
          <w:rStyle w:val="afe"/>
        </w:rPr>
      </w:pPr>
      <w:r w:rsidRPr="00623689">
        <w:t>5-е место</w:t>
      </w:r>
      <w:r w:rsidRPr="005626F3">
        <w:rPr>
          <w:rStyle w:val="afe"/>
        </w:rPr>
        <w:t xml:space="preserve"> </w:t>
      </w:r>
      <w:r w:rsidRPr="00D13B1F">
        <w:t xml:space="preserve">– </w:t>
      </w:r>
      <w:r w:rsidR="00D13B1F" w:rsidRPr="00D13B1F">
        <w:t>США – 26%</w:t>
      </w:r>
    </w:p>
    <w:p w14:paraId="0F3CEEEC" w14:textId="6C7AB021" w:rsidR="00623689" w:rsidRDefault="00623689">
      <w:pPr>
        <w:pStyle w:val="af"/>
        <w:numPr>
          <w:ilvl w:val="0"/>
          <w:numId w:val="4"/>
        </w:numPr>
      </w:pPr>
      <w:r>
        <w:t xml:space="preserve">6-е место – </w:t>
      </w:r>
      <w:r w:rsidR="00D13B1F">
        <w:t xml:space="preserve">Южная Африка – 27% </w:t>
      </w:r>
    </w:p>
    <w:p w14:paraId="2FA68A6F" w14:textId="277B4974" w:rsidR="00623689" w:rsidRDefault="00623689">
      <w:pPr>
        <w:pStyle w:val="af"/>
        <w:numPr>
          <w:ilvl w:val="0"/>
          <w:numId w:val="4"/>
        </w:numPr>
      </w:pPr>
      <w:r>
        <w:t xml:space="preserve">7-е место – </w:t>
      </w:r>
      <w:r w:rsidR="00D13B1F">
        <w:t>Китай – 29%</w:t>
      </w:r>
    </w:p>
    <w:p w14:paraId="23198EBB" w14:textId="3FCE0FE8" w:rsidR="00623689" w:rsidRDefault="00623689">
      <w:pPr>
        <w:pStyle w:val="af"/>
        <w:numPr>
          <w:ilvl w:val="0"/>
          <w:numId w:val="4"/>
        </w:numPr>
      </w:pPr>
      <w:r>
        <w:t xml:space="preserve">8-е место – </w:t>
      </w:r>
      <w:r w:rsidR="00D13B1F">
        <w:t>Греция – 51%</w:t>
      </w:r>
    </w:p>
    <w:p w14:paraId="715904F6" w14:textId="3C9E2C94" w:rsidR="008D46D9" w:rsidRDefault="00623689">
      <w:pPr>
        <w:pStyle w:val="af"/>
        <w:numPr>
          <w:ilvl w:val="0"/>
          <w:numId w:val="4"/>
        </w:numPr>
      </w:pPr>
      <w:r>
        <w:t xml:space="preserve">9-е место – </w:t>
      </w:r>
      <w:r w:rsidR="00D13B1F">
        <w:t>Индия – 85%</w:t>
      </w:r>
    </w:p>
    <w:p w14:paraId="4A4DF0C0" w14:textId="18120D68" w:rsidR="00D01B6B" w:rsidRDefault="00D01B6B" w:rsidP="00D53626">
      <w:pPr>
        <w:ind w:firstLine="0"/>
        <w:rPr>
          <w:lang w:val="ru-RU"/>
        </w:rPr>
      </w:pPr>
    </w:p>
    <w:p w14:paraId="0799191E" w14:textId="6CBBEDED" w:rsidR="00AE3A51" w:rsidRDefault="009E1B03" w:rsidP="00D53626">
      <w:pPr>
        <w:ind w:firstLine="0"/>
        <w:rPr>
          <w:lang w:val="ru-RU"/>
        </w:rPr>
      </w:pPr>
      <w:r>
        <w:rPr>
          <w:lang w:val="ru-RU"/>
        </w:rPr>
        <w:t>В представленной ниже таблице содержатся факторы, которые повлияли на повышение/снижение баллов по отдельно взятым показателям:</w:t>
      </w:r>
    </w:p>
    <w:p w14:paraId="00A3815B" w14:textId="24431F1A" w:rsidR="00502ADC" w:rsidRDefault="00502ADC" w:rsidP="00502ADC">
      <w:pPr>
        <w:pStyle w:val="a"/>
      </w:pPr>
      <w:r>
        <w:t xml:space="preserve">Основные положения по статистике России в рамках </w:t>
      </w:r>
      <w:proofErr w:type="spellStart"/>
      <w:r>
        <w:t>инедкса</w:t>
      </w:r>
      <w:proofErr w:type="spellEnd"/>
      <w:r>
        <w:t xml:space="preserve"> бездомности животных</w:t>
      </w:r>
    </w:p>
    <w:tbl>
      <w:tblPr>
        <w:tblStyle w:val="ad"/>
        <w:tblW w:w="0" w:type="auto"/>
        <w:tblLook w:val="04A0" w:firstRow="1" w:lastRow="0" w:firstColumn="1" w:lastColumn="0" w:noHBand="0" w:noVBand="1"/>
      </w:tblPr>
      <w:tblGrid>
        <w:gridCol w:w="1980"/>
        <w:gridCol w:w="2835"/>
        <w:gridCol w:w="2656"/>
        <w:gridCol w:w="2208"/>
      </w:tblGrid>
      <w:tr w:rsidR="00AE3A51" w14:paraId="4A8C7A9B" w14:textId="3C7FD251" w:rsidTr="00E310F0">
        <w:tc>
          <w:tcPr>
            <w:tcW w:w="1980" w:type="dxa"/>
          </w:tcPr>
          <w:p w14:paraId="6A07D86E" w14:textId="77777777" w:rsidR="00AE3A51" w:rsidRDefault="00AE3A51" w:rsidP="00CC12B3">
            <w:pPr>
              <w:pStyle w:val="aa"/>
              <w:rPr>
                <w:lang w:val="ru-RU"/>
              </w:rPr>
            </w:pPr>
          </w:p>
        </w:tc>
        <w:tc>
          <w:tcPr>
            <w:tcW w:w="2835" w:type="dxa"/>
          </w:tcPr>
          <w:p w14:paraId="4A06E075" w14:textId="2C2688AE" w:rsidR="00AE3A51" w:rsidRDefault="00AE3A51" w:rsidP="00CC12B3">
            <w:pPr>
              <w:pStyle w:val="aa"/>
              <w:rPr>
                <w:lang w:val="ru-RU"/>
              </w:rPr>
            </w:pPr>
            <w:r>
              <w:rPr>
                <w:lang w:val="ru-RU"/>
              </w:rPr>
              <w:t>«</w:t>
            </w:r>
            <w:r>
              <w:t>All</w:t>
            </w:r>
            <w:r w:rsidRPr="00D01B6B">
              <w:rPr>
                <w:lang w:val="ru-RU"/>
              </w:rPr>
              <w:t xml:space="preserve"> </w:t>
            </w:r>
            <w:r>
              <w:t>pets</w:t>
            </w:r>
            <w:r w:rsidRPr="00D01B6B">
              <w:rPr>
                <w:lang w:val="ru-RU"/>
              </w:rPr>
              <w:t xml:space="preserve"> </w:t>
            </w:r>
            <w:r>
              <w:t>wanted</w:t>
            </w:r>
            <w:r>
              <w:rPr>
                <w:lang w:val="ru-RU"/>
              </w:rPr>
              <w:t>»</w:t>
            </w:r>
          </w:p>
        </w:tc>
        <w:tc>
          <w:tcPr>
            <w:tcW w:w="2656" w:type="dxa"/>
          </w:tcPr>
          <w:p w14:paraId="04DDC2F2" w14:textId="223B2706" w:rsidR="00AE3A51" w:rsidRPr="00AE3A51" w:rsidRDefault="00AE3A51" w:rsidP="00CC12B3">
            <w:pPr>
              <w:pStyle w:val="aa"/>
              <w:rPr>
                <w:lang w:val="ru-RU"/>
              </w:rPr>
            </w:pPr>
            <w:r>
              <w:rPr>
                <w:lang w:val="ru-RU"/>
              </w:rPr>
              <w:t>«</w:t>
            </w:r>
            <w:r>
              <w:t>All</w:t>
            </w:r>
            <w:r w:rsidRPr="006B7804">
              <w:rPr>
                <w:lang w:val="ru-RU"/>
              </w:rPr>
              <w:t xml:space="preserve"> </w:t>
            </w:r>
            <w:r>
              <w:t>pets</w:t>
            </w:r>
            <w:r w:rsidRPr="006B7804">
              <w:rPr>
                <w:lang w:val="ru-RU"/>
              </w:rPr>
              <w:t xml:space="preserve"> </w:t>
            </w:r>
            <w:r>
              <w:t>cared</w:t>
            </w:r>
            <w:r w:rsidRPr="006B7804">
              <w:rPr>
                <w:lang w:val="ru-RU"/>
              </w:rPr>
              <w:t xml:space="preserve"> </w:t>
            </w:r>
            <w:r>
              <w:t>for</w:t>
            </w:r>
            <w:r>
              <w:rPr>
                <w:lang w:val="ru-RU"/>
              </w:rPr>
              <w:t>»</w:t>
            </w:r>
          </w:p>
        </w:tc>
        <w:tc>
          <w:tcPr>
            <w:tcW w:w="2208" w:type="dxa"/>
          </w:tcPr>
          <w:p w14:paraId="0EB44CAA" w14:textId="02E14B4A" w:rsidR="00AE3A51" w:rsidRDefault="00AE3A51" w:rsidP="00CC12B3">
            <w:pPr>
              <w:pStyle w:val="aa"/>
              <w:rPr>
                <w:lang w:val="ru-RU"/>
              </w:rPr>
            </w:pPr>
            <w:r>
              <w:rPr>
                <w:lang w:val="ru-RU"/>
              </w:rPr>
              <w:t>«</w:t>
            </w:r>
            <w:r>
              <w:t>All</w:t>
            </w:r>
            <w:r w:rsidRPr="00FD3817">
              <w:rPr>
                <w:lang w:val="ru-RU"/>
              </w:rPr>
              <w:t xml:space="preserve"> </w:t>
            </w:r>
            <w:r>
              <w:t>pets</w:t>
            </w:r>
            <w:r w:rsidRPr="00FD3817">
              <w:rPr>
                <w:lang w:val="ru-RU"/>
              </w:rPr>
              <w:t xml:space="preserve"> </w:t>
            </w:r>
            <w:r>
              <w:t>welcome</w:t>
            </w:r>
            <w:r>
              <w:rPr>
                <w:lang w:val="ru-RU"/>
              </w:rPr>
              <w:t>»</w:t>
            </w:r>
          </w:p>
        </w:tc>
      </w:tr>
      <w:tr w:rsidR="00AE3A51" w:rsidRPr="00FA7379" w14:paraId="6C6397B9" w14:textId="35EDC410" w:rsidTr="00E310F0">
        <w:tc>
          <w:tcPr>
            <w:tcW w:w="1980" w:type="dxa"/>
          </w:tcPr>
          <w:p w14:paraId="0A486B19" w14:textId="369465F6" w:rsidR="00AE3A51" w:rsidRDefault="00AE3A51" w:rsidP="00CC12B3">
            <w:pPr>
              <w:pStyle w:val="aa"/>
              <w:rPr>
                <w:lang w:val="ru-RU"/>
              </w:rPr>
            </w:pPr>
            <w:r>
              <w:rPr>
                <w:lang w:val="ru-RU"/>
              </w:rPr>
              <w:t>Зона повышения</w:t>
            </w:r>
          </w:p>
        </w:tc>
        <w:tc>
          <w:tcPr>
            <w:tcW w:w="2835" w:type="dxa"/>
          </w:tcPr>
          <w:p w14:paraId="75A46A68" w14:textId="7541347C" w:rsidR="00AE3A51" w:rsidRDefault="00B520C3" w:rsidP="00D53626">
            <w:pPr>
              <w:ind w:firstLine="0"/>
              <w:rPr>
                <w:lang w:val="ru-RU"/>
              </w:rPr>
            </w:pPr>
            <w:r>
              <w:rPr>
                <w:lang w:val="ru-RU"/>
              </w:rPr>
              <w:t>Т</w:t>
            </w:r>
            <w:r w:rsidR="00AE3A51" w:rsidRPr="00D01B6B">
              <w:rPr>
                <w:lang w:val="ru-RU"/>
              </w:rPr>
              <w:t>олько 5% населения России сожалеют о том, что у них есть кошка или собака, по сравнению со среднемировым показателем в 13%</w:t>
            </w:r>
            <w:r w:rsidR="00526002">
              <w:rPr>
                <w:lang w:val="ru-RU"/>
              </w:rPr>
              <w:t>.</w:t>
            </w:r>
          </w:p>
          <w:p w14:paraId="086AF78A" w14:textId="77777777" w:rsidR="00AE3A51" w:rsidRDefault="00AE3A51" w:rsidP="00D53626">
            <w:pPr>
              <w:ind w:firstLine="0"/>
              <w:rPr>
                <w:lang w:val="ru-RU"/>
              </w:rPr>
            </w:pPr>
          </w:p>
          <w:p w14:paraId="174148F2" w14:textId="084F1038" w:rsidR="00AE3A51" w:rsidRDefault="00AE3A51" w:rsidP="00D53626">
            <w:pPr>
              <w:ind w:firstLine="0"/>
              <w:rPr>
                <w:lang w:val="ru-RU"/>
              </w:rPr>
            </w:pPr>
          </w:p>
        </w:tc>
        <w:tc>
          <w:tcPr>
            <w:tcW w:w="2656" w:type="dxa"/>
          </w:tcPr>
          <w:p w14:paraId="287FA1C1" w14:textId="77777777" w:rsidR="00DD7625" w:rsidRPr="00DD7625" w:rsidRDefault="00DD7625" w:rsidP="00DD7625">
            <w:pPr>
              <w:ind w:firstLine="0"/>
              <w:rPr>
                <w:lang w:val="ru-RU"/>
              </w:rPr>
            </w:pPr>
            <w:r w:rsidRPr="00DD7625">
              <w:rPr>
                <w:lang w:val="ru-RU"/>
              </w:rPr>
              <w:t>Меньшая забота о первоначальных затратах на владение домашним животным или его характеристики, такие как порода или размер, уменьшают количество</w:t>
            </w:r>
          </w:p>
          <w:p w14:paraId="3E981B7E" w14:textId="61876431" w:rsidR="00AE3A51" w:rsidRDefault="00DD7625" w:rsidP="00DD7625">
            <w:pPr>
              <w:ind w:firstLine="0"/>
              <w:rPr>
                <w:lang w:val="ru-RU"/>
              </w:rPr>
            </w:pPr>
            <w:r w:rsidRPr="00DD7625">
              <w:rPr>
                <w:lang w:val="ru-RU"/>
              </w:rPr>
              <w:t>барьеров при рассмотрении вопроса о владении домашним животным</w:t>
            </w:r>
            <w:r w:rsidR="00526002">
              <w:rPr>
                <w:lang w:val="ru-RU"/>
              </w:rPr>
              <w:t>.</w:t>
            </w:r>
          </w:p>
        </w:tc>
        <w:tc>
          <w:tcPr>
            <w:tcW w:w="2208" w:type="dxa"/>
          </w:tcPr>
          <w:p w14:paraId="7D877D64" w14:textId="70A2CBD4" w:rsidR="00AE3A51" w:rsidRDefault="00985611" w:rsidP="00E310F0">
            <w:pPr>
              <w:ind w:firstLine="0"/>
              <w:jc w:val="left"/>
              <w:rPr>
                <w:lang w:val="ru-RU"/>
              </w:rPr>
            </w:pPr>
            <w:r w:rsidRPr="00985611">
              <w:rPr>
                <w:lang w:val="ru-RU"/>
              </w:rPr>
              <w:t>Стоимость не является проблемой, когда речь идет о содержании и уходе за домашними животными в России.</w:t>
            </w:r>
            <w:r>
              <w:rPr>
                <w:lang w:val="ru-RU"/>
              </w:rPr>
              <w:t xml:space="preserve"> </w:t>
            </w:r>
            <w:r w:rsidR="0071661B">
              <w:rPr>
                <w:lang w:val="ru-RU"/>
              </w:rPr>
              <w:t>То</w:t>
            </w:r>
            <w:r w:rsidR="0071661B" w:rsidRPr="00F5244D">
              <w:rPr>
                <w:lang w:val="ru-RU"/>
              </w:rPr>
              <w:t>лько 7% и</w:t>
            </w:r>
            <w:r w:rsidR="0071661B" w:rsidRPr="00F5244D">
              <w:t> </w:t>
            </w:r>
            <w:r w:rsidR="0071661B" w:rsidRPr="00F5244D">
              <w:rPr>
                <w:lang w:val="ru-RU"/>
              </w:rPr>
              <w:t>10% респондентов указывают это как причину не</w:t>
            </w:r>
            <w:r w:rsidR="0071661B" w:rsidRPr="00F5244D">
              <w:t> </w:t>
            </w:r>
            <w:r w:rsidR="0071661B" w:rsidRPr="00F5244D">
              <w:rPr>
                <w:lang w:val="ru-RU"/>
              </w:rPr>
              <w:t xml:space="preserve">иметь </w:t>
            </w:r>
            <w:r w:rsidR="0071661B" w:rsidRPr="00F5244D">
              <w:rPr>
                <w:lang w:val="ru-RU"/>
              </w:rPr>
              <w:lastRenderedPageBreak/>
              <w:t>кошку или собаку</w:t>
            </w:r>
            <w:r w:rsidR="0071661B">
              <w:rPr>
                <w:lang w:val="ru-RU"/>
              </w:rPr>
              <w:t xml:space="preserve"> </w:t>
            </w:r>
            <w:r w:rsidR="0071661B" w:rsidRPr="00F5244D">
              <w:rPr>
                <w:lang w:val="ru-RU"/>
              </w:rPr>
              <w:t>соответственно</w:t>
            </w:r>
            <w:r w:rsidR="0071661B">
              <w:rPr>
                <w:lang w:val="ru-RU"/>
              </w:rPr>
              <w:t>.</w:t>
            </w:r>
          </w:p>
        </w:tc>
      </w:tr>
      <w:tr w:rsidR="00AE3A51" w:rsidRPr="00FA7379" w14:paraId="7AB74756" w14:textId="51E24E87" w:rsidTr="00E310F0">
        <w:tc>
          <w:tcPr>
            <w:tcW w:w="1980" w:type="dxa"/>
          </w:tcPr>
          <w:p w14:paraId="43C08413" w14:textId="19D7FA42" w:rsidR="00AE3A51" w:rsidRDefault="00AE3A51" w:rsidP="00CC12B3">
            <w:pPr>
              <w:pStyle w:val="aa"/>
              <w:rPr>
                <w:lang w:val="ru-RU"/>
              </w:rPr>
            </w:pPr>
            <w:r>
              <w:rPr>
                <w:lang w:val="ru-RU"/>
              </w:rPr>
              <w:t>Зона понижения</w:t>
            </w:r>
          </w:p>
        </w:tc>
        <w:tc>
          <w:tcPr>
            <w:tcW w:w="2835" w:type="dxa"/>
          </w:tcPr>
          <w:p w14:paraId="4B97AE15" w14:textId="1935FBFF" w:rsidR="00AE3A51" w:rsidRDefault="00574DF1" w:rsidP="00D53626">
            <w:pPr>
              <w:ind w:firstLine="0"/>
              <w:rPr>
                <w:lang w:val="ru-RU"/>
              </w:rPr>
            </w:pPr>
            <w:r>
              <w:rPr>
                <w:lang w:val="ru-RU"/>
              </w:rPr>
              <w:t xml:space="preserve">В </w:t>
            </w:r>
            <w:r w:rsidR="00AE3A51" w:rsidRPr="00D01B6B">
              <w:rPr>
                <w:lang w:val="ru-RU"/>
              </w:rPr>
              <w:t xml:space="preserve">России более низкие показатели </w:t>
            </w:r>
            <w:r w:rsidR="00AE3A51">
              <w:rPr>
                <w:lang w:val="ru-RU"/>
              </w:rPr>
              <w:t>кастрации</w:t>
            </w:r>
            <w:r w:rsidR="00AE3A51" w:rsidRPr="00D01B6B">
              <w:rPr>
                <w:lang w:val="ru-RU"/>
              </w:rPr>
              <w:t xml:space="preserve"> домашних животных: 46% владельцев сообщили, что стерилизовали своих питомцев, по сравнению со средним показателем по миру в 62%</w:t>
            </w:r>
          </w:p>
        </w:tc>
        <w:tc>
          <w:tcPr>
            <w:tcW w:w="2656" w:type="dxa"/>
          </w:tcPr>
          <w:p w14:paraId="14FE4C06" w14:textId="37C9DF6F" w:rsidR="00AE3A51" w:rsidRDefault="00AE3A51" w:rsidP="00D53626">
            <w:pPr>
              <w:ind w:firstLine="0"/>
              <w:rPr>
                <w:lang w:val="ru-RU"/>
              </w:rPr>
            </w:pPr>
            <w:r w:rsidRPr="00D01B6B">
              <w:rPr>
                <w:lang w:val="ru-RU"/>
              </w:rPr>
              <w:t xml:space="preserve">В России 35% владельцев </w:t>
            </w:r>
            <w:r>
              <w:rPr>
                <w:lang w:val="ru-RU"/>
              </w:rPr>
              <w:t xml:space="preserve">собак и кошек </w:t>
            </w:r>
            <w:r w:rsidRPr="00D01B6B">
              <w:rPr>
                <w:lang w:val="ru-RU"/>
              </w:rPr>
              <w:t>никогда не обращались к ветеринару по профилактическим причинам, по сравнению со средним</w:t>
            </w:r>
            <w:r>
              <w:rPr>
                <w:lang w:val="ru-RU"/>
              </w:rPr>
              <w:t xml:space="preserve"> </w:t>
            </w:r>
            <w:r w:rsidRPr="00D01B6B">
              <w:rPr>
                <w:lang w:val="ru-RU"/>
              </w:rPr>
              <w:t>показателем по миру в 16%.</w:t>
            </w:r>
          </w:p>
        </w:tc>
        <w:tc>
          <w:tcPr>
            <w:tcW w:w="2208" w:type="dxa"/>
          </w:tcPr>
          <w:p w14:paraId="71EB6BC7" w14:textId="73099939" w:rsidR="00AE3A51" w:rsidRPr="00E232B8" w:rsidRDefault="00AE3A51" w:rsidP="00E310F0">
            <w:pPr>
              <w:ind w:firstLine="0"/>
              <w:jc w:val="left"/>
              <w:rPr>
                <w:lang w:val="ru-RU"/>
              </w:rPr>
            </w:pPr>
            <w:r w:rsidRPr="00D01B6B">
              <w:rPr>
                <w:lang w:val="ru-RU"/>
              </w:rPr>
              <w:t>Россия занимает более высокое место по индексу жестокого обращения с животными. Кроме того, 23% населения в целом считают, что</w:t>
            </w:r>
            <w:r w:rsidRPr="00FD3817">
              <w:rPr>
                <w:lang w:val="ru-RU"/>
              </w:rPr>
              <w:t xml:space="preserve"> </w:t>
            </w:r>
            <w:r w:rsidRPr="00D01B6B">
              <w:rPr>
                <w:lang w:val="ru-RU"/>
              </w:rPr>
              <w:t>жестокое обращение с кошками и собаками в России распространено чаще, чем в других странах (по сравнению со среднемировым показателем в 15%).</w:t>
            </w:r>
          </w:p>
        </w:tc>
      </w:tr>
    </w:tbl>
    <w:p w14:paraId="02641942" w14:textId="77777777" w:rsidR="00072E93" w:rsidRPr="002B605E" w:rsidRDefault="00072E93" w:rsidP="00072E93">
      <w:pPr>
        <w:ind w:left="709" w:firstLine="0"/>
        <w:rPr>
          <w:lang w:val="ru-RU"/>
        </w:rPr>
      </w:pPr>
    </w:p>
    <w:p w14:paraId="34CCFCAF" w14:textId="617FA650" w:rsidR="00A67C68" w:rsidRPr="00435EA3" w:rsidRDefault="00072E93" w:rsidP="00072E93">
      <w:pPr>
        <w:rPr>
          <w:lang w:val="ru-RU"/>
        </w:rPr>
      </w:pPr>
      <w:r w:rsidRPr="00435EA3">
        <w:rPr>
          <w:lang w:val="ru-RU"/>
        </w:rPr>
        <w:t xml:space="preserve">Таким образом, можно сделать вывод, что в России всё еще довольно высокий </w:t>
      </w:r>
      <w:r w:rsidR="00A21456">
        <w:rPr>
          <w:lang w:val="ru-RU"/>
        </w:rPr>
        <w:t xml:space="preserve">уровень </w:t>
      </w:r>
      <w:r w:rsidRPr="00435EA3">
        <w:rPr>
          <w:lang w:val="ru-RU"/>
        </w:rPr>
        <w:t>бездомности животных</w:t>
      </w:r>
      <w:r w:rsidR="00435EA3">
        <w:rPr>
          <w:lang w:val="ru-RU"/>
        </w:rPr>
        <w:t>, который требует ко</w:t>
      </w:r>
      <w:r w:rsidR="0099172B">
        <w:rPr>
          <w:lang w:val="ru-RU"/>
        </w:rPr>
        <w:t>р</w:t>
      </w:r>
      <w:r w:rsidR="00435EA3">
        <w:rPr>
          <w:lang w:val="ru-RU"/>
        </w:rPr>
        <w:t>ректировки за счет внедрения</w:t>
      </w:r>
      <w:r w:rsidRPr="00435EA3">
        <w:rPr>
          <w:lang w:val="ru-RU"/>
        </w:rPr>
        <w:t xml:space="preserve"> более эффективных мер по решению </w:t>
      </w:r>
      <w:r w:rsidR="00CB3C42">
        <w:rPr>
          <w:lang w:val="ru-RU"/>
        </w:rPr>
        <w:t>этой проблемы в разрезе страны.</w:t>
      </w:r>
    </w:p>
    <w:p w14:paraId="3A1C9D5E" w14:textId="77777777" w:rsidR="00072E93" w:rsidRPr="00435EA3" w:rsidRDefault="00072E93" w:rsidP="00072E93">
      <w:pPr>
        <w:rPr>
          <w:lang w:val="ru-RU"/>
        </w:rPr>
      </w:pPr>
    </w:p>
    <w:p w14:paraId="107B2116" w14:textId="7B93338C" w:rsidR="00A67C68" w:rsidRPr="009C5B8B" w:rsidRDefault="00A67C68" w:rsidP="0056558C">
      <w:pPr>
        <w:pStyle w:val="4"/>
        <w:rPr>
          <w:lang w:val="ru-RU"/>
        </w:rPr>
      </w:pPr>
      <w:r w:rsidRPr="006365F0">
        <w:t>Pet</w:t>
      </w:r>
      <w:r w:rsidRPr="009C5B8B">
        <w:rPr>
          <w:lang w:val="ru-RU"/>
        </w:rPr>
        <w:t>-профиль собаки в России</w:t>
      </w:r>
    </w:p>
    <w:p w14:paraId="592D8B20" w14:textId="5A4AE78F" w:rsidR="00A67C68" w:rsidRDefault="00F536A8" w:rsidP="003706F7">
      <w:pPr>
        <w:rPr>
          <w:lang w:val="ru-RU"/>
        </w:rPr>
      </w:pPr>
      <w:r>
        <w:rPr>
          <w:lang w:val="ru-RU"/>
        </w:rPr>
        <w:t xml:space="preserve">В рамках рассматриваемого выше исследования были также </w:t>
      </w:r>
      <w:proofErr w:type="spellStart"/>
      <w:r>
        <w:rPr>
          <w:lang w:val="ru-RU"/>
        </w:rPr>
        <w:t>проанализованы</w:t>
      </w:r>
      <w:proofErr w:type="spellEnd"/>
      <w:r>
        <w:rPr>
          <w:lang w:val="ru-RU"/>
        </w:rPr>
        <w:t xml:space="preserve"> основные тенденции по </w:t>
      </w:r>
      <w:r w:rsidR="0073015C">
        <w:rPr>
          <w:lang w:val="ru-RU"/>
        </w:rPr>
        <w:t xml:space="preserve">изменению </w:t>
      </w:r>
      <w:r>
        <w:rPr>
          <w:lang w:val="ru-RU"/>
        </w:rPr>
        <w:t>пол</w:t>
      </w:r>
      <w:r w:rsidR="0073015C">
        <w:rPr>
          <w:lang w:val="ru-RU"/>
        </w:rPr>
        <w:t>а</w:t>
      </w:r>
      <w:r>
        <w:rPr>
          <w:lang w:val="ru-RU"/>
        </w:rPr>
        <w:t>, возраст</w:t>
      </w:r>
      <w:r w:rsidR="0073015C">
        <w:rPr>
          <w:lang w:val="ru-RU"/>
        </w:rPr>
        <w:t>а</w:t>
      </w:r>
      <w:r>
        <w:rPr>
          <w:lang w:val="ru-RU"/>
        </w:rPr>
        <w:t xml:space="preserve"> и размерности собак</w:t>
      </w:r>
      <w:r w:rsidR="0073015C">
        <w:rPr>
          <w:lang w:val="ru-RU"/>
        </w:rPr>
        <w:t xml:space="preserve"> за трехлетний период</w:t>
      </w:r>
      <w:r w:rsidR="006059D4">
        <w:rPr>
          <w:lang w:val="ru-RU"/>
        </w:rPr>
        <w:t xml:space="preserve"> </w:t>
      </w:r>
      <w:r>
        <w:rPr>
          <w:lang w:val="ru-RU"/>
        </w:rPr>
        <w:t xml:space="preserve">(с 2017-го по </w:t>
      </w:r>
      <w:proofErr w:type="spellStart"/>
      <w:r>
        <w:rPr>
          <w:lang w:val="ru-RU"/>
        </w:rPr>
        <w:t>2020-ый</w:t>
      </w:r>
      <w:proofErr w:type="spellEnd"/>
      <w:r>
        <w:rPr>
          <w:lang w:val="ru-RU"/>
        </w:rPr>
        <w:t xml:space="preserve"> гг.)</w:t>
      </w:r>
      <w:r w:rsidR="0073015C">
        <w:rPr>
          <w:lang w:val="ru-RU"/>
        </w:rPr>
        <w:t xml:space="preserve">. </w:t>
      </w:r>
      <w:r w:rsidR="006059D4">
        <w:rPr>
          <w:lang w:val="ru-RU"/>
        </w:rPr>
        <w:t>Гендерное распределение среди собак не претерпел</w:t>
      </w:r>
      <w:r w:rsidR="000648FB">
        <w:rPr>
          <w:lang w:val="ru-RU"/>
        </w:rPr>
        <w:t>о</w:t>
      </w:r>
      <w:r w:rsidR="006059D4">
        <w:rPr>
          <w:lang w:val="ru-RU"/>
        </w:rPr>
        <w:t xml:space="preserve"> существенных изменений, однако сохраняется тенденция с превалирующим числом кабелей (разница в 20%). </w:t>
      </w:r>
      <w:r w:rsidR="002E2125">
        <w:rPr>
          <w:lang w:val="ru-RU"/>
        </w:rPr>
        <w:lastRenderedPageBreak/>
        <w:t xml:space="preserve">По сравнению с </w:t>
      </w:r>
      <w:proofErr w:type="spellStart"/>
      <w:r w:rsidR="002E2125">
        <w:rPr>
          <w:lang w:val="ru-RU"/>
        </w:rPr>
        <w:t>2017-ым</w:t>
      </w:r>
      <w:proofErr w:type="spellEnd"/>
      <w:r w:rsidR="002E2125">
        <w:rPr>
          <w:lang w:val="ru-RU"/>
        </w:rPr>
        <w:t xml:space="preserve"> годом собаки стали взрослее </w:t>
      </w:r>
      <w:r w:rsidR="002E2125" w:rsidRPr="00F5244D">
        <w:rPr>
          <w:color w:val="000000"/>
          <w:lang w:val="ru-RU" w:eastAsia="ru-RU"/>
        </w:rPr>
        <w:t>—</w:t>
      </w:r>
      <w:r w:rsidR="003706F7">
        <w:rPr>
          <w:color w:val="000000"/>
          <w:lang w:val="ru-RU" w:eastAsia="ru-RU"/>
        </w:rPr>
        <w:t xml:space="preserve"> такая закономерность наблюдается во всех возрастных группах. </w:t>
      </w:r>
      <w:r w:rsidR="006059D4">
        <w:rPr>
          <w:lang w:val="ru-RU"/>
        </w:rPr>
        <w:t xml:space="preserve">Наряду со снижением числа мелких собак (до 5 кг), </w:t>
      </w:r>
      <w:r w:rsidR="003706F7">
        <w:rPr>
          <w:lang w:val="ru-RU"/>
        </w:rPr>
        <w:t xml:space="preserve">отмечается </w:t>
      </w:r>
      <w:r w:rsidR="00863090">
        <w:rPr>
          <w:lang w:val="ru-RU"/>
        </w:rPr>
        <w:t>прибавлени</w:t>
      </w:r>
      <w:r w:rsidR="006059D4">
        <w:rPr>
          <w:lang w:val="ru-RU"/>
        </w:rPr>
        <w:t xml:space="preserve">е в категории средних собак (от 5 до 10 кг). </w:t>
      </w:r>
    </w:p>
    <w:p w14:paraId="06A243BA" w14:textId="29101436" w:rsidR="00585B26" w:rsidRPr="00585B26" w:rsidRDefault="00585B26" w:rsidP="00585B26">
      <w:pPr>
        <w:rPr>
          <w:lang w:val="ru-RU"/>
        </w:rPr>
      </w:pPr>
      <w:r>
        <w:rPr>
          <w:lang w:val="ru-RU"/>
        </w:rPr>
        <w:t xml:space="preserve">Помимо этого, возрастает число </w:t>
      </w:r>
      <w:r w:rsidR="00F048AB">
        <w:rPr>
          <w:lang w:val="ru-RU"/>
        </w:rPr>
        <w:t xml:space="preserve">породистых </w:t>
      </w:r>
      <w:r>
        <w:rPr>
          <w:lang w:val="ru-RU"/>
        </w:rPr>
        <w:t xml:space="preserve">домашних собак </w:t>
      </w:r>
      <w:r w:rsidRPr="00F5244D">
        <w:rPr>
          <w:color w:val="000000"/>
          <w:lang w:val="ru-RU" w:eastAsia="ru-RU"/>
        </w:rPr>
        <w:t>—</w:t>
      </w:r>
      <w:r>
        <w:rPr>
          <w:color w:val="000000"/>
          <w:lang w:val="ru-RU" w:eastAsia="ru-RU"/>
        </w:rPr>
        <w:t xml:space="preserve"> к 2020-му году показатель составляет </w:t>
      </w:r>
      <w:r>
        <w:rPr>
          <w:lang w:val="ru-RU"/>
        </w:rPr>
        <w:t xml:space="preserve">54% в отношении общей популяции: 65% </w:t>
      </w:r>
      <w:r w:rsidRPr="00F5244D">
        <w:rPr>
          <w:color w:val="000000"/>
          <w:lang w:val="ru-RU" w:eastAsia="ru-RU"/>
        </w:rPr>
        <w:t>—</w:t>
      </w:r>
      <w:r>
        <w:rPr>
          <w:lang w:val="ru-RU"/>
        </w:rPr>
        <w:t xml:space="preserve"> в городской России, 41% </w:t>
      </w:r>
      <w:r w:rsidRPr="00F5244D">
        <w:rPr>
          <w:color w:val="000000"/>
          <w:lang w:val="ru-RU" w:eastAsia="ru-RU"/>
        </w:rPr>
        <w:t>—</w:t>
      </w:r>
      <w:r>
        <w:rPr>
          <w:lang w:val="ru-RU"/>
        </w:rPr>
        <w:t xml:space="preserve"> в сельской.</w:t>
      </w:r>
    </w:p>
    <w:p w14:paraId="6CCD8834" w14:textId="1E1B9AA4" w:rsidR="00A67C68" w:rsidRDefault="00A67C68" w:rsidP="00F536A8">
      <w:pPr>
        <w:pStyle w:val="ac"/>
        <w:rPr>
          <w:lang w:val="ru-RU"/>
        </w:rPr>
      </w:pPr>
      <w:r w:rsidRPr="00A67C68">
        <w:rPr>
          <w:noProof/>
          <w:lang w:val="ru-RU"/>
        </w:rPr>
        <w:drawing>
          <wp:inline distT="0" distB="0" distL="0" distR="0" wp14:anchorId="0569E7B9" wp14:editId="44F189E0">
            <wp:extent cx="6080760" cy="25298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673" r="1166" b="11038"/>
                    <a:stretch/>
                  </pic:blipFill>
                  <pic:spPr bwMode="auto">
                    <a:xfrm>
                      <a:off x="0" y="0"/>
                      <a:ext cx="6080760" cy="2529840"/>
                    </a:xfrm>
                    <a:prstGeom prst="rect">
                      <a:avLst/>
                    </a:prstGeom>
                    <a:ln>
                      <a:noFill/>
                    </a:ln>
                    <a:extLst>
                      <a:ext uri="{53640926-AAD7-44D8-BBD7-CCE9431645EC}">
                        <a14:shadowObscured xmlns:a14="http://schemas.microsoft.com/office/drawing/2010/main"/>
                      </a:ext>
                    </a:extLst>
                  </pic:spPr>
                </pic:pic>
              </a:graphicData>
            </a:graphic>
          </wp:inline>
        </w:drawing>
      </w:r>
    </w:p>
    <w:p w14:paraId="24085A66" w14:textId="69164FD9" w:rsidR="00EF599D" w:rsidRPr="00EF599D" w:rsidRDefault="00EF599D" w:rsidP="00EF599D">
      <w:pPr>
        <w:pStyle w:val="a0"/>
        <w:rPr>
          <w:lang w:val="ru-RU"/>
        </w:rPr>
      </w:pPr>
      <w:r>
        <w:rPr>
          <w:lang w:val="ru-RU"/>
        </w:rPr>
        <w:t xml:space="preserve"> Профиль домашней собаки. </w:t>
      </w:r>
      <w:r w:rsidR="009B51A4">
        <w:rPr>
          <w:lang w:val="ru-RU"/>
        </w:rPr>
        <w:t xml:space="preserve">Источник: Перепись домашних животных  России 2020. </w:t>
      </w:r>
      <w:r w:rsidR="009B51A4" w:rsidRPr="00B872CC">
        <w:rPr>
          <w:lang w:val="ru-RU"/>
        </w:rPr>
        <w:t xml:space="preserve">[Электронный ресурс] // </w:t>
      </w:r>
      <w:r w:rsidR="009B51A4">
        <w:t>Mars</w:t>
      </w:r>
      <w:r w:rsidR="009B51A4" w:rsidRPr="00B872CC">
        <w:rPr>
          <w:lang w:val="ru-RU"/>
        </w:rPr>
        <w:t xml:space="preserve"> </w:t>
      </w:r>
      <w:r w:rsidR="009B51A4">
        <w:t>Petcare</w:t>
      </w:r>
      <w:r w:rsidR="009B51A4" w:rsidRPr="00B872CC">
        <w:rPr>
          <w:lang w:val="ru-RU"/>
        </w:rPr>
        <w:t xml:space="preserve">. - Режим доступа: </w:t>
      </w:r>
      <w:r w:rsidR="009B51A4">
        <w:rPr>
          <w:lang w:val="ru-RU"/>
        </w:rPr>
        <w:t xml:space="preserve"> </w:t>
      </w:r>
      <w:hyperlink r:id="rId21" w:history="1">
        <w:r w:rsidR="009B51A4" w:rsidRPr="00D34E15">
          <w:rPr>
            <w:rStyle w:val="afa"/>
          </w:rPr>
          <w:t>https</w:t>
        </w:r>
        <w:r w:rsidR="009B51A4" w:rsidRPr="00D34E15">
          <w:rPr>
            <w:rStyle w:val="afa"/>
            <w:lang w:val="ru-RU"/>
          </w:rPr>
          <w:t>://</w:t>
        </w:r>
        <w:r w:rsidR="009B51A4" w:rsidRPr="00D34E15">
          <w:rPr>
            <w:rStyle w:val="afa"/>
          </w:rPr>
          <w:t>drive</w:t>
        </w:r>
        <w:r w:rsidR="009B51A4" w:rsidRPr="00D34E15">
          <w:rPr>
            <w:rStyle w:val="afa"/>
            <w:lang w:val="ru-RU"/>
          </w:rPr>
          <w:t>.</w:t>
        </w:r>
        <w:r w:rsidR="009B51A4" w:rsidRPr="00D34E15">
          <w:rPr>
            <w:rStyle w:val="afa"/>
          </w:rPr>
          <w:t>google</w:t>
        </w:r>
        <w:r w:rsidR="009B51A4" w:rsidRPr="00D34E15">
          <w:rPr>
            <w:rStyle w:val="afa"/>
            <w:lang w:val="ru-RU"/>
          </w:rPr>
          <w:t>.</w:t>
        </w:r>
        <w:r w:rsidR="009B51A4" w:rsidRPr="00D34E15">
          <w:rPr>
            <w:rStyle w:val="afa"/>
          </w:rPr>
          <w:t>com</w:t>
        </w:r>
        <w:r w:rsidR="009B51A4" w:rsidRPr="00D34E15">
          <w:rPr>
            <w:rStyle w:val="afa"/>
            <w:lang w:val="ru-RU"/>
          </w:rPr>
          <w:t>/</w:t>
        </w:r>
        <w:r w:rsidR="009B51A4" w:rsidRPr="00D34E15">
          <w:rPr>
            <w:rStyle w:val="afa"/>
          </w:rPr>
          <w:t>file</w:t>
        </w:r>
        <w:r w:rsidR="009B51A4" w:rsidRPr="00D34E15">
          <w:rPr>
            <w:rStyle w:val="afa"/>
            <w:lang w:val="ru-RU"/>
          </w:rPr>
          <w:t>/</w:t>
        </w:r>
        <w:r w:rsidR="009B51A4" w:rsidRPr="00D34E15">
          <w:rPr>
            <w:rStyle w:val="afa"/>
          </w:rPr>
          <w:t>d</w:t>
        </w:r>
        <w:r w:rsidR="009B51A4" w:rsidRPr="00D34E15">
          <w:rPr>
            <w:rStyle w:val="afa"/>
            <w:lang w:val="ru-RU"/>
          </w:rPr>
          <w:t>/1</w:t>
        </w:r>
        <w:proofErr w:type="spellStart"/>
        <w:r w:rsidR="009B51A4" w:rsidRPr="00D34E15">
          <w:rPr>
            <w:rStyle w:val="afa"/>
          </w:rPr>
          <w:t>kKC</w:t>
        </w:r>
        <w:proofErr w:type="spellEnd"/>
        <w:r w:rsidR="009B51A4" w:rsidRPr="00D34E15">
          <w:rPr>
            <w:rStyle w:val="afa"/>
            <w:lang w:val="ru-RU"/>
          </w:rPr>
          <w:t>-</w:t>
        </w:r>
        <w:proofErr w:type="spellStart"/>
        <w:r w:rsidR="009B51A4" w:rsidRPr="00D34E15">
          <w:rPr>
            <w:rStyle w:val="afa"/>
          </w:rPr>
          <w:t>hvde</w:t>
        </w:r>
        <w:proofErr w:type="spellEnd"/>
        <w:r w:rsidR="009B51A4" w:rsidRPr="00D34E15">
          <w:rPr>
            <w:rStyle w:val="afa"/>
            <w:lang w:val="ru-RU"/>
          </w:rPr>
          <w:t>40</w:t>
        </w:r>
        <w:r w:rsidR="009B51A4" w:rsidRPr="00D34E15">
          <w:rPr>
            <w:rStyle w:val="afa"/>
          </w:rPr>
          <w:t>Vo</w:t>
        </w:r>
        <w:r w:rsidR="009B51A4" w:rsidRPr="00D34E15">
          <w:rPr>
            <w:rStyle w:val="afa"/>
            <w:lang w:val="ru-RU"/>
          </w:rPr>
          <w:t>1</w:t>
        </w:r>
        <w:proofErr w:type="spellStart"/>
        <w:r w:rsidR="009B51A4" w:rsidRPr="00D34E15">
          <w:rPr>
            <w:rStyle w:val="afa"/>
          </w:rPr>
          <w:t>hDgg</w:t>
        </w:r>
        <w:proofErr w:type="spellEnd"/>
        <w:r w:rsidR="009B51A4" w:rsidRPr="00D34E15">
          <w:rPr>
            <w:rStyle w:val="afa"/>
            <w:lang w:val="ru-RU"/>
          </w:rPr>
          <w:t>7</w:t>
        </w:r>
        <w:proofErr w:type="spellStart"/>
        <w:r w:rsidR="009B51A4" w:rsidRPr="00D34E15">
          <w:rPr>
            <w:rStyle w:val="afa"/>
          </w:rPr>
          <w:t>wSGdEvGt</w:t>
        </w:r>
        <w:proofErr w:type="spellEnd"/>
        <w:r w:rsidR="009B51A4" w:rsidRPr="00D34E15">
          <w:rPr>
            <w:rStyle w:val="afa"/>
            <w:lang w:val="ru-RU"/>
          </w:rPr>
          <w:t>4</w:t>
        </w:r>
        <w:proofErr w:type="spellStart"/>
        <w:r w:rsidR="009B51A4" w:rsidRPr="00D34E15">
          <w:rPr>
            <w:rStyle w:val="afa"/>
          </w:rPr>
          <w:t>rmy</w:t>
        </w:r>
        <w:proofErr w:type="spellEnd"/>
        <w:r w:rsidR="009B51A4" w:rsidRPr="00D34E15">
          <w:rPr>
            <w:rStyle w:val="afa"/>
            <w:lang w:val="ru-RU"/>
          </w:rPr>
          <w:t>1</w:t>
        </w:r>
        <w:r w:rsidR="009B51A4" w:rsidRPr="00D34E15">
          <w:rPr>
            <w:rStyle w:val="afa"/>
          </w:rPr>
          <w:t>r</w:t>
        </w:r>
        <w:r w:rsidR="009B51A4" w:rsidRPr="00D34E15">
          <w:rPr>
            <w:rStyle w:val="afa"/>
            <w:lang w:val="ru-RU"/>
          </w:rPr>
          <w:t>/</w:t>
        </w:r>
        <w:r w:rsidR="009B51A4" w:rsidRPr="00D34E15">
          <w:rPr>
            <w:rStyle w:val="afa"/>
          </w:rPr>
          <w:t>view</w:t>
        </w:r>
      </w:hyperlink>
      <w:r w:rsidR="009B51A4" w:rsidRPr="00B872CC">
        <w:rPr>
          <w:lang w:val="ru-RU"/>
        </w:rPr>
        <w:t xml:space="preserve"> (дата обращения: 06.03.2023)</w:t>
      </w:r>
    </w:p>
    <w:p w14:paraId="417D71AE" w14:textId="047EE91F" w:rsidR="00F536A8" w:rsidRDefault="00F536A8" w:rsidP="00F048AB">
      <w:pPr>
        <w:ind w:firstLine="0"/>
        <w:rPr>
          <w:lang w:val="ru-RU"/>
        </w:rPr>
      </w:pPr>
    </w:p>
    <w:p w14:paraId="13C1F3A0" w14:textId="5AE18C9D" w:rsidR="00F536A8" w:rsidRDefault="00BF655B" w:rsidP="00FD3817">
      <w:pPr>
        <w:rPr>
          <w:lang w:val="ru-RU"/>
        </w:rPr>
      </w:pPr>
      <w:r>
        <w:rPr>
          <w:lang w:val="ru-RU"/>
        </w:rPr>
        <w:t>На данный момент рейтинг са</w:t>
      </w:r>
      <w:r w:rsidR="00F536A8">
        <w:rPr>
          <w:lang w:val="ru-RU"/>
        </w:rPr>
        <w:t>м</w:t>
      </w:r>
      <w:r>
        <w:rPr>
          <w:lang w:val="ru-RU"/>
        </w:rPr>
        <w:t xml:space="preserve">ых </w:t>
      </w:r>
      <w:r w:rsidR="00F536A8">
        <w:rPr>
          <w:lang w:val="ru-RU"/>
        </w:rPr>
        <w:t xml:space="preserve"> популярны</w:t>
      </w:r>
      <w:r>
        <w:rPr>
          <w:lang w:val="ru-RU"/>
        </w:rPr>
        <w:t xml:space="preserve">х </w:t>
      </w:r>
      <w:r w:rsidR="00F536A8">
        <w:rPr>
          <w:lang w:val="ru-RU"/>
        </w:rPr>
        <w:t>пород собак</w:t>
      </w:r>
      <w:r>
        <w:rPr>
          <w:lang w:val="ru-RU"/>
        </w:rPr>
        <w:t xml:space="preserve"> в России выглядит следующим образом:</w:t>
      </w:r>
    </w:p>
    <w:p w14:paraId="6A2DCF15" w14:textId="29D42330" w:rsidR="00A67C68" w:rsidRDefault="00A67C68" w:rsidP="00BF655B">
      <w:pPr>
        <w:pStyle w:val="ac"/>
        <w:rPr>
          <w:lang w:val="ru-RU"/>
        </w:rPr>
      </w:pPr>
      <w:r w:rsidRPr="00A67C68">
        <w:rPr>
          <w:noProof/>
          <w:lang w:val="ru-RU"/>
        </w:rPr>
        <w:lastRenderedPageBreak/>
        <w:drawing>
          <wp:inline distT="0" distB="0" distL="0" distR="0" wp14:anchorId="08811FA5" wp14:editId="4F3E9866">
            <wp:extent cx="4697095" cy="2087880"/>
            <wp:effectExtent l="0" t="0" r="825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656" t="18486" b="21217"/>
                    <a:stretch/>
                  </pic:blipFill>
                  <pic:spPr bwMode="auto">
                    <a:xfrm>
                      <a:off x="0" y="0"/>
                      <a:ext cx="4697095" cy="2087880"/>
                    </a:xfrm>
                    <a:prstGeom prst="rect">
                      <a:avLst/>
                    </a:prstGeom>
                    <a:ln>
                      <a:noFill/>
                    </a:ln>
                    <a:extLst>
                      <a:ext uri="{53640926-AAD7-44D8-BBD7-CCE9431645EC}">
                        <a14:shadowObscured xmlns:a14="http://schemas.microsoft.com/office/drawing/2010/main"/>
                      </a:ext>
                    </a:extLst>
                  </pic:spPr>
                </pic:pic>
              </a:graphicData>
            </a:graphic>
          </wp:inline>
        </w:drawing>
      </w:r>
    </w:p>
    <w:p w14:paraId="4A56C19A" w14:textId="27212EF8" w:rsidR="00BF655B" w:rsidRDefault="00BF655B" w:rsidP="0075040C">
      <w:pPr>
        <w:pStyle w:val="a0"/>
        <w:rPr>
          <w:rStyle w:val="afa"/>
          <w:lang w:val="ru-RU"/>
        </w:rPr>
      </w:pPr>
      <w:r>
        <w:rPr>
          <w:lang w:val="ru-RU"/>
        </w:rPr>
        <w:t xml:space="preserve"> Самые популярные породы собак в России. </w:t>
      </w:r>
      <w:r w:rsidR="009B51A4">
        <w:rPr>
          <w:lang w:val="ru-RU"/>
        </w:rPr>
        <w:t xml:space="preserve">Источник: Перепись домашних животных  России 2020. </w:t>
      </w:r>
      <w:r w:rsidR="009B51A4" w:rsidRPr="00B872CC">
        <w:rPr>
          <w:lang w:val="ru-RU"/>
        </w:rPr>
        <w:t xml:space="preserve">[Электронный ресурс] // </w:t>
      </w:r>
      <w:r w:rsidR="009B51A4">
        <w:t>Mars</w:t>
      </w:r>
      <w:r w:rsidR="009B51A4" w:rsidRPr="00B872CC">
        <w:rPr>
          <w:lang w:val="ru-RU"/>
        </w:rPr>
        <w:t xml:space="preserve"> </w:t>
      </w:r>
      <w:r w:rsidR="009B51A4">
        <w:t>Petcare</w:t>
      </w:r>
      <w:r w:rsidR="009B51A4" w:rsidRPr="00B872CC">
        <w:rPr>
          <w:lang w:val="ru-RU"/>
        </w:rPr>
        <w:t xml:space="preserve">. - Режим доступа: </w:t>
      </w:r>
      <w:r w:rsidR="009B51A4">
        <w:rPr>
          <w:lang w:val="ru-RU"/>
        </w:rPr>
        <w:t xml:space="preserve"> </w:t>
      </w:r>
      <w:hyperlink r:id="rId23" w:history="1">
        <w:r w:rsidR="009B51A4" w:rsidRPr="00D34E15">
          <w:rPr>
            <w:rStyle w:val="afa"/>
          </w:rPr>
          <w:t>https</w:t>
        </w:r>
        <w:r w:rsidR="009B51A4" w:rsidRPr="00D34E15">
          <w:rPr>
            <w:rStyle w:val="afa"/>
            <w:lang w:val="ru-RU"/>
          </w:rPr>
          <w:t>://</w:t>
        </w:r>
        <w:r w:rsidR="009B51A4" w:rsidRPr="00D34E15">
          <w:rPr>
            <w:rStyle w:val="afa"/>
          </w:rPr>
          <w:t>drive</w:t>
        </w:r>
        <w:r w:rsidR="009B51A4" w:rsidRPr="00D34E15">
          <w:rPr>
            <w:rStyle w:val="afa"/>
            <w:lang w:val="ru-RU"/>
          </w:rPr>
          <w:t>.</w:t>
        </w:r>
        <w:r w:rsidR="009B51A4" w:rsidRPr="00D34E15">
          <w:rPr>
            <w:rStyle w:val="afa"/>
          </w:rPr>
          <w:t>google</w:t>
        </w:r>
        <w:r w:rsidR="009B51A4" w:rsidRPr="00D34E15">
          <w:rPr>
            <w:rStyle w:val="afa"/>
            <w:lang w:val="ru-RU"/>
          </w:rPr>
          <w:t>.</w:t>
        </w:r>
        <w:r w:rsidR="009B51A4" w:rsidRPr="00D34E15">
          <w:rPr>
            <w:rStyle w:val="afa"/>
          </w:rPr>
          <w:t>com</w:t>
        </w:r>
        <w:r w:rsidR="009B51A4" w:rsidRPr="00D34E15">
          <w:rPr>
            <w:rStyle w:val="afa"/>
            <w:lang w:val="ru-RU"/>
          </w:rPr>
          <w:t>/</w:t>
        </w:r>
        <w:r w:rsidR="009B51A4" w:rsidRPr="00D34E15">
          <w:rPr>
            <w:rStyle w:val="afa"/>
          </w:rPr>
          <w:t>file</w:t>
        </w:r>
        <w:r w:rsidR="009B51A4" w:rsidRPr="00D34E15">
          <w:rPr>
            <w:rStyle w:val="afa"/>
            <w:lang w:val="ru-RU"/>
          </w:rPr>
          <w:t>/</w:t>
        </w:r>
        <w:r w:rsidR="009B51A4" w:rsidRPr="00D34E15">
          <w:rPr>
            <w:rStyle w:val="afa"/>
          </w:rPr>
          <w:t>d</w:t>
        </w:r>
        <w:r w:rsidR="009B51A4" w:rsidRPr="00D34E15">
          <w:rPr>
            <w:rStyle w:val="afa"/>
            <w:lang w:val="ru-RU"/>
          </w:rPr>
          <w:t>/1</w:t>
        </w:r>
        <w:proofErr w:type="spellStart"/>
        <w:r w:rsidR="009B51A4" w:rsidRPr="00D34E15">
          <w:rPr>
            <w:rStyle w:val="afa"/>
          </w:rPr>
          <w:t>kKC</w:t>
        </w:r>
        <w:proofErr w:type="spellEnd"/>
        <w:r w:rsidR="009B51A4" w:rsidRPr="00D34E15">
          <w:rPr>
            <w:rStyle w:val="afa"/>
            <w:lang w:val="ru-RU"/>
          </w:rPr>
          <w:t>-</w:t>
        </w:r>
        <w:proofErr w:type="spellStart"/>
        <w:r w:rsidR="009B51A4" w:rsidRPr="00D34E15">
          <w:rPr>
            <w:rStyle w:val="afa"/>
          </w:rPr>
          <w:t>hvde</w:t>
        </w:r>
        <w:proofErr w:type="spellEnd"/>
        <w:r w:rsidR="009B51A4" w:rsidRPr="00D34E15">
          <w:rPr>
            <w:rStyle w:val="afa"/>
            <w:lang w:val="ru-RU"/>
          </w:rPr>
          <w:t>40</w:t>
        </w:r>
        <w:r w:rsidR="009B51A4" w:rsidRPr="00D34E15">
          <w:rPr>
            <w:rStyle w:val="afa"/>
          </w:rPr>
          <w:t>Vo</w:t>
        </w:r>
        <w:r w:rsidR="009B51A4" w:rsidRPr="00D34E15">
          <w:rPr>
            <w:rStyle w:val="afa"/>
            <w:lang w:val="ru-RU"/>
          </w:rPr>
          <w:t>1</w:t>
        </w:r>
        <w:proofErr w:type="spellStart"/>
        <w:r w:rsidR="009B51A4" w:rsidRPr="00D34E15">
          <w:rPr>
            <w:rStyle w:val="afa"/>
          </w:rPr>
          <w:t>hDgg</w:t>
        </w:r>
        <w:proofErr w:type="spellEnd"/>
        <w:r w:rsidR="009B51A4" w:rsidRPr="00D34E15">
          <w:rPr>
            <w:rStyle w:val="afa"/>
            <w:lang w:val="ru-RU"/>
          </w:rPr>
          <w:t>7</w:t>
        </w:r>
        <w:proofErr w:type="spellStart"/>
        <w:r w:rsidR="009B51A4" w:rsidRPr="00D34E15">
          <w:rPr>
            <w:rStyle w:val="afa"/>
          </w:rPr>
          <w:t>wSGdEvGt</w:t>
        </w:r>
        <w:proofErr w:type="spellEnd"/>
        <w:r w:rsidR="009B51A4" w:rsidRPr="00D34E15">
          <w:rPr>
            <w:rStyle w:val="afa"/>
            <w:lang w:val="ru-RU"/>
          </w:rPr>
          <w:t>4</w:t>
        </w:r>
        <w:proofErr w:type="spellStart"/>
        <w:r w:rsidR="009B51A4" w:rsidRPr="00D34E15">
          <w:rPr>
            <w:rStyle w:val="afa"/>
          </w:rPr>
          <w:t>rmy</w:t>
        </w:r>
        <w:proofErr w:type="spellEnd"/>
        <w:r w:rsidR="009B51A4" w:rsidRPr="00D34E15">
          <w:rPr>
            <w:rStyle w:val="afa"/>
            <w:lang w:val="ru-RU"/>
          </w:rPr>
          <w:t>1</w:t>
        </w:r>
        <w:r w:rsidR="009B51A4" w:rsidRPr="00D34E15">
          <w:rPr>
            <w:rStyle w:val="afa"/>
          </w:rPr>
          <w:t>r</w:t>
        </w:r>
        <w:r w:rsidR="009B51A4" w:rsidRPr="00D34E15">
          <w:rPr>
            <w:rStyle w:val="afa"/>
            <w:lang w:val="ru-RU"/>
          </w:rPr>
          <w:t>/</w:t>
        </w:r>
        <w:r w:rsidR="009B51A4" w:rsidRPr="00D34E15">
          <w:rPr>
            <w:rStyle w:val="afa"/>
          </w:rPr>
          <w:t>view</w:t>
        </w:r>
      </w:hyperlink>
      <w:r w:rsidR="009B51A4" w:rsidRPr="00B872CC">
        <w:rPr>
          <w:lang w:val="ru-RU"/>
        </w:rPr>
        <w:t xml:space="preserve"> (дата обращения: 06.03.2023)</w:t>
      </w:r>
    </w:p>
    <w:p w14:paraId="4D5BA765" w14:textId="5031B8FD" w:rsidR="0075040C" w:rsidRDefault="0075040C" w:rsidP="0075040C">
      <w:pPr>
        <w:rPr>
          <w:lang w:val="ru-RU"/>
        </w:rPr>
      </w:pPr>
    </w:p>
    <w:p w14:paraId="0CE9B67D" w14:textId="550DB678" w:rsidR="00A67C68" w:rsidRDefault="0075040C" w:rsidP="0067295B">
      <w:pPr>
        <w:rPr>
          <w:lang w:val="ru-RU"/>
        </w:rPr>
      </w:pPr>
      <w:r>
        <w:rPr>
          <w:lang w:val="ru-RU"/>
        </w:rPr>
        <w:t xml:space="preserve">По </w:t>
      </w:r>
      <w:proofErr w:type="spellStart"/>
      <w:r>
        <w:rPr>
          <w:lang w:val="ru-RU"/>
        </w:rPr>
        <w:t>результататам</w:t>
      </w:r>
      <w:proofErr w:type="spellEnd"/>
      <w:r>
        <w:rPr>
          <w:lang w:val="ru-RU"/>
        </w:rPr>
        <w:t xml:space="preserve"> анализа был создан </w:t>
      </w:r>
      <w:r>
        <w:t>pet</w:t>
      </w:r>
      <w:r>
        <w:rPr>
          <w:lang w:val="ru-RU"/>
        </w:rPr>
        <w:t xml:space="preserve">-профиль, являющийся репрезентацией самой распространенной собаки в России. Такого пса </w:t>
      </w:r>
      <w:r w:rsidRPr="0075040C">
        <w:rPr>
          <w:lang w:val="ru-RU"/>
        </w:rPr>
        <w:t xml:space="preserve">зовут Шарик, ему от одного до семи лет. Он беспородный, </w:t>
      </w:r>
      <w:r w:rsidR="00F95376">
        <w:rPr>
          <w:lang w:val="ru-RU"/>
        </w:rPr>
        <w:t xml:space="preserve">однако </w:t>
      </w:r>
      <w:r w:rsidRPr="0075040C">
        <w:rPr>
          <w:lang w:val="ru-RU"/>
        </w:rPr>
        <w:t>живет в городе</w:t>
      </w:r>
      <w:r w:rsidR="00F95376">
        <w:rPr>
          <w:lang w:val="ru-RU"/>
        </w:rPr>
        <w:t xml:space="preserve"> и</w:t>
      </w:r>
      <w:r w:rsidRPr="0075040C">
        <w:rPr>
          <w:lang w:val="ru-RU"/>
        </w:rPr>
        <w:t xml:space="preserve"> не испытывает </w:t>
      </w:r>
      <w:r w:rsidR="00F95376">
        <w:rPr>
          <w:lang w:val="ru-RU"/>
        </w:rPr>
        <w:t xml:space="preserve">существенных </w:t>
      </w:r>
      <w:r w:rsidRPr="0075040C">
        <w:rPr>
          <w:lang w:val="ru-RU"/>
        </w:rPr>
        <w:t xml:space="preserve">проблем со здоровьем. Шарик </w:t>
      </w:r>
      <w:proofErr w:type="spellStart"/>
      <w:r w:rsidRPr="0075040C">
        <w:rPr>
          <w:lang w:val="ru-RU"/>
        </w:rPr>
        <w:t>нестерилизован</w:t>
      </w:r>
      <w:proofErr w:type="spellEnd"/>
      <w:r w:rsidRPr="0075040C">
        <w:rPr>
          <w:lang w:val="ru-RU"/>
        </w:rPr>
        <w:t xml:space="preserve">, питается кормом промышленного производства и едой со стола, </w:t>
      </w:r>
      <w:r w:rsidR="00F95376">
        <w:rPr>
          <w:lang w:val="ru-RU"/>
        </w:rPr>
        <w:t xml:space="preserve">нередко </w:t>
      </w:r>
      <w:r w:rsidRPr="0075040C">
        <w:rPr>
          <w:lang w:val="ru-RU"/>
        </w:rPr>
        <w:t>получает лакомства со стола и специальные продукты. Его хозяева – семейная пара, которая считает ее другом и компаньоном</w:t>
      </w:r>
      <w:r w:rsidRPr="0075040C">
        <w:rPr>
          <w:i/>
          <w:iCs/>
          <w:lang w:val="ru-RU"/>
        </w:rPr>
        <w:t>.</w:t>
      </w:r>
      <w:r>
        <w:rPr>
          <w:i/>
          <w:iCs/>
        </w:rPr>
        <w:t> </w:t>
      </w:r>
    </w:p>
    <w:p w14:paraId="174A8378" w14:textId="272FBF47" w:rsidR="00A67C68" w:rsidRDefault="00A67C68" w:rsidP="0075040C">
      <w:pPr>
        <w:pStyle w:val="ac"/>
        <w:rPr>
          <w:lang w:val="ru-RU"/>
        </w:rPr>
      </w:pPr>
      <w:r w:rsidRPr="0075040C">
        <w:rPr>
          <w:noProof/>
        </w:rPr>
        <w:drawing>
          <wp:inline distT="0" distB="0" distL="0" distR="0" wp14:anchorId="7D83C8B8" wp14:editId="7F006202">
            <wp:extent cx="4671060" cy="2162216"/>
            <wp:effectExtent l="0" t="0" r="0" b="9525"/>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rotWithShape="1">
                    <a:blip r:embed="rId24"/>
                    <a:srcRect t="17266"/>
                    <a:stretch/>
                  </pic:blipFill>
                  <pic:spPr bwMode="auto">
                    <a:xfrm>
                      <a:off x="0" y="0"/>
                      <a:ext cx="4698533" cy="2174933"/>
                    </a:xfrm>
                    <a:prstGeom prst="rect">
                      <a:avLst/>
                    </a:prstGeom>
                    <a:ln>
                      <a:noFill/>
                    </a:ln>
                    <a:extLst>
                      <a:ext uri="{53640926-AAD7-44D8-BBD7-CCE9431645EC}">
                        <a14:shadowObscured xmlns:a14="http://schemas.microsoft.com/office/drawing/2010/main"/>
                      </a:ext>
                    </a:extLst>
                  </pic:spPr>
                </pic:pic>
              </a:graphicData>
            </a:graphic>
          </wp:inline>
        </w:drawing>
      </w:r>
    </w:p>
    <w:p w14:paraId="40EC58C0" w14:textId="6A9D8E48" w:rsidR="00E56211" w:rsidRPr="00764E01" w:rsidRDefault="0075040C" w:rsidP="00764E01">
      <w:pPr>
        <w:pStyle w:val="a0"/>
        <w:rPr>
          <w:color w:val="0000FF" w:themeColor="hyperlink"/>
          <w:u w:val="single"/>
          <w:lang w:val="ru-RU"/>
        </w:rPr>
      </w:pPr>
      <w:r>
        <w:rPr>
          <w:lang w:val="ru-RU"/>
        </w:rPr>
        <w:t xml:space="preserve"> Портрет самой популярной собаки в России. </w:t>
      </w:r>
      <w:r w:rsidR="006E6AF7">
        <w:rPr>
          <w:lang w:val="ru-RU"/>
        </w:rPr>
        <w:t xml:space="preserve">Источник: Перепись домашних животных  России 2020. </w:t>
      </w:r>
      <w:r w:rsidR="006E6AF7" w:rsidRPr="00B872CC">
        <w:rPr>
          <w:lang w:val="ru-RU"/>
        </w:rPr>
        <w:t xml:space="preserve">[Электронный ресурс] // </w:t>
      </w:r>
      <w:r w:rsidR="006E6AF7">
        <w:t>Mars</w:t>
      </w:r>
      <w:r w:rsidR="006E6AF7" w:rsidRPr="00B872CC">
        <w:rPr>
          <w:lang w:val="ru-RU"/>
        </w:rPr>
        <w:t xml:space="preserve"> </w:t>
      </w:r>
      <w:r w:rsidR="006E6AF7">
        <w:t>Petcare</w:t>
      </w:r>
      <w:r w:rsidR="006E6AF7" w:rsidRPr="00B872CC">
        <w:rPr>
          <w:lang w:val="ru-RU"/>
        </w:rPr>
        <w:t xml:space="preserve">. - Режим доступа: </w:t>
      </w:r>
      <w:r w:rsidR="006E6AF7">
        <w:rPr>
          <w:lang w:val="ru-RU"/>
        </w:rPr>
        <w:t xml:space="preserve"> </w:t>
      </w:r>
      <w:hyperlink r:id="rId25" w:history="1">
        <w:r w:rsidR="006E6AF7" w:rsidRPr="00D34E15">
          <w:rPr>
            <w:rStyle w:val="afa"/>
          </w:rPr>
          <w:t>https</w:t>
        </w:r>
        <w:r w:rsidR="006E6AF7" w:rsidRPr="00D34E15">
          <w:rPr>
            <w:rStyle w:val="afa"/>
            <w:lang w:val="ru-RU"/>
          </w:rPr>
          <w:t>://</w:t>
        </w:r>
        <w:r w:rsidR="006E6AF7" w:rsidRPr="00D34E15">
          <w:rPr>
            <w:rStyle w:val="afa"/>
          </w:rPr>
          <w:t>drive</w:t>
        </w:r>
        <w:r w:rsidR="006E6AF7" w:rsidRPr="00D34E15">
          <w:rPr>
            <w:rStyle w:val="afa"/>
            <w:lang w:val="ru-RU"/>
          </w:rPr>
          <w:t>.</w:t>
        </w:r>
        <w:r w:rsidR="006E6AF7" w:rsidRPr="00D34E15">
          <w:rPr>
            <w:rStyle w:val="afa"/>
          </w:rPr>
          <w:t>google</w:t>
        </w:r>
        <w:r w:rsidR="006E6AF7" w:rsidRPr="00D34E15">
          <w:rPr>
            <w:rStyle w:val="afa"/>
            <w:lang w:val="ru-RU"/>
          </w:rPr>
          <w:t>.</w:t>
        </w:r>
        <w:r w:rsidR="006E6AF7" w:rsidRPr="00D34E15">
          <w:rPr>
            <w:rStyle w:val="afa"/>
          </w:rPr>
          <w:t>com</w:t>
        </w:r>
        <w:r w:rsidR="006E6AF7" w:rsidRPr="00D34E15">
          <w:rPr>
            <w:rStyle w:val="afa"/>
            <w:lang w:val="ru-RU"/>
          </w:rPr>
          <w:t>/</w:t>
        </w:r>
        <w:r w:rsidR="006E6AF7" w:rsidRPr="00D34E15">
          <w:rPr>
            <w:rStyle w:val="afa"/>
          </w:rPr>
          <w:t>file</w:t>
        </w:r>
        <w:r w:rsidR="006E6AF7" w:rsidRPr="00D34E15">
          <w:rPr>
            <w:rStyle w:val="afa"/>
            <w:lang w:val="ru-RU"/>
          </w:rPr>
          <w:t>/</w:t>
        </w:r>
        <w:r w:rsidR="006E6AF7" w:rsidRPr="00D34E15">
          <w:rPr>
            <w:rStyle w:val="afa"/>
          </w:rPr>
          <w:t>d</w:t>
        </w:r>
        <w:r w:rsidR="006E6AF7" w:rsidRPr="00D34E15">
          <w:rPr>
            <w:rStyle w:val="afa"/>
            <w:lang w:val="ru-RU"/>
          </w:rPr>
          <w:t>/1</w:t>
        </w:r>
        <w:proofErr w:type="spellStart"/>
        <w:r w:rsidR="006E6AF7" w:rsidRPr="00D34E15">
          <w:rPr>
            <w:rStyle w:val="afa"/>
          </w:rPr>
          <w:t>kKC</w:t>
        </w:r>
        <w:proofErr w:type="spellEnd"/>
        <w:r w:rsidR="006E6AF7" w:rsidRPr="00D34E15">
          <w:rPr>
            <w:rStyle w:val="afa"/>
            <w:lang w:val="ru-RU"/>
          </w:rPr>
          <w:t>-</w:t>
        </w:r>
        <w:proofErr w:type="spellStart"/>
        <w:r w:rsidR="006E6AF7" w:rsidRPr="00D34E15">
          <w:rPr>
            <w:rStyle w:val="afa"/>
          </w:rPr>
          <w:t>hvde</w:t>
        </w:r>
        <w:proofErr w:type="spellEnd"/>
        <w:r w:rsidR="006E6AF7" w:rsidRPr="00D34E15">
          <w:rPr>
            <w:rStyle w:val="afa"/>
            <w:lang w:val="ru-RU"/>
          </w:rPr>
          <w:t>40</w:t>
        </w:r>
        <w:r w:rsidR="006E6AF7" w:rsidRPr="00D34E15">
          <w:rPr>
            <w:rStyle w:val="afa"/>
          </w:rPr>
          <w:t>Vo</w:t>
        </w:r>
        <w:r w:rsidR="006E6AF7" w:rsidRPr="00D34E15">
          <w:rPr>
            <w:rStyle w:val="afa"/>
            <w:lang w:val="ru-RU"/>
          </w:rPr>
          <w:t>1</w:t>
        </w:r>
        <w:proofErr w:type="spellStart"/>
        <w:r w:rsidR="006E6AF7" w:rsidRPr="00D34E15">
          <w:rPr>
            <w:rStyle w:val="afa"/>
          </w:rPr>
          <w:t>hDgg</w:t>
        </w:r>
        <w:proofErr w:type="spellEnd"/>
        <w:r w:rsidR="006E6AF7" w:rsidRPr="00D34E15">
          <w:rPr>
            <w:rStyle w:val="afa"/>
            <w:lang w:val="ru-RU"/>
          </w:rPr>
          <w:t>7</w:t>
        </w:r>
        <w:proofErr w:type="spellStart"/>
        <w:r w:rsidR="006E6AF7" w:rsidRPr="00D34E15">
          <w:rPr>
            <w:rStyle w:val="afa"/>
          </w:rPr>
          <w:t>wSGdEvGt</w:t>
        </w:r>
        <w:proofErr w:type="spellEnd"/>
        <w:r w:rsidR="006E6AF7" w:rsidRPr="00D34E15">
          <w:rPr>
            <w:rStyle w:val="afa"/>
            <w:lang w:val="ru-RU"/>
          </w:rPr>
          <w:t>4</w:t>
        </w:r>
        <w:proofErr w:type="spellStart"/>
        <w:r w:rsidR="006E6AF7" w:rsidRPr="00D34E15">
          <w:rPr>
            <w:rStyle w:val="afa"/>
          </w:rPr>
          <w:t>rmy</w:t>
        </w:r>
        <w:proofErr w:type="spellEnd"/>
        <w:r w:rsidR="006E6AF7" w:rsidRPr="00D34E15">
          <w:rPr>
            <w:rStyle w:val="afa"/>
            <w:lang w:val="ru-RU"/>
          </w:rPr>
          <w:t>1</w:t>
        </w:r>
        <w:r w:rsidR="006E6AF7" w:rsidRPr="00D34E15">
          <w:rPr>
            <w:rStyle w:val="afa"/>
          </w:rPr>
          <w:t>r</w:t>
        </w:r>
        <w:r w:rsidR="006E6AF7" w:rsidRPr="00D34E15">
          <w:rPr>
            <w:rStyle w:val="afa"/>
            <w:lang w:val="ru-RU"/>
          </w:rPr>
          <w:t>/</w:t>
        </w:r>
        <w:r w:rsidR="006E6AF7" w:rsidRPr="00D34E15">
          <w:rPr>
            <w:rStyle w:val="afa"/>
          </w:rPr>
          <w:t>view</w:t>
        </w:r>
      </w:hyperlink>
      <w:r w:rsidR="006E6AF7" w:rsidRPr="00B872CC">
        <w:rPr>
          <w:lang w:val="ru-RU"/>
        </w:rPr>
        <w:t xml:space="preserve"> (дата обращения: 06.03.2023)</w:t>
      </w:r>
    </w:p>
    <w:p w14:paraId="3BA7742F" w14:textId="77777777" w:rsidR="00E56211" w:rsidRPr="00221ABE" w:rsidRDefault="00E56211" w:rsidP="00575100">
      <w:pPr>
        <w:pStyle w:val="2"/>
        <w:rPr>
          <w:lang w:val="ru-RU" w:eastAsia="ru-RU"/>
        </w:rPr>
      </w:pPr>
      <w:bookmarkStart w:id="25" w:name="_Toc128671288"/>
      <w:bookmarkStart w:id="26" w:name="_Toc136295502"/>
      <w:r>
        <w:rPr>
          <w:lang w:val="ru-RU" w:eastAsia="ru-RU"/>
        </w:rPr>
        <w:lastRenderedPageBreak/>
        <w:t>Влияние собаки на жизнь человека</w:t>
      </w:r>
      <w:bookmarkEnd w:id="25"/>
      <w:bookmarkEnd w:id="26"/>
    </w:p>
    <w:p w14:paraId="2220F19D" w14:textId="77777777" w:rsidR="00E56211" w:rsidRDefault="00E56211" w:rsidP="00575100">
      <w:pPr>
        <w:pStyle w:val="3"/>
        <w:rPr>
          <w:rFonts w:eastAsiaTheme="minorEastAsia"/>
          <w:lang w:val="ru-RU"/>
        </w:rPr>
      </w:pPr>
      <w:bookmarkStart w:id="27" w:name="_Toc128671289"/>
      <w:bookmarkStart w:id="28" w:name="_Toc136295503"/>
      <w:r>
        <w:rPr>
          <w:rFonts w:eastAsiaTheme="minorEastAsia"/>
          <w:lang w:val="ru-RU"/>
        </w:rPr>
        <w:t>Исследования в области благоприятного влияния собаки на человека</w:t>
      </w:r>
      <w:bookmarkEnd w:id="27"/>
      <w:bookmarkEnd w:id="28"/>
    </w:p>
    <w:p w14:paraId="090AC5D0" w14:textId="0250AEEA" w:rsidR="00F86BCB" w:rsidRDefault="00E56211" w:rsidP="00E56211">
      <w:pPr>
        <w:rPr>
          <w:lang w:val="ru-RU"/>
        </w:rPr>
      </w:pPr>
      <w:r>
        <w:rPr>
          <w:lang w:val="ru-RU"/>
        </w:rPr>
        <w:t xml:space="preserve">Качество городской </w:t>
      </w:r>
      <w:r w:rsidR="00F86BCB">
        <w:rPr>
          <w:lang w:val="ru-RU"/>
        </w:rPr>
        <w:t xml:space="preserve">среды </w:t>
      </w:r>
      <w:r>
        <w:rPr>
          <w:lang w:val="ru-RU"/>
        </w:rPr>
        <w:t>зависит от многих факторов, в т</w:t>
      </w:r>
      <w:r w:rsidR="00F86BCB">
        <w:rPr>
          <w:lang w:val="ru-RU"/>
        </w:rPr>
        <w:t xml:space="preserve">ом числе </w:t>
      </w:r>
      <w:r>
        <w:rPr>
          <w:lang w:val="ru-RU"/>
        </w:rPr>
        <w:t>психол</w:t>
      </w:r>
      <w:r w:rsidR="00F86BCB">
        <w:rPr>
          <w:lang w:val="ru-RU"/>
        </w:rPr>
        <w:t>огического</w:t>
      </w:r>
      <w:r>
        <w:rPr>
          <w:lang w:val="ru-RU"/>
        </w:rPr>
        <w:t xml:space="preserve"> и физическо</w:t>
      </w:r>
      <w:r w:rsidR="00F86BCB">
        <w:rPr>
          <w:lang w:val="ru-RU"/>
        </w:rPr>
        <w:t>го</w:t>
      </w:r>
      <w:r>
        <w:rPr>
          <w:lang w:val="ru-RU"/>
        </w:rPr>
        <w:t xml:space="preserve"> здоровь</w:t>
      </w:r>
      <w:r w:rsidR="00F86BCB">
        <w:rPr>
          <w:lang w:val="ru-RU"/>
        </w:rPr>
        <w:t>я</w:t>
      </w:r>
      <w:r>
        <w:rPr>
          <w:lang w:val="ru-RU"/>
        </w:rPr>
        <w:t xml:space="preserve"> горожан (ВЭБ РФ ИНДЕКС</w:t>
      </w:r>
      <w:r w:rsidR="0067295B">
        <w:rPr>
          <w:rStyle w:val="af6"/>
          <w:lang w:val="ru-RU"/>
        </w:rPr>
        <w:footnoteReference w:id="12"/>
      </w:r>
      <w:r w:rsidRPr="00E56211">
        <w:rPr>
          <w:lang w:val="ru-RU"/>
        </w:rPr>
        <w:t xml:space="preserve">, </w:t>
      </w:r>
      <w:r>
        <w:t>OECD</w:t>
      </w:r>
      <w:r w:rsidR="00E74876">
        <w:rPr>
          <w:lang w:val="ru-RU"/>
        </w:rPr>
        <w:t xml:space="preserve"> </w:t>
      </w:r>
      <w:r w:rsidR="00E74876">
        <w:t>Index</w:t>
      </w:r>
      <w:r w:rsidR="0067295B">
        <w:rPr>
          <w:rStyle w:val="af6"/>
        </w:rPr>
        <w:footnoteReference w:id="13"/>
      </w:r>
      <w:r>
        <w:rPr>
          <w:lang w:val="ru-RU"/>
        </w:rPr>
        <w:t>).</w:t>
      </w:r>
    </w:p>
    <w:p w14:paraId="7369374E" w14:textId="010D7C07" w:rsidR="00EC538B" w:rsidRDefault="00E56211" w:rsidP="006365F0">
      <w:pPr>
        <w:rPr>
          <w:lang w:val="ru-RU"/>
        </w:rPr>
      </w:pPr>
      <w:r>
        <w:rPr>
          <w:lang w:val="ru-RU"/>
        </w:rPr>
        <w:t xml:space="preserve"> Современные исследования показывают, что собаки дают значительный вклад в развитие этих составляющих качества жизни</w:t>
      </w:r>
      <w:r w:rsidR="006E6E1F" w:rsidRPr="006E6E1F">
        <w:rPr>
          <w:lang w:val="ru-RU"/>
        </w:rPr>
        <w:t>:</w:t>
      </w:r>
    </w:p>
    <w:p w14:paraId="7D5BDA07" w14:textId="77777777" w:rsidR="006365F0" w:rsidRDefault="006365F0" w:rsidP="006365F0">
      <w:pPr>
        <w:rPr>
          <w:lang w:val="ru-RU"/>
        </w:rPr>
      </w:pPr>
    </w:p>
    <w:p w14:paraId="1A2D519C" w14:textId="57A09288" w:rsidR="00DB2BD4" w:rsidRDefault="006E6E1F" w:rsidP="0056558C">
      <w:pPr>
        <w:pStyle w:val="4"/>
        <w:rPr>
          <w:lang w:val="ru-RU"/>
        </w:rPr>
      </w:pPr>
      <w:r>
        <w:rPr>
          <w:lang w:val="ru-RU"/>
        </w:rPr>
        <w:t xml:space="preserve">Психологическое </w:t>
      </w:r>
      <w:r w:rsidR="00EC538B">
        <w:rPr>
          <w:lang w:val="ru-RU"/>
        </w:rPr>
        <w:t>здоровье</w:t>
      </w:r>
    </w:p>
    <w:p w14:paraId="46788F0A" w14:textId="6867BA8F" w:rsidR="00CB1619" w:rsidRDefault="00EC538B">
      <w:pPr>
        <w:pStyle w:val="af"/>
        <w:numPr>
          <w:ilvl w:val="0"/>
          <w:numId w:val="5"/>
        </w:numPr>
        <w:rPr>
          <w:i/>
          <w:iCs/>
        </w:rPr>
      </w:pPr>
      <w:r>
        <w:rPr>
          <w:i/>
          <w:iCs/>
        </w:rPr>
        <w:t>Снижение одиночества и социальной изолированности</w:t>
      </w:r>
    </w:p>
    <w:p w14:paraId="6E6CFCED" w14:textId="77777777" w:rsidR="006365F0" w:rsidRPr="00DB2BD4" w:rsidRDefault="006365F0" w:rsidP="006365F0">
      <w:pPr>
        <w:pStyle w:val="af"/>
        <w:ind w:left="1069" w:firstLine="0"/>
        <w:rPr>
          <w:i/>
          <w:iCs/>
        </w:rPr>
      </w:pPr>
    </w:p>
    <w:p w14:paraId="18DD6316" w14:textId="6A26D236" w:rsidR="00CB1619" w:rsidRDefault="00CB1619" w:rsidP="00CB1619">
      <w:pPr>
        <w:rPr>
          <w:lang w:val="ru-RU"/>
        </w:rPr>
      </w:pPr>
      <w:r>
        <w:rPr>
          <w:lang w:val="ru-RU"/>
        </w:rPr>
        <w:t xml:space="preserve">В современном обществе существует тенденция снижения количества </w:t>
      </w:r>
      <w:r w:rsidRPr="001E5015">
        <w:rPr>
          <w:lang w:val="ru-RU"/>
        </w:rPr>
        <w:t>многопоколенных</w:t>
      </w:r>
      <w:r>
        <w:rPr>
          <w:lang w:val="ru-RU"/>
        </w:rPr>
        <w:t xml:space="preserve"> </w:t>
      </w:r>
      <w:r w:rsidRPr="00F96E54">
        <w:rPr>
          <w:lang w:val="ru-RU"/>
        </w:rPr>
        <w:t>сем</w:t>
      </w:r>
      <w:r>
        <w:rPr>
          <w:lang w:val="ru-RU"/>
        </w:rPr>
        <w:t xml:space="preserve">ей </w:t>
      </w:r>
      <w:r w:rsidRPr="00F5244D">
        <w:rPr>
          <w:color w:val="000000"/>
          <w:lang w:val="ru-RU" w:eastAsia="ru-RU"/>
        </w:rPr>
        <w:t>—</w:t>
      </w:r>
      <w:r>
        <w:rPr>
          <w:color w:val="000000"/>
          <w:lang w:val="ru-RU" w:eastAsia="ru-RU"/>
        </w:rPr>
        <w:t xml:space="preserve"> тех, в которых содержится несколько поколений взрослых</w:t>
      </w:r>
      <w:r>
        <w:rPr>
          <w:rStyle w:val="af6"/>
          <w:color w:val="000000"/>
          <w:lang w:val="ru-RU" w:eastAsia="ru-RU"/>
        </w:rPr>
        <w:footnoteReference w:id="14"/>
      </w:r>
      <w:r>
        <w:rPr>
          <w:lang w:val="ru-RU"/>
        </w:rPr>
        <w:t>.</w:t>
      </w:r>
      <w:r w:rsidRPr="00F96E54">
        <w:rPr>
          <w:lang w:val="ru-RU"/>
        </w:rPr>
        <w:t xml:space="preserve"> </w:t>
      </w:r>
      <w:r>
        <w:rPr>
          <w:lang w:val="ru-RU"/>
        </w:rPr>
        <w:t>Согласно статистике, б</w:t>
      </w:r>
      <w:r w:rsidRPr="00F96E54">
        <w:rPr>
          <w:lang w:val="ru-RU"/>
        </w:rPr>
        <w:t>олее четверти домохозяйств в России состоят из одного человека</w:t>
      </w:r>
      <w:r>
        <w:rPr>
          <w:rStyle w:val="af6"/>
          <w:lang w:val="ru-RU"/>
        </w:rPr>
        <w:footnoteReference w:id="15"/>
      </w:r>
      <w:r>
        <w:rPr>
          <w:lang w:val="ru-RU"/>
        </w:rPr>
        <w:t xml:space="preserve">. Это обуславливает такую проблему, как одиночество и социальная изолированность. По недавнем оценкам, в </w:t>
      </w:r>
      <w:r w:rsidRPr="00F96E54">
        <w:rPr>
          <w:lang w:val="ru-RU"/>
        </w:rPr>
        <w:t xml:space="preserve">Японии </w:t>
      </w:r>
      <w:r>
        <w:rPr>
          <w:lang w:val="ru-RU"/>
        </w:rPr>
        <w:t xml:space="preserve">проживает </w:t>
      </w:r>
      <w:r w:rsidRPr="00F96E54">
        <w:rPr>
          <w:lang w:val="ru-RU"/>
        </w:rPr>
        <w:t>более полумиллиона человек до 40 лет, которые не выходили из дома и ни с кем не общались в течение как минимум</w:t>
      </w:r>
      <w:r>
        <w:rPr>
          <w:lang w:val="ru-RU"/>
        </w:rPr>
        <w:t xml:space="preserve"> полугода</w:t>
      </w:r>
      <w:r w:rsidR="00F9278A">
        <w:rPr>
          <w:rStyle w:val="af6"/>
          <w:lang w:val="ru-RU"/>
        </w:rPr>
        <w:footnoteReference w:id="16"/>
      </w:r>
      <w:r w:rsidR="00F9278A">
        <w:rPr>
          <w:lang w:val="ru-RU"/>
        </w:rPr>
        <w:t xml:space="preserve">. </w:t>
      </w:r>
      <w:r w:rsidRPr="00F96E54">
        <w:rPr>
          <w:lang w:val="ru-RU"/>
        </w:rPr>
        <w:t>Одиночество и социальная изоляция крайне</w:t>
      </w:r>
      <w:r>
        <w:rPr>
          <w:lang w:val="ru-RU"/>
        </w:rPr>
        <w:t xml:space="preserve"> </w:t>
      </w:r>
      <w:r w:rsidRPr="00F96E54">
        <w:rPr>
          <w:lang w:val="ru-RU"/>
        </w:rPr>
        <w:t xml:space="preserve">негативно влияют </w:t>
      </w:r>
      <w:r>
        <w:rPr>
          <w:lang w:val="ru-RU"/>
        </w:rPr>
        <w:t xml:space="preserve">как </w:t>
      </w:r>
      <w:r w:rsidRPr="00F96E54">
        <w:rPr>
          <w:lang w:val="ru-RU"/>
        </w:rPr>
        <w:t>на психологическое</w:t>
      </w:r>
      <w:r>
        <w:rPr>
          <w:lang w:val="ru-RU"/>
        </w:rPr>
        <w:t>, так</w:t>
      </w:r>
      <w:r w:rsidRPr="00F96E54">
        <w:rPr>
          <w:lang w:val="ru-RU"/>
        </w:rPr>
        <w:t xml:space="preserve"> и </w:t>
      </w:r>
      <w:r>
        <w:rPr>
          <w:lang w:val="ru-RU"/>
        </w:rPr>
        <w:t xml:space="preserve">на </w:t>
      </w:r>
      <w:r w:rsidRPr="00F96E54">
        <w:rPr>
          <w:lang w:val="ru-RU"/>
        </w:rPr>
        <w:t xml:space="preserve">физическое состояние человека. </w:t>
      </w:r>
      <w:r>
        <w:rPr>
          <w:lang w:val="ru-RU"/>
        </w:rPr>
        <w:t>Научные и</w:t>
      </w:r>
      <w:r w:rsidRPr="00F96E54">
        <w:rPr>
          <w:lang w:val="ru-RU"/>
        </w:rPr>
        <w:t xml:space="preserve">сследования, проведенные в Университете Калифорнии </w:t>
      </w:r>
      <w:proofErr w:type="spellStart"/>
      <w:r w:rsidRPr="00F96E54">
        <w:rPr>
          <w:lang w:val="ru-RU"/>
        </w:rPr>
        <w:t>Метью</w:t>
      </w:r>
      <w:proofErr w:type="spellEnd"/>
      <w:r w:rsidRPr="00F96E54">
        <w:rPr>
          <w:lang w:val="ru-RU"/>
        </w:rPr>
        <w:t xml:space="preserve"> </w:t>
      </w:r>
      <w:proofErr w:type="spellStart"/>
      <w:r w:rsidRPr="00F96E54">
        <w:rPr>
          <w:lang w:val="ru-RU"/>
        </w:rPr>
        <w:t>Пантеллом</w:t>
      </w:r>
      <w:proofErr w:type="spellEnd"/>
      <w:r w:rsidRPr="00F96E54">
        <w:rPr>
          <w:lang w:val="ru-RU"/>
        </w:rPr>
        <w:t xml:space="preserve"> с соавторами, доказали, что </w:t>
      </w:r>
      <w:r>
        <w:rPr>
          <w:lang w:val="ru-RU"/>
        </w:rPr>
        <w:t xml:space="preserve">такая </w:t>
      </w:r>
      <w:r w:rsidRPr="00F96E54">
        <w:rPr>
          <w:lang w:val="ru-RU"/>
        </w:rPr>
        <w:t>изоляция является фактором риска преждевременной смерти наравне с курением, ожирением, высоким давлением и повышенным уровнем холестерина</w:t>
      </w:r>
      <w:r>
        <w:rPr>
          <w:rStyle w:val="af6"/>
          <w:lang w:val="ru-RU"/>
        </w:rPr>
        <w:footnoteReference w:id="17"/>
      </w:r>
      <w:r w:rsidRPr="00F96E54">
        <w:rPr>
          <w:lang w:val="ru-RU"/>
        </w:rPr>
        <w:t>.</w:t>
      </w:r>
      <w:r>
        <w:rPr>
          <w:lang w:val="ru-RU"/>
        </w:rPr>
        <w:t xml:space="preserve"> В данном случае </w:t>
      </w:r>
      <w:r w:rsidR="00E11014">
        <w:rPr>
          <w:lang w:val="ru-RU"/>
        </w:rPr>
        <w:t xml:space="preserve">концепция собаки-компаньона </w:t>
      </w:r>
      <w:r>
        <w:rPr>
          <w:lang w:val="ru-RU"/>
        </w:rPr>
        <w:t xml:space="preserve">способна </w:t>
      </w:r>
      <w:r w:rsidRPr="00E11014">
        <w:rPr>
          <w:lang w:val="ru-RU"/>
        </w:rPr>
        <w:t xml:space="preserve">смягчить </w:t>
      </w:r>
      <w:r w:rsidR="00E11014">
        <w:rPr>
          <w:lang w:val="ru-RU"/>
        </w:rPr>
        <w:t>негативные последствия одинокого образа жизни.</w:t>
      </w:r>
    </w:p>
    <w:p w14:paraId="002F0C47" w14:textId="378AB339" w:rsidR="00CB1619" w:rsidRDefault="00CB1619" w:rsidP="00CB1619">
      <w:pPr>
        <w:rPr>
          <w:lang w:val="ru-RU"/>
        </w:rPr>
      </w:pPr>
      <w:r>
        <w:rPr>
          <w:lang w:val="ru-RU"/>
        </w:rPr>
        <w:t xml:space="preserve">Актуальность разрешения проблемы одиночества с помощью собак есть и среди пожилого населения. </w:t>
      </w:r>
      <w:r w:rsidRPr="00802311">
        <w:rPr>
          <w:lang w:val="ru-RU"/>
        </w:rPr>
        <w:t xml:space="preserve">В Университете Вашингтона в Сиэтле провели опыт: пациентам дома престарелых, предварительно протестированным на уровень одиночества и показавшим </w:t>
      </w:r>
      <w:r w:rsidRPr="00802311">
        <w:rPr>
          <w:lang w:val="ru-RU"/>
        </w:rPr>
        <w:lastRenderedPageBreak/>
        <w:t>высокие результаты по тесту, провели шесть недель терапии с помощью животных</w:t>
      </w:r>
      <w:r>
        <w:rPr>
          <w:lang w:val="ru-RU"/>
        </w:rPr>
        <w:t xml:space="preserve"> </w:t>
      </w:r>
      <w:r w:rsidRPr="00A42768">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802311">
        <w:rPr>
          <w:lang w:val="ru-RU"/>
        </w:rPr>
        <w:t>один 30-минутный сеанс в неделю общения с животным в группе или индивидуально. Последующее тестирование показало, что животные снижают чувство одиночества у пожилых людей, причем при индивидуальное общени</w:t>
      </w:r>
      <w:r>
        <w:rPr>
          <w:lang w:val="ru-RU"/>
        </w:rPr>
        <w:t>и</w:t>
      </w:r>
      <w:r w:rsidRPr="00802311">
        <w:rPr>
          <w:lang w:val="ru-RU"/>
        </w:rPr>
        <w:t xml:space="preserve"> с питомцем </w:t>
      </w:r>
      <w:r>
        <w:rPr>
          <w:lang w:val="ru-RU"/>
        </w:rPr>
        <w:t xml:space="preserve">это </w:t>
      </w:r>
      <w:r w:rsidRPr="00802311">
        <w:rPr>
          <w:lang w:val="ru-RU"/>
        </w:rPr>
        <w:t>более эффективно</w:t>
      </w:r>
      <w:r>
        <w:rPr>
          <w:rStyle w:val="af6"/>
          <w:lang w:val="ru-RU"/>
        </w:rPr>
        <w:footnoteReference w:id="18"/>
      </w:r>
      <w:r>
        <w:rPr>
          <w:lang w:val="ru-RU"/>
        </w:rPr>
        <w:t>.</w:t>
      </w:r>
    </w:p>
    <w:p w14:paraId="5F0A5225" w14:textId="29FE3760" w:rsidR="00B61A52" w:rsidRDefault="00B61A52" w:rsidP="00CB1619">
      <w:pPr>
        <w:rPr>
          <w:lang w:val="ru-RU"/>
        </w:rPr>
      </w:pPr>
    </w:p>
    <w:p w14:paraId="189F20DD" w14:textId="66300F66" w:rsidR="00B61A52" w:rsidRPr="006365F0" w:rsidRDefault="00B61A52">
      <w:pPr>
        <w:pStyle w:val="af"/>
        <w:numPr>
          <w:ilvl w:val="0"/>
          <w:numId w:val="5"/>
        </w:numPr>
      </w:pPr>
      <w:r w:rsidRPr="00B61A52">
        <w:rPr>
          <w:i/>
          <w:iCs/>
        </w:rPr>
        <w:t>Снижение тревожности</w:t>
      </w:r>
    </w:p>
    <w:p w14:paraId="5CCBAD45" w14:textId="77777777" w:rsidR="006365F0" w:rsidRPr="00B61A52" w:rsidRDefault="006365F0" w:rsidP="006365F0">
      <w:pPr>
        <w:pStyle w:val="af"/>
        <w:ind w:left="1069" w:firstLine="0"/>
      </w:pPr>
    </w:p>
    <w:p w14:paraId="27F6A5A2" w14:textId="5DA277A2" w:rsidR="00CB1619" w:rsidRDefault="00CB1619" w:rsidP="00CB1619">
      <w:pPr>
        <w:rPr>
          <w:lang w:val="ru-RU"/>
        </w:rPr>
      </w:pPr>
      <w:r w:rsidRPr="00070F3F">
        <w:rPr>
          <w:lang w:val="ru-RU"/>
        </w:rPr>
        <w:t>Контакт с домашними питомцами снижает тревожность. Пациентов Калифорнийского университета, госпитализированных с сердечной недостаточностью, посещали волонтеры с собакой и без нее. После 12-минутного визита наибольшее снижение тревожности наблюдалось у пациентов, пообщавшихся с животным</w:t>
      </w:r>
      <w:r>
        <w:rPr>
          <w:rStyle w:val="af6"/>
          <w:lang w:val="ru-RU"/>
        </w:rPr>
        <w:footnoteReference w:id="19"/>
      </w:r>
      <w:r>
        <w:rPr>
          <w:lang w:val="ru-RU"/>
        </w:rPr>
        <w:t>.</w:t>
      </w:r>
    </w:p>
    <w:p w14:paraId="3CD46A01" w14:textId="77777777" w:rsidR="00DB2BD4" w:rsidRDefault="00DB2BD4" w:rsidP="00CB1619">
      <w:pPr>
        <w:rPr>
          <w:lang w:val="ru-RU"/>
        </w:rPr>
      </w:pPr>
    </w:p>
    <w:p w14:paraId="65219BB1" w14:textId="0CC31B84" w:rsidR="00B953CC" w:rsidRDefault="00B953CC">
      <w:pPr>
        <w:pStyle w:val="af"/>
        <w:numPr>
          <w:ilvl w:val="0"/>
          <w:numId w:val="5"/>
        </w:numPr>
        <w:rPr>
          <w:rStyle w:val="aff0"/>
        </w:rPr>
      </w:pPr>
      <w:r w:rsidRPr="00DB2BD4">
        <w:rPr>
          <w:rStyle w:val="aff0"/>
        </w:rPr>
        <w:t>Снижение агрессии</w:t>
      </w:r>
    </w:p>
    <w:p w14:paraId="34035C90" w14:textId="77777777" w:rsidR="006365F0" w:rsidRPr="00DB2BD4" w:rsidRDefault="006365F0" w:rsidP="006365F0">
      <w:pPr>
        <w:pStyle w:val="af"/>
        <w:ind w:left="1069" w:firstLine="0"/>
        <w:rPr>
          <w:rStyle w:val="aff0"/>
        </w:rPr>
      </w:pPr>
    </w:p>
    <w:p w14:paraId="1B4C9BB7" w14:textId="3BF36E46" w:rsidR="00CB1619" w:rsidRDefault="00CB1619" w:rsidP="00CB1619">
      <w:pPr>
        <w:rPr>
          <w:lang w:val="ru-RU"/>
        </w:rPr>
      </w:pPr>
      <w:r>
        <w:rPr>
          <w:lang w:val="ru-RU"/>
        </w:rPr>
        <w:t xml:space="preserve">Среди исследований, посвященным взаимодействию детей и собак, был отмечен анализ </w:t>
      </w:r>
      <w:r w:rsidRPr="00E754B5">
        <w:rPr>
          <w:lang w:val="ru-RU"/>
        </w:rPr>
        <w:t>поведени</w:t>
      </w:r>
      <w:r>
        <w:rPr>
          <w:lang w:val="ru-RU"/>
        </w:rPr>
        <w:t>я</w:t>
      </w:r>
      <w:r w:rsidRPr="00E754B5">
        <w:rPr>
          <w:lang w:val="ru-RU"/>
        </w:rPr>
        <w:t xml:space="preserve"> школьников начальных классов на уроках, </w:t>
      </w:r>
      <w:r>
        <w:rPr>
          <w:lang w:val="ru-RU"/>
        </w:rPr>
        <w:t>проводимый в</w:t>
      </w:r>
      <w:r w:rsidRPr="00E754B5">
        <w:rPr>
          <w:lang w:val="ru-RU"/>
        </w:rPr>
        <w:t xml:space="preserve"> Вене в течение месяца</w:t>
      </w:r>
      <w:r>
        <w:rPr>
          <w:lang w:val="ru-RU"/>
        </w:rPr>
        <w:t>. Так, н</w:t>
      </w:r>
      <w:r w:rsidRPr="00E754B5">
        <w:rPr>
          <w:lang w:val="ru-RU"/>
        </w:rPr>
        <w:t>аличие животного</w:t>
      </w:r>
      <w:r>
        <w:rPr>
          <w:lang w:val="ru-RU"/>
        </w:rPr>
        <w:t xml:space="preserve"> в кабинетах</w:t>
      </w:r>
      <w:r w:rsidRPr="00E754B5">
        <w:rPr>
          <w:lang w:val="ru-RU"/>
        </w:rPr>
        <w:t xml:space="preserve"> привело к снижению агрессии и гиперактивности у детей, </w:t>
      </w:r>
      <w:r>
        <w:rPr>
          <w:lang w:val="ru-RU"/>
        </w:rPr>
        <w:t xml:space="preserve">а также </w:t>
      </w:r>
      <w:r w:rsidRPr="00E754B5">
        <w:rPr>
          <w:lang w:val="ru-RU"/>
        </w:rPr>
        <w:t>повысило сплоченность класса</w:t>
      </w:r>
      <w:r>
        <w:rPr>
          <w:lang w:val="ru-RU"/>
        </w:rPr>
        <w:t>.</w:t>
      </w:r>
      <w:r>
        <w:rPr>
          <w:rStyle w:val="af6"/>
          <w:lang w:val="ru-RU"/>
        </w:rPr>
        <w:footnoteReference w:id="20"/>
      </w:r>
    </w:p>
    <w:p w14:paraId="04DA38F8" w14:textId="77777777" w:rsidR="00DB2BD4" w:rsidRDefault="00DB2BD4" w:rsidP="00CB1619">
      <w:pPr>
        <w:rPr>
          <w:lang w:val="ru-RU"/>
        </w:rPr>
      </w:pPr>
    </w:p>
    <w:p w14:paraId="2A8D3111" w14:textId="0002D057" w:rsidR="00B953CC" w:rsidRDefault="00B953CC">
      <w:pPr>
        <w:pStyle w:val="af"/>
        <w:numPr>
          <w:ilvl w:val="0"/>
          <w:numId w:val="5"/>
        </w:numPr>
        <w:rPr>
          <w:rStyle w:val="aff0"/>
        </w:rPr>
      </w:pPr>
      <w:r w:rsidRPr="00DB2BD4">
        <w:rPr>
          <w:rStyle w:val="aff0"/>
        </w:rPr>
        <w:t>Повышение продуктивности</w:t>
      </w:r>
    </w:p>
    <w:p w14:paraId="06FF4CC9" w14:textId="77777777" w:rsidR="006365F0" w:rsidRPr="00DB2BD4" w:rsidRDefault="006365F0" w:rsidP="006365F0">
      <w:pPr>
        <w:pStyle w:val="af"/>
        <w:ind w:left="1069" w:firstLine="0"/>
        <w:rPr>
          <w:rStyle w:val="aff0"/>
        </w:rPr>
      </w:pPr>
    </w:p>
    <w:p w14:paraId="2468A173" w14:textId="6B8A0043" w:rsidR="00DB2BD4" w:rsidRDefault="00CB1619" w:rsidP="00047ED7">
      <w:pPr>
        <w:rPr>
          <w:lang w:val="ru-RU"/>
        </w:rPr>
      </w:pPr>
      <w:r>
        <w:rPr>
          <w:lang w:val="ru-RU"/>
        </w:rPr>
        <w:t xml:space="preserve">Четвероногие компаньоны также могут повышать продуктивность на рабочем месте. </w:t>
      </w:r>
      <w:r w:rsidRPr="00ED740A">
        <w:rPr>
          <w:lang w:val="ru-RU"/>
        </w:rPr>
        <w:t xml:space="preserve">В 2015 году был произведен опрос в рамках инициативы «Возьми свою собаку на работу». В целом положительно отзывались о наличии собак на работе (43,1%), ссылаясь на особые преимущества, в том числе на усиление социального взаимодействия, снижение стресса, тревоги и улучшение атмосферы в офисе </w:t>
      </w:r>
      <w:r>
        <w:rPr>
          <w:rStyle w:val="af6"/>
          <w:lang w:val="ru-RU"/>
        </w:rPr>
        <w:footnoteReference w:id="21"/>
      </w:r>
      <w:r w:rsidRPr="00ED740A">
        <w:rPr>
          <w:lang w:val="ru-RU"/>
        </w:rPr>
        <w:t>.</w:t>
      </w:r>
    </w:p>
    <w:p w14:paraId="6C3229E9" w14:textId="5B7EB503" w:rsidR="00BC042E" w:rsidRPr="00047ED7" w:rsidRDefault="00BC042E" w:rsidP="00BC042E">
      <w:pPr>
        <w:spacing w:after="200" w:line="276" w:lineRule="auto"/>
        <w:ind w:firstLine="0"/>
        <w:jc w:val="left"/>
        <w:rPr>
          <w:lang w:val="ru-RU"/>
        </w:rPr>
      </w:pPr>
      <w:r>
        <w:rPr>
          <w:lang w:val="ru-RU"/>
        </w:rPr>
        <w:br w:type="page"/>
      </w:r>
    </w:p>
    <w:p w14:paraId="28B02063" w14:textId="5D0691B7" w:rsidR="00DB2BD4" w:rsidRDefault="00E56211" w:rsidP="0056558C">
      <w:pPr>
        <w:pStyle w:val="4"/>
        <w:rPr>
          <w:lang w:val="ru-RU"/>
        </w:rPr>
      </w:pPr>
      <w:r>
        <w:rPr>
          <w:lang w:val="ru-RU"/>
        </w:rPr>
        <w:lastRenderedPageBreak/>
        <w:t>Физическое здоровье</w:t>
      </w:r>
    </w:p>
    <w:p w14:paraId="60110A9F" w14:textId="19A63023" w:rsidR="00DB2BD4" w:rsidRDefault="00DB2BD4">
      <w:pPr>
        <w:pStyle w:val="af"/>
        <w:numPr>
          <w:ilvl w:val="0"/>
          <w:numId w:val="7"/>
        </w:numPr>
        <w:rPr>
          <w:i/>
          <w:iCs/>
        </w:rPr>
      </w:pPr>
      <w:r>
        <w:rPr>
          <w:i/>
          <w:iCs/>
        </w:rPr>
        <w:t xml:space="preserve">Общие показатели здоровья </w:t>
      </w:r>
    </w:p>
    <w:p w14:paraId="17917886" w14:textId="77777777" w:rsidR="006365F0" w:rsidRPr="00DB2BD4" w:rsidRDefault="006365F0" w:rsidP="006365F0">
      <w:pPr>
        <w:pStyle w:val="af"/>
        <w:ind w:left="1069" w:firstLine="0"/>
        <w:rPr>
          <w:i/>
          <w:iCs/>
        </w:rPr>
      </w:pPr>
    </w:p>
    <w:p w14:paraId="09857CA1" w14:textId="4E5007B7" w:rsidR="00FF1B69" w:rsidRDefault="00FF1B69" w:rsidP="00DB2BD4">
      <w:pPr>
        <w:rPr>
          <w:lang w:val="ru-RU"/>
        </w:rPr>
      </w:pPr>
      <w:r w:rsidRPr="00F931F2">
        <w:rPr>
          <w:lang w:val="ru-RU"/>
        </w:rPr>
        <w:t xml:space="preserve">Более того, существуют исследования относительно показателей физического здоровья. </w:t>
      </w:r>
      <w:r w:rsidRPr="000C14C7">
        <w:rPr>
          <w:lang w:val="ru-RU"/>
        </w:rPr>
        <w:t>Так, собаковладельцы, к примеру, меньше страдают ожирением</w:t>
      </w:r>
      <w:r w:rsidRPr="007071DF">
        <w:rPr>
          <w:rStyle w:val="af6"/>
        </w:rPr>
        <w:footnoteReference w:id="22"/>
      </w:r>
      <w:r w:rsidRPr="000C14C7">
        <w:rPr>
          <w:lang w:val="ru-RU"/>
        </w:rPr>
        <w:t>, а артериальное давление у них ниже</w:t>
      </w:r>
      <w:r w:rsidRPr="007071DF">
        <w:rPr>
          <w:rStyle w:val="af6"/>
        </w:rPr>
        <w:footnoteReference w:id="23"/>
      </w:r>
      <w:r w:rsidRPr="000C14C7">
        <w:rPr>
          <w:lang w:val="ru-RU"/>
        </w:rPr>
        <w:t>. В целом, можно отметить, что хозяева собак к тому же</w:t>
      </w:r>
      <w:r w:rsidRPr="007071DF">
        <w:t> </w:t>
      </w:r>
      <w:r w:rsidRPr="000C14C7">
        <w:rPr>
          <w:lang w:val="ru-RU"/>
        </w:rPr>
        <w:t>более</w:t>
      </w:r>
      <w:r w:rsidRPr="007071DF">
        <w:t> </w:t>
      </w:r>
      <w:r w:rsidRPr="000C14C7">
        <w:rPr>
          <w:lang w:val="ru-RU"/>
        </w:rPr>
        <w:t>физически активны</w:t>
      </w:r>
      <w:r w:rsidRPr="007071DF">
        <w:rPr>
          <w:rStyle w:val="af6"/>
        </w:rPr>
        <w:footnoteReference w:id="24"/>
      </w:r>
      <w:r w:rsidRPr="000C14C7">
        <w:rPr>
          <w:lang w:val="ru-RU"/>
        </w:rPr>
        <w:t xml:space="preserve">, что вносит свой вклад в состояние здоровья. </w:t>
      </w:r>
      <w:r w:rsidRPr="007071DF">
        <w:rPr>
          <w:lang w:val="ru-RU"/>
        </w:rPr>
        <w:t>Как известно, даже час физических упражнений в неделю</w:t>
      </w:r>
      <w:r w:rsidRPr="007071DF">
        <w:t> </w:t>
      </w:r>
      <w:r w:rsidRPr="007071DF">
        <w:rPr>
          <w:lang w:val="ru-RU"/>
        </w:rPr>
        <w:t>снижает</w:t>
      </w:r>
      <w:r w:rsidRPr="007071DF">
        <w:t> </w:t>
      </w:r>
      <w:r w:rsidRPr="007071DF">
        <w:rPr>
          <w:lang w:val="ru-RU"/>
        </w:rPr>
        <w:t>риск возникновения симптомов клинической депрессии на 12 процентов</w:t>
      </w:r>
      <w:r w:rsidRPr="00F931F2">
        <w:rPr>
          <w:rStyle w:val="af6"/>
        </w:rPr>
        <w:footnoteReference w:id="25"/>
      </w:r>
      <w:r>
        <w:rPr>
          <w:lang w:val="ru-RU"/>
        </w:rPr>
        <w:t xml:space="preserve">. </w:t>
      </w:r>
      <w:r w:rsidRPr="007071DF">
        <w:rPr>
          <w:lang w:val="ru-RU"/>
        </w:rPr>
        <w:t>Ежедневные часовые физические упражнения умеренной интенсивности</w:t>
      </w:r>
      <w:r w:rsidRPr="007071DF">
        <w:t> </w:t>
      </w:r>
      <w:r w:rsidRPr="007071DF">
        <w:rPr>
          <w:lang w:val="ru-RU"/>
        </w:rPr>
        <w:t>нивелируют</w:t>
      </w:r>
      <w:r w:rsidRPr="007071DF">
        <w:t> </w:t>
      </w:r>
      <w:r w:rsidRPr="007071DF">
        <w:rPr>
          <w:lang w:val="ru-RU"/>
        </w:rPr>
        <w:t>повышенный риск смерти, связанный с малоподвижностью</w:t>
      </w:r>
      <w:r w:rsidRPr="00FF1B69">
        <w:rPr>
          <w:rStyle w:val="af6"/>
        </w:rPr>
        <w:footnoteReference w:id="26"/>
      </w:r>
      <w:r w:rsidRPr="007071DF">
        <w:rPr>
          <w:lang w:val="ru-RU"/>
        </w:rPr>
        <w:t>. Кроме того, физкультура</w:t>
      </w:r>
      <w:r w:rsidRPr="000C14C7">
        <w:rPr>
          <w:lang w:val="ru-RU"/>
        </w:rPr>
        <w:t xml:space="preserve"> считается</w:t>
      </w:r>
      <w:r w:rsidRPr="007071DF">
        <w:t> </w:t>
      </w:r>
      <w:r w:rsidRPr="007071DF">
        <w:rPr>
          <w:lang w:val="ru-RU"/>
        </w:rPr>
        <w:t xml:space="preserve">основным способом профилактики рецидива рака груди. А неспешная прогулка </w:t>
      </w:r>
      <w:r w:rsidR="00B953CC">
        <w:rPr>
          <w:lang w:val="ru-RU"/>
        </w:rPr>
        <w:t xml:space="preserve">с собакой </w:t>
      </w:r>
      <w:r w:rsidRPr="007071DF">
        <w:rPr>
          <w:lang w:val="ru-RU"/>
        </w:rPr>
        <w:t>на 20-30 минут на свежем воздух помогает</w:t>
      </w:r>
      <w:r w:rsidRPr="007071DF">
        <w:t> </w:t>
      </w:r>
      <w:r w:rsidRPr="007071DF">
        <w:rPr>
          <w:lang w:val="ru-RU"/>
        </w:rPr>
        <w:t xml:space="preserve">снизить уровни двух известных </w:t>
      </w:r>
      <w:proofErr w:type="spellStart"/>
      <w:r w:rsidRPr="007071DF">
        <w:rPr>
          <w:lang w:val="ru-RU"/>
        </w:rPr>
        <w:t>биомаркеров</w:t>
      </w:r>
      <w:proofErr w:type="spellEnd"/>
      <w:r w:rsidRPr="007071DF">
        <w:rPr>
          <w:lang w:val="ru-RU"/>
        </w:rPr>
        <w:t xml:space="preserve"> стресса — кортизола и альфа-амилазы</w:t>
      </w:r>
      <w:r w:rsidRPr="007071DF">
        <w:rPr>
          <w:rStyle w:val="af6"/>
        </w:rPr>
        <w:footnoteReference w:id="27"/>
      </w:r>
      <w:r w:rsidRPr="007071DF">
        <w:rPr>
          <w:lang w:val="ru-RU"/>
        </w:rPr>
        <w:t>.</w:t>
      </w:r>
    </w:p>
    <w:p w14:paraId="6F44CC5F" w14:textId="77777777" w:rsidR="00901DF6" w:rsidRDefault="00901DF6" w:rsidP="00DB2BD4">
      <w:pPr>
        <w:rPr>
          <w:lang w:val="ru-RU"/>
        </w:rPr>
      </w:pPr>
    </w:p>
    <w:p w14:paraId="77940400" w14:textId="42C95CEF" w:rsidR="00DB2BD4" w:rsidRDefault="00DB2BD4">
      <w:pPr>
        <w:pStyle w:val="af"/>
        <w:numPr>
          <w:ilvl w:val="0"/>
          <w:numId w:val="7"/>
        </w:numPr>
        <w:rPr>
          <w:i/>
          <w:iCs/>
        </w:rPr>
      </w:pPr>
      <w:r>
        <w:rPr>
          <w:i/>
          <w:iCs/>
        </w:rPr>
        <w:t>Снижение риска сердечно-сосудистых заболеваний</w:t>
      </w:r>
    </w:p>
    <w:p w14:paraId="41FF15C4" w14:textId="77777777" w:rsidR="006365F0" w:rsidRPr="00DB2BD4" w:rsidRDefault="006365F0" w:rsidP="006365F0">
      <w:pPr>
        <w:pStyle w:val="af"/>
        <w:ind w:left="1069" w:firstLine="0"/>
        <w:rPr>
          <w:i/>
          <w:iCs/>
        </w:rPr>
      </w:pPr>
    </w:p>
    <w:p w14:paraId="035C16DC" w14:textId="79943CAB" w:rsidR="00B06265" w:rsidRDefault="00FF1B69" w:rsidP="0032226F">
      <w:pPr>
        <w:rPr>
          <w:lang w:val="ru-RU"/>
        </w:rPr>
      </w:pPr>
      <w:r w:rsidRPr="00EA5CA1">
        <w:rPr>
          <w:lang w:val="ru-RU"/>
        </w:rPr>
        <w:t>Шведские медики выяснили, что владельцы собак реже страдают сердечно-сосудистыми заболеваниями, сообщается в</w:t>
      </w:r>
      <w:r w:rsidRPr="00EA5CA1">
        <w:t> </w:t>
      </w:r>
      <w:r w:rsidRPr="00EA5CA1">
        <w:rPr>
          <w:lang w:val="ru-RU"/>
        </w:rPr>
        <w:t>статье,</w:t>
      </w:r>
      <w:r w:rsidRPr="00EA5CA1">
        <w:t> </w:t>
      </w:r>
      <w:hyperlink r:id="rId26" w:history="1">
        <w:r w:rsidRPr="00EA5CA1">
          <w:rPr>
            <w:lang w:val="ru-RU"/>
          </w:rPr>
          <w:t>опубликованной</w:t>
        </w:r>
      </w:hyperlink>
      <w:r w:rsidRPr="00EA5CA1">
        <w:t> </w:t>
      </w:r>
      <w:r w:rsidRPr="00EA5CA1">
        <w:rPr>
          <w:lang w:val="ru-RU"/>
        </w:rPr>
        <w:t>в</w:t>
      </w:r>
      <w:r w:rsidRPr="00EA5CA1">
        <w:t> Scientific</w:t>
      </w:r>
      <w:r w:rsidR="00B953CC">
        <w:rPr>
          <w:lang w:val="ru-RU"/>
        </w:rPr>
        <w:t xml:space="preserve"> </w:t>
      </w:r>
      <w:r w:rsidRPr="00EA5CA1">
        <w:t>Reports</w:t>
      </w:r>
      <w:r w:rsidRPr="00EA5CA1">
        <w:rPr>
          <w:lang w:val="ru-RU"/>
        </w:rPr>
        <w:t>.</w:t>
      </w:r>
      <w:r w:rsidRPr="00F1392A">
        <w:rPr>
          <w:shd w:val="clear" w:color="auto" w:fill="F9F9F9"/>
          <w:lang w:val="ru-RU"/>
        </w:rPr>
        <w:t xml:space="preserve"> </w:t>
      </w:r>
      <w:r w:rsidRPr="004D5BAE">
        <w:rPr>
          <w:lang w:val="ru-RU"/>
        </w:rPr>
        <w:t>Результаты 12-летнего исследования показали, что у</w:t>
      </w:r>
      <w:r w:rsidRPr="004D5BAE">
        <w:t> </w:t>
      </w:r>
      <w:r w:rsidRPr="004D5BAE">
        <w:rPr>
          <w:lang w:val="ru-RU"/>
        </w:rPr>
        <w:t>«собачников» меньше риск «досрочно» умереть как от</w:t>
      </w:r>
      <w:r w:rsidRPr="004D5BAE">
        <w:t> </w:t>
      </w:r>
      <w:r w:rsidRPr="004D5BAE">
        <w:rPr>
          <w:lang w:val="ru-RU"/>
        </w:rPr>
        <w:t>сердечно-сосудистых заболеваний, так и</w:t>
      </w:r>
      <w:r w:rsidRPr="004D5BAE">
        <w:t> </w:t>
      </w:r>
      <w:r w:rsidRPr="004D5BAE">
        <w:rPr>
          <w:lang w:val="ru-RU"/>
        </w:rPr>
        <w:t>по</w:t>
      </w:r>
      <w:r w:rsidRPr="004D5BAE">
        <w:t> </w:t>
      </w:r>
      <w:r w:rsidRPr="004D5BAE">
        <w:rPr>
          <w:lang w:val="ru-RU"/>
        </w:rPr>
        <w:t>другим причинам</w:t>
      </w:r>
      <w:r>
        <w:rPr>
          <w:rStyle w:val="af6"/>
        </w:rPr>
        <w:footnoteReference w:id="28"/>
      </w:r>
      <w:r w:rsidRPr="004D5BAE">
        <w:rPr>
          <w:lang w:val="ru-RU"/>
        </w:rPr>
        <w:t>.</w:t>
      </w:r>
    </w:p>
    <w:p w14:paraId="46E854CC" w14:textId="71F2CAFB" w:rsidR="006365F0" w:rsidRDefault="006365F0">
      <w:pPr>
        <w:spacing w:after="200" w:line="276" w:lineRule="auto"/>
        <w:ind w:firstLine="0"/>
        <w:jc w:val="left"/>
        <w:rPr>
          <w:lang w:val="ru-RU"/>
        </w:rPr>
      </w:pPr>
      <w:r>
        <w:rPr>
          <w:lang w:val="ru-RU"/>
        </w:rPr>
        <w:br w:type="page"/>
      </w:r>
    </w:p>
    <w:p w14:paraId="0A61E3AB" w14:textId="77777777" w:rsidR="00901DF6" w:rsidRDefault="00901DF6" w:rsidP="0032226F">
      <w:pPr>
        <w:rPr>
          <w:lang w:val="ru-RU"/>
        </w:rPr>
      </w:pPr>
    </w:p>
    <w:p w14:paraId="48DCDF3E" w14:textId="2294F4E4" w:rsidR="00901DF6" w:rsidRPr="00843EF6" w:rsidRDefault="00901DF6">
      <w:pPr>
        <w:pStyle w:val="af"/>
        <w:numPr>
          <w:ilvl w:val="0"/>
          <w:numId w:val="7"/>
        </w:numPr>
        <w:rPr>
          <w:rStyle w:val="aff0"/>
          <w:i w:val="0"/>
          <w:iCs w:val="0"/>
          <w:color w:val="auto"/>
        </w:rPr>
      </w:pPr>
      <w:r>
        <w:rPr>
          <w:rStyle w:val="aff0"/>
        </w:rPr>
        <w:t>Реабилитация от болезней при помощи собак</w:t>
      </w:r>
    </w:p>
    <w:p w14:paraId="47838C58" w14:textId="77777777" w:rsidR="00843EF6" w:rsidRPr="00901DF6" w:rsidRDefault="00843EF6" w:rsidP="00843EF6">
      <w:pPr>
        <w:pStyle w:val="af"/>
        <w:ind w:left="1069" w:firstLine="0"/>
      </w:pPr>
    </w:p>
    <w:p w14:paraId="1EB1F898" w14:textId="77777777" w:rsidR="00901DF6" w:rsidRDefault="00901DF6" w:rsidP="00901DF6">
      <w:pPr>
        <w:rPr>
          <w:i/>
          <w:iCs/>
          <w:lang w:val="ru-RU"/>
        </w:rPr>
      </w:pPr>
      <w:r>
        <w:rPr>
          <w:lang w:val="ru-RU"/>
        </w:rPr>
        <w:t xml:space="preserve">Надо также отметить, что существует даже зарегистрированный вид лечения </w:t>
      </w:r>
      <w:r w:rsidRPr="007B09EF">
        <w:rPr>
          <w:lang w:val="ru-RU"/>
        </w:rPr>
        <w:t>и реабилитации человека при помощи обычных или специально для этого отобранных и обученных собак</w:t>
      </w:r>
      <w:r>
        <w:rPr>
          <w:lang w:val="ru-RU"/>
        </w:rPr>
        <w:t xml:space="preserve"> </w:t>
      </w:r>
      <w:r w:rsidRPr="007B09EF">
        <w:rPr>
          <w:lang w:val="ru-RU"/>
        </w:rPr>
        <w:t>–</w:t>
      </w:r>
      <w:r>
        <w:rPr>
          <w:lang w:val="ru-RU"/>
        </w:rPr>
        <w:t xml:space="preserve"> </w:t>
      </w:r>
      <w:proofErr w:type="spellStart"/>
      <w:r w:rsidRPr="00595A3E">
        <w:rPr>
          <w:rStyle w:val="Strong"/>
        </w:rPr>
        <w:t>канистерапия</w:t>
      </w:r>
      <w:proofErr w:type="spellEnd"/>
      <w:r w:rsidRPr="00595A3E">
        <w:rPr>
          <w:rStyle w:val="Strong"/>
        </w:rPr>
        <w:t xml:space="preserve"> </w:t>
      </w:r>
      <w:r>
        <w:rPr>
          <w:lang w:val="ru-RU"/>
        </w:rPr>
        <w:t>(</w:t>
      </w:r>
      <w:r w:rsidRPr="007B09EF">
        <w:rPr>
          <w:lang w:val="ru-RU"/>
        </w:rPr>
        <w:t xml:space="preserve">как разновидность </w:t>
      </w:r>
      <w:proofErr w:type="spellStart"/>
      <w:r w:rsidRPr="007B09EF">
        <w:rPr>
          <w:lang w:val="ru-RU"/>
        </w:rPr>
        <w:t>анималотерапии</w:t>
      </w:r>
      <w:proofErr w:type="spellEnd"/>
      <w:r>
        <w:rPr>
          <w:lang w:val="ru-RU"/>
        </w:rPr>
        <w:t>)</w:t>
      </w:r>
      <w:r>
        <w:rPr>
          <w:rStyle w:val="af6"/>
          <w:lang w:val="ru-RU"/>
        </w:rPr>
        <w:footnoteReference w:id="29"/>
      </w:r>
      <w:r>
        <w:rPr>
          <w:lang w:val="ru-RU"/>
        </w:rPr>
        <w:t>.</w:t>
      </w:r>
      <w:r w:rsidRPr="007B09EF">
        <w:rPr>
          <w:lang w:val="ru-RU"/>
        </w:rPr>
        <w:t xml:space="preserve"> В силу доступности этого вида терапии и высокого уровня социального поведения животных, вовлеченных в этот процесс, </w:t>
      </w:r>
      <w:proofErr w:type="spellStart"/>
      <w:r w:rsidRPr="007B09EF">
        <w:rPr>
          <w:lang w:val="ru-RU"/>
        </w:rPr>
        <w:t>канистерапия</w:t>
      </w:r>
      <w:proofErr w:type="spellEnd"/>
      <w:r w:rsidRPr="007B09EF">
        <w:rPr>
          <w:lang w:val="ru-RU"/>
        </w:rPr>
        <w:t xml:space="preserve"> является одним из самых востребованных видов пет-терапии. Собаки обладают некоторыми качествами, сходными с человеческими: эмоциональностью, способностью выражать свои переживания действиями, звуками, мимикой, реакцией на коммуникативные инициативы человека. Кроме того, они легко обучаются вербальным командам и охотно им подчиняются. Общение с собакой пробуждает и во взрослом человеке, и в ребенке</w:t>
      </w:r>
      <w:r>
        <w:rPr>
          <w:lang w:val="ru-RU"/>
        </w:rPr>
        <w:t xml:space="preserve"> </w:t>
      </w:r>
      <w:r w:rsidRPr="007B09EF">
        <w:rPr>
          <w:lang w:val="ru-RU"/>
        </w:rPr>
        <w:t>потребность заботиться о ней, сопереживание ей, ответственность за нее и тем самым формирует здоровые человеческие качества.</w:t>
      </w:r>
    </w:p>
    <w:p w14:paraId="658E49CC" w14:textId="77777777" w:rsidR="00901DF6" w:rsidRPr="009B6455" w:rsidRDefault="00901DF6" w:rsidP="0032226F">
      <w:pPr>
        <w:rPr>
          <w:lang w:val="ru-RU"/>
        </w:rPr>
      </w:pPr>
    </w:p>
    <w:p w14:paraId="7AF3C4BE" w14:textId="77777777" w:rsidR="00FF1B69" w:rsidRDefault="00FF1B69" w:rsidP="00FF1B69">
      <w:pPr>
        <w:rPr>
          <w:lang w:val="ru-RU"/>
        </w:rPr>
      </w:pPr>
      <w:r w:rsidRPr="00C672D6">
        <w:rPr>
          <w:lang w:val="ru-RU"/>
        </w:rPr>
        <w:t xml:space="preserve">Таким образом, </w:t>
      </w:r>
      <w:r>
        <w:rPr>
          <w:lang w:val="ru-RU"/>
        </w:rPr>
        <w:t xml:space="preserve">можно сделать вывод о том, </w:t>
      </w:r>
      <w:r w:rsidRPr="00C672D6">
        <w:rPr>
          <w:lang w:val="ru-RU"/>
        </w:rPr>
        <w:t xml:space="preserve">что домашние питомцы оказывают значительное и разнообразное влияние как на своих хозяев, так и на окружающих людей. Результатом взаимодействия человека и животного являются: </w:t>
      </w:r>
    </w:p>
    <w:p w14:paraId="74CFA02F" w14:textId="77777777" w:rsidR="00FF1B69" w:rsidRDefault="00FF1B69" w:rsidP="00FF1B69">
      <w:pPr>
        <w:rPr>
          <w:lang w:val="ru-RU"/>
        </w:rPr>
      </w:pPr>
      <w:r w:rsidRPr="00C672D6">
        <w:rPr>
          <w:lang w:val="ru-RU"/>
        </w:rPr>
        <w:t xml:space="preserve">- снижение депрессии и чувства одиночества; </w:t>
      </w:r>
    </w:p>
    <w:p w14:paraId="5C413252" w14:textId="77777777" w:rsidR="00FF1B69" w:rsidRDefault="00FF1B69" w:rsidP="00FF1B69">
      <w:pPr>
        <w:rPr>
          <w:lang w:val="ru-RU"/>
        </w:rPr>
      </w:pPr>
      <w:r w:rsidRPr="00C672D6">
        <w:rPr>
          <w:lang w:val="ru-RU"/>
        </w:rPr>
        <w:t>- снижение тревожности</w:t>
      </w:r>
      <w:r>
        <w:rPr>
          <w:lang w:val="ru-RU"/>
        </w:rPr>
        <w:t xml:space="preserve"> и повышения эффективности восстановления после сердечно-сосудистых заболеваний;</w:t>
      </w:r>
    </w:p>
    <w:p w14:paraId="4C344862" w14:textId="77777777" w:rsidR="00FF1B69" w:rsidRDefault="00FF1B69" w:rsidP="00FF1B69">
      <w:pPr>
        <w:rPr>
          <w:lang w:val="ru-RU"/>
        </w:rPr>
      </w:pPr>
      <w:r w:rsidRPr="00C672D6">
        <w:rPr>
          <w:lang w:val="ru-RU"/>
        </w:rPr>
        <w:t xml:space="preserve">- снижение агрессии и повышение эмпатии; </w:t>
      </w:r>
    </w:p>
    <w:p w14:paraId="0CC9B437" w14:textId="77777777" w:rsidR="00FF1B69" w:rsidRDefault="00FF1B69" w:rsidP="00FF1B69">
      <w:pPr>
        <w:rPr>
          <w:lang w:val="ru-RU"/>
        </w:rPr>
      </w:pPr>
      <w:r w:rsidRPr="00C672D6">
        <w:rPr>
          <w:lang w:val="ru-RU"/>
        </w:rPr>
        <w:t xml:space="preserve">- </w:t>
      </w:r>
      <w:r>
        <w:rPr>
          <w:lang w:val="ru-RU"/>
        </w:rPr>
        <w:t>повышение продуктивность на рабочих местах;</w:t>
      </w:r>
    </w:p>
    <w:p w14:paraId="311368F0" w14:textId="4D212AA3" w:rsidR="00FF1B69" w:rsidRDefault="00FF1B69" w:rsidP="00FF1B69">
      <w:pPr>
        <w:rPr>
          <w:lang w:val="ru-RU"/>
        </w:rPr>
      </w:pPr>
      <w:r>
        <w:rPr>
          <w:lang w:val="ru-RU"/>
        </w:rPr>
        <w:t>- профилактика преждевременной смерти и онкологических заболеваний.</w:t>
      </w:r>
    </w:p>
    <w:p w14:paraId="0C6D9DE3" w14:textId="77777777" w:rsidR="00E310F0" w:rsidRPr="00D52445" w:rsidRDefault="00E310F0" w:rsidP="00FF1B69">
      <w:pPr>
        <w:rPr>
          <w:lang w:val="ru-RU"/>
        </w:rPr>
      </w:pPr>
    </w:p>
    <w:p w14:paraId="46E4A881" w14:textId="6E647E51" w:rsidR="00E310F0" w:rsidRDefault="00E310F0" w:rsidP="00575100">
      <w:pPr>
        <w:pStyle w:val="3"/>
        <w:rPr>
          <w:rFonts w:eastAsiaTheme="minorEastAsia"/>
          <w:lang w:val="ru-RU"/>
        </w:rPr>
      </w:pPr>
      <w:bookmarkStart w:id="29" w:name="_Toc136295504"/>
      <w:r>
        <w:rPr>
          <w:rFonts w:eastAsiaTheme="minorEastAsia"/>
          <w:lang w:val="ru-RU"/>
        </w:rPr>
        <w:t>Исследования в области негативного влияния собаки на человека</w:t>
      </w:r>
      <w:bookmarkEnd w:id="29"/>
    </w:p>
    <w:p w14:paraId="6C449D82" w14:textId="255456C6" w:rsidR="00344E91" w:rsidRDefault="00E56211" w:rsidP="00E56211">
      <w:pPr>
        <w:rPr>
          <w:lang w:val="ru-RU"/>
        </w:rPr>
      </w:pPr>
      <w:r w:rsidRPr="0042001D">
        <w:rPr>
          <w:lang w:val="ru-RU"/>
        </w:rPr>
        <w:t>Однако проживание в городе связано с целым рядом факт</w:t>
      </w:r>
      <w:r w:rsidR="00BE6B73">
        <w:rPr>
          <w:lang w:val="ru-RU"/>
        </w:rPr>
        <w:t>о</w:t>
      </w:r>
      <w:r w:rsidRPr="0042001D">
        <w:rPr>
          <w:lang w:val="ru-RU"/>
        </w:rPr>
        <w:t xml:space="preserve">ров, негативно влияющих на качество жизни </w:t>
      </w:r>
      <w:r w:rsidR="00BE6B73">
        <w:rPr>
          <w:lang w:val="ru-RU"/>
        </w:rPr>
        <w:t>(ВЭБ РФ ИНДЕКС</w:t>
      </w:r>
      <w:r w:rsidR="00BE6B73">
        <w:rPr>
          <w:rStyle w:val="af6"/>
          <w:lang w:val="ru-RU"/>
        </w:rPr>
        <w:footnoteReference w:id="30"/>
      </w:r>
      <w:r w:rsidR="00BE6B73" w:rsidRPr="00E56211">
        <w:rPr>
          <w:lang w:val="ru-RU"/>
        </w:rPr>
        <w:t xml:space="preserve">, </w:t>
      </w:r>
      <w:r w:rsidR="00BE6B73">
        <w:t>OECD</w:t>
      </w:r>
      <w:r w:rsidR="00BE6B73">
        <w:rPr>
          <w:lang w:val="ru-RU"/>
        </w:rPr>
        <w:t xml:space="preserve"> </w:t>
      </w:r>
      <w:r w:rsidR="00BE6B73">
        <w:t>Index</w:t>
      </w:r>
      <w:r w:rsidR="00BE6B73">
        <w:rPr>
          <w:rStyle w:val="af6"/>
        </w:rPr>
        <w:footnoteReference w:id="31"/>
      </w:r>
      <w:r w:rsidR="00BE6B73">
        <w:rPr>
          <w:lang w:val="ru-RU"/>
        </w:rPr>
        <w:t>).</w:t>
      </w:r>
      <w:r w:rsidR="00344E91">
        <w:rPr>
          <w:lang w:val="ru-RU"/>
        </w:rPr>
        <w:t xml:space="preserve"> </w:t>
      </w:r>
      <w:r w:rsidRPr="0042001D">
        <w:rPr>
          <w:lang w:val="ru-RU"/>
        </w:rPr>
        <w:t>В  том числе: грязь, безопасность (бродячие собаки</w:t>
      </w:r>
      <w:r>
        <w:rPr>
          <w:lang w:val="ru-RU"/>
        </w:rPr>
        <w:t>), риск распространения инфекций</w:t>
      </w:r>
      <w:r w:rsidR="00344E91">
        <w:rPr>
          <w:lang w:val="ru-RU"/>
        </w:rPr>
        <w:t>.</w:t>
      </w:r>
    </w:p>
    <w:p w14:paraId="0A0BB07C" w14:textId="6E451BB3" w:rsidR="00E56211" w:rsidRDefault="00E56211" w:rsidP="00E56211">
      <w:pPr>
        <w:rPr>
          <w:lang w:val="ru-RU"/>
        </w:rPr>
      </w:pPr>
      <w:r>
        <w:rPr>
          <w:lang w:val="ru-RU"/>
        </w:rPr>
        <w:lastRenderedPageBreak/>
        <w:t xml:space="preserve"> </w:t>
      </w:r>
    </w:p>
    <w:p w14:paraId="115B8422" w14:textId="2BAE5EB7" w:rsidR="00432C2B" w:rsidRDefault="00B51869">
      <w:pPr>
        <w:pStyle w:val="af"/>
        <w:numPr>
          <w:ilvl w:val="0"/>
          <w:numId w:val="6"/>
        </w:numPr>
        <w:rPr>
          <w:rStyle w:val="aff0"/>
        </w:rPr>
      </w:pPr>
      <w:r w:rsidRPr="00344E91">
        <w:rPr>
          <w:rStyle w:val="aff0"/>
        </w:rPr>
        <w:t>Грязь</w:t>
      </w:r>
    </w:p>
    <w:p w14:paraId="5B74546B" w14:textId="77777777" w:rsidR="006365F0" w:rsidRPr="006365F0" w:rsidRDefault="006365F0" w:rsidP="006365F0">
      <w:pPr>
        <w:pStyle w:val="af"/>
        <w:ind w:left="1069" w:firstLine="0"/>
        <w:rPr>
          <w:i/>
          <w:iCs/>
          <w:color w:val="404040" w:themeColor="text1" w:themeTint="BF"/>
        </w:rPr>
      </w:pPr>
    </w:p>
    <w:p w14:paraId="0A360596" w14:textId="471A3E71" w:rsidR="00B51869" w:rsidRPr="00820F7C" w:rsidRDefault="00432C2B" w:rsidP="00D42CF2">
      <w:pPr>
        <w:rPr>
          <w:lang w:val="ru-RU"/>
        </w:rPr>
      </w:pPr>
      <w:r>
        <w:rPr>
          <w:lang w:val="ru-RU"/>
        </w:rPr>
        <w:t xml:space="preserve">Недавнее исследование </w:t>
      </w:r>
      <w:proofErr w:type="spellStart"/>
      <w:r w:rsidR="00B51869" w:rsidRPr="00432C2B">
        <w:rPr>
          <w:lang w:val="ru-RU"/>
        </w:rPr>
        <w:t>Гентского</w:t>
      </w:r>
      <w:proofErr w:type="spellEnd"/>
      <w:r w:rsidR="00B51869" w:rsidRPr="00432C2B">
        <w:rPr>
          <w:lang w:val="ru-RU"/>
        </w:rPr>
        <w:t xml:space="preserve"> </w:t>
      </w:r>
      <w:r w:rsidR="006A44F1">
        <w:rPr>
          <w:lang w:val="ru-RU"/>
        </w:rPr>
        <w:t xml:space="preserve">университета </w:t>
      </w:r>
      <w:r w:rsidR="00D009BC">
        <w:rPr>
          <w:lang w:val="ru-RU"/>
        </w:rPr>
        <w:t>п</w:t>
      </w:r>
      <w:r>
        <w:rPr>
          <w:lang w:val="ru-RU"/>
        </w:rPr>
        <w:t xml:space="preserve">оказало, что </w:t>
      </w:r>
      <w:r w:rsidR="00D42CF2">
        <w:rPr>
          <w:lang w:val="ru-RU"/>
        </w:rPr>
        <w:t xml:space="preserve">продукты жизнедеятельности собак пагубно влияют на биоразнообразие планеты. Выделяя фосфор и азот, не убранные моча и фекалии животных наносят вред почве и растениям. Более того, учеными было доказано, </w:t>
      </w:r>
      <w:r w:rsidR="00820F7C">
        <w:rPr>
          <w:lang w:val="ru-RU"/>
        </w:rPr>
        <w:t>что ч</w:t>
      </w:r>
      <w:r w:rsidR="00B51869" w:rsidRPr="00820F7C">
        <w:rPr>
          <w:lang w:val="ru-RU"/>
        </w:rPr>
        <w:t xml:space="preserve">резмерное удобрение этими веществами </w:t>
      </w:r>
      <w:r w:rsidR="00E76284">
        <w:rPr>
          <w:lang w:val="ru-RU"/>
        </w:rPr>
        <w:t xml:space="preserve">пространств </w:t>
      </w:r>
      <w:r w:rsidR="00B51869" w:rsidRPr="00820F7C">
        <w:rPr>
          <w:lang w:val="ru-RU"/>
        </w:rPr>
        <w:t>в</w:t>
      </w:r>
      <w:r w:rsidR="00E76284">
        <w:rPr>
          <w:lang w:val="ru-RU"/>
        </w:rPr>
        <w:t>близи</w:t>
      </w:r>
      <w:r w:rsidR="00B51869" w:rsidRPr="00820F7C">
        <w:rPr>
          <w:lang w:val="ru-RU"/>
        </w:rPr>
        <w:t xml:space="preserve"> пешеходных </w:t>
      </w:r>
      <w:r w:rsidR="005910AB">
        <w:rPr>
          <w:lang w:val="ru-RU"/>
        </w:rPr>
        <w:t>пространств</w:t>
      </w:r>
      <w:r w:rsidR="00B51869" w:rsidRPr="00820F7C">
        <w:rPr>
          <w:lang w:val="ru-RU"/>
        </w:rPr>
        <w:t xml:space="preserve"> может достигать уровней, которые считаются незаконными для сельского хозяйства.</w:t>
      </w:r>
    </w:p>
    <w:p w14:paraId="09B12405" w14:textId="2245EBEE" w:rsidR="00B51869" w:rsidRDefault="00B51869" w:rsidP="0051537A">
      <w:pPr>
        <w:rPr>
          <w:lang w:val="ru-RU"/>
        </w:rPr>
      </w:pPr>
      <w:r w:rsidRPr="00A6060C">
        <w:rPr>
          <w:lang w:val="ru-RU"/>
        </w:rPr>
        <w:t>По оценкам специалистов, ежегодно каждый питомец оставляет после себя на улице около 11 к</w:t>
      </w:r>
      <w:r w:rsidR="0051537A">
        <w:rPr>
          <w:lang w:val="ru-RU"/>
        </w:rPr>
        <w:t>г</w:t>
      </w:r>
      <w:r w:rsidRPr="00A6060C">
        <w:rPr>
          <w:lang w:val="ru-RU"/>
        </w:rPr>
        <w:t xml:space="preserve"> азота и около </w:t>
      </w:r>
      <w:r w:rsidR="0051537A">
        <w:rPr>
          <w:lang w:val="ru-RU"/>
        </w:rPr>
        <w:t xml:space="preserve">5 кг </w:t>
      </w:r>
      <w:r w:rsidRPr="00A6060C">
        <w:rPr>
          <w:lang w:val="ru-RU"/>
        </w:rPr>
        <w:t>фосфора —</w:t>
      </w:r>
      <w:r w:rsidR="0051537A">
        <w:rPr>
          <w:lang w:val="ru-RU"/>
        </w:rPr>
        <w:t xml:space="preserve"> что свидетельствует о том, что </w:t>
      </w:r>
      <w:r w:rsidRPr="00A6060C">
        <w:rPr>
          <w:lang w:val="ru-RU"/>
        </w:rPr>
        <w:t xml:space="preserve">загрязнение окружающей среды этими веществами </w:t>
      </w:r>
      <w:r w:rsidR="0051537A">
        <w:rPr>
          <w:lang w:val="ru-RU"/>
        </w:rPr>
        <w:t xml:space="preserve">сопоставимо с масштабами загрязнений </w:t>
      </w:r>
      <w:r w:rsidRPr="00A6060C">
        <w:rPr>
          <w:lang w:val="ru-RU"/>
        </w:rPr>
        <w:t>от сельского хозяйства и автомобильных выхлопов</w:t>
      </w:r>
      <w:r w:rsidR="00432C2B">
        <w:rPr>
          <w:rStyle w:val="af6"/>
        </w:rPr>
        <w:footnoteReference w:id="32"/>
      </w:r>
      <w:r w:rsidRPr="00432C2B">
        <w:rPr>
          <w:lang w:val="ru-RU"/>
        </w:rPr>
        <w:t>.</w:t>
      </w:r>
    </w:p>
    <w:p w14:paraId="6F78C780" w14:textId="77777777" w:rsidR="00344E91" w:rsidRPr="00054D0B" w:rsidRDefault="00344E91" w:rsidP="0051537A">
      <w:pPr>
        <w:rPr>
          <w:lang w:val="ru-RU"/>
        </w:rPr>
      </w:pPr>
    </w:p>
    <w:p w14:paraId="587E27AE" w14:textId="77777777" w:rsidR="006365F0" w:rsidRDefault="00054D0B">
      <w:pPr>
        <w:pStyle w:val="topic-bodycontent-text"/>
        <w:numPr>
          <w:ilvl w:val="0"/>
          <w:numId w:val="6"/>
        </w:numPr>
        <w:shd w:val="clear" w:color="auto" w:fill="FFFFFF"/>
        <w:spacing w:before="0" w:beforeAutospacing="0" w:after="300" w:afterAutospacing="0"/>
        <w:textAlignment w:val="baseline"/>
        <w:rPr>
          <w:rStyle w:val="aff0"/>
        </w:rPr>
      </w:pPr>
      <w:r w:rsidRPr="00344E91">
        <w:rPr>
          <w:rStyle w:val="aff0"/>
        </w:rPr>
        <w:t>Бродячие собаки</w:t>
      </w:r>
    </w:p>
    <w:p w14:paraId="1C2320F6" w14:textId="18D760B8" w:rsidR="000C6D8F" w:rsidRPr="009C5B8B" w:rsidRDefault="003F43EA" w:rsidP="006365F0">
      <w:pPr>
        <w:rPr>
          <w:i/>
          <w:iCs/>
          <w:color w:val="404040" w:themeColor="text1" w:themeTint="BF"/>
          <w:lang w:val="ru-RU"/>
        </w:rPr>
      </w:pPr>
      <w:r w:rsidRPr="009C5B8B">
        <w:rPr>
          <w:lang w:val="ru-RU"/>
        </w:rPr>
        <w:t xml:space="preserve">Собаки могут быть агрессивны, поэтому нередко они </w:t>
      </w:r>
      <w:proofErr w:type="spellStart"/>
      <w:r w:rsidRPr="009C5B8B">
        <w:rPr>
          <w:lang w:val="ru-RU"/>
        </w:rPr>
        <w:t>напают</w:t>
      </w:r>
      <w:proofErr w:type="spellEnd"/>
      <w:r w:rsidRPr="009C5B8B">
        <w:rPr>
          <w:lang w:val="ru-RU"/>
        </w:rPr>
        <w:t xml:space="preserve"> на человека независимо от того, как он реагирует на этих животных. При нападении агрессивной собаки человеку могут быть нанесены психические и физические травмы, последние иногда приводят к инвалидности или даже </w:t>
      </w:r>
      <w:r w:rsidR="00F15A7A" w:rsidRPr="009C5B8B">
        <w:rPr>
          <w:lang w:val="ru-RU"/>
        </w:rPr>
        <w:t xml:space="preserve">сопровождаются гибелью жертвы. </w:t>
      </w:r>
      <w:r w:rsidR="0033668F" w:rsidRPr="009C5B8B">
        <w:rPr>
          <w:lang w:val="ru-RU"/>
        </w:rPr>
        <w:t xml:space="preserve">Так, например, </w:t>
      </w:r>
      <w:r w:rsidR="0097207A" w:rsidRPr="009C5B8B">
        <w:rPr>
          <w:lang w:val="ru-RU"/>
        </w:rPr>
        <w:t xml:space="preserve">за 2022 год в медицинские организации обратилось более 203 тысяч человек, </w:t>
      </w:r>
      <w:proofErr w:type="spellStart"/>
      <w:r w:rsidR="0097207A" w:rsidRPr="009C5B8B">
        <w:rPr>
          <w:lang w:val="ru-RU"/>
        </w:rPr>
        <w:t>обеспокоеные</w:t>
      </w:r>
      <w:proofErr w:type="spellEnd"/>
      <w:r w:rsidR="0097207A" w:rsidRPr="009C5B8B">
        <w:rPr>
          <w:lang w:val="ru-RU"/>
        </w:rPr>
        <w:t xml:space="preserve"> укусами, </w:t>
      </w:r>
      <w:proofErr w:type="spellStart"/>
      <w:r w:rsidR="0097207A" w:rsidRPr="009C5B8B">
        <w:rPr>
          <w:lang w:val="ru-RU"/>
        </w:rPr>
        <w:t>ослюнением</w:t>
      </w:r>
      <w:proofErr w:type="spellEnd"/>
      <w:r w:rsidR="0097207A" w:rsidRPr="009C5B8B">
        <w:rPr>
          <w:lang w:val="ru-RU"/>
        </w:rPr>
        <w:t xml:space="preserve"> и </w:t>
      </w:r>
      <w:proofErr w:type="spellStart"/>
      <w:r w:rsidR="0097207A" w:rsidRPr="009C5B8B">
        <w:rPr>
          <w:lang w:val="ru-RU"/>
        </w:rPr>
        <w:t>оцарапыванием</w:t>
      </w:r>
      <w:proofErr w:type="spellEnd"/>
      <w:r w:rsidR="0097207A" w:rsidRPr="009C5B8B">
        <w:rPr>
          <w:lang w:val="ru-RU"/>
        </w:rPr>
        <w:t xml:space="preserve"> животными. 70% от общего числа пострадавших( более 142 тысяч - 97,39 на 100 тысяч населения) — из-за укусов собак</w:t>
      </w:r>
      <w:r w:rsidR="000850EC" w:rsidRPr="0033668F">
        <w:rPr>
          <w:rStyle w:val="af6"/>
        </w:rPr>
        <w:footnoteReference w:id="33"/>
      </w:r>
      <w:r w:rsidR="000850EC" w:rsidRPr="009C5B8B">
        <w:rPr>
          <w:lang w:val="ru-RU"/>
        </w:rPr>
        <w:t>.</w:t>
      </w:r>
    </w:p>
    <w:p w14:paraId="69775EDC" w14:textId="560DC4FD" w:rsidR="00345FFB" w:rsidRPr="00D126EB" w:rsidRDefault="00F15A7A" w:rsidP="00D126EB">
      <w:pPr>
        <w:rPr>
          <w:lang w:val="ru-RU"/>
        </w:rPr>
      </w:pPr>
      <w:r>
        <w:rPr>
          <w:lang w:val="ru-RU"/>
        </w:rPr>
        <w:t xml:space="preserve">Кроме того, нападение собаки может сопровождаться заражением пострадавшего бешенством. </w:t>
      </w:r>
      <w:r w:rsidR="00B65155">
        <w:rPr>
          <w:lang w:val="ru-RU"/>
        </w:rPr>
        <w:t>Профилактика бе</w:t>
      </w:r>
      <w:r w:rsidR="00B65155" w:rsidRPr="00B65155">
        <w:rPr>
          <w:lang w:val="ru-RU"/>
        </w:rPr>
        <w:t>шенства — серьезнейшая проблема</w:t>
      </w:r>
      <w:r w:rsidR="00604210">
        <w:rPr>
          <w:lang w:val="ru-RU"/>
        </w:rPr>
        <w:t xml:space="preserve"> для</w:t>
      </w:r>
      <w:r w:rsidR="00B65155" w:rsidRPr="00B65155">
        <w:rPr>
          <w:lang w:val="ru-RU"/>
        </w:rPr>
        <w:t xml:space="preserve"> ветеринарных и медицинских спе</w:t>
      </w:r>
      <w:r w:rsidR="00604210">
        <w:rPr>
          <w:lang w:val="ru-RU"/>
        </w:rPr>
        <w:t>циалистов в связи с большой числен</w:t>
      </w:r>
      <w:r w:rsidR="00B65155" w:rsidRPr="00B65155">
        <w:rPr>
          <w:lang w:val="ru-RU"/>
        </w:rPr>
        <w:t>ностью бесхозных животных, отсутств</w:t>
      </w:r>
      <w:r w:rsidR="00604210">
        <w:rPr>
          <w:lang w:val="ru-RU"/>
        </w:rPr>
        <w:t>ие</w:t>
      </w:r>
      <w:r w:rsidR="00B65155" w:rsidRPr="00B65155">
        <w:rPr>
          <w:lang w:val="ru-RU"/>
        </w:rPr>
        <w:t>м жестких законов против нарушите</w:t>
      </w:r>
      <w:r w:rsidR="00604210">
        <w:rPr>
          <w:lang w:val="ru-RU"/>
        </w:rPr>
        <w:t>л</w:t>
      </w:r>
      <w:r w:rsidR="00B65155" w:rsidRPr="00B65155">
        <w:rPr>
          <w:lang w:val="ru-RU"/>
        </w:rPr>
        <w:t>ей правил содержания собак и кошек,</w:t>
      </w:r>
      <w:r w:rsidR="00604210">
        <w:rPr>
          <w:lang w:val="ru-RU"/>
        </w:rPr>
        <w:t xml:space="preserve"> </w:t>
      </w:r>
      <w:r w:rsidR="00B65155" w:rsidRPr="00B65155">
        <w:rPr>
          <w:lang w:val="ru-RU"/>
        </w:rPr>
        <w:t>значительной экологической и санита</w:t>
      </w:r>
      <w:r w:rsidR="00604210">
        <w:rPr>
          <w:lang w:val="ru-RU"/>
        </w:rPr>
        <w:t>р</w:t>
      </w:r>
      <w:r w:rsidR="00B65155" w:rsidRPr="00B65155">
        <w:rPr>
          <w:lang w:val="ru-RU"/>
        </w:rPr>
        <w:t>ной безграмотностью населения России</w:t>
      </w:r>
      <w:r w:rsidR="00604210">
        <w:rPr>
          <w:lang w:val="ru-RU"/>
        </w:rPr>
        <w:t xml:space="preserve"> и </w:t>
      </w:r>
      <w:r w:rsidR="00B65155" w:rsidRPr="00B65155">
        <w:rPr>
          <w:lang w:val="ru-RU"/>
        </w:rPr>
        <w:lastRenderedPageBreak/>
        <w:t>легкомысленностью некоторых граждан, выступающих против их отлова и</w:t>
      </w:r>
      <w:r w:rsidR="00604210">
        <w:rPr>
          <w:lang w:val="ru-RU"/>
        </w:rPr>
        <w:t xml:space="preserve"> ликвидации на улицах городов. </w:t>
      </w:r>
      <w:r w:rsidR="00B65155" w:rsidRPr="00B65155">
        <w:rPr>
          <w:lang w:val="ru-RU"/>
        </w:rPr>
        <w:t>Пострадавшему от нападения бро</w:t>
      </w:r>
      <w:r w:rsidR="00604210">
        <w:rPr>
          <w:lang w:val="ru-RU"/>
        </w:rPr>
        <w:t>дя</w:t>
      </w:r>
      <w:r w:rsidR="00B65155" w:rsidRPr="00B65155">
        <w:rPr>
          <w:lang w:val="ru-RU"/>
        </w:rPr>
        <w:t>чей собаки в связи с абсолютной ле</w:t>
      </w:r>
      <w:r w:rsidR="00604210">
        <w:rPr>
          <w:lang w:val="ru-RU"/>
        </w:rPr>
        <w:t>т</w:t>
      </w:r>
      <w:r w:rsidR="00B65155" w:rsidRPr="00B65155">
        <w:rPr>
          <w:lang w:val="ru-RU"/>
        </w:rPr>
        <w:t>альностью бешенства необходим</w:t>
      </w:r>
      <w:r w:rsidR="00604210">
        <w:rPr>
          <w:lang w:val="ru-RU"/>
        </w:rPr>
        <w:t xml:space="preserve"> </w:t>
      </w:r>
      <w:r w:rsidR="00B65155" w:rsidRPr="00B65155">
        <w:rPr>
          <w:lang w:val="ru-RU"/>
        </w:rPr>
        <w:t>напряженный курс антирабических</w:t>
      </w:r>
      <w:r w:rsidR="00604210">
        <w:rPr>
          <w:lang w:val="ru-RU"/>
        </w:rPr>
        <w:t xml:space="preserve"> </w:t>
      </w:r>
      <w:r w:rsidR="00B65155" w:rsidRPr="00B65155">
        <w:rPr>
          <w:lang w:val="ru-RU"/>
        </w:rPr>
        <w:t>прививок, которые очень болезненны</w:t>
      </w:r>
      <w:r w:rsidR="00604210">
        <w:rPr>
          <w:lang w:val="ru-RU"/>
        </w:rPr>
        <w:t xml:space="preserve"> и </w:t>
      </w:r>
      <w:proofErr w:type="spellStart"/>
      <w:r w:rsidR="00604210">
        <w:rPr>
          <w:lang w:val="ru-RU"/>
        </w:rPr>
        <w:t>ногда</w:t>
      </w:r>
      <w:proofErr w:type="spellEnd"/>
      <w:r w:rsidR="00604210">
        <w:rPr>
          <w:lang w:val="ru-RU"/>
        </w:rPr>
        <w:t xml:space="preserve"> вызывают опасные </w:t>
      </w:r>
      <w:proofErr w:type="spellStart"/>
      <w:r w:rsidR="00604210">
        <w:rPr>
          <w:lang w:val="ru-RU"/>
        </w:rPr>
        <w:t>осложения</w:t>
      </w:r>
      <w:proofErr w:type="spellEnd"/>
      <w:r w:rsidR="009F32E1">
        <w:rPr>
          <w:rStyle w:val="af6"/>
          <w:lang w:val="ru-RU"/>
        </w:rPr>
        <w:footnoteReference w:id="34"/>
      </w:r>
      <w:r w:rsidR="00604210">
        <w:rPr>
          <w:lang w:val="ru-RU"/>
        </w:rPr>
        <w:t xml:space="preserve">. </w:t>
      </w:r>
      <w:r w:rsidR="00D126EB" w:rsidRPr="00D126EB">
        <w:rPr>
          <w:lang w:val="ru-RU"/>
        </w:rPr>
        <w:t>Так, например, с</w:t>
      </w:r>
      <w:r w:rsidR="00345FFB" w:rsidRPr="00D126EB">
        <w:rPr>
          <w:lang w:val="ru-RU"/>
        </w:rPr>
        <w:t xml:space="preserve">огласно </w:t>
      </w:r>
      <w:r w:rsidR="00197411">
        <w:rPr>
          <w:lang w:val="ru-RU"/>
        </w:rPr>
        <w:t xml:space="preserve">открытой </w:t>
      </w:r>
      <w:r w:rsidR="00345FFB" w:rsidRPr="00D126EB">
        <w:rPr>
          <w:lang w:val="ru-RU"/>
        </w:rPr>
        <w:t xml:space="preserve">статистике за 2018 год, в России </w:t>
      </w:r>
      <w:r w:rsidR="00426E32">
        <w:rPr>
          <w:lang w:val="ru-RU"/>
        </w:rPr>
        <w:t xml:space="preserve">было </w:t>
      </w:r>
      <w:r w:rsidR="00345FFB" w:rsidRPr="00D126EB">
        <w:rPr>
          <w:lang w:val="ru-RU"/>
        </w:rPr>
        <w:t>зарегистрировано 2566 бешеных животных</w:t>
      </w:r>
      <w:r w:rsidR="00DB10E7" w:rsidRPr="00D126EB">
        <w:rPr>
          <w:lang w:val="ru-RU"/>
        </w:rPr>
        <w:t xml:space="preserve">, </w:t>
      </w:r>
      <w:r w:rsidR="00345FFB" w:rsidRPr="00D126EB">
        <w:rPr>
          <w:lang w:val="ru-RU"/>
        </w:rPr>
        <w:t xml:space="preserve">27% </w:t>
      </w:r>
      <w:r w:rsidR="00DB10E7" w:rsidRPr="00D126EB">
        <w:rPr>
          <w:lang w:val="ru-RU"/>
        </w:rPr>
        <w:t>из которых –</w:t>
      </w:r>
      <w:r w:rsidR="00345FFB" w:rsidRPr="00D126EB">
        <w:rPr>
          <w:lang w:val="ru-RU"/>
        </w:rPr>
        <w:t xml:space="preserve"> собаки</w:t>
      </w:r>
      <w:r w:rsidR="00D126EB">
        <w:rPr>
          <w:rStyle w:val="af6"/>
        </w:rPr>
        <w:footnoteReference w:id="35"/>
      </w:r>
      <w:r w:rsidR="00DB10E7" w:rsidRPr="00D126EB">
        <w:rPr>
          <w:lang w:val="ru-RU"/>
        </w:rPr>
        <w:t>.</w:t>
      </w:r>
    </w:p>
    <w:p w14:paraId="6C49ED2F" w14:textId="6B1D1FC7" w:rsidR="00D227DE" w:rsidRDefault="00D227DE" w:rsidP="00E56211">
      <w:pPr>
        <w:rPr>
          <w:lang w:val="ru-RU"/>
        </w:rPr>
      </w:pPr>
    </w:p>
    <w:p w14:paraId="435DC776" w14:textId="7A4732CB" w:rsidR="00023271" w:rsidRPr="00344E91" w:rsidRDefault="00023271">
      <w:pPr>
        <w:pStyle w:val="topic-bodycontent-text"/>
        <w:numPr>
          <w:ilvl w:val="0"/>
          <w:numId w:val="6"/>
        </w:numPr>
        <w:shd w:val="clear" w:color="auto" w:fill="FFFFFF"/>
        <w:spacing w:before="0" w:beforeAutospacing="0" w:after="300" w:afterAutospacing="0"/>
        <w:textAlignment w:val="baseline"/>
        <w:rPr>
          <w:rStyle w:val="aff0"/>
        </w:rPr>
      </w:pPr>
      <w:r w:rsidRPr="00344E91">
        <w:rPr>
          <w:rStyle w:val="aff0"/>
        </w:rPr>
        <w:t>Опасность инфекционных заболеваний</w:t>
      </w:r>
    </w:p>
    <w:p w14:paraId="187495CD" w14:textId="33B0D9BA" w:rsidR="009B5346" w:rsidRPr="007E6DA0" w:rsidRDefault="009B5346" w:rsidP="007E6DA0">
      <w:pPr>
        <w:rPr>
          <w:lang w:val="ru-RU"/>
        </w:rPr>
      </w:pPr>
      <w:r w:rsidRPr="007E6DA0">
        <w:rPr>
          <w:lang w:val="ru-RU"/>
        </w:rPr>
        <w:t>Помимо бешенства, собаки также являются переносчиками иных вирусных, бактериальных</w:t>
      </w:r>
      <w:r w:rsidR="007E6DA0">
        <w:rPr>
          <w:lang w:val="ru-RU"/>
        </w:rPr>
        <w:t xml:space="preserve"> и </w:t>
      </w:r>
      <w:r w:rsidRPr="007E6DA0">
        <w:rPr>
          <w:lang w:val="ru-RU"/>
        </w:rPr>
        <w:t>паразитарных инфекций через слюну, продукты жизне</w:t>
      </w:r>
      <w:r w:rsidR="007E6DA0">
        <w:rPr>
          <w:lang w:val="ru-RU"/>
        </w:rPr>
        <w:t>д</w:t>
      </w:r>
      <w:r w:rsidRPr="007E6DA0">
        <w:rPr>
          <w:lang w:val="ru-RU"/>
        </w:rPr>
        <w:t xml:space="preserve">еятельности или поглаживания. Среди них – кампилобактериоз, лептоспироз, </w:t>
      </w:r>
      <w:proofErr w:type="spellStart"/>
      <w:r w:rsidRPr="007E6DA0">
        <w:rPr>
          <w:lang w:val="ru-RU"/>
        </w:rPr>
        <w:t>листериоз</w:t>
      </w:r>
      <w:proofErr w:type="spellEnd"/>
      <w:r w:rsidRPr="007E6DA0">
        <w:rPr>
          <w:lang w:val="ru-RU"/>
        </w:rPr>
        <w:t>, пастереллез</w:t>
      </w:r>
      <w:r w:rsidR="00636E82">
        <w:rPr>
          <w:rStyle w:val="af6"/>
          <w:lang w:val="ru-RU"/>
        </w:rPr>
        <w:footnoteReference w:id="36"/>
      </w:r>
      <w:r w:rsidRPr="007E6DA0">
        <w:rPr>
          <w:lang w:val="ru-RU"/>
        </w:rPr>
        <w:t xml:space="preserve">. </w:t>
      </w:r>
    </w:p>
    <w:p w14:paraId="5759114C" w14:textId="17861599" w:rsidR="00D227DE" w:rsidRDefault="00D227DE" w:rsidP="00E56211">
      <w:pPr>
        <w:rPr>
          <w:lang w:val="ru-RU"/>
        </w:rPr>
      </w:pPr>
    </w:p>
    <w:p w14:paraId="0DF73F83" w14:textId="2999EFC4" w:rsidR="00B02D86" w:rsidRDefault="00B02D86" w:rsidP="00E56211">
      <w:pPr>
        <w:rPr>
          <w:lang w:val="ru-RU"/>
        </w:rPr>
      </w:pPr>
      <w:r>
        <w:rPr>
          <w:lang w:val="ru-RU"/>
        </w:rPr>
        <w:t xml:space="preserve">Таким образом, </w:t>
      </w:r>
      <w:r w:rsidR="00A07A85">
        <w:rPr>
          <w:lang w:val="ru-RU"/>
        </w:rPr>
        <w:t xml:space="preserve">собаки часто выступают фактором, </w:t>
      </w:r>
      <w:proofErr w:type="spellStart"/>
      <w:r w:rsidR="00A07A85">
        <w:rPr>
          <w:lang w:val="ru-RU"/>
        </w:rPr>
        <w:t>ухудчающим</w:t>
      </w:r>
      <w:proofErr w:type="spellEnd"/>
      <w:r w:rsidR="00A07A85">
        <w:rPr>
          <w:lang w:val="ru-RU"/>
        </w:rPr>
        <w:t xml:space="preserve"> качество городской среды. В частности, это </w:t>
      </w:r>
      <w:proofErr w:type="spellStart"/>
      <w:r w:rsidR="00A07A85">
        <w:rPr>
          <w:lang w:val="ru-RU"/>
        </w:rPr>
        <w:t>усугбляется</w:t>
      </w:r>
      <w:proofErr w:type="spellEnd"/>
      <w:r w:rsidR="00A07A85">
        <w:rPr>
          <w:lang w:val="ru-RU"/>
        </w:rPr>
        <w:t xml:space="preserve"> отсутствие</w:t>
      </w:r>
      <w:r w:rsidR="00C7580D">
        <w:rPr>
          <w:lang w:val="ru-RU"/>
        </w:rPr>
        <w:t>м</w:t>
      </w:r>
      <w:r w:rsidR="00A07A85">
        <w:rPr>
          <w:lang w:val="ru-RU"/>
        </w:rPr>
        <w:t xml:space="preserve"> необходимой нормативной базы для регулирования этих вопросов. </w:t>
      </w:r>
    </w:p>
    <w:p w14:paraId="7FAF3237" w14:textId="7F2670B9" w:rsidR="00C17FF9" w:rsidRDefault="00C17FF9" w:rsidP="00E56211">
      <w:pPr>
        <w:rPr>
          <w:lang w:val="ru-RU"/>
        </w:rPr>
      </w:pPr>
    </w:p>
    <w:p w14:paraId="47561442" w14:textId="0E481BD6" w:rsidR="00C17FF9" w:rsidRDefault="00D64826" w:rsidP="00C17FF9">
      <w:pPr>
        <w:pStyle w:val="1"/>
        <w:rPr>
          <w:lang w:val="ru-RU"/>
        </w:rPr>
      </w:pPr>
      <w:bookmarkStart w:id="30" w:name="_Toc136295505"/>
      <w:r w:rsidRPr="00DB1189">
        <w:rPr>
          <w:rFonts w:eastAsiaTheme="minorEastAsia"/>
          <w:lang w:val="ru-RU"/>
        </w:rPr>
        <w:lastRenderedPageBreak/>
        <w:t>Сравнительн</w:t>
      </w:r>
      <w:r>
        <w:rPr>
          <w:rFonts w:eastAsiaTheme="minorEastAsia"/>
          <w:lang w:val="ru-RU"/>
        </w:rPr>
        <w:t xml:space="preserve">ый анализ </w:t>
      </w:r>
      <w:r w:rsidRPr="00DB1189">
        <w:rPr>
          <w:rFonts w:eastAsiaTheme="minorEastAsia"/>
          <w:lang w:val="ru-RU"/>
        </w:rPr>
        <w:t xml:space="preserve">методов государственного регулирования в области </w:t>
      </w:r>
      <w:proofErr w:type="spellStart"/>
      <w:r w:rsidRPr="00DB1189">
        <w:rPr>
          <w:rFonts w:eastAsiaTheme="minorEastAsia"/>
          <w:lang w:val="ru-RU"/>
        </w:rPr>
        <w:t>собаковладения</w:t>
      </w:r>
      <w:proofErr w:type="spellEnd"/>
      <w:r w:rsidRPr="00DB1189">
        <w:rPr>
          <w:rFonts w:eastAsiaTheme="minorEastAsia"/>
          <w:lang w:val="ru-RU"/>
        </w:rPr>
        <w:t>: опыт России и зарубежных стран</w:t>
      </w:r>
      <w:bookmarkEnd w:id="30"/>
    </w:p>
    <w:p w14:paraId="7155F518" w14:textId="52466F99" w:rsidR="00C17FF9" w:rsidRDefault="00AC724C" w:rsidP="00AC724C">
      <w:pPr>
        <w:rPr>
          <w:lang w:val="ru-RU"/>
        </w:rPr>
      </w:pPr>
      <w:r>
        <w:rPr>
          <w:lang w:val="ru-RU"/>
        </w:rPr>
        <w:t>Ввиду разной законодательной базы о</w:t>
      </w:r>
      <w:r w:rsidR="00512AA1">
        <w:rPr>
          <w:lang w:val="ru-RU"/>
        </w:rPr>
        <w:t xml:space="preserve">пыт содержания собак в России </w:t>
      </w:r>
      <w:r w:rsidR="003613E3">
        <w:rPr>
          <w:lang w:val="ru-RU"/>
        </w:rPr>
        <w:t>нередко</w:t>
      </w:r>
      <w:r w:rsidR="00512AA1">
        <w:rPr>
          <w:lang w:val="ru-RU"/>
        </w:rPr>
        <w:t xml:space="preserve"> </w:t>
      </w:r>
      <w:r w:rsidR="003613E3">
        <w:rPr>
          <w:lang w:val="ru-RU"/>
        </w:rPr>
        <w:t>не совпадает с мерами, предпринимаемыми в других странах</w:t>
      </w:r>
      <w:r>
        <w:rPr>
          <w:lang w:val="ru-RU"/>
        </w:rPr>
        <w:t>.</w:t>
      </w:r>
      <w:r w:rsidR="00462561">
        <w:rPr>
          <w:lang w:val="ru-RU"/>
        </w:rPr>
        <w:t xml:space="preserve"> Так, в ряд сравнения попадает налоговая политика, регистрация собак, методика сохранения чистоты на улицах, содержание безнадзорных собак. </w:t>
      </w:r>
      <w:r w:rsidR="00E4636D">
        <w:rPr>
          <w:lang w:val="ru-RU"/>
        </w:rPr>
        <w:t xml:space="preserve">Именно эти меры во многом смягчают </w:t>
      </w:r>
      <w:r w:rsidR="00D6668B">
        <w:rPr>
          <w:lang w:val="ru-RU"/>
        </w:rPr>
        <w:t xml:space="preserve">указанные выше </w:t>
      </w:r>
      <w:r w:rsidR="00E4636D">
        <w:rPr>
          <w:lang w:val="ru-RU"/>
        </w:rPr>
        <w:t xml:space="preserve">негативные последствия от владения </w:t>
      </w:r>
      <w:r w:rsidR="00B03246">
        <w:rPr>
          <w:lang w:val="ru-RU"/>
        </w:rPr>
        <w:t xml:space="preserve">питомцем. </w:t>
      </w:r>
    </w:p>
    <w:p w14:paraId="3CCA6A68" w14:textId="41FC6CF8" w:rsidR="001E124A" w:rsidRDefault="001E124A" w:rsidP="00AC724C">
      <w:pPr>
        <w:rPr>
          <w:lang w:val="ru-RU"/>
        </w:rPr>
      </w:pPr>
      <w:r>
        <w:rPr>
          <w:lang w:val="ru-RU"/>
        </w:rPr>
        <w:t xml:space="preserve">Таким образом, сравнительная характеристика предпринимаемых регуляторных мер </w:t>
      </w:r>
      <w:r w:rsidR="00C07F07">
        <w:rPr>
          <w:lang w:val="ru-RU"/>
        </w:rPr>
        <w:t xml:space="preserve">в России и за рубежом </w:t>
      </w:r>
      <w:r>
        <w:rPr>
          <w:lang w:val="ru-RU"/>
        </w:rPr>
        <w:t>может выглядеть следующим образом:</w:t>
      </w:r>
    </w:p>
    <w:p w14:paraId="26F31BDE" w14:textId="65D1A0AE" w:rsidR="00112E85" w:rsidRDefault="00112E85">
      <w:pPr>
        <w:spacing w:after="200" w:line="276" w:lineRule="auto"/>
        <w:ind w:firstLine="0"/>
        <w:jc w:val="left"/>
        <w:rPr>
          <w:b/>
          <w:sz w:val="22"/>
          <w:lang w:val="ru-RU"/>
        </w:rPr>
      </w:pPr>
      <w:r>
        <w:rPr>
          <w:lang w:val="ru-RU"/>
        </w:rPr>
        <w:br w:type="page"/>
      </w:r>
    </w:p>
    <w:p w14:paraId="360E2EC5" w14:textId="77777777" w:rsidR="00BC042E" w:rsidRDefault="00BC042E" w:rsidP="00577BB2">
      <w:pPr>
        <w:pStyle w:val="aa"/>
        <w:rPr>
          <w:lang w:val="ru-RU"/>
        </w:rPr>
        <w:sectPr w:rsidR="00BC042E" w:rsidSect="007D32DA">
          <w:pgSz w:w="12240" w:h="15840"/>
          <w:pgMar w:top="1134" w:right="850" w:bottom="1134" w:left="1701" w:header="708" w:footer="708" w:gutter="0"/>
          <w:cols w:space="708"/>
          <w:titlePg/>
          <w:docGrid w:linePitch="360"/>
        </w:sectPr>
      </w:pPr>
    </w:p>
    <w:tbl>
      <w:tblPr>
        <w:tblStyle w:val="ad"/>
        <w:tblW w:w="13603" w:type="dxa"/>
        <w:tblLook w:val="04A0" w:firstRow="1" w:lastRow="0" w:firstColumn="1" w:lastColumn="0" w:noHBand="0" w:noVBand="1"/>
      </w:tblPr>
      <w:tblGrid>
        <w:gridCol w:w="3226"/>
        <w:gridCol w:w="5841"/>
        <w:gridCol w:w="4536"/>
      </w:tblGrid>
      <w:tr w:rsidR="001E124A" w14:paraId="10557139" w14:textId="77777777" w:rsidTr="00BC042E">
        <w:tc>
          <w:tcPr>
            <w:tcW w:w="3226" w:type="dxa"/>
          </w:tcPr>
          <w:p w14:paraId="6D5E89DD" w14:textId="343496F8" w:rsidR="001E124A" w:rsidRDefault="001E124A" w:rsidP="00577BB2">
            <w:pPr>
              <w:pStyle w:val="aa"/>
              <w:rPr>
                <w:lang w:val="ru-RU"/>
              </w:rPr>
            </w:pPr>
            <w:r>
              <w:rPr>
                <w:lang w:val="ru-RU"/>
              </w:rPr>
              <w:lastRenderedPageBreak/>
              <w:t>Вид регуляторной меры</w:t>
            </w:r>
          </w:p>
        </w:tc>
        <w:tc>
          <w:tcPr>
            <w:tcW w:w="5841" w:type="dxa"/>
          </w:tcPr>
          <w:p w14:paraId="5EDBCBF5" w14:textId="54648830" w:rsidR="001E124A" w:rsidRDefault="001E124A" w:rsidP="00577BB2">
            <w:pPr>
              <w:pStyle w:val="aa"/>
              <w:rPr>
                <w:lang w:val="ru-RU"/>
              </w:rPr>
            </w:pPr>
            <w:r>
              <w:rPr>
                <w:lang w:val="ru-RU"/>
              </w:rPr>
              <w:t>Опыт России</w:t>
            </w:r>
          </w:p>
        </w:tc>
        <w:tc>
          <w:tcPr>
            <w:tcW w:w="4536" w:type="dxa"/>
          </w:tcPr>
          <w:p w14:paraId="312C6CC4" w14:textId="6B0072D3" w:rsidR="001E124A" w:rsidRDefault="001E124A" w:rsidP="00577BB2">
            <w:pPr>
              <w:pStyle w:val="aa"/>
              <w:rPr>
                <w:lang w:val="ru-RU"/>
              </w:rPr>
            </w:pPr>
            <w:r>
              <w:rPr>
                <w:lang w:val="ru-RU"/>
              </w:rPr>
              <w:t>Международный опыт</w:t>
            </w:r>
          </w:p>
        </w:tc>
      </w:tr>
      <w:tr w:rsidR="001E124A" w:rsidRPr="00FA7379" w14:paraId="350561DC" w14:textId="77777777" w:rsidTr="00112E85">
        <w:tc>
          <w:tcPr>
            <w:tcW w:w="3226" w:type="dxa"/>
            <w:vAlign w:val="center"/>
          </w:tcPr>
          <w:p w14:paraId="38E55F44" w14:textId="0331D478" w:rsidR="001E124A" w:rsidRDefault="001E124A" w:rsidP="00112E85">
            <w:pPr>
              <w:ind w:firstLine="0"/>
              <w:jc w:val="center"/>
              <w:rPr>
                <w:lang w:val="ru-RU"/>
              </w:rPr>
            </w:pPr>
            <w:r>
              <w:rPr>
                <w:lang w:val="ru-RU"/>
              </w:rPr>
              <w:t>Содержание безнадзорных собак</w:t>
            </w:r>
          </w:p>
        </w:tc>
        <w:tc>
          <w:tcPr>
            <w:tcW w:w="5841" w:type="dxa"/>
          </w:tcPr>
          <w:p w14:paraId="38D94349" w14:textId="11970BC6" w:rsidR="001E124A" w:rsidRPr="0021770A" w:rsidRDefault="00D52DE9" w:rsidP="00112E85">
            <w:pPr>
              <w:pStyle w:val="ab"/>
            </w:pPr>
            <w:r>
              <w:t xml:space="preserve">Обычно </w:t>
            </w:r>
            <w:proofErr w:type="spellStart"/>
            <w:r>
              <w:t>з</w:t>
            </w:r>
            <w:r w:rsidR="001E124A" w:rsidRPr="005E4A28">
              <w:t>оровые</w:t>
            </w:r>
            <w:proofErr w:type="spellEnd"/>
            <w:r w:rsidR="001E124A" w:rsidRPr="005E4A28">
              <w:t xml:space="preserve"> безнадзорные собаки подлежат стерилизации, вакцинации и дальнейшему возвращению в естественную среду обитания</w:t>
            </w:r>
            <w:r w:rsidR="001E124A">
              <w:t xml:space="preserve"> </w:t>
            </w:r>
            <w:r w:rsidR="001E124A" w:rsidRPr="009C4B22">
              <w:t xml:space="preserve">(система </w:t>
            </w:r>
            <w:proofErr w:type="spellStart"/>
            <w:r w:rsidR="001E124A" w:rsidRPr="005E4A28">
              <w:t>ОСВВ</w:t>
            </w:r>
            <w:proofErr w:type="spellEnd"/>
            <w:r w:rsidR="001E124A" w:rsidRPr="009C4B22">
              <w:t>),</w:t>
            </w:r>
            <w:r w:rsidR="001E124A" w:rsidRPr="005E4A28">
              <w:t xml:space="preserve"> т.е. на улицы городов и других населенных пунктов. </w:t>
            </w:r>
            <w:r w:rsidR="001E124A" w:rsidRPr="000C14C7">
              <w:t xml:space="preserve">Агрессивные собаки должны либо содержаться в приюте до их естественной смерти, либо быть выпущены на прежние места обитания. </w:t>
            </w:r>
            <w:r w:rsidR="001E124A" w:rsidRPr="007359FB">
              <w:t>А поскольку мест в приютах нет и постоянное содержание собак требует больших финансовых затрат, собак выпускают на улицы</w:t>
            </w:r>
            <w:r w:rsidR="001E124A">
              <w:rPr>
                <w:rStyle w:val="af6"/>
              </w:rPr>
              <w:footnoteReference w:id="37"/>
            </w:r>
            <w:r w:rsidR="001E124A">
              <w:t>.</w:t>
            </w:r>
          </w:p>
          <w:p w14:paraId="52847916" w14:textId="77777777" w:rsidR="001E124A" w:rsidRDefault="001E124A" w:rsidP="00112E85">
            <w:pPr>
              <w:pStyle w:val="ab"/>
            </w:pPr>
          </w:p>
        </w:tc>
        <w:tc>
          <w:tcPr>
            <w:tcW w:w="4536" w:type="dxa"/>
          </w:tcPr>
          <w:p w14:paraId="704BE2C1" w14:textId="7DD60C47" w:rsidR="001E124A" w:rsidRPr="003059ED" w:rsidRDefault="001E124A" w:rsidP="00112E85">
            <w:pPr>
              <w:pStyle w:val="ab"/>
            </w:pPr>
            <w:r w:rsidRPr="003059ED">
              <w:t xml:space="preserve">Отловленные безнадзорные животные содержатся в </w:t>
            </w:r>
            <w:r w:rsidR="00D52DE9">
              <w:t xml:space="preserve">специальных </w:t>
            </w:r>
            <w:r w:rsidRPr="003059ED">
              <w:t xml:space="preserve">пунктах содержания или приютах до 14 дней, в течение которых осуществляется поиск прежних или новых владельцев, а также производится лечение животных и другие необходимые мероприятия. </w:t>
            </w:r>
            <w:r w:rsidRPr="00BA74E7">
              <w:t>По</w:t>
            </w:r>
            <w:r>
              <w:t xml:space="preserve"> истечении</w:t>
            </w:r>
            <w:r w:rsidRPr="00BA74E7">
              <w:t xml:space="preserve"> данного срока невостребованные животные умерщвляются с использованием предназначенных для данной цели препаратов. </w:t>
            </w:r>
            <w:r w:rsidRPr="003059ED">
              <w:t>При этом если в приюте есть свободные места, то по усмотрению владельцев приюта животное может быть оставлено для дальнейшего поиска новых владельцев</w:t>
            </w:r>
            <w:r>
              <w:rPr>
                <w:rStyle w:val="af6"/>
              </w:rPr>
              <w:footnoteReference w:id="38"/>
            </w:r>
            <w:r w:rsidRPr="003059ED">
              <w:t xml:space="preserve">. </w:t>
            </w:r>
          </w:p>
          <w:p w14:paraId="3F262279" w14:textId="77777777" w:rsidR="001E124A" w:rsidRDefault="001E124A" w:rsidP="00112E85">
            <w:pPr>
              <w:pStyle w:val="ab"/>
            </w:pPr>
          </w:p>
        </w:tc>
      </w:tr>
      <w:tr w:rsidR="001E124A" w:rsidRPr="00FA7379" w14:paraId="79DBE0A6" w14:textId="77777777" w:rsidTr="00112E85">
        <w:tc>
          <w:tcPr>
            <w:tcW w:w="3226" w:type="dxa"/>
            <w:vAlign w:val="center"/>
          </w:tcPr>
          <w:p w14:paraId="2A880FF6" w14:textId="18E2B323" w:rsidR="001E124A" w:rsidRDefault="001E124A" w:rsidP="00112E85">
            <w:pPr>
              <w:ind w:firstLine="0"/>
              <w:jc w:val="center"/>
              <w:rPr>
                <w:lang w:val="ru-RU"/>
              </w:rPr>
            </w:pPr>
            <w:r>
              <w:rPr>
                <w:lang w:val="ru-RU"/>
              </w:rPr>
              <w:t>Налогообложение на собак</w:t>
            </w:r>
          </w:p>
        </w:tc>
        <w:tc>
          <w:tcPr>
            <w:tcW w:w="5841" w:type="dxa"/>
          </w:tcPr>
          <w:p w14:paraId="4BFF0DA5" w14:textId="42CD046E" w:rsidR="001E124A" w:rsidRPr="000C77E4" w:rsidRDefault="001E124A" w:rsidP="00112E85">
            <w:pPr>
              <w:pStyle w:val="ab"/>
            </w:pPr>
            <w:r>
              <w:t xml:space="preserve">С </w:t>
            </w:r>
            <w:r w:rsidRPr="000C77E4">
              <w:t>инициативой ввести налоги на домашних животных ранее выступала экс-мэр Якутска Сардана Авксентьева. Полученные средства предлагалось направить на регулирование численности безнадзорных</w:t>
            </w:r>
            <w:r w:rsidR="00C108A6">
              <w:t xml:space="preserve"> </w:t>
            </w:r>
            <w:r w:rsidRPr="000C77E4">
              <w:t>животных</w:t>
            </w:r>
            <w:r w:rsidR="00C108A6">
              <w:rPr>
                <w:rStyle w:val="af6"/>
              </w:rPr>
              <w:footnoteReference w:id="39"/>
            </w:r>
            <w:r w:rsidRPr="000C77E4">
              <w:t xml:space="preserve">. Однако против этой инициативы </w:t>
            </w:r>
            <w:r w:rsidRPr="000C77E4">
              <w:lastRenderedPageBreak/>
              <w:t>выступил ряд депутатов Госдумы.</w:t>
            </w:r>
            <w:r>
              <w:t xml:space="preserve"> </w:t>
            </w:r>
            <w:r w:rsidRPr="004C269B">
              <w:t>Комитет Госдумы по экологии и охране окружающей среды</w:t>
            </w:r>
            <w:r>
              <w:rPr>
                <w:rFonts w:ascii="GrtskPeta" w:hAnsi="GrtskPeta"/>
                <w:b/>
                <w:bCs/>
                <w:color w:val="000000"/>
                <w:shd w:val="clear" w:color="auto" w:fill="FFFFFF"/>
              </w:rPr>
              <w:t> </w:t>
            </w:r>
            <w:r w:rsidRPr="00453B67">
              <w:t xml:space="preserve"> </w:t>
            </w:r>
            <w:r>
              <w:t xml:space="preserve">также </w:t>
            </w:r>
            <w:r w:rsidRPr="00453B67">
              <w:t>заявил</w:t>
            </w:r>
            <w:r>
              <w:t>, что н</w:t>
            </w:r>
            <w:r w:rsidRPr="000C77E4">
              <w:t>алог</w:t>
            </w:r>
            <w:r>
              <w:t>и</w:t>
            </w:r>
            <w:r w:rsidRPr="000C77E4">
              <w:t xml:space="preserve"> на домашних животных в России </w:t>
            </w:r>
            <w:r>
              <w:t xml:space="preserve">вводиться не будут в силу того, что они могут привести </w:t>
            </w:r>
            <w:r w:rsidRPr="000C77E4">
              <w:t>к росту числа безнадзорных животных</w:t>
            </w:r>
            <w:r>
              <w:rPr>
                <w:rStyle w:val="af6"/>
              </w:rPr>
              <w:footnoteReference w:id="40"/>
            </w:r>
            <w:r>
              <w:t>. Однако з</w:t>
            </w:r>
            <w:r w:rsidRPr="000C77E4">
              <w:t>оозащитники в России</w:t>
            </w:r>
            <w:r>
              <w:t> все еще полагают</w:t>
            </w:r>
            <w:r>
              <w:rPr>
                <w:rStyle w:val="af6"/>
              </w:rPr>
              <w:footnoteReference w:id="41"/>
            </w:r>
            <w:r>
              <w:t xml:space="preserve">, </w:t>
            </w:r>
            <w:r w:rsidRPr="000C77E4">
              <w:t>что такой налог можно было бы ввести на нестерилизованных кошек и собак</w:t>
            </w:r>
            <w:r w:rsidR="00894E16">
              <w:t xml:space="preserve">, тем самым решая проблему </w:t>
            </w:r>
            <w:r w:rsidRPr="000C77E4">
              <w:t>бездомных животных на улицах</w:t>
            </w:r>
            <w:r w:rsidR="00894E16">
              <w:t xml:space="preserve"> (так, владельцы животных могли</w:t>
            </w:r>
            <w:r w:rsidRPr="000C77E4">
              <w:t xml:space="preserve"> бы охотнее стерилизовать своих питомцев</w:t>
            </w:r>
            <w:r w:rsidR="00894E16">
              <w:t xml:space="preserve"> в целях того, что избежать уплаты налога. Как итог </w:t>
            </w:r>
            <w:r w:rsidR="00894E16" w:rsidRPr="000C77E4">
              <w:t>–</w:t>
            </w:r>
            <w:r w:rsidR="00894E16">
              <w:t xml:space="preserve"> брошенных новорожденных щенков и котят стало было в разы меньше ввиду снижения рождаемости</w:t>
            </w:r>
            <w:r w:rsidR="00F45870">
              <w:t xml:space="preserve">) и незаконного </w:t>
            </w:r>
            <w:r w:rsidRPr="000C77E4">
              <w:t>разведени</w:t>
            </w:r>
            <w:r w:rsidR="00F45870">
              <w:t>я</w:t>
            </w:r>
            <w:r w:rsidRPr="000C77E4">
              <w:t xml:space="preserve"> животных в многоквартирных домах.</w:t>
            </w:r>
          </w:p>
          <w:p w14:paraId="40D91E71" w14:textId="77777777" w:rsidR="001E124A" w:rsidRDefault="001E124A" w:rsidP="00112E85">
            <w:pPr>
              <w:pStyle w:val="ab"/>
            </w:pPr>
          </w:p>
        </w:tc>
        <w:tc>
          <w:tcPr>
            <w:tcW w:w="4536" w:type="dxa"/>
          </w:tcPr>
          <w:p w14:paraId="4A4193D3" w14:textId="151EB885" w:rsidR="0016396C" w:rsidRDefault="0016396C" w:rsidP="00112E85">
            <w:pPr>
              <w:pStyle w:val="ab"/>
              <w:rPr>
                <w:rStyle w:val="40"/>
              </w:rPr>
            </w:pPr>
            <w:r w:rsidRPr="009C4B22">
              <w:rPr>
                <w:rStyle w:val="40"/>
              </w:rPr>
              <w:lastRenderedPageBreak/>
              <w:t>Германия</w:t>
            </w:r>
          </w:p>
          <w:p w14:paraId="569974FF" w14:textId="20121EAC" w:rsidR="00577BB2" w:rsidRPr="00577BB2" w:rsidRDefault="00577BB2" w:rsidP="00112E85">
            <w:pPr>
              <w:pStyle w:val="ab"/>
            </w:pPr>
            <w:r>
              <w:t xml:space="preserve">В Германии владельцы собак обязуются регистрировать свое животное в налоговой </w:t>
            </w:r>
            <w:r>
              <w:lastRenderedPageBreak/>
              <w:t xml:space="preserve">инспекции. После процедуры регистрации выгул питомца может совершаться только со специальной подвеской, содержащей регистрационный номер. В случае несоблюдения правила собаковладельцу грозит штраф. </w:t>
            </w:r>
          </w:p>
          <w:p w14:paraId="50D0EF86" w14:textId="58839FA7" w:rsidR="0016396C" w:rsidRPr="009C4B22" w:rsidRDefault="00577BB2" w:rsidP="00112E85">
            <w:pPr>
              <w:pStyle w:val="ab"/>
            </w:pPr>
            <w:r>
              <w:rPr>
                <w:shd w:val="clear" w:color="auto" w:fill="FFFFFF"/>
              </w:rPr>
              <w:t>Обычно н</w:t>
            </w:r>
            <w:r w:rsidR="0016396C" w:rsidRPr="009C4B22">
              <w:rPr>
                <w:shd w:val="clear" w:color="auto" w:fill="FFFFFF"/>
              </w:rPr>
              <w:t>алоги на собак идут в казну муниципалитетов</w:t>
            </w:r>
            <w:r>
              <w:rPr>
                <w:shd w:val="clear" w:color="auto" w:fill="FFFFFF"/>
              </w:rPr>
              <w:t>. Сумма налога может зависеть как от конкретного города, так и от количества животных в собственности.</w:t>
            </w:r>
            <w:r w:rsidR="0016396C" w:rsidRPr="009C4B22">
              <w:rPr>
                <w:shd w:val="clear" w:color="auto" w:fill="FFFFFF"/>
              </w:rPr>
              <w:t xml:space="preserve"> </w:t>
            </w:r>
          </w:p>
          <w:p w14:paraId="7A81DAC4" w14:textId="319BEAE9" w:rsidR="0016396C" w:rsidRDefault="0016396C" w:rsidP="00112E85">
            <w:pPr>
              <w:pStyle w:val="ab"/>
              <w:rPr>
                <w:shd w:val="clear" w:color="auto" w:fill="FFFFFF"/>
              </w:rPr>
            </w:pPr>
            <w:r w:rsidRPr="009C4B22">
              <w:rPr>
                <w:shd w:val="clear" w:color="auto" w:fill="FFFFFF"/>
              </w:rPr>
              <w:t>Так,</w:t>
            </w:r>
            <w:r w:rsidR="00D36C9A">
              <w:rPr>
                <w:shd w:val="clear" w:color="auto" w:fill="FFFFFF"/>
              </w:rPr>
              <w:t xml:space="preserve"> в Берлине сумма налога</w:t>
            </w:r>
            <w:r w:rsidRPr="009C4B22">
              <w:rPr>
                <w:shd w:val="clear" w:color="auto" w:fill="FFFFFF"/>
              </w:rPr>
              <w:t xml:space="preserve"> </w:t>
            </w:r>
            <w:r w:rsidR="00D36C9A">
              <w:rPr>
                <w:shd w:val="clear" w:color="auto" w:fill="FFFFFF"/>
              </w:rPr>
              <w:t>на одну собаку</w:t>
            </w:r>
            <w:r w:rsidRPr="009C4B22">
              <w:rPr>
                <w:shd w:val="clear" w:color="auto" w:fill="FFFFFF"/>
              </w:rPr>
              <w:t xml:space="preserve"> </w:t>
            </w:r>
            <w:r w:rsidR="00D36C9A">
              <w:rPr>
                <w:shd w:val="clear" w:color="auto" w:fill="FFFFFF"/>
              </w:rPr>
              <w:t xml:space="preserve">составляет </w:t>
            </w:r>
            <w:r w:rsidRPr="009C4B22">
              <w:rPr>
                <w:shd w:val="clear" w:color="auto" w:fill="FFFFFF"/>
              </w:rPr>
              <w:t>120 евро в год</w:t>
            </w:r>
            <w:r w:rsidR="00D36C9A">
              <w:rPr>
                <w:shd w:val="clear" w:color="auto" w:fill="FFFFFF"/>
              </w:rPr>
              <w:t>. С приобретением второй собаки сумма налога растет и равняется</w:t>
            </w:r>
            <w:r w:rsidRPr="009C4B22">
              <w:rPr>
                <w:shd w:val="clear" w:color="auto" w:fill="FFFFFF"/>
              </w:rPr>
              <w:t xml:space="preserve"> 180 евро. </w:t>
            </w:r>
          </w:p>
          <w:p w14:paraId="62B29167" w14:textId="7A4B08F6" w:rsidR="0016396C" w:rsidRPr="00BB279C" w:rsidRDefault="00C319E3" w:rsidP="00112E85">
            <w:pPr>
              <w:pStyle w:val="ab"/>
              <w:rPr>
                <w:rStyle w:val="40"/>
                <w:rFonts w:ascii="Times New Roman" w:eastAsiaTheme="minorHAnsi" w:hAnsi="Times New Roman" w:cstheme="minorBidi"/>
                <w:i w:val="0"/>
                <w:iCs w:val="0"/>
                <w:color w:val="auto"/>
                <w:shd w:val="clear" w:color="auto" w:fill="FFFFFF"/>
              </w:rPr>
            </w:pPr>
            <w:r>
              <w:rPr>
                <w:shd w:val="clear" w:color="auto" w:fill="FFFFFF"/>
              </w:rPr>
              <w:t>В свою очередь, налог на содержание собак, относящихся к категории бойцовых (опасные породы), многократно превышает ставк</w:t>
            </w:r>
            <w:r w:rsidR="00BB279C">
              <w:rPr>
                <w:shd w:val="clear" w:color="auto" w:fill="FFFFFF"/>
              </w:rPr>
              <w:t xml:space="preserve">у уже упомянутого налога. Так, в Гамбурге за год </w:t>
            </w:r>
            <w:r w:rsidR="00BB279C">
              <w:rPr>
                <w:shd w:val="clear" w:color="auto" w:fill="FFFFFF"/>
              </w:rPr>
              <w:lastRenderedPageBreak/>
              <w:t xml:space="preserve">содержания владельцу опасной </w:t>
            </w:r>
            <w:proofErr w:type="spellStart"/>
            <w:r w:rsidR="00BB279C">
              <w:rPr>
                <w:shd w:val="clear" w:color="auto" w:fill="FFFFFF"/>
              </w:rPr>
              <w:t>соабки</w:t>
            </w:r>
            <w:proofErr w:type="spellEnd"/>
            <w:r w:rsidR="00BB279C">
              <w:rPr>
                <w:shd w:val="clear" w:color="auto" w:fill="FFFFFF"/>
              </w:rPr>
              <w:t xml:space="preserve"> необходимо </w:t>
            </w:r>
            <w:proofErr w:type="spellStart"/>
            <w:r w:rsidR="00BB279C">
              <w:rPr>
                <w:shd w:val="clear" w:color="auto" w:fill="FFFFFF"/>
              </w:rPr>
              <w:t>запоатить</w:t>
            </w:r>
            <w:proofErr w:type="spellEnd"/>
            <w:r w:rsidR="00BB279C">
              <w:rPr>
                <w:shd w:val="clear" w:color="auto" w:fill="FFFFFF"/>
              </w:rPr>
              <w:t xml:space="preserve"> 600 евро. Сумма несколько выше в Мюнхене </w:t>
            </w:r>
            <w:r w:rsidR="0016396C" w:rsidRPr="000C14C7">
              <w:rPr>
                <w:shd w:val="clear" w:color="auto" w:fill="FFFFFF"/>
              </w:rPr>
              <w:t>– 800</w:t>
            </w:r>
            <w:r w:rsidR="00BB279C">
              <w:rPr>
                <w:shd w:val="clear" w:color="auto" w:fill="FFFFFF"/>
              </w:rPr>
              <w:t xml:space="preserve"> евро</w:t>
            </w:r>
            <w:r w:rsidR="0016396C" w:rsidRPr="000C14C7">
              <w:rPr>
                <w:shd w:val="clear" w:color="auto" w:fill="FFFFFF"/>
              </w:rPr>
              <w:t>.</w:t>
            </w:r>
            <w:r w:rsidR="0016396C" w:rsidRPr="000C14C7">
              <w:rPr>
                <w:shd w:val="clear" w:color="auto" w:fill="FFFFFF"/>
              </w:rPr>
              <w:br/>
            </w:r>
            <w:r w:rsidR="0016396C" w:rsidRPr="000C14C7">
              <w:br/>
            </w:r>
            <w:r w:rsidR="0016396C" w:rsidRPr="009C4B22">
              <w:rPr>
                <w:rStyle w:val="40"/>
              </w:rPr>
              <w:t>Великобритани</w:t>
            </w:r>
            <w:r w:rsidR="0016396C">
              <w:rPr>
                <w:rStyle w:val="40"/>
              </w:rPr>
              <w:t xml:space="preserve">я </w:t>
            </w:r>
          </w:p>
          <w:p w14:paraId="77811486" w14:textId="76DFB066" w:rsidR="0016396C" w:rsidRDefault="00C21431" w:rsidP="00112E85">
            <w:pPr>
              <w:pStyle w:val="ab"/>
            </w:pPr>
            <w:r>
              <w:t xml:space="preserve">На территории </w:t>
            </w:r>
            <w:r w:rsidR="0016396C" w:rsidRPr="009C4B22">
              <w:t xml:space="preserve">Великобритании налог платят </w:t>
            </w:r>
            <w:r>
              <w:t xml:space="preserve">налог на собак платят только </w:t>
            </w:r>
            <w:r w:rsidR="0016396C" w:rsidRPr="009C4B22">
              <w:t>только жители Северной Ирландии</w:t>
            </w:r>
            <w:r>
              <w:t xml:space="preserve">, сумма которого </w:t>
            </w:r>
            <w:r w:rsidR="0016396C" w:rsidRPr="009C4B22">
              <w:t xml:space="preserve"> составляет 12,5 фунтов стерлингов</w:t>
            </w:r>
            <w:r w:rsidR="00D16470">
              <w:rPr>
                <w:rStyle w:val="af6"/>
              </w:rPr>
              <w:footnoteReference w:id="42"/>
            </w:r>
            <w:r>
              <w:t>, что эквивалентно одной тысячи рублей</w:t>
            </w:r>
            <w:r w:rsidR="0016396C" w:rsidRPr="009C4B22">
              <w:t>.</w:t>
            </w:r>
          </w:p>
          <w:p w14:paraId="45F28FEE" w14:textId="3BA760DF" w:rsidR="00C21431" w:rsidRDefault="0016396C" w:rsidP="00112E85">
            <w:pPr>
              <w:pStyle w:val="ab"/>
            </w:pPr>
            <w:r w:rsidRPr="009C4B22">
              <w:t>В Англии</w:t>
            </w:r>
            <w:r w:rsidR="00C21431">
              <w:t>,</w:t>
            </w:r>
            <w:r w:rsidRPr="009C4B22">
              <w:t xml:space="preserve"> Уэльсе и Шотландии налог на собак </w:t>
            </w:r>
            <w:r w:rsidR="00C21431">
              <w:t xml:space="preserve">был отменен после </w:t>
            </w:r>
            <w:r w:rsidRPr="009C4B22">
              <w:t xml:space="preserve">1987 года. </w:t>
            </w:r>
            <w:r w:rsidR="00C21431">
              <w:t xml:space="preserve">Платеж составлял </w:t>
            </w:r>
            <w:r w:rsidR="00B75053">
              <w:t xml:space="preserve">всего </w:t>
            </w:r>
            <w:r w:rsidR="00C21431">
              <w:t xml:space="preserve">37 пенсов (примерно 30 рублей), поэтому властями было принято решение отменить его, так как средства на его сбор превосходили доход от самого налога. </w:t>
            </w:r>
          </w:p>
          <w:p w14:paraId="6C41BCAB" w14:textId="0CFFEA49" w:rsidR="0016396C" w:rsidRPr="007C020E" w:rsidRDefault="0016396C" w:rsidP="00112E85">
            <w:pPr>
              <w:pStyle w:val="ab"/>
            </w:pPr>
            <w:r w:rsidRPr="009C4B22">
              <w:t>В ноябре 2019 года</w:t>
            </w:r>
            <w:r w:rsidR="00CF614D">
              <w:t xml:space="preserve"> властями обсуждал</w:t>
            </w:r>
            <w:r w:rsidR="00195A2F">
              <w:t>ось</w:t>
            </w:r>
            <w:r w:rsidR="00CF614D">
              <w:t xml:space="preserve"> повторное введение налога по немецкой модели </w:t>
            </w:r>
            <w:r w:rsidRPr="009C4B22">
              <w:t xml:space="preserve"> —</w:t>
            </w:r>
            <w:r w:rsidR="00CF614D">
              <w:t xml:space="preserve"> суммой в 100 фунтов</w:t>
            </w:r>
            <w:r w:rsidRPr="009C4B22">
              <w:t xml:space="preserve"> за одно животное с последующим увеличением </w:t>
            </w:r>
            <w:r w:rsidR="00195A2F">
              <w:t xml:space="preserve">размера налога </w:t>
            </w:r>
            <w:r w:rsidRPr="009C4B22">
              <w:t>в зависимости от количества</w:t>
            </w:r>
            <w:r w:rsidR="00195A2F">
              <w:t xml:space="preserve"> питомцев</w:t>
            </w:r>
            <w:r w:rsidRPr="009C4B22">
              <w:t xml:space="preserve">. </w:t>
            </w:r>
            <w:r w:rsidR="00826145">
              <w:t xml:space="preserve">Данная инициатива была выдвинута с целью разрешить следующую проблему </w:t>
            </w:r>
            <w:r w:rsidR="00826145" w:rsidRPr="009C4B22">
              <w:t>—</w:t>
            </w:r>
            <w:r w:rsidR="00826145">
              <w:t xml:space="preserve"> в канун Рождества сильно возрастает динамика в дарении щенков, которых через какое-то </w:t>
            </w:r>
            <w:proofErr w:type="spellStart"/>
            <w:r w:rsidR="00826145">
              <w:t>вреся</w:t>
            </w:r>
            <w:proofErr w:type="spellEnd"/>
            <w:r w:rsidR="00826145">
              <w:t xml:space="preserve"> выбрасывают на улице. </w:t>
            </w:r>
            <w:r w:rsidRPr="000C14C7">
              <w:br/>
            </w:r>
            <w:r w:rsidRPr="000C14C7">
              <w:lastRenderedPageBreak/>
              <w:br/>
            </w:r>
            <w:r w:rsidRPr="007C020E">
              <w:rPr>
                <w:rStyle w:val="40"/>
              </w:rPr>
              <w:t>Нидерланды</w:t>
            </w:r>
          </w:p>
          <w:p w14:paraId="1209A4D6" w14:textId="77777777" w:rsidR="00837E7E" w:rsidRDefault="0016396C" w:rsidP="00112E85">
            <w:pPr>
              <w:pStyle w:val="ab"/>
            </w:pPr>
            <w:r w:rsidRPr="009C26E2">
              <w:t xml:space="preserve">Так же, как и в Германии, </w:t>
            </w:r>
            <w:r w:rsidR="00837E7E">
              <w:t xml:space="preserve">собаковладельцу необходимо зарегистрировать своего питомца в </w:t>
            </w:r>
            <w:proofErr w:type="spellStart"/>
            <w:r w:rsidR="00837E7E">
              <w:t>налогой</w:t>
            </w:r>
            <w:proofErr w:type="spellEnd"/>
            <w:r w:rsidR="00837E7E">
              <w:t xml:space="preserve"> службе, где после регистрации животное получает специальную металлическую бирку с персональной </w:t>
            </w:r>
            <w:proofErr w:type="spellStart"/>
            <w:r w:rsidR="00837E7E">
              <w:t>инфомацией</w:t>
            </w:r>
            <w:proofErr w:type="spellEnd"/>
            <w:r w:rsidR="00837E7E">
              <w:t xml:space="preserve">. </w:t>
            </w:r>
            <w:r w:rsidRPr="009C26E2">
              <w:t xml:space="preserve"> </w:t>
            </w:r>
          </w:p>
          <w:p w14:paraId="00CAB24E" w14:textId="77777777" w:rsidR="00837E7E" w:rsidRDefault="00837E7E" w:rsidP="00112E85">
            <w:pPr>
              <w:pStyle w:val="ab"/>
            </w:pPr>
            <w:r>
              <w:t>Сумма налогов в Нидерландах зависит от муниципалитета</w:t>
            </w:r>
            <w:r w:rsidR="0016396C" w:rsidRPr="009C26E2">
              <w:t xml:space="preserve">: </w:t>
            </w:r>
            <w:r>
              <w:t xml:space="preserve">так, </w:t>
            </w:r>
            <w:proofErr w:type="spellStart"/>
            <w:r>
              <w:t>напрмер</w:t>
            </w:r>
            <w:proofErr w:type="spellEnd"/>
            <w:r>
              <w:t xml:space="preserve">, </w:t>
            </w:r>
            <w:r w:rsidR="0016396C" w:rsidRPr="009C26E2">
              <w:t xml:space="preserve">в Утрехте </w:t>
            </w:r>
            <w:r>
              <w:t>налог составляет около 75</w:t>
            </w:r>
            <w:r w:rsidR="0016396C" w:rsidRPr="009C26E2">
              <w:t xml:space="preserve"> евро</w:t>
            </w:r>
            <w:r>
              <w:t xml:space="preserve"> в год, когда </w:t>
            </w:r>
            <w:r w:rsidR="0016396C" w:rsidRPr="009C26E2">
              <w:t xml:space="preserve">в Гааге </w:t>
            </w:r>
            <w:r>
              <w:t>он на порядок выше и составляет 117 евро.</w:t>
            </w:r>
          </w:p>
          <w:p w14:paraId="30EFEC8D" w14:textId="65A9D440" w:rsidR="0016396C" w:rsidRPr="007C020E" w:rsidRDefault="00837E7E" w:rsidP="00112E85">
            <w:pPr>
              <w:pStyle w:val="ab"/>
            </w:pPr>
            <w:r>
              <w:t xml:space="preserve">Более того, в 147 </w:t>
            </w:r>
            <w:r w:rsidR="0016396C" w:rsidRPr="003A39A5">
              <w:t xml:space="preserve">муниципалитетах </w:t>
            </w:r>
            <w:r>
              <w:t xml:space="preserve">собаковладельцы </w:t>
            </w:r>
            <w:proofErr w:type="spellStart"/>
            <w:r>
              <w:t>освождены</w:t>
            </w:r>
            <w:proofErr w:type="spellEnd"/>
            <w:r>
              <w:t xml:space="preserve"> от уплаты такого платежа</w:t>
            </w:r>
            <w:r w:rsidR="007A6E5F">
              <w:t xml:space="preserve"> (например, в </w:t>
            </w:r>
            <w:r w:rsidR="0016396C" w:rsidRPr="000C14C7">
              <w:t>Роттердам</w:t>
            </w:r>
            <w:r w:rsidR="007A6E5F">
              <w:t xml:space="preserve">е). </w:t>
            </w:r>
            <w:r w:rsidR="0016396C" w:rsidRPr="000C14C7">
              <w:br/>
            </w:r>
            <w:r w:rsidR="0016396C" w:rsidRPr="000C14C7">
              <w:br/>
            </w:r>
            <w:r w:rsidR="0016396C" w:rsidRPr="007C020E">
              <w:rPr>
                <w:rStyle w:val="40"/>
              </w:rPr>
              <w:t>Австралия</w:t>
            </w:r>
          </w:p>
          <w:p w14:paraId="6471B93A" w14:textId="0AAAF59D" w:rsidR="001E124A" w:rsidRDefault="003B51F4" w:rsidP="00112E85">
            <w:pPr>
              <w:pStyle w:val="ab"/>
            </w:pPr>
            <w:r>
              <w:t xml:space="preserve">В Австралии </w:t>
            </w:r>
            <w:r w:rsidR="0016396C" w:rsidRPr="006B49F9">
              <w:t>владени</w:t>
            </w:r>
            <w:r>
              <w:t xml:space="preserve">е собакой достаточно дорогое. Размер налога варьируется от 3 до 6 тысяч австралийских долларов, что составляет около 260 тысяч рублей. </w:t>
            </w:r>
            <w:r w:rsidR="0016396C" w:rsidRPr="006B49F9">
              <w:t xml:space="preserve"> </w:t>
            </w:r>
            <w:r>
              <w:t xml:space="preserve">Помимо </w:t>
            </w:r>
            <w:r w:rsidR="0016396C" w:rsidRPr="006B49F9">
              <w:t xml:space="preserve">затрат на обязательные вакцинацию и </w:t>
            </w:r>
            <w:proofErr w:type="spellStart"/>
            <w:r w:rsidR="0016396C" w:rsidRPr="006B49F9">
              <w:t>чипирование</w:t>
            </w:r>
            <w:proofErr w:type="spellEnd"/>
            <w:r w:rsidR="0016396C" w:rsidRPr="006B49F9">
              <w:t xml:space="preserve"> в эту сумму входят ежегодные </w:t>
            </w:r>
            <w:r>
              <w:t xml:space="preserve">выплаты </w:t>
            </w:r>
            <w:r w:rsidR="0016396C" w:rsidRPr="006B49F9">
              <w:t>местны</w:t>
            </w:r>
            <w:r>
              <w:t>м</w:t>
            </w:r>
            <w:r w:rsidR="0016396C" w:rsidRPr="006B49F9">
              <w:t xml:space="preserve"> муниципалитет</w:t>
            </w:r>
            <w:r>
              <w:t>ам</w:t>
            </w:r>
            <w:r w:rsidR="0016396C" w:rsidRPr="006B49F9">
              <w:t xml:space="preserve">  </w:t>
            </w:r>
            <w:r>
              <w:t>(</w:t>
            </w:r>
            <w:r w:rsidR="0016396C" w:rsidRPr="006B49F9">
              <w:t>от 30 до 190 долларов в год</w:t>
            </w:r>
            <w:r>
              <w:t>)</w:t>
            </w:r>
            <w:r w:rsidR="0016396C" w:rsidRPr="006B49F9">
              <w:t xml:space="preserve">. </w:t>
            </w:r>
            <w:r>
              <w:t>В Австралии также существует обязательное страхование питомцев, содержание которого ежемесячно составляет 20-60 долларов</w:t>
            </w:r>
            <w:r w:rsidR="0016396C">
              <w:rPr>
                <w:rStyle w:val="af6"/>
              </w:rPr>
              <w:footnoteReference w:id="43"/>
            </w:r>
            <w:r w:rsidR="0016396C" w:rsidRPr="006B49F9">
              <w:t>.</w:t>
            </w:r>
          </w:p>
        </w:tc>
      </w:tr>
      <w:tr w:rsidR="001E124A" w:rsidRPr="00FA7379" w14:paraId="0F68E012" w14:textId="77777777" w:rsidTr="00112E85">
        <w:tc>
          <w:tcPr>
            <w:tcW w:w="3226" w:type="dxa"/>
            <w:vAlign w:val="center"/>
          </w:tcPr>
          <w:p w14:paraId="034646CE" w14:textId="2347DA84" w:rsidR="001E124A" w:rsidRDefault="001E124A" w:rsidP="00112E85">
            <w:pPr>
              <w:ind w:firstLine="0"/>
              <w:jc w:val="center"/>
              <w:rPr>
                <w:lang w:val="ru-RU"/>
              </w:rPr>
            </w:pPr>
            <w:r>
              <w:rPr>
                <w:lang w:val="ru-RU"/>
              </w:rPr>
              <w:lastRenderedPageBreak/>
              <w:t>ДНК-профиль</w:t>
            </w:r>
          </w:p>
        </w:tc>
        <w:tc>
          <w:tcPr>
            <w:tcW w:w="5841" w:type="dxa"/>
          </w:tcPr>
          <w:p w14:paraId="1696C5C9" w14:textId="6703B009" w:rsidR="00DA12C8" w:rsidRPr="000C14C7" w:rsidRDefault="003E3AE8" w:rsidP="00112E85">
            <w:pPr>
              <w:pStyle w:val="ab"/>
            </w:pPr>
            <w:r>
              <w:t>В</w:t>
            </w:r>
            <w:r w:rsidR="001E124A" w:rsidRPr="000C14C7">
              <w:t xml:space="preserve"> рамках проекта «Выгул собак. </w:t>
            </w:r>
            <w:r w:rsidR="001E124A" w:rsidRPr="007C020E">
              <w:t>20 идей по развитию России»</w:t>
            </w:r>
            <w:r>
              <w:t xml:space="preserve"> </w:t>
            </w:r>
            <w:r w:rsidRPr="000C14C7">
              <w:t xml:space="preserve">иностранным агентом Дмитрием Давыдовым </w:t>
            </w:r>
            <w:r w:rsidR="001E124A" w:rsidRPr="000C14C7">
              <w:t xml:space="preserve">было предложено введение системы генетических паспортов (лицензий) для всех </w:t>
            </w:r>
            <w:r w:rsidR="00DA12C8">
              <w:t xml:space="preserve">домашних </w:t>
            </w:r>
            <w:r w:rsidR="001E124A" w:rsidRPr="000C14C7">
              <w:t xml:space="preserve">собак, с целью их идентификации по ДНК. </w:t>
            </w:r>
          </w:p>
          <w:p w14:paraId="16564282" w14:textId="77777777" w:rsidR="00466F1B" w:rsidRDefault="00DA12C8" w:rsidP="00112E85">
            <w:pPr>
              <w:pStyle w:val="ab"/>
            </w:pPr>
            <w:r>
              <w:t xml:space="preserve">Так, предлагалось </w:t>
            </w:r>
            <w:r w:rsidR="001E124A" w:rsidRPr="000C14C7">
              <w:t>установ</w:t>
            </w:r>
            <w:r>
              <w:t>ление</w:t>
            </w:r>
            <w:r w:rsidR="001E124A" w:rsidRPr="000C14C7">
              <w:t xml:space="preserve"> штраф</w:t>
            </w:r>
            <w:r>
              <w:t>а</w:t>
            </w:r>
            <w:r w:rsidR="001E124A" w:rsidRPr="000C14C7">
              <w:t xml:space="preserve"> </w:t>
            </w:r>
            <w:r>
              <w:t xml:space="preserve">как за </w:t>
            </w:r>
            <w:r w:rsidR="001E124A" w:rsidRPr="000C14C7">
              <w:t xml:space="preserve">собачьи отходы на основании результатов теста ДНК, </w:t>
            </w:r>
            <w:r>
              <w:t xml:space="preserve">так и </w:t>
            </w:r>
            <w:r w:rsidR="001E124A" w:rsidRPr="000C14C7">
              <w:t xml:space="preserve">за выгул </w:t>
            </w:r>
            <w:r>
              <w:t>питомца</w:t>
            </w:r>
            <w:r w:rsidR="001E124A" w:rsidRPr="000C14C7">
              <w:t xml:space="preserve"> без наличия </w:t>
            </w:r>
            <w:r>
              <w:t>требуемой</w:t>
            </w:r>
            <w:r w:rsidR="001E124A" w:rsidRPr="000C14C7">
              <w:t xml:space="preserve"> регистрации. </w:t>
            </w:r>
          </w:p>
          <w:p w14:paraId="5AA35CB5" w14:textId="7BF0E314" w:rsidR="001E124A" w:rsidRPr="000C14C7" w:rsidRDefault="00466F1B" w:rsidP="00112E85">
            <w:pPr>
              <w:pStyle w:val="ab"/>
            </w:pPr>
            <w:r>
              <w:t>В</w:t>
            </w:r>
            <w:r w:rsidR="001E124A" w:rsidRPr="000C14C7">
              <w:t xml:space="preserve"> случае обнаружения правонарушения любой гражданин сможет вызвать коммунальную службу или </w:t>
            </w:r>
            <w:r>
              <w:t xml:space="preserve">самостоятельно </w:t>
            </w:r>
            <w:r w:rsidR="001E124A" w:rsidRPr="000C14C7">
              <w:t>доставить образец</w:t>
            </w:r>
            <w:r>
              <w:t xml:space="preserve"> биоматериала</w:t>
            </w:r>
            <w:r w:rsidR="001E124A" w:rsidRPr="000C14C7">
              <w:t xml:space="preserve"> в лабораторию  для идентификации источника загрязнения. </w:t>
            </w:r>
          </w:p>
          <w:p w14:paraId="482860A6" w14:textId="05AD1439" w:rsidR="001E124A" w:rsidRPr="000C14C7" w:rsidRDefault="00466F1B" w:rsidP="00112E85">
            <w:pPr>
              <w:pStyle w:val="ab"/>
            </w:pPr>
            <w:r>
              <w:t xml:space="preserve">Помимо этого, в лаборатории можно будет обратиться в случаях нападения незнакомой собаки. </w:t>
            </w:r>
            <w:r w:rsidR="001E124A" w:rsidRPr="000C14C7">
              <w:t>Образец ДНК, взятый из непромытой раны, даст шанс найти виновного.</w:t>
            </w:r>
          </w:p>
          <w:p w14:paraId="570FAA5C" w14:textId="13598477" w:rsidR="001E124A" w:rsidRDefault="00C00C91" w:rsidP="00112E85">
            <w:pPr>
              <w:pStyle w:val="ab"/>
            </w:pPr>
            <w:r>
              <w:t>Таким образом, реализация инициативы значительно улучшит качество город</w:t>
            </w:r>
            <w:r w:rsidR="006A013C">
              <w:t>ско</w:t>
            </w:r>
            <w:r>
              <w:t xml:space="preserve">й среды </w:t>
            </w:r>
            <w:r w:rsidRPr="009C4B22">
              <w:t>—</w:t>
            </w:r>
            <w:r>
              <w:t xml:space="preserve"> повысится чистота улиц, снизится динамика </w:t>
            </w:r>
            <w:proofErr w:type="spellStart"/>
            <w:r>
              <w:t>распространия</w:t>
            </w:r>
            <w:proofErr w:type="spellEnd"/>
            <w:r>
              <w:t xml:space="preserve"> болезней, где собака является переносчиком. </w:t>
            </w:r>
          </w:p>
          <w:p w14:paraId="6A13373D" w14:textId="77777777" w:rsidR="00C00C91" w:rsidRPr="00C00C91" w:rsidRDefault="00C00C91" w:rsidP="00112E85">
            <w:pPr>
              <w:pStyle w:val="ab"/>
            </w:pPr>
          </w:p>
          <w:p w14:paraId="0F077885" w14:textId="77777777" w:rsidR="001E124A" w:rsidRPr="00E21E5F" w:rsidRDefault="001E124A" w:rsidP="00112E85">
            <w:pPr>
              <w:pStyle w:val="ab"/>
            </w:pPr>
            <w:r w:rsidRPr="00E21E5F">
              <w:lastRenderedPageBreak/>
              <w:t>Проект смог получить ответ от Минсельхоза:</w:t>
            </w:r>
          </w:p>
          <w:p w14:paraId="2CA74BC7" w14:textId="77777777" w:rsidR="001E124A" w:rsidRPr="00B607E0" w:rsidRDefault="001E124A" w:rsidP="00112E85">
            <w:pPr>
              <w:pStyle w:val="ab"/>
              <w:rPr>
                <w:rStyle w:val="aff0"/>
              </w:rPr>
            </w:pPr>
            <w:r w:rsidRPr="000C14C7">
              <w:t>«</w:t>
            </w:r>
            <w:r w:rsidRPr="00B607E0">
              <w:rPr>
                <w:rStyle w:val="aff0"/>
              </w:rPr>
              <w:t>Для выполнения мероприятий, указанных в Вашем обращении, необходимо создание единой федеральной базы данных, в которую будут вноситься данные не только домашних животных, но и всех животных без владельцев.</w:t>
            </w:r>
          </w:p>
          <w:p w14:paraId="2912D362" w14:textId="77777777" w:rsidR="001E124A" w:rsidRPr="00B607E0" w:rsidRDefault="001E124A" w:rsidP="00112E85">
            <w:pPr>
              <w:pStyle w:val="ab"/>
              <w:rPr>
                <w:rStyle w:val="aff0"/>
              </w:rPr>
            </w:pPr>
            <w:r w:rsidRPr="00B607E0">
              <w:rPr>
                <w:rStyle w:val="aff0"/>
              </w:rPr>
              <w:t>Минсельхозом России разработан проект федерального закона «О внесении изменений в отдельные законодательные акты Российской Федерации в части совершенствования правового регулирования отношений в области ветеринарии», направленный на регулирование отношений, связанных с маркированием и учетом животных с целью обеспечения дальнейшей их прослеживаемости.</w:t>
            </w:r>
          </w:p>
          <w:p w14:paraId="3A17021C" w14:textId="74CB0FD1" w:rsidR="001E124A" w:rsidRDefault="001E124A" w:rsidP="00112E85">
            <w:pPr>
              <w:pStyle w:val="ab"/>
            </w:pPr>
            <w:r w:rsidRPr="001A45B3">
              <w:rPr>
                <w:rStyle w:val="aff0"/>
              </w:rPr>
              <w:t>Законопроектом предусмотрено, что утверждаемые Минсельхозом России Ветеринарные правила маркирования и учета будут устанавливать порядок осуществления маркирования, типы и свойства используемых средств маркирования, порядок формирования и присвоения номеров средств маркирования, перечень сведений, необходимых для учета животных, и сроки их представления</w:t>
            </w:r>
            <w:r w:rsidRPr="008A4C44">
              <w:t>»</w:t>
            </w:r>
            <w:r w:rsidR="001A45B3">
              <w:rPr>
                <w:rStyle w:val="af6"/>
              </w:rPr>
              <w:footnoteReference w:id="44"/>
            </w:r>
            <w:r w:rsidRPr="008A4C44">
              <w:t>.</w:t>
            </w:r>
          </w:p>
        </w:tc>
        <w:tc>
          <w:tcPr>
            <w:tcW w:w="4536" w:type="dxa"/>
          </w:tcPr>
          <w:p w14:paraId="6A4E260B" w14:textId="0A19A5AA" w:rsidR="00A75EAB" w:rsidRDefault="00BD1749" w:rsidP="00112E85">
            <w:pPr>
              <w:pStyle w:val="ab"/>
            </w:pPr>
            <w:r w:rsidRPr="000C14C7">
              <w:lastRenderedPageBreak/>
              <w:t xml:space="preserve">Рост количества четвероногих питомцев </w:t>
            </w:r>
            <w:r w:rsidR="00C00C91">
              <w:t xml:space="preserve">усугубляет </w:t>
            </w:r>
            <w:r w:rsidRPr="000C14C7">
              <w:t xml:space="preserve">проблему загрязнения окружающей среды собачьими экскрементами. Помимо неприятного запаха и эстетического дискомфорта, собачьи фекалии создают значительную угрозу здоровью населения и экологии. </w:t>
            </w:r>
            <w:r w:rsidR="00C00C91">
              <w:t>В частности, влекут за собой серьезные заболевания</w:t>
            </w:r>
            <w:r w:rsidR="00FD63C3">
              <w:t xml:space="preserve"> из-за содержания вредоносных бактер</w:t>
            </w:r>
            <w:r w:rsidR="0088174A">
              <w:t xml:space="preserve">ий </w:t>
            </w:r>
            <w:r w:rsidR="00C00C91">
              <w:t xml:space="preserve"> </w:t>
            </w:r>
            <w:r w:rsidR="00C00C91" w:rsidRPr="009C4B22">
              <w:t>—</w:t>
            </w:r>
            <w:r w:rsidR="00C00C91">
              <w:t xml:space="preserve"> </w:t>
            </w:r>
            <w:r w:rsidRPr="000C14C7">
              <w:t>кишечн</w:t>
            </w:r>
            <w:r w:rsidR="00C00C91">
              <w:t>ой</w:t>
            </w:r>
            <w:r w:rsidRPr="000C14C7">
              <w:t xml:space="preserve"> палочк</w:t>
            </w:r>
            <w:r w:rsidR="00C00C91">
              <w:t>и</w:t>
            </w:r>
            <w:r w:rsidRPr="000C14C7">
              <w:t>, лямбли</w:t>
            </w:r>
            <w:r w:rsidR="00C00C91">
              <w:t>й</w:t>
            </w:r>
            <w:r w:rsidRPr="000C14C7">
              <w:t xml:space="preserve"> и сальмонелл</w:t>
            </w:r>
            <w:r w:rsidR="00FD63C3">
              <w:t>ы</w:t>
            </w:r>
            <w:r w:rsidR="00ED25FE">
              <w:rPr>
                <w:rStyle w:val="af6"/>
              </w:rPr>
              <w:footnoteReference w:id="45"/>
            </w:r>
            <w:r w:rsidR="00A75EAB">
              <w:t xml:space="preserve">. </w:t>
            </w:r>
          </w:p>
          <w:p w14:paraId="7627E9D7" w14:textId="46F856FA" w:rsidR="00BD1749" w:rsidRPr="000C14C7" w:rsidRDefault="00A75EAB" w:rsidP="00112E85">
            <w:pPr>
              <w:pStyle w:val="ab"/>
            </w:pPr>
            <w:r>
              <w:t>Кроме того, т</w:t>
            </w:r>
            <w:r w:rsidR="00BD1749" w:rsidRPr="00B53415">
              <w:t>акие отходы загрязняют почву, воду и воздух</w:t>
            </w:r>
            <w:r w:rsidR="00BD1749">
              <w:rPr>
                <w:rStyle w:val="af6"/>
              </w:rPr>
              <w:footnoteReference w:id="46"/>
            </w:r>
            <w:r>
              <w:t xml:space="preserve"> </w:t>
            </w:r>
            <w:r w:rsidR="00BD1749" w:rsidRPr="00B53415">
              <w:t xml:space="preserve"> </w:t>
            </w:r>
            <w:r>
              <w:t>(так, например, и</w:t>
            </w:r>
            <w:r w:rsidR="00BD1749" w:rsidRPr="000C14C7">
              <w:t>сследование проб воздуха в двух американских городах Кливленде и Детройте показало, что 10–50% бактерий происходят от собачьих фекалий</w:t>
            </w:r>
            <w:r>
              <w:t>)</w:t>
            </w:r>
            <w:r w:rsidR="00BD1749" w:rsidRPr="000C14C7">
              <w:t>.</w:t>
            </w:r>
          </w:p>
          <w:p w14:paraId="7442D7E9" w14:textId="68FC2ED3" w:rsidR="00BD1749" w:rsidRPr="00390782" w:rsidRDefault="00BD1749" w:rsidP="00112E85">
            <w:pPr>
              <w:pStyle w:val="ab"/>
            </w:pPr>
            <w:r w:rsidRPr="00E4574A">
              <w:t>В</w:t>
            </w:r>
            <w:r w:rsidR="00A75EAB">
              <w:t>первые проект с ДНК-профилем был запущен в</w:t>
            </w:r>
            <w:r w:rsidRPr="00E4574A">
              <w:t xml:space="preserve"> 2011 году в США</w:t>
            </w:r>
            <w:r w:rsidR="00A75EAB">
              <w:t xml:space="preserve">. С местными органами самоуправления были заключены договоры, по которым хозяев собак обязали сдать </w:t>
            </w:r>
            <w:r w:rsidRPr="000C14C7">
              <w:t xml:space="preserve">ДНК-тест животного для </w:t>
            </w:r>
            <w:r w:rsidR="00A75EAB">
              <w:t xml:space="preserve">его </w:t>
            </w:r>
            <w:r w:rsidRPr="000C14C7">
              <w:t xml:space="preserve">регистрации в специально </w:t>
            </w:r>
            <w:r w:rsidRPr="000C14C7">
              <w:lastRenderedPageBreak/>
              <w:t xml:space="preserve">созданной базе данных. </w:t>
            </w:r>
            <w:r w:rsidR="00C50C1B">
              <w:t xml:space="preserve">В случае, если </w:t>
            </w:r>
            <w:r w:rsidRPr="000C14C7">
              <w:t>коммунальные служб</w:t>
            </w:r>
            <w:r w:rsidR="00C50C1B">
              <w:t xml:space="preserve">ы обнаруживают продукты собачьей жизнедеятельности, </w:t>
            </w:r>
            <w:r w:rsidRPr="000C14C7">
              <w:t xml:space="preserve">они отправляют </w:t>
            </w:r>
            <w:r w:rsidR="00C50C1B">
              <w:t>био</w:t>
            </w:r>
            <w:r w:rsidRPr="000C14C7">
              <w:t xml:space="preserve">материал для </w:t>
            </w:r>
            <w:r w:rsidR="00C50C1B">
              <w:t xml:space="preserve">распознавания </w:t>
            </w:r>
            <w:r w:rsidRPr="000C14C7">
              <w:t xml:space="preserve">в лабораторию. </w:t>
            </w:r>
            <w:r w:rsidRPr="00560660">
              <w:t>16 генетически</w:t>
            </w:r>
            <w:r w:rsidR="009B5D50">
              <w:t>х</w:t>
            </w:r>
            <w:r w:rsidRPr="00560660">
              <w:t xml:space="preserve"> маркер</w:t>
            </w:r>
            <w:r w:rsidR="009B5D50">
              <w:t>ов</w:t>
            </w:r>
            <w:r w:rsidRPr="00560660">
              <w:t xml:space="preserve"> позволяет установить, кому принадлежит образец, поступающий в лабораторию</w:t>
            </w:r>
            <w:r>
              <w:rPr>
                <w:rStyle w:val="af6"/>
              </w:rPr>
              <w:footnoteReference w:id="47"/>
            </w:r>
            <w:r w:rsidRPr="00560660">
              <w:t xml:space="preserve">. </w:t>
            </w:r>
            <w:r w:rsidR="009B5D50">
              <w:t xml:space="preserve">После этой процедуры </w:t>
            </w:r>
            <w:r w:rsidR="006848F2">
              <w:t>на</w:t>
            </w:r>
            <w:r w:rsidRPr="000C14C7">
              <w:t xml:space="preserve"> владельца собаки накладывается крупный штраф, который включает в себя и стоимость теста. </w:t>
            </w:r>
            <w:r w:rsidR="006848F2">
              <w:t xml:space="preserve">Пятилетний опыт внедрения такой системы в американских городах показал, что </w:t>
            </w:r>
            <w:r w:rsidRPr="00390782">
              <w:t>был процент повторных нарушений</w:t>
            </w:r>
            <w:r w:rsidR="006848F2">
              <w:t xml:space="preserve"> стал гораздо ниже</w:t>
            </w:r>
            <w:r w:rsidRPr="00390782">
              <w:t>, что свидетельствует об эффективности метода</w:t>
            </w:r>
            <w:r>
              <w:rPr>
                <w:rStyle w:val="af6"/>
              </w:rPr>
              <w:footnoteReference w:id="48"/>
            </w:r>
            <w:r w:rsidRPr="00390782">
              <w:t>.</w:t>
            </w:r>
          </w:p>
          <w:p w14:paraId="1FB8CBA3" w14:textId="2DB6C63F" w:rsidR="001E124A" w:rsidRDefault="00BD1749" w:rsidP="00112E85">
            <w:pPr>
              <w:pStyle w:val="ab"/>
            </w:pPr>
            <w:r w:rsidRPr="00A32FAE">
              <w:t>ДНК тесты собачьих фекалий с целью наложения штрафа на хозяина получили распространение в Канаде, Великобритании, Испании</w:t>
            </w:r>
            <w:r w:rsidR="00013827">
              <w:t>,</w:t>
            </w:r>
            <w:r w:rsidRPr="00A32FAE">
              <w:t xml:space="preserve"> Италии</w:t>
            </w:r>
            <w:r w:rsidR="00013827">
              <w:t xml:space="preserve"> и Израиле</w:t>
            </w:r>
            <w:r>
              <w:rPr>
                <w:rStyle w:val="af6"/>
              </w:rPr>
              <w:footnoteReference w:id="49"/>
            </w:r>
            <w:r w:rsidRPr="00A32FAE">
              <w:t>.</w:t>
            </w:r>
          </w:p>
        </w:tc>
      </w:tr>
    </w:tbl>
    <w:p w14:paraId="5780DD14" w14:textId="77777777" w:rsidR="00BC042E" w:rsidRDefault="00BC042E" w:rsidP="00C17FF9">
      <w:pPr>
        <w:pStyle w:val="aff"/>
        <w:spacing w:before="0" w:beforeAutospacing="0" w:after="0" w:afterAutospacing="0"/>
        <w:sectPr w:rsidR="00BC042E" w:rsidSect="008163DB">
          <w:pgSz w:w="15840" w:h="12240" w:orient="landscape"/>
          <w:pgMar w:top="1276" w:right="1134" w:bottom="851" w:left="1134" w:header="709" w:footer="709" w:gutter="0"/>
          <w:cols w:space="708"/>
          <w:docGrid w:linePitch="360"/>
        </w:sectPr>
      </w:pPr>
    </w:p>
    <w:p w14:paraId="2BCBDD88" w14:textId="77777777" w:rsidR="00C17FF9" w:rsidRDefault="00C17FF9" w:rsidP="00C17FF9">
      <w:pPr>
        <w:pStyle w:val="aff"/>
        <w:spacing w:before="0" w:beforeAutospacing="0" w:after="0" w:afterAutospacing="0"/>
      </w:pPr>
    </w:p>
    <w:p w14:paraId="46FE6719" w14:textId="023F7758" w:rsidR="00C17FF9" w:rsidRDefault="00C17FF9" w:rsidP="00C17FF9">
      <w:pPr>
        <w:rPr>
          <w:lang w:val="ru-RU"/>
        </w:rPr>
      </w:pPr>
      <w:r w:rsidRPr="000C14C7">
        <w:rPr>
          <w:lang w:val="ru-RU"/>
        </w:rPr>
        <w:t xml:space="preserve">Таким образом, можно сделать вывод, что российский опыт сильно отличается от опыта других стран. Это связано с отсутствием достаточной законодательной базы в аспекте </w:t>
      </w:r>
      <w:proofErr w:type="spellStart"/>
      <w:r w:rsidRPr="000C14C7">
        <w:rPr>
          <w:lang w:val="ru-RU"/>
        </w:rPr>
        <w:t>собаковладения</w:t>
      </w:r>
      <w:proofErr w:type="spellEnd"/>
      <w:r w:rsidRPr="000C14C7">
        <w:rPr>
          <w:lang w:val="ru-RU"/>
        </w:rPr>
        <w:t>.</w:t>
      </w:r>
    </w:p>
    <w:p w14:paraId="57D21347" w14:textId="313A805C" w:rsidR="0042183D" w:rsidRDefault="0042183D" w:rsidP="00C17FF9">
      <w:pPr>
        <w:rPr>
          <w:lang w:val="ru-RU"/>
        </w:rPr>
      </w:pPr>
    </w:p>
    <w:p w14:paraId="2C5B13AD" w14:textId="4E2048C0" w:rsidR="0042183D" w:rsidRDefault="0042183D" w:rsidP="0056558C">
      <w:pPr>
        <w:pStyle w:val="1"/>
        <w:rPr>
          <w:lang w:val="ru-RU"/>
        </w:rPr>
      </w:pPr>
      <w:bookmarkStart w:id="31" w:name="_Toc136295506"/>
      <w:r>
        <w:rPr>
          <w:lang w:val="ru-RU"/>
        </w:rPr>
        <w:lastRenderedPageBreak/>
        <w:t>Индексы, оценивающие качество городской среды</w:t>
      </w:r>
      <w:bookmarkEnd w:id="31"/>
    </w:p>
    <w:p w14:paraId="4793D3CD" w14:textId="069C1098" w:rsidR="0042183D" w:rsidRPr="00BB64E2" w:rsidRDefault="0042183D" w:rsidP="0042183D">
      <w:pPr>
        <w:rPr>
          <w:lang w:val="ru-RU"/>
        </w:rPr>
      </w:pPr>
      <w:r>
        <w:rPr>
          <w:lang w:val="ru-RU"/>
        </w:rPr>
        <w:t xml:space="preserve">Для оценки степени подготовленности городской среды к собакам исследователи создали несколько индексов, </w:t>
      </w:r>
      <w:proofErr w:type="spellStart"/>
      <w:r>
        <w:rPr>
          <w:lang w:val="ru-RU"/>
        </w:rPr>
        <w:t>включащие</w:t>
      </w:r>
      <w:proofErr w:type="spellEnd"/>
      <w:r w:rsidR="00734EDC">
        <w:rPr>
          <w:lang w:val="ru-RU"/>
        </w:rPr>
        <w:t xml:space="preserve"> в себя</w:t>
      </w:r>
      <w:r>
        <w:rPr>
          <w:lang w:val="ru-RU"/>
        </w:rPr>
        <w:t xml:space="preserve"> индикаторы в нескольких сферах </w:t>
      </w:r>
      <w:r w:rsidRPr="0042183D">
        <w:rPr>
          <w:shd w:val="clear" w:color="auto" w:fill="FFFFFF"/>
          <w:lang w:val="ru-RU"/>
        </w:rPr>
        <w:t>—</w:t>
      </w:r>
      <w:r>
        <w:rPr>
          <w:shd w:val="clear" w:color="auto" w:fill="FFFFFF"/>
          <w:lang w:val="ru-RU"/>
        </w:rPr>
        <w:t xml:space="preserve"> </w:t>
      </w:r>
      <w:r>
        <w:rPr>
          <w:shd w:val="clear" w:color="auto" w:fill="FFFFFF"/>
        </w:rPr>
        <w:t>dog</w:t>
      </w:r>
      <w:r w:rsidRPr="0042183D">
        <w:rPr>
          <w:shd w:val="clear" w:color="auto" w:fill="FFFFFF"/>
          <w:lang w:val="ru-RU"/>
        </w:rPr>
        <w:t>-</w:t>
      </w:r>
      <w:r>
        <w:rPr>
          <w:shd w:val="clear" w:color="auto" w:fill="FFFFFF"/>
        </w:rPr>
        <w:t>friendly</w:t>
      </w:r>
      <w:r w:rsidRPr="0042183D">
        <w:rPr>
          <w:shd w:val="clear" w:color="auto" w:fill="FFFFFF"/>
          <w:lang w:val="ru-RU"/>
        </w:rPr>
        <w:t xml:space="preserve"> </w:t>
      </w:r>
      <w:r>
        <w:rPr>
          <w:shd w:val="clear" w:color="auto" w:fill="FFFFFF"/>
          <w:lang w:val="ru-RU"/>
        </w:rPr>
        <w:t xml:space="preserve">инфраструктуре, сервисах для собак и культуре </w:t>
      </w:r>
      <w:proofErr w:type="spellStart"/>
      <w:r>
        <w:rPr>
          <w:shd w:val="clear" w:color="auto" w:fill="FFFFFF"/>
          <w:lang w:val="ru-RU"/>
        </w:rPr>
        <w:t>отвественного</w:t>
      </w:r>
      <w:proofErr w:type="spellEnd"/>
      <w:r>
        <w:rPr>
          <w:shd w:val="clear" w:color="auto" w:fill="FFFFFF"/>
          <w:lang w:val="ru-RU"/>
        </w:rPr>
        <w:t xml:space="preserve"> </w:t>
      </w:r>
      <w:proofErr w:type="spellStart"/>
      <w:r>
        <w:rPr>
          <w:shd w:val="clear" w:color="auto" w:fill="FFFFFF"/>
          <w:lang w:val="ru-RU"/>
        </w:rPr>
        <w:t>собаковладения</w:t>
      </w:r>
      <w:proofErr w:type="spellEnd"/>
      <w:r>
        <w:rPr>
          <w:shd w:val="clear" w:color="auto" w:fill="FFFFFF"/>
          <w:lang w:val="ru-RU"/>
        </w:rPr>
        <w:t xml:space="preserve">. </w:t>
      </w:r>
      <w:r w:rsidR="00BB64E2">
        <w:rPr>
          <w:shd w:val="clear" w:color="auto" w:fill="FFFFFF"/>
          <w:lang w:val="ru-RU"/>
        </w:rPr>
        <w:t xml:space="preserve">Имеющиеся индексы рассматривают среду как в разрезе городских поселений, так и в разрезе стран. Ниже представлена сводная таблица с характеристиками каждого из существующих </w:t>
      </w:r>
      <w:r w:rsidR="00BB64E2">
        <w:rPr>
          <w:shd w:val="clear" w:color="auto" w:fill="FFFFFF"/>
        </w:rPr>
        <w:t>dog</w:t>
      </w:r>
      <w:r w:rsidR="00BB64E2" w:rsidRPr="00BB64E2">
        <w:rPr>
          <w:shd w:val="clear" w:color="auto" w:fill="FFFFFF"/>
          <w:lang w:val="ru-RU"/>
        </w:rPr>
        <w:t>-</w:t>
      </w:r>
      <w:r w:rsidR="00BB64E2">
        <w:rPr>
          <w:shd w:val="clear" w:color="auto" w:fill="FFFFFF"/>
        </w:rPr>
        <w:t>friendly</w:t>
      </w:r>
      <w:r w:rsidR="00BB64E2" w:rsidRPr="00BB64E2">
        <w:rPr>
          <w:shd w:val="clear" w:color="auto" w:fill="FFFFFF"/>
          <w:lang w:val="ru-RU"/>
        </w:rPr>
        <w:t xml:space="preserve"> </w:t>
      </w:r>
      <w:r w:rsidR="00BB64E2">
        <w:rPr>
          <w:shd w:val="clear" w:color="auto" w:fill="FFFFFF"/>
          <w:lang w:val="ru-RU"/>
        </w:rPr>
        <w:t>индексов:</w:t>
      </w:r>
    </w:p>
    <w:p w14:paraId="0AA1DD9D" w14:textId="7219D704" w:rsidR="00E0551D" w:rsidRDefault="00047ED7" w:rsidP="0042183D">
      <w:pPr>
        <w:rPr>
          <w:lang w:val="ru-RU"/>
        </w:rPr>
      </w:pPr>
      <w:r>
        <w:rPr>
          <w:lang w:val="ru-RU"/>
        </w:rPr>
        <w:br w:type="page"/>
      </w:r>
    </w:p>
    <w:p w14:paraId="569F089C" w14:textId="77777777" w:rsidR="00BC042E" w:rsidRDefault="00BC042E" w:rsidP="00C17FF9">
      <w:pPr>
        <w:ind w:firstLine="0"/>
        <w:rPr>
          <w:lang w:val="ru-RU"/>
        </w:rPr>
        <w:sectPr w:rsidR="00BC042E" w:rsidSect="00BC042E">
          <w:pgSz w:w="12240" w:h="15840"/>
          <w:pgMar w:top="1134" w:right="850" w:bottom="1134" w:left="1701" w:header="708" w:footer="708" w:gutter="0"/>
          <w:cols w:space="708"/>
          <w:docGrid w:linePitch="360"/>
        </w:sectPr>
      </w:pPr>
    </w:p>
    <w:tbl>
      <w:tblPr>
        <w:tblStyle w:val="ad"/>
        <w:tblW w:w="15310" w:type="dxa"/>
        <w:tblInd w:w="-856" w:type="dxa"/>
        <w:tblLayout w:type="fixed"/>
        <w:tblLook w:val="04A0" w:firstRow="1" w:lastRow="0" w:firstColumn="1" w:lastColumn="0" w:noHBand="0" w:noVBand="1"/>
      </w:tblPr>
      <w:tblGrid>
        <w:gridCol w:w="2269"/>
        <w:gridCol w:w="3402"/>
        <w:gridCol w:w="3969"/>
        <w:gridCol w:w="5670"/>
      </w:tblGrid>
      <w:tr w:rsidR="00043D98" w14:paraId="56B17FB4" w14:textId="7DE72947" w:rsidTr="00070BA0">
        <w:tc>
          <w:tcPr>
            <w:tcW w:w="2269" w:type="dxa"/>
          </w:tcPr>
          <w:p w14:paraId="008EC09A" w14:textId="420C9757" w:rsidR="00043D98" w:rsidRDefault="005E0BF8" w:rsidP="00DF7164">
            <w:pPr>
              <w:pStyle w:val="aa"/>
              <w:rPr>
                <w:lang w:val="ru-RU"/>
              </w:rPr>
            </w:pPr>
            <w:bookmarkStart w:id="32" w:name="_Hlk136089129"/>
            <w:r>
              <w:rPr>
                <w:lang w:val="ru-RU"/>
              </w:rPr>
              <w:lastRenderedPageBreak/>
              <w:t>Название индекса</w:t>
            </w:r>
          </w:p>
        </w:tc>
        <w:tc>
          <w:tcPr>
            <w:tcW w:w="3402" w:type="dxa"/>
          </w:tcPr>
          <w:p w14:paraId="5AA629F7" w14:textId="14B43A8A" w:rsidR="00043D98" w:rsidRDefault="00043D98" w:rsidP="005E0BF8">
            <w:pPr>
              <w:pStyle w:val="aa"/>
              <w:rPr>
                <w:lang w:val="ru-RU"/>
              </w:rPr>
            </w:pPr>
            <w:r>
              <w:rPr>
                <w:lang w:val="ru-RU"/>
              </w:rPr>
              <w:t>Легенда</w:t>
            </w:r>
          </w:p>
        </w:tc>
        <w:tc>
          <w:tcPr>
            <w:tcW w:w="3969" w:type="dxa"/>
          </w:tcPr>
          <w:p w14:paraId="33A4DCA5" w14:textId="13003019" w:rsidR="00043D98" w:rsidRDefault="00043D98" w:rsidP="005E0BF8">
            <w:pPr>
              <w:pStyle w:val="aa"/>
              <w:rPr>
                <w:lang w:val="ru-RU"/>
              </w:rPr>
            </w:pPr>
            <w:r>
              <w:rPr>
                <w:lang w:val="ru-RU"/>
              </w:rPr>
              <w:t>Методология</w:t>
            </w:r>
          </w:p>
        </w:tc>
        <w:tc>
          <w:tcPr>
            <w:tcW w:w="5670" w:type="dxa"/>
          </w:tcPr>
          <w:p w14:paraId="282790A4" w14:textId="1D6CA343" w:rsidR="00043D98" w:rsidRDefault="00043D98" w:rsidP="005E0BF8">
            <w:pPr>
              <w:pStyle w:val="aa"/>
              <w:rPr>
                <w:lang w:val="ru-RU"/>
              </w:rPr>
            </w:pPr>
            <w:r>
              <w:rPr>
                <w:lang w:val="ru-RU"/>
              </w:rPr>
              <w:t>Лидеры индекса</w:t>
            </w:r>
            <w:r w:rsidR="005E0BF8">
              <w:rPr>
                <w:lang w:val="ru-RU"/>
              </w:rPr>
              <w:t xml:space="preserve"> (5 представителей)</w:t>
            </w:r>
          </w:p>
        </w:tc>
      </w:tr>
      <w:tr w:rsidR="00043D98" w14:paraId="1F240A3A" w14:textId="77777777" w:rsidTr="005E0BF8">
        <w:tc>
          <w:tcPr>
            <w:tcW w:w="15310" w:type="dxa"/>
            <w:gridSpan w:val="4"/>
            <w:vAlign w:val="center"/>
          </w:tcPr>
          <w:p w14:paraId="1CFC8917" w14:textId="0BB97634" w:rsidR="00043D98" w:rsidRDefault="00043D98" w:rsidP="005E0BF8">
            <w:pPr>
              <w:ind w:firstLine="0"/>
              <w:jc w:val="center"/>
              <w:rPr>
                <w:lang w:val="ru-RU"/>
              </w:rPr>
            </w:pPr>
            <w:r>
              <w:rPr>
                <w:lang w:val="ru-RU"/>
              </w:rPr>
              <w:t>Оценивающие по городам</w:t>
            </w:r>
          </w:p>
        </w:tc>
      </w:tr>
      <w:tr w:rsidR="00043D98" w:rsidRPr="00070CEC" w14:paraId="174832DD" w14:textId="6F0011B2" w:rsidTr="00070BA0">
        <w:tc>
          <w:tcPr>
            <w:tcW w:w="2269" w:type="dxa"/>
          </w:tcPr>
          <w:p w14:paraId="22CE42A0" w14:textId="1D42617B" w:rsidR="00043D98" w:rsidRPr="003430A2" w:rsidRDefault="00043D98" w:rsidP="00DF7164">
            <w:pPr>
              <w:pStyle w:val="ab"/>
              <w:rPr>
                <w:lang w:val="en-US"/>
              </w:rPr>
            </w:pPr>
            <w:r w:rsidRPr="009C5B8B">
              <w:rPr>
                <w:lang w:val="en-US"/>
              </w:rPr>
              <w:t>Best cities for Dogs</w:t>
            </w:r>
            <w:r w:rsidR="003430A2" w:rsidRPr="003430A2">
              <w:rPr>
                <w:lang w:val="en-US"/>
              </w:rPr>
              <w:t xml:space="preserve"> </w:t>
            </w:r>
            <w:r w:rsidR="003430A2" w:rsidRPr="009C5B8B">
              <w:rPr>
                <w:lang w:val="en-US"/>
              </w:rPr>
              <w:t xml:space="preserve">Index </w:t>
            </w:r>
            <w:r w:rsidR="003430A2" w:rsidRPr="003430A2">
              <w:rPr>
                <w:lang w:val="en-US"/>
              </w:rPr>
              <w:t>(</w:t>
            </w:r>
            <w:r w:rsidR="003430A2">
              <w:t>от</w:t>
            </w:r>
            <w:r w:rsidR="003430A2" w:rsidRPr="003430A2">
              <w:rPr>
                <w:lang w:val="en-US"/>
              </w:rPr>
              <w:t xml:space="preserve"> </w:t>
            </w:r>
            <w:proofErr w:type="spellStart"/>
            <w:r w:rsidR="003430A2" w:rsidRPr="009C5B8B">
              <w:rPr>
                <w:lang w:val="en-US"/>
              </w:rPr>
              <w:t>Luko</w:t>
            </w:r>
            <w:proofErr w:type="spellEnd"/>
            <w:r w:rsidR="003430A2" w:rsidRPr="009C5B8B">
              <w:rPr>
                <w:lang w:val="en-US"/>
              </w:rPr>
              <w:t>, 2022)</w:t>
            </w:r>
            <w:r w:rsidR="0009478D">
              <w:rPr>
                <w:rStyle w:val="af6"/>
              </w:rPr>
              <w:footnoteReference w:id="50"/>
            </w:r>
          </w:p>
        </w:tc>
        <w:tc>
          <w:tcPr>
            <w:tcW w:w="3402" w:type="dxa"/>
          </w:tcPr>
          <w:p w14:paraId="076E3935" w14:textId="6BC0121C" w:rsidR="00043D98" w:rsidRPr="005E0BF8" w:rsidRDefault="00043D98" w:rsidP="00DF7164">
            <w:pPr>
              <w:pStyle w:val="ab"/>
              <w:rPr>
                <w:b/>
              </w:rPr>
            </w:pPr>
            <w:r w:rsidRPr="00DD5954">
              <w:rPr>
                <w:rStyle w:val="Strong"/>
              </w:rPr>
              <w:t>Инфраструктура</w:t>
            </w:r>
          </w:p>
          <w:p w14:paraId="2A955370" w14:textId="7197BABA" w:rsidR="00043D98" w:rsidRPr="005B51B0" w:rsidRDefault="005E0BF8">
            <w:pPr>
              <w:pStyle w:val="ab"/>
              <w:numPr>
                <w:ilvl w:val="0"/>
                <w:numId w:val="14"/>
              </w:numPr>
            </w:pPr>
            <w:r>
              <w:t>Количество собак</w:t>
            </w:r>
            <w:r w:rsidR="00043D98" w:rsidRPr="005B51B0">
              <w:t xml:space="preserve"> на душу населения (</w:t>
            </w:r>
            <w:r w:rsidR="00043D98">
              <w:t xml:space="preserve">на </w:t>
            </w:r>
            <w:r w:rsidR="00043D98" w:rsidRPr="005B51B0">
              <w:t>1000 жителей)</w:t>
            </w:r>
          </w:p>
          <w:p w14:paraId="3DAEB778" w14:textId="130AD7F4" w:rsidR="00043D98" w:rsidRPr="005B51B0" w:rsidRDefault="00043D98">
            <w:pPr>
              <w:pStyle w:val="ab"/>
              <w:numPr>
                <w:ilvl w:val="0"/>
                <w:numId w:val="14"/>
              </w:numPr>
            </w:pPr>
            <w:r w:rsidRPr="005B51B0">
              <w:t>Количество ветеринаров на собаку (</w:t>
            </w:r>
            <w:r>
              <w:t xml:space="preserve">в </w:t>
            </w:r>
            <w:r w:rsidRPr="005B51B0">
              <w:t>балл</w:t>
            </w:r>
            <w:r>
              <w:t>ах</w:t>
            </w:r>
            <w:r w:rsidRPr="005B51B0">
              <w:t>)</w:t>
            </w:r>
          </w:p>
          <w:p w14:paraId="72C150E1" w14:textId="48C044D9" w:rsidR="00043D98" w:rsidRPr="005B51B0" w:rsidRDefault="00043D98">
            <w:pPr>
              <w:pStyle w:val="ab"/>
              <w:numPr>
                <w:ilvl w:val="0"/>
                <w:numId w:val="14"/>
              </w:numPr>
            </w:pPr>
            <w:r w:rsidRPr="005B51B0">
              <w:t>Количество зоомагазинов (</w:t>
            </w:r>
            <w:r>
              <w:t>в баллах</w:t>
            </w:r>
            <w:r w:rsidRPr="005B51B0">
              <w:t>)</w:t>
            </w:r>
          </w:p>
          <w:p w14:paraId="7D48C337" w14:textId="32A1D293" w:rsidR="00043D98" w:rsidRPr="005B51B0" w:rsidRDefault="00043D98">
            <w:pPr>
              <w:pStyle w:val="ab"/>
              <w:numPr>
                <w:ilvl w:val="0"/>
                <w:numId w:val="14"/>
              </w:numPr>
            </w:pPr>
            <w:r w:rsidRPr="005B51B0">
              <w:t>Рестораны, где разрешено проживание с собаками</w:t>
            </w:r>
            <w:r>
              <w:t xml:space="preserve"> (в баллах</w:t>
            </w:r>
            <w:r w:rsidRPr="005B51B0">
              <w:t>)</w:t>
            </w:r>
          </w:p>
          <w:p w14:paraId="6B76225E" w14:textId="2C649EC4" w:rsidR="00043D98" w:rsidRPr="005B51B0" w:rsidRDefault="00043D98">
            <w:pPr>
              <w:pStyle w:val="ab"/>
              <w:numPr>
                <w:ilvl w:val="0"/>
                <w:numId w:val="14"/>
              </w:numPr>
            </w:pPr>
            <w:r w:rsidRPr="005B51B0">
              <w:t>Отели, в которых разрешено проживание с собаками (</w:t>
            </w:r>
            <w:r>
              <w:t>в баллах</w:t>
            </w:r>
            <w:r w:rsidRPr="005B51B0">
              <w:t>)</w:t>
            </w:r>
          </w:p>
          <w:p w14:paraId="2E116710" w14:textId="32E3CC47" w:rsidR="00043D98" w:rsidRPr="005B51B0" w:rsidRDefault="00043D98">
            <w:pPr>
              <w:pStyle w:val="ab"/>
              <w:numPr>
                <w:ilvl w:val="0"/>
                <w:numId w:val="14"/>
              </w:numPr>
            </w:pPr>
            <w:r w:rsidRPr="005B51B0">
              <w:t>Парки для собак (</w:t>
            </w:r>
            <w:r>
              <w:t>в баллах</w:t>
            </w:r>
            <w:r w:rsidRPr="005B51B0">
              <w:t>)</w:t>
            </w:r>
          </w:p>
          <w:p w14:paraId="17FBD750" w14:textId="77777777" w:rsidR="00043D98" w:rsidRPr="00DD5954" w:rsidRDefault="00043D98" w:rsidP="00DF7164">
            <w:pPr>
              <w:pStyle w:val="ab"/>
            </w:pPr>
          </w:p>
          <w:p w14:paraId="0C85CAF8" w14:textId="64E355E6" w:rsidR="00043D98" w:rsidRPr="005E0BF8" w:rsidRDefault="00043D98" w:rsidP="00DF7164">
            <w:pPr>
              <w:pStyle w:val="ab"/>
              <w:rPr>
                <w:b/>
              </w:rPr>
            </w:pPr>
            <w:r>
              <w:rPr>
                <w:rStyle w:val="Strong"/>
              </w:rPr>
              <w:t>Затраты</w:t>
            </w:r>
          </w:p>
          <w:p w14:paraId="03C84E42" w14:textId="00633ACA" w:rsidR="00043D98" w:rsidRDefault="00043D98">
            <w:pPr>
              <w:pStyle w:val="ab"/>
              <w:numPr>
                <w:ilvl w:val="0"/>
                <w:numId w:val="15"/>
              </w:numPr>
            </w:pPr>
            <w:r>
              <w:t>Затраты на весь жизненный цикл собаки</w:t>
            </w:r>
            <w:r w:rsidRPr="0093101F">
              <w:t xml:space="preserve"> (долл. США)</w:t>
            </w:r>
          </w:p>
          <w:p w14:paraId="79D30FE0" w14:textId="77777777" w:rsidR="005E0BF8" w:rsidRPr="0093101F" w:rsidRDefault="005E0BF8" w:rsidP="00DF7164">
            <w:pPr>
              <w:pStyle w:val="ab"/>
            </w:pPr>
          </w:p>
          <w:p w14:paraId="5AD45313" w14:textId="384F5E78" w:rsidR="00043D98" w:rsidRPr="00DF7164" w:rsidRDefault="00043D98" w:rsidP="00DF7164">
            <w:pPr>
              <w:pStyle w:val="ab"/>
              <w:rPr>
                <w:b/>
                <w:bCs/>
              </w:rPr>
            </w:pPr>
            <w:r w:rsidRPr="00DD5954">
              <w:rPr>
                <w:rStyle w:val="afe"/>
              </w:rPr>
              <w:t>Регулирование и право собственности</w:t>
            </w:r>
          </w:p>
          <w:p w14:paraId="1E83F132" w14:textId="5C13D2D1" w:rsidR="00043D98" w:rsidRPr="0093101F" w:rsidRDefault="00043D98">
            <w:pPr>
              <w:pStyle w:val="ab"/>
              <w:numPr>
                <w:ilvl w:val="0"/>
                <w:numId w:val="15"/>
              </w:numPr>
            </w:pPr>
            <w:r w:rsidRPr="0093101F">
              <w:t>Брошенные собаки/год (в баллах)</w:t>
            </w:r>
          </w:p>
          <w:p w14:paraId="46C8D737" w14:textId="77AC028F" w:rsidR="00043D98" w:rsidRPr="0093101F" w:rsidRDefault="00043D98">
            <w:pPr>
              <w:pStyle w:val="ab"/>
              <w:numPr>
                <w:ilvl w:val="0"/>
                <w:numId w:val="15"/>
              </w:numPr>
            </w:pPr>
            <w:r w:rsidRPr="0093101F">
              <w:t>Штраф за собачьи отходы (в баллах)</w:t>
            </w:r>
          </w:p>
          <w:p w14:paraId="43A7FB68" w14:textId="0185A4E0" w:rsidR="00043D98" w:rsidRPr="0093101F" w:rsidRDefault="00043D98">
            <w:pPr>
              <w:pStyle w:val="ab"/>
              <w:numPr>
                <w:ilvl w:val="0"/>
                <w:numId w:val="15"/>
              </w:numPr>
            </w:pPr>
            <w:r w:rsidRPr="0093101F">
              <w:lastRenderedPageBreak/>
              <w:t>Обследование собачьих отходов (в баллах)</w:t>
            </w:r>
          </w:p>
        </w:tc>
        <w:tc>
          <w:tcPr>
            <w:tcW w:w="3969" w:type="dxa"/>
          </w:tcPr>
          <w:p w14:paraId="504C4B1A" w14:textId="5887DFF4" w:rsidR="0030201D" w:rsidRDefault="00AB5856" w:rsidP="00DF7164">
            <w:pPr>
              <w:pStyle w:val="ab"/>
            </w:pPr>
            <w:r>
              <w:lastRenderedPageBreak/>
              <w:t xml:space="preserve">На основании трех категорий индикаторов была создана формула подсчета индекса. </w:t>
            </w:r>
            <w:r w:rsidR="0030201D" w:rsidRPr="0030201D">
              <w:t xml:space="preserve">В случаях, когда фактор состоял из одного или нескольких показателей, они </w:t>
            </w:r>
            <w:r w:rsidR="0030201D">
              <w:t xml:space="preserve">переводились в баллы </w:t>
            </w:r>
            <w:r w:rsidR="0030201D" w:rsidRPr="0030201D">
              <w:t>и усреднялись. Уравнение для подсчета баллов выглядит следующим образом:</w:t>
            </w:r>
          </w:p>
          <w:p w14:paraId="59951AC7" w14:textId="7C7C86CC" w:rsidR="00043D98" w:rsidRPr="00070BA0" w:rsidRDefault="00043D98" w:rsidP="00DF7164">
            <w:pPr>
              <w:pStyle w:val="ab"/>
            </w:pPr>
            <w:r w:rsidRPr="00070CEC">
              <w:rPr>
                <w:lang w:val="en-US"/>
              </w:rPr>
              <w:t>z</w:t>
            </w:r>
            <w:r w:rsidRPr="00070BA0">
              <w:t>-</w:t>
            </w:r>
            <w:r w:rsidRPr="00070CEC">
              <w:rPr>
                <w:lang w:val="en-US"/>
              </w:rPr>
              <w:t>Score</w:t>
            </w:r>
            <w:r w:rsidRPr="00070BA0">
              <w:t xml:space="preserve"> = (</w:t>
            </w:r>
            <w:r w:rsidRPr="00070CEC">
              <w:rPr>
                <w:lang w:val="en-US"/>
              </w:rPr>
              <w:t>x</w:t>
            </w:r>
            <w:r w:rsidRPr="00070BA0">
              <w:t xml:space="preserve"> - </w:t>
            </w:r>
            <w:r w:rsidRPr="00070CEC">
              <w:rPr>
                <w:lang w:val="en-US"/>
              </w:rPr>
              <w:t>mean</w:t>
            </w:r>
            <w:r w:rsidRPr="00070BA0">
              <w:t>(</w:t>
            </w:r>
            <w:r w:rsidRPr="00070CEC">
              <w:rPr>
                <w:lang w:val="en-US"/>
              </w:rPr>
              <w:t>X</w:t>
            </w:r>
            <w:r w:rsidRPr="00070BA0">
              <w:t xml:space="preserve">)) / </w:t>
            </w:r>
            <w:r w:rsidRPr="00070CEC">
              <w:rPr>
                <w:lang w:val="en-US"/>
              </w:rPr>
              <w:t>Standard</w:t>
            </w:r>
            <w:r w:rsidRPr="00070BA0">
              <w:t xml:space="preserve"> </w:t>
            </w:r>
            <w:r w:rsidRPr="00070CEC">
              <w:rPr>
                <w:lang w:val="en-US"/>
              </w:rPr>
              <w:t>deviation</w:t>
            </w:r>
            <w:r w:rsidRPr="00070BA0">
              <w:t>(</w:t>
            </w:r>
            <w:r w:rsidRPr="00070CEC">
              <w:rPr>
                <w:lang w:val="en-US"/>
              </w:rPr>
              <w:t>X</w:t>
            </w:r>
            <w:r w:rsidRPr="00070BA0">
              <w:t xml:space="preserve">) </w:t>
            </w:r>
            <w:r w:rsidRPr="00070CEC">
              <w:rPr>
                <w:lang w:val="en-US"/>
              </w:rPr>
              <w:t>in</w:t>
            </w:r>
            <w:r w:rsidRPr="00070BA0">
              <w:t xml:space="preserve"> </w:t>
            </w:r>
            <w:r w:rsidRPr="00070CEC">
              <w:rPr>
                <w:lang w:val="en-US"/>
              </w:rPr>
              <w:t>short</w:t>
            </w:r>
            <w:r w:rsidRPr="00070BA0">
              <w:t xml:space="preserve"> (</w:t>
            </w:r>
            <w:r w:rsidRPr="00070CEC">
              <w:rPr>
                <w:lang w:val="en-US"/>
              </w:rPr>
              <w:t>x</w:t>
            </w:r>
            <w:r w:rsidRPr="00070BA0">
              <w:t xml:space="preserve"> - </w:t>
            </w:r>
            <w:r w:rsidRPr="00070CEC">
              <w:t>μ</w:t>
            </w:r>
            <w:r w:rsidRPr="00070BA0">
              <w:t>)/</w:t>
            </w:r>
            <w:r w:rsidRPr="00070CEC">
              <w:t>σ</w:t>
            </w:r>
          </w:p>
          <w:p w14:paraId="4831215B" w14:textId="77777777" w:rsidR="00043D98" w:rsidRPr="00070BA0" w:rsidRDefault="00043D98" w:rsidP="00DF7164">
            <w:pPr>
              <w:pStyle w:val="ab"/>
            </w:pPr>
          </w:p>
          <w:p w14:paraId="72D618DD" w14:textId="40051721" w:rsidR="00043D98" w:rsidRDefault="00371352" w:rsidP="00DF7164">
            <w:pPr>
              <w:pStyle w:val="ab"/>
            </w:pPr>
            <w:r w:rsidRPr="00371352">
              <w:t>Для столбцов, где низкое значение лучше, например, низкое количество брошенных собак, оценка инвертируется таким образом, что ей присваивается более высокий балл:</w:t>
            </w:r>
          </w:p>
          <w:p w14:paraId="1E551885" w14:textId="77777777" w:rsidR="00371352" w:rsidRPr="00371352" w:rsidRDefault="00371352" w:rsidP="00DF7164">
            <w:pPr>
              <w:pStyle w:val="ab"/>
            </w:pPr>
          </w:p>
          <w:p w14:paraId="1A84DAFC" w14:textId="77777777" w:rsidR="00043D98" w:rsidRPr="00070CEC" w:rsidRDefault="00043D98" w:rsidP="00DF7164">
            <w:pPr>
              <w:pStyle w:val="ab"/>
              <w:rPr>
                <w:lang w:val="en-US"/>
              </w:rPr>
            </w:pPr>
            <w:r w:rsidRPr="00070CEC">
              <w:rPr>
                <w:lang w:val="en-US"/>
              </w:rPr>
              <w:t xml:space="preserve">z-Score inverted = -1 * (x - mean(X)) / Standard deviation(X) in short  -1 * (x - </w:t>
            </w:r>
            <w:r w:rsidRPr="00070CEC">
              <w:t>μ</w:t>
            </w:r>
            <w:r w:rsidRPr="00070CEC">
              <w:rPr>
                <w:lang w:val="en-US"/>
              </w:rPr>
              <w:t>)/</w:t>
            </w:r>
            <w:r w:rsidRPr="00070CEC">
              <w:t>σ</w:t>
            </w:r>
          </w:p>
          <w:p w14:paraId="75D1C365" w14:textId="77777777" w:rsidR="00043D98" w:rsidRPr="00070CEC" w:rsidRDefault="00043D98" w:rsidP="00DF7164">
            <w:pPr>
              <w:pStyle w:val="ab"/>
              <w:rPr>
                <w:lang w:val="en-US"/>
              </w:rPr>
            </w:pPr>
          </w:p>
          <w:p w14:paraId="7B874A3F" w14:textId="377CBF14" w:rsidR="00043D98" w:rsidRPr="009C5B8B" w:rsidRDefault="00371352" w:rsidP="00DF7164">
            <w:pPr>
              <w:pStyle w:val="ab"/>
            </w:pPr>
            <w:r w:rsidRPr="00371352">
              <w:t xml:space="preserve">Если для </w:t>
            </w:r>
            <w:r w:rsidR="007368EA">
              <w:t xml:space="preserve">индикатора </w:t>
            </w:r>
            <w:r w:rsidRPr="00371352">
              <w:t xml:space="preserve">присутствовали баллы, они нормализуются таким образом, чтобы 50 равнялось наименьшему значению в конечном наборе данных, а 100 - наибольшему. Следовательно, чем выше балл, тем выше рейтинг города по этому фактору по сравнению с другими городами </w:t>
            </w:r>
            <w:r w:rsidRPr="00371352">
              <w:lastRenderedPageBreak/>
              <w:t>в индексе. Уравнение для нормализации выглядит следующим образом:</w:t>
            </w:r>
          </w:p>
          <w:p w14:paraId="1E64ACDC" w14:textId="10383FD6" w:rsidR="00043D98" w:rsidRPr="009C5B8B" w:rsidRDefault="00043D98" w:rsidP="00DF7164">
            <w:pPr>
              <w:pStyle w:val="ab"/>
            </w:pPr>
            <w:r w:rsidRPr="00070CEC">
              <w:rPr>
                <w:lang w:val="en-US"/>
              </w:rPr>
              <w:t>score</w:t>
            </w:r>
            <w:r w:rsidRPr="009C5B8B">
              <w:t xml:space="preserve"> = (100-50) * (</w:t>
            </w:r>
            <w:r w:rsidRPr="00070CEC">
              <w:rPr>
                <w:lang w:val="en-US"/>
              </w:rPr>
              <w:t>x</w:t>
            </w:r>
            <w:r w:rsidRPr="009C5B8B">
              <w:t xml:space="preserve"> - </w:t>
            </w:r>
            <w:r w:rsidRPr="00070CEC">
              <w:rPr>
                <w:lang w:val="en-US"/>
              </w:rPr>
              <w:t>min</w:t>
            </w:r>
            <w:r w:rsidRPr="009C5B8B">
              <w:t>(</w:t>
            </w:r>
            <w:r w:rsidRPr="00070CEC">
              <w:rPr>
                <w:lang w:val="en-US"/>
              </w:rPr>
              <w:t>X</w:t>
            </w:r>
            <w:r w:rsidRPr="009C5B8B">
              <w:t>)) / (</w:t>
            </w:r>
            <w:r w:rsidRPr="00070CEC">
              <w:rPr>
                <w:lang w:val="en-US"/>
              </w:rPr>
              <w:t>max</w:t>
            </w:r>
            <w:r w:rsidRPr="009C5B8B">
              <w:t>(</w:t>
            </w:r>
            <w:r w:rsidRPr="00070CEC">
              <w:rPr>
                <w:lang w:val="en-US"/>
              </w:rPr>
              <w:t>X</w:t>
            </w:r>
            <w:r w:rsidRPr="009C5B8B">
              <w:t xml:space="preserve">) - </w:t>
            </w:r>
            <w:r w:rsidRPr="00070CEC">
              <w:rPr>
                <w:lang w:val="en-US"/>
              </w:rPr>
              <w:t>min</w:t>
            </w:r>
            <w:r w:rsidRPr="009C5B8B">
              <w:t>(</w:t>
            </w:r>
            <w:r w:rsidRPr="00070CEC">
              <w:rPr>
                <w:lang w:val="en-US"/>
              </w:rPr>
              <w:t>X</w:t>
            </w:r>
            <w:r w:rsidRPr="009C5B8B">
              <w:t>)) + 50</w:t>
            </w:r>
          </w:p>
        </w:tc>
        <w:tc>
          <w:tcPr>
            <w:tcW w:w="5670" w:type="dxa"/>
            <w:vAlign w:val="center"/>
          </w:tcPr>
          <w:p w14:paraId="70B3BDC4" w14:textId="0CF53D5F" w:rsidR="00043D98" w:rsidRPr="00070CEC" w:rsidRDefault="00043D98" w:rsidP="00DF7164">
            <w:pPr>
              <w:pStyle w:val="ab"/>
              <w:rPr>
                <w:lang w:val="en-US"/>
              </w:rPr>
            </w:pPr>
            <w:r w:rsidRPr="00070CEC">
              <w:rPr>
                <w:noProof/>
              </w:rPr>
              <w:lastRenderedPageBreak/>
              <w:drawing>
                <wp:inline distT="0" distB="0" distL="0" distR="0" wp14:anchorId="37400B80" wp14:editId="16BA3A60">
                  <wp:extent cx="5642124" cy="2100438"/>
                  <wp:effectExtent l="0" t="635"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5720552" cy="2129635"/>
                          </a:xfrm>
                          <a:prstGeom prst="rect">
                            <a:avLst/>
                          </a:prstGeom>
                        </pic:spPr>
                      </pic:pic>
                    </a:graphicData>
                  </a:graphic>
                </wp:inline>
              </w:drawing>
            </w:r>
          </w:p>
        </w:tc>
      </w:tr>
      <w:tr w:rsidR="00C31127" w14:paraId="5A89531E" w14:textId="3A83FBD1" w:rsidTr="00070BA0">
        <w:tc>
          <w:tcPr>
            <w:tcW w:w="2269" w:type="dxa"/>
          </w:tcPr>
          <w:p w14:paraId="47D411F1" w14:textId="73B25B6F" w:rsidR="00C31127" w:rsidRPr="00C31127" w:rsidRDefault="00C31127" w:rsidP="00DF7164">
            <w:pPr>
              <w:pStyle w:val="ab"/>
              <w:rPr>
                <w:lang w:val="en-US"/>
              </w:rPr>
            </w:pPr>
            <w:r w:rsidRPr="009C5B8B">
              <w:rPr>
                <w:lang w:val="en-US"/>
              </w:rPr>
              <w:lastRenderedPageBreak/>
              <w:t>Best cities for Dogs</w:t>
            </w:r>
            <w:r w:rsidRPr="003430A2">
              <w:rPr>
                <w:lang w:val="en-US"/>
              </w:rPr>
              <w:t xml:space="preserve"> </w:t>
            </w:r>
            <w:r w:rsidRPr="009C5B8B">
              <w:rPr>
                <w:lang w:val="en-US"/>
              </w:rPr>
              <w:t xml:space="preserve">Index </w:t>
            </w:r>
            <w:r w:rsidRPr="003430A2">
              <w:rPr>
                <w:lang w:val="en-US"/>
              </w:rPr>
              <w:t>(</w:t>
            </w:r>
            <w:r>
              <w:t>от</w:t>
            </w:r>
            <w:r w:rsidRPr="009C5B8B">
              <w:rPr>
                <w:lang w:val="en-US"/>
              </w:rPr>
              <w:t xml:space="preserve"> Forbes, 2023) —</w:t>
            </w:r>
            <w:r w:rsidRPr="00C31127">
              <w:rPr>
                <w:lang w:val="en-US"/>
              </w:rPr>
              <w:t xml:space="preserve"> </w:t>
            </w:r>
            <w:r w:rsidRPr="00C31127">
              <w:t>только</w:t>
            </w:r>
            <w:r w:rsidRPr="00C31127">
              <w:rPr>
                <w:lang w:val="en-US"/>
              </w:rPr>
              <w:t xml:space="preserve"> </w:t>
            </w:r>
            <w:r w:rsidRPr="00C31127">
              <w:t>города</w:t>
            </w:r>
            <w:r w:rsidRPr="00C31127">
              <w:rPr>
                <w:lang w:val="en-US"/>
              </w:rPr>
              <w:t xml:space="preserve"> </w:t>
            </w:r>
            <w:r w:rsidRPr="00C31127">
              <w:t>США</w:t>
            </w:r>
            <w:r w:rsidR="00B81AEC">
              <w:rPr>
                <w:rStyle w:val="af6"/>
              </w:rPr>
              <w:footnoteReference w:id="51"/>
            </w:r>
          </w:p>
        </w:tc>
        <w:tc>
          <w:tcPr>
            <w:tcW w:w="3402" w:type="dxa"/>
          </w:tcPr>
          <w:p w14:paraId="0E396F55" w14:textId="6D56047A" w:rsidR="00C31127" w:rsidRPr="005B0344" w:rsidRDefault="00C31127">
            <w:pPr>
              <w:pStyle w:val="ab"/>
              <w:numPr>
                <w:ilvl w:val="0"/>
                <w:numId w:val="13"/>
              </w:numPr>
            </w:pPr>
            <w:r w:rsidRPr="00E33D31">
              <w:t xml:space="preserve">Процент квартир, в которых разрешено проживание с домашними животными </w:t>
            </w:r>
          </w:p>
          <w:p w14:paraId="20A981B4" w14:textId="44244A9B" w:rsidR="00C31127" w:rsidRPr="005B0344" w:rsidRDefault="00C31127">
            <w:pPr>
              <w:pStyle w:val="ab"/>
              <w:numPr>
                <w:ilvl w:val="0"/>
                <w:numId w:val="13"/>
              </w:numPr>
            </w:pPr>
            <w:r w:rsidRPr="00E33D31">
              <w:t xml:space="preserve">Процент квартир, в которых сдается домашнее животное </w:t>
            </w:r>
          </w:p>
          <w:p w14:paraId="64E2F646" w14:textId="4BE606E7" w:rsidR="00C31127" w:rsidRPr="005B0344" w:rsidRDefault="00C31127">
            <w:pPr>
              <w:pStyle w:val="ab"/>
              <w:numPr>
                <w:ilvl w:val="0"/>
                <w:numId w:val="13"/>
              </w:numPr>
            </w:pPr>
            <w:r w:rsidRPr="00E33D31">
              <w:t xml:space="preserve">Парки для собак на 100 000 жителей </w:t>
            </w:r>
          </w:p>
          <w:p w14:paraId="3DE494D8" w14:textId="3D06F302" w:rsidR="00C31127" w:rsidRPr="005B0344" w:rsidRDefault="00C31127">
            <w:pPr>
              <w:pStyle w:val="ab"/>
              <w:numPr>
                <w:ilvl w:val="0"/>
                <w:numId w:val="13"/>
              </w:numPr>
            </w:pPr>
            <w:r w:rsidRPr="00E33D31">
              <w:t>Процент жителей, проживающих в пределах 10 минут ходьбы от парка (</w:t>
            </w:r>
          </w:p>
          <w:p w14:paraId="630B9F9D" w14:textId="72369C26" w:rsidR="00C31127" w:rsidRPr="00E33D31" w:rsidRDefault="00C31127">
            <w:pPr>
              <w:pStyle w:val="ab"/>
              <w:numPr>
                <w:ilvl w:val="0"/>
                <w:numId w:val="13"/>
              </w:numPr>
            </w:pPr>
            <w:r w:rsidRPr="00E33D31">
              <w:t xml:space="preserve">Стихийные бедствия </w:t>
            </w:r>
          </w:p>
        </w:tc>
        <w:tc>
          <w:tcPr>
            <w:tcW w:w="3969" w:type="dxa"/>
          </w:tcPr>
          <w:p w14:paraId="085A171F" w14:textId="7181784A" w:rsidR="00C31127" w:rsidRDefault="00C31127" w:rsidP="00DF7164">
            <w:pPr>
              <w:pStyle w:val="ab"/>
            </w:pPr>
            <w:r w:rsidRPr="00E33D31">
              <w:t xml:space="preserve">На основе </w:t>
            </w:r>
            <w:r>
              <w:t xml:space="preserve">упомянутых показателей был сформирован </w:t>
            </w:r>
            <w:r w:rsidRPr="00E33D31">
              <w:t>рейтинг 93 крупных городов США.</w:t>
            </w:r>
          </w:p>
          <w:p w14:paraId="02952BFC" w14:textId="77777777" w:rsidR="00C31127" w:rsidRDefault="00C31127" w:rsidP="00DF7164">
            <w:pPr>
              <w:pStyle w:val="ab"/>
            </w:pPr>
            <w:r>
              <w:t>Каждый из показателей имел свой удельный вес в процентах:</w:t>
            </w:r>
          </w:p>
          <w:p w14:paraId="2008D04C" w14:textId="6E16FD96" w:rsidR="00C31127" w:rsidRPr="006C17C5" w:rsidRDefault="00C31127">
            <w:pPr>
              <w:pStyle w:val="ab"/>
              <w:numPr>
                <w:ilvl w:val="0"/>
                <w:numId w:val="12"/>
              </w:numPr>
            </w:pPr>
            <w:r w:rsidRPr="006C17C5">
              <w:t>Процент квартир, в которых разрешено проживание с домашними животными (25% баллов)</w:t>
            </w:r>
          </w:p>
          <w:p w14:paraId="6108CDE4" w14:textId="1C185F91" w:rsidR="00C31127" w:rsidRPr="006C17C5" w:rsidRDefault="00C31127">
            <w:pPr>
              <w:pStyle w:val="ab"/>
              <w:numPr>
                <w:ilvl w:val="0"/>
                <w:numId w:val="12"/>
              </w:numPr>
            </w:pPr>
            <w:r w:rsidRPr="006C17C5">
              <w:t>Процент квартир, в которых сдается домашнее животное (25% баллов)</w:t>
            </w:r>
          </w:p>
          <w:p w14:paraId="1C678901" w14:textId="3B1E7FC4" w:rsidR="00C31127" w:rsidRPr="006C17C5" w:rsidRDefault="00C31127">
            <w:pPr>
              <w:pStyle w:val="ab"/>
              <w:numPr>
                <w:ilvl w:val="0"/>
                <w:numId w:val="12"/>
              </w:numPr>
            </w:pPr>
            <w:r w:rsidRPr="006C17C5">
              <w:t>Парки для собак на 100 000 жителей (20% баллов)</w:t>
            </w:r>
          </w:p>
          <w:p w14:paraId="4F1DE601" w14:textId="06FD3673" w:rsidR="00C31127" w:rsidRPr="006C17C5" w:rsidRDefault="00C31127">
            <w:pPr>
              <w:pStyle w:val="ab"/>
              <w:numPr>
                <w:ilvl w:val="0"/>
                <w:numId w:val="12"/>
              </w:numPr>
            </w:pPr>
            <w:r w:rsidRPr="006C17C5">
              <w:t>Процент жителей, проживающих в пределах 10 минут ходьбы от парка (20% баллов)</w:t>
            </w:r>
          </w:p>
          <w:p w14:paraId="4FF73A6D" w14:textId="490D995E" w:rsidR="00C31127" w:rsidRPr="006C17C5" w:rsidRDefault="00C31127">
            <w:pPr>
              <w:pStyle w:val="ab"/>
              <w:numPr>
                <w:ilvl w:val="0"/>
                <w:numId w:val="12"/>
              </w:numPr>
            </w:pPr>
            <w:r w:rsidRPr="006C17C5">
              <w:t>Стихийные бедствия (10% баллов)</w:t>
            </w:r>
          </w:p>
        </w:tc>
        <w:tc>
          <w:tcPr>
            <w:tcW w:w="5670" w:type="dxa"/>
          </w:tcPr>
          <w:p w14:paraId="74606540" w14:textId="7EC31CA6" w:rsidR="00C31127" w:rsidRDefault="00C31127" w:rsidP="00DF7164">
            <w:pPr>
              <w:pStyle w:val="ab"/>
            </w:pPr>
            <w:r w:rsidRPr="00070CEC">
              <w:rPr>
                <w:noProof/>
              </w:rPr>
              <w:drawing>
                <wp:inline distT="0" distB="0" distL="0" distR="0" wp14:anchorId="1E2EF98D" wp14:editId="1B04F31F">
                  <wp:extent cx="6152515" cy="2667635"/>
                  <wp:effectExtent l="889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6152515" cy="2667635"/>
                          </a:xfrm>
                          <a:prstGeom prst="rect">
                            <a:avLst/>
                          </a:prstGeom>
                        </pic:spPr>
                      </pic:pic>
                    </a:graphicData>
                  </a:graphic>
                </wp:inline>
              </w:drawing>
            </w:r>
          </w:p>
        </w:tc>
      </w:tr>
      <w:tr w:rsidR="00C31127" w14:paraId="14211CFC" w14:textId="77777777" w:rsidTr="005B0344">
        <w:tc>
          <w:tcPr>
            <w:tcW w:w="2269" w:type="dxa"/>
          </w:tcPr>
          <w:p w14:paraId="2EEC9B42" w14:textId="77777777" w:rsidR="00A53E1F" w:rsidRPr="009C5B8B" w:rsidRDefault="00A53E1F" w:rsidP="00DF7164">
            <w:pPr>
              <w:pStyle w:val="ab"/>
              <w:rPr>
                <w:lang w:val="en-US"/>
              </w:rPr>
            </w:pPr>
            <w:r w:rsidRPr="009C5B8B">
              <w:rPr>
                <w:lang w:val="en-US"/>
              </w:rPr>
              <w:lastRenderedPageBreak/>
              <w:t>The 150 Most Dog-Friendly U.S. Cities</w:t>
            </w:r>
          </w:p>
          <w:p w14:paraId="61130FCF" w14:textId="3022E169" w:rsidR="00A53E1F" w:rsidRPr="00A53E1F" w:rsidRDefault="00A53E1F" w:rsidP="00DF7164">
            <w:pPr>
              <w:pStyle w:val="ab"/>
            </w:pPr>
            <w:r w:rsidRPr="00A53E1F">
              <w:t>(</w:t>
            </w:r>
            <w:r>
              <w:t>от</w:t>
            </w:r>
            <w:r w:rsidRPr="00A53E1F">
              <w:t xml:space="preserve"> </w:t>
            </w:r>
            <w:proofErr w:type="spellStart"/>
            <w:r>
              <w:t>T</w:t>
            </w:r>
            <w:r w:rsidRPr="00A53E1F">
              <w:t>heswiftest</w:t>
            </w:r>
            <w:proofErr w:type="spellEnd"/>
            <w:r w:rsidRPr="00A53E1F">
              <w:t>, 2022)</w:t>
            </w:r>
            <w:r>
              <w:rPr>
                <w:rStyle w:val="af6"/>
              </w:rPr>
              <w:footnoteReference w:id="52"/>
            </w:r>
            <w:r w:rsidRPr="00A53E1F">
              <w:t xml:space="preserve"> </w:t>
            </w:r>
            <w:r w:rsidRPr="00C31127">
              <w:t>—</w:t>
            </w:r>
            <w:r>
              <w:t xml:space="preserve"> </w:t>
            </w:r>
            <w:r w:rsidRPr="00A53E1F">
              <w:t>только города США</w:t>
            </w:r>
          </w:p>
          <w:p w14:paraId="3EAC4E84" w14:textId="6850066A" w:rsidR="00C31127" w:rsidRPr="00A53E1F" w:rsidRDefault="00C31127" w:rsidP="00DF7164">
            <w:pPr>
              <w:pStyle w:val="ab"/>
            </w:pPr>
          </w:p>
        </w:tc>
        <w:tc>
          <w:tcPr>
            <w:tcW w:w="3402" w:type="dxa"/>
          </w:tcPr>
          <w:p w14:paraId="18390F52" w14:textId="44DA4C3D" w:rsidR="00C31127" w:rsidRPr="005B0344" w:rsidRDefault="00C31127">
            <w:pPr>
              <w:pStyle w:val="ab"/>
              <w:numPr>
                <w:ilvl w:val="0"/>
                <w:numId w:val="11"/>
              </w:numPr>
              <w:rPr>
                <w:lang w:val="en-US"/>
              </w:rPr>
            </w:pPr>
            <w:r w:rsidRPr="00114DFF">
              <w:t xml:space="preserve">Парки для собак </w:t>
            </w:r>
          </w:p>
          <w:p w14:paraId="7F116CF1" w14:textId="5BBEE168" w:rsidR="00C31127" w:rsidRPr="005B0344" w:rsidRDefault="00C31127">
            <w:pPr>
              <w:pStyle w:val="ab"/>
              <w:numPr>
                <w:ilvl w:val="0"/>
                <w:numId w:val="11"/>
              </w:numPr>
              <w:rPr>
                <w:lang w:val="en-US"/>
              </w:rPr>
            </w:pPr>
            <w:r w:rsidRPr="00114DFF">
              <w:t xml:space="preserve">Тропы, подходящие для собак </w:t>
            </w:r>
          </w:p>
          <w:p w14:paraId="78B6B584" w14:textId="71CCE01E" w:rsidR="00C31127" w:rsidRPr="005B0344" w:rsidRDefault="00C31127">
            <w:pPr>
              <w:pStyle w:val="ab"/>
              <w:numPr>
                <w:ilvl w:val="0"/>
                <w:numId w:val="11"/>
              </w:numPr>
            </w:pPr>
            <w:r w:rsidRPr="005B0344">
              <w:t xml:space="preserve">Отели, в которых разрешено проживание с собаками </w:t>
            </w:r>
          </w:p>
          <w:p w14:paraId="09843813" w14:textId="03F53A5E" w:rsidR="00C31127" w:rsidRPr="005B0344" w:rsidRDefault="00C31127">
            <w:pPr>
              <w:pStyle w:val="ab"/>
              <w:numPr>
                <w:ilvl w:val="0"/>
                <w:numId w:val="11"/>
              </w:numPr>
            </w:pPr>
            <w:r w:rsidRPr="005B0344">
              <w:t xml:space="preserve">Рестораны, где разрешено проживание с собаками </w:t>
            </w:r>
          </w:p>
          <w:p w14:paraId="1A6F68E8" w14:textId="3163AE43" w:rsidR="00C31127" w:rsidRPr="005B0344" w:rsidRDefault="00C31127">
            <w:pPr>
              <w:pStyle w:val="ab"/>
              <w:numPr>
                <w:ilvl w:val="0"/>
                <w:numId w:val="11"/>
              </w:numPr>
            </w:pPr>
            <w:r w:rsidRPr="005B0344">
              <w:t xml:space="preserve">Аренда квартир, в которых разрешено проживание с собаками </w:t>
            </w:r>
          </w:p>
          <w:p w14:paraId="3F185603" w14:textId="0AC9E47C" w:rsidR="00C31127" w:rsidRPr="005B0344" w:rsidRDefault="00C31127">
            <w:pPr>
              <w:pStyle w:val="ab"/>
              <w:numPr>
                <w:ilvl w:val="0"/>
                <w:numId w:val="11"/>
              </w:numPr>
            </w:pPr>
            <w:r w:rsidRPr="005B0344">
              <w:t xml:space="preserve">Няни для домашних животных </w:t>
            </w:r>
          </w:p>
          <w:p w14:paraId="6BEA6B7C" w14:textId="125FAFB9" w:rsidR="00C31127" w:rsidRPr="005B0344" w:rsidRDefault="00C31127">
            <w:pPr>
              <w:pStyle w:val="ab"/>
              <w:numPr>
                <w:ilvl w:val="0"/>
                <w:numId w:val="11"/>
              </w:numPr>
            </w:pPr>
            <w:r w:rsidRPr="005B0344">
              <w:t>Стоимость страховки</w:t>
            </w:r>
          </w:p>
        </w:tc>
        <w:tc>
          <w:tcPr>
            <w:tcW w:w="3969" w:type="dxa"/>
          </w:tcPr>
          <w:p w14:paraId="31C17C96" w14:textId="5D8A54D6" w:rsidR="00C31127" w:rsidRPr="00114DFF" w:rsidRDefault="00C31127" w:rsidP="00DF7164">
            <w:pPr>
              <w:pStyle w:val="ab"/>
            </w:pPr>
            <w:r>
              <w:t xml:space="preserve">На основании упомянутых индикаторов был сформирован </w:t>
            </w:r>
            <w:r w:rsidRPr="00114DFF">
              <w:t>рейтинг 150 самых дружелюбных к собакам городов США</w:t>
            </w:r>
            <w:r>
              <w:t>. Каждый из показателей имел вес в баллах от 0 до 100:</w:t>
            </w:r>
          </w:p>
          <w:p w14:paraId="2FEA0017" w14:textId="786CD959" w:rsidR="00C31127" w:rsidRPr="006C17C5" w:rsidRDefault="00C31127">
            <w:pPr>
              <w:pStyle w:val="ab"/>
              <w:numPr>
                <w:ilvl w:val="0"/>
                <w:numId w:val="10"/>
              </w:numPr>
            </w:pPr>
            <w:r w:rsidRPr="006C17C5">
              <w:t>Парки для собак (от 0 до 100 баллов)</w:t>
            </w:r>
          </w:p>
          <w:p w14:paraId="3761A108" w14:textId="02DB2339" w:rsidR="00C31127" w:rsidRPr="006C17C5" w:rsidRDefault="00C31127">
            <w:pPr>
              <w:pStyle w:val="ab"/>
              <w:numPr>
                <w:ilvl w:val="0"/>
                <w:numId w:val="10"/>
              </w:numPr>
            </w:pPr>
            <w:r w:rsidRPr="006C17C5">
              <w:t>Тропы, подходящие для собак (от 0 до 100 баллов)</w:t>
            </w:r>
          </w:p>
          <w:p w14:paraId="3E82219A" w14:textId="2BE2F256" w:rsidR="00C31127" w:rsidRPr="006C17C5" w:rsidRDefault="00C31127">
            <w:pPr>
              <w:pStyle w:val="ab"/>
              <w:numPr>
                <w:ilvl w:val="0"/>
                <w:numId w:val="10"/>
              </w:numPr>
            </w:pPr>
            <w:r w:rsidRPr="006C17C5">
              <w:t>Отели, в которых разрешено проживание с собаками (от 0 до 100 баллов)</w:t>
            </w:r>
          </w:p>
          <w:p w14:paraId="11427A74" w14:textId="3C77A2AA" w:rsidR="00C31127" w:rsidRPr="006C17C5" w:rsidRDefault="00C31127">
            <w:pPr>
              <w:pStyle w:val="ab"/>
              <w:numPr>
                <w:ilvl w:val="0"/>
                <w:numId w:val="10"/>
              </w:numPr>
            </w:pPr>
            <w:r w:rsidRPr="006C17C5">
              <w:t>Рестораны, где разрешено проживание с собаками (от 0 до 100 баллов)</w:t>
            </w:r>
          </w:p>
          <w:p w14:paraId="15F20D5D" w14:textId="54A820EF" w:rsidR="00C31127" w:rsidRPr="006C17C5" w:rsidRDefault="00C31127">
            <w:pPr>
              <w:pStyle w:val="ab"/>
              <w:numPr>
                <w:ilvl w:val="0"/>
                <w:numId w:val="10"/>
              </w:numPr>
            </w:pPr>
            <w:r w:rsidRPr="006C17C5">
              <w:t>Аренда квартир, в которых разрешено проживание с собаками (от 0 до 100 баллов)</w:t>
            </w:r>
          </w:p>
          <w:p w14:paraId="0A6A3EB4" w14:textId="51044E1C" w:rsidR="00C31127" w:rsidRPr="006C17C5" w:rsidRDefault="00C31127">
            <w:pPr>
              <w:pStyle w:val="ab"/>
              <w:numPr>
                <w:ilvl w:val="0"/>
                <w:numId w:val="10"/>
              </w:numPr>
            </w:pPr>
            <w:r w:rsidRPr="006C17C5">
              <w:t>Няни для домашних животных (от 0 до 100 баллов)</w:t>
            </w:r>
          </w:p>
          <w:p w14:paraId="1B2A577B" w14:textId="28F43C9C" w:rsidR="00C31127" w:rsidRPr="006C17C5" w:rsidRDefault="00C31127">
            <w:pPr>
              <w:pStyle w:val="ab"/>
              <w:numPr>
                <w:ilvl w:val="0"/>
                <w:numId w:val="10"/>
              </w:numPr>
            </w:pPr>
            <w:r w:rsidRPr="006C17C5">
              <w:t>Стоимость страховки собаки (от 0 до 100 баллов)</w:t>
            </w:r>
          </w:p>
        </w:tc>
        <w:tc>
          <w:tcPr>
            <w:tcW w:w="5670" w:type="dxa"/>
          </w:tcPr>
          <w:p w14:paraId="3DD57E6F" w14:textId="120A2FDE" w:rsidR="00C31127" w:rsidRPr="00DD45DE" w:rsidRDefault="00C31127" w:rsidP="00DF7164">
            <w:pPr>
              <w:pStyle w:val="ab"/>
              <w:rPr>
                <w:rStyle w:val="aff0"/>
              </w:rPr>
            </w:pPr>
            <w:r w:rsidRPr="00DD45DE">
              <w:rPr>
                <w:rStyle w:val="aff0"/>
              </w:rPr>
              <w:t>Города с населением от 350 тыс. человек:</w:t>
            </w:r>
          </w:p>
          <w:p w14:paraId="10A887F1" w14:textId="77777777" w:rsidR="00C31127" w:rsidRDefault="00C31127" w:rsidP="00DF7164">
            <w:pPr>
              <w:pStyle w:val="ab"/>
            </w:pPr>
            <w:r w:rsidRPr="00F202CB">
              <w:rPr>
                <w:noProof/>
              </w:rPr>
              <w:drawing>
                <wp:inline distT="0" distB="0" distL="0" distR="0" wp14:anchorId="5335AC7D" wp14:editId="7552FADF">
                  <wp:extent cx="2847915" cy="895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73" t="13911" r="14301"/>
                          <a:stretch/>
                        </pic:blipFill>
                        <pic:spPr bwMode="auto">
                          <a:xfrm>
                            <a:off x="0" y="0"/>
                            <a:ext cx="2876507" cy="904339"/>
                          </a:xfrm>
                          <a:prstGeom prst="rect">
                            <a:avLst/>
                          </a:prstGeom>
                          <a:ln>
                            <a:noFill/>
                          </a:ln>
                          <a:extLst>
                            <a:ext uri="{53640926-AAD7-44D8-BBD7-CCE9431645EC}">
                              <a14:shadowObscured xmlns:a14="http://schemas.microsoft.com/office/drawing/2010/main"/>
                            </a:ext>
                          </a:extLst>
                        </pic:spPr>
                      </pic:pic>
                    </a:graphicData>
                  </a:graphic>
                </wp:inline>
              </w:drawing>
            </w:r>
          </w:p>
          <w:p w14:paraId="745C83BF" w14:textId="77777777" w:rsidR="00C31127" w:rsidRDefault="00C31127" w:rsidP="00DF7164">
            <w:pPr>
              <w:pStyle w:val="ab"/>
            </w:pPr>
          </w:p>
          <w:p w14:paraId="33914B70" w14:textId="285EA6DF" w:rsidR="00C31127" w:rsidRPr="00DD45DE" w:rsidRDefault="00C31127" w:rsidP="00DF7164">
            <w:pPr>
              <w:pStyle w:val="ab"/>
              <w:rPr>
                <w:rStyle w:val="aff0"/>
              </w:rPr>
            </w:pPr>
            <w:r w:rsidRPr="00DD45DE">
              <w:rPr>
                <w:rStyle w:val="aff0"/>
              </w:rPr>
              <w:t xml:space="preserve">Города с населением от 200 до </w:t>
            </w:r>
            <w:proofErr w:type="spellStart"/>
            <w:r w:rsidRPr="00DD45DE">
              <w:rPr>
                <w:rStyle w:val="aff0"/>
              </w:rPr>
              <w:t>350:тыс</w:t>
            </w:r>
            <w:proofErr w:type="spellEnd"/>
            <w:r w:rsidRPr="00DD45DE">
              <w:rPr>
                <w:rStyle w:val="aff0"/>
              </w:rPr>
              <w:t>. человек:</w:t>
            </w:r>
          </w:p>
          <w:p w14:paraId="148815C4" w14:textId="40A08267" w:rsidR="00C31127" w:rsidRDefault="00C31127" w:rsidP="00DF7164">
            <w:pPr>
              <w:pStyle w:val="ab"/>
            </w:pPr>
            <w:r w:rsidRPr="00F202CB">
              <w:rPr>
                <w:noProof/>
              </w:rPr>
              <w:drawing>
                <wp:inline distT="0" distB="0" distL="0" distR="0" wp14:anchorId="753F39D2" wp14:editId="5CFCE96B">
                  <wp:extent cx="3070860" cy="8994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7" t="26860" r="-547" b="-4543"/>
                          <a:stretch/>
                        </pic:blipFill>
                        <pic:spPr bwMode="auto">
                          <a:xfrm>
                            <a:off x="0" y="0"/>
                            <a:ext cx="3106416" cy="909817"/>
                          </a:xfrm>
                          <a:prstGeom prst="rect">
                            <a:avLst/>
                          </a:prstGeom>
                          <a:ln>
                            <a:noFill/>
                          </a:ln>
                          <a:extLst>
                            <a:ext uri="{53640926-AAD7-44D8-BBD7-CCE9431645EC}">
                              <a14:shadowObscured xmlns:a14="http://schemas.microsoft.com/office/drawing/2010/main"/>
                            </a:ext>
                          </a:extLst>
                        </pic:spPr>
                      </pic:pic>
                    </a:graphicData>
                  </a:graphic>
                </wp:inline>
              </w:drawing>
            </w:r>
          </w:p>
          <w:p w14:paraId="68B78654" w14:textId="746BE513" w:rsidR="00C31127" w:rsidRPr="00DD45DE" w:rsidRDefault="00C31127" w:rsidP="00DF7164">
            <w:pPr>
              <w:pStyle w:val="ab"/>
              <w:rPr>
                <w:rStyle w:val="aff0"/>
              </w:rPr>
            </w:pPr>
            <w:r w:rsidRPr="00DD45DE">
              <w:rPr>
                <w:rStyle w:val="aff0"/>
              </w:rPr>
              <w:t>Города с населением от 140 до 200 тыс. человек:</w:t>
            </w:r>
          </w:p>
          <w:p w14:paraId="426ABEA8" w14:textId="5FF7CDD6" w:rsidR="00C31127" w:rsidRPr="00070CEC" w:rsidRDefault="00C31127" w:rsidP="00DF7164">
            <w:pPr>
              <w:pStyle w:val="ab"/>
            </w:pPr>
            <w:r w:rsidRPr="00F202CB">
              <w:rPr>
                <w:noProof/>
              </w:rPr>
              <w:drawing>
                <wp:inline distT="0" distB="0" distL="0" distR="0" wp14:anchorId="60A1D1EB" wp14:editId="1B450575">
                  <wp:extent cx="2985202" cy="946150"/>
                  <wp:effectExtent l="0" t="0" r="571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24" t="18923" r="7640"/>
                          <a:stretch/>
                        </pic:blipFill>
                        <pic:spPr bwMode="auto">
                          <a:xfrm>
                            <a:off x="0" y="0"/>
                            <a:ext cx="2998261" cy="950289"/>
                          </a:xfrm>
                          <a:prstGeom prst="rect">
                            <a:avLst/>
                          </a:prstGeom>
                          <a:ln>
                            <a:noFill/>
                          </a:ln>
                          <a:extLst>
                            <a:ext uri="{53640926-AAD7-44D8-BBD7-CCE9431645EC}">
                              <a14:shadowObscured xmlns:a14="http://schemas.microsoft.com/office/drawing/2010/main"/>
                            </a:ext>
                          </a:extLst>
                        </pic:spPr>
                      </pic:pic>
                    </a:graphicData>
                  </a:graphic>
                </wp:inline>
              </w:drawing>
            </w:r>
          </w:p>
        </w:tc>
      </w:tr>
      <w:tr w:rsidR="00C31127" w14:paraId="32587627" w14:textId="77777777" w:rsidTr="0030201D">
        <w:tc>
          <w:tcPr>
            <w:tcW w:w="15310" w:type="dxa"/>
            <w:gridSpan w:val="4"/>
          </w:tcPr>
          <w:p w14:paraId="559AE538" w14:textId="79A45941" w:rsidR="00C31127" w:rsidRDefault="00C31127" w:rsidP="00C31127">
            <w:pPr>
              <w:ind w:firstLine="0"/>
              <w:rPr>
                <w:lang w:val="ru-RU"/>
              </w:rPr>
            </w:pPr>
            <w:r>
              <w:rPr>
                <w:lang w:val="ru-RU"/>
              </w:rPr>
              <w:t>Оценивающий по странам</w:t>
            </w:r>
          </w:p>
        </w:tc>
      </w:tr>
      <w:tr w:rsidR="00C31127" w14:paraId="72857452" w14:textId="3045BD8F" w:rsidTr="00DD45DE">
        <w:tc>
          <w:tcPr>
            <w:tcW w:w="2269" w:type="dxa"/>
          </w:tcPr>
          <w:p w14:paraId="71C62E80" w14:textId="5CB633FD" w:rsidR="00A53E1F" w:rsidRPr="009C5B8B" w:rsidRDefault="00A53E1F" w:rsidP="00DF7164">
            <w:pPr>
              <w:pStyle w:val="ab"/>
              <w:rPr>
                <w:lang w:val="en-US"/>
              </w:rPr>
            </w:pPr>
            <w:r w:rsidRPr="009C5B8B">
              <w:rPr>
                <w:lang w:val="en-US"/>
              </w:rPr>
              <w:t>The 51 Most &amp; Least Dog-Friendly Countries (</w:t>
            </w:r>
            <w:r>
              <w:t>от</w:t>
            </w:r>
            <w:r w:rsidRPr="009C5B8B">
              <w:rPr>
                <w:lang w:val="en-US"/>
              </w:rPr>
              <w:t xml:space="preserve"> </w:t>
            </w:r>
            <w:proofErr w:type="spellStart"/>
            <w:r w:rsidRPr="009C5B8B">
              <w:rPr>
                <w:lang w:val="en-US"/>
              </w:rPr>
              <w:t>Theswiftest</w:t>
            </w:r>
            <w:proofErr w:type="spellEnd"/>
            <w:r w:rsidRPr="009C5B8B">
              <w:rPr>
                <w:lang w:val="en-US"/>
              </w:rPr>
              <w:t>, 2022)</w:t>
            </w:r>
            <w:r>
              <w:rPr>
                <w:rStyle w:val="af6"/>
              </w:rPr>
              <w:footnoteReference w:id="53"/>
            </w:r>
          </w:p>
          <w:p w14:paraId="78176536" w14:textId="09648EC7" w:rsidR="00C31127" w:rsidRPr="00A53E1F" w:rsidRDefault="00C31127" w:rsidP="00DF7164">
            <w:pPr>
              <w:pStyle w:val="ab"/>
              <w:rPr>
                <w:lang w:val="en-US"/>
              </w:rPr>
            </w:pPr>
          </w:p>
        </w:tc>
        <w:tc>
          <w:tcPr>
            <w:tcW w:w="3402" w:type="dxa"/>
          </w:tcPr>
          <w:p w14:paraId="30FB40D8" w14:textId="672D7B5B" w:rsidR="00C31127" w:rsidRPr="00AE3EF4" w:rsidRDefault="00C31127">
            <w:pPr>
              <w:pStyle w:val="ab"/>
              <w:numPr>
                <w:ilvl w:val="0"/>
                <w:numId w:val="9"/>
              </w:numPr>
            </w:pPr>
            <w:r w:rsidRPr="00AE3EF4">
              <w:lastRenderedPageBreak/>
              <w:t xml:space="preserve">Индекс защиты животных </w:t>
            </w:r>
          </w:p>
          <w:p w14:paraId="31F379F5" w14:textId="691657FC" w:rsidR="00C31127" w:rsidRDefault="00C31127">
            <w:pPr>
              <w:pStyle w:val="ab"/>
              <w:numPr>
                <w:ilvl w:val="0"/>
                <w:numId w:val="9"/>
              </w:numPr>
            </w:pPr>
            <w:r w:rsidRPr="00AE3EF4">
              <w:t xml:space="preserve">Животные-компаньоны </w:t>
            </w:r>
          </w:p>
          <w:p w14:paraId="193A5F47" w14:textId="141F9BED" w:rsidR="00C31127" w:rsidRPr="00AE3EF4" w:rsidRDefault="00C31127">
            <w:pPr>
              <w:pStyle w:val="ab"/>
              <w:numPr>
                <w:ilvl w:val="0"/>
                <w:numId w:val="9"/>
              </w:numPr>
            </w:pPr>
            <w:r w:rsidRPr="00480163">
              <w:t>Законы о правах животных</w:t>
            </w:r>
          </w:p>
          <w:p w14:paraId="649A7D86" w14:textId="405F3486" w:rsidR="00C31127" w:rsidRPr="00AE3EF4" w:rsidRDefault="00C31127">
            <w:pPr>
              <w:pStyle w:val="ab"/>
              <w:numPr>
                <w:ilvl w:val="0"/>
                <w:numId w:val="9"/>
              </w:numPr>
            </w:pPr>
            <w:r w:rsidRPr="00AE3EF4">
              <w:lastRenderedPageBreak/>
              <w:t>Законы о разум</w:t>
            </w:r>
            <w:r>
              <w:t>ности</w:t>
            </w:r>
            <w:r w:rsidRPr="00AE3EF4">
              <w:t xml:space="preserve"> животных </w:t>
            </w:r>
          </w:p>
          <w:p w14:paraId="15CE6F80" w14:textId="223DF79A" w:rsidR="00C31127" w:rsidRPr="00AE3EF4" w:rsidRDefault="00C31127">
            <w:pPr>
              <w:pStyle w:val="ab"/>
              <w:numPr>
                <w:ilvl w:val="0"/>
                <w:numId w:val="9"/>
              </w:numPr>
            </w:pPr>
            <w:r w:rsidRPr="00AE3EF4">
              <w:t xml:space="preserve">Отели, в которых разрешено проживание с домашними животными, на душу населения </w:t>
            </w:r>
          </w:p>
          <w:p w14:paraId="2B98319B" w14:textId="3E509694" w:rsidR="00C31127" w:rsidRPr="00AE3EF4" w:rsidRDefault="00C31127">
            <w:pPr>
              <w:pStyle w:val="ab"/>
              <w:numPr>
                <w:ilvl w:val="0"/>
                <w:numId w:val="9"/>
              </w:numPr>
            </w:pPr>
            <w:r w:rsidRPr="00AE3EF4">
              <w:t xml:space="preserve">Распространенность бешенства </w:t>
            </w:r>
          </w:p>
          <w:p w14:paraId="08B3D251" w14:textId="34AD781E" w:rsidR="00C31127" w:rsidRPr="00AE3EF4" w:rsidRDefault="00C31127">
            <w:pPr>
              <w:pStyle w:val="ab"/>
              <w:numPr>
                <w:ilvl w:val="0"/>
                <w:numId w:val="9"/>
              </w:numPr>
            </w:pPr>
            <w:r w:rsidRPr="00AE3EF4">
              <w:t xml:space="preserve">Количество ветеринаров на душу населения </w:t>
            </w:r>
          </w:p>
          <w:p w14:paraId="7BAB0F00" w14:textId="7DE5F441" w:rsidR="00C31127" w:rsidRPr="00AE3EF4" w:rsidRDefault="00C31127">
            <w:pPr>
              <w:pStyle w:val="ab"/>
              <w:numPr>
                <w:ilvl w:val="0"/>
                <w:numId w:val="9"/>
              </w:numPr>
            </w:pPr>
            <w:r w:rsidRPr="00AE3EF4">
              <w:t xml:space="preserve">Культурная практика потребления собак </w:t>
            </w:r>
          </w:p>
        </w:tc>
        <w:tc>
          <w:tcPr>
            <w:tcW w:w="3969" w:type="dxa"/>
          </w:tcPr>
          <w:p w14:paraId="18466521" w14:textId="491F7ECC" w:rsidR="00C31127" w:rsidRPr="006C17C5" w:rsidRDefault="00C31127" w:rsidP="00DF7164">
            <w:pPr>
              <w:pStyle w:val="ab"/>
            </w:pPr>
            <w:r>
              <w:lastRenderedPageBreak/>
              <w:t>В подсчет индекса была включена 51 страна. На основании четырех из восьми индикаторов выставлялась оценка от A</w:t>
            </w:r>
            <w:r w:rsidRPr="00953E63">
              <w:t xml:space="preserve"> </w:t>
            </w:r>
            <w:r>
              <w:t xml:space="preserve">до </w:t>
            </w:r>
            <w:r>
              <w:lastRenderedPageBreak/>
              <w:t xml:space="preserve">F (баллы ранжировались от 0 до 50), для остальных </w:t>
            </w:r>
            <w:r w:rsidRPr="000B0BD7">
              <w:t>—</w:t>
            </w:r>
            <w:r w:rsidRPr="006C17C5">
              <w:t xml:space="preserve"> от 0 до </w:t>
            </w:r>
            <w:r>
              <w:t>(-)</w:t>
            </w:r>
            <w:r w:rsidRPr="006C17C5">
              <w:t>100</w:t>
            </w:r>
            <w:r>
              <w:t>:</w:t>
            </w:r>
          </w:p>
          <w:p w14:paraId="6AE30B18" w14:textId="6767E844" w:rsidR="00C31127" w:rsidRPr="006C17C5" w:rsidRDefault="00C31127">
            <w:pPr>
              <w:pStyle w:val="ab"/>
              <w:numPr>
                <w:ilvl w:val="0"/>
                <w:numId w:val="8"/>
              </w:numPr>
            </w:pPr>
            <w:r w:rsidRPr="006C17C5">
              <w:t>Индекс защиты животных (от 0 до 50 баллов)</w:t>
            </w:r>
          </w:p>
          <w:p w14:paraId="232D89D6" w14:textId="1F6ED3CB" w:rsidR="00C31127" w:rsidRPr="006C17C5" w:rsidRDefault="00C31127">
            <w:pPr>
              <w:pStyle w:val="ab"/>
              <w:numPr>
                <w:ilvl w:val="0"/>
                <w:numId w:val="8"/>
              </w:numPr>
            </w:pPr>
            <w:r w:rsidRPr="006C17C5">
              <w:t>Животные-компаньоны (от 0 до 50 баллов)</w:t>
            </w:r>
          </w:p>
          <w:p w14:paraId="79BFE7C9" w14:textId="604BCB79" w:rsidR="00C31127" w:rsidRPr="006C17C5" w:rsidRDefault="00C31127">
            <w:pPr>
              <w:pStyle w:val="ab"/>
              <w:numPr>
                <w:ilvl w:val="0"/>
                <w:numId w:val="8"/>
              </w:numPr>
            </w:pPr>
            <w:r w:rsidRPr="006C17C5">
              <w:t>Законы о правах животных (от 0 до 50 баллов)</w:t>
            </w:r>
          </w:p>
          <w:p w14:paraId="250DA2CC" w14:textId="070AC1E0" w:rsidR="00C31127" w:rsidRPr="006C17C5" w:rsidRDefault="00C31127">
            <w:pPr>
              <w:pStyle w:val="ab"/>
              <w:numPr>
                <w:ilvl w:val="0"/>
                <w:numId w:val="8"/>
              </w:numPr>
            </w:pPr>
            <w:r w:rsidRPr="006C17C5">
              <w:t>Законы о разумности животных (от 0 до 50 баллов)</w:t>
            </w:r>
          </w:p>
          <w:p w14:paraId="172B2D99" w14:textId="77777777" w:rsidR="00C31127" w:rsidRPr="006C17C5" w:rsidRDefault="00C31127">
            <w:pPr>
              <w:pStyle w:val="ab"/>
              <w:numPr>
                <w:ilvl w:val="0"/>
                <w:numId w:val="8"/>
              </w:numPr>
            </w:pPr>
            <w:r w:rsidRPr="006C17C5">
              <w:t>Отели, в которых разрешено проживание с домашними животными, на душу населения (от 0 до 100 баллов)</w:t>
            </w:r>
          </w:p>
          <w:p w14:paraId="6E8116FA" w14:textId="77777777" w:rsidR="00C31127" w:rsidRPr="006C17C5" w:rsidRDefault="00C31127">
            <w:pPr>
              <w:pStyle w:val="ab"/>
              <w:numPr>
                <w:ilvl w:val="0"/>
                <w:numId w:val="8"/>
              </w:numPr>
            </w:pPr>
            <w:r w:rsidRPr="006C17C5">
              <w:t>Распространенность бешенства (от 0 до 100 баллов)</w:t>
            </w:r>
          </w:p>
          <w:p w14:paraId="695B7133" w14:textId="77777777" w:rsidR="00C31127" w:rsidRPr="006C17C5" w:rsidRDefault="00C31127">
            <w:pPr>
              <w:pStyle w:val="ab"/>
              <w:numPr>
                <w:ilvl w:val="0"/>
                <w:numId w:val="8"/>
              </w:numPr>
            </w:pPr>
            <w:r w:rsidRPr="006C17C5">
              <w:t>Количество ветеринаров на душу населения (от 0 до 100 баллов)</w:t>
            </w:r>
          </w:p>
          <w:p w14:paraId="6C6B7C1E" w14:textId="74129F72" w:rsidR="00C31127" w:rsidRPr="006C17C5" w:rsidRDefault="00C31127">
            <w:pPr>
              <w:pStyle w:val="ab"/>
              <w:numPr>
                <w:ilvl w:val="0"/>
                <w:numId w:val="8"/>
              </w:numPr>
            </w:pPr>
            <w:r w:rsidRPr="006C17C5">
              <w:t>Культурная практика потребления собак (-100 баллов)</w:t>
            </w:r>
          </w:p>
        </w:tc>
        <w:tc>
          <w:tcPr>
            <w:tcW w:w="5670" w:type="dxa"/>
            <w:vAlign w:val="center"/>
          </w:tcPr>
          <w:p w14:paraId="70EE74F1" w14:textId="1BB566F5" w:rsidR="00C31127" w:rsidRPr="00DD45DE" w:rsidRDefault="00C31127" w:rsidP="00DF7164">
            <w:pPr>
              <w:pStyle w:val="ab"/>
              <w:rPr>
                <w:rStyle w:val="aff0"/>
              </w:rPr>
            </w:pPr>
            <w:r w:rsidRPr="00DD45DE">
              <w:rPr>
                <w:rStyle w:val="aff0"/>
              </w:rPr>
              <w:lastRenderedPageBreak/>
              <w:t xml:space="preserve">Рейтинг пяти стран </w:t>
            </w:r>
            <w:proofErr w:type="spellStart"/>
            <w:r w:rsidRPr="00DD45DE">
              <w:rPr>
                <w:rStyle w:val="aff0"/>
              </w:rPr>
              <w:t>лиедров</w:t>
            </w:r>
            <w:proofErr w:type="spellEnd"/>
            <w:r w:rsidRPr="00DD45DE">
              <w:rPr>
                <w:rStyle w:val="aff0"/>
              </w:rPr>
              <w:t xml:space="preserve"> + место России в рейтинге:</w:t>
            </w:r>
          </w:p>
          <w:p w14:paraId="15807ACB" w14:textId="01D8B042" w:rsidR="00C31127" w:rsidRDefault="00C31127" w:rsidP="00DF7164">
            <w:pPr>
              <w:pStyle w:val="ab"/>
            </w:pPr>
            <w:r w:rsidRPr="00C25A9E">
              <w:rPr>
                <w:noProof/>
              </w:rPr>
              <w:lastRenderedPageBreak/>
              <w:drawing>
                <wp:inline distT="0" distB="0" distL="0" distR="0" wp14:anchorId="0AA95469" wp14:editId="5A21B18D">
                  <wp:extent cx="5487353" cy="295964"/>
                  <wp:effectExtent l="4763" t="0" r="4127" b="4128"/>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698" r="3365" b="-1"/>
                          <a:stretch/>
                        </pic:blipFill>
                        <pic:spPr bwMode="auto">
                          <a:xfrm rot="5400000">
                            <a:off x="0" y="0"/>
                            <a:ext cx="5660313" cy="305293"/>
                          </a:xfrm>
                          <a:prstGeom prst="rect">
                            <a:avLst/>
                          </a:prstGeom>
                          <a:ln>
                            <a:noFill/>
                          </a:ln>
                          <a:extLst>
                            <a:ext uri="{53640926-AAD7-44D8-BBD7-CCE9431645EC}">
                              <a14:shadowObscured xmlns:a14="http://schemas.microsoft.com/office/drawing/2010/main"/>
                            </a:ext>
                          </a:extLst>
                        </pic:spPr>
                      </pic:pic>
                    </a:graphicData>
                  </a:graphic>
                </wp:inline>
              </w:drawing>
            </w:r>
            <w:r w:rsidRPr="00C25A9E">
              <w:rPr>
                <w:noProof/>
              </w:rPr>
              <w:drawing>
                <wp:inline distT="0" distB="0" distL="0" distR="0" wp14:anchorId="1B8DFD5B" wp14:editId="73F5B8BE">
                  <wp:extent cx="5515657" cy="1705520"/>
                  <wp:effectExtent l="317"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30" r="7317"/>
                          <a:stretch/>
                        </pic:blipFill>
                        <pic:spPr bwMode="auto">
                          <a:xfrm rot="5400000">
                            <a:off x="0" y="0"/>
                            <a:ext cx="5515948" cy="1705610"/>
                          </a:xfrm>
                          <a:prstGeom prst="rect">
                            <a:avLst/>
                          </a:prstGeom>
                          <a:ln>
                            <a:noFill/>
                          </a:ln>
                          <a:extLst>
                            <a:ext uri="{53640926-AAD7-44D8-BBD7-CCE9431645EC}">
                              <a14:shadowObscured xmlns:a14="http://schemas.microsoft.com/office/drawing/2010/main"/>
                            </a:ext>
                          </a:extLst>
                        </pic:spPr>
                      </pic:pic>
                    </a:graphicData>
                  </a:graphic>
                </wp:inline>
              </w:drawing>
            </w:r>
          </w:p>
          <w:p w14:paraId="25EBDF9C" w14:textId="77777777" w:rsidR="00C31127" w:rsidRDefault="00C31127" w:rsidP="00DF7164">
            <w:pPr>
              <w:pStyle w:val="ab"/>
            </w:pPr>
          </w:p>
          <w:p w14:paraId="7E85E027" w14:textId="5D16A24A" w:rsidR="00C31127" w:rsidRDefault="00C31127" w:rsidP="00DF7164">
            <w:pPr>
              <w:pStyle w:val="ab"/>
            </w:pPr>
          </w:p>
        </w:tc>
      </w:tr>
      <w:bookmarkEnd w:id="32"/>
    </w:tbl>
    <w:p w14:paraId="2E1A3385" w14:textId="77777777" w:rsidR="00BC042E" w:rsidRDefault="00BC042E" w:rsidP="00C17FF9">
      <w:pPr>
        <w:rPr>
          <w:lang w:val="ru-RU"/>
        </w:rPr>
        <w:sectPr w:rsidR="00BC042E" w:rsidSect="0030201D">
          <w:pgSz w:w="15840" w:h="12240" w:orient="landscape"/>
          <w:pgMar w:top="426" w:right="1134" w:bottom="851" w:left="1134" w:header="709" w:footer="709" w:gutter="0"/>
          <w:cols w:space="708"/>
          <w:docGrid w:linePitch="360"/>
        </w:sectPr>
      </w:pPr>
    </w:p>
    <w:p w14:paraId="70DD2E3E" w14:textId="692BFDA4" w:rsidR="00C32D35" w:rsidRPr="00C32D35" w:rsidRDefault="00C32D35" w:rsidP="00085543">
      <w:pPr>
        <w:rPr>
          <w:lang w:val="ru-RU"/>
        </w:rPr>
      </w:pPr>
      <w:bookmarkStart w:id="33" w:name="_Hlk136091134"/>
      <w:r w:rsidRPr="00C32D35">
        <w:rPr>
          <w:lang w:val="ru-RU"/>
        </w:rPr>
        <w:lastRenderedPageBreak/>
        <w:t xml:space="preserve">На основе анализа существующих индексов измерения </w:t>
      </w:r>
      <w:r w:rsidR="00085543">
        <w:t>dog</w:t>
      </w:r>
      <w:r w:rsidR="00085543" w:rsidRPr="00085543">
        <w:rPr>
          <w:lang w:val="ru-RU"/>
        </w:rPr>
        <w:t>-</w:t>
      </w:r>
      <w:r w:rsidR="00085543">
        <w:t>friendly</w:t>
      </w:r>
      <w:r w:rsidR="00085543" w:rsidRPr="00085543">
        <w:rPr>
          <w:lang w:val="ru-RU"/>
        </w:rPr>
        <w:t xml:space="preserve"> </w:t>
      </w:r>
      <w:r w:rsidR="00085543">
        <w:rPr>
          <w:lang w:val="ru-RU"/>
        </w:rPr>
        <w:t xml:space="preserve">среды </w:t>
      </w:r>
      <w:r w:rsidRPr="00C32D35">
        <w:rPr>
          <w:lang w:val="ru-RU"/>
        </w:rPr>
        <w:t>в городских поселениях и странах можно сделать вывод об отсутствии комплексного индекса, соответствующего конкретным условиям и особенностям городов России. Хотя существующие индексы дают ценную информацию о различных аспектах благоприятной для собак среды, таких как доступ к паркам и ветеринарная помощь, они могут не отражать уникальные проблемы и возможности, существующие в российских городах.</w:t>
      </w:r>
    </w:p>
    <w:p w14:paraId="799AEB62" w14:textId="3CD88644" w:rsidR="00C32D35" w:rsidRPr="00C32D35" w:rsidRDefault="00C32D35" w:rsidP="00085543">
      <w:pPr>
        <w:rPr>
          <w:lang w:val="ru-RU"/>
        </w:rPr>
      </w:pPr>
      <w:r w:rsidRPr="00C32D35">
        <w:rPr>
          <w:lang w:val="ru-RU"/>
        </w:rPr>
        <w:t>Кроме того, разработка индивидуального индекса позволит получить более детальное представление о благоприятной для собак среде в российских городах. Адаптируя индекс к конкретным потребностям и приоритетам владельцев собак в России,</w:t>
      </w:r>
      <w:r w:rsidR="00085543">
        <w:rPr>
          <w:lang w:val="ru-RU"/>
        </w:rPr>
        <w:t xml:space="preserve"> </w:t>
      </w:r>
      <w:r w:rsidRPr="00C32D35">
        <w:rPr>
          <w:lang w:val="ru-RU"/>
        </w:rPr>
        <w:t xml:space="preserve">заинтересованные стороны </w:t>
      </w:r>
      <w:r w:rsidR="00085543">
        <w:rPr>
          <w:lang w:val="ru-RU"/>
        </w:rPr>
        <w:t>с</w:t>
      </w:r>
      <w:r w:rsidRPr="00C32D35">
        <w:rPr>
          <w:lang w:val="ru-RU"/>
        </w:rPr>
        <w:t>могут лучше определить области улучшения и разработать целенаправленные меры для повышения общего качества жизни</w:t>
      </w:r>
      <w:r w:rsidR="00085543">
        <w:rPr>
          <w:lang w:val="ru-RU"/>
        </w:rPr>
        <w:t xml:space="preserve"> собак, их владельцев и людей, не имеющих собак на содержании</w:t>
      </w:r>
      <w:r w:rsidRPr="00C32D35">
        <w:rPr>
          <w:lang w:val="ru-RU"/>
        </w:rPr>
        <w:t>.</w:t>
      </w:r>
    </w:p>
    <w:bookmarkEnd w:id="33"/>
    <w:p w14:paraId="4C81D417" w14:textId="77777777" w:rsidR="00C32D35" w:rsidRDefault="00C32D35" w:rsidP="00C32D35">
      <w:pPr>
        <w:rPr>
          <w:highlight w:val="green"/>
          <w:lang w:val="ru-RU"/>
        </w:rPr>
      </w:pPr>
    </w:p>
    <w:p w14:paraId="075CB290" w14:textId="2FA7B61A" w:rsidR="0076514C" w:rsidRPr="0002597D" w:rsidRDefault="00A236D0" w:rsidP="00A236D0">
      <w:pPr>
        <w:pStyle w:val="1"/>
        <w:rPr>
          <w:lang w:val="ru-RU"/>
        </w:rPr>
      </w:pPr>
      <w:bookmarkStart w:id="34" w:name="_Toc136295507"/>
      <w:r w:rsidRPr="0002597D">
        <w:rPr>
          <w:lang w:val="ru-RU"/>
        </w:rPr>
        <w:lastRenderedPageBreak/>
        <w:t>Глава 2</w:t>
      </w:r>
      <w:bookmarkEnd w:id="34"/>
    </w:p>
    <w:p w14:paraId="006C50A5" w14:textId="77777777" w:rsidR="003F25B2" w:rsidRDefault="003F25B2" w:rsidP="003F25B2">
      <w:pPr>
        <w:pStyle w:val="2"/>
        <w:rPr>
          <w:lang w:val="ru-RU" w:eastAsia="ru-RU"/>
        </w:rPr>
      </w:pPr>
      <w:bookmarkStart w:id="35" w:name="_Hlk136250768"/>
      <w:bookmarkStart w:id="36" w:name="_Toc136295508"/>
      <w:bookmarkEnd w:id="35"/>
      <w:r>
        <w:rPr>
          <w:lang w:val="ru-RU" w:eastAsia="ru-RU"/>
        </w:rPr>
        <w:t>Методология индекса</w:t>
      </w:r>
      <w:bookmarkEnd w:id="36"/>
    </w:p>
    <w:p w14:paraId="565E7420" w14:textId="77777777" w:rsidR="003F25B2" w:rsidRPr="0065557F" w:rsidRDefault="003F25B2" w:rsidP="003F25B2">
      <w:pPr>
        <w:rPr>
          <w:lang w:val="ru-RU" w:eastAsia="ru-RU"/>
        </w:rPr>
      </w:pPr>
      <w:r w:rsidRPr="0065557F">
        <w:rPr>
          <w:lang w:val="ru-RU" w:eastAsia="ru-RU"/>
        </w:rPr>
        <w:t xml:space="preserve">Для создания новой индивидуальной методики, оценивающей степень благоприятности городской среды для собаковладельцев и применимой к специфике российских городов был выбран формат индекса. Это цифровой показатель, позволяющий оценить последовательные изменения какого-либо явления. В рассматриваемом случае </w:t>
      </w:r>
      <w:r w:rsidRPr="00B335B7">
        <w:rPr>
          <w:rFonts w:ascii="Arial" w:hAnsi="Arial" w:cs="Arial"/>
          <w:color w:val="4D5156"/>
          <w:sz w:val="21"/>
          <w:szCs w:val="21"/>
          <w:shd w:val="clear" w:color="auto" w:fill="FFFFFF"/>
          <w:lang w:val="ru-RU"/>
        </w:rPr>
        <w:t>—</w:t>
      </w:r>
      <w:r w:rsidRPr="0065557F">
        <w:rPr>
          <w:lang w:val="ru-RU" w:eastAsia="ru-RU"/>
        </w:rPr>
        <w:t xml:space="preserve"> пронаблюдать динамику индекса среди город России, а также в перспективе отследить тенденции по изменению индекса с течением лет. В данном случае, за базовый год сравнения может быть рассмотрен год создания индекса. </w:t>
      </w:r>
    </w:p>
    <w:p w14:paraId="0099D396" w14:textId="77777777" w:rsidR="003F25B2" w:rsidRPr="0065557F" w:rsidRDefault="003F25B2" w:rsidP="003F25B2">
      <w:pPr>
        <w:rPr>
          <w:lang w:val="ru-RU" w:eastAsia="ru-RU"/>
        </w:rPr>
      </w:pPr>
      <w:r>
        <w:rPr>
          <w:lang w:val="ru-RU" w:eastAsia="ru-RU"/>
        </w:rPr>
        <w:t>Как итог, результаты индекса могут стать базой для рекомендаций для:</w:t>
      </w:r>
    </w:p>
    <w:p w14:paraId="2856C5E9" w14:textId="77777777" w:rsidR="003F25B2" w:rsidRPr="0065557F" w:rsidRDefault="003F25B2" w:rsidP="003F25B2">
      <w:pPr>
        <w:rPr>
          <w:lang w:val="ru-RU" w:eastAsia="ru-RU"/>
        </w:rPr>
      </w:pPr>
      <w:r w:rsidRPr="0065557F">
        <w:rPr>
          <w:lang w:val="ru-RU" w:eastAsia="ru-RU"/>
        </w:rPr>
        <w:t>1) политиков и градостроителей, отвечающих за разработку и реализацию политики, связанной с общественными местами и инфраструктурой</w:t>
      </w:r>
      <w:r>
        <w:rPr>
          <w:lang w:val="ru-RU" w:eastAsia="ru-RU"/>
        </w:rPr>
        <w:t>;</w:t>
      </w:r>
    </w:p>
    <w:p w14:paraId="23F339C3" w14:textId="77777777" w:rsidR="003F25B2" w:rsidRPr="0065557F" w:rsidRDefault="003F25B2" w:rsidP="003F25B2">
      <w:pPr>
        <w:rPr>
          <w:lang w:val="ru-RU" w:eastAsia="ru-RU"/>
        </w:rPr>
      </w:pPr>
      <w:r w:rsidRPr="0065557F">
        <w:rPr>
          <w:lang w:val="ru-RU" w:eastAsia="ru-RU"/>
        </w:rPr>
        <w:t>2) владельцев собак и лиц, не являющихся владельцами собак</w:t>
      </w:r>
      <w:r>
        <w:rPr>
          <w:lang w:val="ru-RU" w:eastAsia="ru-RU"/>
        </w:rPr>
        <w:t>;</w:t>
      </w:r>
    </w:p>
    <w:p w14:paraId="44FBC312" w14:textId="77777777" w:rsidR="003F25B2" w:rsidRDefault="003F25B2" w:rsidP="003F25B2">
      <w:pPr>
        <w:rPr>
          <w:lang w:val="ru-RU" w:eastAsia="ru-RU"/>
        </w:rPr>
      </w:pPr>
      <w:r w:rsidRPr="0065557F">
        <w:rPr>
          <w:lang w:val="ru-RU" w:eastAsia="ru-RU"/>
        </w:rPr>
        <w:t>3) организаций по защите животных</w:t>
      </w:r>
      <w:r>
        <w:rPr>
          <w:lang w:val="ru-RU" w:eastAsia="ru-RU"/>
        </w:rPr>
        <w:t>.</w:t>
      </w:r>
    </w:p>
    <w:p w14:paraId="097767D7" w14:textId="77777777" w:rsidR="003F25B2" w:rsidRPr="0065557F" w:rsidRDefault="003F25B2" w:rsidP="003F25B2">
      <w:pPr>
        <w:rPr>
          <w:lang w:val="ru-RU" w:eastAsia="ru-RU"/>
        </w:rPr>
      </w:pPr>
    </w:p>
    <w:p w14:paraId="44D75A41" w14:textId="77777777" w:rsidR="003F25B2" w:rsidRPr="0065557F" w:rsidRDefault="003F25B2" w:rsidP="003F25B2">
      <w:pPr>
        <w:rPr>
          <w:lang w:val="ru-RU" w:eastAsia="ru-RU"/>
        </w:rPr>
      </w:pPr>
      <w:r w:rsidRPr="0065557F">
        <w:rPr>
          <w:lang w:val="ru-RU" w:eastAsia="ru-RU"/>
        </w:rPr>
        <w:t>Таким образом, методология индекса может выглядеть следующим образом:</w:t>
      </w:r>
    </w:p>
    <w:p w14:paraId="14AE3D77" w14:textId="77777777" w:rsidR="003F25B2" w:rsidRPr="00851C48" w:rsidRDefault="003F25B2">
      <w:pPr>
        <w:pStyle w:val="af"/>
        <w:numPr>
          <w:ilvl w:val="0"/>
          <w:numId w:val="19"/>
        </w:numPr>
        <w:rPr>
          <w:lang w:eastAsia="ru-RU"/>
        </w:rPr>
      </w:pPr>
      <w:r w:rsidRPr="00851C48">
        <w:rPr>
          <w:lang w:eastAsia="ru-RU"/>
        </w:rPr>
        <w:t>Определение состава индекса, выбор индикаторов</w:t>
      </w:r>
    </w:p>
    <w:p w14:paraId="7B78CD80" w14:textId="77777777" w:rsidR="003F25B2" w:rsidRPr="00851C48" w:rsidRDefault="003F25B2">
      <w:pPr>
        <w:pStyle w:val="af"/>
        <w:numPr>
          <w:ilvl w:val="0"/>
          <w:numId w:val="19"/>
        </w:numPr>
        <w:rPr>
          <w:lang w:eastAsia="ru-RU"/>
        </w:rPr>
      </w:pPr>
      <w:r w:rsidRPr="00851C48">
        <w:rPr>
          <w:lang w:eastAsia="ru-RU"/>
        </w:rPr>
        <w:t>Определение модели расчета индекса</w:t>
      </w:r>
    </w:p>
    <w:p w14:paraId="6470AE72" w14:textId="77777777" w:rsidR="003F25B2" w:rsidRPr="00851C48" w:rsidRDefault="003F25B2">
      <w:pPr>
        <w:pStyle w:val="af"/>
        <w:numPr>
          <w:ilvl w:val="0"/>
          <w:numId w:val="19"/>
        </w:numPr>
        <w:rPr>
          <w:lang w:eastAsia="ru-RU"/>
        </w:rPr>
      </w:pPr>
      <w:r w:rsidRPr="00851C48">
        <w:rPr>
          <w:lang w:eastAsia="ru-RU"/>
        </w:rPr>
        <w:t>Выбор целевой аудитории для индекса + обоснование апробирования на СПб</w:t>
      </w:r>
    </w:p>
    <w:p w14:paraId="51E12A7F" w14:textId="77777777" w:rsidR="003F25B2" w:rsidRPr="00851C48" w:rsidRDefault="003F25B2">
      <w:pPr>
        <w:pStyle w:val="af"/>
        <w:numPr>
          <w:ilvl w:val="0"/>
          <w:numId w:val="19"/>
        </w:numPr>
        <w:rPr>
          <w:lang w:eastAsia="ru-RU"/>
        </w:rPr>
      </w:pPr>
      <w:r w:rsidRPr="00851C48">
        <w:rPr>
          <w:lang w:eastAsia="ru-RU"/>
        </w:rPr>
        <w:t>Разработка онлайн-опроса</w:t>
      </w:r>
    </w:p>
    <w:p w14:paraId="4628373B" w14:textId="77777777" w:rsidR="003F25B2" w:rsidRPr="00851C48" w:rsidRDefault="003F25B2">
      <w:pPr>
        <w:pStyle w:val="af"/>
        <w:numPr>
          <w:ilvl w:val="0"/>
          <w:numId w:val="19"/>
        </w:numPr>
        <w:rPr>
          <w:lang w:eastAsia="ru-RU"/>
        </w:rPr>
      </w:pPr>
      <w:r w:rsidRPr="00851C48">
        <w:rPr>
          <w:lang w:eastAsia="ru-RU"/>
        </w:rPr>
        <w:t>Систематизация полученных данных, обоснование приоритезации категорий индекса, методов подсчета каждой категории</w:t>
      </w:r>
    </w:p>
    <w:p w14:paraId="0FDBBE42" w14:textId="77777777" w:rsidR="003F25B2" w:rsidRPr="0065557F" w:rsidRDefault="003F25B2" w:rsidP="0032149C">
      <w:pPr>
        <w:pStyle w:val="3"/>
        <w:rPr>
          <w:lang w:val="ru-RU" w:eastAsia="ru-RU"/>
        </w:rPr>
      </w:pPr>
    </w:p>
    <w:p w14:paraId="7C1EAC0F" w14:textId="77777777" w:rsidR="003F25B2" w:rsidRPr="0065557F" w:rsidRDefault="003F25B2" w:rsidP="0032149C">
      <w:pPr>
        <w:pStyle w:val="3"/>
        <w:rPr>
          <w:rFonts w:eastAsia="Times New Roman"/>
          <w:lang w:val="ru-RU" w:eastAsia="ru-RU"/>
        </w:rPr>
      </w:pPr>
      <w:bookmarkStart w:id="37" w:name="_Toc136295509"/>
      <w:r w:rsidRPr="0065557F">
        <w:rPr>
          <w:rFonts w:eastAsia="Times New Roman"/>
          <w:lang w:val="ru-RU" w:eastAsia="ru-RU"/>
        </w:rPr>
        <w:t>1.1. Определение состава индекса</w:t>
      </w:r>
      <w:bookmarkEnd w:id="37"/>
    </w:p>
    <w:p w14:paraId="3FBBC398" w14:textId="77777777" w:rsidR="003F25B2" w:rsidRPr="0065557F" w:rsidRDefault="003F25B2" w:rsidP="003F25B2">
      <w:pPr>
        <w:rPr>
          <w:lang w:val="ru-RU" w:eastAsia="ru-RU"/>
        </w:rPr>
      </w:pPr>
      <w:r w:rsidRPr="0065557F">
        <w:rPr>
          <w:lang w:val="ru-RU" w:eastAsia="ru-RU"/>
        </w:rPr>
        <w:t>На основании уже существующих практик по оценке степени благоприятности среды для владельцев собак были выделены несколько категорий, требующий внимания для рассмотрения:</w:t>
      </w:r>
    </w:p>
    <w:p w14:paraId="214B79B5" w14:textId="77777777" w:rsidR="003F25B2" w:rsidRPr="00851C48" w:rsidRDefault="003F25B2">
      <w:pPr>
        <w:pStyle w:val="af"/>
        <w:numPr>
          <w:ilvl w:val="0"/>
          <w:numId w:val="20"/>
        </w:numPr>
        <w:rPr>
          <w:lang w:eastAsia="ru-RU"/>
        </w:rPr>
      </w:pPr>
      <w:r w:rsidRPr="00851C48">
        <w:rPr>
          <w:lang w:eastAsia="ru-RU"/>
        </w:rPr>
        <w:t>Инфраструктура, пользование которой разрешено с собаками </w:t>
      </w:r>
    </w:p>
    <w:p w14:paraId="6788E646" w14:textId="77777777" w:rsidR="003F25B2" w:rsidRDefault="003F25B2">
      <w:pPr>
        <w:pStyle w:val="af"/>
        <w:numPr>
          <w:ilvl w:val="0"/>
          <w:numId w:val="20"/>
        </w:numPr>
        <w:rPr>
          <w:lang w:eastAsia="ru-RU"/>
        </w:rPr>
      </w:pPr>
      <w:r w:rsidRPr="00851C48">
        <w:rPr>
          <w:lang w:eastAsia="ru-RU"/>
        </w:rPr>
        <w:t>Сервисы, ориентированные на животных</w:t>
      </w:r>
    </w:p>
    <w:p w14:paraId="09F6FD40" w14:textId="77777777" w:rsidR="003F25B2" w:rsidRPr="00851C48" w:rsidRDefault="003F25B2" w:rsidP="003F25B2">
      <w:pPr>
        <w:pStyle w:val="af"/>
        <w:ind w:left="1429" w:firstLine="0"/>
        <w:rPr>
          <w:lang w:eastAsia="ru-RU"/>
        </w:rPr>
      </w:pPr>
    </w:p>
    <w:p w14:paraId="635E305A" w14:textId="77777777" w:rsidR="003F25B2" w:rsidRPr="0065557F" w:rsidRDefault="003F25B2" w:rsidP="003F25B2">
      <w:pPr>
        <w:rPr>
          <w:lang w:val="ru-RU" w:eastAsia="ru-RU"/>
        </w:rPr>
      </w:pPr>
      <w:r w:rsidRPr="0065557F">
        <w:rPr>
          <w:lang w:val="ru-RU" w:eastAsia="ru-RU"/>
        </w:rPr>
        <w:t xml:space="preserve">Так, в категории, связанной с </w:t>
      </w:r>
      <w:r w:rsidRPr="003F25B2">
        <w:rPr>
          <w:rStyle w:val="aff0"/>
          <w:lang w:val="ru-RU"/>
        </w:rPr>
        <w:t>инфраструктурой</w:t>
      </w:r>
      <w:r w:rsidRPr="0065557F">
        <w:rPr>
          <w:lang w:val="ru-RU" w:eastAsia="ru-RU"/>
        </w:rPr>
        <w:t xml:space="preserve">, оценивается доступность в городе общественных мест (парков, магазинов и т.д.), где собаки могут свободно находиться и гулять с хозяевами без причинения вреда окружающим людям и животным. В категорию </w:t>
      </w:r>
      <w:r w:rsidRPr="003F25B2">
        <w:rPr>
          <w:rStyle w:val="aff0"/>
          <w:lang w:val="ru-RU"/>
        </w:rPr>
        <w:t xml:space="preserve">сервисов </w:t>
      </w:r>
      <w:r w:rsidRPr="0065557F">
        <w:rPr>
          <w:lang w:val="ru-RU" w:eastAsia="ru-RU"/>
        </w:rPr>
        <w:lastRenderedPageBreak/>
        <w:t xml:space="preserve">входят услуги, удовлетворяющие нужды собак </w:t>
      </w:r>
      <w:r w:rsidRPr="00851C48">
        <w:rPr>
          <w:rFonts w:ascii="Arial" w:hAnsi="Arial" w:cs="Arial"/>
          <w:color w:val="4D5156"/>
          <w:sz w:val="21"/>
          <w:szCs w:val="21"/>
          <w:shd w:val="clear" w:color="auto" w:fill="FFFFFF"/>
          <w:lang w:val="ru-RU"/>
        </w:rPr>
        <w:t>—</w:t>
      </w:r>
      <w:r>
        <w:rPr>
          <w:lang w:val="ru-RU" w:eastAsia="ru-RU"/>
        </w:rPr>
        <w:t xml:space="preserve"> </w:t>
      </w:r>
      <w:r w:rsidRPr="0065557F">
        <w:rPr>
          <w:lang w:val="ru-RU" w:eastAsia="ru-RU"/>
        </w:rPr>
        <w:t>ветеринарная помощь, кинологические центры и др.</w:t>
      </w:r>
    </w:p>
    <w:p w14:paraId="2F71DE10" w14:textId="77777777" w:rsidR="003F25B2" w:rsidRPr="0065557F" w:rsidRDefault="003F25B2" w:rsidP="003F25B2">
      <w:pPr>
        <w:rPr>
          <w:lang w:val="ru-RU" w:eastAsia="ru-RU"/>
        </w:rPr>
      </w:pPr>
      <w:r w:rsidRPr="0065557F">
        <w:rPr>
          <w:lang w:val="ru-RU" w:eastAsia="ru-RU"/>
        </w:rPr>
        <w:t>Несмотря на обширность представленных выше категорий, возникает необходимость в рассмотрении индекса не только с точки зрения элементов, имеющих материальное воплощение, но и с культурной и законодательной перспективы</w:t>
      </w:r>
      <w:r>
        <w:rPr>
          <w:lang w:val="ru-RU" w:eastAsia="ru-RU"/>
        </w:rPr>
        <w:t xml:space="preserve">, так как  содержание питомца накладывает определенную ответственность. </w:t>
      </w:r>
      <w:r w:rsidRPr="0065557F">
        <w:rPr>
          <w:lang w:val="ru-RU" w:eastAsia="ru-RU"/>
        </w:rPr>
        <w:t>Таким образом, имеют место следующие категории:</w:t>
      </w:r>
    </w:p>
    <w:p w14:paraId="3E60DED5" w14:textId="77777777" w:rsidR="003F25B2" w:rsidRPr="00851C48" w:rsidRDefault="003F25B2">
      <w:pPr>
        <w:pStyle w:val="af"/>
        <w:numPr>
          <w:ilvl w:val="0"/>
          <w:numId w:val="21"/>
        </w:numPr>
        <w:rPr>
          <w:lang w:eastAsia="ru-RU"/>
        </w:rPr>
      </w:pPr>
      <w:r w:rsidRPr="00851C48">
        <w:rPr>
          <w:lang w:eastAsia="ru-RU"/>
        </w:rPr>
        <w:t>Культура ответственного владения собакой</w:t>
      </w:r>
    </w:p>
    <w:p w14:paraId="2551751C" w14:textId="77777777" w:rsidR="003F25B2" w:rsidRDefault="003F25B2">
      <w:pPr>
        <w:pStyle w:val="af"/>
        <w:numPr>
          <w:ilvl w:val="0"/>
          <w:numId w:val="21"/>
        </w:numPr>
        <w:rPr>
          <w:lang w:eastAsia="ru-RU"/>
        </w:rPr>
      </w:pPr>
      <w:r w:rsidRPr="00851C48">
        <w:rPr>
          <w:lang w:eastAsia="ru-RU"/>
        </w:rPr>
        <w:t xml:space="preserve">Нормативно-правовая база в сфере </w:t>
      </w:r>
      <w:proofErr w:type="spellStart"/>
      <w:r w:rsidRPr="00851C48">
        <w:rPr>
          <w:lang w:eastAsia="ru-RU"/>
        </w:rPr>
        <w:t>собаковладения</w:t>
      </w:r>
      <w:proofErr w:type="spellEnd"/>
    </w:p>
    <w:p w14:paraId="410683F2" w14:textId="77777777" w:rsidR="003F25B2" w:rsidRPr="00851C48" w:rsidRDefault="003F25B2" w:rsidP="003F25B2">
      <w:pPr>
        <w:pStyle w:val="af"/>
        <w:ind w:left="1429" w:firstLine="0"/>
        <w:rPr>
          <w:lang w:eastAsia="ru-RU"/>
        </w:rPr>
      </w:pPr>
    </w:p>
    <w:p w14:paraId="3200AD69" w14:textId="77777777" w:rsidR="003F25B2" w:rsidRPr="0065557F" w:rsidRDefault="003F25B2" w:rsidP="003F25B2">
      <w:pPr>
        <w:rPr>
          <w:lang w:val="ru-RU" w:eastAsia="ru-RU"/>
        </w:rPr>
      </w:pPr>
      <w:r w:rsidRPr="0065557F">
        <w:rPr>
          <w:lang w:val="ru-RU" w:eastAsia="ru-RU"/>
        </w:rPr>
        <w:t xml:space="preserve">Категория, </w:t>
      </w:r>
      <w:r w:rsidRPr="003F25B2">
        <w:rPr>
          <w:rStyle w:val="aff0"/>
          <w:lang w:val="ru-RU"/>
        </w:rPr>
        <w:t>связанная с культурой</w:t>
      </w:r>
      <w:r w:rsidRPr="0065557F">
        <w:rPr>
          <w:lang w:val="ru-RU" w:eastAsia="ru-RU"/>
        </w:rPr>
        <w:t xml:space="preserve">, призвана оценить уровень </w:t>
      </w:r>
      <w:proofErr w:type="spellStart"/>
      <w:r w:rsidRPr="0065557F">
        <w:rPr>
          <w:lang w:val="ru-RU" w:eastAsia="ru-RU"/>
        </w:rPr>
        <w:t>осознаного</w:t>
      </w:r>
      <w:proofErr w:type="spellEnd"/>
      <w:r w:rsidRPr="0065557F">
        <w:rPr>
          <w:lang w:val="ru-RU" w:eastAsia="ru-RU"/>
        </w:rPr>
        <w:t xml:space="preserve"> отношения собаковладельцев не только к собакам, но и к другим группам горожан. </w:t>
      </w:r>
      <w:r w:rsidRPr="00851C48">
        <w:rPr>
          <w:rStyle w:val="aff0"/>
          <w:lang w:val="ru-RU"/>
        </w:rPr>
        <w:t>Нормативно-правовая база</w:t>
      </w:r>
      <w:r w:rsidRPr="0065557F">
        <w:rPr>
          <w:lang w:val="ru-RU" w:eastAsia="ru-RU"/>
        </w:rPr>
        <w:t xml:space="preserve"> несет в себе более формальный характер и включает в себя анализ эффективности </w:t>
      </w:r>
      <w:r>
        <w:rPr>
          <w:lang w:val="ru-RU" w:eastAsia="ru-RU"/>
        </w:rPr>
        <w:t xml:space="preserve">того, </w:t>
      </w:r>
      <w:r w:rsidRPr="0065557F">
        <w:rPr>
          <w:lang w:val="ru-RU" w:eastAsia="ru-RU"/>
        </w:rPr>
        <w:t xml:space="preserve">насколько собаковладельцы соблюдают правила содержания собак и насколько </w:t>
      </w:r>
      <w:r>
        <w:rPr>
          <w:lang w:val="ru-RU" w:eastAsia="ru-RU"/>
        </w:rPr>
        <w:t>эффективно работают законодательные акты</w:t>
      </w:r>
      <w:r w:rsidRPr="0065557F">
        <w:rPr>
          <w:lang w:val="ru-RU" w:eastAsia="ru-RU"/>
        </w:rPr>
        <w:t>, регулирующи</w:t>
      </w:r>
      <w:r>
        <w:rPr>
          <w:lang w:val="ru-RU" w:eastAsia="ru-RU"/>
        </w:rPr>
        <w:t>е</w:t>
      </w:r>
      <w:r w:rsidRPr="0065557F">
        <w:rPr>
          <w:lang w:val="ru-RU" w:eastAsia="ru-RU"/>
        </w:rPr>
        <w:t xml:space="preserve"> деятельность </w:t>
      </w:r>
      <w:proofErr w:type="spellStart"/>
      <w:r w:rsidRPr="0065557F">
        <w:rPr>
          <w:lang w:val="ru-RU" w:eastAsia="ru-RU"/>
        </w:rPr>
        <w:t>собаковладения</w:t>
      </w:r>
      <w:proofErr w:type="spellEnd"/>
      <w:r w:rsidRPr="0065557F">
        <w:rPr>
          <w:lang w:val="ru-RU" w:eastAsia="ru-RU"/>
        </w:rPr>
        <w:t xml:space="preserve"> в городе. </w:t>
      </w:r>
      <w:r w:rsidRPr="0065557F">
        <w:rPr>
          <w:color w:val="37352F"/>
          <w:lang w:val="ru-RU" w:eastAsia="ru-RU"/>
        </w:rPr>
        <w:t xml:space="preserve">Соответственно, эта категория позволяет оценить, </w:t>
      </w:r>
      <w:r>
        <w:rPr>
          <w:color w:val="37352F"/>
          <w:lang w:val="ru-RU" w:eastAsia="ru-RU"/>
        </w:rPr>
        <w:t>как</w:t>
      </w:r>
      <w:r w:rsidRPr="0065557F">
        <w:rPr>
          <w:color w:val="37352F"/>
          <w:lang w:val="ru-RU" w:eastAsia="ru-RU"/>
        </w:rPr>
        <w:t xml:space="preserve"> городская среда поддерживает права и интересы собаковладельцев и их питомцев, а также определить, какие правила регулируют отношения между собаковладельцами и другими жителями города.</w:t>
      </w:r>
    </w:p>
    <w:p w14:paraId="5F096E75" w14:textId="77777777" w:rsidR="003F25B2" w:rsidRDefault="003F25B2" w:rsidP="003F25B2">
      <w:pPr>
        <w:rPr>
          <w:color w:val="37352F"/>
          <w:lang w:val="ru-RU" w:eastAsia="ru-RU"/>
        </w:rPr>
      </w:pPr>
      <w:r w:rsidRPr="0065557F">
        <w:rPr>
          <w:color w:val="37352F"/>
          <w:lang w:val="ru-RU" w:eastAsia="ru-RU"/>
        </w:rPr>
        <w:t>Таким образом, выбранные категории обеспечивают комплексную оценку городской среды для собаковладельцев, позволяя оценить доступность инфраструктуры для собак, развитие сервисов для собаковладельцев, культуру ответственного владения собакой и поддержку прав и интересов собаковладельцев в городской среде.</w:t>
      </w:r>
    </w:p>
    <w:p w14:paraId="07DF6C21" w14:textId="77777777" w:rsidR="003F25B2" w:rsidRPr="0065557F" w:rsidRDefault="003F25B2" w:rsidP="0032149C">
      <w:pPr>
        <w:pStyle w:val="3"/>
        <w:rPr>
          <w:lang w:val="ru-RU" w:eastAsia="ru-RU"/>
        </w:rPr>
      </w:pPr>
    </w:p>
    <w:p w14:paraId="2143D780" w14:textId="77777777" w:rsidR="003F25B2" w:rsidRPr="003F25B2" w:rsidRDefault="003F25B2" w:rsidP="0032149C">
      <w:pPr>
        <w:pStyle w:val="3"/>
        <w:rPr>
          <w:lang w:val="ru-RU"/>
        </w:rPr>
      </w:pPr>
      <w:bookmarkStart w:id="38" w:name="_Toc136295510"/>
      <w:r w:rsidRPr="003F25B2">
        <w:rPr>
          <w:lang w:val="ru-RU"/>
        </w:rPr>
        <w:t>1.2. Выбор индикаторов</w:t>
      </w:r>
      <w:bookmarkEnd w:id="38"/>
    </w:p>
    <w:p w14:paraId="42AF151A" w14:textId="77777777" w:rsidR="003F25B2" w:rsidRPr="0065557F" w:rsidRDefault="003F25B2" w:rsidP="003F25B2">
      <w:pPr>
        <w:rPr>
          <w:lang w:val="ru-RU" w:eastAsia="ru-RU"/>
        </w:rPr>
      </w:pPr>
      <w:r w:rsidRPr="0065557F">
        <w:rPr>
          <w:color w:val="37352F"/>
          <w:lang w:val="ru-RU" w:eastAsia="ru-RU"/>
        </w:rPr>
        <w:t>Поскольку представленные выше категории не могут быть оценены сами по себе, необходимо утвердить состав индикаторов, входящих в каждую из них. Так, предпочтение в выборе показателей для категории “</w:t>
      </w:r>
      <w:r w:rsidRPr="005943FE">
        <w:rPr>
          <w:rStyle w:val="aff0"/>
          <w:lang w:val="ru-RU"/>
        </w:rPr>
        <w:t>Инфраструктура, пользование которой разрешено с собаками</w:t>
      </w:r>
      <w:r w:rsidRPr="0065557F">
        <w:rPr>
          <w:lang w:val="ru-RU" w:eastAsia="ru-RU"/>
        </w:rPr>
        <w:t xml:space="preserve">” отдается наиболее популярным </w:t>
      </w:r>
      <w:proofErr w:type="spellStart"/>
      <w:r>
        <w:rPr>
          <w:lang w:val="ru-RU" w:eastAsia="ru-RU"/>
        </w:rPr>
        <w:t>догфрендли</w:t>
      </w:r>
      <w:proofErr w:type="spellEnd"/>
      <w:r>
        <w:rPr>
          <w:lang w:val="ru-RU" w:eastAsia="ru-RU"/>
        </w:rPr>
        <w:t xml:space="preserve"> </w:t>
      </w:r>
      <w:r w:rsidRPr="0065557F">
        <w:rPr>
          <w:lang w:val="ru-RU" w:eastAsia="ru-RU"/>
        </w:rPr>
        <w:t>общественным пространств</w:t>
      </w:r>
      <w:r>
        <w:rPr>
          <w:lang w:val="ru-RU" w:eastAsia="ru-RU"/>
        </w:rPr>
        <w:t>а</w:t>
      </w:r>
      <w:r w:rsidRPr="0065557F">
        <w:rPr>
          <w:lang w:val="ru-RU" w:eastAsia="ru-RU"/>
        </w:rPr>
        <w:t>м, где может происходить взаимодействие с собакой</w:t>
      </w:r>
      <w:r>
        <w:rPr>
          <w:lang w:val="ru-RU" w:eastAsia="ru-RU"/>
        </w:rPr>
        <w:t xml:space="preserve"> (</w:t>
      </w:r>
      <w:r>
        <w:rPr>
          <w:lang w:val="ru-RU"/>
        </w:rPr>
        <w:t>в дальнейшем под термином «</w:t>
      </w:r>
      <w:proofErr w:type="spellStart"/>
      <w:r>
        <w:rPr>
          <w:lang w:val="ru-RU"/>
        </w:rPr>
        <w:t>догфрендли</w:t>
      </w:r>
      <w:proofErr w:type="spellEnd"/>
      <w:r>
        <w:rPr>
          <w:lang w:val="ru-RU"/>
        </w:rPr>
        <w:t xml:space="preserve"> среда» будет пониматься </w:t>
      </w:r>
      <w:r w:rsidRPr="00F458AA">
        <w:rPr>
          <w:lang w:val="ru-RU"/>
        </w:rPr>
        <w:t>доступн</w:t>
      </w:r>
      <w:r>
        <w:rPr>
          <w:lang w:val="ru-RU"/>
        </w:rPr>
        <w:t xml:space="preserve">ая для пребывания </w:t>
      </w:r>
      <w:r w:rsidRPr="00F458AA">
        <w:rPr>
          <w:lang w:val="ru-RU"/>
        </w:rPr>
        <w:t>сред</w:t>
      </w:r>
      <w:r>
        <w:rPr>
          <w:lang w:val="ru-RU"/>
        </w:rPr>
        <w:t>а</w:t>
      </w:r>
      <w:r w:rsidRPr="00F458AA">
        <w:rPr>
          <w:lang w:val="ru-RU"/>
        </w:rPr>
        <w:t xml:space="preserve"> для домашних собак</w:t>
      </w:r>
      <w:r>
        <w:rPr>
          <w:lang w:val="ru-RU"/>
        </w:rPr>
        <w:t>)</w:t>
      </w:r>
      <w:r w:rsidRPr="0065557F">
        <w:rPr>
          <w:lang w:val="ru-RU" w:eastAsia="ru-RU"/>
        </w:rPr>
        <w:t>. Категория “</w:t>
      </w:r>
      <w:r w:rsidRPr="005943FE">
        <w:rPr>
          <w:rStyle w:val="aff0"/>
          <w:lang w:val="ru-RU"/>
        </w:rPr>
        <w:t>Сервисы, ориентированные на животных</w:t>
      </w:r>
      <w:r w:rsidRPr="0065557F">
        <w:rPr>
          <w:lang w:val="ru-RU" w:eastAsia="ru-RU"/>
        </w:rPr>
        <w:t xml:space="preserve">” включает в себя элементы, способные удовлетворить базовые потребности собак </w:t>
      </w:r>
      <w:r w:rsidRPr="005943FE">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65557F">
        <w:rPr>
          <w:lang w:val="ru-RU" w:eastAsia="ru-RU"/>
        </w:rPr>
        <w:t>поддержание здоровья, воспитание, дрессировка и социализация. </w:t>
      </w:r>
    </w:p>
    <w:p w14:paraId="51C96AD9" w14:textId="77777777" w:rsidR="003F25B2" w:rsidRDefault="003F25B2" w:rsidP="003F25B2">
      <w:pPr>
        <w:rPr>
          <w:lang w:val="ru-RU" w:eastAsia="ru-RU"/>
        </w:rPr>
      </w:pPr>
      <w:r w:rsidRPr="0065557F">
        <w:rPr>
          <w:lang w:val="ru-RU" w:eastAsia="ru-RU"/>
        </w:rPr>
        <w:lastRenderedPageBreak/>
        <w:t>Таким образом, список индикаторов для данных категорий выглядит следующим образом:</w:t>
      </w:r>
    </w:p>
    <w:p w14:paraId="3714EFF5" w14:textId="77777777" w:rsidR="003F25B2" w:rsidRPr="0065557F" w:rsidRDefault="003F25B2" w:rsidP="003F25B2">
      <w:pPr>
        <w:pStyle w:val="a"/>
        <w:ind w:firstLine="840"/>
        <w:rPr>
          <w:lang w:eastAsia="ru-RU"/>
        </w:rPr>
      </w:pPr>
      <w:r>
        <w:rPr>
          <w:lang w:eastAsia="ru-RU"/>
        </w:rPr>
        <w:t>Список индикаторов для категории №1 и категории №2</w:t>
      </w:r>
    </w:p>
    <w:tbl>
      <w:tblPr>
        <w:tblW w:w="9026" w:type="dxa"/>
        <w:tblCellMar>
          <w:top w:w="15" w:type="dxa"/>
          <w:left w:w="15" w:type="dxa"/>
          <w:bottom w:w="15" w:type="dxa"/>
          <w:right w:w="15" w:type="dxa"/>
        </w:tblCellMar>
        <w:tblLook w:val="04A0" w:firstRow="1" w:lastRow="0" w:firstColumn="1" w:lastColumn="0" w:noHBand="0" w:noVBand="1"/>
      </w:tblPr>
      <w:tblGrid>
        <w:gridCol w:w="4076"/>
        <w:gridCol w:w="4950"/>
      </w:tblGrid>
      <w:tr w:rsidR="003F25B2" w:rsidRPr="0065557F" w14:paraId="17AFE854"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65DC6" w14:textId="77777777" w:rsidR="003F25B2" w:rsidRPr="0065557F" w:rsidRDefault="003F25B2" w:rsidP="00F909AB">
            <w:pPr>
              <w:pStyle w:val="aa"/>
              <w:rPr>
                <w:lang w:eastAsia="ru-RU"/>
              </w:rPr>
            </w:pPr>
            <w:proofErr w:type="spellStart"/>
            <w:r w:rsidRPr="0065557F">
              <w:rPr>
                <w:lang w:eastAsia="ru-RU"/>
              </w:rPr>
              <w:t>Категория</w:t>
            </w:r>
            <w:proofErr w:type="spellEnd"/>
            <w:r w:rsidRPr="0065557F">
              <w:rPr>
                <w:lang w:eastAsia="ru-RU"/>
              </w:rPr>
              <w:t xml:space="preserve"> </w:t>
            </w:r>
            <w:proofErr w:type="spellStart"/>
            <w:r w:rsidRPr="0065557F">
              <w:rPr>
                <w:lang w:eastAsia="ru-RU"/>
              </w:rPr>
              <w:t>индекса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8519D" w14:textId="77777777" w:rsidR="003F25B2" w:rsidRPr="0065557F" w:rsidRDefault="003F25B2" w:rsidP="00F909AB">
            <w:pPr>
              <w:pStyle w:val="aa"/>
              <w:rPr>
                <w:lang w:eastAsia="ru-RU"/>
              </w:rPr>
            </w:pPr>
            <w:proofErr w:type="spellStart"/>
            <w:r w:rsidRPr="0065557F">
              <w:rPr>
                <w:lang w:eastAsia="ru-RU"/>
              </w:rPr>
              <w:t>Легенда</w:t>
            </w:r>
            <w:proofErr w:type="spellEnd"/>
            <w:r w:rsidRPr="0065557F">
              <w:rPr>
                <w:lang w:eastAsia="ru-RU"/>
              </w:rPr>
              <w:t> </w:t>
            </w:r>
          </w:p>
        </w:tc>
      </w:tr>
      <w:tr w:rsidR="003F25B2" w:rsidRPr="00FA7379" w14:paraId="77BB393F"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708E65" w14:textId="77777777" w:rsidR="003F25B2" w:rsidRPr="005943FE" w:rsidRDefault="003F25B2" w:rsidP="00F909AB">
            <w:pPr>
              <w:pStyle w:val="ab"/>
              <w:jc w:val="center"/>
            </w:pPr>
            <w:r w:rsidRPr="005943FE">
              <w:t>Инфраструктура, пользование которой разрешено с собаками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39527" w14:textId="77777777" w:rsidR="003F25B2" w:rsidRPr="005943FE" w:rsidRDefault="003F25B2">
            <w:pPr>
              <w:pStyle w:val="ab"/>
              <w:numPr>
                <w:ilvl w:val="0"/>
                <w:numId w:val="22"/>
              </w:numPr>
            </w:pPr>
            <w:r w:rsidRPr="005943FE">
              <w:t>Парки и зеленые зоны, где разрешено пребывание с собаками</w:t>
            </w:r>
          </w:p>
          <w:p w14:paraId="614DD88D" w14:textId="77777777" w:rsidR="003F25B2" w:rsidRDefault="003F25B2">
            <w:pPr>
              <w:pStyle w:val="ab"/>
              <w:numPr>
                <w:ilvl w:val="0"/>
                <w:numId w:val="22"/>
              </w:numPr>
            </w:pPr>
            <w:r w:rsidRPr="005943FE">
              <w:t>Тропы/маршруты, подходящие для выгула собак</w:t>
            </w:r>
          </w:p>
          <w:p w14:paraId="02797BD5" w14:textId="77777777" w:rsidR="003F25B2" w:rsidRPr="00F458AA" w:rsidRDefault="003F25B2">
            <w:pPr>
              <w:pStyle w:val="ab"/>
              <w:numPr>
                <w:ilvl w:val="0"/>
                <w:numId w:val="22"/>
              </w:numPr>
            </w:pPr>
            <w:proofErr w:type="spellStart"/>
            <w:r>
              <w:t>Догфрендли</w:t>
            </w:r>
            <w:proofErr w:type="spellEnd"/>
            <w:r>
              <w:t xml:space="preserve"> </w:t>
            </w:r>
            <w:r w:rsidRPr="00F458AA">
              <w:t>рестораны/кафе</w:t>
            </w:r>
          </w:p>
          <w:p w14:paraId="09904F5B" w14:textId="77777777" w:rsidR="003F25B2" w:rsidRPr="005943FE" w:rsidRDefault="003F25B2">
            <w:pPr>
              <w:pStyle w:val="ab"/>
              <w:numPr>
                <w:ilvl w:val="0"/>
                <w:numId w:val="22"/>
              </w:numPr>
            </w:pPr>
            <w:proofErr w:type="spellStart"/>
            <w:r>
              <w:t>Догфрендли</w:t>
            </w:r>
            <w:proofErr w:type="spellEnd"/>
            <w:r w:rsidRPr="005943FE">
              <w:t xml:space="preserve"> отели</w:t>
            </w:r>
          </w:p>
          <w:p w14:paraId="004119A7" w14:textId="77777777" w:rsidR="003F25B2" w:rsidRPr="005943FE" w:rsidRDefault="003F25B2">
            <w:pPr>
              <w:pStyle w:val="ab"/>
              <w:numPr>
                <w:ilvl w:val="0"/>
                <w:numId w:val="22"/>
              </w:numPr>
            </w:pPr>
            <w:proofErr w:type="spellStart"/>
            <w:r>
              <w:t>Догфрендли</w:t>
            </w:r>
            <w:proofErr w:type="spellEnd"/>
            <w:r w:rsidRPr="005943FE">
              <w:t xml:space="preserve"> магазины</w:t>
            </w:r>
          </w:p>
          <w:p w14:paraId="5C81B9A1" w14:textId="77777777" w:rsidR="003F25B2" w:rsidRPr="0065557F" w:rsidRDefault="003F25B2">
            <w:pPr>
              <w:pStyle w:val="ab"/>
              <w:numPr>
                <w:ilvl w:val="0"/>
                <w:numId w:val="22"/>
              </w:numPr>
              <w:rPr>
                <w:lang w:eastAsia="ru-RU"/>
              </w:rPr>
            </w:pPr>
            <w:r w:rsidRPr="005943FE">
              <w:t>Доступность общественного транспорта с собаками</w:t>
            </w:r>
          </w:p>
        </w:tc>
      </w:tr>
      <w:tr w:rsidR="003F25B2" w:rsidRPr="00FA7379" w14:paraId="6315511D"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00C76" w14:textId="77777777" w:rsidR="003F25B2" w:rsidRPr="005943FE" w:rsidRDefault="003F25B2" w:rsidP="00F909AB">
            <w:pPr>
              <w:pStyle w:val="ab"/>
              <w:jc w:val="center"/>
            </w:pPr>
            <w:r w:rsidRPr="005943FE">
              <w:t>Сервисы, ориентированные на собак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AFE56" w14:textId="77777777" w:rsidR="003F25B2" w:rsidRPr="005943FE" w:rsidRDefault="003F25B2">
            <w:pPr>
              <w:pStyle w:val="ab"/>
              <w:numPr>
                <w:ilvl w:val="0"/>
                <w:numId w:val="22"/>
              </w:numPr>
            </w:pPr>
            <w:r w:rsidRPr="005943FE">
              <w:t>Ветеринарные клиники</w:t>
            </w:r>
          </w:p>
          <w:p w14:paraId="433BD932" w14:textId="77777777" w:rsidR="003F25B2" w:rsidRPr="005943FE" w:rsidRDefault="003F25B2">
            <w:pPr>
              <w:pStyle w:val="ab"/>
              <w:numPr>
                <w:ilvl w:val="0"/>
                <w:numId w:val="22"/>
              </w:numPr>
            </w:pPr>
            <w:r w:rsidRPr="005943FE">
              <w:t>Салоны по уходу за собаками (</w:t>
            </w:r>
            <w:proofErr w:type="spellStart"/>
            <w:r w:rsidRPr="005943FE">
              <w:t>грумминг</w:t>
            </w:r>
            <w:proofErr w:type="spellEnd"/>
            <w:r w:rsidRPr="005943FE">
              <w:t>)</w:t>
            </w:r>
          </w:p>
          <w:p w14:paraId="6A083697" w14:textId="77777777" w:rsidR="003F25B2" w:rsidRPr="005943FE" w:rsidRDefault="003F25B2">
            <w:pPr>
              <w:pStyle w:val="ab"/>
              <w:numPr>
                <w:ilvl w:val="0"/>
                <w:numId w:val="22"/>
              </w:numPr>
            </w:pPr>
            <w:r w:rsidRPr="005943FE">
              <w:t>Зоомагазины</w:t>
            </w:r>
          </w:p>
          <w:p w14:paraId="5823407B" w14:textId="77777777" w:rsidR="003F25B2" w:rsidRPr="005943FE" w:rsidRDefault="003F25B2">
            <w:pPr>
              <w:pStyle w:val="ab"/>
              <w:numPr>
                <w:ilvl w:val="0"/>
                <w:numId w:val="22"/>
              </w:numPr>
            </w:pPr>
            <w:r w:rsidRPr="005943FE">
              <w:t>Доступность услуг по выгулу собак</w:t>
            </w:r>
          </w:p>
          <w:p w14:paraId="5B6D91AA" w14:textId="77777777" w:rsidR="003F25B2" w:rsidRPr="005943FE" w:rsidRDefault="003F25B2">
            <w:pPr>
              <w:pStyle w:val="ab"/>
              <w:numPr>
                <w:ilvl w:val="0"/>
                <w:numId w:val="22"/>
              </w:numPr>
            </w:pPr>
            <w:r w:rsidRPr="005943FE">
              <w:t>Школы дрессировки собак/кинологические центры</w:t>
            </w:r>
          </w:p>
          <w:p w14:paraId="1579FE94" w14:textId="77777777" w:rsidR="003F25B2" w:rsidRPr="005943FE" w:rsidRDefault="003F25B2">
            <w:pPr>
              <w:pStyle w:val="ab"/>
              <w:numPr>
                <w:ilvl w:val="0"/>
                <w:numId w:val="22"/>
              </w:numPr>
            </w:pPr>
            <w:r w:rsidRPr="005943FE">
              <w:t>Собачьи площадки</w:t>
            </w:r>
          </w:p>
          <w:p w14:paraId="042822C0" w14:textId="77777777" w:rsidR="003F25B2" w:rsidRPr="005943FE" w:rsidRDefault="003F25B2">
            <w:pPr>
              <w:pStyle w:val="ab"/>
              <w:numPr>
                <w:ilvl w:val="0"/>
                <w:numId w:val="22"/>
              </w:numPr>
            </w:pPr>
            <w:r w:rsidRPr="005943FE">
              <w:t>Выставки для собак</w:t>
            </w:r>
          </w:p>
          <w:p w14:paraId="12C9CEF5" w14:textId="77777777" w:rsidR="003F25B2" w:rsidRPr="005943FE" w:rsidRDefault="003F25B2">
            <w:pPr>
              <w:pStyle w:val="ab"/>
              <w:numPr>
                <w:ilvl w:val="0"/>
                <w:numId w:val="22"/>
              </w:numPr>
            </w:pPr>
            <w:r w:rsidRPr="005943FE">
              <w:t>Урны для продуктов жизнедеятельности собак</w:t>
            </w:r>
          </w:p>
        </w:tc>
      </w:tr>
    </w:tbl>
    <w:p w14:paraId="43D5A3A5" w14:textId="77777777" w:rsidR="003F25B2" w:rsidRPr="0065557F" w:rsidRDefault="003F25B2" w:rsidP="003F25B2">
      <w:pPr>
        <w:rPr>
          <w:lang w:val="ru-RU" w:eastAsia="ru-RU"/>
        </w:rPr>
      </w:pPr>
    </w:p>
    <w:p w14:paraId="75F3D02C" w14:textId="77777777" w:rsidR="003F25B2" w:rsidRDefault="003F25B2" w:rsidP="003F25B2">
      <w:pPr>
        <w:rPr>
          <w:lang w:val="ru-RU" w:eastAsia="ru-RU"/>
        </w:rPr>
      </w:pPr>
      <w:r>
        <w:rPr>
          <w:lang w:val="ru-RU" w:eastAsia="ru-RU"/>
        </w:rPr>
        <w:t>Категория</w:t>
      </w:r>
      <w:r w:rsidRPr="0065557F">
        <w:rPr>
          <w:lang w:val="ru-RU" w:eastAsia="ru-RU"/>
        </w:rPr>
        <w:t xml:space="preserve"> “</w:t>
      </w:r>
      <w:r w:rsidRPr="00195129">
        <w:rPr>
          <w:rStyle w:val="aff0"/>
          <w:lang w:val="ru-RU"/>
        </w:rPr>
        <w:t>Культура ответственного владения собакой</w:t>
      </w:r>
      <w:r w:rsidRPr="0065557F">
        <w:rPr>
          <w:lang w:val="ru-RU" w:eastAsia="ru-RU"/>
        </w:rPr>
        <w:t xml:space="preserve">” содержит в себе пункты, связанные с обязательствами, которые несет </w:t>
      </w:r>
      <w:proofErr w:type="spellStart"/>
      <w:r w:rsidRPr="0065557F">
        <w:rPr>
          <w:lang w:val="ru-RU" w:eastAsia="ru-RU"/>
        </w:rPr>
        <w:t>собаквладелец</w:t>
      </w:r>
      <w:proofErr w:type="spellEnd"/>
      <w:r w:rsidRPr="0065557F">
        <w:rPr>
          <w:lang w:val="ru-RU" w:eastAsia="ru-RU"/>
        </w:rPr>
        <w:t xml:space="preserve"> как перед питомцем, так и перед жителями города, а “</w:t>
      </w:r>
      <w:r w:rsidRPr="004B57A5">
        <w:rPr>
          <w:rStyle w:val="aff0"/>
          <w:lang w:val="ru-RU"/>
        </w:rPr>
        <w:t xml:space="preserve">Нормативно-правовая база в сфере </w:t>
      </w:r>
      <w:proofErr w:type="spellStart"/>
      <w:r w:rsidRPr="004B57A5">
        <w:rPr>
          <w:rStyle w:val="aff0"/>
          <w:lang w:val="ru-RU"/>
        </w:rPr>
        <w:t>собаковладения</w:t>
      </w:r>
      <w:proofErr w:type="spellEnd"/>
      <w:r w:rsidRPr="0065557F">
        <w:rPr>
          <w:lang w:val="ru-RU" w:eastAsia="ru-RU"/>
        </w:rPr>
        <w:t>” рассматривает законодательную систему на предмет наличия санкционных мер ввиду несоблюдения правил содержания собак. </w:t>
      </w:r>
    </w:p>
    <w:p w14:paraId="25862305" w14:textId="77777777" w:rsidR="003F25B2" w:rsidRPr="0065557F" w:rsidRDefault="003F25B2" w:rsidP="003F25B2">
      <w:pPr>
        <w:rPr>
          <w:lang w:val="ru-RU" w:eastAsia="ru-RU"/>
        </w:rPr>
      </w:pPr>
    </w:p>
    <w:p w14:paraId="25FA342F" w14:textId="77777777" w:rsidR="003F25B2" w:rsidRDefault="003F25B2" w:rsidP="003F25B2">
      <w:pPr>
        <w:rPr>
          <w:lang w:val="ru-RU" w:eastAsia="ru-RU"/>
        </w:rPr>
      </w:pPr>
      <w:r w:rsidRPr="0065557F">
        <w:rPr>
          <w:lang w:val="ru-RU" w:eastAsia="ru-RU"/>
        </w:rPr>
        <w:t>Показатели данных категорий представлены в таблице:</w:t>
      </w:r>
    </w:p>
    <w:p w14:paraId="0AB0BFDA" w14:textId="77777777" w:rsidR="003F25B2" w:rsidRPr="0065557F" w:rsidRDefault="003F25B2" w:rsidP="003F25B2">
      <w:pPr>
        <w:pStyle w:val="a"/>
        <w:ind w:firstLine="131"/>
        <w:rPr>
          <w:lang w:eastAsia="ru-RU"/>
        </w:rPr>
      </w:pPr>
      <w:r>
        <w:rPr>
          <w:lang w:eastAsia="ru-RU"/>
        </w:rPr>
        <w:t>Список индикаторов для категории №3 и категории №4</w:t>
      </w:r>
    </w:p>
    <w:tbl>
      <w:tblPr>
        <w:tblW w:w="9026" w:type="dxa"/>
        <w:tblCellMar>
          <w:top w:w="15" w:type="dxa"/>
          <w:left w:w="15" w:type="dxa"/>
          <w:bottom w:w="15" w:type="dxa"/>
          <w:right w:w="15" w:type="dxa"/>
        </w:tblCellMar>
        <w:tblLook w:val="04A0" w:firstRow="1" w:lastRow="0" w:firstColumn="1" w:lastColumn="0" w:noHBand="0" w:noVBand="1"/>
      </w:tblPr>
      <w:tblGrid>
        <w:gridCol w:w="3285"/>
        <w:gridCol w:w="5741"/>
      </w:tblGrid>
      <w:tr w:rsidR="003F25B2" w:rsidRPr="0065557F" w14:paraId="2A640FA3"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BA54" w14:textId="77777777" w:rsidR="003F25B2" w:rsidRPr="0065557F" w:rsidRDefault="003F25B2" w:rsidP="00F909AB">
            <w:pPr>
              <w:pStyle w:val="aa"/>
              <w:rPr>
                <w:lang w:eastAsia="ru-RU"/>
              </w:rPr>
            </w:pPr>
            <w:proofErr w:type="spellStart"/>
            <w:r w:rsidRPr="0065557F">
              <w:rPr>
                <w:lang w:eastAsia="ru-RU"/>
              </w:rPr>
              <w:t>Название</w:t>
            </w:r>
            <w:proofErr w:type="spellEnd"/>
            <w:r w:rsidRPr="0065557F">
              <w:rPr>
                <w:lang w:eastAsia="ru-RU"/>
              </w:rPr>
              <w:t xml:space="preserve"> </w:t>
            </w:r>
            <w:proofErr w:type="spellStart"/>
            <w:r w:rsidRPr="0065557F">
              <w:rPr>
                <w:lang w:eastAsia="ru-RU"/>
              </w:rPr>
              <w:t>категории</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501D5" w14:textId="77777777" w:rsidR="003F25B2" w:rsidRPr="0065557F" w:rsidRDefault="003F25B2" w:rsidP="00F909AB">
            <w:pPr>
              <w:pStyle w:val="aa"/>
              <w:rPr>
                <w:lang w:eastAsia="ru-RU"/>
              </w:rPr>
            </w:pPr>
            <w:proofErr w:type="spellStart"/>
            <w:r w:rsidRPr="0065557F">
              <w:rPr>
                <w:lang w:eastAsia="ru-RU"/>
              </w:rPr>
              <w:t>Легенда</w:t>
            </w:r>
            <w:proofErr w:type="spellEnd"/>
          </w:p>
        </w:tc>
      </w:tr>
      <w:tr w:rsidR="003F25B2" w:rsidRPr="0065557F" w14:paraId="7C2FF20C" w14:textId="77777777" w:rsidTr="00F909AB">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B8B016" w14:textId="77777777" w:rsidR="003F25B2" w:rsidRPr="0065557F" w:rsidRDefault="003F25B2" w:rsidP="00F909AB">
            <w:pPr>
              <w:pStyle w:val="ab"/>
              <w:jc w:val="center"/>
              <w:rPr>
                <w:lang w:eastAsia="ru-RU"/>
              </w:rPr>
            </w:pPr>
            <w:r w:rsidRPr="0065557F">
              <w:rPr>
                <w:lang w:eastAsia="ru-RU"/>
              </w:rPr>
              <w:lastRenderedPageBreak/>
              <w:t>Культура ответственного владения собакой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82DF5" w14:textId="77777777" w:rsidR="003F25B2" w:rsidRDefault="003F25B2" w:rsidP="00F909AB">
            <w:pPr>
              <w:pStyle w:val="ab"/>
            </w:pPr>
            <w:r w:rsidRPr="00195129">
              <w:t>Количество владельцев, у которых</w:t>
            </w:r>
            <w:r>
              <w:t>:</w:t>
            </w:r>
          </w:p>
          <w:p w14:paraId="0717F469" w14:textId="77777777" w:rsidR="003F25B2" w:rsidRDefault="003F25B2">
            <w:pPr>
              <w:pStyle w:val="ab"/>
              <w:numPr>
                <w:ilvl w:val="0"/>
                <w:numId w:val="23"/>
              </w:numPr>
            </w:pPr>
            <w:r w:rsidRPr="00195129">
              <w:t>вакцинированы собаки</w:t>
            </w:r>
          </w:p>
          <w:p w14:paraId="3D0822E8" w14:textId="77777777" w:rsidR="003F25B2" w:rsidRPr="00195129" w:rsidRDefault="003F25B2">
            <w:pPr>
              <w:pStyle w:val="ab"/>
              <w:numPr>
                <w:ilvl w:val="0"/>
                <w:numId w:val="23"/>
              </w:numPr>
            </w:pPr>
            <w:proofErr w:type="spellStart"/>
            <w:r w:rsidRPr="00195129">
              <w:t>чипированы</w:t>
            </w:r>
            <w:proofErr w:type="spellEnd"/>
            <w:r w:rsidRPr="00195129">
              <w:t xml:space="preserve"> собаки</w:t>
            </w:r>
          </w:p>
        </w:tc>
      </w:tr>
      <w:tr w:rsidR="003F25B2" w:rsidRPr="00FA7379" w14:paraId="66F5DE3A" w14:textId="77777777" w:rsidTr="00F909A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5B968" w14:textId="77777777" w:rsidR="003F25B2" w:rsidRPr="0065557F" w:rsidRDefault="003F25B2" w:rsidP="00F909AB">
            <w:pPr>
              <w:pStyle w:val="ab"/>
              <w:jc w:val="center"/>
              <w:rPr>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6BF26" w14:textId="77777777" w:rsidR="003F25B2" w:rsidRPr="00195129" w:rsidRDefault="003F25B2" w:rsidP="00F909AB">
            <w:pPr>
              <w:pStyle w:val="ab"/>
            </w:pPr>
            <w:r w:rsidRPr="00195129">
              <w:t>Зарегистрированные случаи, когда:</w:t>
            </w:r>
          </w:p>
          <w:p w14:paraId="275FCBA7" w14:textId="77777777" w:rsidR="003F25B2" w:rsidRPr="00195129" w:rsidRDefault="003F25B2">
            <w:pPr>
              <w:pStyle w:val="ab"/>
              <w:numPr>
                <w:ilvl w:val="0"/>
                <w:numId w:val="24"/>
              </w:numPr>
            </w:pPr>
            <w:r w:rsidRPr="00195129">
              <w:t>собака гуляет без намордника</w:t>
            </w:r>
          </w:p>
          <w:p w14:paraId="21149E03" w14:textId="77777777" w:rsidR="003F25B2" w:rsidRPr="00195129" w:rsidRDefault="003F25B2">
            <w:pPr>
              <w:pStyle w:val="ab"/>
              <w:numPr>
                <w:ilvl w:val="0"/>
                <w:numId w:val="24"/>
              </w:numPr>
            </w:pPr>
            <w:r w:rsidRPr="00195129">
              <w:t>наблюдается агрессивное поведение со стороны собаки</w:t>
            </w:r>
          </w:p>
          <w:p w14:paraId="2EFE927C" w14:textId="77777777" w:rsidR="003F25B2" w:rsidRPr="00195129" w:rsidRDefault="003F25B2">
            <w:pPr>
              <w:pStyle w:val="ab"/>
              <w:numPr>
                <w:ilvl w:val="0"/>
                <w:numId w:val="24"/>
              </w:numPr>
            </w:pPr>
            <w:r w:rsidRPr="00195129">
              <w:t>хозяин не убирает за собакой</w:t>
            </w:r>
          </w:p>
          <w:p w14:paraId="77467E21" w14:textId="77777777" w:rsidR="003F25B2" w:rsidRPr="00195129" w:rsidRDefault="003F25B2">
            <w:pPr>
              <w:pStyle w:val="ab"/>
              <w:numPr>
                <w:ilvl w:val="0"/>
                <w:numId w:val="24"/>
              </w:numPr>
            </w:pPr>
            <w:r w:rsidRPr="00195129">
              <w:t>собака становится источником громкого лая и прочих шумов</w:t>
            </w:r>
          </w:p>
          <w:p w14:paraId="6661A515" w14:textId="77777777" w:rsidR="003F25B2" w:rsidRPr="00195129" w:rsidRDefault="003F25B2">
            <w:pPr>
              <w:pStyle w:val="ab"/>
              <w:numPr>
                <w:ilvl w:val="0"/>
                <w:numId w:val="24"/>
              </w:numPr>
            </w:pPr>
            <w:r w:rsidRPr="00195129">
              <w:t>собака гуляет без присмотра (</w:t>
            </w:r>
            <w:proofErr w:type="spellStart"/>
            <w:r w:rsidRPr="00195129">
              <w:t>самовыгул</w:t>
            </w:r>
            <w:proofErr w:type="spellEnd"/>
            <w:r w:rsidRPr="00195129">
              <w:t>)</w:t>
            </w:r>
          </w:p>
          <w:p w14:paraId="4B070273" w14:textId="77777777" w:rsidR="003F25B2" w:rsidRPr="00195129" w:rsidRDefault="003F25B2">
            <w:pPr>
              <w:pStyle w:val="ab"/>
              <w:numPr>
                <w:ilvl w:val="0"/>
                <w:numId w:val="24"/>
              </w:numPr>
            </w:pPr>
            <w:r w:rsidRPr="00195129">
              <w:t>выгул собаки производится в неотведенных для этого местах</w:t>
            </w:r>
          </w:p>
        </w:tc>
      </w:tr>
      <w:tr w:rsidR="003F25B2" w:rsidRPr="00FA7379" w14:paraId="34CF7926" w14:textId="77777777" w:rsidTr="00F909A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5B38DB" w14:textId="77777777" w:rsidR="003F25B2" w:rsidRPr="0065557F" w:rsidRDefault="003F25B2" w:rsidP="00F909AB">
            <w:pPr>
              <w:pStyle w:val="ab"/>
              <w:jc w:val="center"/>
              <w:rPr>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0DE9C" w14:textId="77777777" w:rsidR="003F25B2" w:rsidRPr="00195129" w:rsidRDefault="003F25B2" w:rsidP="00F909AB">
            <w:pPr>
              <w:pStyle w:val="ab"/>
            </w:pPr>
            <w:r w:rsidRPr="00195129">
              <w:t>Восприятие собаковладельцев людьми без собак:</w:t>
            </w:r>
          </w:p>
          <w:p w14:paraId="6D88D139" w14:textId="77777777" w:rsidR="003F25B2" w:rsidRPr="00195129" w:rsidRDefault="003F25B2" w:rsidP="00F909AB">
            <w:pPr>
              <w:pStyle w:val="ab"/>
            </w:pPr>
            <w:r w:rsidRPr="00195129">
              <w:t>уровень комфортности в городской среде </w:t>
            </w:r>
          </w:p>
        </w:tc>
      </w:tr>
      <w:tr w:rsidR="003F25B2" w:rsidRPr="0065557F" w14:paraId="70999200" w14:textId="77777777" w:rsidTr="00F909AB">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676539" w14:textId="77777777" w:rsidR="003F25B2" w:rsidRPr="0065557F" w:rsidRDefault="003F25B2" w:rsidP="00F909AB">
            <w:pPr>
              <w:pStyle w:val="ab"/>
              <w:jc w:val="center"/>
              <w:rPr>
                <w:lang w:eastAsia="ru-RU"/>
              </w:rPr>
            </w:pPr>
            <w:r w:rsidRPr="0065557F">
              <w:rPr>
                <w:lang w:eastAsia="ru-RU"/>
              </w:rPr>
              <w:t xml:space="preserve">Нормативно-правовая база в сфере </w:t>
            </w:r>
            <w:proofErr w:type="spellStart"/>
            <w:r w:rsidRPr="0065557F">
              <w:rPr>
                <w:lang w:eastAsia="ru-RU"/>
              </w:rPr>
              <w:t>собаковладения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2FAF3" w14:textId="77777777" w:rsidR="003F25B2" w:rsidRPr="00195129" w:rsidRDefault="003F25B2">
            <w:pPr>
              <w:pStyle w:val="ab"/>
              <w:numPr>
                <w:ilvl w:val="0"/>
                <w:numId w:val="25"/>
              </w:numPr>
            </w:pPr>
            <w:r w:rsidRPr="00195129">
              <w:t xml:space="preserve">Законы, защищающие права собак и их владельцев (эффективность их </w:t>
            </w:r>
            <w:proofErr w:type="spellStart"/>
            <w:r w:rsidRPr="00195129">
              <w:t>релизации</w:t>
            </w:r>
            <w:proofErr w:type="spellEnd"/>
            <w:r w:rsidRPr="00195129">
              <w:t>)</w:t>
            </w:r>
          </w:p>
          <w:p w14:paraId="6281FB71" w14:textId="77777777" w:rsidR="003F25B2" w:rsidRPr="00195129" w:rsidRDefault="003F25B2">
            <w:pPr>
              <w:pStyle w:val="ab"/>
              <w:numPr>
                <w:ilvl w:val="0"/>
                <w:numId w:val="25"/>
              </w:numPr>
            </w:pPr>
            <w:r w:rsidRPr="00195129">
              <w:t>Штрафы, санкционирующие безответственное отношение собаковладельцев</w:t>
            </w:r>
          </w:p>
          <w:p w14:paraId="2F97FC9D" w14:textId="77777777" w:rsidR="003F25B2" w:rsidRPr="00195129" w:rsidRDefault="003F25B2">
            <w:pPr>
              <w:pStyle w:val="ab"/>
              <w:numPr>
                <w:ilvl w:val="0"/>
                <w:numId w:val="25"/>
              </w:numPr>
            </w:pPr>
            <w:r w:rsidRPr="00195129">
              <w:t>Наличие ресурсов для сообщения и решения инцидентов, связанных с собаками</w:t>
            </w:r>
          </w:p>
          <w:p w14:paraId="74C2CF59" w14:textId="77777777" w:rsidR="003F25B2" w:rsidRPr="00195129" w:rsidRDefault="003F25B2">
            <w:pPr>
              <w:pStyle w:val="ab"/>
              <w:numPr>
                <w:ilvl w:val="0"/>
                <w:numId w:val="25"/>
              </w:numPr>
            </w:pPr>
            <w:r w:rsidRPr="00195129">
              <w:t>Контроль за бродячими собаками</w:t>
            </w:r>
          </w:p>
        </w:tc>
      </w:tr>
      <w:tr w:rsidR="003F25B2" w:rsidRPr="00FA7379" w14:paraId="7CE93121" w14:textId="77777777" w:rsidTr="00F909A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82EFD4" w14:textId="77777777" w:rsidR="003F25B2" w:rsidRPr="0065557F" w:rsidRDefault="003F25B2" w:rsidP="00F909AB">
            <w:pPr>
              <w:pStyle w:val="ab"/>
              <w:rPr>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76C2A" w14:textId="77777777" w:rsidR="003F25B2" w:rsidRPr="00195129" w:rsidRDefault="003F25B2" w:rsidP="00F909AB">
            <w:pPr>
              <w:pStyle w:val="ab"/>
            </w:pPr>
            <w:r w:rsidRPr="00195129">
              <w:t>Восприятие собаковладельцев людьми без собак:</w:t>
            </w:r>
          </w:p>
          <w:p w14:paraId="393D3A0F" w14:textId="77777777" w:rsidR="003F25B2" w:rsidRPr="00195129" w:rsidRDefault="003F25B2" w:rsidP="00F909AB">
            <w:pPr>
              <w:pStyle w:val="ab"/>
            </w:pPr>
            <w:r w:rsidRPr="00195129">
              <w:t>удовлетворенность легальной возможностью повысить дисциплину среди собаковладельцев </w:t>
            </w:r>
          </w:p>
        </w:tc>
      </w:tr>
    </w:tbl>
    <w:p w14:paraId="190EBD78" w14:textId="77777777" w:rsidR="003F25B2" w:rsidRPr="0065557F" w:rsidRDefault="003F25B2" w:rsidP="003F25B2">
      <w:pPr>
        <w:ind w:firstLine="0"/>
        <w:rPr>
          <w:lang w:val="ru-RU" w:eastAsia="ru-RU"/>
        </w:rPr>
      </w:pPr>
    </w:p>
    <w:p w14:paraId="65876F72" w14:textId="77777777" w:rsidR="003F25B2" w:rsidRPr="0065557F" w:rsidRDefault="003F25B2" w:rsidP="0032149C">
      <w:pPr>
        <w:pStyle w:val="3"/>
        <w:rPr>
          <w:rFonts w:eastAsia="Times New Roman"/>
          <w:lang w:val="ru-RU" w:eastAsia="ru-RU"/>
        </w:rPr>
      </w:pPr>
      <w:bookmarkStart w:id="39" w:name="_Toc136295511"/>
      <w:r>
        <w:rPr>
          <w:rFonts w:eastAsia="Times New Roman"/>
          <w:lang w:val="ru-RU" w:eastAsia="ru-RU"/>
        </w:rPr>
        <w:t xml:space="preserve">1.3. </w:t>
      </w:r>
      <w:r w:rsidRPr="0065557F">
        <w:rPr>
          <w:rFonts w:eastAsia="Times New Roman"/>
          <w:lang w:val="ru-RU" w:eastAsia="ru-RU"/>
        </w:rPr>
        <w:t>Определение модели расчета индекса</w:t>
      </w:r>
      <w:bookmarkEnd w:id="39"/>
    </w:p>
    <w:p w14:paraId="17CB53DD" w14:textId="77777777" w:rsidR="003F25B2" w:rsidRPr="0065557F" w:rsidRDefault="003F25B2" w:rsidP="003F25B2">
      <w:pPr>
        <w:rPr>
          <w:lang w:val="ru-RU" w:eastAsia="ru-RU"/>
        </w:rPr>
      </w:pPr>
      <w:r w:rsidRPr="0065557F">
        <w:rPr>
          <w:lang w:val="ru-RU" w:eastAsia="ru-RU"/>
        </w:rPr>
        <w:t>Поскольку разрабатываемая методика призвана оценить степень благоприятности городской среды для владельцев собак, необходимо проанализировать общую удовлетворенность пользователей на предмет доступности элементов из 4 категорий индекса. </w:t>
      </w:r>
    </w:p>
    <w:p w14:paraId="6E5D0AE4" w14:textId="77777777" w:rsidR="003F25B2" w:rsidRPr="0065557F" w:rsidRDefault="003F25B2" w:rsidP="003F25B2">
      <w:pPr>
        <w:rPr>
          <w:lang w:val="ru-RU" w:eastAsia="ru-RU"/>
        </w:rPr>
      </w:pPr>
      <w:r w:rsidRPr="0065557F">
        <w:rPr>
          <w:lang w:val="ru-RU" w:eastAsia="ru-RU"/>
        </w:rPr>
        <w:t>Это может быть достигнуто посредством сбора субъективных оценочных суждений, которые далее будут интерпретированы в балльную систему. </w:t>
      </w:r>
    </w:p>
    <w:p w14:paraId="0277C338" w14:textId="77777777" w:rsidR="003F25B2" w:rsidRPr="0065557F" w:rsidRDefault="003F25B2" w:rsidP="003F25B2">
      <w:pPr>
        <w:rPr>
          <w:lang w:val="ru-RU" w:eastAsia="ru-RU"/>
        </w:rPr>
      </w:pPr>
      <w:r w:rsidRPr="0065557F">
        <w:rPr>
          <w:lang w:val="ru-RU" w:eastAsia="ru-RU"/>
        </w:rPr>
        <w:t xml:space="preserve">Важно понимать, что целевые аудитории для сбора мнений должны быть разными. Первые две категории: </w:t>
      </w:r>
      <w:r w:rsidRPr="004B57A5">
        <w:rPr>
          <w:rStyle w:val="aff0"/>
          <w:lang w:val="ru-RU"/>
        </w:rPr>
        <w:t>инфраструктура</w:t>
      </w:r>
      <w:r w:rsidRPr="0065557F">
        <w:rPr>
          <w:lang w:val="ru-RU" w:eastAsia="ru-RU"/>
        </w:rPr>
        <w:t xml:space="preserve"> и </w:t>
      </w:r>
      <w:r w:rsidRPr="004B57A5">
        <w:rPr>
          <w:rStyle w:val="aff0"/>
          <w:lang w:val="ru-RU"/>
        </w:rPr>
        <w:t>сервисы</w:t>
      </w:r>
      <w:r w:rsidRPr="0065557F">
        <w:rPr>
          <w:lang w:val="ru-RU" w:eastAsia="ru-RU"/>
        </w:rPr>
        <w:t xml:space="preserve"> для животных могут быть оценены </w:t>
      </w:r>
      <w:r w:rsidRPr="0065557F">
        <w:rPr>
          <w:lang w:val="ru-RU" w:eastAsia="ru-RU"/>
        </w:rPr>
        <w:lastRenderedPageBreak/>
        <w:t xml:space="preserve">исключительно собаковладельцами, так как они наиболее компетентны в этой области и имеют более четкое представление о том, что необходимо для удовлетворения потребностей их питомцев. Однако, в двух других категориях </w:t>
      </w:r>
      <w:r w:rsidRPr="00003951">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BC6D14">
        <w:rPr>
          <w:rStyle w:val="aff0"/>
          <w:lang w:val="ru-RU"/>
        </w:rPr>
        <w:t>культура ответственного владения собакой</w:t>
      </w:r>
      <w:r w:rsidRPr="0065557F">
        <w:rPr>
          <w:lang w:val="ru-RU" w:eastAsia="ru-RU"/>
        </w:rPr>
        <w:t xml:space="preserve"> и </w:t>
      </w:r>
      <w:r w:rsidRPr="00BC6D14">
        <w:rPr>
          <w:rStyle w:val="aff0"/>
          <w:lang w:val="ru-RU"/>
        </w:rPr>
        <w:t xml:space="preserve">нормативно-правовая база в сфере </w:t>
      </w:r>
      <w:proofErr w:type="spellStart"/>
      <w:r w:rsidRPr="00BC6D14">
        <w:rPr>
          <w:rStyle w:val="aff0"/>
          <w:lang w:val="ru-RU"/>
        </w:rPr>
        <w:t>собаковладения</w:t>
      </w:r>
      <w:proofErr w:type="spellEnd"/>
      <w:r w:rsidRPr="0065557F">
        <w:rPr>
          <w:lang w:val="ru-RU" w:eastAsia="ru-RU"/>
        </w:rPr>
        <w:t xml:space="preserve"> </w:t>
      </w:r>
      <w:r w:rsidRPr="00BC6D14">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65557F">
        <w:rPr>
          <w:lang w:val="ru-RU" w:eastAsia="ru-RU"/>
        </w:rPr>
        <w:t xml:space="preserve">в конфронтацию вступают интересы двух социальных групп </w:t>
      </w:r>
      <w:r w:rsidRPr="00BC6D14">
        <w:rPr>
          <w:rFonts w:ascii="Arial" w:hAnsi="Arial" w:cs="Arial"/>
          <w:color w:val="4D5156"/>
          <w:sz w:val="21"/>
          <w:szCs w:val="21"/>
          <w:shd w:val="clear" w:color="auto" w:fill="FFFFFF"/>
          <w:lang w:val="ru-RU"/>
        </w:rPr>
        <w:t>—</w:t>
      </w:r>
      <w:r w:rsidRPr="0065557F">
        <w:rPr>
          <w:lang w:val="ru-RU" w:eastAsia="ru-RU"/>
        </w:rPr>
        <w:t xml:space="preserve"> собаковладельцев и других горожан, поэтому требуется вовлечение людей без собак.</w:t>
      </w:r>
    </w:p>
    <w:p w14:paraId="4788EE85" w14:textId="77777777" w:rsidR="003F25B2" w:rsidRPr="0065557F" w:rsidRDefault="003F25B2" w:rsidP="003F25B2">
      <w:pPr>
        <w:rPr>
          <w:lang w:val="ru-RU" w:eastAsia="ru-RU"/>
        </w:rPr>
      </w:pPr>
      <w:r w:rsidRPr="0065557F">
        <w:rPr>
          <w:lang w:val="ru-RU" w:eastAsia="ru-RU"/>
        </w:rPr>
        <w:t> С учетом данных корректив достигается баланс мнений, удовлетворяя тезису о том, что собаковладельцы и люди без собак совершенно равны в своих правах горожанина. </w:t>
      </w:r>
    </w:p>
    <w:p w14:paraId="6B33407A" w14:textId="77777777" w:rsidR="003F25B2" w:rsidRPr="0065557F" w:rsidRDefault="003F25B2" w:rsidP="003F25B2">
      <w:pPr>
        <w:rPr>
          <w:lang w:val="ru-RU" w:eastAsia="ru-RU"/>
        </w:rPr>
      </w:pPr>
      <w:r w:rsidRPr="0065557F">
        <w:rPr>
          <w:lang w:val="ru-RU" w:eastAsia="ru-RU"/>
        </w:rPr>
        <w:t>Вышесказанное является основанием для разработки онлайн-опроса, который сможет стать качественной и количественной базой для подсчета индекса.</w:t>
      </w:r>
    </w:p>
    <w:p w14:paraId="283D8933" w14:textId="77777777" w:rsidR="003F25B2" w:rsidRPr="0065557F" w:rsidRDefault="003F25B2" w:rsidP="003F25B2">
      <w:pPr>
        <w:rPr>
          <w:lang w:val="ru-RU" w:eastAsia="ru-RU"/>
        </w:rPr>
      </w:pPr>
    </w:p>
    <w:p w14:paraId="5BC52D30" w14:textId="77777777" w:rsidR="003F25B2" w:rsidRPr="0065557F" w:rsidRDefault="003F25B2" w:rsidP="0032149C">
      <w:pPr>
        <w:pStyle w:val="3"/>
        <w:rPr>
          <w:rFonts w:eastAsia="Times New Roman"/>
          <w:lang w:val="ru-RU" w:eastAsia="ru-RU"/>
        </w:rPr>
      </w:pPr>
      <w:bookmarkStart w:id="40" w:name="_Toc136295512"/>
      <w:r>
        <w:rPr>
          <w:lang w:val="ru-RU" w:eastAsia="ru-RU"/>
        </w:rPr>
        <w:t xml:space="preserve">1.4. </w:t>
      </w:r>
      <w:r w:rsidRPr="0065557F">
        <w:rPr>
          <w:rFonts w:eastAsia="Times New Roman"/>
          <w:lang w:val="ru-RU" w:eastAsia="ru-RU"/>
        </w:rPr>
        <w:t>Разработка онлайн-опроса</w:t>
      </w:r>
      <w:bookmarkEnd w:id="40"/>
    </w:p>
    <w:p w14:paraId="3663651A" w14:textId="77777777" w:rsidR="003F25B2" w:rsidRPr="0065557F" w:rsidRDefault="003F25B2" w:rsidP="003F25B2">
      <w:pPr>
        <w:rPr>
          <w:lang w:val="ru-RU" w:eastAsia="ru-RU"/>
        </w:rPr>
      </w:pPr>
      <w:r w:rsidRPr="0065557F">
        <w:rPr>
          <w:lang w:val="ru-RU" w:eastAsia="ru-RU"/>
        </w:rPr>
        <w:t>Необходимо отметить, что в идеальной системе индекс должен работать в связке с каждым городом России. В связи с этим, апробация (в частности, и сбор данных) может быть осуществлена в конкретно выбранном городе. </w:t>
      </w:r>
    </w:p>
    <w:p w14:paraId="1E2A680B" w14:textId="77777777" w:rsidR="003F25B2" w:rsidRPr="0065557F" w:rsidRDefault="003F25B2" w:rsidP="003F25B2">
      <w:pPr>
        <w:rPr>
          <w:lang w:val="ru-RU" w:eastAsia="ru-RU"/>
        </w:rPr>
      </w:pPr>
      <w:r w:rsidRPr="0065557F">
        <w:rPr>
          <w:lang w:val="ru-RU" w:eastAsia="ru-RU"/>
        </w:rPr>
        <w:t xml:space="preserve">         Так, для проведения опроса в области </w:t>
      </w:r>
      <w:proofErr w:type="spellStart"/>
      <w:r w:rsidRPr="0065557F">
        <w:rPr>
          <w:lang w:val="ru-RU" w:eastAsia="ru-RU"/>
        </w:rPr>
        <w:t>собаковладения</w:t>
      </w:r>
      <w:proofErr w:type="spellEnd"/>
      <w:r w:rsidRPr="0065557F">
        <w:rPr>
          <w:lang w:val="ru-RU" w:eastAsia="ru-RU"/>
        </w:rPr>
        <w:t xml:space="preserve"> был выбран город Санкт-Петербург по нескольким причинам.</w:t>
      </w:r>
      <w:r>
        <w:rPr>
          <w:lang w:val="ru-RU" w:eastAsia="ru-RU"/>
        </w:rPr>
        <w:t xml:space="preserve"> </w:t>
      </w:r>
      <w:r w:rsidRPr="0065557F">
        <w:rPr>
          <w:lang w:val="ru-RU" w:eastAsia="ru-RU"/>
        </w:rPr>
        <w:t xml:space="preserve">Во-первых, он является вторым по численности населения городом России, что делает его крупным и значимым рынком для исследования тенденций в области </w:t>
      </w:r>
      <w:proofErr w:type="spellStart"/>
      <w:r w:rsidRPr="0065557F">
        <w:rPr>
          <w:lang w:val="ru-RU" w:eastAsia="ru-RU"/>
        </w:rPr>
        <w:t>собаковладения</w:t>
      </w:r>
      <w:proofErr w:type="spellEnd"/>
      <w:r w:rsidRPr="0065557F">
        <w:rPr>
          <w:lang w:val="ru-RU" w:eastAsia="ru-RU"/>
        </w:rPr>
        <w:t xml:space="preserve">. Во-вторых, в отличие от Москвы, здесь ранее не были зафиксированы работы, связанные с анализом </w:t>
      </w:r>
      <w:proofErr w:type="spellStart"/>
      <w:r w:rsidRPr="0065557F">
        <w:rPr>
          <w:lang w:val="ru-RU" w:eastAsia="ru-RU"/>
        </w:rPr>
        <w:t>догфрендли</w:t>
      </w:r>
      <w:proofErr w:type="spellEnd"/>
      <w:r w:rsidRPr="0065557F">
        <w:rPr>
          <w:lang w:val="ru-RU" w:eastAsia="ru-RU"/>
        </w:rPr>
        <w:t xml:space="preserve"> среды. </w:t>
      </w:r>
    </w:p>
    <w:p w14:paraId="5BE6406A" w14:textId="77777777" w:rsidR="003F25B2" w:rsidRDefault="003F25B2" w:rsidP="003F25B2">
      <w:pPr>
        <w:rPr>
          <w:shd w:val="clear" w:color="auto" w:fill="FFFFFF"/>
          <w:lang w:val="ru-RU" w:eastAsia="ru-RU"/>
        </w:rPr>
      </w:pPr>
      <w:r w:rsidRPr="0065557F">
        <w:rPr>
          <w:shd w:val="clear" w:color="auto" w:fill="FFFFFF"/>
          <w:lang w:val="ru-RU" w:eastAsia="ru-RU"/>
        </w:rPr>
        <w:t xml:space="preserve">С помощью сервиса «Google-Формы» был проведен опрос среди респондентов, проживающих в Санкт-Петербурге. Выборка включала 327 человек, где женщины составляли 87%, а мужчины </w:t>
      </w:r>
      <w:r w:rsidRPr="00BC6D14">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65557F">
        <w:rPr>
          <w:shd w:val="clear" w:color="auto" w:fill="FFFFFF"/>
          <w:lang w:val="ru-RU" w:eastAsia="ru-RU"/>
        </w:rPr>
        <w:t>13%. Динамика по возрасту</w:t>
      </w:r>
      <w:r>
        <w:rPr>
          <w:shd w:val="clear" w:color="auto" w:fill="FFFFFF"/>
          <w:lang w:val="ru-RU" w:eastAsia="ru-RU"/>
        </w:rPr>
        <w:t xml:space="preserve">, </w:t>
      </w:r>
      <w:r w:rsidRPr="0065557F">
        <w:rPr>
          <w:shd w:val="clear" w:color="auto" w:fill="FFFFFF"/>
          <w:lang w:val="ru-RU" w:eastAsia="ru-RU"/>
        </w:rPr>
        <w:t>принявших участие в исследовании</w:t>
      </w:r>
      <w:r>
        <w:rPr>
          <w:shd w:val="clear" w:color="auto" w:fill="FFFFFF"/>
          <w:lang w:val="ru-RU" w:eastAsia="ru-RU"/>
        </w:rPr>
        <w:t>,</w:t>
      </w:r>
      <w:r w:rsidRPr="0065557F">
        <w:rPr>
          <w:shd w:val="clear" w:color="auto" w:fill="FFFFFF"/>
          <w:lang w:val="ru-RU" w:eastAsia="ru-RU"/>
        </w:rPr>
        <w:t xml:space="preserve"> выглядит следующим образом:</w:t>
      </w:r>
    </w:p>
    <w:p w14:paraId="2B421B38" w14:textId="77777777" w:rsidR="003F25B2" w:rsidRDefault="003F25B2" w:rsidP="003F25B2">
      <w:pPr>
        <w:pStyle w:val="ac"/>
        <w:rPr>
          <w:lang w:val="ru-RU" w:eastAsia="ru-RU"/>
        </w:rPr>
      </w:pPr>
      <w:r w:rsidRPr="00A643C4">
        <w:rPr>
          <w:noProof/>
        </w:rPr>
        <w:lastRenderedPageBreak/>
        <w:drawing>
          <wp:inline distT="0" distB="0" distL="0" distR="0" wp14:anchorId="217E43AD" wp14:editId="03F71560">
            <wp:extent cx="3892062" cy="2406981"/>
            <wp:effectExtent l="0" t="0" r="0" b="0"/>
            <wp:docPr id="1002812269" name="Рисунок 5" descr="Изображение выглядит как диаграмма, снимок экрана, Красочность,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2269" name="Рисунок 5" descr="Изображение выглядит как диаграмма, снимок экрана, Красочность, круг&#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92062" cy="2406981"/>
                    </a:xfrm>
                    <a:prstGeom prst="rect">
                      <a:avLst/>
                    </a:prstGeom>
                    <a:noFill/>
                    <a:ln>
                      <a:noFill/>
                    </a:ln>
                  </pic:spPr>
                </pic:pic>
              </a:graphicData>
            </a:graphic>
          </wp:inline>
        </w:drawing>
      </w:r>
    </w:p>
    <w:p w14:paraId="221AFEB9" w14:textId="77777777" w:rsidR="003F25B2" w:rsidRPr="00BC6D14" w:rsidRDefault="003F25B2" w:rsidP="003F25B2">
      <w:pPr>
        <w:pStyle w:val="a0"/>
        <w:rPr>
          <w:lang w:val="ru-RU" w:eastAsia="ru-RU"/>
        </w:rPr>
      </w:pPr>
      <w:r>
        <w:rPr>
          <w:lang w:val="ru-RU" w:eastAsia="ru-RU"/>
        </w:rPr>
        <w:t xml:space="preserve"> Возрастное распределение респондентов</w:t>
      </w:r>
    </w:p>
    <w:p w14:paraId="00AACEB6" w14:textId="77777777" w:rsidR="003F25B2" w:rsidRPr="0065557F" w:rsidRDefault="003F25B2" w:rsidP="003F25B2">
      <w:pPr>
        <w:rPr>
          <w:lang w:val="ru-RU" w:eastAsia="ru-RU"/>
        </w:rPr>
      </w:pPr>
      <w:r w:rsidRPr="0065557F">
        <w:rPr>
          <w:lang w:val="ru-RU" w:eastAsia="ru-RU"/>
        </w:rPr>
        <w:t>Помимо этого, было уделено внимание административно-территориальному делению города, поэтому в опросе содержится информация о распределении респондентов по 18 районам Санкт-Петербурга:</w:t>
      </w:r>
    </w:p>
    <w:p w14:paraId="33C8C4E1" w14:textId="77777777" w:rsidR="003F25B2" w:rsidRDefault="003F25B2" w:rsidP="003F25B2">
      <w:pPr>
        <w:pStyle w:val="ac"/>
        <w:rPr>
          <w:lang w:val="ru-RU" w:eastAsia="ru-RU"/>
        </w:rPr>
      </w:pPr>
      <w:r>
        <w:rPr>
          <w:noProof/>
        </w:rPr>
        <w:drawing>
          <wp:inline distT="0" distB="0" distL="0" distR="0" wp14:anchorId="38FBA8F7" wp14:editId="298DE233">
            <wp:extent cx="4155831" cy="2570104"/>
            <wp:effectExtent l="0" t="0" r="0" b="1905"/>
            <wp:docPr id="912687278" name="Рисунок 6" descr="Изображение выглядит как текст, снимок экрана, Красочность,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87278" name="Рисунок 6" descr="Изображение выглядит как текст, снимок экрана, Красочность, диаграмма&#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7770" cy="2571303"/>
                    </a:xfrm>
                    <a:prstGeom prst="rect">
                      <a:avLst/>
                    </a:prstGeom>
                    <a:noFill/>
                    <a:ln>
                      <a:noFill/>
                    </a:ln>
                  </pic:spPr>
                </pic:pic>
              </a:graphicData>
            </a:graphic>
          </wp:inline>
        </w:drawing>
      </w:r>
    </w:p>
    <w:p w14:paraId="3835BE63" w14:textId="77777777" w:rsidR="003F25B2" w:rsidRPr="00A643C4" w:rsidRDefault="003F25B2" w:rsidP="003F25B2">
      <w:pPr>
        <w:pStyle w:val="a0"/>
        <w:rPr>
          <w:lang w:val="ru-RU" w:eastAsia="ru-RU"/>
        </w:rPr>
      </w:pPr>
      <w:r>
        <w:rPr>
          <w:lang w:val="ru-RU" w:eastAsia="ru-RU"/>
        </w:rPr>
        <w:t xml:space="preserve"> Распределение респондентов по районам Санкт-Петербурга</w:t>
      </w:r>
    </w:p>
    <w:p w14:paraId="00D5A85C" w14:textId="77777777" w:rsidR="003F25B2" w:rsidRPr="0065557F" w:rsidRDefault="003F25B2" w:rsidP="003F25B2">
      <w:pPr>
        <w:rPr>
          <w:lang w:val="ru-RU" w:eastAsia="ru-RU"/>
        </w:rPr>
      </w:pPr>
      <w:r w:rsidRPr="0065557F">
        <w:rPr>
          <w:shd w:val="clear" w:color="auto" w:fill="FFFFFF"/>
          <w:lang w:val="ru-RU" w:eastAsia="ru-RU"/>
        </w:rPr>
        <w:t>Поскольку новый индекс призван оценить мнение не только собаковладельцев, в первом разделе опроса был размещен уточняющий вопрос, формирующий респондентов на две целевые группы – собаковладельцев и людей без собак</w:t>
      </w:r>
      <w:r>
        <w:rPr>
          <w:shd w:val="clear" w:color="auto" w:fill="FFFFFF"/>
          <w:lang w:val="ru-RU" w:eastAsia="ru-RU"/>
        </w:rPr>
        <w:t>. С полным списком вопросов можно ознакомиться в приложении.</w:t>
      </w:r>
    </w:p>
    <w:p w14:paraId="1FA878B0" w14:textId="77777777" w:rsidR="003F25B2" w:rsidRPr="005C4867" w:rsidRDefault="003F25B2" w:rsidP="003F25B2">
      <w:pPr>
        <w:rPr>
          <w:rStyle w:val="afc"/>
          <w:lang w:val="ru-RU"/>
        </w:rPr>
      </w:pPr>
      <w:r w:rsidRPr="005C4867">
        <w:rPr>
          <w:rStyle w:val="afc"/>
          <w:lang w:val="ru-RU"/>
        </w:rPr>
        <w:t xml:space="preserve">Раздел 1. Вопрос о наличие собак(-и) </w:t>
      </w:r>
    </w:p>
    <w:p w14:paraId="1D2AB24F" w14:textId="77777777" w:rsidR="003F25B2" w:rsidRPr="00ED3AD9" w:rsidRDefault="003F25B2" w:rsidP="003F25B2">
      <w:pPr>
        <w:rPr>
          <w:lang w:val="ru-RU"/>
        </w:rPr>
      </w:pPr>
      <w:r>
        <w:rPr>
          <w:lang w:val="ru-RU"/>
        </w:rPr>
        <w:t>В качестве первого этапа рассматривается вопрос о наличии собаки:</w:t>
      </w:r>
    </w:p>
    <w:p w14:paraId="0A0752C9" w14:textId="77777777" w:rsidR="003F25B2" w:rsidRDefault="003F25B2" w:rsidP="003F25B2">
      <w:pPr>
        <w:pStyle w:val="ac"/>
        <w:rPr>
          <w:rStyle w:val="afc"/>
        </w:rPr>
      </w:pPr>
      <w:r>
        <w:rPr>
          <w:rStyle w:val="afc"/>
          <w:i w:val="0"/>
          <w:iCs w:val="0"/>
          <w:noProof/>
        </w:rPr>
        <w:lastRenderedPageBreak/>
        <w:drawing>
          <wp:inline distT="0" distB="0" distL="0" distR="0" wp14:anchorId="432B8988" wp14:editId="7847F96C">
            <wp:extent cx="4360984" cy="2585720"/>
            <wp:effectExtent l="0" t="0" r="1905" b="5080"/>
            <wp:docPr id="1699302624" name="Рисунок 7" descr="Диаграмма ответов в Формах. Вопрос: Есть ли у Вас собака (-и)?. Количество ответов: 32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иаграмма ответов в Формах. Вопрос: Есть ли у Вас собака (-и)?. Количество ответов: 327 ответов."/>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9118"/>
                    <a:stretch/>
                  </pic:blipFill>
                  <pic:spPr bwMode="auto">
                    <a:xfrm>
                      <a:off x="0" y="0"/>
                      <a:ext cx="4360984" cy="2585720"/>
                    </a:xfrm>
                    <a:prstGeom prst="rect">
                      <a:avLst/>
                    </a:prstGeom>
                    <a:noFill/>
                    <a:ln>
                      <a:noFill/>
                    </a:ln>
                    <a:extLst>
                      <a:ext uri="{53640926-AAD7-44D8-BBD7-CCE9431645EC}">
                        <a14:shadowObscured xmlns:a14="http://schemas.microsoft.com/office/drawing/2010/main"/>
                      </a:ext>
                    </a:extLst>
                  </pic:spPr>
                </pic:pic>
              </a:graphicData>
            </a:graphic>
          </wp:inline>
        </w:drawing>
      </w:r>
    </w:p>
    <w:p w14:paraId="55FFAF30" w14:textId="77777777" w:rsidR="003F25B2" w:rsidRPr="00ED3AD9" w:rsidRDefault="003F25B2" w:rsidP="003F25B2">
      <w:pPr>
        <w:pStyle w:val="a0"/>
        <w:rPr>
          <w:lang w:val="ru-RU"/>
        </w:rPr>
      </w:pPr>
      <w:r>
        <w:rPr>
          <w:lang w:val="ru-RU"/>
        </w:rPr>
        <w:t xml:space="preserve"> Распределяющий вопрос для собаковладельцев и людей без собак</w:t>
      </w:r>
    </w:p>
    <w:p w14:paraId="4CF0B58B" w14:textId="77777777" w:rsidR="003F25B2" w:rsidRDefault="003F25B2" w:rsidP="003F25B2">
      <w:pPr>
        <w:rPr>
          <w:shd w:val="clear" w:color="auto" w:fill="FFFFFF"/>
          <w:lang w:val="ru-RU" w:eastAsia="ru-RU"/>
        </w:rPr>
      </w:pPr>
      <w:r w:rsidRPr="0065557F">
        <w:rPr>
          <w:shd w:val="clear" w:color="auto" w:fill="FFFFFF"/>
          <w:lang w:val="ru-RU" w:eastAsia="ru-RU"/>
        </w:rPr>
        <w:t>На основании</w:t>
      </w:r>
      <w:r>
        <w:rPr>
          <w:shd w:val="clear" w:color="auto" w:fill="FFFFFF"/>
          <w:lang w:val="ru-RU" w:eastAsia="ru-RU"/>
        </w:rPr>
        <w:t xml:space="preserve"> ответа «Да» или «Нет» каждый из респондентов был распределен в индивидуальную ветку опроса.</w:t>
      </w:r>
    </w:p>
    <w:p w14:paraId="49716345" w14:textId="77777777" w:rsidR="003F25B2" w:rsidRPr="001750CE" w:rsidRDefault="003F25B2" w:rsidP="003F25B2">
      <w:pPr>
        <w:rPr>
          <w:shd w:val="clear" w:color="auto" w:fill="FFFFFF"/>
          <w:lang w:val="ru-RU" w:eastAsia="ru-RU"/>
        </w:rPr>
      </w:pPr>
    </w:p>
    <w:p w14:paraId="1DFA3CBD" w14:textId="77777777" w:rsidR="003F25B2" w:rsidRPr="004B57A5" w:rsidRDefault="003F25B2" w:rsidP="003F25B2">
      <w:pPr>
        <w:rPr>
          <w:rStyle w:val="afc"/>
          <w:lang w:val="ru-RU"/>
        </w:rPr>
      </w:pPr>
      <w:r w:rsidRPr="004B57A5">
        <w:rPr>
          <w:rStyle w:val="afc"/>
          <w:lang w:val="ru-RU"/>
        </w:rPr>
        <w:t>Путь для собаковладельца: Раздел 2. Вопрос о количестве собак(-и)</w:t>
      </w:r>
    </w:p>
    <w:p w14:paraId="23F8DD01" w14:textId="77777777" w:rsidR="003F25B2" w:rsidRPr="0065557F" w:rsidRDefault="003F25B2" w:rsidP="003F25B2">
      <w:pPr>
        <w:rPr>
          <w:lang w:val="ru-RU" w:eastAsia="ru-RU"/>
        </w:rPr>
      </w:pPr>
      <w:r w:rsidRPr="0065557F">
        <w:rPr>
          <w:shd w:val="clear" w:color="auto" w:fill="FFFFFF"/>
          <w:lang w:val="ru-RU" w:eastAsia="ru-RU"/>
        </w:rPr>
        <w:t xml:space="preserve">В первую очередь, в самостоятельной ветке для владельцев собак был представлен вопрос, уточняющий количество собак в домохозяйстве. Так, смысловым образом собаковладельцы были поделены еще на две группы: </w:t>
      </w:r>
      <w:r w:rsidRPr="004B57A5">
        <w:rPr>
          <w:rStyle w:val="aff0"/>
          <w:lang w:val="ru-RU"/>
        </w:rPr>
        <w:t>имеющие 1 собаку</w:t>
      </w:r>
      <w:r w:rsidRPr="0065557F">
        <w:rPr>
          <w:shd w:val="clear" w:color="auto" w:fill="FFFFFF"/>
          <w:lang w:val="ru-RU" w:eastAsia="ru-RU"/>
        </w:rPr>
        <w:t xml:space="preserve"> и </w:t>
      </w:r>
      <w:r w:rsidRPr="004B57A5">
        <w:rPr>
          <w:rStyle w:val="aff0"/>
          <w:lang w:val="ru-RU"/>
        </w:rPr>
        <w:t>имеющие 2+ собак</w:t>
      </w:r>
      <w:r w:rsidRPr="0065557F">
        <w:rPr>
          <w:shd w:val="clear" w:color="auto" w:fill="FFFFFF"/>
          <w:lang w:val="ru-RU" w:eastAsia="ru-RU"/>
        </w:rPr>
        <w:t>.</w:t>
      </w:r>
    </w:p>
    <w:p w14:paraId="1D4327A3" w14:textId="77777777" w:rsidR="003F25B2" w:rsidRDefault="003F25B2" w:rsidP="003F25B2">
      <w:pPr>
        <w:pStyle w:val="ac"/>
        <w:rPr>
          <w:lang w:val="ru-RU" w:eastAsia="ru-RU"/>
        </w:rPr>
      </w:pPr>
      <w:r>
        <w:rPr>
          <w:noProof/>
        </w:rPr>
        <w:drawing>
          <wp:inline distT="0" distB="0" distL="0" distR="0" wp14:anchorId="7C38AE53" wp14:editId="25849D5D">
            <wp:extent cx="4548553" cy="2585720"/>
            <wp:effectExtent l="0" t="0" r="4445" b="5080"/>
            <wp:docPr id="2111895479" name="Рисунок 8" descr="Диаграмма ответов в Формах. Вопрос: Сколько собак Вы имеете?. Количество ответов: 27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иаграмма ответов в Формах. Вопрос: Сколько собак Вы имеете?. Количество ответов: 274 ответа."/>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6070"/>
                    <a:stretch/>
                  </pic:blipFill>
                  <pic:spPr bwMode="auto">
                    <a:xfrm>
                      <a:off x="0" y="0"/>
                      <a:ext cx="4548553" cy="2585720"/>
                    </a:xfrm>
                    <a:prstGeom prst="rect">
                      <a:avLst/>
                    </a:prstGeom>
                    <a:noFill/>
                    <a:ln>
                      <a:noFill/>
                    </a:ln>
                    <a:extLst>
                      <a:ext uri="{53640926-AAD7-44D8-BBD7-CCE9431645EC}">
                        <a14:shadowObscured xmlns:a14="http://schemas.microsoft.com/office/drawing/2010/main"/>
                      </a:ext>
                    </a:extLst>
                  </pic:spPr>
                </pic:pic>
              </a:graphicData>
            </a:graphic>
          </wp:inline>
        </w:drawing>
      </w:r>
    </w:p>
    <w:p w14:paraId="34545B80" w14:textId="77777777" w:rsidR="003F25B2" w:rsidRPr="005C4867" w:rsidRDefault="003F25B2" w:rsidP="003F25B2">
      <w:pPr>
        <w:pStyle w:val="a0"/>
        <w:rPr>
          <w:lang w:val="ru-RU" w:eastAsia="ru-RU"/>
        </w:rPr>
      </w:pPr>
      <w:r>
        <w:rPr>
          <w:lang w:val="ru-RU" w:eastAsia="ru-RU"/>
        </w:rPr>
        <w:t xml:space="preserve"> Вопрос о количестве собак(-и)</w:t>
      </w:r>
    </w:p>
    <w:p w14:paraId="23471BB0" w14:textId="77777777" w:rsidR="003F25B2" w:rsidRDefault="003F25B2" w:rsidP="003F25B2">
      <w:pPr>
        <w:rPr>
          <w:shd w:val="clear" w:color="auto" w:fill="FFFFFF"/>
          <w:lang w:val="ru-RU" w:eastAsia="ru-RU"/>
        </w:rPr>
      </w:pPr>
      <w:r w:rsidRPr="0065557F">
        <w:rPr>
          <w:shd w:val="clear" w:color="auto" w:fill="FFFFFF"/>
          <w:lang w:val="ru-RU" w:eastAsia="ru-RU"/>
        </w:rPr>
        <w:t xml:space="preserve">Данное разделение было вызвано тем, что характеристики нескольких животных у одного хозяина могут существенно различаться, что влечет за собой как разные потребности, </w:t>
      </w:r>
      <w:r w:rsidRPr="0065557F">
        <w:rPr>
          <w:shd w:val="clear" w:color="auto" w:fill="FFFFFF"/>
          <w:lang w:val="ru-RU" w:eastAsia="ru-RU"/>
        </w:rPr>
        <w:lastRenderedPageBreak/>
        <w:t xml:space="preserve">так и разные правила содержания животных </w:t>
      </w:r>
      <w:r w:rsidRPr="005C4867">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65557F">
        <w:rPr>
          <w:shd w:val="clear" w:color="auto" w:fill="FFFFFF"/>
          <w:lang w:val="ru-RU" w:eastAsia="ru-RU"/>
        </w:rPr>
        <w:t>более лояльные или более строгие в зависимости от размерности собаки, например.</w:t>
      </w:r>
    </w:p>
    <w:p w14:paraId="79FDEEC6" w14:textId="77777777" w:rsidR="003F25B2" w:rsidRPr="0065557F" w:rsidRDefault="003F25B2" w:rsidP="003F25B2">
      <w:pPr>
        <w:rPr>
          <w:lang w:val="ru-RU" w:eastAsia="ru-RU"/>
        </w:rPr>
      </w:pPr>
    </w:p>
    <w:p w14:paraId="1DBE18D8" w14:textId="77777777" w:rsidR="003F25B2" w:rsidRPr="004B57A5" w:rsidRDefault="003F25B2" w:rsidP="003F25B2">
      <w:pPr>
        <w:rPr>
          <w:rStyle w:val="afc"/>
          <w:lang w:val="ru-RU"/>
        </w:rPr>
      </w:pPr>
      <w:r w:rsidRPr="004B57A5">
        <w:rPr>
          <w:rStyle w:val="afc"/>
          <w:lang w:val="ru-RU"/>
        </w:rPr>
        <w:t>Раздел 3. Вопросы о характеристике собак(-и)</w:t>
      </w:r>
    </w:p>
    <w:p w14:paraId="20CBD423" w14:textId="77777777" w:rsidR="003F25B2" w:rsidRDefault="003F25B2" w:rsidP="003F25B2">
      <w:r w:rsidRPr="0065557F">
        <w:rPr>
          <w:shd w:val="clear" w:color="auto" w:fill="FFFFFF"/>
          <w:lang w:val="ru-RU" w:eastAsia="ru-RU"/>
        </w:rPr>
        <w:t>В данном разделе собаковладельцам было необходимо ответить на вопросы, связанные с особенностями их питомца или питомцев.</w:t>
      </w:r>
      <w:r>
        <w:rPr>
          <w:lang w:val="ru-RU" w:eastAsia="ru-RU"/>
        </w:rPr>
        <w:t xml:space="preserve"> </w:t>
      </w:r>
      <w:r w:rsidRPr="0065557F">
        <w:rPr>
          <w:shd w:val="clear" w:color="auto" w:fill="FFFFFF"/>
          <w:lang w:val="ru-RU" w:eastAsia="ru-RU"/>
        </w:rPr>
        <w:t xml:space="preserve">Так, в </w:t>
      </w:r>
      <w:r>
        <w:rPr>
          <w:shd w:val="clear" w:color="auto" w:fill="FFFFFF"/>
          <w:lang w:val="ru-RU" w:eastAsia="ru-RU"/>
        </w:rPr>
        <w:t>анкете</w:t>
      </w:r>
      <w:r w:rsidRPr="0065557F">
        <w:rPr>
          <w:shd w:val="clear" w:color="auto" w:fill="FFFFFF"/>
          <w:lang w:val="ru-RU" w:eastAsia="ru-RU"/>
        </w:rPr>
        <w:t xml:space="preserve"> присутствовал вопрос о наличии породы у собаки, а также вопрос-уточнение на выявлени</w:t>
      </w:r>
      <w:r>
        <w:rPr>
          <w:shd w:val="clear" w:color="auto" w:fill="FFFFFF"/>
          <w:lang w:val="ru-RU" w:eastAsia="ru-RU"/>
        </w:rPr>
        <w:t>е</w:t>
      </w:r>
      <w:r w:rsidRPr="0065557F">
        <w:rPr>
          <w:shd w:val="clear" w:color="auto" w:fill="FFFFFF"/>
          <w:lang w:val="ru-RU" w:eastAsia="ru-RU"/>
        </w:rPr>
        <w:t xml:space="preserve"> собак, относящихся к перечню потенциально опасных</w:t>
      </w:r>
      <w:r>
        <w:rPr>
          <w:shd w:val="clear" w:color="auto" w:fill="FFFFFF"/>
          <w:lang w:val="ru-RU" w:eastAsia="ru-RU"/>
        </w:rPr>
        <w:t xml:space="preserve"> </w:t>
      </w:r>
      <w:r w:rsidRPr="005C4867">
        <w:rPr>
          <w:lang w:val="ru-RU"/>
        </w:rPr>
        <w:t xml:space="preserve">(согласно </w:t>
      </w:r>
      <w:hyperlink r:id="rId38" w:history="1">
        <w:r w:rsidRPr="005C4867">
          <w:rPr>
            <w:lang w:val="ru-RU"/>
          </w:rPr>
          <w:t>постановлению Правительства РФ от 29 июля 2019 г. № 974</w:t>
        </w:r>
      </w:hyperlink>
      <w:r w:rsidRPr="005C4867">
        <w:t>). </w:t>
      </w:r>
    </w:p>
    <w:p w14:paraId="469608FF" w14:textId="77777777" w:rsidR="003F25B2" w:rsidRPr="008A6888" w:rsidRDefault="003F25B2" w:rsidP="003F25B2">
      <w:pPr>
        <w:rPr>
          <w:rStyle w:val="aff0"/>
        </w:rPr>
      </w:pPr>
      <w:proofErr w:type="spellStart"/>
      <w:r w:rsidRPr="008A6888">
        <w:rPr>
          <w:rStyle w:val="aff0"/>
        </w:rPr>
        <w:t>Для</w:t>
      </w:r>
      <w:proofErr w:type="spellEnd"/>
      <w:r w:rsidRPr="008A6888">
        <w:rPr>
          <w:rStyle w:val="aff0"/>
        </w:rPr>
        <w:t xml:space="preserve"> </w:t>
      </w:r>
      <w:proofErr w:type="spellStart"/>
      <w:r w:rsidRPr="008A6888">
        <w:rPr>
          <w:rStyle w:val="aff0"/>
        </w:rPr>
        <w:t>владельцев</w:t>
      </w:r>
      <w:proofErr w:type="spellEnd"/>
      <w:r w:rsidRPr="008A6888">
        <w:rPr>
          <w:rStyle w:val="aff0"/>
        </w:rPr>
        <w:t xml:space="preserve"> </w:t>
      </w:r>
      <w:proofErr w:type="spellStart"/>
      <w:r w:rsidRPr="008A6888">
        <w:rPr>
          <w:rStyle w:val="aff0"/>
        </w:rPr>
        <w:t>одной</w:t>
      </w:r>
      <w:proofErr w:type="spellEnd"/>
      <w:r w:rsidRPr="008A6888">
        <w:rPr>
          <w:rStyle w:val="aff0"/>
        </w:rPr>
        <w:t xml:space="preserve"> </w:t>
      </w:r>
      <w:proofErr w:type="spellStart"/>
      <w:r w:rsidRPr="008A6888">
        <w:rPr>
          <w:rStyle w:val="aff0"/>
        </w:rPr>
        <w:t>собаки</w:t>
      </w:r>
      <w:proofErr w:type="spellEnd"/>
      <w:r w:rsidRPr="008A6888">
        <w:rPr>
          <w:rStyle w:val="aff0"/>
        </w:rPr>
        <w:t>:</w:t>
      </w:r>
    </w:p>
    <w:p w14:paraId="04E40704" w14:textId="77777777" w:rsidR="003F25B2" w:rsidRDefault="003F25B2" w:rsidP="003F25B2">
      <w:pPr>
        <w:pStyle w:val="ac"/>
        <w:rPr>
          <w:lang w:val="ru-RU" w:eastAsia="ru-RU"/>
        </w:rPr>
      </w:pPr>
      <w:r>
        <w:rPr>
          <w:noProof/>
          <w:shd w:val="clear" w:color="auto" w:fill="FFFFFF"/>
        </w:rPr>
        <w:drawing>
          <wp:inline distT="0" distB="0" distL="0" distR="0" wp14:anchorId="6B95D252" wp14:editId="6DB29650">
            <wp:extent cx="4402015" cy="2585720"/>
            <wp:effectExtent l="0" t="0" r="0" b="5080"/>
            <wp:docPr id="1708895232" name="Рисунок 9" descr="Диаграмма ответов в Формах. Вопрос: Есть ли порода у Вашей собаки?.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иаграмма ответов в Формах. Вопрос: Есть ли порода у Вашей собаки?. Количество ответов: 203 ответа."/>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8452"/>
                    <a:stretch/>
                  </pic:blipFill>
                  <pic:spPr bwMode="auto">
                    <a:xfrm>
                      <a:off x="0" y="0"/>
                      <a:ext cx="4402015" cy="2585720"/>
                    </a:xfrm>
                    <a:prstGeom prst="rect">
                      <a:avLst/>
                    </a:prstGeom>
                    <a:noFill/>
                    <a:ln>
                      <a:noFill/>
                    </a:ln>
                    <a:extLst>
                      <a:ext uri="{53640926-AAD7-44D8-BBD7-CCE9431645EC}">
                        <a14:shadowObscured xmlns:a14="http://schemas.microsoft.com/office/drawing/2010/main"/>
                      </a:ext>
                    </a:extLst>
                  </pic:spPr>
                </pic:pic>
              </a:graphicData>
            </a:graphic>
          </wp:inline>
        </w:drawing>
      </w:r>
    </w:p>
    <w:p w14:paraId="3AEDD8E7" w14:textId="77777777" w:rsidR="003F25B2" w:rsidRPr="005C4867" w:rsidRDefault="003F25B2" w:rsidP="003F25B2">
      <w:pPr>
        <w:pStyle w:val="a0"/>
        <w:rPr>
          <w:lang w:val="ru-RU" w:eastAsia="ru-RU"/>
        </w:rPr>
      </w:pPr>
      <w:r>
        <w:rPr>
          <w:lang w:val="ru-RU" w:eastAsia="ru-RU"/>
        </w:rPr>
        <w:t xml:space="preserve"> Вопрос о наличии породы у собаки</w:t>
      </w:r>
    </w:p>
    <w:p w14:paraId="51A6F573" w14:textId="77777777" w:rsidR="003F25B2" w:rsidRDefault="003F25B2" w:rsidP="003F25B2">
      <w:pPr>
        <w:pStyle w:val="ac"/>
        <w:rPr>
          <w:lang w:val="ru-RU" w:eastAsia="ru-RU"/>
        </w:rPr>
      </w:pPr>
      <w:r>
        <w:rPr>
          <w:noProof/>
        </w:rPr>
        <w:drawing>
          <wp:inline distT="0" distB="0" distL="0" distR="0" wp14:anchorId="773D6515" wp14:editId="095BD7BC">
            <wp:extent cx="4525107" cy="2585720"/>
            <wp:effectExtent l="0" t="0" r="8890" b="5080"/>
            <wp:docPr id="2109568841" name="Рисунок 10" descr="Диаграмма ответов в Формах. Вопрос: Относится ли Ваша собака к списку опасных пород?&#10;.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иаграмма ответов в Формах. Вопрос: Относится ли Ваша собака к списку опасных пород?&#10;. Количество ответов: 203 ответ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6451"/>
                    <a:stretch/>
                  </pic:blipFill>
                  <pic:spPr bwMode="auto">
                    <a:xfrm>
                      <a:off x="0" y="0"/>
                      <a:ext cx="4525107" cy="2585720"/>
                    </a:xfrm>
                    <a:prstGeom prst="rect">
                      <a:avLst/>
                    </a:prstGeom>
                    <a:noFill/>
                    <a:ln>
                      <a:noFill/>
                    </a:ln>
                    <a:extLst>
                      <a:ext uri="{53640926-AAD7-44D8-BBD7-CCE9431645EC}">
                        <a14:shadowObscured xmlns:a14="http://schemas.microsoft.com/office/drawing/2010/main"/>
                      </a:ext>
                    </a:extLst>
                  </pic:spPr>
                </pic:pic>
              </a:graphicData>
            </a:graphic>
          </wp:inline>
        </w:drawing>
      </w:r>
    </w:p>
    <w:p w14:paraId="0D232D53" w14:textId="77777777" w:rsidR="003F25B2" w:rsidRPr="0005685D" w:rsidRDefault="003F25B2" w:rsidP="003F25B2">
      <w:pPr>
        <w:pStyle w:val="a0"/>
        <w:rPr>
          <w:lang w:val="ru-RU"/>
        </w:rPr>
      </w:pPr>
      <w:r>
        <w:rPr>
          <w:lang w:val="ru-RU" w:eastAsia="ru-RU"/>
        </w:rPr>
        <w:t xml:space="preserve"> </w:t>
      </w:r>
      <w:r>
        <w:rPr>
          <w:lang w:val="ru-RU"/>
        </w:rPr>
        <w:t>Вопрос об отношении собаки к перечню потенциально опасных</w:t>
      </w:r>
    </w:p>
    <w:p w14:paraId="198E75E3" w14:textId="77777777" w:rsidR="003F25B2" w:rsidRDefault="003F25B2" w:rsidP="003F25B2">
      <w:pPr>
        <w:rPr>
          <w:rStyle w:val="aff0"/>
        </w:rPr>
      </w:pPr>
      <w:proofErr w:type="spellStart"/>
      <w:r w:rsidRPr="008A6888">
        <w:rPr>
          <w:rStyle w:val="aff0"/>
        </w:rPr>
        <w:lastRenderedPageBreak/>
        <w:t>Для</w:t>
      </w:r>
      <w:proofErr w:type="spellEnd"/>
      <w:r w:rsidRPr="008A6888">
        <w:rPr>
          <w:rStyle w:val="aff0"/>
        </w:rPr>
        <w:t xml:space="preserve"> </w:t>
      </w:r>
      <w:proofErr w:type="spellStart"/>
      <w:r w:rsidRPr="008A6888">
        <w:rPr>
          <w:rStyle w:val="aff0"/>
        </w:rPr>
        <w:t>владельцев</w:t>
      </w:r>
      <w:proofErr w:type="spellEnd"/>
      <w:r w:rsidRPr="008A6888">
        <w:rPr>
          <w:rStyle w:val="aff0"/>
        </w:rPr>
        <w:t xml:space="preserve"> 2+ </w:t>
      </w:r>
      <w:proofErr w:type="spellStart"/>
      <w:r w:rsidRPr="008A6888">
        <w:rPr>
          <w:rStyle w:val="aff0"/>
        </w:rPr>
        <w:t>собак</w:t>
      </w:r>
      <w:proofErr w:type="spellEnd"/>
      <w:r w:rsidRPr="008A6888">
        <w:rPr>
          <w:rStyle w:val="aff0"/>
        </w:rPr>
        <w:t>:</w:t>
      </w:r>
    </w:p>
    <w:p w14:paraId="094D49CE" w14:textId="77777777" w:rsidR="003F25B2" w:rsidRDefault="003F25B2" w:rsidP="003F25B2">
      <w:pPr>
        <w:pStyle w:val="ac"/>
        <w:rPr>
          <w:rStyle w:val="aff0"/>
        </w:rPr>
      </w:pPr>
      <w:r>
        <w:rPr>
          <w:rStyle w:val="aff0"/>
          <w:i w:val="0"/>
          <w:iCs w:val="0"/>
          <w:noProof/>
        </w:rPr>
        <w:drawing>
          <wp:inline distT="0" distB="0" distL="0" distR="0" wp14:anchorId="236FF993" wp14:editId="19C651AC">
            <wp:extent cx="6152515" cy="2433320"/>
            <wp:effectExtent l="0" t="0" r="635" b="5080"/>
            <wp:docPr id="825239173" name="Рисунок 13" descr="Диаграмма ответов в Формах. Вопрос: Есть ли порода у Ваших собак?&#10;.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иаграмма ответов в Формах. Вопрос: Есть ли порода у Ваших собак?&#10;. Количество ответов: 71 ответ."/>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894"/>
                    <a:stretch/>
                  </pic:blipFill>
                  <pic:spPr bwMode="auto">
                    <a:xfrm>
                      <a:off x="0" y="0"/>
                      <a:ext cx="6152515" cy="2433320"/>
                    </a:xfrm>
                    <a:prstGeom prst="rect">
                      <a:avLst/>
                    </a:prstGeom>
                    <a:noFill/>
                    <a:ln>
                      <a:noFill/>
                    </a:ln>
                    <a:extLst>
                      <a:ext uri="{53640926-AAD7-44D8-BBD7-CCE9431645EC}">
                        <a14:shadowObscured xmlns:a14="http://schemas.microsoft.com/office/drawing/2010/main"/>
                      </a:ext>
                    </a:extLst>
                  </pic:spPr>
                </pic:pic>
              </a:graphicData>
            </a:graphic>
          </wp:inline>
        </w:drawing>
      </w:r>
    </w:p>
    <w:p w14:paraId="75150A1F" w14:textId="77777777" w:rsidR="003F25B2" w:rsidRPr="0005685D" w:rsidRDefault="003F25B2" w:rsidP="003F25B2">
      <w:pPr>
        <w:pStyle w:val="a0"/>
        <w:rPr>
          <w:lang w:val="ru-RU" w:eastAsia="ru-RU"/>
        </w:rPr>
      </w:pPr>
      <w:r>
        <w:rPr>
          <w:lang w:val="ru-RU" w:eastAsia="ru-RU"/>
        </w:rPr>
        <w:t xml:space="preserve"> Вопрос о наличии породы у собак</w:t>
      </w:r>
    </w:p>
    <w:p w14:paraId="4332407F" w14:textId="77777777" w:rsidR="003F25B2" w:rsidRDefault="003F25B2" w:rsidP="003F25B2">
      <w:pPr>
        <w:pStyle w:val="ac"/>
        <w:rPr>
          <w:rStyle w:val="aff0"/>
        </w:rPr>
      </w:pPr>
      <w:r>
        <w:rPr>
          <w:rStyle w:val="aff0"/>
          <w:i w:val="0"/>
          <w:iCs w:val="0"/>
          <w:noProof/>
        </w:rPr>
        <w:drawing>
          <wp:inline distT="0" distB="0" distL="0" distR="0" wp14:anchorId="68380215" wp14:editId="47B4CE39">
            <wp:extent cx="6152515" cy="2585720"/>
            <wp:effectExtent l="0" t="0" r="635" b="5080"/>
            <wp:docPr id="1572396394" name="Рисунок 14" descr="Диаграмма ответов в Формах. Вопрос: Относятся ли Ваши собаки к списку опасных пород?&#10;.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аграмма ответов в Формах. Вопрос: Относятся ли Ваши собаки к списку опасных пород?&#10;. Количество ответов: 71 ответ."/>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2515" cy="2585720"/>
                    </a:xfrm>
                    <a:prstGeom prst="rect">
                      <a:avLst/>
                    </a:prstGeom>
                    <a:noFill/>
                    <a:ln>
                      <a:noFill/>
                    </a:ln>
                  </pic:spPr>
                </pic:pic>
              </a:graphicData>
            </a:graphic>
          </wp:inline>
        </w:drawing>
      </w:r>
    </w:p>
    <w:p w14:paraId="79E11E14" w14:textId="77777777" w:rsidR="003F25B2" w:rsidRPr="0005685D" w:rsidRDefault="003F25B2" w:rsidP="003F25B2">
      <w:pPr>
        <w:pStyle w:val="a0"/>
        <w:rPr>
          <w:lang w:val="ru-RU"/>
        </w:rPr>
      </w:pPr>
      <w:r>
        <w:rPr>
          <w:lang w:val="ru-RU"/>
        </w:rPr>
        <w:t xml:space="preserve"> Вопрос об отношении собак к перечню потенциально опасных</w:t>
      </w:r>
    </w:p>
    <w:p w14:paraId="4C4BCC37" w14:textId="77777777" w:rsidR="003F25B2" w:rsidRPr="0065557F" w:rsidRDefault="003F25B2" w:rsidP="003F25B2">
      <w:pPr>
        <w:rPr>
          <w:lang w:val="ru-RU" w:eastAsia="ru-RU"/>
        </w:rPr>
      </w:pPr>
      <w:r w:rsidRPr="0065557F">
        <w:rPr>
          <w:shd w:val="clear" w:color="auto" w:fill="FFFFFF"/>
          <w:lang w:val="ru-RU" w:eastAsia="ru-RU"/>
        </w:rPr>
        <w:t>Кроме этого, анкета содержала вопросы о соотношении полов, возрастном распределении, особенностях веса и процедурах, связанных с кастрацией/</w:t>
      </w:r>
      <w:proofErr w:type="spellStart"/>
      <w:r w:rsidRPr="0065557F">
        <w:rPr>
          <w:shd w:val="clear" w:color="auto" w:fill="FFFFFF"/>
          <w:lang w:val="ru-RU" w:eastAsia="ru-RU"/>
        </w:rPr>
        <w:t>стерелизацией</w:t>
      </w:r>
      <w:proofErr w:type="spellEnd"/>
      <w:r w:rsidRPr="0065557F">
        <w:rPr>
          <w:shd w:val="clear" w:color="auto" w:fill="FFFFFF"/>
          <w:lang w:val="ru-RU" w:eastAsia="ru-RU"/>
        </w:rPr>
        <w:t>. </w:t>
      </w:r>
    </w:p>
    <w:p w14:paraId="12E64A00" w14:textId="77777777" w:rsidR="003F25B2" w:rsidRPr="0065557F" w:rsidRDefault="003F25B2" w:rsidP="003F25B2">
      <w:pPr>
        <w:rPr>
          <w:lang w:val="ru-RU" w:eastAsia="ru-RU"/>
        </w:rPr>
      </w:pPr>
      <w:r w:rsidRPr="0065557F">
        <w:rPr>
          <w:shd w:val="clear" w:color="auto" w:fill="FFFFFF"/>
          <w:lang w:val="ru-RU" w:eastAsia="ru-RU"/>
        </w:rPr>
        <w:t xml:space="preserve">Единицы для сегментации данных вопросов были выбраны на основе уже существующих исследований </w:t>
      </w:r>
      <w:r w:rsidRPr="0005685D">
        <w:rPr>
          <w:rFonts w:ascii="Arial" w:hAnsi="Arial" w:cs="Arial"/>
          <w:color w:val="4D5156"/>
          <w:sz w:val="21"/>
          <w:szCs w:val="21"/>
          <w:shd w:val="clear" w:color="auto" w:fill="FFFFFF"/>
          <w:lang w:val="ru-RU"/>
        </w:rPr>
        <w:t>—</w:t>
      </w:r>
      <w:r w:rsidRPr="0065557F">
        <w:rPr>
          <w:shd w:val="clear" w:color="auto" w:fill="FFFFFF"/>
          <w:lang w:val="ru-RU" w:eastAsia="ru-RU"/>
        </w:rPr>
        <w:t xml:space="preserve"> а именно</w:t>
      </w:r>
      <w:r>
        <w:rPr>
          <w:shd w:val="clear" w:color="auto" w:fill="FFFFFF"/>
          <w:lang w:val="ru-RU" w:eastAsia="ru-RU"/>
        </w:rPr>
        <w:t xml:space="preserve"> </w:t>
      </w:r>
      <w:r w:rsidRPr="0065557F">
        <w:rPr>
          <w:shd w:val="clear" w:color="auto" w:fill="FFFFFF"/>
          <w:lang w:val="ru-RU" w:eastAsia="ru-RU"/>
        </w:rPr>
        <w:t>переписи населения животных-компаньонов, проводимой в 2020 году</w:t>
      </w:r>
      <w:r>
        <w:rPr>
          <w:rStyle w:val="af6"/>
          <w:shd w:val="clear" w:color="auto" w:fill="FFFFFF"/>
          <w:lang w:val="ru-RU" w:eastAsia="ru-RU"/>
        </w:rPr>
        <w:footnoteReference w:id="54"/>
      </w:r>
      <w:r w:rsidRPr="0065557F">
        <w:rPr>
          <w:shd w:val="clear" w:color="auto" w:fill="FFFFFF"/>
          <w:lang w:val="ru-RU" w:eastAsia="ru-RU"/>
        </w:rPr>
        <w:t>.</w:t>
      </w:r>
    </w:p>
    <w:p w14:paraId="27B1AAAF" w14:textId="77777777" w:rsidR="003F25B2" w:rsidRDefault="003F25B2" w:rsidP="003F25B2">
      <w:pPr>
        <w:rPr>
          <w:shd w:val="clear" w:color="auto" w:fill="FFFFFF"/>
          <w:lang w:val="ru-RU" w:eastAsia="ru-RU"/>
        </w:rPr>
      </w:pPr>
      <w:r w:rsidRPr="0065557F">
        <w:rPr>
          <w:shd w:val="clear" w:color="auto" w:fill="FFFFFF"/>
          <w:lang w:val="ru-RU" w:eastAsia="ru-RU"/>
        </w:rPr>
        <w:lastRenderedPageBreak/>
        <w:t xml:space="preserve">Совпадения по процентному соотношению с более крупной выборкой в исследовании Mars </w:t>
      </w:r>
      <w:proofErr w:type="spellStart"/>
      <w:r w:rsidRPr="0065557F">
        <w:rPr>
          <w:shd w:val="clear" w:color="auto" w:fill="FFFFFF"/>
          <w:lang w:val="ru-RU" w:eastAsia="ru-RU"/>
        </w:rPr>
        <w:t>Petcare</w:t>
      </w:r>
      <w:proofErr w:type="spellEnd"/>
      <w:r w:rsidRPr="0065557F">
        <w:rPr>
          <w:shd w:val="clear" w:color="auto" w:fill="FFFFFF"/>
          <w:lang w:val="ru-RU" w:eastAsia="ru-RU"/>
        </w:rPr>
        <w:t xml:space="preserve"> доказывают, что выборка разработанного опроса является репрезентативной.</w:t>
      </w:r>
    </w:p>
    <w:p w14:paraId="65EDB664" w14:textId="77777777" w:rsidR="003F25B2" w:rsidRDefault="003F25B2" w:rsidP="003F25B2">
      <w:pPr>
        <w:rPr>
          <w:rStyle w:val="aff0"/>
          <w:lang w:val="ru-RU"/>
        </w:rPr>
      </w:pPr>
      <w:r w:rsidRPr="00112536">
        <w:rPr>
          <w:rStyle w:val="aff0"/>
          <w:lang w:val="ru-RU"/>
        </w:rPr>
        <w:t>Для владельцев одной собаки:</w:t>
      </w:r>
    </w:p>
    <w:p w14:paraId="6B7B0AB8" w14:textId="77777777" w:rsidR="003F25B2" w:rsidRDefault="003F25B2" w:rsidP="003F25B2">
      <w:pPr>
        <w:pStyle w:val="ac"/>
        <w:rPr>
          <w:rStyle w:val="aff0"/>
          <w:lang w:val="ru-RU"/>
        </w:rPr>
      </w:pPr>
      <w:r>
        <w:rPr>
          <w:rStyle w:val="aff0"/>
          <w:i w:val="0"/>
          <w:iCs w:val="0"/>
          <w:noProof/>
        </w:rPr>
        <w:drawing>
          <wp:inline distT="0" distB="0" distL="0" distR="0" wp14:anchorId="7E583E70" wp14:editId="1A6057CF">
            <wp:extent cx="3405554" cy="1951043"/>
            <wp:effectExtent l="0" t="0" r="4445" b="0"/>
            <wp:docPr id="1043194240" name="Рисунок 15" descr="Диаграмма ответов в Формах. Вопрос: Пожалуйста, укажите пол Вашей собаки:.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иаграмма ответов в Формах. Вопрос: Пожалуйста, укажите пол Вашей собаки:. Количество ответов: 203 ответа."/>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6642"/>
                    <a:stretch/>
                  </pic:blipFill>
                  <pic:spPr bwMode="auto">
                    <a:xfrm>
                      <a:off x="0" y="0"/>
                      <a:ext cx="3418827" cy="1958647"/>
                    </a:xfrm>
                    <a:prstGeom prst="rect">
                      <a:avLst/>
                    </a:prstGeom>
                    <a:noFill/>
                    <a:ln>
                      <a:noFill/>
                    </a:ln>
                    <a:extLst>
                      <a:ext uri="{53640926-AAD7-44D8-BBD7-CCE9431645EC}">
                        <a14:shadowObscured xmlns:a14="http://schemas.microsoft.com/office/drawing/2010/main"/>
                      </a:ext>
                    </a:extLst>
                  </pic:spPr>
                </pic:pic>
              </a:graphicData>
            </a:graphic>
          </wp:inline>
        </w:drawing>
      </w:r>
    </w:p>
    <w:p w14:paraId="6A57205D" w14:textId="77777777" w:rsidR="003F25B2" w:rsidRPr="006C723F" w:rsidRDefault="003F25B2" w:rsidP="003F25B2">
      <w:pPr>
        <w:pStyle w:val="a0"/>
        <w:rPr>
          <w:lang w:val="ru-RU"/>
        </w:rPr>
      </w:pPr>
      <w:r>
        <w:rPr>
          <w:lang w:val="ru-RU"/>
        </w:rPr>
        <w:t xml:space="preserve"> Вопрос о соотношении полов</w:t>
      </w:r>
    </w:p>
    <w:p w14:paraId="2B8182CD" w14:textId="77777777" w:rsidR="003F25B2" w:rsidRDefault="003F25B2" w:rsidP="003F25B2">
      <w:pPr>
        <w:pStyle w:val="ac"/>
        <w:rPr>
          <w:lang w:val="ru-RU"/>
        </w:rPr>
      </w:pPr>
      <w:r w:rsidRPr="00F52AAF">
        <w:rPr>
          <w:rStyle w:val="aff0"/>
          <w:noProof/>
          <w:color w:val="auto"/>
        </w:rPr>
        <w:drawing>
          <wp:inline distT="0" distB="0" distL="0" distR="0" wp14:anchorId="7D156342" wp14:editId="388DCA9F">
            <wp:extent cx="3487616" cy="1851719"/>
            <wp:effectExtent l="0" t="0" r="0" b="0"/>
            <wp:docPr id="1066574022" name="Рисунок 16" descr="Диаграмма ответов в Формах. Вопрос: Пожалуйста, укажите возраст Вашей собаки:.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аграмма ответов в Формах. Вопрос: Пожалуйста, укажите возраст Вашей собаки:. Количество ответов: 203 ответа."/>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0845"/>
                    <a:stretch/>
                  </pic:blipFill>
                  <pic:spPr bwMode="auto">
                    <a:xfrm>
                      <a:off x="0" y="0"/>
                      <a:ext cx="3511313" cy="1864301"/>
                    </a:xfrm>
                    <a:prstGeom prst="rect">
                      <a:avLst/>
                    </a:prstGeom>
                    <a:noFill/>
                    <a:ln>
                      <a:noFill/>
                    </a:ln>
                    <a:extLst>
                      <a:ext uri="{53640926-AAD7-44D8-BBD7-CCE9431645EC}">
                        <a14:shadowObscured xmlns:a14="http://schemas.microsoft.com/office/drawing/2010/main"/>
                      </a:ext>
                    </a:extLst>
                  </pic:spPr>
                </pic:pic>
              </a:graphicData>
            </a:graphic>
          </wp:inline>
        </w:drawing>
      </w:r>
    </w:p>
    <w:p w14:paraId="2283C558" w14:textId="77777777" w:rsidR="003F25B2" w:rsidRPr="006C723F" w:rsidRDefault="003F25B2" w:rsidP="003F25B2">
      <w:pPr>
        <w:pStyle w:val="a0"/>
        <w:ind w:left="851" w:hanging="851"/>
      </w:pPr>
      <w:r>
        <w:rPr>
          <w:lang w:val="ru-RU"/>
        </w:rPr>
        <w:t xml:space="preserve"> </w:t>
      </w:r>
      <w:proofErr w:type="spellStart"/>
      <w:r w:rsidRPr="006C723F">
        <w:t>Вопрос</w:t>
      </w:r>
      <w:proofErr w:type="spellEnd"/>
      <w:r w:rsidRPr="006C723F">
        <w:t xml:space="preserve"> о </w:t>
      </w:r>
      <w:proofErr w:type="spellStart"/>
      <w:r w:rsidRPr="006C723F">
        <w:t>возрастном</w:t>
      </w:r>
      <w:proofErr w:type="spellEnd"/>
      <w:r w:rsidRPr="006C723F">
        <w:t xml:space="preserve"> </w:t>
      </w:r>
      <w:proofErr w:type="spellStart"/>
      <w:r w:rsidRPr="006C723F">
        <w:t>распределении</w:t>
      </w:r>
      <w:proofErr w:type="spellEnd"/>
    </w:p>
    <w:p w14:paraId="343696C3" w14:textId="77777777" w:rsidR="003F25B2" w:rsidRDefault="003F25B2" w:rsidP="003F25B2">
      <w:pPr>
        <w:pStyle w:val="ac"/>
        <w:rPr>
          <w:rStyle w:val="aff0"/>
          <w:lang w:val="ru-RU"/>
        </w:rPr>
      </w:pPr>
      <w:r w:rsidRPr="00F52AAF">
        <w:rPr>
          <w:rStyle w:val="aff0"/>
          <w:noProof/>
          <w:color w:val="auto"/>
        </w:rPr>
        <w:drawing>
          <wp:inline distT="0" distB="0" distL="0" distR="0" wp14:anchorId="32A3021D" wp14:editId="3294EFE6">
            <wp:extent cx="3387969" cy="1872865"/>
            <wp:effectExtent l="0" t="0" r="3175" b="0"/>
            <wp:docPr id="492691300" name="Рисунок 17" descr="Диаграмма ответов в Формах. Вопрос: Пожалуйста, укажите примерный вес Вашей собаки:.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иаграмма ответов в Формах. Вопрос: Пожалуйста, укажите примерный вес Вашей собаки:. Количество ответов: 203 ответа."/>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3974"/>
                    <a:stretch/>
                  </pic:blipFill>
                  <pic:spPr bwMode="auto">
                    <a:xfrm>
                      <a:off x="0" y="0"/>
                      <a:ext cx="3416594" cy="1888689"/>
                    </a:xfrm>
                    <a:prstGeom prst="rect">
                      <a:avLst/>
                    </a:prstGeom>
                    <a:noFill/>
                    <a:ln>
                      <a:noFill/>
                    </a:ln>
                    <a:extLst>
                      <a:ext uri="{53640926-AAD7-44D8-BBD7-CCE9431645EC}">
                        <a14:shadowObscured xmlns:a14="http://schemas.microsoft.com/office/drawing/2010/main"/>
                      </a:ext>
                    </a:extLst>
                  </pic:spPr>
                </pic:pic>
              </a:graphicData>
            </a:graphic>
          </wp:inline>
        </w:drawing>
      </w:r>
    </w:p>
    <w:p w14:paraId="2D428FDB" w14:textId="77777777" w:rsidR="003F25B2" w:rsidRPr="00F52AAF" w:rsidRDefault="003F25B2" w:rsidP="003F25B2">
      <w:pPr>
        <w:pStyle w:val="a0"/>
        <w:ind w:left="851"/>
        <w:rPr>
          <w:lang w:val="ru-RU"/>
        </w:rPr>
      </w:pPr>
      <w:r>
        <w:rPr>
          <w:lang w:val="ru-RU"/>
        </w:rPr>
        <w:t>Вопрос о распределении собаки по весовым категориям</w:t>
      </w:r>
    </w:p>
    <w:p w14:paraId="6D95964E" w14:textId="77777777" w:rsidR="003F25B2" w:rsidRDefault="003F25B2" w:rsidP="003F25B2">
      <w:pPr>
        <w:pStyle w:val="ac"/>
        <w:rPr>
          <w:rStyle w:val="aff0"/>
          <w:lang w:val="ru-RU"/>
        </w:rPr>
      </w:pPr>
      <w:r>
        <w:rPr>
          <w:rStyle w:val="aff0"/>
          <w:i w:val="0"/>
          <w:iCs w:val="0"/>
          <w:noProof/>
        </w:rPr>
        <w:lastRenderedPageBreak/>
        <w:drawing>
          <wp:inline distT="0" distB="0" distL="0" distR="0" wp14:anchorId="16C40A79" wp14:editId="79D2751B">
            <wp:extent cx="3259015" cy="1901667"/>
            <wp:effectExtent l="0" t="0" r="0" b="3810"/>
            <wp:docPr id="270417804" name="Рисунок 18" descr="Диаграмма ответов в Формах. Вопрос: Кастрирован/стерилизован ли Ваш питомец?&#10;.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иаграмма ответов в Формах. Вопрос: Кастрирован/стерилизован ли Ваш питомец?&#10;. Количество ответов: 203 ответа."/>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7976"/>
                    <a:stretch/>
                  </pic:blipFill>
                  <pic:spPr bwMode="auto">
                    <a:xfrm>
                      <a:off x="0" y="0"/>
                      <a:ext cx="3275024" cy="1911008"/>
                    </a:xfrm>
                    <a:prstGeom prst="rect">
                      <a:avLst/>
                    </a:prstGeom>
                    <a:noFill/>
                    <a:ln>
                      <a:noFill/>
                    </a:ln>
                    <a:extLst>
                      <a:ext uri="{53640926-AAD7-44D8-BBD7-CCE9431645EC}">
                        <a14:shadowObscured xmlns:a14="http://schemas.microsoft.com/office/drawing/2010/main"/>
                      </a:ext>
                    </a:extLst>
                  </pic:spPr>
                </pic:pic>
              </a:graphicData>
            </a:graphic>
          </wp:inline>
        </w:drawing>
      </w:r>
    </w:p>
    <w:p w14:paraId="1EB40EB2" w14:textId="77777777" w:rsidR="003F25B2" w:rsidRDefault="003F25B2" w:rsidP="003F25B2">
      <w:pPr>
        <w:pStyle w:val="a0"/>
        <w:ind w:left="851" w:hanging="284"/>
        <w:rPr>
          <w:lang w:val="ru-RU"/>
        </w:rPr>
      </w:pPr>
      <w:r>
        <w:rPr>
          <w:lang w:val="ru-RU"/>
        </w:rPr>
        <w:t xml:space="preserve"> Вопрос о проводимых операциях по кастрации/стерилизацию собаки</w:t>
      </w:r>
    </w:p>
    <w:p w14:paraId="7CA48CEA" w14:textId="77777777" w:rsidR="003F25B2" w:rsidRPr="00B8159B" w:rsidRDefault="003F25B2" w:rsidP="003F25B2">
      <w:pPr>
        <w:rPr>
          <w:lang w:val="ru-RU"/>
        </w:rPr>
      </w:pPr>
    </w:p>
    <w:p w14:paraId="4FBEED6F" w14:textId="77777777" w:rsidR="003F25B2" w:rsidRDefault="003F25B2" w:rsidP="003F25B2">
      <w:pPr>
        <w:rPr>
          <w:rStyle w:val="aff0"/>
        </w:rPr>
      </w:pPr>
      <w:proofErr w:type="spellStart"/>
      <w:r w:rsidRPr="008A6888">
        <w:rPr>
          <w:rStyle w:val="aff0"/>
        </w:rPr>
        <w:t>Для</w:t>
      </w:r>
      <w:proofErr w:type="spellEnd"/>
      <w:r w:rsidRPr="008A6888">
        <w:rPr>
          <w:rStyle w:val="aff0"/>
        </w:rPr>
        <w:t xml:space="preserve"> </w:t>
      </w:r>
      <w:proofErr w:type="spellStart"/>
      <w:r w:rsidRPr="008A6888">
        <w:rPr>
          <w:rStyle w:val="aff0"/>
        </w:rPr>
        <w:t>владельцев</w:t>
      </w:r>
      <w:proofErr w:type="spellEnd"/>
      <w:r w:rsidRPr="008A6888">
        <w:rPr>
          <w:rStyle w:val="aff0"/>
        </w:rPr>
        <w:t xml:space="preserve"> 2+ </w:t>
      </w:r>
      <w:proofErr w:type="spellStart"/>
      <w:r w:rsidRPr="008A6888">
        <w:rPr>
          <w:rStyle w:val="aff0"/>
        </w:rPr>
        <w:t>собак</w:t>
      </w:r>
      <w:proofErr w:type="spellEnd"/>
      <w:r w:rsidRPr="008A6888">
        <w:rPr>
          <w:rStyle w:val="aff0"/>
        </w:rPr>
        <w:t>:</w:t>
      </w:r>
    </w:p>
    <w:p w14:paraId="6AA7A20C" w14:textId="77777777" w:rsidR="003F25B2" w:rsidRDefault="003F25B2" w:rsidP="003F25B2">
      <w:pPr>
        <w:pStyle w:val="ac"/>
        <w:rPr>
          <w:lang w:val="ru-RU"/>
        </w:rPr>
      </w:pPr>
      <w:r w:rsidRPr="00921405">
        <w:rPr>
          <w:noProof/>
        </w:rPr>
        <w:drawing>
          <wp:inline distT="0" distB="0" distL="0" distR="0" wp14:anchorId="19E39302" wp14:editId="4A8B737D">
            <wp:extent cx="4243754" cy="1954135"/>
            <wp:effectExtent l="0" t="0" r="4445" b="8255"/>
            <wp:docPr id="1198570502" name="Рисунок 19" descr="Диаграмма ответов в Формах. Вопрос: Пожалуйста, укажите пол Ваших собак:.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иаграмма ответов в Формах. Вопрос: Пожалуйста, укажите пол Ваших собак:. Количество ответов: 71 ответ."/>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8731"/>
                    <a:stretch/>
                  </pic:blipFill>
                  <pic:spPr bwMode="auto">
                    <a:xfrm>
                      <a:off x="0" y="0"/>
                      <a:ext cx="4259746" cy="1961499"/>
                    </a:xfrm>
                    <a:prstGeom prst="rect">
                      <a:avLst/>
                    </a:prstGeom>
                    <a:noFill/>
                    <a:ln>
                      <a:noFill/>
                    </a:ln>
                    <a:extLst>
                      <a:ext uri="{53640926-AAD7-44D8-BBD7-CCE9431645EC}">
                        <a14:shadowObscured xmlns:a14="http://schemas.microsoft.com/office/drawing/2010/main"/>
                      </a:ext>
                    </a:extLst>
                  </pic:spPr>
                </pic:pic>
              </a:graphicData>
            </a:graphic>
          </wp:inline>
        </w:drawing>
      </w:r>
    </w:p>
    <w:p w14:paraId="3C00A7B0" w14:textId="77777777" w:rsidR="003F25B2" w:rsidRPr="00921405" w:rsidRDefault="003F25B2" w:rsidP="003F25B2">
      <w:pPr>
        <w:pStyle w:val="a0"/>
        <w:ind w:firstLine="207"/>
      </w:pPr>
      <w:r>
        <w:rPr>
          <w:lang w:val="ru-RU"/>
        </w:rPr>
        <w:t xml:space="preserve"> Вопрос о соотношении полов</w:t>
      </w:r>
    </w:p>
    <w:p w14:paraId="002DD20C" w14:textId="77777777" w:rsidR="003F25B2" w:rsidRDefault="003F25B2" w:rsidP="003F25B2">
      <w:pPr>
        <w:pStyle w:val="ac"/>
      </w:pPr>
      <w:r w:rsidRPr="00B8159B">
        <w:rPr>
          <w:noProof/>
        </w:rPr>
        <w:drawing>
          <wp:inline distT="0" distB="0" distL="0" distR="0" wp14:anchorId="62DA725A" wp14:editId="7161CEC5">
            <wp:extent cx="4214974" cy="2139462"/>
            <wp:effectExtent l="0" t="0" r="0" b="0"/>
            <wp:docPr id="1618955676" name="Рисунок 20" descr="Диаграмма ответов в Формах. Вопрос: Пожалуйста, укажите возраст Ваших собак:&#10;&#10;*если Ваши собаки попадают в одну возрастную категорию, отметьте один вариант ответа.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иаграмма ответов в Формах. Вопрос: Пожалуйста, укажите возраст Ваших собак:&#10;&#10;*если Ваши собаки попадают в одну возрастную категорию, отметьте один вариант ответа. Количество ответов: 71 ответ."/>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58945" cy="2161781"/>
                    </a:xfrm>
                    <a:prstGeom prst="rect">
                      <a:avLst/>
                    </a:prstGeom>
                    <a:noFill/>
                    <a:ln>
                      <a:noFill/>
                    </a:ln>
                  </pic:spPr>
                </pic:pic>
              </a:graphicData>
            </a:graphic>
          </wp:inline>
        </w:drawing>
      </w:r>
    </w:p>
    <w:p w14:paraId="78DFD84B" w14:textId="77777777" w:rsidR="003F25B2" w:rsidRPr="00B8159B" w:rsidRDefault="003F25B2" w:rsidP="003F25B2">
      <w:pPr>
        <w:pStyle w:val="a0"/>
        <w:ind w:firstLine="207"/>
      </w:pPr>
      <w:r>
        <w:rPr>
          <w:lang w:val="ru-RU"/>
        </w:rPr>
        <w:t xml:space="preserve"> </w:t>
      </w:r>
      <w:proofErr w:type="spellStart"/>
      <w:r w:rsidRPr="006C723F">
        <w:t>Вопрос</w:t>
      </w:r>
      <w:proofErr w:type="spellEnd"/>
      <w:r w:rsidRPr="006C723F">
        <w:t xml:space="preserve"> о </w:t>
      </w:r>
      <w:proofErr w:type="spellStart"/>
      <w:r w:rsidRPr="006C723F">
        <w:t>возрастном</w:t>
      </w:r>
      <w:proofErr w:type="spellEnd"/>
      <w:r w:rsidRPr="006C723F">
        <w:t xml:space="preserve"> </w:t>
      </w:r>
      <w:proofErr w:type="spellStart"/>
      <w:r w:rsidRPr="006C723F">
        <w:t>распределении</w:t>
      </w:r>
      <w:proofErr w:type="spellEnd"/>
    </w:p>
    <w:p w14:paraId="3E79AF75" w14:textId="77777777" w:rsidR="003F25B2" w:rsidRDefault="003F25B2" w:rsidP="003F25B2">
      <w:pPr>
        <w:pStyle w:val="ac"/>
      </w:pPr>
      <w:r>
        <w:rPr>
          <w:noProof/>
        </w:rPr>
        <w:lastRenderedPageBreak/>
        <w:drawing>
          <wp:inline distT="0" distB="0" distL="0" distR="0" wp14:anchorId="504640DE" wp14:editId="323374AB">
            <wp:extent cx="4407877" cy="2320596"/>
            <wp:effectExtent l="0" t="0" r="0" b="3810"/>
            <wp:docPr id="1795822266" name="Рисунок 21" descr="Диаграмма ответов в Формах. Вопрос: Пожалуйста, укажите примерный вес Ваших собак:&#10;&#10;*если Ваши собаки попадают в одну весовую категорию, отметьте один вариант ответа.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иаграмма ответов в Формах. Вопрос: Пожалуйста, укажите примерный вес Ваших собак:&#10;&#10;*если Ваши собаки попадают в одну весовую категорию, отметьте один вариант ответа. Количество ответов: 71 ответ."/>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3587"/>
                    <a:stretch/>
                  </pic:blipFill>
                  <pic:spPr bwMode="auto">
                    <a:xfrm>
                      <a:off x="0" y="0"/>
                      <a:ext cx="4424281" cy="2329232"/>
                    </a:xfrm>
                    <a:prstGeom prst="rect">
                      <a:avLst/>
                    </a:prstGeom>
                    <a:noFill/>
                    <a:ln>
                      <a:noFill/>
                    </a:ln>
                    <a:extLst>
                      <a:ext uri="{53640926-AAD7-44D8-BBD7-CCE9431645EC}">
                        <a14:shadowObscured xmlns:a14="http://schemas.microsoft.com/office/drawing/2010/main"/>
                      </a:ext>
                    </a:extLst>
                  </pic:spPr>
                </pic:pic>
              </a:graphicData>
            </a:graphic>
          </wp:inline>
        </w:drawing>
      </w:r>
    </w:p>
    <w:p w14:paraId="5D4CE741" w14:textId="77777777" w:rsidR="003F25B2" w:rsidRPr="00B8159B" w:rsidRDefault="003F25B2" w:rsidP="003F25B2">
      <w:pPr>
        <w:pStyle w:val="a0"/>
        <w:ind w:firstLine="207"/>
        <w:rPr>
          <w:lang w:val="ru-RU"/>
        </w:rPr>
      </w:pPr>
      <w:r>
        <w:rPr>
          <w:lang w:val="ru-RU"/>
        </w:rPr>
        <w:t xml:space="preserve"> Вопрос о распределении собаки по весовым категориям</w:t>
      </w:r>
    </w:p>
    <w:p w14:paraId="6A509AF4" w14:textId="77777777" w:rsidR="003F25B2" w:rsidRDefault="003F25B2" w:rsidP="003F25B2">
      <w:pPr>
        <w:pStyle w:val="ac"/>
      </w:pPr>
      <w:r w:rsidRPr="00B8159B">
        <w:rPr>
          <w:noProof/>
        </w:rPr>
        <w:drawing>
          <wp:inline distT="0" distB="0" distL="0" distR="0" wp14:anchorId="7B0F8CCC" wp14:editId="1E9975A8">
            <wp:extent cx="4882662" cy="2166907"/>
            <wp:effectExtent l="0" t="0" r="0" b="5080"/>
            <wp:docPr id="942627439" name="Рисунок 22" descr="Диаграмма ответов в Формах. Вопрос: Кастрированы/стерилизованы ли Ваши собаки?&#10;.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иаграмма ответов в Формах. Вопрос: Кастрированы/стерилизованы ли Ваши собаки?&#10;. Количество ответов: 71 ответ."/>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5301"/>
                    <a:stretch/>
                  </pic:blipFill>
                  <pic:spPr bwMode="auto">
                    <a:xfrm>
                      <a:off x="0" y="0"/>
                      <a:ext cx="4897254" cy="2173383"/>
                    </a:xfrm>
                    <a:prstGeom prst="rect">
                      <a:avLst/>
                    </a:prstGeom>
                    <a:noFill/>
                    <a:ln>
                      <a:noFill/>
                    </a:ln>
                    <a:extLst>
                      <a:ext uri="{53640926-AAD7-44D8-BBD7-CCE9431645EC}">
                        <a14:shadowObscured xmlns:a14="http://schemas.microsoft.com/office/drawing/2010/main"/>
                      </a:ext>
                    </a:extLst>
                  </pic:spPr>
                </pic:pic>
              </a:graphicData>
            </a:graphic>
          </wp:inline>
        </w:drawing>
      </w:r>
    </w:p>
    <w:p w14:paraId="31556386" w14:textId="77777777" w:rsidR="003F25B2" w:rsidRPr="00AA7E96" w:rsidRDefault="003F25B2" w:rsidP="003F25B2">
      <w:pPr>
        <w:pStyle w:val="a0"/>
        <w:ind w:firstLine="207"/>
        <w:rPr>
          <w:lang w:val="ru-RU"/>
        </w:rPr>
      </w:pPr>
      <w:r>
        <w:rPr>
          <w:lang w:val="ru-RU"/>
        </w:rPr>
        <w:t xml:space="preserve"> Вопрос о проводимых операциях по кастрации/стерилизацию собаки</w:t>
      </w:r>
    </w:p>
    <w:p w14:paraId="33D7E033" w14:textId="77777777" w:rsidR="003F25B2" w:rsidRDefault="003F25B2" w:rsidP="003F25B2">
      <w:pPr>
        <w:rPr>
          <w:shd w:val="clear" w:color="auto" w:fill="FFFFFF"/>
          <w:lang w:val="ru-RU" w:eastAsia="ru-RU"/>
        </w:rPr>
      </w:pPr>
      <w:r w:rsidRPr="0065557F">
        <w:rPr>
          <w:shd w:val="clear" w:color="auto" w:fill="FFFFFF"/>
          <w:lang w:val="ru-RU" w:eastAsia="ru-RU"/>
        </w:rPr>
        <w:t>Для сбора статистики был сформулирован вопрос о том, какое количество денег респонденты в среднем тратят на собаку в месяц</w:t>
      </w:r>
      <w:r>
        <w:rPr>
          <w:shd w:val="clear" w:color="auto" w:fill="FFFFFF"/>
          <w:lang w:val="ru-RU" w:eastAsia="ru-RU"/>
        </w:rPr>
        <w:t>:</w:t>
      </w:r>
    </w:p>
    <w:p w14:paraId="7BC0DA2B" w14:textId="77777777" w:rsidR="003F25B2" w:rsidRDefault="003F25B2" w:rsidP="003F25B2">
      <w:pPr>
        <w:rPr>
          <w:rStyle w:val="aff0"/>
          <w:lang w:val="ru-RU"/>
        </w:rPr>
      </w:pPr>
      <w:r w:rsidRPr="00112536">
        <w:rPr>
          <w:rStyle w:val="aff0"/>
          <w:lang w:val="ru-RU"/>
        </w:rPr>
        <w:t>Для владельцев одной собаки:</w:t>
      </w:r>
    </w:p>
    <w:p w14:paraId="307E9510" w14:textId="77777777" w:rsidR="003F25B2" w:rsidRDefault="003F25B2" w:rsidP="003F25B2">
      <w:pPr>
        <w:pStyle w:val="ac"/>
        <w:rPr>
          <w:rStyle w:val="aff0"/>
          <w:lang w:val="ru-RU"/>
        </w:rPr>
      </w:pPr>
      <w:r>
        <w:rPr>
          <w:rStyle w:val="aff0"/>
          <w:i w:val="0"/>
          <w:iCs w:val="0"/>
          <w:noProof/>
        </w:rPr>
        <w:drawing>
          <wp:inline distT="0" distB="0" distL="0" distR="0" wp14:anchorId="00437824" wp14:editId="3764A2D8">
            <wp:extent cx="3757246" cy="1847765"/>
            <wp:effectExtent l="0" t="0" r="0" b="635"/>
            <wp:docPr id="986245315" name="Рисунок 24" descr="Диаграмма ответов в Формах. Вопрос: Сколько Вы в среднем тратите на Вашу собаку в месяц? &#10;. Количество ответов: 20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иаграмма ответов в Формах. Вопрос: Сколько Вы в среднем тратите на Вашу собаку в месяц? &#10;. Количество ответов: 203 ответа."/>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4542"/>
                    <a:stretch/>
                  </pic:blipFill>
                  <pic:spPr bwMode="auto">
                    <a:xfrm>
                      <a:off x="0" y="0"/>
                      <a:ext cx="3781239" cy="1859565"/>
                    </a:xfrm>
                    <a:prstGeom prst="rect">
                      <a:avLst/>
                    </a:prstGeom>
                    <a:noFill/>
                    <a:ln>
                      <a:noFill/>
                    </a:ln>
                    <a:extLst>
                      <a:ext uri="{53640926-AAD7-44D8-BBD7-CCE9431645EC}">
                        <a14:shadowObscured xmlns:a14="http://schemas.microsoft.com/office/drawing/2010/main"/>
                      </a:ext>
                    </a:extLst>
                  </pic:spPr>
                </pic:pic>
              </a:graphicData>
            </a:graphic>
          </wp:inline>
        </w:drawing>
      </w:r>
    </w:p>
    <w:p w14:paraId="032960F5" w14:textId="77777777" w:rsidR="003F25B2" w:rsidRPr="001F7FCB" w:rsidRDefault="003F25B2" w:rsidP="003F25B2">
      <w:pPr>
        <w:pStyle w:val="a0"/>
        <w:ind w:firstLine="207"/>
        <w:rPr>
          <w:lang w:val="ru-RU"/>
        </w:rPr>
      </w:pPr>
      <w:r>
        <w:rPr>
          <w:lang w:val="ru-RU"/>
        </w:rPr>
        <w:t xml:space="preserve"> Вопрос о затратах на собаку в месяц</w:t>
      </w:r>
    </w:p>
    <w:p w14:paraId="657937D2" w14:textId="77777777" w:rsidR="003F25B2" w:rsidRDefault="003F25B2" w:rsidP="003F25B2">
      <w:pPr>
        <w:rPr>
          <w:rStyle w:val="aff0"/>
          <w:lang w:val="ru-RU"/>
        </w:rPr>
      </w:pPr>
    </w:p>
    <w:p w14:paraId="765F628F" w14:textId="77777777" w:rsidR="003F25B2" w:rsidRPr="00AA7E96" w:rsidRDefault="003F25B2" w:rsidP="003F25B2">
      <w:pPr>
        <w:rPr>
          <w:rStyle w:val="aff0"/>
          <w:lang w:val="ru-RU"/>
        </w:rPr>
      </w:pPr>
      <w:r w:rsidRPr="00AA7E96">
        <w:rPr>
          <w:rStyle w:val="aff0"/>
          <w:lang w:val="ru-RU"/>
        </w:rPr>
        <w:t>Для владельцев 2+ собак:</w:t>
      </w:r>
    </w:p>
    <w:p w14:paraId="4454EEAD" w14:textId="77777777" w:rsidR="003F25B2" w:rsidRDefault="003F25B2" w:rsidP="003F25B2">
      <w:pPr>
        <w:pStyle w:val="ac"/>
        <w:rPr>
          <w:lang w:val="ru-RU" w:eastAsia="ru-RU"/>
        </w:rPr>
      </w:pPr>
      <w:r>
        <w:rPr>
          <w:noProof/>
        </w:rPr>
        <w:drawing>
          <wp:inline distT="0" distB="0" distL="0" distR="0" wp14:anchorId="2AC800ED" wp14:editId="55D85EC3">
            <wp:extent cx="3640015" cy="1770377"/>
            <wp:effectExtent l="0" t="0" r="0" b="1905"/>
            <wp:docPr id="1814318266" name="Рисунок 23" descr="Диаграмма ответов в Формах. Вопрос: Сколько Вы в среднем тратите на Ваших собак в месяц? . Количество ответов: 7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иаграмма ответов в Формах. Вопрос: Сколько Вы в среднем тратите на Ваших собак в месяц? . Количество ответов: 71 ответ."/>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3589"/>
                    <a:stretch/>
                  </pic:blipFill>
                  <pic:spPr bwMode="auto">
                    <a:xfrm>
                      <a:off x="0" y="0"/>
                      <a:ext cx="3646391" cy="1773478"/>
                    </a:xfrm>
                    <a:prstGeom prst="rect">
                      <a:avLst/>
                    </a:prstGeom>
                    <a:noFill/>
                    <a:ln>
                      <a:noFill/>
                    </a:ln>
                    <a:extLst>
                      <a:ext uri="{53640926-AAD7-44D8-BBD7-CCE9431645EC}">
                        <a14:shadowObscured xmlns:a14="http://schemas.microsoft.com/office/drawing/2010/main"/>
                      </a:ext>
                    </a:extLst>
                  </pic:spPr>
                </pic:pic>
              </a:graphicData>
            </a:graphic>
          </wp:inline>
        </w:drawing>
      </w:r>
    </w:p>
    <w:p w14:paraId="09553DE4" w14:textId="77777777" w:rsidR="003F25B2" w:rsidRPr="008B5C18" w:rsidRDefault="003F25B2" w:rsidP="003F25B2">
      <w:pPr>
        <w:pStyle w:val="a0"/>
        <w:ind w:firstLine="207"/>
        <w:rPr>
          <w:lang w:val="ru-RU"/>
        </w:rPr>
      </w:pPr>
      <w:r>
        <w:rPr>
          <w:lang w:val="ru-RU"/>
        </w:rPr>
        <w:t xml:space="preserve"> Вопрос о затратах на собак в месяц</w:t>
      </w:r>
    </w:p>
    <w:p w14:paraId="2633FB8B" w14:textId="77777777" w:rsidR="003F25B2" w:rsidRPr="0065557F" w:rsidRDefault="003F25B2" w:rsidP="003F25B2">
      <w:pPr>
        <w:rPr>
          <w:lang w:val="ru-RU" w:eastAsia="ru-RU"/>
        </w:rPr>
      </w:pPr>
    </w:p>
    <w:p w14:paraId="3345C150" w14:textId="77777777" w:rsidR="003F25B2" w:rsidRPr="004B57A5" w:rsidRDefault="003F25B2" w:rsidP="003F25B2">
      <w:pPr>
        <w:rPr>
          <w:rStyle w:val="afc"/>
          <w:lang w:val="ru-RU"/>
        </w:rPr>
      </w:pPr>
      <w:r w:rsidRPr="004B57A5">
        <w:rPr>
          <w:rStyle w:val="afc"/>
          <w:lang w:val="ru-RU"/>
        </w:rPr>
        <w:t>Раздел 4. Вопросы, относящиеся к показателям индекса</w:t>
      </w:r>
    </w:p>
    <w:p w14:paraId="1615EE49" w14:textId="77777777" w:rsidR="003F25B2" w:rsidRPr="004B57A5" w:rsidRDefault="003F25B2" w:rsidP="003F25B2">
      <w:pPr>
        <w:rPr>
          <w:lang w:val="ru-RU"/>
        </w:rPr>
      </w:pPr>
      <w:r w:rsidRPr="004B57A5">
        <w:rPr>
          <w:lang w:val="ru-RU"/>
        </w:rPr>
        <w:t>Далее респондентам был предоставлен раздел с вопросами об отдельно взятых категориях разрабатываемого индекса.</w:t>
      </w:r>
      <w:r w:rsidRPr="00F90929">
        <w:t> </w:t>
      </w:r>
    </w:p>
    <w:p w14:paraId="6263204A" w14:textId="77777777" w:rsidR="003F25B2" w:rsidRPr="004B57A5" w:rsidRDefault="003F25B2" w:rsidP="003F25B2">
      <w:pPr>
        <w:rPr>
          <w:lang w:val="ru-RU"/>
        </w:rPr>
      </w:pPr>
      <w:r w:rsidRPr="004B57A5">
        <w:rPr>
          <w:lang w:val="ru-RU"/>
        </w:rPr>
        <w:t>Для каждой из категорий были выделены показатели, которые предлагалось оценить с позиции доступности и степень удовлетворенности ими в рамках своего района в Санкт-Петербурге. Была предложена специальная шкала,</w:t>
      </w:r>
      <w:r w:rsidRPr="00F90929">
        <w:t> </w:t>
      </w:r>
      <w:r w:rsidRPr="004B57A5">
        <w:rPr>
          <w:lang w:val="ru-RU"/>
        </w:rPr>
        <w:t xml:space="preserve"> где 1 —</w:t>
      </w:r>
      <w:r w:rsidRPr="00F90929">
        <w:t> </w:t>
      </w:r>
      <w:r w:rsidRPr="004B57A5">
        <w:rPr>
          <w:lang w:val="ru-RU"/>
        </w:rPr>
        <w:t xml:space="preserve"> абсолютно не удовлетворен(-а), а 5 —</w:t>
      </w:r>
      <w:r w:rsidRPr="00F90929">
        <w:t> </w:t>
      </w:r>
      <w:r w:rsidRPr="004B57A5">
        <w:rPr>
          <w:lang w:val="ru-RU"/>
        </w:rPr>
        <w:t xml:space="preserve"> абсолютно удовлетворен(-а):</w:t>
      </w:r>
    </w:p>
    <w:p w14:paraId="0FDA9273" w14:textId="77777777" w:rsidR="003F25B2" w:rsidRDefault="003F25B2" w:rsidP="003F25B2">
      <w:pPr>
        <w:pStyle w:val="ac"/>
      </w:pPr>
      <w:r w:rsidRPr="00C70E6B">
        <w:rPr>
          <w:noProof/>
        </w:rPr>
        <w:drawing>
          <wp:inline distT="0" distB="0" distL="0" distR="0" wp14:anchorId="68B8306F" wp14:editId="7D270B1B">
            <wp:extent cx="4847492" cy="1870154"/>
            <wp:effectExtent l="0" t="0" r="0" b="0"/>
            <wp:docPr id="892699883" name="Рисунок 25" descr="Диаграмма ответов в Формах. Вопрос: Оцените доступность и степень удовлетворенности качеством следующих элементов инфраструктуры городской среды, благоприятной для собаковладельцев Санкт-Петербурга, где 1 —  абсолютно не удовлетворен(-а), а 5 —  абсолютно удовлетворен(-а).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иаграмма ответов в Формах. Вопрос: Оцените доступность и степень удовлетворенности качеством следующих элементов инфраструктуры городской среды, благоприятной для собаковладельцев Санкт-Петербурга, где 1 —  абсолютно не удовлетворен(-а), а 5 —  абсолютно удовлетворен(-а). Количество ответов: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50944" cy="1871486"/>
                    </a:xfrm>
                    <a:prstGeom prst="rect">
                      <a:avLst/>
                    </a:prstGeom>
                    <a:noFill/>
                    <a:ln>
                      <a:noFill/>
                    </a:ln>
                  </pic:spPr>
                </pic:pic>
              </a:graphicData>
            </a:graphic>
          </wp:inline>
        </w:drawing>
      </w:r>
    </w:p>
    <w:p w14:paraId="4F30F7E7" w14:textId="77777777" w:rsidR="003F25B2" w:rsidRPr="00C70E6B" w:rsidRDefault="003F25B2" w:rsidP="003F25B2">
      <w:pPr>
        <w:pStyle w:val="a0"/>
        <w:ind w:firstLine="207"/>
        <w:rPr>
          <w:lang w:val="ru-RU"/>
        </w:rPr>
      </w:pPr>
      <w:r>
        <w:rPr>
          <w:lang w:val="ru-RU"/>
        </w:rPr>
        <w:t>Уровень удовлетворенности элементами из категории «Инфраструктура»</w:t>
      </w:r>
    </w:p>
    <w:p w14:paraId="24A3469D" w14:textId="77777777" w:rsidR="003F25B2" w:rsidRDefault="003F25B2" w:rsidP="003F25B2">
      <w:pPr>
        <w:pStyle w:val="ac"/>
      </w:pPr>
      <w:r>
        <w:rPr>
          <w:noProof/>
        </w:rPr>
        <w:lastRenderedPageBreak/>
        <w:drawing>
          <wp:inline distT="0" distB="0" distL="0" distR="0" wp14:anchorId="5DE20384" wp14:editId="42ADD0C5">
            <wp:extent cx="6152515" cy="1779905"/>
            <wp:effectExtent l="0" t="0" r="635" b="0"/>
            <wp:docPr id="1190889221" name="Рисунок 26" descr="Диаграмма ответов в Формах. Вопрос: Оцените доступность и степень удовлетворенности качеством сервисов, ориентированных на собак в Вашем городе,  где 1 — абсолютно не удовлетворен(-а), а 5 — абсолютно удовлетворен(-а)&#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Диаграмма ответов в Формах. Вопрос: Оцените доступность и степень удовлетворенности качеством сервисов, ориентированных на собак в Вашем городе,  где 1 — абсолютно не удовлетворен(-а), а 5 — абсолютно удовлетворен(-а)&#10;. Количество ответов: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52515" cy="1779905"/>
                    </a:xfrm>
                    <a:prstGeom prst="rect">
                      <a:avLst/>
                    </a:prstGeom>
                    <a:noFill/>
                    <a:ln>
                      <a:noFill/>
                    </a:ln>
                  </pic:spPr>
                </pic:pic>
              </a:graphicData>
            </a:graphic>
          </wp:inline>
        </w:drawing>
      </w:r>
    </w:p>
    <w:p w14:paraId="26D8CBE1" w14:textId="77777777" w:rsidR="003F25B2" w:rsidRPr="00C70E6B" w:rsidRDefault="003F25B2" w:rsidP="003F25B2">
      <w:pPr>
        <w:pStyle w:val="a0"/>
        <w:ind w:firstLine="207"/>
        <w:rPr>
          <w:lang w:val="ru-RU"/>
        </w:rPr>
      </w:pPr>
      <w:r>
        <w:rPr>
          <w:lang w:val="ru-RU"/>
        </w:rPr>
        <w:t>Уровень удовлетворенности элементами из категории «Сервисы»</w:t>
      </w:r>
    </w:p>
    <w:p w14:paraId="66123E38" w14:textId="77777777" w:rsidR="003F25B2" w:rsidRDefault="003F25B2" w:rsidP="003F25B2">
      <w:pPr>
        <w:pStyle w:val="ac"/>
      </w:pPr>
      <w:r w:rsidRPr="00C70E6B">
        <w:rPr>
          <w:noProof/>
        </w:rPr>
        <w:drawing>
          <wp:inline distT="0" distB="0" distL="0" distR="0" wp14:anchorId="212EEC09" wp14:editId="2021E046">
            <wp:extent cx="5140569" cy="2678253"/>
            <wp:effectExtent l="0" t="0" r="3175" b="8255"/>
            <wp:docPr id="1197792791" name="Рисунок 27" descr="Диаграмма ответов в Формах. Вопрос: Как Вы оцениваете эффективность следующих элементов нормативной базы,  где 1— абсолютно не удовлетворен(-а), а 5 — абсолютно удовлетворен(-а)?.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Диаграмма ответов в Формах. Вопрос: Как Вы оцениваете эффективность следующих элементов нормативной базы,  где 1— абсолютно не удовлетворен(-а), а 5 — абсолютно удовлетворен(-а)?. Количество ответов: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46599" cy="2681395"/>
                    </a:xfrm>
                    <a:prstGeom prst="rect">
                      <a:avLst/>
                    </a:prstGeom>
                    <a:noFill/>
                    <a:ln>
                      <a:noFill/>
                    </a:ln>
                  </pic:spPr>
                </pic:pic>
              </a:graphicData>
            </a:graphic>
          </wp:inline>
        </w:drawing>
      </w:r>
    </w:p>
    <w:p w14:paraId="64E9CF1F" w14:textId="77777777" w:rsidR="003F25B2" w:rsidRPr="00C70E6B" w:rsidRDefault="003F25B2" w:rsidP="003F25B2">
      <w:pPr>
        <w:pStyle w:val="a0"/>
        <w:ind w:firstLine="207"/>
        <w:rPr>
          <w:lang w:val="ru-RU"/>
        </w:rPr>
      </w:pPr>
      <w:r>
        <w:rPr>
          <w:lang w:val="ru-RU"/>
        </w:rPr>
        <w:t>Уровень удовлетворенности элементами из категории «Нормативно-</w:t>
      </w:r>
      <w:proofErr w:type="spellStart"/>
      <w:r>
        <w:rPr>
          <w:lang w:val="ru-RU"/>
        </w:rPr>
        <w:t>правова</w:t>
      </w:r>
      <w:proofErr w:type="spellEnd"/>
      <w:r>
        <w:rPr>
          <w:lang w:val="ru-RU"/>
        </w:rPr>
        <w:t xml:space="preserve"> база»</w:t>
      </w:r>
    </w:p>
    <w:p w14:paraId="78BBBDDD" w14:textId="77777777" w:rsidR="003F25B2" w:rsidRDefault="003F25B2" w:rsidP="003F25B2">
      <w:pPr>
        <w:rPr>
          <w:shd w:val="clear" w:color="auto" w:fill="FFFFFF"/>
          <w:lang w:val="ru-RU" w:eastAsia="ru-RU"/>
        </w:rPr>
      </w:pPr>
      <w:r w:rsidRPr="0065557F">
        <w:rPr>
          <w:shd w:val="clear" w:color="auto" w:fill="FFFFFF"/>
          <w:lang w:val="ru-RU" w:eastAsia="ru-RU"/>
        </w:rPr>
        <w:t xml:space="preserve">Для категории, касающейся культуры ответственного владения собакой, была выбрана более упрощенная система, где собаковладельцам </w:t>
      </w:r>
      <w:proofErr w:type="spellStart"/>
      <w:r w:rsidRPr="0065557F">
        <w:rPr>
          <w:shd w:val="clear" w:color="auto" w:fill="FFFFFF"/>
          <w:lang w:val="ru-RU" w:eastAsia="ru-RU"/>
        </w:rPr>
        <w:t>небходимо</w:t>
      </w:r>
      <w:proofErr w:type="spellEnd"/>
      <w:r w:rsidRPr="0065557F">
        <w:rPr>
          <w:shd w:val="clear" w:color="auto" w:fill="FFFFFF"/>
          <w:lang w:val="ru-RU" w:eastAsia="ru-RU"/>
        </w:rPr>
        <w:t xml:space="preserve"> было ответить на закрытые вопросы:</w:t>
      </w:r>
    </w:p>
    <w:p w14:paraId="556FACD0" w14:textId="77777777" w:rsidR="003F25B2" w:rsidRDefault="003F25B2" w:rsidP="003F25B2">
      <w:pPr>
        <w:pStyle w:val="ac"/>
        <w:rPr>
          <w:lang w:val="ru-RU" w:eastAsia="ru-RU"/>
        </w:rPr>
      </w:pPr>
      <w:r w:rsidRPr="00C70E6B">
        <w:rPr>
          <w:noProof/>
        </w:rPr>
        <w:lastRenderedPageBreak/>
        <w:drawing>
          <wp:inline distT="0" distB="0" distL="0" distR="0" wp14:anchorId="4EA5B073" wp14:editId="456F0F82">
            <wp:extent cx="4759570" cy="2325012"/>
            <wp:effectExtent l="0" t="0" r="3175" b="0"/>
            <wp:docPr id="1312155958" name="Рисунок 28" descr="Диаграмма ответов в Формах. Вопрос: Ответьте на следующие тезисы, касающиеся культуры владения собакой:.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иаграмма ответов в Формах. Вопрос: Ответьте на следующие тезисы, касающиеся культуры владения собакой:. Количество ответов: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82505" cy="2336215"/>
                    </a:xfrm>
                    <a:prstGeom prst="rect">
                      <a:avLst/>
                    </a:prstGeom>
                    <a:noFill/>
                    <a:ln>
                      <a:noFill/>
                    </a:ln>
                  </pic:spPr>
                </pic:pic>
              </a:graphicData>
            </a:graphic>
          </wp:inline>
        </w:drawing>
      </w:r>
    </w:p>
    <w:p w14:paraId="38458633" w14:textId="77777777" w:rsidR="003F25B2" w:rsidRPr="00C70E6B" w:rsidRDefault="003F25B2" w:rsidP="003F25B2">
      <w:pPr>
        <w:pStyle w:val="a0"/>
        <w:ind w:firstLine="207"/>
        <w:rPr>
          <w:lang w:val="ru-RU" w:eastAsia="ru-RU"/>
        </w:rPr>
      </w:pPr>
      <w:r>
        <w:rPr>
          <w:lang w:val="ru-RU" w:eastAsia="ru-RU"/>
        </w:rPr>
        <w:t>Вопросы, связанные с культурой ответственного владения собакой</w:t>
      </w:r>
    </w:p>
    <w:p w14:paraId="5E3A15D0" w14:textId="44C6244C" w:rsidR="003F25B2" w:rsidRPr="00227D65" w:rsidRDefault="003F25B2" w:rsidP="003F25B2">
      <w:pPr>
        <w:rPr>
          <w:rStyle w:val="afc"/>
          <w:lang w:val="ru-RU"/>
        </w:rPr>
      </w:pPr>
      <w:r w:rsidRPr="00227D65">
        <w:rPr>
          <w:rStyle w:val="afc"/>
          <w:lang w:val="ru-RU"/>
        </w:rPr>
        <w:t xml:space="preserve">Раздел </w:t>
      </w:r>
      <w:r>
        <w:rPr>
          <w:rStyle w:val="afc"/>
          <w:lang w:val="ru-RU"/>
        </w:rPr>
        <w:t>5</w:t>
      </w:r>
      <w:r w:rsidRPr="00227D65">
        <w:rPr>
          <w:rStyle w:val="afc"/>
          <w:lang w:val="ru-RU"/>
        </w:rPr>
        <w:t>. Приор</w:t>
      </w:r>
      <w:r w:rsidR="0079001C">
        <w:rPr>
          <w:rStyle w:val="afc"/>
          <w:lang w:val="ru-RU"/>
        </w:rPr>
        <w:t>и</w:t>
      </w:r>
      <w:r w:rsidRPr="00227D65">
        <w:rPr>
          <w:rStyle w:val="afc"/>
          <w:lang w:val="ru-RU"/>
        </w:rPr>
        <w:t>тизация категорий индекса</w:t>
      </w:r>
    </w:p>
    <w:p w14:paraId="7563AABF" w14:textId="2E548F25" w:rsidR="003F25B2" w:rsidRDefault="003F25B2" w:rsidP="003F25B2">
      <w:pPr>
        <w:rPr>
          <w:shd w:val="clear" w:color="auto" w:fill="FFFFFF"/>
          <w:lang w:val="ru-RU" w:eastAsia="ru-RU"/>
        </w:rPr>
      </w:pPr>
      <w:r w:rsidRPr="0065557F">
        <w:rPr>
          <w:shd w:val="clear" w:color="auto" w:fill="FFFFFF"/>
          <w:lang w:val="ru-RU" w:eastAsia="ru-RU"/>
        </w:rPr>
        <w:t xml:space="preserve">Респондентам было необходимо расставить </w:t>
      </w:r>
      <w:proofErr w:type="spellStart"/>
      <w:r w:rsidRPr="0065557F">
        <w:rPr>
          <w:shd w:val="clear" w:color="auto" w:fill="FFFFFF"/>
          <w:lang w:val="ru-RU" w:eastAsia="ru-RU"/>
        </w:rPr>
        <w:t>приор</w:t>
      </w:r>
      <w:r w:rsidR="0079001C">
        <w:rPr>
          <w:shd w:val="clear" w:color="auto" w:fill="FFFFFF"/>
          <w:lang w:val="ru-RU" w:eastAsia="ru-RU"/>
        </w:rPr>
        <w:t>и</w:t>
      </w:r>
      <w:r w:rsidRPr="0065557F">
        <w:rPr>
          <w:shd w:val="clear" w:color="auto" w:fill="FFFFFF"/>
          <w:lang w:val="ru-RU" w:eastAsia="ru-RU"/>
        </w:rPr>
        <w:t>тизацию</w:t>
      </w:r>
      <w:proofErr w:type="spellEnd"/>
      <w:r w:rsidRPr="0065557F">
        <w:rPr>
          <w:shd w:val="clear" w:color="auto" w:fill="FFFFFF"/>
          <w:lang w:val="ru-RU" w:eastAsia="ru-RU"/>
        </w:rPr>
        <w:t xml:space="preserve"> категорий индекса с учетом того, развитие каких элементов им бы хотелось первостепенно увидеть в рамках повышения степени благоприятности городской среды для собаковладельцев.</w:t>
      </w:r>
    </w:p>
    <w:p w14:paraId="0B9A4798" w14:textId="77777777" w:rsidR="003F25B2" w:rsidRDefault="003F25B2" w:rsidP="003F25B2">
      <w:pPr>
        <w:pStyle w:val="ac"/>
        <w:rPr>
          <w:lang w:val="ru-RU" w:eastAsia="ru-RU"/>
        </w:rPr>
      </w:pPr>
      <w:r>
        <w:rPr>
          <w:noProof/>
        </w:rPr>
        <w:drawing>
          <wp:inline distT="0" distB="0" distL="0" distR="0" wp14:anchorId="50B2BF00" wp14:editId="7456357E">
            <wp:extent cx="4437185" cy="2311788"/>
            <wp:effectExtent l="0" t="0" r="1905" b="0"/>
            <wp:docPr id="1047841532" name="Рисунок 30" descr="Диаграмма ответов в Формах. Вопрос: Развитие каких элементов Вы считаете наиболее важными в рамках повышения степени благоприятности городской среды для собаковладельцев? Проранжируйте категории, где 1 —  наиболее приоритетная, а 4 — менее приоритетная&#10;&#10;&#10;&#10;(в ответах каждая цифра может быть использована только один раз).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иаграмма ответов в Формах. Вопрос: Развитие каких элементов Вы считаете наиболее важными в рамках повышения степени благоприятности городской среды для собаковладельцев? Проранжируйте категории, где 1 —  наиболее приоритетная, а 4 — менее приоритетная&#10;&#10;&#10;&#10;(в ответах каждая цифра может быть использована только один раз). Количество ответов: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3537" cy="2320307"/>
                    </a:xfrm>
                    <a:prstGeom prst="rect">
                      <a:avLst/>
                    </a:prstGeom>
                    <a:noFill/>
                    <a:ln>
                      <a:noFill/>
                    </a:ln>
                  </pic:spPr>
                </pic:pic>
              </a:graphicData>
            </a:graphic>
          </wp:inline>
        </w:drawing>
      </w:r>
    </w:p>
    <w:p w14:paraId="38B93C67" w14:textId="25FE95E8" w:rsidR="003F25B2" w:rsidRPr="00C70E6B" w:rsidRDefault="003F25B2" w:rsidP="003F25B2">
      <w:pPr>
        <w:pStyle w:val="a0"/>
        <w:ind w:firstLine="207"/>
        <w:rPr>
          <w:lang w:val="ru-RU" w:eastAsia="ru-RU"/>
        </w:rPr>
      </w:pPr>
      <w:r>
        <w:rPr>
          <w:lang w:val="ru-RU" w:eastAsia="ru-RU"/>
        </w:rPr>
        <w:t xml:space="preserve"> Приорит</w:t>
      </w:r>
      <w:r w:rsidR="0079001C">
        <w:rPr>
          <w:lang w:val="ru-RU" w:eastAsia="ru-RU"/>
        </w:rPr>
        <w:t>и</w:t>
      </w:r>
      <w:r>
        <w:rPr>
          <w:lang w:val="ru-RU" w:eastAsia="ru-RU"/>
        </w:rPr>
        <w:t>зация категорий индекса по мере важности</w:t>
      </w:r>
    </w:p>
    <w:p w14:paraId="354F1F60" w14:textId="7F00ED96" w:rsidR="003F25B2" w:rsidRPr="004B57A5" w:rsidRDefault="003F25B2" w:rsidP="003F25B2">
      <w:pPr>
        <w:rPr>
          <w:rStyle w:val="afc"/>
          <w:lang w:val="ru-RU"/>
        </w:rPr>
      </w:pPr>
      <w:r w:rsidRPr="004B57A5">
        <w:rPr>
          <w:rStyle w:val="afc"/>
          <w:lang w:val="ru-RU"/>
        </w:rPr>
        <w:t xml:space="preserve">Раздел </w:t>
      </w:r>
      <w:r>
        <w:rPr>
          <w:rStyle w:val="afc"/>
          <w:lang w:val="ru-RU"/>
        </w:rPr>
        <w:t>6</w:t>
      </w:r>
      <w:r w:rsidRPr="004B57A5">
        <w:rPr>
          <w:rStyle w:val="afc"/>
          <w:lang w:val="ru-RU"/>
        </w:rPr>
        <w:t>. Приорит</w:t>
      </w:r>
      <w:r w:rsidR="0079001C">
        <w:rPr>
          <w:rStyle w:val="afc"/>
          <w:lang w:val="ru-RU"/>
        </w:rPr>
        <w:t>и</w:t>
      </w:r>
      <w:r w:rsidRPr="004B57A5">
        <w:rPr>
          <w:rStyle w:val="afc"/>
          <w:lang w:val="ru-RU"/>
        </w:rPr>
        <w:t xml:space="preserve">зация проблем, связанных с сферой </w:t>
      </w:r>
      <w:proofErr w:type="spellStart"/>
      <w:r w:rsidRPr="004B57A5">
        <w:rPr>
          <w:rStyle w:val="afc"/>
          <w:lang w:val="ru-RU"/>
        </w:rPr>
        <w:t>собаковладения</w:t>
      </w:r>
      <w:proofErr w:type="spellEnd"/>
    </w:p>
    <w:p w14:paraId="37736531" w14:textId="77777777" w:rsidR="003F25B2" w:rsidRDefault="003F25B2" w:rsidP="003F25B2">
      <w:pPr>
        <w:rPr>
          <w:shd w:val="clear" w:color="auto" w:fill="FFFFFF"/>
          <w:lang w:val="ru-RU" w:eastAsia="ru-RU"/>
        </w:rPr>
      </w:pPr>
      <w:r w:rsidRPr="0065557F">
        <w:rPr>
          <w:shd w:val="clear" w:color="auto" w:fill="FFFFFF"/>
          <w:lang w:val="ru-RU" w:eastAsia="ru-RU"/>
        </w:rPr>
        <w:t xml:space="preserve">В данном блоке анкеты респондентам было необходимо </w:t>
      </w:r>
      <w:proofErr w:type="spellStart"/>
      <w:r w:rsidRPr="0065557F">
        <w:rPr>
          <w:shd w:val="clear" w:color="auto" w:fill="FFFFFF"/>
          <w:lang w:val="ru-RU" w:eastAsia="ru-RU"/>
        </w:rPr>
        <w:t>проранжировать</w:t>
      </w:r>
      <w:proofErr w:type="spellEnd"/>
      <w:r w:rsidRPr="0065557F">
        <w:rPr>
          <w:shd w:val="clear" w:color="auto" w:fill="FFFFFF"/>
          <w:lang w:val="ru-RU" w:eastAsia="ru-RU"/>
        </w:rPr>
        <w:t xml:space="preserve"> проблемы, связанные с 4 упомянутыми категориями. Так, они расставляли проблемы по мере значимости, где </w:t>
      </w:r>
      <w:r>
        <w:rPr>
          <w:shd w:val="clear" w:color="auto" w:fill="FFFFFF"/>
          <w:lang w:val="ru-RU" w:eastAsia="ru-RU"/>
        </w:rPr>
        <w:t xml:space="preserve">цифра «1» </w:t>
      </w:r>
      <w:proofErr w:type="spellStart"/>
      <w:r>
        <w:rPr>
          <w:shd w:val="clear" w:color="auto" w:fill="FFFFFF"/>
          <w:lang w:val="ru-RU" w:eastAsia="ru-RU"/>
        </w:rPr>
        <w:t>свидельствовала</w:t>
      </w:r>
      <w:proofErr w:type="spellEnd"/>
      <w:r>
        <w:rPr>
          <w:shd w:val="clear" w:color="auto" w:fill="FFFFFF"/>
          <w:lang w:val="ru-RU" w:eastAsia="ru-RU"/>
        </w:rPr>
        <w:t xml:space="preserve"> о наиболее остром характере проблемы </w:t>
      </w:r>
      <w:r w:rsidRPr="0065557F">
        <w:rPr>
          <w:shd w:val="clear" w:color="auto" w:fill="FFFFFF"/>
          <w:lang w:val="ru-RU" w:eastAsia="ru-RU"/>
        </w:rPr>
        <w:t xml:space="preserve">, а </w:t>
      </w:r>
      <w:r>
        <w:rPr>
          <w:shd w:val="clear" w:color="auto" w:fill="FFFFFF"/>
          <w:lang w:val="ru-RU" w:eastAsia="ru-RU"/>
        </w:rPr>
        <w:t>цифры «</w:t>
      </w:r>
      <w:r w:rsidRPr="0065557F">
        <w:rPr>
          <w:shd w:val="clear" w:color="auto" w:fill="FFFFFF"/>
          <w:lang w:val="ru-RU" w:eastAsia="ru-RU"/>
        </w:rPr>
        <w:t>5</w:t>
      </w:r>
      <w:r>
        <w:rPr>
          <w:shd w:val="clear" w:color="auto" w:fill="FFFFFF"/>
          <w:lang w:val="ru-RU" w:eastAsia="ru-RU"/>
        </w:rPr>
        <w:t>»</w:t>
      </w:r>
      <w:r w:rsidRPr="0065557F">
        <w:rPr>
          <w:shd w:val="clear" w:color="auto" w:fill="FFFFFF"/>
          <w:lang w:val="ru-RU" w:eastAsia="ru-RU"/>
        </w:rPr>
        <w:t>/</w:t>
      </w:r>
      <w:r w:rsidRPr="00227D65">
        <w:rPr>
          <w:shd w:val="clear" w:color="auto" w:fill="FFFFFF"/>
          <w:lang w:val="ru-RU" w:eastAsia="ru-RU"/>
        </w:rPr>
        <w:t xml:space="preserve"> </w:t>
      </w:r>
      <w:r>
        <w:rPr>
          <w:shd w:val="clear" w:color="auto" w:fill="FFFFFF"/>
          <w:lang w:val="ru-RU" w:eastAsia="ru-RU"/>
        </w:rPr>
        <w:t>«</w:t>
      </w:r>
      <w:r w:rsidRPr="0065557F">
        <w:rPr>
          <w:shd w:val="clear" w:color="auto" w:fill="FFFFFF"/>
          <w:lang w:val="ru-RU" w:eastAsia="ru-RU"/>
        </w:rPr>
        <w:t>6</w:t>
      </w:r>
      <w:r>
        <w:rPr>
          <w:shd w:val="clear" w:color="auto" w:fill="FFFFFF"/>
          <w:lang w:val="ru-RU" w:eastAsia="ru-RU"/>
        </w:rPr>
        <w:t>»</w:t>
      </w:r>
      <w:r w:rsidRPr="0065557F">
        <w:rPr>
          <w:shd w:val="clear" w:color="auto" w:fill="FFFFFF"/>
          <w:lang w:val="ru-RU" w:eastAsia="ru-RU"/>
        </w:rPr>
        <w:t>/</w:t>
      </w:r>
      <w:r w:rsidRPr="00227D65">
        <w:rPr>
          <w:shd w:val="clear" w:color="auto" w:fill="FFFFFF"/>
          <w:lang w:val="ru-RU" w:eastAsia="ru-RU"/>
        </w:rPr>
        <w:t xml:space="preserve"> </w:t>
      </w:r>
      <w:r>
        <w:rPr>
          <w:shd w:val="clear" w:color="auto" w:fill="FFFFFF"/>
          <w:lang w:val="ru-RU" w:eastAsia="ru-RU"/>
        </w:rPr>
        <w:t>«</w:t>
      </w:r>
      <w:r w:rsidRPr="0065557F">
        <w:rPr>
          <w:shd w:val="clear" w:color="auto" w:fill="FFFFFF"/>
          <w:lang w:val="ru-RU" w:eastAsia="ru-RU"/>
        </w:rPr>
        <w:t>7</w:t>
      </w:r>
      <w:r>
        <w:rPr>
          <w:shd w:val="clear" w:color="auto" w:fill="FFFFFF"/>
          <w:lang w:val="ru-RU" w:eastAsia="ru-RU"/>
        </w:rPr>
        <w:t>»</w:t>
      </w:r>
      <w:r w:rsidRPr="0065557F">
        <w:rPr>
          <w:shd w:val="clear" w:color="auto" w:fill="FFFFFF"/>
          <w:lang w:val="ru-RU" w:eastAsia="ru-RU"/>
        </w:rPr>
        <w:t xml:space="preserve"> </w:t>
      </w:r>
      <w:r w:rsidRPr="00227D65">
        <w:rPr>
          <w:rFonts w:ascii="Arial" w:hAnsi="Arial" w:cs="Arial"/>
          <w:color w:val="4D5156"/>
          <w:sz w:val="21"/>
          <w:szCs w:val="21"/>
          <w:shd w:val="clear" w:color="auto" w:fill="FFFFFF"/>
          <w:lang w:val="ru-RU"/>
        </w:rPr>
        <w:t>—</w:t>
      </w:r>
      <w:r>
        <w:rPr>
          <w:shd w:val="clear" w:color="auto" w:fill="FFFFFF"/>
          <w:lang w:val="ru-RU" w:eastAsia="ru-RU"/>
        </w:rPr>
        <w:t xml:space="preserve">  говорили о неактуальности проблемы для собаковладельцев</w:t>
      </w:r>
      <w:r w:rsidRPr="0065557F">
        <w:rPr>
          <w:shd w:val="clear" w:color="auto" w:fill="FFFFFF"/>
          <w:lang w:val="ru-RU" w:eastAsia="ru-RU"/>
        </w:rPr>
        <w:t>.</w:t>
      </w:r>
    </w:p>
    <w:p w14:paraId="60FDCEEF" w14:textId="77777777" w:rsidR="003F25B2" w:rsidRDefault="003F25B2" w:rsidP="003F25B2">
      <w:pPr>
        <w:pStyle w:val="ac"/>
        <w:rPr>
          <w:lang w:val="ru-RU" w:eastAsia="ru-RU"/>
        </w:rPr>
      </w:pPr>
      <w:r>
        <w:rPr>
          <w:noProof/>
        </w:rPr>
        <w:lastRenderedPageBreak/>
        <w:drawing>
          <wp:inline distT="0" distB="0" distL="0" distR="0" wp14:anchorId="2A4F2274" wp14:editId="38E98366">
            <wp:extent cx="4853354" cy="2528613"/>
            <wp:effectExtent l="0" t="0" r="4445" b="5080"/>
            <wp:docPr id="860846705" name="Рисунок 29" descr="Диаграмма ответов в Формах. Вопрос: Проранжируйте проблемы, связанные с инфраструктурой, пользование которой разрешено с собаками, где 1 —  наиболее приоритетная, а 4 — менее приоритетная&#10;&#10;&#10;&#10;(в ответах каждая цифра может быть использована только один раз)&#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Диаграмма ответов в Формах. Вопрос: Проранжируйте проблемы, связанные с инфраструктурой, пользование которой разрешено с собаками, где 1 —  наиболее приоритетная, а 4 — менее приоритетная&#10;&#10;&#10;&#10;(в ответах каждая цифра может быть использована только один раз)&#10;. Количество ответов: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64652" cy="2534499"/>
                    </a:xfrm>
                    <a:prstGeom prst="rect">
                      <a:avLst/>
                    </a:prstGeom>
                    <a:noFill/>
                    <a:ln>
                      <a:noFill/>
                    </a:ln>
                  </pic:spPr>
                </pic:pic>
              </a:graphicData>
            </a:graphic>
          </wp:inline>
        </w:drawing>
      </w:r>
    </w:p>
    <w:p w14:paraId="03F88144" w14:textId="76AB9075" w:rsidR="003F25B2" w:rsidRPr="00C70E6B" w:rsidRDefault="003F25B2" w:rsidP="003F25B2">
      <w:pPr>
        <w:pStyle w:val="a0"/>
        <w:ind w:firstLine="207"/>
        <w:rPr>
          <w:lang w:val="ru-RU" w:eastAsia="ru-RU"/>
        </w:rPr>
      </w:pPr>
      <w:r>
        <w:rPr>
          <w:lang w:val="ru-RU" w:eastAsia="ru-RU"/>
        </w:rPr>
        <w:t xml:space="preserve"> Приор</w:t>
      </w:r>
      <w:r w:rsidR="0079001C">
        <w:rPr>
          <w:lang w:val="ru-RU" w:eastAsia="ru-RU"/>
        </w:rPr>
        <w:t>и</w:t>
      </w:r>
      <w:r>
        <w:rPr>
          <w:lang w:val="ru-RU" w:eastAsia="ru-RU"/>
        </w:rPr>
        <w:t>тизация проблем, связанных с инфраструктурой</w:t>
      </w:r>
    </w:p>
    <w:p w14:paraId="6F83CA64" w14:textId="77777777" w:rsidR="003F25B2" w:rsidRDefault="003F25B2" w:rsidP="003F25B2">
      <w:pPr>
        <w:pStyle w:val="ac"/>
        <w:rPr>
          <w:lang w:val="ru-RU" w:eastAsia="ru-RU"/>
        </w:rPr>
      </w:pPr>
      <w:r>
        <w:rPr>
          <w:noProof/>
        </w:rPr>
        <w:drawing>
          <wp:inline distT="0" distB="0" distL="0" distR="0" wp14:anchorId="7162AFED" wp14:editId="72040910">
            <wp:extent cx="5375031" cy="2488635"/>
            <wp:effectExtent l="0" t="0" r="0" b="6985"/>
            <wp:docPr id="481926745" name="Рисунок 31" descr="Диаграмма ответов в Формах. Вопрос: Проранжируйте проблемы, связанные с сервисами, ориентированными на собак, где 1 —  наиболее приоритетная, а 5 — менее приоритетная&#10;&#10;&#10;&#10;(в ответах каждая цифра может быть использована только один раз)&#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Диаграмма ответов в Формах. Вопрос: Проранжируйте проблемы, связанные с сервисами, ориентированными на собак, где 1 —  наиболее приоритетная, а 5 — менее приоритетная&#10;&#10;&#10;&#10;(в ответах каждая цифра может быть использована только один раз)&#10;. Количество ответов: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1764" cy="2496382"/>
                    </a:xfrm>
                    <a:prstGeom prst="rect">
                      <a:avLst/>
                    </a:prstGeom>
                    <a:noFill/>
                    <a:ln>
                      <a:noFill/>
                    </a:ln>
                  </pic:spPr>
                </pic:pic>
              </a:graphicData>
            </a:graphic>
          </wp:inline>
        </w:drawing>
      </w:r>
    </w:p>
    <w:p w14:paraId="2DF8637A" w14:textId="421D58D1" w:rsidR="003F25B2" w:rsidRPr="00C70E6B" w:rsidRDefault="003F25B2" w:rsidP="003F25B2">
      <w:pPr>
        <w:pStyle w:val="a0"/>
        <w:ind w:firstLine="207"/>
        <w:rPr>
          <w:lang w:val="ru-RU" w:eastAsia="ru-RU"/>
        </w:rPr>
      </w:pPr>
      <w:r>
        <w:rPr>
          <w:lang w:val="ru-RU" w:eastAsia="ru-RU"/>
        </w:rPr>
        <w:t xml:space="preserve"> </w:t>
      </w:r>
      <w:r w:rsidR="0079001C">
        <w:rPr>
          <w:lang w:val="ru-RU" w:eastAsia="ru-RU"/>
        </w:rPr>
        <w:t>Приоритизация</w:t>
      </w:r>
      <w:r>
        <w:rPr>
          <w:lang w:val="ru-RU" w:eastAsia="ru-RU"/>
        </w:rPr>
        <w:t xml:space="preserve"> проблем, связанных с сервисами</w:t>
      </w:r>
    </w:p>
    <w:p w14:paraId="2D0D109E" w14:textId="77777777" w:rsidR="003F25B2" w:rsidRPr="00C70E6B" w:rsidRDefault="003F25B2" w:rsidP="003F25B2">
      <w:pPr>
        <w:pStyle w:val="a0"/>
        <w:numPr>
          <w:ilvl w:val="0"/>
          <w:numId w:val="0"/>
        </w:numPr>
        <w:jc w:val="both"/>
        <w:rPr>
          <w:lang w:val="ru-RU" w:eastAsia="ru-RU"/>
        </w:rPr>
      </w:pPr>
    </w:p>
    <w:p w14:paraId="69435A4F" w14:textId="77777777" w:rsidR="003F25B2" w:rsidRDefault="003F25B2" w:rsidP="003F25B2">
      <w:pPr>
        <w:pStyle w:val="ac"/>
        <w:rPr>
          <w:lang w:val="ru-RU" w:eastAsia="ru-RU"/>
        </w:rPr>
      </w:pPr>
      <w:r>
        <w:rPr>
          <w:noProof/>
        </w:rPr>
        <w:lastRenderedPageBreak/>
        <w:drawing>
          <wp:inline distT="0" distB="0" distL="0" distR="0" wp14:anchorId="1FDC8F4B" wp14:editId="6B71FA0C">
            <wp:extent cx="4972714" cy="2590800"/>
            <wp:effectExtent l="0" t="0" r="0" b="0"/>
            <wp:docPr id="1321777522" name="Рисунок 32" descr="Диаграмма ответов в Формах. Вопрос: Проранжируйте правила, связанные с культурой ответственного владения собакой, где 1 —  наиболее приоритетное, а 4 —  менее приоритетное&#10;&#10;&#10;&#10;(в ответах каждая цифра может быть использована только один раз)&#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иаграмма ответов в Формах. Вопрос: Проранжируйте правила, связанные с культурой ответственного владения собакой, где 1 —  наиболее приоритетное, а 4 —  менее приоритетное&#10;&#10;&#10;&#10;(в ответах каждая цифра может быть использована только один раз)&#10;. Количество ответов: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7427" cy="2603676"/>
                    </a:xfrm>
                    <a:prstGeom prst="rect">
                      <a:avLst/>
                    </a:prstGeom>
                    <a:noFill/>
                    <a:ln>
                      <a:noFill/>
                    </a:ln>
                  </pic:spPr>
                </pic:pic>
              </a:graphicData>
            </a:graphic>
          </wp:inline>
        </w:drawing>
      </w:r>
    </w:p>
    <w:p w14:paraId="57EC6B87" w14:textId="69464693" w:rsidR="003F25B2" w:rsidRPr="00C70E6B" w:rsidRDefault="003F25B2" w:rsidP="003F25B2">
      <w:pPr>
        <w:pStyle w:val="a0"/>
        <w:ind w:firstLine="207"/>
        <w:rPr>
          <w:lang w:val="ru-RU" w:eastAsia="ru-RU"/>
        </w:rPr>
      </w:pPr>
      <w:r>
        <w:rPr>
          <w:lang w:val="ru-RU" w:eastAsia="ru-RU"/>
        </w:rPr>
        <w:t xml:space="preserve"> </w:t>
      </w:r>
      <w:r w:rsidR="0079001C">
        <w:rPr>
          <w:lang w:val="ru-RU" w:eastAsia="ru-RU"/>
        </w:rPr>
        <w:t xml:space="preserve">Приоритизация </w:t>
      </w:r>
      <w:r>
        <w:rPr>
          <w:lang w:val="ru-RU" w:eastAsia="ru-RU"/>
        </w:rPr>
        <w:t>проблем, связанных с культурой</w:t>
      </w:r>
    </w:p>
    <w:p w14:paraId="23E60A4A" w14:textId="77777777" w:rsidR="003F25B2" w:rsidRDefault="003F25B2" w:rsidP="003F25B2">
      <w:pPr>
        <w:pStyle w:val="ac"/>
        <w:rPr>
          <w:lang w:val="ru-RU" w:eastAsia="ru-RU"/>
        </w:rPr>
      </w:pPr>
      <w:r>
        <w:rPr>
          <w:noProof/>
        </w:rPr>
        <w:drawing>
          <wp:inline distT="0" distB="0" distL="0" distR="0" wp14:anchorId="0E929B58" wp14:editId="295E318C">
            <wp:extent cx="4803956" cy="2502876"/>
            <wp:effectExtent l="0" t="0" r="0" b="0"/>
            <wp:docPr id="1759233226" name="Рисунок 33" descr="Диаграмма ответов в Формах. Вопрос: Проранжируйте проблемы, связанные с нормативной базой, где 1 — наиболее приоритетная, а 4 — менее приоритетная&#10;&#10;&#10;(в ответах каждая цифра может быть использована только один раз)&#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Диаграмма ответов в Формах. Вопрос: Проранжируйте проблемы, связанные с нормативной базой, где 1 — наиболее приоритетная, а 4 — менее приоритетная&#10;&#10;&#10;(в ответах каждая цифра может быть использована только один раз)&#10;. Количество ответов: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22031" cy="2512293"/>
                    </a:xfrm>
                    <a:prstGeom prst="rect">
                      <a:avLst/>
                    </a:prstGeom>
                    <a:noFill/>
                    <a:ln>
                      <a:noFill/>
                    </a:ln>
                  </pic:spPr>
                </pic:pic>
              </a:graphicData>
            </a:graphic>
          </wp:inline>
        </w:drawing>
      </w:r>
    </w:p>
    <w:p w14:paraId="4B25701B" w14:textId="6989BD9B" w:rsidR="003F25B2" w:rsidRPr="00C70E6B" w:rsidRDefault="003F25B2" w:rsidP="003F25B2">
      <w:pPr>
        <w:pStyle w:val="a0"/>
        <w:ind w:firstLine="207"/>
        <w:rPr>
          <w:lang w:val="ru-RU" w:eastAsia="ru-RU"/>
        </w:rPr>
      </w:pPr>
      <w:r>
        <w:rPr>
          <w:lang w:val="ru-RU" w:eastAsia="ru-RU"/>
        </w:rPr>
        <w:t xml:space="preserve"> </w:t>
      </w:r>
      <w:r w:rsidR="0079001C">
        <w:rPr>
          <w:lang w:val="ru-RU" w:eastAsia="ru-RU"/>
        </w:rPr>
        <w:t>Приоритизация</w:t>
      </w:r>
      <w:r>
        <w:rPr>
          <w:lang w:val="ru-RU" w:eastAsia="ru-RU"/>
        </w:rPr>
        <w:t xml:space="preserve"> проблем, связанных с нормативно-правовой базой</w:t>
      </w:r>
    </w:p>
    <w:p w14:paraId="764A90A0" w14:textId="77777777" w:rsidR="003F25B2" w:rsidRPr="004B57A5" w:rsidRDefault="003F25B2" w:rsidP="003F25B2">
      <w:pPr>
        <w:rPr>
          <w:rStyle w:val="afc"/>
          <w:lang w:val="ru-RU"/>
        </w:rPr>
      </w:pPr>
      <w:r w:rsidRPr="004B57A5">
        <w:rPr>
          <w:rStyle w:val="afc"/>
          <w:lang w:val="ru-RU"/>
        </w:rPr>
        <w:t>Раздел 7. Социально-демографические характеристики</w:t>
      </w:r>
    </w:p>
    <w:p w14:paraId="259B3BA5" w14:textId="77777777" w:rsidR="003F25B2" w:rsidRDefault="003F25B2" w:rsidP="003F25B2">
      <w:pPr>
        <w:rPr>
          <w:shd w:val="clear" w:color="auto" w:fill="FFFFFF"/>
          <w:lang w:val="ru-RU" w:eastAsia="ru-RU"/>
        </w:rPr>
      </w:pPr>
      <w:r w:rsidRPr="0065557F">
        <w:rPr>
          <w:shd w:val="clear" w:color="auto" w:fill="FFFFFF"/>
          <w:lang w:val="ru-RU" w:eastAsia="ru-RU"/>
        </w:rPr>
        <w:t>В последнем разделе была собрана статистика по возрастному, гендерному распределению респондентов, их основному виду деятельности и району проживания</w:t>
      </w:r>
      <w:r>
        <w:rPr>
          <w:shd w:val="clear" w:color="auto" w:fill="FFFFFF"/>
          <w:lang w:val="ru-RU" w:eastAsia="ru-RU"/>
        </w:rPr>
        <w:t xml:space="preserve"> (результаты были представлены выше)</w:t>
      </w:r>
      <w:r w:rsidRPr="0065557F">
        <w:rPr>
          <w:shd w:val="clear" w:color="auto" w:fill="FFFFFF"/>
          <w:lang w:val="ru-RU" w:eastAsia="ru-RU"/>
        </w:rPr>
        <w:t>. </w:t>
      </w:r>
    </w:p>
    <w:p w14:paraId="4F4BE39C" w14:textId="77777777" w:rsidR="003F25B2" w:rsidRPr="00C70E6B" w:rsidRDefault="003F25B2" w:rsidP="003F25B2">
      <w:pPr>
        <w:rPr>
          <w:shd w:val="clear" w:color="auto" w:fill="FFFFFF"/>
          <w:lang w:val="ru-RU" w:eastAsia="ru-RU"/>
        </w:rPr>
      </w:pPr>
    </w:p>
    <w:p w14:paraId="2D67BA21" w14:textId="77777777" w:rsidR="003F25B2" w:rsidRPr="004B57A5" w:rsidRDefault="003F25B2" w:rsidP="003F25B2">
      <w:pPr>
        <w:rPr>
          <w:rStyle w:val="afc"/>
          <w:lang w:val="ru-RU"/>
        </w:rPr>
      </w:pPr>
      <w:r w:rsidRPr="00C70E6B">
        <w:rPr>
          <w:rStyle w:val="afc"/>
          <w:lang w:val="ru-RU"/>
        </w:rPr>
        <w:t xml:space="preserve">Путь людей без собак: Раздел 2. </w:t>
      </w:r>
      <w:r w:rsidRPr="004B57A5">
        <w:rPr>
          <w:rStyle w:val="afc"/>
          <w:lang w:val="ru-RU"/>
        </w:rPr>
        <w:t>Вопрос об отношении к собакам</w:t>
      </w:r>
    </w:p>
    <w:p w14:paraId="7F5C5163" w14:textId="77777777" w:rsidR="003F25B2" w:rsidRPr="0065557F" w:rsidRDefault="003F25B2" w:rsidP="003F25B2">
      <w:pPr>
        <w:rPr>
          <w:lang w:val="ru-RU" w:eastAsia="ru-RU"/>
        </w:rPr>
      </w:pPr>
      <w:r w:rsidRPr="0065557F">
        <w:rPr>
          <w:shd w:val="clear" w:color="auto" w:fill="FFFFFF"/>
          <w:lang w:val="ru-RU" w:eastAsia="ru-RU"/>
        </w:rPr>
        <w:t xml:space="preserve">Анкета для </w:t>
      </w:r>
      <w:proofErr w:type="spellStart"/>
      <w:r w:rsidRPr="0065557F">
        <w:rPr>
          <w:shd w:val="clear" w:color="auto" w:fill="FFFFFF"/>
          <w:lang w:val="ru-RU" w:eastAsia="ru-RU"/>
        </w:rPr>
        <w:t>несобаковладельцев</w:t>
      </w:r>
      <w:proofErr w:type="spellEnd"/>
      <w:r w:rsidRPr="0065557F">
        <w:rPr>
          <w:shd w:val="clear" w:color="auto" w:fill="FFFFFF"/>
          <w:lang w:val="ru-RU" w:eastAsia="ru-RU"/>
        </w:rPr>
        <w:t xml:space="preserve"> включала в себя вопрос об отношении людей к собакам, где выдвигались следующие тезисы:</w:t>
      </w:r>
    </w:p>
    <w:p w14:paraId="13AB3529" w14:textId="77777777" w:rsidR="003F25B2" w:rsidRPr="00227D65" w:rsidRDefault="003F25B2">
      <w:pPr>
        <w:pStyle w:val="af"/>
        <w:numPr>
          <w:ilvl w:val="0"/>
          <w:numId w:val="27"/>
        </w:numPr>
      </w:pPr>
      <w:r w:rsidRPr="00227D65">
        <w:t>Я бы хотел(-а) завести собаку в ближайшем будущем</w:t>
      </w:r>
    </w:p>
    <w:p w14:paraId="2A23127B" w14:textId="77777777" w:rsidR="003F25B2" w:rsidRPr="00227D65" w:rsidRDefault="003F25B2">
      <w:pPr>
        <w:pStyle w:val="af"/>
        <w:numPr>
          <w:ilvl w:val="0"/>
          <w:numId w:val="26"/>
        </w:numPr>
      </w:pPr>
      <w:r w:rsidRPr="00227D65">
        <w:t>Я люблю собак, но не имею возможности/не хочу ее заводить</w:t>
      </w:r>
    </w:p>
    <w:p w14:paraId="1E88AF15" w14:textId="77777777" w:rsidR="003F25B2" w:rsidRPr="00227D65" w:rsidRDefault="003F25B2">
      <w:pPr>
        <w:pStyle w:val="af"/>
        <w:numPr>
          <w:ilvl w:val="0"/>
          <w:numId w:val="26"/>
        </w:numPr>
      </w:pPr>
      <w:r w:rsidRPr="00227D65">
        <w:lastRenderedPageBreak/>
        <w:t>Я равнодушно отношусь к собакам, посторонние собаки не доставляют мне неудобств</w:t>
      </w:r>
    </w:p>
    <w:p w14:paraId="7CB18D85" w14:textId="77777777" w:rsidR="003F25B2" w:rsidRPr="00227D65" w:rsidRDefault="003F25B2">
      <w:pPr>
        <w:pStyle w:val="af"/>
        <w:numPr>
          <w:ilvl w:val="0"/>
          <w:numId w:val="26"/>
        </w:numPr>
      </w:pPr>
      <w:r w:rsidRPr="00227D65">
        <w:t xml:space="preserve">Я не люблю животных, в частности собак </w:t>
      </w:r>
    </w:p>
    <w:p w14:paraId="428F1FCD" w14:textId="77777777" w:rsidR="003F25B2" w:rsidRPr="00227D65" w:rsidRDefault="003F25B2">
      <w:pPr>
        <w:pStyle w:val="af"/>
        <w:numPr>
          <w:ilvl w:val="0"/>
          <w:numId w:val="26"/>
        </w:numPr>
      </w:pPr>
      <w:r w:rsidRPr="00227D65">
        <w:t>Я отдаю свое предпочтение другим животным</w:t>
      </w:r>
      <w:r>
        <w:t xml:space="preserve"> (например, кошкам)</w:t>
      </w:r>
    </w:p>
    <w:p w14:paraId="07C3D850" w14:textId="77777777" w:rsidR="003F25B2" w:rsidRDefault="003F25B2">
      <w:pPr>
        <w:pStyle w:val="af"/>
        <w:numPr>
          <w:ilvl w:val="0"/>
          <w:numId w:val="26"/>
        </w:numPr>
      </w:pPr>
      <w:r w:rsidRPr="00227D65">
        <w:t>Я боюсь собак/Мне неприятно находиться рядом с собаками</w:t>
      </w:r>
    </w:p>
    <w:p w14:paraId="7F4E2A8F" w14:textId="77777777" w:rsidR="003F25B2" w:rsidRDefault="003F25B2" w:rsidP="003F25B2">
      <w:pPr>
        <w:pStyle w:val="ac"/>
        <w:rPr>
          <w:lang w:val="ru-RU"/>
        </w:rPr>
      </w:pPr>
      <w:r w:rsidRPr="00C70E6B">
        <w:rPr>
          <w:noProof/>
        </w:rPr>
        <w:drawing>
          <wp:inline distT="0" distB="0" distL="0" distR="0" wp14:anchorId="1D9F92A4" wp14:editId="0DC95BB2">
            <wp:extent cx="5545015" cy="2330406"/>
            <wp:effectExtent l="0" t="0" r="0" b="0"/>
            <wp:docPr id="1998280600" name="Рисунок 34" descr="Диаграмма ответов в Формах. Вопрос: Как Вы относитесь к собакам?. Количество ответов: 5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Диаграмма ответов в Формах. Вопрос: Как Вы относитесь к собакам?. Количество ответов: 53 ответ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0483" cy="2336907"/>
                    </a:xfrm>
                    <a:prstGeom prst="rect">
                      <a:avLst/>
                    </a:prstGeom>
                    <a:noFill/>
                    <a:ln>
                      <a:noFill/>
                    </a:ln>
                  </pic:spPr>
                </pic:pic>
              </a:graphicData>
            </a:graphic>
          </wp:inline>
        </w:drawing>
      </w:r>
    </w:p>
    <w:p w14:paraId="74C3A44F" w14:textId="77777777" w:rsidR="003F25B2" w:rsidRPr="00C474CD" w:rsidRDefault="003F25B2" w:rsidP="003F25B2">
      <w:pPr>
        <w:pStyle w:val="a0"/>
        <w:ind w:firstLine="916"/>
        <w:rPr>
          <w:lang w:val="ru-RU"/>
        </w:rPr>
      </w:pPr>
      <w:r>
        <w:rPr>
          <w:lang w:val="ru-RU"/>
        </w:rPr>
        <w:t>Вопрос об отношении людей без собак к собакам</w:t>
      </w:r>
    </w:p>
    <w:p w14:paraId="10836E5A" w14:textId="77777777" w:rsidR="003F25B2" w:rsidRPr="004B57A5" w:rsidRDefault="003F25B2" w:rsidP="003F25B2">
      <w:pPr>
        <w:rPr>
          <w:rStyle w:val="afc"/>
          <w:lang w:val="ru-RU"/>
        </w:rPr>
      </w:pPr>
      <w:r w:rsidRPr="004B57A5">
        <w:rPr>
          <w:rStyle w:val="afc"/>
          <w:lang w:val="ru-RU"/>
        </w:rPr>
        <w:t xml:space="preserve">Раздел 3. Выявление проблематики в сфере </w:t>
      </w:r>
      <w:proofErr w:type="spellStart"/>
      <w:r w:rsidRPr="004B57A5">
        <w:rPr>
          <w:rStyle w:val="afc"/>
          <w:lang w:val="ru-RU"/>
        </w:rPr>
        <w:t>собаковладения</w:t>
      </w:r>
      <w:proofErr w:type="spellEnd"/>
    </w:p>
    <w:p w14:paraId="1D2D2BB8" w14:textId="77777777" w:rsidR="003F25B2" w:rsidRPr="0065557F" w:rsidRDefault="003F25B2" w:rsidP="003F25B2">
      <w:pPr>
        <w:rPr>
          <w:lang w:val="ru-RU" w:eastAsia="ru-RU"/>
        </w:rPr>
      </w:pPr>
      <w:r w:rsidRPr="0065557F">
        <w:rPr>
          <w:shd w:val="clear" w:color="auto" w:fill="FFFFFF"/>
          <w:lang w:val="ru-RU" w:eastAsia="ru-RU"/>
        </w:rPr>
        <w:t xml:space="preserve">По уже упомянутому принципу приоритезации респондентам без собак было необходимо </w:t>
      </w:r>
      <w:proofErr w:type="spellStart"/>
      <w:r w:rsidRPr="0065557F">
        <w:rPr>
          <w:shd w:val="clear" w:color="auto" w:fill="FFFFFF"/>
          <w:lang w:val="ru-RU" w:eastAsia="ru-RU"/>
        </w:rPr>
        <w:t>проранжировать</w:t>
      </w:r>
      <w:proofErr w:type="spellEnd"/>
      <w:r w:rsidRPr="0065557F">
        <w:rPr>
          <w:shd w:val="clear" w:color="auto" w:fill="FFFFFF"/>
          <w:lang w:val="ru-RU" w:eastAsia="ru-RU"/>
        </w:rPr>
        <w:t xml:space="preserve"> проблемы, связанные с несоблюдением правил содержания собак.</w:t>
      </w:r>
    </w:p>
    <w:p w14:paraId="68F2EE15" w14:textId="77777777" w:rsidR="003F25B2" w:rsidRDefault="003F25B2" w:rsidP="003F25B2">
      <w:pPr>
        <w:rPr>
          <w:shd w:val="clear" w:color="auto" w:fill="FFFFFF"/>
          <w:lang w:val="ru-RU" w:eastAsia="ru-RU"/>
        </w:rPr>
      </w:pPr>
      <w:r w:rsidRPr="0065557F">
        <w:rPr>
          <w:shd w:val="clear" w:color="auto" w:fill="FFFFFF"/>
          <w:lang w:val="ru-RU" w:eastAsia="ru-RU"/>
        </w:rPr>
        <w:t>Список проблем был представлен шестью пунктами:</w:t>
      </w:r>
    </w:p>
    <w:p w14:paraId="4AA49D54" w14:textId="77777777" w:rsidR="003F25B2" w:rsidRDefault="003F25B2">
      <w:pPr>
        <w:pStyle w:val="af"/>
        <w:numPr>
          <w:ilvl w:val="0"/>
          <w:numId w:val="28"/>
        </w:numPr>
        <w:rPr>
          <w:lang w:eastAsia="ru-RU"/>
        </w:rPr>
      </w:pPr>
      <w:r>
        <w:rPr>
          <w:lang w:eastAsia="ru-RU"/>
        </w:rPr>
        <w:t>Выгул собак без намордника</w:t>
      </w:r>
    </w:p>
    <w:p w14:paraId="28348977" w14:textId="77777777" w:rsidR="003F25B2" w:rsidRDefault="003F25B2">
      <w:pPr>
        <w:pStyle w:val="af"/>
        <w:numPr>
          <w:ilvl w:val="0"/>
          <w:numId w:val="28"/>
        </w:numPr>
        <w:rPr>
          <w:lang w:eastAsia="ru-RU"/>
        </w:rPr>
      </w:pPr>
      <w:r>
        <w:rPr>
          <w:lang w:eastAsia="ru-RU"/>
        </w:rPr>
        <w:t>Агрессивное поведение собаки</w:t>
      </w:r>
    </w:p>
    <w:p w14:paraId="028A6DEE" w14:textId="77777777" w:rsidR="003F25B2" w:rsidRDefault="003F25B2">
      <w:pPr>
        <w:pStyle w:val="af"/>
        <w:numPr>
          <w:ilvl w:val="0"/>
          <w:numId w:val="28"/>
        </w:numPr>
        <w:rPr>
          <w:lang w:eastAsia="ru-RU"/>
        </w:rPr>
      </w:pPr>
      <w:r>
        <w:rPr>
          <w:lang w:eastAsia="ru-RU"/>
        </w:rPr>
        <w:t>Хозяин не убирает за собой</w:t>
      </w:r>
    </w:p>
    <w:p w14:paraId="13A7F2D2" w14:textId="77777777" w:rsidR="003F25B2" w:rsidRDefault="003F25B2">
      <w:pPr>
        <w:pStyle w:val="af"/>
        <w:numPr>
          <w:ilvl w:val="0"/>
          <w:numId w:val="28"/>
        </w:numPr>
        <w:rPr>
          <w:lang w:eastAsia="ru-RU"/>
        </w:rPr>
      </w:pPr>
      <w:r>
        <w:rPr>
          <w:lang w:eastAsia="ru-RU"/>
        </w:rPr>
        <w:t>Лай и прочие шумы, издаваемые собакой</w:t>
      </w:r>
    </w:p>
    <w:p w14:paraId="2D1B0DFA" w14:textId="77777777" w:rsidR="003F25B2" w:rsidRDefault="003F25B2">
      <w:pPr>
        <w:pStyle w:val="af"/>
        <w:numPr>
          <w:ilvl w:val="0"/>
          <w:numId w:val="28"/>
        </w:numPr>
        <w:rPr>
          <w:lang w:eastAsia="ru-RU"/>
        </w:rPr>
      </w:pPr>
      <w:r>
        <w:rPr>
          <w:lang w:eastAsia="ru-RU"/>
        </w:rPr>
        <w:t>Собака гуляет без присмотра</w:t>
      </w:r>
    </w:p>
    <w:p w14:paraId="01F3F655" w14:textId="77777777" w:rsidR="003F25B2" w:rsidRPr="00D44C8A" w:rsidRDefault="003F25B2">
      <w:pPr>
        <w:pStyle w:val="af"/>
        <w:numPr>
          <w:ilvl w:val="0"/>
          <w:numId w:val="28"/>
        </w:numPr>
        <w:rPr>
          <w:lang w:eastAsia="ru-RU"/>
        </w:rPr>
      </w:pPr>
      <w:r>
        <w:rPr>
          <w:lang w:eastAsia="ru-RU"/>
        </w:rPr>
        <w:t>Выгул собак в не отведенных для этого местах</w:t>
      </w:r>
    </w:p>
    <w:p w14:paraId="073DCB70" w14:textId="77777777" w:rsidR="003F25B2" w:rsidRDefault="003F25B2" w:rsidP="003F25B2">
      <w:pPr>
        <w:pStyle w:val="ac"/>
        <w:rPr>
          <w:lang w:val="ru-RU" w:eastAsia="ru-RU"/>
        </w:rPr>
      </w:pPr>
      <w:r>
        <w:rPr>
          <w:noProof/>
        </w:rPr>
        <w:lastRenderedPageBreak/>
        <w:drawing>
          <wp:inline distT="0" distB="0" distL="0" distR="0" wp14:anchorId="00CF8566" wp14:editId="343D4357">
            <wp:extent cx="5591908" cy="1873396"/>
            <wp:effectExtent l="0" t="0" r="8890" b="0"/>
            <wp:docPr id="406466245" name="Рисунок 35" descr="Диаграмма ответов в Формах. Вопрос: Какие проблемы, относящиеся к собакам в городе, Вы можете выделить? Проранжируйте проблемы, где 1 —  самая приоритетная, а 6 —  менее приоритетная&#10;&#10;&#10;(в ответах каждая цифра может быть использована только один раз)&#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иаграмма ответов в Формах. Вопрос: Какие проблемы, относящиеся к собакам в городе, Вы можете выделить? Проранжируйте проблемы, где 1 —  самая приоритетная, а 6 —  менее приоритетная&#10;&#10;&#10;(в ответах каждая цифра может быть использована только один раз)&#10;. Количество ответов: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0162" cy="1876161"/>
                    </a:xfrm>
                    <a:prstGeom prst="rect">
                      <a:avLst/>
                    </a:prstGeom>
                    <a:noFill/>
                    <a:ln>
                      <a:noFill/>
                    </a:ln>
                  </pic:spPr>
                </pic:pic>
              </a:graphicData>
            </a:graphic>
          </wp:inline>
        </w:drawing>
      </w:r>
    </w:p>
    <w:p w14:paraId="68B22FC6" w14:textId="77777777" w:rsidR="003F25B2" w:rsidRPr="00220807" w:rsidRDefault="003F25B2" w:rsidP="003F25B2">
      <w:pPr>
        <w:pStyle w:val="a0"/>
        <w:ind w:firstLine="207"/>
        <w:rPr>
          <w:lang w:val="ru-RU" w:eastAsia="ru-RU"/>
        </w:rPr>
      </w:pPr>
      <w:r>
        <w:rPr>
          <w:lang w:val="ru-RU" w:eastAsia="ru-RU"/>
        </w:rPr>
        <w:t xml:space="preserve"> Приоритезация проблем, связанных с содержанием собак в городе</w:t>
      </w:r>
    </w:p>
    <w:p w14:paraId="16DFB695" w14:textId="77777777" w:rsidR="003F25B2" w:rsidRDefault="003F25B2" w:rsidP="003F25B2">
      <w:pPr>
        <w:rPr>
          <w:shd w:val="clear" w:color="auto" w:fill="FFFFFF"/>
          <w:lang w:val="ru-RU" w:eastAsia="ru-RU"/>
        </w:rPr>
      </w:pPr>
      <w:proofErr w:type="spellStart"/>
      <w:r w:rsidRPr="0065557F">
        <w:rPr>
          <w:shd w:val="clear" w:color="auto" w:fill="FFFFFF"/>
          <w:lang w:val="ru-RU" w:eastAsia="ru-RU"/>
        </w:rPr>
        <w:t>Помимого</w:t>
      </w:r>
      <w:proofErr w:type="spellEnd"/>
      <w:r w:rsidRPr="0065557F">
        <w:rPr>
          <w:shd w:val="clear" w:color="auto" w:fill="FFFFFF"/>
          <w:lang w:val="ru-RU" w:eastAsia="ru-RU"/>
        </w:rPr>
        <w:t xml:space="preserve"> этого, людям предлагалось выдвинуть и собственные тезисы о проблемах, не имевших отражение в приоритезации.</w:t>
      </w:r>
    </w:p>
    <w:p w14:paraId="1F6C3FC2" w14:textId="77777777" w:rsidR="003F25B2" w:rsidRPr="0065557F" w:rsidRDefault="003F25B2" w:rsidP="003F25B2">
      <w:pPr>
        <w:rPr>
          <w:lang w:val="ru-RU" w:eastAsia="ru-RU"/>
        </w:rPr>
      </w:pPr>
    </w:p>
    <w:p w14:paraId="16D6AFD9" w14:textId="77777777" w:rsidR="003F25B2" w:rsidRPr="0065557F" w:rsidRDefault="003F25B2" w:rsidP="003F25B2">
      <w:pPr>
        <w:rPr>
          <w:lang w:val="ru-RU" w:eastAsia="ru-RU"/>
        </w:rPr>
      </w:pPr>
      <w:r w:rsidRPr="0065557F">
        <w:rPr>
          <w:shd w:val="clear" w:color="auto" w:fill="FFFFFF"/>
          <w:lang w:val="ru-RU" w:eastAsia="ru-RU"/>
        </w:rPr>
        <w:t>Далее следовали вопросы, связанные с уровнем комфорта горожан, которые пребывают в городской среде в присутствии собак, а также с тем, насколько они удовлетворены легальной возможностью повысить дисциплину собаковладельцев (законы, система штрафов и т.д.). В системе ответов была балльная система, где цифра 5 свидетельствовала о наивысшем уровне комфорта/удовлетворенности, а цифра 1 - о наименьшем. </w:t>
      </w:r>
    </w:p>
    <w:p w14:paraId="4524DE6A" w14:textId="77777777" w:rsidR="003F25B2" w:rsidRDefault="003F25B2" w:rsidP="003F25B2">
      <w:pPr>
        <w:pStyle w:val="ac"/>
        <w:rPr>
          <w:lang w:val="ru-RU" w:eastAsia="ru-RU"/>
        </w:rPr>
      </w:pPr>
      <w:r>
        <w:rPr>
          <w:noProof/>
          <w:shd w:val="clear" w:color="auto" w:fill="FFFFFF"/>
        </w:rPr>
        <w:drawing>
          <wp:inline distT="0" distB="0" distL="0" distR="0" wp14:anchorId="2D4D3DAB" wp14:editId="07439F08">
            <wp:extent cx="4712677" cy="2236442"/>
            <wp:effectExtent l="0" t="0" r="0" b="0"/>
            <wp:docPr id="1785181666" name="Рисунок 36" descr="Диаграмма ответов в Формах. Вопрос: Насколько комфортно Вы себя ощущаете в городской среде, где присутствуют собаки?&#10;. Количество ответов: 5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Диаграмма ответов в Формах. Вопрос: Насколько комфортно Вы себя ощущаете в городской среде, где присутствуют собаки?&#10;. Количество ответов: 53 ответ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22824" cy="2241257"/>
                    </a:xfrm>
                    <a:prstGeom prst="rect">
                      <a:avLst/>
                    </a:prstGeom>
                    <a:noFill/>
                    <a:ln>
                      <a:noFill/>
                    </a:ln>
                  </pic:spPr>
                </pic:pic>
              </a:graphicData>
            </a:graphic>
          </wp:inline>
        </w:drawing>
      </w:r>
    </w:p>
    <w:p w14:paraId="32756665" w14:textId="77777777" w:rsidR="003F25B2" w:rsidRPr="004D7140" w:rsidRDefault="003F25B2" w:rsidP="003F25B2">
      <w:pPr>
        <w:pStyle w:val="a0"/>
        <w:ind w:firstLine="207"/>
        <w:rPr>
          <w:lang w:val="ru-RU" w:eastAsia="ru-RU"/>
        </w:rPr>
      </w:pPr>
      <w:r>
        <w:rPr>
          <w:lang w:val="ru-RU" w:eastAsia="ru-RU"/>
        </w:rPr>
        <w:t xml:space="preserve"> Вопрос об уровне комфорта, ощущаемом </w:t>
      </w:r>
      <w:proofErr w:type="spellStart"/>
      <w:r>
        <w:rPr>
          <w:lang w:val="ru-RU" w:eastAsia="ru-RU"/>
        </w:rPr>
        <w:t>несобаковладельцами</w:t>
      </w:r>
      <w:proofErr w:type="spellEnd"/>
      <w:r>
        <w:rPr>
          <w:lang w:val="ru-RU" w:eastAsia="ru-RU"/>
        </w:rPr>
        <w:t xml:space="preserve"> в </w:t>
      </w:r>
      <w:proofErr w:type="spellStart"/>
      <w:r>
        <w:rPr>
          <w:lang w:val="ru-RU" w:eastAsia="ru-RU"/>
        </w:rPr>
        <w:t>городскй</w:t>
      </w:r>
      <w:proofErr w:type="spellEnd"/>
      <w:r>
        <w:rPr>
          <w:lang w:val="ru-RU" w:eastAsia="ru-RU"/>
        </w:rPr>
        <w:t xml:space="preserve"> среде с собаками</w:t>
      </w:r>
    </w:p>
    <w:p w14:paraId="5CE5FB05" w14:textId="77777777" w:rsidR="003F25B2" w:rsidRDefault="003F25B2" w:rsidP="003F25B2">
      <w:pPr>
        <w:pStyle w:val="ac"/>
        <w:rPr>
          <w:lang w:val="ru-RU" w:eastAsia="ru-RU"/>
        </w:rPr>
      </w:pPr>
      <w:r>
        <w:rPr>
          <w:noProof/>
        </w:rPr>
        <w:lastRenderedPageBreak/>
        <w:drawing>
          <wp:inline distT="0" distB="0" distL="0" distR="0" wp14:anchorId="48389FD4" wp14:editId="3F5866C3">
            <wp:extent cx="4677508" cy="2374237"/>
            <wp:effectExtent l="0" t="0" r="0" b="7620"/>
            <wp:docPr id="142701624" name="Рисунок 37" descr="Диаграмма ответов в Формах. Вопрос: Насколько Вы удовлетворены легальной возможностью повысить дисциплину собаковладельцев (законы, система штрафов и т.д.)?. Количество ответов: 5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Диаграмма ответов в Формах. Вопрос: Насколько Вы удовлетворены легальной возможностью повысить дисциплину собаковладельцев (законы, система штрафов и т.д.)?. Количество ответов: 53 ответ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9869" cy="2385587"/>
                    </a:xfrm>
                    <a:prstGeom prst="rect">
                      <a:avLst/>
                    </a:prstGeom>
                    <a:noFill/>
                    <a:ln>
                      <a:noFill/>
                    </a:ln>
                  </pic:spPr>
                </pic:pic>
              </a:graphicData>
            </a:graphic>
          </wp:inline>
        </w:drawing>
      </w:r>
    </w:p>
    <w:p w14:paraId="7DDBCFD8" w14:textId="77777777" w:rsidR="003F25B2" w:rsidRPr="004D7140" w:rsidRDefault="003F25B2" w:rsidP="003F25B2">
      <w:pPr>
        <w:pStyle w:val="a0"/>
        <w:ind w:firstLine="207"/>
        <w:rPr>
          <w:lang w:val="ru-RU" w:eastAsia="ru-RU"/>
        </w:rPr>
      </w:pPr>
      <w:r>
        <w:rPr>
          <w:lang w:val="ru-RU" w:eastAsia="ru-RU"/>
        </w:rPr>
        <w:t xml:space="preserve"> Вопрос о степени удовлетворенности легальной возможностью повышения дисциплины собаковладельцев</w:t>
      </w:r>
    </w:p>
    <w:p w14:paraId="74C19A49" w14:textId="77777777" w:rsidR="003F25B2" w:rsidRPr="0065557F" w:rsidRDefault="003F25B2" w:rsidP="003F25B2">
      <w:pPr>
        <w:rPr>
          <w:lang w:val="ru-RU" w:eastAsia="ru-RU"/>
        </w:rPr>
      </w:pPr>
      <w:r w:rsidRPr="0065557F">
        <w:rPr>
          <w:shd w:val="clear" w:color="auto" w:fill="FFFFFF"/>
          <w:lang w:val="ru-RU" w:eastAsia="ru-RU"/>
        </w:rPr>
        <w:t>Последним этапом в вопросах, относящихся к собакам, стал вопрос с приоритезацией проблем, связанных с нормативно-правовой базой. В своей логике он повторяет вопрос, который был адресован и собаковладельцам, однако здесь акцент был обращен на защиту прав людей, не имеющих собак:</w:t>
      </w:r>
    </w:p>
    <w:p w14:paraId="4248D66F" w14:textId="77777777" w:rsidR="003F25B2" w:rsidRDefault="003F25B2" w:rsidP="003F25B2">
      <w:pPr>
        <w:pStyle w:val="ac"/>
        <w:rPr>
          <w:lang w:val="ru-RU" w:eastAsia="ru-RU"/>
        </w:rPr>
      </w:pPr>
      <w:r>
        <w:rPr>
          <w:noProof/>
        </w:rPr>
        <w:drawing>
          <wp:inline distT="0" distB="0" distL="0" distR="0" wp14:anchorId="3D6B27CC" wp14:editId="52E29899">
            <wp:extent cx="5355230" cy="2790092"/>
            <wp:effectExtent l="0" t="0" r="0" b="0"/>
            <wp:docPr id="582107489" name="Рисунок 38" descr="Диаграмма ответов в Формах. Вопрос: Проранжируйте проблемы, связанные с нормативной базой, где 1 — наиболее приоритетная, а 4 — менее приоритетная&#10;&#10;&#10;&#10;(в ответах каждая цифра может быть использована только один раз)&#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Диаграмма ответов в Формах. Вопрос: Проранжируйте проблемы, связанные с нормативной базой, где 1 — наиболее приоритетная, а 4 — менее приоритетная&#10;&#10;&#10;&#10;(в ответах каждая цифра может быть использована только один раз)&#10;. Количество ответов: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1262" cy="2793235"/>
                    </a:xfrm>
                    <a:prstGeom prst="rect">
                      <a:avLst/>
                    </a:prstGeom>
                    <a:noFill/>
                    <a:ln>
                      <a:noFill/>
                    </a:ln>
                  </pic:spPr>
                </pic:pic>
              </a:graphicData>
            </a:graphic>
          </wp:inline>
        </w:drawing>
      </w:r>
    </w:p>
    <w:p w14:paraId="7F573A29" w14:textId="6501D363" w:rsidR="003F25B2" w:rsidRPr="006B65B7" w:rsidRDefault="003F25B2" w:rsidP="00D738D1">
      <w:pPr>
        <w:pStyle w:val="a0"/>
        <w:ind w:firstLine="207"/>
        <w:rPr>
          <w:lang w:val="ru-RU" w:eastAsia="ru-RU"/>
        </w:rPr>
      </w:pPr>
      <w:r>
        <w:rPr>
          <w:lang w:val="ru-RU" w:eastAsia="ru-RU"/>
        </w:rPr>
        <w:t xml:space="preserve"> </w:t>
      </w:r>
      <w:r w:rsidR="0079001C">
        <w:rPr>
          <w:lang w:val="ru-RU" w:eastAsia="ru-RU"/>
        </w:rPr>
        <w:t>Приоритизация</w:t>
      </w:r>
      <w:r>
        <w:rPr>
          <w:lang w:val="ru-RU" w:eastAsia="ru-RU"/>
        </w:rPr>
        <w:t xml:space="preserve"> проблем, связанных с нормативно-правовой базой</w:t>
      </w:r>
    </w:p>
    <w:p w14:paraId="505F2EEE" w14:textId="77777777" w:rsidR="003F25B2" w:rsidRPr="004B57A5" w:rsidRDefault="003F25B2" w:rsidP="003F25B2">
      <w:pPr>
        <w:rPr>
          <w:rStyle w:val="afc"/>
          <w:lang w:val="ru-RU"/>
        </w:rPr>
      </w:pPr>
      <w:r w:rsidRPr="004B57A5">
        <w:rPr>
          <w:rStyle w:val="afc"/>
          <w:lang w:val="ru-RU"/>
        </w:rPr>
        <w:t>Раздел 4. Социально-демографические характеристики</w:t>
      </w:r>
    </w:p>
    <w:p w14:paraId="6E9839FF" w14:textId="77777777" w:rsidR="003F25B2" w:rsidRPr="0065557F" w:rsidRDefault="003F25B2" w:rsidP="003F25B2">
      <w:pPr>
        <w:rPr>
          <w:lang w:val="ru-RU" w:eastAsia="ru-RU"/>
        </w:rPr>
      </w:pPr>
      <w:r w:rsidRPr="0065557F">
        <w:rPr>
          <w:shd w:val="clear" w:color="auto" w:fill="FFFFFF"/>
          <w:lang w:val="ru-RU" w:eastAsia="ru-RU"/>
        </w:rPr>
        <w:t>В последнем блоке была собрана статистика по возрастному, гендерному распределению респондентов, их основному виду деятельности и району проживания</w:t>
      </w:r>
      <w:r>
        <w:rPr>
          <w:shd w:val="clear" w:color="auto" w:fill="FFFFFF"/>
          <w:lang w:val="ru-RU" w:eastAsia="ru-RU"/>
        </w:rPr>
        <w:t xml:space="preserve"> (результаты были описаны выше)</w:t>
      </w:r>
      <w:r w:rsidRPr="0065557F">
        <w:rPr>
          <w:shd w:val="clear" w:color="auto" w:fill="FFFFFF"/>
          <w:lang w:val="ru-RU" w:eastAsia="ru-RU"/>
        </w:rPr>
        <w:t>. </w:t>
      </w:r>
    </w:p>
    <w:p w14:paraId="60F5EE29" w14:textId="77777777" w:rsidR="003F25B2" w:rsidRPr="004B57A5" w:rsidRDefault="003F25B2" w:rsidP="0032149C">
      <w:pPr>
        <w:pStyle w:val="3"/>
        <w:rPr>
          <w:lang w:val="ru-RU"/>
        </w:rPr>
      </w:pPr>
      <w:bookmarkStart w:id="41" w:name="_Toc136295513"/>
      <w:r w:rsidRPr="004B57A5">
        <w:rPr>
          <w:lang w:val="ru-RU"/>
        </w:rPr>
        <w:lastRenderedPageBreak/>
        <w:t>1.5. Систематизация полученных данных, обоснование приоритезации категорий индекса, методов подсчета каждой категории</w:t>
      </w:r>
      <w:bookmarkEnd w:id="41"/>
    </w:p>
    <w:p w14:paraId="55BE84EB" w14:textId="77777777" w:rsidR="003F25B2" w:rsidRPr="0065557F" w:rsidRDefault="003F25B2" w:rsidP="003F25B2">
      <w:pPr>
        <w:rPr>
          <w:lang w:val="ru-RU" w:eastAsia="ru-RU"/>
        </w:rPr>
      </w:pPr>
      <w:r w:rsidRPr="0065557F">
        <w:rPr>
          <w:shd w:val="clear" w:color="auto" w:fill="FFFFFF"/>
          <w:lang w:val="ru-RU" w:eastAsia="ru-RU"/>
        </w:rPr>
        <w:t>На основе полученных данных можно отследить тенденции, связанные с изменением показателей по городу.</w:t>
      </w:r>
      <w:r>
        <w:rPr>
          <w:lang w:val="ru-RU" w:eastAsia="ru-RU"/>
        </w:rPr>
        <w:t xml:space="preserve"> </w:t>
      </w:r>
      <w:r w:rsidRPr="0065557F">
        <w:rPr>
          <w:shd w:val="clear" w:color="auto" w:fill="FFFFFF"/>
          <w:lang w:val="ru-RU" w:eastAsia="ru-RU"/>
        </w:rPr>
        <w:t>Так, результаты опроса были переведены в систему EXCEL, где с помощью фильтрации были выделены ответы для следующих категорий</w:t>
      </w:r>
      <w:r>
        <w:rPr>
          <w:shd w:val="clear" w:color="auto" w:fill="FFFFFF"/>
          <w:lang w:val="ru-RU" w:eastAsia="ru-RU"/>
        </w:rPr>
        <w:t xml:space="preserve"> респондентов</w:t>
      </w:r>
      <w:r w:rsidRPr="0065557F">
        <w:rPr>
          <w:shd w:val="clear" w:color="auto" w:fill="FFFFFF"/>
          <w:lang w:val="ru-RU" w:eastAsia="ru-RU"/>
        </w:rPr>
        <w:t>:</w:t>
      </w:r>
    </w:p>
    <w:p w14:paraId="08FE060A" w14:textId="77777777" w:rsidR="003F25B2" w:rsidRPr="00BA32CA" w:rsidRDefault="003F25B2">
      <w:pPr>
        <w:pStyle w:val="af"/>
        <w:numPr>
          <w:ilvl w:val="0"/>
          <w:numId w:val="29"/>
        </w:numPr>
        <w:rPr>
          <w:lang w:eastAsia="ru-RU"/>
        </w:rPr>
      </w:pPr>
      <w:r w:rsidRPr="00BA32CA">
        <w:rPr>
          <w:shd w:val="clear" w:color="auto" w:fill="FFFFFF"/>
          <w:lang w:eastAsia="ru-RU"/>
        </w:rPr>
        <w:t>Владельцы одной собаки</w:t>
      </w:r>
    </w:p>
    <w:p w14:paraId="143A58DF" w14:textId="77777777" w:rsidR="003F25B2" w:rsidRPr="00BA32CA" w:rsidRDefault="003F25B2">
      <w:pPr>
        <w:pStyle w:val="af"/>
        <w:numPr>
          <w:ilvl w:val="0"/>
          <w:numId w:val="29"/>
        </w:numPr>
        <w:rPr>
          <w:lang w:eastAsia="ru-RU"/>
        </w:rPr>
      </w:pPr>
      <w:r w:rsidRPr="00BA32CA">
        <w:rPr>
          <w:shd w:val="clear" w:color="auto" w:fill="FFFFFF"/>
          <w:lang w:eastAsia="ru-RU"/>
        </w:rPr>
        <w:t>Владельцы 2+ собак</w:t>
      </w:r>
    </w:p>
    <w:p w14:paraId="1D700F12" w14:textId="77777777" w:rsidR="003F25B2" w:rsidRPr="0003411A" w:rsidRDefault="003F25B2">
      <w:pPr>
        <w:pStyle w:val="af"/>
        <w:numPr>
          <w:ilvl w:val="0"/>
          <w:numId w:val="29"/>
        </w:numPr>
        <w:rPr>
          <w:lang w:eastAsia="ru-RU"/>
        </w:rPr>
      </w:pPr>
      <w:r w:rsidRPr="00BA32CA">
        <w:rPr>
          <w:shd w:val="clear" w:color="auto" w:fill="FFFFFF"/>
          <w:lang w:eastAsia="ru-RU"/>
        </w:rPr>
        <w:t>Респонденты из каждого района города в отдельности</w:t>
      </w:r>
    </w:p>
    <w:p w14:paraId="6EFEF7E2" w14:textId="77777777" w:rsidR="003F25B2" w:rsidRPr="00BA32CA" w:rsidRDefault="003F25B2" w:rsidP="003F25B2">
      <w:pPr>
        <w:pStyle w:val="af"/>
        <w:ind w:left="1429" w:firstLine="0"/>
        <w:rPr>
          <w:lang w:eastAsia="ru-RU"/>
        </w:rPr>
      </w:pPr>
    </w:p>
    <w:p w14:paraId="46788AD8" w14:textId="77777777" w:rsidR="003F25B2" w:rsidRPr="0065557F" w:rsidRDefault="003F25B2" w:rsidP="003F25B2">
      <w:pPr>
        <w:rPr>
          <w:lang w:val="ru-RU" w:eastAsia="ru-RU"/>
        </w:rPr>
      </w:pPr>
      <w:r w:rsidRPr="0065557F">
        <w:rPr>
          <w:shd w:val="clear" w:color="auto" w:fill="FFFFFF"/>
          <w:lang w:val="ru-RU" w:eastAsia="ru-RU"/>
        </w:rPr>
        <w:t>Ввиду того, что аспект культуры несущественно различается в разных районах города, внимание уделяется категориям, связанных с инфраструктурой, сервисами и охраной порядка, так как их количество и степень распространения в административно-территориальных об</w:t>
      </w:r>
      <w:r>
        <w:rPr>
          <w:shd w:val="clear" w:color="auto" w:fill="FFFFFF"/>
          <w:lang w:val="ru-RU" w:eastAsia="ru-RU"/>
        </w:rPr>
        <w:t>ъе</w:t>
      </w:r>
      <w:r w:rsidRPr="0065557F">
        <w:rPr>
          <w:shd w:val="clear" w:color="auto" w:fill="FFFFFF"/>
          <w:lang w:val="ru-RU" w:eastAsia="ru-RU"/>
        </w:rPr>
        <w:t>ктах неравномерны.</w:t>
      </w:r>
    </w:p>
    <w:p w14:paraId="1973501F" w14:textId="77777777" w:rsidR="003F25B2" w:rsidRDefault="003F25B2" w:rsidP="003F25B2">
      <w:pPr>
        <w:rPr>
          <w:shd w:val="clear" w:color="auto" w:fill="FFFFFF"/>
          <w:lang w:val="ru-RU" w:eastAsia="ru-RU"/>
        </w:rPr>
      </w:pPr>
      <w:r w:rsidRPr="0065557F">
        <w:rPr>
          <w:shd w:val="clear" w:color="auto" w:fill="FFFFFF"/>
          <w:lang w:val="ru-RU" w:eastAsia="ru-RU"/>
        </w:rPr>
        <w:t>На основе ответов, предполагающих оценку от 1 до 5, было посчитано среднее значение по уровню доступности и удовлетворенности для следующих элементов:</w:t>
      </w:r>
    </w:p>
    <w:p w14:paraId="77D56BF5" w14:textId="77777777" w:rsidR="003F25B2" w:rsidRPr="0065557F" w:rsidRDefault="003F25B2" w:rsidP="003F25B2">
      <w:pPr>
        <w:pStyle w:val="a"/>
        <w:ind w:firstLine="131"/>
        <w:rPr>
          <w:lang w:eastAsia="ru-RU"/>
        </w:rPr>
      </w:pPr>
      <w:r>
        <w:rPr>
          <w:lang w:eastAsia="ru-RU"/>
        </w:rPr>
        <w:t>Элементы категорий, для которых рассчитывалось среднее значение</w:t>
      </w:r>
    </w:p>
    <w:tbl>
      <w:tblPr>
        <w:tblW w:w="9026" w:type="dxa"/>
        <w:tblCellMar>
          <w:top w:w="15" w:type="dxa"/>
          <w:left w:w="15" w:type="dxa"/>
          <w:bottom w:w="15" w:type="dxa"/>
          <w:right w:w="15" w:type="dxa"/>
        </w:tblCellMar>
        <w:tblLook w:val="04A0" w:firstRow="1" w:lastRow="0" w:firstColumn="1" w:lastColumn="0" w:noHBand="0" w:noVBand="1"/>
      </w:tblPr>
      <w:tblGrid>
        <w:gridCol w:w="3498"/>
        <w:gridCol w:w="5528"/>
      </w:tblGrid>
      <w:tr w:rsidR="003F25B2" w:rsidRPr="0065557F" w14:paraId="568E1BA4" w14:textId="77777777" w:rsidTr="00F909AB">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9B86C5" w14:textId="77777777" w:rsidR="003F25B2" w:rsidRPr="0065557F" w:rsidRDefault="003F25B2" w:rsidP="00F909AB">
            <w:pPr>
              <w:pStyle w:val="ab"/>
              <w:jc w:val="center"/>
              <w:rPr>
                <w:lang w:eastAsia="ru-RU"/>
              </w:rPr>
            </w:pPr>
            <w:r w:rsidRPr="0065557F">
              <w:rPr>
                <w:lang w:eastAsia="ru-RU"/>
              </w:rPr>
              <w:t>степень удовлетворенности от 1 до 5</w:t>
            </w:r>
          </w:p>
        </w:tc>
      </w:tr>
      <w:tr w:rsidR="003F25B2" w:rsidRPr="00FA7379" w14:paraId="300A62C9"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C747E2" w14:textId="77777777" w:rsidR="003F25B2" w:rsidRPr="0065557F" w:rsidRDefault="003F25B2" w:rsidP="00F909AB">
            <w:pPr>
              <w:pStyle w:val="ab"/>
              <w:jc w:val="center"/>
              <w:rPr>
                <w:lang w:eastAsia="ru-RU"/>
              </w:rPr>
            </w:pPr>
            <w:r w:rsidRPr="0065557F">
              <w:rPr>
                <w:lang w:eastAsia="ru-RU"/>
              </w:rPr>
              <w:t>Инфраструктура, пользование которой разрешено с собаками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D72C2" w14:textId="77777777" w:rsidR="003F25B2" w:rsidRPr="0003411A" w:rsidRDefault="003F25B2" w:rsidP="00F909AB">
            <w:pPr>
              <w:pStyle w:val="ab"/>
            </w:pPr>
            <w:r w:rsidRPr="0003411A">
              <w:t>Доступность и степень удовлетворенности:</w:t>
            </w:r>
          </w:p>
          <w:p w14:paraId="60C84528" w14:textId="77777777" w:rsidR="003F25B2" w:rsidRPr="0003411A" w:rsidRDefault="003F25B2">
            <w:pPr>
              <w:pStyle w:val="ab"/>
              <w:numPr>
                <w:ilvl w:val="0"/>
                <w:numId w:val="30"/>
              </w:numPr>
            </w:pPr>
            <w:r w:rsidRPr="0003411A">
              <w:t>парками и зелеными зонами, где разрешено пребывание с собаками</w:t>
            </w:r>
          </w:p>
          <w:p w14:paraId="7E11F0B6" w14:textId="77777777" w:rsidR="003F25B2" w:rsidRPr="0003411A" w:rsidRDefault="003F25B2">
            <w:pPr>
              <w:pStyle w:val="ab"/>
              <w:numPr>
                <w:ilvl w:val="0"/>
                <w:numId w:val="30"/>
              </w:numPr>
            </w:pPr>
            <w:r w:rsidRPr="0003411A">
              <w:t>тропами/маршрутами, подходящие для выгула собак</w:t>
            </w:r>
          </w:p>
          <w:p w14:paraId="114C6683" w14:textId="77777777" w:rsidR="003F25B2" w:rsidRPr="0003411A" w:rsidRDefault="003F25B2">
            <w:pPr>
              <w:pStyle w:val="ab"/>
              <w:numPr>
                <w:ilvl w:val="0"/>
                <w:numId w:val="30"/>
              </w:numPr>
            </w:pPr>
            <w:proofErr w:type="spellStart"/>
            <w:r w:rsidRPr="0003411A">
              <w:t>догфрендли</w:t>
            </w:r>
            <w:proofErr w:type="spellEnd"/>
            <w:r w:rsidRPr="0003411A">
              <w:t>* ресторанами/кафе</w:t>
            </w:r>
          </w:p>
          <w:p w14:paraId="3B0574C0" w14:textId="77777777" w:rsidR="003F25B2" w:rsidRPr="0003411A" w:rsidRDefault="003F25B2">
            <w:pPr>
              <w:pStyle w:val="ab"/>
              <w:numPr>
                <w:ilvl w:val="0"/>
                <w:numId w:val="30"/>
              </w:numPr>
            </w:pPr>
            <w:proofErr w:type="spellStart"/>
            <w:r w:rsidRPr="0003411A">
              <w:t>догфрендли</w:t>
            </w:r>
            <w:proofErr w:type="spellEnd"/>
            <w:r w:rsidRPr="0003411A">
              <w:t xml:space="preserve"> отелями</w:t>
            </w:r>
          </w:p>
          <w:p w14:paraId="5B5CB653" w14:textId="77777777" w:rsidR="003F25B2" w:rsidRPr="0003411A" w:rsidRDefault="003F25B2">
            <w:pPr>
              <w:pStyle w:val="ab"/>
              <w:numPr>
                <w:ilvl w:val="0"/>
                <w:numId w:val="30"/>
              </w:numPr>
            </w:pPr>
            <w:proofErr w:type="spellStart"/>
            <w:r w:rsidRPr="0003411A">
              <w:t>догфрендли</w:t>
            </w:r>
            <w:proofErr w:type="spellEnd"/>
            <w:r w:rsidRPr="0003411A">
              <w:t xml:space="preserve"> магазинами</w:t>
            </w:r>
          </w:p>
          <w:p w14:paraId="0ECB806C" w14:textId="77777777" w:rsidR="003F25B2" w:rsidRPr="0065557F" w:rsidRDefault="003F25B2">
            <w:pPr>
              <w:pStyle w:val="ab"/>
              <w:numPr>
                <w:ilvl w:val="0"/>
                <w:numId w:val="30"/>
              </w:numPr>
              <w:rPr>
                <w:lang w:eastAsia="ru-RU"/>
              </w:rPr>
            </w:pPr>
            <w:r w:rsidRPr="0003411A">
              <w:t>общественным транспортом, пользование которым разрешено с собаками</w:t>
            </w:r>
          </w:p>
        </w:tc>
      </w:tr>
      <w:tr w:rsidR="003F25B2" w:rsidRPr="00FA7379" w14:paraId="138CCAFA"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7C91AA" w14:textId="77777777" w:rsidR="003F25B2" w:rsidRPr="0065557F" w:rsidRDefault="003F25B2" w:rsidP="00F909AB">
            <w:pPr>
              <w:pStyle w:val="ab"/>
              <w:jc w:val="center"/>
              <w:rPr>
                <w:lang w:eastAsia="ru-RU"/>
              </w:rPr>
            </w:pPr>
            <w:r w:rsidRPr="0065557F">
              <w:rPr>
                <w:lang w:eastAsia="ru-RU"/>
              </w:rPr>
              <w:t>Сервисы, ориентированные на собак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CD5A9" w14:textId="77777777" w:rsidR="003F25B2" w:rsidRPr="0003411A" w:rsidRDefault="003F25B2" w:rsidP="00F909AB">
            <w:pPr>
              <w:pStyle w:val="ab"/>
            </w:pPr>
            <w:r w:rsidRPr="0003411A">
              <w:t>Доступность и степень удовлетворенности:</w:t>
            </w:r>
          </w:p>
          <w:p w14:paraId="4ACDA95B" w14:textId="77777777" w:rsidR="003F25B2" w:rsidRPr="0003411A" w:rsidRDefault="003F25B2">
            <w:pPr>
              <w:pStyle w:val="ab"/>
              <w:numPr>
                <w:ilvl w:val="0"/>
                <w:numId w:val="31"/>
              </w:numPr>
            </w:pPr>
            <w:r w:rsidRPr="0003411A">
              <w:t>ветеринарными клиниками</w:t>
            </w:r>
          </w:p>
          <w:p w14:paraId="4EE6F6A7" w14:textId="77777777" w:rsidR="003F25B2" w:rsidRPr="0003411A" w:rsidRDefault="003F25B2">
            <w:pPr>
              <w:pStyle w:val="ab"/>
              <w:numPr>
                <w:ilvl w:val="0"/>
                <w:numId w:val="31"/>
              </w:numPr>
            </w:pPr>
            <w:r w:rsidRPr="0003411A">
              <w:t>салонами по уходу за собаками (</w:t>
            </w:r>
            <w:proofErr w:type="spellStart"/>
            <w:r w:rsidRPr="0003411A">
              <w:t>грумминг</w:t>
            </w:r>
            <w:proofErr w:type="spellEnd"/>
            <w:r w:rsidRPr="0003411A">
              <w:t>)</w:t>
            </w:r>
          </w:p>
          <w:p w14:paraId="0D914268" w14:textId="77777777" w:rsidR="003F25B2" w:rsidRPr="0003411A" w:rsidRDefault="003F25B2">
            <w:pPr>
              <w:pStyle w:val="ab"/>
              <w:numPr>
                <w:ilvl w:val="0"/>
                <w:numId w:val="31"/>
              </w:numPr>
            </w:pPr>
            <w:r w:rsidRPr="0003411A">
              <w:t>зоомагазинами</w:t>
            </w:r>
          </w:p>
          <w:p w14:paraId="18AD4C2D" w14:textId="77777777" w:rsidR="003F25B2" w:rsidRPr="0003411A" w:rsidRDefault="003F25B2">
            <w:pPr>
              <w:pStyle w:val="ab"/>
              <w:numPr>
                <w:ilvl w:val="0"/>
                <w:numId w:val="31"/>
              </w:numPr>
            </w:pPr>
            <w:r w:rsidRPr="0003411A">
              <w:t>услугами по выгулу собак</w:t>
            </w:r>
          </w:p>
          <w:p w14:paraId="4B501D42" w14:textId="77777777" w:rsidR="003F25B2" w:rsidRPr="0003411A" w:rsidRDefault="003F25B2">
            <w:pPr>
              <w:pStyle w:val="ab"/>
              <w:numPr>
                <w:ilvl w:val="0"/>
                <w:numId w:val="31"/>
              </w:numPr>
            </w:pPr>
            <w:r w:rsidRPr="0003411A">
              <w:t>школами дрессировки собак/кинологическими центрами</w:t>
            </w:r>
          </w:p>
          <w:p w14:paraId="5B7F4EAF" w14:textId="77777777" w:rsidR="003F25B2" w:rsidRPr="0003411A" w:rsidRDefault="003F25B2">
            <w:pPr>
              <w:pStyle w:val="ab"/>
              <w:numPr>
                <w:ilvl w:val="0"/>
                <w:numId w:val="31"/>
              </w:numPr>
            </w:pPr>
            <w:r w:rsidRPr="0003411A">
              <w:lastRenderedPageBreak/>
              <w:t>собачьими площадками</w:t>
            </w:r>
          </w:p>
          <w:p w14:paraId="3DFA6405" w14:textId="77777777" w:rsidR="003F25B2" w:rsidRPr="0003411A" w:rsidRDefault="003F25B2">
            <w:pPr>
              <w:pStyle w:val="ab"/>
              <w:numPr>
                <w:ilvl w:val="0"/>
                <w:numId w:val="31"/>
              </w:numPr>
            </w:pPr>
            <w:r w:rsidRPr="0003411A">
              <w:t>выставками для собак</w:t>
            </w:r>
          </w:p>
          <w:p w14:paraId="49DBE27E" w14:textId="77777777" w:rsidR="003F25B2" w:rsidRPr="0065557F" w:rsidRDefault="003F25B2">
            <w:pPr>
              <w:pStyle w:val="ab"/>
              <w:numPr>
                <w:ilvl w:val="0"/>
                <w:numId w:val="31"/>
              </w:numPr>
            </w:pPr>
            <w:r w:rsidRPr="0003411A">
              <w:t>урнами для продуктов жизнедеятельности собак</w:t>
            </w:r>
          </w:p>
        </w:tc>
      </w:tr>
      <w:tr w:rsidR="003F25B2" w:rsidRPr="0065557F" w14:paraId="41CFDB9C"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538C13" w14:textId="77777777" w:rsidR="003F25B2" w:rsidRPr="0065557F" w:rsidRDefault="003F25B2" w:rsidP="00F909AB">
            <w:pPr>
              <w:pStyle w:val="ab"/>
              <w:jc w:val="center"/>
              <w:rPr>
                <w:lang w:eastAsia="ru-RU"/>
              </w:rPr>
            </w:pPr>
            <w:r w:rsidRPr="0065557F">
              <w:rPr>
                <w:lang w:eastAsia="ru-RU"/>
              </w:rPr>
              <w:t xml:space="preserve">Нормативно-правовая база в области </w:t>
            </w:r>
            <w:proofErr w:type="spellStart"/>
            <w:r w:rsidRPr="0065557F">
              <w:rPr>
                <w:lang w:eastAsia="ru-RU"/>
              </w:rPr>
              <w:t>собаковладения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171AB" w14:textId="77777777" w:rsidR="003F25B2" w:rsidRPr="0003411A" w:rsidRDefault="003F25B2" w:rsidP="00F909AB">
            <w:pPr>
              <w:pStyle w:val="ab"/>
            </w:pPr>
            <w:r w:rsidRPr="0003411A">
              <w:t>Степень удовлетворенности:</w:t>
            </w:r>
          </w:p>
          <w:p w14:paraId="56E292DF" w14:textId="57E92D64" w:rsidR="003F25B2" w:rsidRPr="0003411A" w:rsidRDefault="003F25B2">
            <w:pPr>
              <w:pStyle w:val="ab"/>
              <w:numPr>
                <w:ilvl w:val="0"/>
                <w:numId w:val="32"/>
              </w:numPr>
            </w:pPr>
            <w:r w:rsidRPr="0003411A">
              <w:t xml:space="preserve">законами, защищающими права собак и их владельцев (эффективность их </w:t>
            </w:r>
            <w:r w:rsidR="0071492F" w:rsidRPr="0003411A">
              <w:t>реализации</w:t>
            </w:r>
            <w:r w:rsidRPr="0003411A">
              <w:t>)</w:t>
            </w:r>
          </w:p>
          <w:p w14:paraId="4D2968A0" w14:textId="77777777" w:rsidR="003F25B2" w:rsidRPr="0003411A" w:rsidRDefault="003F25B2">
            <w:pPr>
              <w:pStyle w:val="ab"/>
              <w:numPr>
                <w:ilvl w:val="0"/>
                <w:numId w:val="32"/>
              </w:numPr>
            </w:pPr>
            <w:r w:rsidRPr="0003411A">
              <w:t>ресурсами для сообщения и решения инцидентов, связанных с собаками</w:t>
            </w:r>
          </w:p>
          <w:p w14:paraId="489FA661" w14:textId="77777777" w:rsidR="003F25B2" w:rsidRPr="0003411A" w:rsidRDefault="003F25B2">
            <w:pPr>
              <w:pStyle w:val="ab"/>
              <w:numPr>
                <w:ilvl w:val="0"/>
                <w:numId w:val="32"/>
              </w:numPr>
            </w:pPr>
            <w:r w:rsidRPr="0003411A">
              <w:t>штрафами, санкционирующими безответственное отношение собаковладельцев</w:t>
            </w:r>
          </w:p>
          <w:p w14:paraId="2FBEB26D" w14:textId="77777777" w:rsidR="003F25B2" w:rsidRPr="0065557F" w:rsidRDefault="003F25B2">
            <w:pPr>
              <w:pStyle w:val="ab"/>
              <w:numPr>
                <w:ilvl w:val="0"/>
                <w:numId w:val="32"/>
              </w:numPr>
              <w:rPr>
                <w:rFonts w:ascii="Roboto" w:hAnsi="Roboto"/>
                <w:color w:val="1F1F1F"/>
                <w:sz w:val="21"/>
                <w:szCs w:val="21"/>
                <w:lang w:eastAsia="ru-RU"/>
              </w:rPr>
            </w:pPr>
            <w:r w:rsidRPr="0003411A">
              <w:t>контролем за бродячими собаками</w:t>
            </w:r>
          </w:p>
        </w:tc>
      </w:tr>
    </w:tbl>
    <w:p w14:paraId="5E28CB9B" w14:textId="77777777" w:rsidR="003F25B2" w:rsidRDefault="003F25B2" w:rsidP="003F25B2">
      <w:pPr>
        <w:ind w:firstLine="0"/>
        <w:rPr>
          <w:lang w:val="ru-RU" w:eastAsia="ru-RU"/>
        </w:rPr>
        <w:sectPr w:rsidR="003F25B2" w:rsidSect="00F909AB">
          <w:pgSz w:w="12240" w:h="15840"/>
          <w:pgMar w:top="1134" w:right="850" w:bottom="1134" w:left="1701" w:header="708" w:footer="708" w:gutter="0"/>
          <w:cols w:space="708"/>
          <w:docGrid w:linePitch="360"/>
        </w:sectPr>
      </w:pPr>
      <w:bookmarkStart w:id="42" w:name="_Hlk136252961"/>
    </w:p>
    <w:p w14:paraId="5E17F4A4" w14:textId="77777777" w:rsidR="003F25B2" w:rsidRPr="0065557F" w:rsidRDefault="003F25B2" w:rsidP="003F25B2">
      <w:pPr>
        <w:ind w:firstLine="0"/>
        <w:rPr>
          <w:lang w:val="ru-RU" w:eastAsia="ru-RU"/>
        </w:rPr>
      </w:pPr>
    </w:p>
    <w:p w14:paraId="581110AB" w14:textId="77777777" w:rsidR="003F25B2" w:rsidRDefault="003F25B2" w:rsidP="003F25B2">
      <w:pPr>
        <w:rPr>
          <w:shd w:val="clear" w:color="auto" w:fill="FFFFFF"/>
          <w:lang w:val="ru-RU" w:eastAsia="ru-RU"/>
        </w:rPr>
      </w:pPr>
      <w:r w:rsidRPr="0065557F">
        <w:rPr>
          <w:shd w:val="clear" w:color="auto" w:fill="FFFFFF"/>
          <w:lang w:val="ru-RU" w:eastAsia="ru-RU"/>
        </w:rPr>
        <w:t>Данные подсчетов были внесены в общую таблицу по категориям, упомянутым выше:</w:t>
      </w:r>
    </w:p>
    <w:p w14:paraId="21B948D7" w14:textId="77777777" w:rsidR="003F25B2" w:rsidRPr="0065557F" w:rsidRDefault="003F25B2" w:rsidP="003F25B2">
      <w:pPr>
        <w:pStyle w:val="a"/>
        <w:ind w:firstLine="981"/>
        <w:rPr>
          <w:lang w:eastAsia="ru-RU"/>
        </w:rPr>
      </w:pPr>
      <w:r>
        <w:rPr>
          <w:lang w:eastAsia="ru-RU"/>
        </w:rPr>
        <w:t xml:space="preserve"> Сводная таблица средних значений по категориям №1, №2 и №4</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987"/>
        <w:gridCol w:w="617"/>
        <w:gridCol w:w="829"/>
        <w:gridCol w:w="820"/>
        <w:gridCol w:w="611"/>
        <w:gridCol w:w="610"/>
        <w:gridCol w:w="720"/>
        <w:gridCol w:w="700"/>
        <w:gridCol w:w="576"/>
        <w:gridCol w:w="637"/>
        <w:gridCol w:w="1045"/>
        <w:gridCol w:w="1011"/>
        <w:gridCol w:w="397"/>
        <w:gridCol w:w="501"/>
        <w:gridCol w:w="922"/>
        <w:gridCol w:w="683"/>
        <w:gridCol w:w="635"/>
        <w:gridCol w:w="911"/>
        <w:gridCol w:w="494"/>
      </w:tblGrid>
      <w:tr w:rsidR="003F25B2" w:rsidRPr="00FA7379" w14:paraId="256C2A27" w14:textId="77777777" w:rsidTr="00F909AB">
        <w:trPr>
          <w:trHeight w:val="72"/>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2C15FA" w14:textId="77777777" w:rsidR="003F25B2" w:rsidRPr="006E32D6" w:rsidRDefault="003F25B2" w:rsidP="00F909AB">
            <w:pPr>
              <w:pStyle w:val="ab"/>
              <w:rPr>
                <w:sz w:val="10"/>
                <w:szCs w:val="10"/>
                <w:lang w:eastAsia="ru-RU"/>
              </w:rPr>
            </w:pPr>
            <w:bookmarkStart w:id="43" w:name="_Hlk136252943"/>
          </w:p>
        </w:tc>
        <w:tc>
          <w:tcPr>
            <w:tcW w:w="0" w:type="auto"/>
            <w:gridSpan w:val="6"/>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5408AA" w14:textId="77777777" w:rsidR="003F25B2" w:rsidRPr="006E32D6" w:rsidRDefault="003F25B2" w:rsidP="00F909AB">
            <w:pPr>
              <w:pStyle w:val="ab"/>
              <w:jc w:val="center"/>
              <w:rPr>
                <w:sz w:val="10"/>
                <w:szCs w:val="10"/>
              </w:rPr>
            </w:pPr>
            <w:r w:rsidRPr="006E32D6">
              <w:rPr>
                <w:sz w:val="10"/>
                <w:szCs w:val="10"/>
              </w:rPr>
              <w:t>Инфраструктура, пользование которой разрешено с собаками</w:t>
            </w:r>
          </w:p>
        </w:tc>
        <w:tc>
          <w:tcPr>
            <w:tcW w:w="0" w:type="auto"/>
            <w:gridSpan w:val="8"/>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DD2A5E" w14:textId="77777777" w:rsidR="003F25B2" w:rsidRPr="006E32D6" w:rsidRDefault="003F25B2" w:rsidP="00F909AB">
            <w:pPr>
              <w:pStyle w:val="ab"/>
              <w:jc w:val="center"/>
              <w:rPr>
                <w:sz w:val="10"/>
                <w:szCs w:val="10"/>
              </w:rPr>
            </w:pPr>
            <w:r w:rsidRPr="006E32D6">
              <w:rPr>
                <w:sz w:val="10"/>
                <w:szCs w:val="10"/>
              </w:rPr>
              <w:t>Сервисы, ориентированные на нужды собак</w:t>
            </w:r>
          </w:p>
        </w:tc>
        <w:tc>
          <w:tcPr>
            <w:tcW w:w="0" w:type="auto"/>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AF0C00" w14:textId="77777777" w:rsidR="003F25B2" w:rsidRPr="006E32D6" w:rsidRDefault="003F25B2" w:rsidP="00F909AB">
            <w:pPr>
              <w:pStyle w:val="ab"/>
              <w:jc w:val="center"/>
              <w:rPr>
                <w:sz w:val="10"/>
                <w:szCs w:val="10"/>
              </w:rPr>
            </w:pPr>
            <w:r w:rsidRPr="006E32D6">
              <w:rPr>
                <w:sz w:val="10"/>
                <w:szCs w:val="10"/>
              </w:rPr>
              <w:t xml:space="preserve">Нормативно-правовая база в сфере </w:t>
            </w:r>
            <w:proofErr w:type="spellStart"/>
            <w:r w:rsidRPr="006E32D6">
              <w:rPr>
                <w:sz w:val="10"/>
                <w:szCs w:val="10"/>
              </w:rPr>
              <w:t>собаковладения</w:t>
            </w:r>
            <w:proofErr w:type="spellEnd"/>
          </w:p>
        </w:tc>
      </w:tr>
      <w:tr w:rsidR="003F25B2" w:rsidRPr="006E32D6" w14:paraId="417FE143" w14:textId="77777777" w:rsidTr="00F909AB">
        <w:trPr>
          <w:trHeight w:val="232"/>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99DEF4" w14:textId="77777777" w:rsidR="003F25B2" w:rsidRPr="006E32D6" w:rsidRDefault="003F25B2" w:rsidP="00F909AB">
            <w:pPr>
              <w:pStyle w:val="ab"/>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70B06BD" w14:textId="77777777" w:rsidR="003F25B2" w:rsidRPr="006E32D6" w:rsidRDefault="003F25B2" w:rsidP="00F909AB">
            <w:pPr>
              <w:pStyle w:val="Default"/>
              <w:jc w:val="center"/>
              <w:rPr>
                <w:sz w:val="10"/>
                <w:szCs w:val="10"/>
              </w:rPr>
            </w:pPr>
            <w:proofErr w:type="spellStart"/>
            <w:r w:rsidRPr="006E32D6">
              <w:rPr>
                <w:sz w:val="10"/>
                <w:szCs w:val="10"/>
              </w:rPr>
              <w:t>Догфрендли</w:t>
            </w:r>
            <w:proofErr w:type="spellEnd"/>
            <w:r w:rsidRPr="006E32D6">
              <w:rPr>
                <w:sz w:val="10"/>
                <w:szCs w:val="10"/>
              </w:rPr>
              <w:t xml:space="preserve"> парки и зеленые зоны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D0E612C" w14:textId="77777777" w:rsidR="003F25B2" w:rsidRPr="006E32D6" w:rsidRDefault="003F25B2" w:rsidP="00F909AB">
            <w:pPr>
              <w:pStyle w:val="Default"/>
              <w:jc w:val="center"/>
              <w:rPr>
                <w:sz w:val="10"/>
                <w:szCs w:val="10"/>
              </w:rPr>
            </w:pPr>
            <w:proofErr w:type="spellStart"/>
            <w:r w:rsidRPr="006E32D6">
              <w:rPr>
                <w:sz w:val="10"/>
                <w:szCs w:val="10"/>
              </w:rPr>
              <w:t>Догфрендли</w:t>
            </w:r>
            <w:proofErr w:type="spellEnd"/>
            <w:r w:rsidRPr="006E32D6">
              <w:rPr>
                <w:sz w:val="10"/>
                <w:szCs w:val="10"/>
              </w:rPr>
              <w:t xml:space="preserve"> тропы/маршруты для выгула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BB286A9" w14:textId="77777777" w:rsidR="003F25B2" w:rsidRPr="006E32D6" w:rsidRDefault="003F25B2" w:rsidP="00F909AB">
            <w:pPr>
              <w:pStyle w:val="Default"/>
              <w:jc w:val="center"/>
              <w:rPr>
                <w:sz w:val="10"/>
                <w:szCs w:val="10"/>
              </w:rPr>
            </w:pPr>
            <w:proofErr w:type="spellStart"/>
            <w:r w:rsidRPr="006E32D6">
              <w:rPr>
                <w:sz w:val="10"/>
                <w:szCs w:val="10"/>
              </w:rPr>
              <w:t>Догфрендли</w:t>
            </w:r>
            <w:proofErr w:type="spellEnd"/>
            <w:r w:rsidRPr="006E32D6">
              <w:rPr>
                <w:sz w:val="10"/>
                <w:szCs w:val="10"/>
              </w:rPr>
              <w:t xml:space="preserve"> рестораны/кафе=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AE4EBA5" w14:textId="77777777" w:rsidR="003F25B2" w:rsidRPr="006E32D6" w:rsidRDefault="003F25B2" w:rsidP="00F909AB">
            <w:pPr>
              <w:pStyle w:val="Default"/>
              <w:jc w:val="center"/>
              <w:rPr>
                <w:sz w:val="10"/>
                <w:szCs w:val="10"/>
              </w:rPr>
            </w:pPr>
            <w:proofErr w:type="spellStart"/>
            <w:r w:rsidRPr="006E32D6">
              <w:rPr>
                <w:sz w:val="10"/>
                <w:szCs w:val="10"/>
              </w:rPr>
              <w:t>Догфрендли</w:t>
            </w:r>
            <w:proofErr w:type="spellEnd"/>
            <w:r w:rsidRPr="006E32D6">
              <w:rPr>
                <w:sz w:val="10"/>
                <w:szCs w:val="10"/>
              </w:rPr>
              <w:t xml:space="preserve"> магазины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B30E24D" w14:textId="77777777" w:rsidR="003F25B2" w:rsidRPr="006E32D6" w:rsidRDefault="003F25B2" w:rsidP="00F909AB">
            <w:pPr>
              <w:pStyle w:val="Default"/>
              <w:jc w:val="center"/>
              <w:rPr>
                <w:sz w:val="10"/>
                <w:szCs w:val="10"/>
              </w:rPr>
            </w:pPr>
            <w:proofErr w:type="spellStart"/>
            <w:r w:rsidRPr="006E32D6">
              <w:rPr>
                <w:sz w:val="10"/>
                <w:szCs w:val="10"/>
              </w:rPr>
              <w:t>Догфрендли</w:t>
            </w:r>
            <w:proofErr w:type="spellEnd"/>
            <w:r w:rsidRPr="006E32D6">
              <w:rPr>
                <w:sz w:val="10"/>
                <w:szCs w:val="10"/>
              </w:rPr>
              <w:t xml:space="preserve"> отели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D6650C7" w14:textId="77777777" w:rsidR="003F25B2" w:rsidRPr="006E32D6" w:rsidRDefault="003F25B2" w:rsidP="00F909AB">
            <w:pPr>
              <w:pStyle w:val="Default"/>
              <w:jc w:val="center"/>
              <w:rPr>
                <w:sz w:val="10"/>
                <w:szCs w:val="10"/>
              </w:rPr>
            </w:pPr>
            <w:proofErr w:type="spellStart"/>
            <w:r w:rsidRPr="006E32D6">
              <w:rPr>
                <w:sz w:val="10"/>
                <w:szCs w:val="10"/>
              </w:rPr>
              <w:t>Догфрендли</w:t>
            </w:r>
            <w:proofErr w:type="spellEnd"/>
            <w:r w:rsidRPr="006E32D6">
              <w:rPr>
                <w:sz w:val="10"/>
                <w:szCs w:val="10"/>
              </w:rPr>
              <w:t xml:space="preserve"> общественный транспорт</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935D3F6" w14:textId="77777777" w:rsidR="003F25B2" w:rsidRPr="006E32D6" w:rsidRDefault="003F25B2" w:rsidP="00F909AB">
            <w:pPr>
              <w:pStyle w:val="Default"/>
              <w:jc w:val="center"/>
              <w:rPr>
                <w:sz w:val="10"/>
                <w:szCs w:val="10"/>
              </w:rPr>
            </w:pPr>
            <w:r w:rsidRPr="006E32D6">
              <w:rPr>
                <w:sz w:val="10"/>
                <w:szCs w:val="10"/>
              </w:rPr>
              <w:t>Ветеринарные клиники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1114CF8" w14:textId="77777777" w:rsidR="003F25B2" w:rsidRPr="006E32D6" w:rsidRDefault="003F25B2" w:rsidP="00F909AB">
            <w:pPr>
              <w:pStyle w:val="Default"/>
              <w:jc w:val="center"/>
              <w:rPr>
                <w:sz w:val="10"/>
                <w:szCs w:val="10"/>
              </w:rPr>
            </w:pPr>
            <w:r w:rsidRPr="006E32D6">
              <w:rPr>
                <w:sz w:val="10"/>
                <w:szCs w:val="10"/>
              </w:rPr>
              <w:t>Салоны по уходу за собаками (</w:t>
            </w:r>
            <w:proofErr w:type="spellStart"/>
            <w:r w:rsidRPr="006E32D6">
              <w:rPr>
                <w:sz w:val="10"/>
                <w:szCs w:val="10"/>
              </w:rPr>
              <w:t>грумминг</w:t>
            </w:r>
            <w:proofErr w:type="spellEnd"/>
            <w:r w:rsidRPr="006E32D6">
              <w:rPr>
                <w:sz w:val="10"/>
                <w:szCs w:val="1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FC2C6AC" w14:textId="77777777" w:rsidR="003F25B2" w:rsidRPr="006E32D6" w:rsidRDefault="003F25B2" w:rsidP="00F909AB">
            <w:pPr>
              <w:pStyle w:val="Default"/>
              <w:jc w:val="center"/>
              <w:rPr>
                <w:sz w:val="10"/>
                <w:szCs w:val="10"/>
              </w:rPr>
            </w:pPr>
            <w:r w:rsidRPr="006E32D6">
              <w:rPr>
                <w:sz w:val="10"/>
                <w:szCs w:val="10"/>
              </w:rPr>
              <w:t>Зоомагазины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E4C82A3" w14:textId="77777777" w:rsidR="003F25B2" w:rsidRPr="006E32D6" w:rsidRDefault="003F25B2" w:rsidP="00F909AB">
            <w:pPr>
              <w:pStyle w:val="Default"/>
              <w:jc w:val="center"/>
              <w:rPr>
                <w:sz w:val="10"/>
                <w:szCs w:val="10"/>
              </w:rPr>
            </w:pPr>
            <w:r w:rsidRPr="006E32D6">
              <w:rPr>
                <w:sz w:val="10"/>
                <w:szCs w:val="10"/>
              </w:rPr>
              <w:t>Школы дрессировки собак/кинологические центры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83C6C00" w14:textId="77777777" w:rsidR="003F25B2" w:rsidRPr="006E32D6" w:rsidRDefault="003F25B2" w:rsidP="00F909AB">
            <w:pPr>
              <w:pStyle w:val="Default"/>
              <w:jc w:val="center"/>
              <w:rPr>
                <w:sz w:val="10"/>
                <w:szCs w:val="10"/>
              </w:rPr>
            </w:pPr>
            <w:r w:rsidRPr="006E32D6">
              <w:rPr>
                <w:sz w:val="10"/>
                <w:szCs w:val="10"/>
              </w:rPr>
              <w:t>Специализированные собачьи площадки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1080C19" w14:textId="77777777" w:rsidR="003F25B2" w:rsidRPr="006E32D6" w:rsidRDefault="003F25B2" w:rsidP="00F909AB">
            <w:pPr>
              <w:pStyle w:val="Default"/>
              <w:jc w:val="center"/>
              <w:rPr>
                <w:sz w:val="10"/>
                <w:szCs w:val="10"/>
              </w:rPr>
            </w:pPr>
            <w:r w:rsidRPr="006E32D6">
              <w:rPr>
                <w:sz w:val="10"/>
                <w:szCs w:val="10"/>
              </w:rPr>
              <w:t>Услуги по выгулу собак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CC4FB97" w14:textId="77777777" w:rsidR="003F25B2" w:rsidRPr="006E32D6" w:rsidRDefault="003F25B2" w:rsidP="00F909AB">
            <w:pPr>
              <w:pStyle w:val="Default"/>
              <w:jc w:val="center"/>
              <w:rPr>
                <w:sz w:val="10"/>
                <w:szCs w:val="10"/>
              </w:rPr>
            </w:pPr>
            <w:r w:rsidRPr="006E32D6">
              <w:rPr>
                <w:sz w:val="10"/>
                <w:szCs w:val="10"/>
              </w:rPr>
              <w:t>Выставки для собак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BF4A7E5" w14:textId="77777777" w:rsidR="003F25B2" w:rsidRPr="006E32D6" w:rsidRDefault="003F25B2" w:rsidP="00F909AB">
            <w:pPr>
              <w:pStyle w:val="Default"/>
              <w:jc w:val="center"/>
              <w:rPr>
                <w:sz w:val="10"/>
                <w:szCs w:val="10"/>
              </w:rPr>
            </w:pPr>
            <w:r w:rsidRPr="006E32D6">
              <w:rPr>
                <w:sz w:val="10"/>
                <w:szCs w:val="10"/>
              </w:rPr>
              <w:t>Урны для продуктов жизнедеятельности собак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3D9E671" w14:textId="77777777" w:rsidR="003F25B2" w:rsidRPr="006E32D6" w:rsidRDefault="003F25B2" w:rsidP="00F909AB">
            <w:pPr>
              <w:pStyle w:val="Default"/>
              <w:jc w:val="center"/>
              <w:rPr>
                <w:sz w:val="10"/>
                <w:szCs w:val="10"/>
              </w:rPr>
            </w:pPr>
            <w:r w:rsidRPr="006E32D6">
              <w:rPr>
                <w:sz w:val="10"/>
                <w:szCs w:val="10"/>
              </w:rPr>
              <w:t>Законы, защищающие права собак и их владельцев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96A4667" w14:textId="77777777" w:rsidR="003F25B2" w:rsidRPr="006E32D6" w:rsidRDefault="003F25B2" w:rsidP="00F909AB">
            <w:pPr>
              <w:pStyle w:val="Default"/>
              <w:jc w:val="center"/>
              <w:rPr>
                <w:sz w:val="10"/>
                <w:szCs w:val="10"/>
              </w:rPr>
            </w:pPr>
            <w:r w:rsidRPr="006E32D6">
              <w:rPr>
                <w:sz w:val="10"/>
                <w:szCs w:val="10"/>
              </w:rPr>
              <w:t>Ресурсы для сообщения и решения инцидентов, связанных с собаками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D1BD6F3" w14:textId="77777777" w:rsidR="003F25B2" w:rsidRPr="006E32D6" w:rsidRDefault="003F25B2" w:rsidP="00F909AB">
            <w:pPr>
              <w:pStyle w:val="Default"/>
              <w:jc w:val="center"/>
              <w:rPr>
                <w:sz w:val="10"/>
                <w:szCs w:val="10"/>
              </w:rPr>
            </w:pPr>
            <w:r w:rsidRPr="006E32D6">
              <w:rPr>
                <w:sz w:val="10"/>
                <w:szCs w:val="10"/>
              </w:rPr>
              <w:t>Штрафы, санкционирующие безответственное отношение собаковладельцев</w:t>
            </w:r>
          </w:p>
        </w:tc>
        <w:tc>
          <w:tcPr>
            <w:tcW w:w="0" w:type="auto"/>
            <w:tcBorders>
              <w:top w:val="single" w:sz="6" w:space="0" w:color="000000"/>
              <w:left w:val="single" w:sz="6" w:space="0" w:color="000000"/>
              <w:bottom w:val="single" w:sz="6" w:space="0" w:color="000000"/>
              <w:right w:val="single" w:sz="6" w:space="0" w:color="000000"/>
            </w:tcBorders>
            <w:tcMar>
              <w:top w:w="40" w:type="dxa"/>
              <w:left w:w="0" w:type="dxa"/>
              <w:bottom w:w="40" w:type="dxa"/>
              <w:right w:w="0" w:type="dxa"/>
            </w:tcMar>
            <w:vAlign w:val="center"/>
            <w:hideMark/>
          </w:tcPr>
          <w:p w14:paraId="30121A18" w14:textId="77777777" w:rsidR="003F25B2" w:rsidRPr="006E32D6" w:rsidRDefault="003F25B2" w:rsidP="00F909AB">
            <w:pPr>
              <w:pStyle w:val="Default"/>
              <w:jc w:val="center"/>
              <w:rPr>
                <w:sz w:val="10"/>
                <w:szCs w:val="10"/>
              </w:rPr>
            </w:pPr>
            <w:r w:rsidRPr="006E32D6">
              <w:rPr>
                <w:sz w:val="10"/>
                <w:szCs w:val="10"/>
              </w:rPr>
              <w:t>Контроль за бродячими собаками</w:t>
            </w:r>
          </w:p>
        </w:tc>
      </w:tr>
      <w:tr w:rsidR="003F25B2" w:rsidRPr="006E32D6" w14:paraId="0611A3B5" w14:textId="77777777" w:rsidTr="00F909AB">
        <w:trPr>
          <w:trHeight w:val="248"/>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F1994F"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Город (общий)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9360F7"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2,42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FBA17A"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6E6C36"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3A1183"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BE836B"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2,08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8C45584"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2,84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11AB41"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E3B1A9"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3,70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235A17"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4,20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43F8F3"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3,19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B25EE3"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1,71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EF17C9"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2,66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705463"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3,23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620FB1"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1,40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00B5D7"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1,73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4CF050"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AC2CF7"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1,71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45DBE5" w14:textId="77777777" w:rsidR="003F25B2" w:rsidRPr="006E32D6" w:rsidRDefault="003F25B2" w:rsidP="00F909AB">
            <w:pPr>
              <w:pStyle w:val="ab"/>
              <w:rPr>
                <w:sz w:val="10"/>
                <w:szCs w:val="10"/>
                <w:lang w:eastAsia="ru-RU"/>
              </w:rPr>
            </w:pPr>
            <w:r w:rsidRPr="006E32D6">
              <w:rPr>
                <w:rFonts w:ascii="Arial" w:hAnsi="Arial" w:cs="Arial"/>
                <w:b/>
                <w:bCs/>
                <w:color w:val="202124"/>
                <w:sz w:val="10"/>
                <w:szCs w:val="10"/>
                <w:shd w:val="clear" w:color="auto" w:fill="FFFFFF"/>
                <w:lang w:eastAsia="ru-RU"/>
              </w:rPr>
              <w:t>2,14</w:t>
            </w:r>
          </w:p>
        </w:tc>
      </w:tr>
      <w:tr w:rsidR="003F25B2" w:rsidRPr="006E32D6" w14:paraId="4762F40B" w14:textId="77777777" w:rsidTr="00F909AB">
        <w:trPr>
          <w:trHeight w:val="324"/>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C1FD1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Владельцы одной собаки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1841B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9EC16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6E932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10F962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E01553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2E745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3246A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CE84F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CEAB1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86DBF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B14C3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C5269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65E4E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0AD29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3E144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9C68F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74AE8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57DA6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2,20</w:t>
            </w:r>
          </w:p>
        </w:tc>
      </w:tr>
      <w:tr w:rsidR="003F25B2" w:rsidRPr="006E32D6" w14:paraId="1A221F7D" w14:textId="77777777" w:rsidTr="00F909AB">
        <w:trPr>
          <w:trHeight w:val="332"/>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39142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Владельцы 2+ собак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C7D57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543AC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5EA46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2D5D64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8AAAD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2,085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C8479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6FCED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5DE2B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D0836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4E650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C86B07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2D50F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87544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B8945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1E923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DBF09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4A9BBE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9B629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1,94</w:t>
            </w:r>
          </w:p>
        </w:tc>
      </w:tr>
      <w:tr w:rsidR="003F25B2" w:rsidRPr="006E32D6" w14:paraId="7544563C"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1EAFB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Адмиралтейский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47C6E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A5D04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33F72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9D785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1DC3D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6F012F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133B4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3D5240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D4CEB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0BA4C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BCBBF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83A52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63D2B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98630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1B7FC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028BF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BFD72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ACA50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r>
      <w:tr w:rsidR="003F25B2" w:rsidRPr="006E32D6" w14:paraId="11921A56"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AD385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Василеостровский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56C42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B023F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60E17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BB5B20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7B615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51A27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D3807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F4DE2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FC48F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88767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3660D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2D0FC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C468E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2F8D3D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E4816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4433A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7DE66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FCF6B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r>
      <w:tr w:rsidR="003F25B2" w:rsidRPr="006E32D6" w14:paraId="6C243AAD"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0903C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Выборгский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E2950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7CF09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2579D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BEEE9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D2E78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08D80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F54179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19417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F21F2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A193E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B3C70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E6532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10A4D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90F16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8AB85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CDCD7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F5070E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080E9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r>
      <w:tr w:rsidR="003F25B2" w:rsidRPr="006E32D6" w14:paraId="746B071D"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EBE2C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Калининский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68B84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73360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ED163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79399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A3C70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180C1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2,90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94F4C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3,90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7F13A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22426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C59C3C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B988C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C13D7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60E6A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7CC93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40204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22B00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C73EB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BE450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2,29</w:t>
            </w:r>
          </w:p>
        </w:tc>
      </w:tr>
      <w:tr w:rsidR="003F25B2" w:rsidRPr="006E32D6" w14:paraId="3D6C652F"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8FCE11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Кировский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54FFD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E86B1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615F3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8DD51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34714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E9904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3,42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518A9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4,32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3F0B5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A3CB5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4,37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FBBEF3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7D4F66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FED7E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AE12E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17510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8B523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DE641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B3C61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1,37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C234B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1,84</w:t>
            </w:r>
          </w:p>
        </w:tc>
      </w:tr>
      <w:tr w:rsidR="003F25B2" w:rsidRPr="006E32D6" w14:paraId="263B9A74"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7291B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Колпинский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4D0AE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A8D9B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B584D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CB4FDB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776E9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DA676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BDBE7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40081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820FF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ABAC3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FA448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2479C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61067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40B82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E6751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27B2A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FC7CD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4E205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1,82</w:t>
            </w:r>
          </w:p>
        </w:tc>
      </w:tr>
      <w:tr w:rsidR="003F25B2" w:rsidRPr="006E32D6" w14:paraId="4CFDAF70"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A10D6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Красногвардейский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8B601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F3078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73F14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FCE02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3109F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575C7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82E2A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3DD49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11A06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43CA2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4AE936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5AC05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C90F03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5C536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F9A11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A4D78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0EE161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D1357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1,79</w:t>
            </w:r>
          </w:p>
        </w:tc>
      </w:tr>
      <w:tr w:rsidR="003F25B2" w:rsidRPr="006E32D6" w14:paraId="76AC16DF"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4029E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Красносельский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94C1C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DA21D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502FD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E46ECB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F4247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289A8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BE674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8C9DB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8AE1E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0A0B4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5F816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BF3AC5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26461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5BAFB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7073F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21CBF9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EED1E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F87BA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1,93</w:t>
            </w:r>
          </w:p>
        </w:tc>
      </w:tr>
      <w:tr w:rsidR="003F25B2" w:rsidRPr="006E32D6" w14:paraId="4524E44F"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F6501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Кронштадтский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6C3FF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DF32B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A84DE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C140B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DD070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642B4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DD2D6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24278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0E499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29882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5A4F9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ACFA0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0096A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A0D37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DD890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9DE6A4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9FB0A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4903D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2,55</w:t>
            </w:r>
          </w:p>
        </w:tc>
      </w:tr>
      <w:tr w:rsidR="003F25B2" w:rsidRPr="006E32D6" w14:paraId="72B4F36E"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57940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Курортный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D7790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4B1E9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6E17C4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3692EB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33316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FAF1F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22723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858D9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9698B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6ED9F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AD950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3A15E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668D1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83F8D3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1932F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C64D6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956B4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412F0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w:t>
            </w:r>
          </w:p>
        </w:tc>
      </w:tr>
      <w:tr w:rsidR="003F25B2" w:rsidRPr="006E32D6" w14:paraId="0A710192"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EBBA6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Московский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85AA33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34256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38B077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AABC3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03959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8DEB1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3,1875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809E2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40455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B0E82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4,44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C7204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3,44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2ECE5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ADB09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2,9375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5BC54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3,4375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AB1DF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1A94DE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71F0B4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CFFC97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E139B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1,81</w:t>
            </w:r>
          </w:p>
        </w:tc>
      </w:tr>
      <w:tr w:rsidR="003F25B2" w:rsidRPr="006E32D6" w14:paraId="0E10EBDF"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5605E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Невский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2D037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EA23C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2,46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6B4A6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124BB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EEFCA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5F585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CD4BB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DD745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4,04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C5A39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21E4A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4D736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50C14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E13CDF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D111F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A9E72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C166BA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32D02B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CE1BE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2,54</w:t>
            </w:r>
          </w:p>
        </w:tc>
      </w:tr>
      <w:tr w:rsidR="003F25B2" w:rsidRPr="006E32D6" w14:paraId="43C17F40"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358F0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Петроградский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BC97D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19276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0AA67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A1E91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7815D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EA7D9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E11BA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EF34B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AC6B9F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D8DC8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91BA1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9D701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E19A3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E504F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FD712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EA6F5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BEEAD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454DA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r>
      <w:tr w:rsidR="003F25B2" w:rsidRPr="006E32D6" w14:paraId="71D8886E"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3B83E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Петродворцовый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4023F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B075B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A02BF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C4928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371EF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AC9BB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DF749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893B1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ABF69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1F923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38100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CBDF8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4AB84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C8C2FC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125AD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033805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D0213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97F68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1,83</w:t>
            </w:r>
          </w:p>
        </w:tc>
      </w:tr>
      <w:tr w:rsidR="003F25B2" w:rsidRPr="006E32D6" w14:paraId="187E3A3E"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F6CE7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Приморский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5A568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B59F6D"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7B20F8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09D22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D1148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0DC63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798B1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D9AEC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139FD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E83C9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56886B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0577A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ACCBCC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72059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4D44C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55493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E757B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1C01C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2,35</w:t>
            </w:r>
          </w:p>
        </w:tc>
      </w:tr>
      <w:tr w:rsidR="003F25B2" w:rsidRPr="006E32D6" w14:paraId="2ED23916"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8D206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Пушкинский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21255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A2B2E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2,625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B7280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2,875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869C8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2F018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59FA12"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DB6B9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2,625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BA6A2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8710C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9BFF2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D9973D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FD905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4972AE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55BCD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1,125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39F3D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4C95B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1844B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10993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1,88</w:t>
            </w:r>
          </w:p>
        </w:tc>
      </w:tr>
      <w:tr w:rsidR="003F25B2" w:rsidRPr="006E32D6" w14:paraId="08B5CFBF"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E4C1B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Фрунзенский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FE8B56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8414D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1FA56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19A747"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332B7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917DB9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50C5E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C57E7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91A0F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D9796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1425E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002BD9"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9EFE7F"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961FB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4C41B8"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82023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9ADD2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D23FD3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1,00</w:t>
            </w:r>
          </w:p>
        </w:tc>
      </w:tr>
      <w:tr w:rsidR="003F25B2" w:rsidRPr="006E32D6" w14:paraId="06D20AE5" w14:textId="77777777" w:rsidTr="00F909AB">
        <w:trPr>
          <w:trHeight w:val="315"/>
        </w:trPr>
        <w:tc>
          <w:tcPr>
            <w:tcW w:w="9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EF7EAB"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lastRenderedPageBreak/>
              <w:t>Центральный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DB4D6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341AE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F86D7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8BBFB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46179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039C00"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8482E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3,60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9F3FD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603BF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E898E5"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2,90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3E44D6"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E39E1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340F6A"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3,10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4022CC"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83C0A1"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81B623"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35016E"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1,80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D84B2F4" w14:textId="77777777" w:rsidR="003F25B2" w:rsidRPr="006E32D6" w:rsidRDefault="003F25B2" w:rsidP="00F909AB">
            <w:pPr>
              <w:pStyle w:val="ab"/>
              <w:rPr>
                <w:sz w:val="10"/>
                <w:szCs w:val="10"/>
                <w:lang w:eastAsia="ru-RU"/>
              </w:rPr>
            </w:pPr>
            <w:r w:rsidRPr="006E32D6">
              <w:rPr>
                <w:rFonts w:ascii="Arial" w:hAnsi="Arial" w:cs="Arial"/>
                <w:color w:val="202124"/>
                <w:sz w:val="10"/>
                <w:szCs w:val="10"/>
                <w:shd w:val="clear" w:color="auto" w:fill="FFFFFF"/>
                <w:lang w:eastAsia="ru-RU"/>
              </w:rPr>
              <w:t>2,10</w:t>
            </w:r>
          </w:p>
        </w:tc>
      </w:tr>
      <w:bookmarkEnd w:id="43"/>
    </w:tbl>
    <w:p w14:paraId="42F894E9" w14:textId="77777777" w:rsidR="003F25B2" w:rsidRDefault="003F25B2" w:rsidP="003F25B2">
      <w:pPr>
        <w:ind w:firstLine="0"/>
        <w:rPr>
          <w:lang w:val="ru-RU" w:eastAsia="ru-RU"/>
        </w:rPr>
        <w:sectPr w:rsidR="003F25B2" w:rsidSect="00F909AB">
          <w:pgSz w:w="15840" w:h="12240" w:orient="landscape"/>
          <w:pgMar w:top="142" w:right="1134" w:bottom="850" w:left="1134" w:header="708" w:footer="708" w:gutter="0"/>
          <w:cols w:space="708"/>
          <w:docGrid w:linePitch="360"/>
        </w:sectPr>
      </w:pPr>
    </w:p>
    <w:bookmarkEnd w:id="42"/>
    <w:p w14:paraId="55757E71" w14:textId="77777777" w:rsidR="003F25B2" w:rsidRPr="0065557F" w:rsidRDefault="003F25B2" w:rsidP="003F25B2">
      <w:pPr>
        <w:ind w:firstLine="0"/>
        <w:rPr>
          <w:lang w:val="ru-RU" w:eastAsia="ru-RU"/>
        </w:rPr>
      </w:pPr>
    </w:p>
    <w:p w14:paraId="1780A00D" w14:textId="77777777" w:rsidR="003F25B2" w:rsidRDefault="003F25B2" w:rsidP="003F25B2">
      <w:pPr>
        <w:rPr>
          <w:shd w:val="clear" w:color="auto" w:fill="FFFFFF"/>
          <w:lang w:val="ru-RU" w:eastAsia="ru-RU"/>
        </w:rPr>
      </w:pPr>
      <w:r w:rsidRPr="0065557F">
        <w:rPr>
          <w:shd w:val="clear" w:color="auto" w:fill="FFFFFF"/>
          <w:lang w:val="ru-RU" w:eastAsia="ru-RU"/>
        </w:rPr>
        <w:t>Для анализа динамики показателей районов относительно общего городского уровня была произведена визуальная реконструкция таблицы. Ячейки, содержащие показатели выше среднего городского уровня, были выделены зеленым цветом, тогда как ячейки с показателями ниже среднего уровня были выделены красным. Примечательно, что при изменении показателя менее, чем на 5%, блоки приобретали более бледный оттенок, что свидетельствовало о незначительном изменении показателя.</w:t>
      </w:r>
    </w:p>
    <w:p w14:paraId="3C88D4E3" w14:textId="77777777" w:rsidR="003F25B2" w:rsidRDefault="003F25B2" w:rsidP="003F25B2">
      <w:pPr>
        <w:ind w:firstLine="0"/>
        <w:rPr>
          <w:shd w:val="clear" w:color="auto" w:fill="FFFFFF"/>
          <w:lang w:val="ru-RU" w:eastAsia="ru-RU"/>
        </w:rPr>
      </w:pPr>
    </w:p>
    <w:p w14:paraId="685BCAD9" w14:textId="77777777" w:rsidR="003F25B2" w:rsidRDefault="003F25B2" w:rsidP="003F25B2">
      <w:pPr>
        <w:ind w:firstLine="0"/>
        <w:rPr>
          <w:shd w:val="clear" w:color="auto" w:fill="FFFFFF"/>
          <w:lang w:val="ru-RU" w:eastAsia="ru-RU"/>
        </w:rPr>
      </w:pPr>
    </w:p>
    <w:p w14:paraId="2481E47D" w14:textId="77777777" w:rsidR="003F25B2" w:rsidRDefault="003F25B2" w:rsidP="003F25B2">
      <w:pPr>
        <w:ind w:firstLine="0"/>
        <w:rPr>
          <w:shd w:val="clear" w:color="auto" w:fill="FFFFFF"/>
          <w:lang w:val="ru-RU" w:eastAsia="ru-RU"/>
        </w:rPr>
      </w:pPr>
    </w:p>
    <w:p w14:paraId="26275A57" w14:textId="77777777" w:rsidR="003F25B2" w:rsidRDefault="003F25B2" w:rsidP="003F25B2">
      <w:pPr>
        <w:ind w:firstLine="0"/>
        <w:rPr>
          <w:shd w:val="clear" w:color="auto" w:fill="FFFFFF"/>
          <w:lang w:val="ru-RU" w:eastAsia="ru-RU"/>
        </w:rPr>
      </w:pPr>
    </w:p>
    <w:p w14:paraId="4EC187A8" w14:textId="77777777" w:rsidR="003F25B2" w:rsidRDefault="003F25B2" w:rsidP="003F25B2">
      <w:pPr>
        <w:ind w:firstLine="0"/>
        <w:rPr>
          <w:shd w:val="clear" w:color="auto" w:fill="FFFFFF"/>
          <w:lang w:val="ru-RU" w:eastAsia="ru-RU"/>
        </w:rPr>
      </w:pPr>
    </w:p>
    <w:p w14:paraId="717E1FE1" w14:textId="77777777" w:rsidR="003F25B2" w:rsidRDefault="003F25B2" w:rsidP="003F25B2">
      <w:pPr>
        <w:ind w:firstLine="0"/>
        <w:rPr>
          <w:shd w:val="clear" w:color="auto" w:fill="FFFFFF"/>
          <w:lang w:val="ru-RU" w:eastAsia="ru-RU"/>
        </w:rPr>
      </w:pPr>
    </w:p>
    <w:p w14:paraId="0E99F181" w14:textId="77777777" w:rsidR="003F25B2" w:rsidRDefault="003F25B2" w:rsidP="003F25B2">
      <w:pPr>
        <w:ind w:firstLine="0"/>
        <w:rPr>
          <w:shd w:val="clear" w:color="auto" w:fill="FFFFFF"/>
          <w:lang w:val="ru-RU" w:eastAsia="ru-RU"/>
        </w:rPr>
      </w:pPr>
    </w:p>
    <w:p w14:paraId="42D29198" w14:textId="77777777" w:rsidR="003F25B2" w:rsidRDefault="003F25B2" w:rsidP="003F25B2">
      <w:pPr>
        <w:ind w:firstLine="0"/>
        <w:rPr>
          <w:shd w:val="clear" w:color="auto" w:fill="FFFFFF"/>
          <w:lang w:val="ru-RU" w:eastAsia="ru-RU"/>
        </w:rPr>
      </w:pPr>
    </w:p>
    <w:p w14:paraId="232842BF" w14:textId="77777777" w:rsidR="003F25B2" w:rsidRDefault="003F25B2" w:rsidP="003F25B2">
      <w:pPr>
        <w:ind w:firstLine="0"/>
        <w:rPr>
          <w:shd w:val="clear" w:color="auto" w:fill="FFFFFF"/>
          <w:lang w:val="ru-RU" w:eastAsia="ru-RU"/>
        </w:rPr>
      </w:pPr>
    </w:p>
    <w:p w14:paraId="5A955AA6" w14:textId="77777777" w:rsidR="003F25B2" w:rsidRDefault="003F25B2" w:rsidP="003F25B2">
      <w:pPr>
        <w:ind w:firstLine="0"/>
        <w:rPr>
          <w:shd w:val="clear" w:color="auto" w:fill="FFFFFF"/>
          <w:lang w:val="ru-RU" w:eastAsia="ru-RU"/>
        </w:rPr>
      </w:pPr>
    </w:p>
    <w:p w14:paraId="2EC3742A" w14:textId="77777777" w:rsidR="003F25B2" w:rsidRDefault="003F25B2" w:rsidP="003F25B2">
      <w:pPr>
        <w:ind w:firstLine="0"/>
        <w:rPr>
          <w:shd w:val="clear" w:color="auto" w:fill="FFFFFF"/>
          <w:lang w:val="ru-RU" w:eastAsia="ru-RU"/>
        </w:rPr>
      </w:pPr>
    </w:p>
    <w:p w14:paraId="1B4C2B47" w14:textId="77777777" w:rsidR="003F25B2" w:rsidRDefault="003F25B2" w:rsidP="003F25B2">
      <w:pPr>
        <w:ind w:firstLine="0"/>
        <w:rPr>
          <w:shd w:val="clear" w:color="auto" w:fill="FFFFFF"/>
          <w:lang w:val="ru-RU" w:eastAsia="ru-RU"/>
        </w:rPr>
      </w:pPr>
    </w:p>
    <w:p w14:paraId="5425093A" w14:textId="77777777" w:rsidR="003F25B2" w:rsidRDefault="003F25B2" w:rsidP="003F25B2">
      <w:pPr>
        <w:ind w:firstLine="0"/>
        <w:rPr>
          <w:shd w:val="clear" w:color="auto" w:fill="FFFFFF"/>
          <w:lang w:val="ru-RU" w:eastAsia="ru-RU"/>
        </w:rPr>
      </w:pPr>
    </w:p>
    <w:p w14:paraId="2BDFC605" w14:textId="77777777" w:rsidR="003F25B2" w:rsidRDefault="003F25B2" w:rsidP="003F25B2">
      <w:pPr>
        <w:ind w:firstLine="0"/>
        <w:rPr>
          <w:shd w:val="clear" w:color="auto" w:fill="FFFFFF"/>
          <w:lang w:val="ru-RU" w:eastAsia="ru-RU"/>
        </w:rPr>
      </w:pPr>
    </w:p>
    <w:p w14:paraId="42BC8063" w14:textId="77777777" w:rsidR="003F25B2" w:rsidRDefault="003F25B2" w:rsidP="003F25B2">
      <w:pPr>
        <w:ind w:firstLine="0"/>
        <w:rPr>
          <w:shd w:val="clear" w:color="auto" w:fill="FFFFFF"/>
          <w:lang w:val="ru-RU" w:eastAsia="ru-RU"/>
        </w:rPr>
      </w:pPr>
    </w:p>
    <w:p w14:paraId="5496363F" w14:textId="77777777" w:rsidR="003F25B2" w:rsidRDefault="003F25B2" w:rsidP="003F25B2">
      <w:pPr>
        <w:ind w:firstLine="0"/>
        <w:rPr>
          <w:shd w:val="clear" w:color="auto" w:fill="FFFFFF"/>
          <w:lang w:val="ru-RU" w:eastAsia="ru-RU"/>
        </w:rPr>
      </w:pPr>
    </w:p>
    <w:p w14:paraId="21ABF863" w14:textId="77777777" w:rsidR="003F25B2" w:rsidRDefault="003F25B2" w:rsidP="003F25B2">
      <w:pPr>
        <w:ind w:firstLine="0"/>
        <w:rPr>
          <w:shd w:val="clear" w:color="auto" w:fill="FFFFFF"/>
          <w:lang w:val="ru-RU" w:eastAsia="ru-RU"/>
        </w:rPr>
      </w:pPr>
    </w:p>
    <w:p w14:paraId="5D64BE36" w14:textId="77777777" w:rsidR="003F25B2" w:rsidRDefault="003F25B2" w:rsidP="003F25B2">
      <w:pPr>
        <w:ind w:firstLine="0"/>
        <w:rPr>
          <w:shd w:val="clear" w:color="auto" w:fill="FFFFFF"/>
          <w:lang w:val="ru-RU" w:eastAsia="ru-RU"/>
        </w:rPr>
      </w:pPr>
    </w:p>
    <w:p w14:paraId="7CE20C0F" w14:textId="77777777" w:rsidR="003F25B2" w:rsidRDefault="003F25B2" w:rsidP="003F25B2">
      <w:pPr>
        <w:ind w:firstLine="0"/>
        <w:rPr>
          <w:shd w:val="clear" w:color="auto" w:fill="FFFFFF"/>
          <w:lang w:val="ru-RU" w:eastAsia="ru-RU"/>
        </w:rPr>
      </w:pPr>
    </w:p>
    <w:p w14:paraId="06F5919D" w14:textId="77777777" w:rsidR="003F25B2" w:rsidRDefault="003F25B2" w:rsidP="003F25B2">
      <w:pPr>
        <w:ind w:firstLine="0"/>
        <w:rPr>
          <w:shd w:val="clear" w:color="auto" w:fill="FFFFFF"/>
          <w:lang w:val="ru-RU" w:eastAsia="ru-RU"/>
        </w:rPr>
      </w:pPr>
    </w:p>
    <w:p w14:paraId="15DFF8BF" w14:textId="77777777" w:rsidR="003F25B2" w:rsidRDefault="003F25B2" w:rsidP="003F25B2">
      <w:pPr>
        <w:ind w:firstLine="0"/>
        <w:rPr>
          <w:shd w:val="clear" w:color="auto" w:fill="FFFFFF"/>
          <w:lang w:val="ru-RU" w:eastAsia="ru-RU"/>
        </w:rPr>
      </w:pPr>
    </w:p>
    <w:p w14:paraId="4C568084" w14:textId="77777777" w:rsidR="003F25B2" w:rsidRDefault="003F25B2" w:rsidP="003F25B2">
      <w:pPr>
        <w:ind w:firstLine="0"/>
        <w:rPr>
          <w:shd w:val="clear" w:color="auto" w:fill="FFFFFF"/>
          <w:lang w:val="ru-RU" w:eastAsia="ru-RU"/>
        </w:rPr>
      </w:pPr>
    </w:p>
    <w:p w14:paraId="2D8D2C95" w14:textId="77777777" w:rsidR="003F25B2" w:rsidRDefault="003F25B2" w:rsidP="003F25B2">
      <w:pPr>
        <w:ind w:firstLine="0"/>
        <w:rPr>
          <w:shd w:val="clear" w:color="auto" w:fill="FFFFFF"/>
          <w:lang w:val="ru-RU" w:eastAsia="ru-RU"/>
        </w:rPr>
      </w:pPr>
    </w:p>
    <w:p w14:paraId="1BF427CC" w14:textId="77777777" w:rsidR="003F25B2" w:rsidRDefault="003F25B2" w:rsidP="003F25B2">
      <w:pPr>
        <w:ind w:firstLine="0"/>
        <w:rPr>
          <w:shd w:val="clear" w:color="auto" w:fill="FFFFFF"/>
          <w:lang w:val="ru-RU" w:eastAsia="ru-RU"/>
        </w:rPr>
      </w:pPr>
    </w:p>
    <w:p w14:paraId="00A78485" w14:textId="77777777" w:rsidR="003F25B2" w:rsidRPr="0065557F" w:rsidRDefault="003F25B2" w:rsidP="00D738D1">
      <w:pPr>
        <w:pStyle w:val="a"/>
        <w:ind w:firstLine="131"/>
        <w:rPr>
          <w:lang w:eastAsia="ru-RU"/>
        </w:rPr>
      </w:pPr>
      <w:r>
        <w:rPr>
          <w:lang w:eastAsia="ru-RU"/>
        </w:rPr>
        <w:t>Сравнение средних значений по категориям №1, №2 и №4</w:t>
      </w:r>
    </w:p>
    <w:p w14:paraId="359399C4" w14:textId="77777777" w:rsidR="003F25B2" w:rsidRDefault="003F25B2" w:rsidP="003F25B2">
      <w:pPr>
        <w:ind w:firstLine="0"/>
        <w:rPr>
          <w:shd w:val="clear" w:color="auto" w:fill="FFFFFF"/>
          <w:lang w:val="ru-RU" w:eastAsia="ru-RU"/>
        </w:rPr>
        <w:sectPr w:rsidR="003F25B2" w:rsidSect="00F909AB">
          <w:type w:val="continuous"/>
          <w:pgSz w:w="12240" w:h="15840"/>
          <w:pgMar w:top="1134" w:right="850" w:bottom="1134" w:left="1701" w:header="708" w:footer="708" w:gutter="0"/>
          <w:cols w:space="708"/>
          <w:docGrid w:linePitch="360"/>
        </w:sectPr>
      </w:pPr>
    </w:p>
    <w:tbl>
      <w:tblPr>
        <w:tblW w:w="13556" w:type="dxa"/>
        <w:tblCellMar>
          <w:left w:w="0" w:type="dxa"/>
          <w:right w:w="0" w:type="dxa"/>
        </w:tblCellMar>
        <w:tblLook w:val="04A0" w:firstRow="1" w:lastRow="0" w:firstColumn="1" w:lastColumn="0" w:noHBand="0" w:noVBand="1"/>
      </w:tblPr>
      <w:tblGrid>
        <w:gridCol w:w="859"/>
        <w:gridCol w:w="593"/>
        <w:gridCol w:w="871"/>
        <w:gridCol w:w="791"/>
        <w:gridCol w:w="594"/>
        <w:gridCol w:w="594"/>
        <w:gridCol w:w="731"/>
        <w:gridCol w:w="697"/>
        <w:gridCol w:w="562"/>
        <w:gridCol w:w="640"/>
        <w:gridCol w:w="1022"/>
        <w:gridCol w:w="1005"/>
        <w:gridCol w:w="396"/>
        <w:gridCol w:w="510"/>
        <w:gridCol w:w="899"/>
        <w:gridCol w:w="761"/>
        <w:gridCol w:w="605"/>
        <w:gridCol w:w="877"/>
        <w:gridCol w:w="549"/>
      </w:tblGrid>
      <w:tr w:rsidR="003F25B2" w:rsidRPr="00FA7379" w14:paraId="1806E8E5" w14:textId="77777777" w:rsidTr="00F909A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7A7EB790" w14:textId="77777777" w:rsidR="003F25B2" w:rsidRPr="00F64F63" w:rsidRDefault="003F25B2" w:rsidP="00F909AB">
            <w:pPr>
              <w:spacing w:line="240" w:lineRule="auto"/>
              <w:ind w:firstLine="0"/>
              <w:jc w:val="center"/>
              <w:rPr>
                <w:rFonts w:eastAsia="Times New Roman" w:cs="Times New Roman"/>
                <w:sz w:val="10"/>
                <w:szCs w:val="10"/>
                <w:lang w:val="ru-RU" w:eastAsia="ru-RU"/>
              </w:rPr>
            </w:pPr>
            <w:bookmarkStart w:id="44" w:name="_Hlk136253470"/>
          </w:p>
        </w:tc>
        <w:tc>
          <w:tcPr>
            <w:tcW w:w="0" w:type="auto"/>
            <w:gridSpan w:val="6"/>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6A54FFED" w14:textId="77777777" w:rsidR="003F25B2" w:rsidRPr="00F64F63" w:rsidRDefault="00F909AB" w:rsidP="00F909AB">
            <w:pPr>
              <w:spacing w:line="240" w:lineRule="auto"/>
              <w:ind w:firstLine="0"/>
              <w:jc w:val="center"/>
              <w:rPr>
                <w:rFonts w:eastAsia="Times New Roman" w:cs="Times New Roman"/>
                <w:b/>
                <w:bCs/>
                <w:sz w:val="10"/>
                <w:szCs w:val="10"/>
                <w:lang w:val="ru-RU" w:eastAsia="ru-RU"/>
              </w:rPr>
            </w:pPr>
            <w:r w:rsidRPr="00F64F63">
              <w:rPr>
                <w:rFonts w:eastAsia="Arial" w:cs="Times New Roman"/>
                <w:sz w:val="10"/>
                <w:szCs w:val="10"/>
                <w:lang w:val="ru" w:eastAsia="ru-RU"/>
              </w:rPr>
              <w:t>Инфраструктура, пользование которой разрешено с собаками</w:t>
            </w:r>
          </w:p>
        </w:tc>
        <w:tc>
          <w:tcPr>
            <w:tcW w:w="0" w:type="auto"/>
            <w:gridSpan w:val="8"/>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9EB2799" w14:textId="77777777" w:rsidR="003F25B2" w:rsidRPr="00F64F63" w:rsidRDefault="00F909AB" w:rsidP="00F909AB">
            <w:pPr>
              <w:spacing w:line="240" w:lineRule="auto"/>
              <w:ind w:firstLine="0"/>
              <w:jc w:val="center"/>
              <w:rPr>
                <w:rFonts w:eastAsia="Times New Roman" w:cs="Times New Roman"/>
                <w:b/>
                <w:bCs/>
                <w:sz w:val="10"/>
                <w:szCs w:val="10"/>
                <w:lang w:val="ru-RU" w:eastAsia="ru-RU"/>
              </w:rPr>
            </w:pPr>
            <w:r w:rsidRPr="00F64F63">
              <w:rPr>
                <w:rFonts w:eastAsia="Arial" w:cs="Times New Roman"/>
                <w:sz w:val="10"/>
                <w:szCs w:val="10"/>
                <w:lang w:val="ru" w:eastAsia="ru-RU"/>
              </w:rPr>
              <w:t>Сервисы, ориентированные на нужды собак</w:t>
            </w:r>
          </w:p>
        </w:tc>
        <w:tc>
          <w:tcPr>
            <w:tcW w:w="0" w:type="auto"/>
            <w:gridSpan w:val="4"/>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center"/>
          </w:tcPr>
          <w:p w14:paraId="2D5B0621" w14:textId="77777777" w:rsidR="003F25B2" w:rsidRPr="00F64F63" w:rsidRDefault="00F909AB" w:rsidP="00F909AB">
            <w:pPr>
              <w:spacing w:line="240" w:lineRule="auto"/>
              <w:ind w:firstLine="0"/>
              <w:jc w:val="center"/>
              <w:rPr>
                <w:rFonts w:eastAsia="Times New Roman" w:cs="Times New Roman"/>
                <w:b/>
                <w:bCs/>
                <w:sz w:val="10"/>
                <w:szCs w:val="10"/>
                <w:lang w:val="ru-RU" w:eastAsia="ru-RU"/>
              </w:rPr>
            </w:pPr>
            <w:r w:rsidRPr="00F64F63">
              <w:rPr>
                <w:rFonts w:eastAsia="Arial" w:cs="Times New Roman"/>
                <w:sz w:val="10"/>
                <w:szCs w:val="10"/>
                <w:lang w:val="ru" w:eastAsia="ru-RU"/>
              </w:rPr>
              <w:t xml:space="preserve">Нормативно-правовая база в сфере </w:t>
            </w:r>
            <w:proofErr w:type="spellStart"/>
            <w:r w:rsidRPr="00F64F63">
              <w:rPr>
                <w:rFonts w:eastAsia="Arial" w:cs="Times New Roman"/>
                <w:sz w:val="10"/>
                <w:szCs w:val="10"/>
                <w:lang w:val="ru" w:eastAsia="ru-RU"/>
              </w:rPr>
              <w:t>собаковладения</w:t>
            </w:r>
            <w:proofErr w:type="spellEnd"/>
          </w:p>
        </w:tc>
      </w:tr>
      <w:tr w:rsidR="003F25B2" w:rsidRPr="00F64F63" w14:paraId="2314F4AE" w14:textId="77777777" w:rsidTr="00F909A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2168EA" w14:textId="77777777" w:rsidR="003F25B2" w:rsidRPr="00F64F63" w:rsidRDefault="003F25B2" w:rsidP="00F909AB">
            <w:pPr>
              <w:spacing w:line="240" w:lineRule="auto"/>
              <w:ind w:firstLine="0"/>
              <w:jc w:val="left"/>
              <w:rPr>
                <w:rFonts w:eastAsia="Times New Roman" w:cs="Times New Roman"/>
                <w:sz w:val="10"/>
                <w:szCs w:val="10"/>
                <w:lang w:val="ru-RU" w:eastAsia="ru-RU"/>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C2BD0A"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Парки и зеленые зоны, где разрешено пребывание с собаками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DAEEEB"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Тропы/маршруты, подходящие для выгула собак</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0C6F62"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Рестораны/кафе, где разрешено пребывание с собаками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9DD69"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Магазины, где разрешено пребывание с собаками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500B0B"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Отели, где разрешено пребывание с собаками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C46F41"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Общественный транспорт, где разрешено перемещение с собакой</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ECC450"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Ветеринарные клиники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3417A4"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Салоны по уходу за собаками (</w:t>
            </w:r>
            <w:proofErr w:type="spellStart"/>
            <w:r w:rsidRPr="00F64F63">
              <w:rPr>
                <w:rFonts w:eastAsia="Times New Roman" w:cs="Times New Roman"/>
                <w:b/>
                <w:bCs/>
                <w:sz w:val="10"/>
                <w:szCs w:val="10"/>
                <w:lang w:val="ru-RU" w:eastAsia="ru-RU"/>
              </w:rPr>
              <w:t>грумминг</w:t>
            </w:r>
            <w:proofErr w:type="spellEnd"/>
            <w:r w:rsidRPr="00F64F63">
              <w:rPr>
                <w:rFonts w:eastAsia="Times New Roman" w:cs="Times New Roman"/>
                <w:b/>
                <w:bCs/>
                <w:sz w:val="10"/>
                <w:szCs w:val="10"/>
                <w:lang w:val="ru-RU" w:eastAsia="ru-RU"/>
              </w:rPr>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7BBBAE"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Зоомагазины</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DBD887"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Школы дрессировки собак/кинологические центры</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0E967A"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Специализированные собачьи площадки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AF7B39"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Услуги по выгулу собак</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16F653"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Выставки для собак</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F4A5F8"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Урны для продуктов жизнедеятельности собак</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FF071"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 xml:space="preserve">Законы, защищающие права собак и их владельцев (эффективность их </w:t>
            </w:r>
            <w:proofErr w:type="spellStart"/>
            <w:r w:rsidRPr="00F64F63">
              <w:rPr>
                <w:rFonts w:eastAsia="Times New Roman" w:cs="Times New Roman"/>
                <w:b/>
                <w:bCs/>
                <w:sz w:val="10"/>
                <w:szCs w:val="10"/>
                <w:lang w:val="ru-RU" w:eastAsia="ru-RU"/>
              </w:rPr>
              <w:t>релизации</w:t>
            </w:r>
            <w:proofErr w:type="spellEnd"/>
            <w:r w:rsidRPr="00F64F63">
              <w:rPr>
                <w:rFonts w:eastAsia="Times New Roman" w:cs="Times New Roman"/>
                <w:b/>
                <w:bCs/>
                <w:sz w:val="10"/>
                <w:szCs w:val="10"/>
                <w:lang w:val="ru-RU" w:eastAsia="ru-RU"/>
              </w:rPr>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07CE42"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Ресурсы для сообщения и решения инцидентов, связанных с собаками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07E16"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Штрафы, санкционирующие безответственное отношение собаковладельцев</w:t>
            </w:r>
          </w:p>
        </w:tc>
        <w:tc>
          <w:tcPr>
            <w:tcW w:w="0" w:type="auto"/>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7971F019" w14:textId="77777777" w:rsidR="003F25B2" w:rsidRPr="00F64F63" w:rsidRDefault="003F25B2" w:rsidP="00F909AB">
            <w:pPr>
              <w:spacing w:line="240" w:lineRule="auto"/>
              <w:ind w:firstLine="0"/>
              <w:jc w:val="center"/>
              <w:rPr>
                <w:rFonts w:eastAsia="Times New Roman" w:cs="Times New Roman"/>
                <w:b/>
                <w:bCs/>
                <w:sz w:val="10"/>
                <w:szCs w:val="10"/>
                <w:lang w:val="ru-RU" w:eastAsia="ru-RU"/>
              </w:rPr>
            </w:pPr>
            <w:r w:rsidRPr="00F64F63">
              <w:rPr>
                <w:rFonts w:eastAsia="Times New Roman" w:cs="Times New Roman"/>
                <w:b/>
                <w:bCs/>
                <w:sz w:val="10"/>
                <w:szCs w:val="10"/>
                <w:lang w:val="ru-RU" w:eastAsia="ru-RU"/>
              </w:rPr>
              <w:t>Контроль за бродячими собаками</w:t>
            </w:r>
          </w:p>
        </w:tc>
      </w:tr>
      <w:tr w:rsidR="003F25B2" w:rsidRPr="00F64F63" w14:paraId="31DA25D5"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FB8BF4" w14:textId="77777777" w:rsidR="003F25B2" w:rsidRPr="00F64F63" w:rsidRDefault="003F25B2" w:rsidP="00F909AB">
            <w:pPr>
              <w:spacing w:line="240" w:lineRule="auto"/>
              <w:ind w:firstLine="0"/>
              <w:jc w:val="left"/>
              <w:rPr>
                <w:rFonts w:eastAsia="Times New Roman" w:cs="Times New Roman"/>
                <w:b/>
                <w:bCs/>
                <w:sz w:val="10"/>
                <w:szCs w:val="10"/>
                <w:lang w:val="ru-RU" w:eastAsia="ru-RU"/>
              </w:rPr>
            </w:pPr>
            <w:r w:rsidRPr="00F64F63">
              <w:rPr>
                <w:rFonts w:eastAsia="Times New Roman" w:cs="Times New Roman"/>
                <w:b/>
                <w:bCs/>
                <w:sz w:val="10"/>
                <w:szCs w:val="10"/>
                <w:lang w:val="ru-RU" w:eastAsia="ru-RU"/>
              </w:rPr>
              <w:t>Город (общий)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34FA30"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EE8AA"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0AACE"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59401"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BA4E3"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1469F"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F1767"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1BBDC"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3,70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0C0EA"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4,20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58A42"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3,19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5B0C3"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1,71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AF7D0"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1D1A3"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3,23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B42358"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1,40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CCB99"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1,73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B843F"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1,75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6D52A9"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1,71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8D4D8" w14:textId="77777777" w:rsidR="003F25B2" w:rsidRPr="00F64F63" w:rsidRDefault="003F25B2" w:rsidP="00F909AB">
            <w:pPr>
              <w:spacing w:line="240" w:lineRule="auto"/>
              <w:ind w:firstLine="0"/>
              <w:jc w:val="right"/>
              <w:rPr>
                <w:rFonts w:eastAsia="Times New Roman" w:cs="Times New Roman"/>
                <w:b/>
                <w:bCs/>
                <w:sz w:val="10"/>
                <w:szCs w:val="10"/>
                <w:lang w:val="ru-RU" w:eastAsia="ru-RU"/>
              </w:rPr>
            </w:pPr>
            <w:r w:rsidRPr="00F64F63">
              <w:rPr>
                <w:rFonts w:eastAsia="Times New Roman" w:cs="Times New Roman"/>
                <w:b/>
                <w:bCs/>
                <w:sz w:val="10"/>
                <w:szCs w:val="10"/>
                <w:lang w:val="ru-RU" w:eastAsia="ru-RU"/>
              </w:rPr>
              <w:t>2,14</w:t>
            </w:r>
          </w:p>
        </w:tc>
      </w:tr>
      <w:tr w:rsidR="003F25B2" w:rsidRPr="00F64F63" w14:paraId="622810AE"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EA1B2C"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Владельцы одной собаки</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82122B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2,54</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A3D245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6A6F17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D8B663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7DCEDC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2,079</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19A9BC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2,86</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356C26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26D1AE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5EAEB55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4,19</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F6F89C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505292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207937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7B0B96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1C4C23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45A804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EF72F2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BD7E5F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1,76</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49D508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2,20</w:t>
            </w:r>
          </w:p>
        </w:tc>
      </w:tr>
      <w:tr w:rsidR="003F25B2" w:rsidRPr="00F64F63" w14:paraId="18EA7CBF"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14CCC9"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Владельцы 2+ собак</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701123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F25721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A97DF7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F638CC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91D686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2,085</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583AAEF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2,76</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5E568C5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952232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3,58</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F1B17D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4,21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D6F2F7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3,21</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D7C81D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C8E8D3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2,44</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3CB7A7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3,24</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0256BF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1,10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6ABA29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1888B9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E5FDD8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EC223F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1,94</w:t>
            </w:r>
          </w:p>
        </w:tc>
      </w:tr>
      <w:tr w:rsidR="003F25B2" w:rsidRPr="00F64F63" w14:paraId="6B35C369"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C05FD5"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Адмиралтейский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D29744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A5E920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915B06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01E05D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AD1C99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D2F753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2,67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0B0337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2B250F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DD7EDB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4,50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FC6655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92B4DF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D5AEAE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3F16DA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008E7E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0B4636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35636E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D84A5D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4DA066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r>
      <w:tr w:rsidR="003F25B2" w:rsidRPr="00F64F63" w14:paraId="6E1AB4B2"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96935A"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Василеостровский</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139F8F1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B40D29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0DD0E3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2,56</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B77B9A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2,56</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2B1971A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A2968B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1A3CB1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3B20BB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07747E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B0EA1D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B639A0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719187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8CBAAB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3,56</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860745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1,44</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175BE2E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B1BB13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069B4B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1,89</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2478DE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r>
      <w:tr w:rsidR="003F25B2" w:rsidRPr="00F64F63" w14:paraId="318A7788"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930734"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Выборгский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088172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FED150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54C699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F7A7FB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983925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791BFD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D786ED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20413DF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1F3235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79FAF0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740B558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1DCD15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F56EFF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5407AA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1,17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5ACFFD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8DF283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4172C7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8117A3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r>
      <w:tr w:rsidR="003F25B2" w:rsidRPr="00F64F63" w14:paraId="58C72C07"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18774C"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Калининский</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DA55EB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2,71</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C30B1C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32225A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2,29</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00BF84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2,24</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46415A0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427468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2,90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1CAC68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3,90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B2DDB3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3,71</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93FA81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4,14</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A208CC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3,14</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DC5123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C57DD9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1DC79A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234551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CB1F1A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2,19</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19095B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2CD807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0C5A13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2,29</w:t>
            </w:r>
          </w:p>
        </w:tc>
      </w:tr>
      <w:tr w:rsidR="003F25B2" w:rsidRPr="00F64F63" w14:paraId="21AC3391"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F0DFFB"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Кировский</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2CD9F6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569697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7FFF0C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2,42</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0C476D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2,26</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C0F84D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2,11</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A69416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3,42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2FE863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4,32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96F297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3,84</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895C8D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4,37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547A6F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8DC518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7308A0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2,79</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C2CDEA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067776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1,16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C5C7B1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2EBF96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1CCA80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1,37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357282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1,84</w:t>
            </w:r>
          </w:p>
        </w:tc>
      </w:tr>
      <w:tr w:rsidR="003F25B2" w:rsidRPr="00F64F63" w14:paraId="0DB1FCA8"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42FB85"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Колпинский</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2B7FFD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2,36</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7DEFC3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07E1E9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168A6E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6D7C52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1,59</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EB3762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3,05</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25C9BD1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3,64</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476726C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B47152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4,41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1026A5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4B6F6F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1,64</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A2CDCE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2,36</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624A50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6DCB09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1B6FC55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9F323D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FB33C5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1,64</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A1E766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1,82</w:t>
            </w:r>
          </w:p>
        </w:tc>
      </w:tr>
      <w:tr w:rsidR="003F25B2" w:rsidRPr="00F64F63" w14:paraId="6F2448F0"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367055"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Красногвардейский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380224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2,29</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5B0D15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B5CF2D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7DE01D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AF8A09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1,79</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5F35AFB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2,71</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9A42BF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3,43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A38A7E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3,29</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A8E5A0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4,07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2219EB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3,29</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ED2548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600AF0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2,93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73479B6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D217B9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288DFF2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1,71</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A83669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E02C73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BA1F44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1,79</w:t>
            </w:r>
          </w:p>
        </w:tc>
      </w:tr>
      <w:tr w:rsidR="003F25B2" w:rsidRPr="00F64F63" w14:paraId="4C6520F3"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0F0B88"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Красносельский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23A536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129F291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7EF8C69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8E7F1F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53A597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A87D23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797B47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3,93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1F1F23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3,87</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9E63DC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4,33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0DC3F8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C7CED4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FA7F6E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9B85BD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3,53</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60A82DD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1,33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EF31F5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0063A1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49EED33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A2945B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1,93</w:t>
            </w:r>
          </w:p>
        </w:tc>
      </w:tr>
      <w:tr w:rsidR="003F25B2" w:rsidRPr="00F64F63" w14:paraId="5772D42A"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ADFA72"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Кронштадтский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36DBE0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42011D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D597C9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D0E512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94C0EE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1,61</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5E45D3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4D870F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E720B0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81E8CF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3,24</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713F0F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3104E4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1,61</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398FBF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F07600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8FC3EA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FFBFFB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1,91</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18D8C6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E5060E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2,09</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CA23FB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2,55</w:t>
            </w:r>
          </w:p>
        </w:tc>
      </w:tr>
      <w:tr w:rsidR="003F25B2" w:rsidRPr="00F64F63" w14:paraId="3053A1CF"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42237A"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Курортный</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357DF7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D2440C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2D5F1C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4A83C5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51F135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436E77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95ADD2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DE2227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751032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9F2B36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EDA48A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721B8E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3C07E3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AB7ED0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D0E3EC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68C1CF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83FBEB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08458E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w:t>
            </w:r>
          </w:p>
        </w:tc>
      </w:tr>
      <w:tr w:rsidR="003F25B2" w:rsidRPr="00F64F63" w14:paraId="48C3295A"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7360C3"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Московский</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C53D52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72541D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2,4375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B5B949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35F791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0B5F98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0322EB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3,1875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036322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A2F4FD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417027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4,44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1C64DC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3,44</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FA3584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87EC5C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2,9375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2774F3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3,4375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626F9F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04FBA9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DB702F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0FA516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1,56</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E114CF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1,81</w:t>
            </w:r>
          </w:p>
        </w:tc>
      </w:tr>
      <w:tr w:rsidR="003F25B2" w:rsidRPr="00F64F63" w14:paraId="0BABEFFB"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163851"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Невский</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97B2E0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2,67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5A0A72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2,46</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F390B9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2,38</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A7D53F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50B6E4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2,21</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293103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EE2914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4,00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4ED506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4,04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F333F7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4,67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C157D5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F770BD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50CF8C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DB1292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7083EFB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1,38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08F3A3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1,92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1B7F1A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8BF09B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1,79</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3E5384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2,54</w:t>
            </w:r>
          </w:p>
        </w:tc>
      </w:tr>
      <w:tr w:rsidR="003F25B2" w:rsidRPr="00F64F63" w14:paraId="5B118543"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2225E8"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Петроградский</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F15182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74DBA4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BF05BF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F05A7B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700EBA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95D586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D1484F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73DB7A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5BB0C7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3D9C45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44DFD4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EFB0F5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089834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67E3DD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417556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E33D9E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63C824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A5F0A0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r>
      <w:tr w:rsidR="003F25B2" w:rsidRPr="00F64F63" w14:paraId="04FF208E"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3254CC"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Петродворцовый</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7EC00D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3E7D1D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F6A6B1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09A40F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8BB433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30D3AC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D95339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FEA253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4A3842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4,50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010C03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DAA590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1,17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B26BFC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8982BC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2,83</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0D36BB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9D76AA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8242E9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F1D069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7939D1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1,83</w:t>
            </w:r>
          </w:p>
        </w:tc>
      </w:tr>
      <w:tr w:rsidR="003F25B2" w:rsidRPr="00F64F63" w14:paraId="75BDCE58"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9091D8"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Приморский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737F66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2,27</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28F43BE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2,24</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CAA39F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2,22</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97EDC5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2,38</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42D91D5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2,05</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1E46D9D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F1EC02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4,03</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9BF605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3,86</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DE04D0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4,30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0F750B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AE07A8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0C8BAF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2,86</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FBAA67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6904D2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8EC1CD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1,51</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51C52B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1,57</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A9EA0D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1,54</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28DD1F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2,35</w:t>
            </w:r>
          </w:p>
        </w:tc>
      </w:tr>
      <w:tr w:rsidR="003F25B2" w:rsidRPr="00F64F63" w14:paraId="47DD03CE"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A1F457"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Пушкинский</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927768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9FA4F5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2,625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2C1941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2,875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75B230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2,125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0E5A9F6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2,75</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45A100B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CA43F78"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2,625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423CF2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CCE44C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3,38</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1032A3E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3,375</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1C67B3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671732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95A686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C64C0E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1,125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048B38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01B636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5C17D2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1,38</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AEBEC8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1,88</w:t>
            </w:r>
          </w:p>
        </w:tc>
      </w:tr>
      <w:tr w:rsidR="003F25B2" w:rsidRPr="00F64F63" w14:paraId="68F323FC"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E7C1E4"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t>Фрунзенский</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A06095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64A038D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1B0CCA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1,60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6A8AA0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2F902D7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492CA39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508CB9A3"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1BA7DA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A72540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4,40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F0EF99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C892C2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56EE2F4"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2,60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7A0572F1"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3,40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E17929E"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2960960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9689A8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1,20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3CFE17C5"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AE2C6D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1,00</w:t>
            </w:r>
          </w:p>
        </w:tc>
      </w:tr>
      <w:tr w:rsidR="003F25B2" w:rsidRPr="00F64F63" w14:paraId="08E80234" w14:textId="77777777" w:rsidTr="00F909A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B85A61" w14:textId="77777777" w:rsidR="003F25B2" w:rsidRPr="00F64F63" w:rsidRDefault="003F25B2" w:rsidP="00F909AB">
            <w:pPr>
              <w:spacing w:line="240" w:lineRule="auto"/>
              <w:ind w:firstLine="0"/>
              <w:jc w:val="left"/>
              <w:rPr>
                <w:rFonts w:eastAsia="Times New Roman" w:cs="Times New Roman"/>
                <w:sz w:val="10"/>
                <w:szCs w:val="10"/>
                <w:lang w:val="ru-RU" w:eastAsia="ru-RU"/>
              </w:rPr>
            </w:pPr>
            <w:r w:rsidRPr="00F64F63">
              <w:rPr>
                <w:rFonts w:eastAsia="Times New Roman" w:cs="Times New Roman"/>
                <w:sz w:val="10"/>
                <w:szCs w:val="10"/>
                <w:lang w:val="ru-RU" w:eastAsia="ru-RU"/>
              </w:rPr>
              <w:lastRenderedPageBreak/>
              <w:t>Центральный</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570214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39B9FCD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2,20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2F2649C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3,30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AE8560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3,50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6E39B12B"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3,20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64EC26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06857032"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82DE22A"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3,80</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34A415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4,40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72B9AFDF"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2,90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589CF539"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1,40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18786540"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2,30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5DD0FE0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3,10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35AEFC3C"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150F5687"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1,70</w:t>
            </w:r>
          </w:p>
        </w:tc>
        <w:tc>
          <w:tcPr>
            <w:tcW w:w="0" w:type="auto"/>
            <w:tcBorders>
              <w:top w:val="single" w:sz="6" w:space="0" w:color="CCCCCC"/>
              <w:left w:val="single" w:sz="6" w:space="0" w:color="CCCCCC"/>
              <w:bottom w:val="single" w:sz="6" w:space="0" w:color="000000"/>
              <w:right w:val="single" w:sz="6" w:space="0" w:color="000000"/>
            </w:tcBorders>
            <w:shd w:val="clear" w:color="auto" w:fill="D03535"/>
            <w:tcMar>
              <w:top w:w="30" w:type="dxa"/>
              <w:left w:w="45" w:type="dxa"/>
              <w:bottom w:w="30" w:type="dxa"/>
              <w:right w:w="45" w:type="dxa"/>
            </w:tcMar>
            <w:vAlign w:val="bottom"/>
            <w:hideMark/>
          </w:tcPr>
          <w:p w14:paraId="08772C86"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599A3C"/>
            <w:tcMar>
              <w:top w:w="30" w:type="dxa"/>
              <w:left w:w="45" w:type="dxa"/>
              <w:bottom w:w="30" w:type="dxa"/>
              <w:right w:w="45" w:type="dxa"/>
            </w:tcMar>
            <w:vAlign w:val="bottom"/>
            <w:hideMark/>
          </w:tcPr>
          <w:p w14:paraId="5EF3BBF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1,80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14:paraId="477FB24D" w14:textId="77777777" w:rsidR="003F25B2" w:rsidRPr="00F64F63" w:rsidRDefault="003F25B2" w:rsidP="00F909AB">
            <w:pPr>
              <w:spacing w:line="240" w:lineRule="auto"/>
              <w:ind w:firstLine="0"/>
              <w:jc w:val="right"/>
              <w:rPr>
                <w:rFonts w:eastAsia="Times New Roman" w:cs="Times New Roman"/>
                <w:sz w:val="10"/>
                <w:szCs w:val="10"/>
                <w:lang w:val="ru-RU" w:eastAsia="ru-RU"/>
              </w:rPr>
            </w:pPr>
            <w:r w:rsidRPr="00F64F63">
              <w:rPr>
                <w:rFonts w:eastAsia="Times New Roman" w:cs="Times New Roman"/>
                <w:sz w:val="10"/>
                <w:szCs w:val="10"/>
                <w:lang w:val="ru-RU" w:eastAsia="ru-RU"/>
              </w:rPr>
              <w:t>2,10</w:t>
            </w:r>
          </w:p>
        </w:tc>
      </w:tr>
      <w:bookmarkEnd w:id="44"/>
    </w:tbl>
    <w:p w14:paraId="47A92A48" w14:textId="77777777" w:rsidR="003F25B2" w:rsidRDefault="003F25B2" w:rsidP="003F25B2">
      <w:pPr>
        <w:ind w:firstLine="0"/>
        <w:rPr>
          <w:shd w:val="clear" w:color="auto" w:fill="FFFFFF"/>
          <w:lang w:val="ru-RU" w:eastAsia="ru-RU"/>
        </w:rPr>
        <w:sectPr w:rsidR="003F25B2" w:rsidSect="00F909AB">
          <w:pgSz w:w="15840" w:h="12240" w:orient="landscape"/>
          <w:pgMar w:top="1701" w:right="1134" w:bottom="850" w:left="1134" w:header="708" w:footer="708" w:gutter="0"/>
          <w:cols w:space="708"/>
          <w:docGrid w:linePitch="360"/>
        </w:sectPr>
      </w:pPr>
    </w:p>
    <w:p w14:paraId="3FC7D822" w14:textId="77777777" w:rsidR="003F25B2" w:rsidRDefault="003F25B2" w:rsidP="003F25B2">
      <w:pPr>
        <w:rPr>
          <w:shd w:val="clear" w:color="auto" w:fill="FFFFFF"/>
          <w:lang w:val="ru-RU" w:eastAsia="ru-RU"/>
        </w:rPr>
      </w:pPr>
      <w:r w:rsidRPr="0065557F">
        <w:rPr>
          <w:shd w:val="clear" w:color="auto" w:fill="FFFFFF"/>
          <w:lang w:val="ru-RU" w:eastAsia="ru-RU"/>
        </w:rPr>
        <w:lastRenderedPageBreak/>
        <w:t>На основе разделения по цветовым блокам было определено количество повторений цвета для каждого района:</w:t>
      </w:r>
    </w:p>
    <w:p w14:paraId="70BB713B" w14:textId="77777777" w:rsidR="003F25B2" w:rsidRPr="0065557F" w:rsidRDefault="003F25B2" w:rsidP="003F25B2">
      <w:pPr>
        <w:pStyle w:val="a"/>
        <w:ind w:firstLine="131"/>
        <w:jc w:val="center"/>
        <w:rPr>
          <w:lang w:eastAsia="ru-RU"/>
        </w:rPr>
      </w:pPr>
      <w:r>
        <w:rPr>
          <w:lang w:eastAsia="ru-RU"/>
        </w:rPr>
        <w:t>Подсчет по числу повторений цветовых сегментов</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5"/>
        <w:gridCol w:w="869"/>
        <w:gridCol w:w="869"/>
        <w:gridCol w:w="949"/>
        <w:gridCol w:w="949"/>
      </w:tblGrid>
      <w:tr w:rsidR="003F25B2" w:rsidRPr="0065557F" w14:paraId="5D7EA57E" w14:textId="77777777" w:rsidTr="00F909AB">
        <w:trPr>
          <w:trHeight w:val="315"/>
        </w:trPr>
        <w:tc>
          <w:tcPr>
            <w:tcW w:w="0" w:type="auto"/>
            <w:tcMar>
              <w:top w:w="40" w:type="dxa"/>
              <w:left w:w="40" w:type="dxa"/>
              <w:bottom w:w="40" w:type="dxa"/>
              <w:right w:w="40" w:type="dxa"/>
            </w:tcMar>
            <w:vAlign w:val="bottom"/>
            <w:hideMark/>
          </w:tcPr>
          <w:p w14:paraId="61F3DF50" w14:textId="77777777" w:rsidR="003F25B2" w:rsidRPr="00754D37" w:rsidRDefault="003F25B2" w:rsidP="00F909AB">
            <w:pPr>
              <w:ind w:firstLine="0"/>
              <w:rPr>
                <w:b/>
                <w:bCs/>
                <w:sz w:val="16"/>
                <w:szCs w:val="16"/>
                <w:lang w:val="ru-RU" w:eastAsia="ru-RU"/>
              </w:rPr>
            </w:pPr>
            <w:r w:rsidRPr="00754D37">
              <w:rPr>
                <w:b/>
                <w:bCs/>
                <w:sz w:val="16"/>
                <w:szCs w:val="16"/>
                <w:lang w:val="ru-RU" w:eastAsia="ru-RU"/>
              </w:rPr>
              <w:t>Название района</w:t>
            </w:r>
          </w:p>
        </w:tc>
        <w:tc>
          <w:tcPr>
            <w:tcW w:w="0" w:type="auto"/>
            <w:shd w:val="clear" w:color="auto" w:fill="EA9999"/>
            <w:tcMar>
              <w:top w:w="40" w:type="dxa"/>
              <w:left w:w="40" w:type="dxa"/>
              <w:bottom w:w="40" w:type="dxa"/>
              <w:right w:w="40" w:type="dxa"/>
            </w:tcMar>
            <w:vAlign w:val="bottom"/>
            <w:hideMark/>
          </w:tcPr>
          <w:p w14:paraId="63CAFC11" w14:textId="77777777" w:rsidR="003F25B2" w:rsidRPr="00754D37" w:rsidRDefault="003F25B2" w:rsidP="00F909AB">
            <w:pPr>
              <w:rPr>
                <w:sz w:val="16"/>
                <w:szCs w:val="16"/>
                <w:lang w:val="ru-RU" w:eastAsia="ru-RU"/>
              </w:rPr>
            </w:pPr>
          </w:p>
        </w:tc>
        <w:tc>
          <w:tcPr>
            <w:tcW w:w="0" w:type="auto"/>
            <w:shd w:val="clear" w:color="auto" w:fill="B6D7A8"/>
            <w:tcMar>
              <w:top w:w="40" w:type="dxa"/>
              <w:left w:w="40" w:type="dxa"/>
              <w:bottom w:w="40" w:type="dxa"/>
              <w:right w:w="40" w:type="dxa"/>
            </w:tcMar>
            <w:vAlign w:val="bottom"/>
            <w:hideMark/>
          </w:tcPr>
          <w:p w14:paraId="7D35099D" w14:textId="77777777" w:rsidR="003F25B2" w:rsidRPr="0065557F" w:rsidRDefault="003F25B2" w:rsidP="00F909AB">
            <w:pPr>
              <w:rPr>
                <w:lang w:val="ru-RU" w:eastAsia="ru-RU"/>
              </w:rPr>
            </w:pPr>
          </w:p>
        </w:tc>
        <w:tc>
          <w:tcPr>
            <w:tcW w:w="0" w:type="auto"/>
            <w:shd w:val="clear" w:color="auto" w:fill="D03535"/>
            <w:tcMar>
              <w:top w:w="40" w:type="dxa"/>
              <w:left w:w="40" w:type="dxa"/>
              <w:bottom w:w="40" w:type="dxa"/>
              <w:right w:w="40" w:type="dxa"/>
            </w:tcMar>
            <w:vAlign w:val="bottom"/>
            <w:hideMark/>
          </w:tcPr>
          <w:p w14:paraId="76BECC62" w14:textId="77777777" w:rsidR="003F25B2" w:rsidRPr="0065557F" w:rsidRDefault="003F25B2" w:rsidP="00F909AB">
            <w:pPr>
              <w:rPr>
                <w:lang w:val="ru-RU" w:eastAsia="ru-RU"/>
              </w:rPr>
            </w:pPr>
          </w:p>
        </w:tc>
        <w:tc>
          <w:tcPr>
            <w:tcW w:w="0" w:type="auto"/>
            <w:shd w:val="clear" w:color="auto" w:fill="599A3C"/>
            <w:tcMar>
              <w:top w:w="40" w:type="dxa"/>
              <w:left w:w="40" w:type="dxa"/>
              <w:bottom w:w="40" w:type="dxa"/>
              <w:right w:w="40" w:type="dxa"/>
            </w:tcMar>
            <w:vAlign w:val="bottom"/>
            <w:hideMark/>
          </w:tcPr>
          <w:p w14:paraId="10B3D1A7" w14:textId="77777777" w:rsidR="003F25B2" w:rsidRPr="0065557F" w:rsidRDefault="003F25B2" w:rsidP="00F909AB">
            <w:pPr>
              <w:rPr>
                <w:lang w:val="ru-RU" w:eastAsia="ru-RU"/>
              </w:rPr>
            </w:pPr>
          </w:p>
        </w:tc>
      </w:tr>
      <w:tr w:rsidR="003F25B2" w:rsidRPr="0065557F" w14:paraId="736FE775" w14:textId="77777777" w:rsidTr="00F909AB">
        <w:trPr>
          <w:trHeight w:val="315"/>
        </w:trPr>
        <w:tc>
          <w:tcPr>
            <w:tcW w:w="0" w:type="auto"/>
            <w:tcMar>
              <w:top w:w="40" w:type="dxa"/>
              <w:left w:w="40" w:type="dxa"/>
              <w:bottom w:w="40" w:type="dxa"/>
              <w:right w:w="40" w:type="dxa"/>
            </w:tcMar>
            <w:vAlign w:val="bottom"/>
            <w:hideMark/>
          </w:tcPr>
          <w:p w14:paraId="5E9FCAF5"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Адмиралтейский</w:t>
            </w:r>
          </w:p>
        </w:tc>
        <w:tc>
          <w:tcPr>
            <w:tcW w:w="0" w:type="auto"/>
            <w:tcMar>
              <w:top w:w="40" w:type="dxa"/>
              <w:left w:w="40" w:type="dxa"/>
              <w:bottom w:w="40" w:type="dxa"/>
              <w:right w:w="40" w:type="dxa"/>
            </w:tcMar>
            <w:vAlign w:val="bottom"/>
            <w:hideMark/>
          </w:tcPr>
          <w:p w14:paraId="333A0055"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1</w:t>
            </w:r>
          </w:p>
        </w:tc>
        <w:tc>
          <w:tcPr>
            <w:tcW w:w="0" w:type="auto"/>
            <w:tcMar>
              <w:top w:w="40" w:type="dxa"/>
              <w:left w:w="40" w:type="dxa"/>
              <w:bottom w:w="40" w:type="dxa"/>
              <w:right w:w="40" w:type="dxa"/>
            </w:tcMar>
            <w:vAlign w:val="bottom"/>
            <w:hideMark/>
          </w:tcPr>
          <w:p w14:paraId="532B82DC"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474824C9"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7</w:t>
            </w:r>
          </w:p>
        </w:tc>
        <w:tc>
          <w:tcPr>
            <w:tcW w:w="0" w:type="auto"/>
            <w:tcMar>
              <w:top w:w="40" w:type="dxa"/>
              <w:left w:w="40" w:type="dxa"/>
              <w:bottom w:w="40" w:type="dxa"/>
              <w:right w:w="40" w:type="dxa"/>
            </w:tcMar>
            <w:vAlign w:val="bottom"/>
            <w:hideMark/>
          </w:tcPr>
          <w:p w14:paraId="35B81E51"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8</w:t>
            </w:r>
          </w:p>
        </w:tc>
      </w:tr>
      <w:tr w:rsidR="003F25B2" w:rsidRPr="0065557F" w14:paraId="16873147" w14:textId="77777777" w:rsidTr="00F909AB">
        <w:trPr>
          <w:trHeight w:val="315"/>
        </w:trPr>
        <w:tc>
          <w:tcPr>
            <w:tcW w:w="0" w:type="auto"/>
            <w:tcMar>
              <w:top w:w="40" w:type="dxa"/>
              <w:left w:w="40" w:type="dxa"/>
              <w:bottom w:w="40" w:type="dxa"/>
              <w:right w:w="40" w:type="dxa"/>
            </w:tcMar>
            <w:vAlign w:val="bottom"/>
            <w:hideMark/>
          </w:tcPr>
          <w:p w14:paraId="270F7222"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Василеостровский</w:t>
            </w:r>
          </w:p>
        </w:tc>
        <w:tc>
          <w:tcPr>
            <w:tcW w:w="0" w:type="auto"/>
            <w:tcMar>
              <w:top w:w="40" w:type="dxa"/>
              <w:left w:w="40" w:type="dxa"/>
              <w:bottom w:w="40" w:type="dxa"/>
              <w:right w:w="40" w:type="dxa"/>
            </w:tcMar>
            <w:vAlign w:val="bottom"/>
            <w:hideMark/>
          </w:tcPr>
          <w:p w14:paraId="169A5B4B"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3AAD1706"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5</w:t>
            </w:r>
          </w:p>
        </w:tc>
        <w:tc>
          <w:tcPr>
            <w:tcW w:w="0" w:type="auto"/>
            <w:tcMar>
              <w:top w:w="40" w:type="dxa"/>
              <w:left w:w="40" w:type="dxa"/>
              <w:bottom w:w="40" w:type="dxa"/>
              <w:right w:w="40" w:type="dxa"/>
            </w:tcMar>
            <w:vAlign w:val="bottom"/>
            <w:hideMark/>
          </w:tcPr>
          <w:p w14:paraId="1D5925A9"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00068E21"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7</w:t>
            </w:r>
          </w:p>
        </w:tc>
      </w:tr>
      <w:tr w:rsidR="003F25B2" w:rsidRPr="0065557F" w14:paraId="5A9A1AB3" w14:textId="77777777" w:rsidTr="00F909AB">
        <w:trPr>
          <w:trHeight w:val="315"/>
        </w:trPr>
        <w:tc>
          <w:tcPr>
            <w:tcW w:w="0" w:type="auto"/>
            <w:tcMar>
              <w:top w:w="40" w:type="dxa"/>
              <w:left w:w="40" w:type="dxa"/>
              <w:bottom w:w="40" w:type="dxa"/>
              <w:right w:w="40" w:type="dxa"/>
            </w:tcMar>
            <w:vAlign w:val="bottom"/>
            <w:hideMark/>
          </w:tcPr>
          <w:p w14:paraId="5B7A277E"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Выборгский</w:t>
            </w:r>
          </w:p>
        </w:tc>
        <w:tc>
          <w:tcPr>
            <w:tcW w:w="0" w:type="auto"/>
            <w:tcMar>
              <w:top w:w="40" w:type="dxa"/>
              <w:left w:w="40" w:type="dxa"/>
              <w:bottom w:w="40" w:type="dxa"/>
              <w:right w:w="40" w:type="dxa"/>
            </w:tcMar>
            <w:vAlign w:val="bottom"/>
            <w:hideMark/>
          </w:tcPr>
          <w:p w14:paraId="7849E4D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45DCA1C2"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3C367C59"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c>
          <w:tcPr>
            <w:tcW w:w="0" w:type="auto"/>
            <w:tcMar>
              <w:top w:w="40" w:type="dxa"/>
              <w:left w:w="40" w:type="dxa"/>
              <w:bottom w:w="40" w:type="dxa"/>
              <w:right w:w="40" w:type="dxa"/>
            </w:tcMar>
            <w:vAlign w:val="bottom"/>
            <w:hideMark/>
          </w:tcPr>
          <w:p w14:paraId="114D3941"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r>
      <w:tr w:rsidR="003F25B2" w:rsidRPr="0065557F" w14:paraId="4D745904" w14:textId="77777777" w:rsidTr="00F909AB">
        <w:trPr>
          <w:trHeight w:val="315"/>
        </w:trPr>
        <w:tc>
          <w:tcPr>
            <w:tcW w:w="0" w:type="auto"/>
            <w:tcMar>
              <w:top w:w="40" w:type="dxa"/>
              <w:left w:w="40" w:type="dxa"/>
              <w:bottom w:w="40" w:type="dxa"/>
              <w:right w:w="40" w:type="dxa"/>
            </w:tcMar>
            <w:vAlign w:val="bottom"/>
            <w:hideMark/>
          </w:tcPr>
          <w:p w14:paraId="64FF25AF"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Калининский</w:t>
            </w:r>
          </w:p>
        </w:tc>
        <w:tc>
          <w:tcPr>
            <w:tcW w:w="0" w:type="auto"/>
            <w:tcMar>
              <w:top w:w="40" w:type="dxa"/>
              <w:left w:w="40" w:type="dxa"/>
              <w:bottom w:w="40" w:type="dxa"/>
              <w:right w:w="40" w:type="dxa"/>
            </w:tcMar>
            <w:vAlign w:val="bottom"/>
            <w:hideMark/>
          </w:tcPr>
          <w:p w14:paraId="2B55908E"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0C97533B"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2460C86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2FF46285"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7</w:t>
            </w:r>
          </w:p>
        </w:tc>
      </w:tr>
      <w:tr w:rsidR="003F25B2" w:rsidRPr="0065557F" w14:paraId="02D86B2F" w14:textId="77777777" w:rsidTr="00F909AB">
        <w:trPr>
          <w:trHeight w:val="315"/>
        </w:trPr>
        <w:tc>
          <w:tcPr>
            <w:tcW w:w="0" w:type="auto"/>
            <w:tcMar>
              <w:top w:w="40" w:type="dxa"/>
              <w:left w:w="40" w:type="dxa"/>
              <w:bottom w:w="40" w:type="dxa"/>
              <w:right w:w="40" w:type="dxa"/>
            </w:tcMar>
            <w:vAlign w:val="bottom"/>
            <w:hideMark/>
          </w:tcPr>
          <w:p w14:paraId="0387B9FC"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Кировский</w:t>
            </w:r>
          </w:p>
        </w:tc>
        <w:tc>
          <w:tcPr>
            <w:tcW w:w="0" w:type="auto"/>
            <w:tcMar>
              <w:top w:w="40" w:type="dxa"/>
              <w:left w:w="40" w:type="dxa"/>
              <w:bottom w:w="40" w:type="dxa"/>
              <w:right w:w="40" w:type="dxa"/>
            </w:tcMar>
            <w:vAlign w:val="bottom"/>
            <w:hideMark/>
          </w:tcPr>
          <w:p w14:paraId="08F6AF9F"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7ABC2DA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c>
          <w:tcPr>
            <w:tcW w:w="0" w:type="auto"/>
            <w:tcMar>
              <w:top w:w="40" w:type="dxa"/>
              <w:left w:w="40" w:type="dxa"/>
              <w:bottom w:w="40" w:type="dxa"/>
              <w:right w:w="40" w:type="dxa"/>
            </w:tcMar>
            <w:vAlign w:val="bottom"/>
            <w:hideMark/>
          </w:tcPr>
          <w:p w14:paraId="202FE657"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c>
          <w:tcPr>
            <w:tcW w:w="0" w:type="auto"/>
            <w:tcMar>
              <w:top w:w="40" w:type="dxa"/>
              <w:left w:w="40" w:type="dxa"/>
              <w:bottom w:w="40" w:type="dxa"/>
              <w:right w:w="40" w:type="dxa"/>
            </w:tcMar>
            <w:vAlign w:val="bottom"/>
            <w:hideMark/>
          </w:tcPr>
          <w:p w14:paraId="68A45186"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r>
      <w:tr w:rsidR="003F25B2" w:rsidRPr="0065557F" w14:paraId="35DE16C4" w14:textId="77777777" w:rsidTr="00F909AB">
        <w:trPr>
          <w:trHeight w:val="315"/>
        </w:trPr>
        <w:tc>
          <w:tcPr>
            <w:tcW w:w="0" w:type="auto"/>
            <w:tcMar>
              <w:top w:w="40" w:type="dxa"/>
              <w:left w:w="40" w:type="dxa"/>
              <w:bottom w:w="40" w:type="dxa"/>
              <w:right w:w="40" w:type="dxa"/>
            </w:tcMar>
            <w:vAlign w:val="bottom"/>
            <w:hideMark/>
          </w:tcPr>
          <w:p w14:paraId="439493F6"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Колпинский</w:t>
            </w:r>
          </w:p>
        </w:tc>
        <w:tc>
          <w:tcPr>
            <w:tcW w:w="0" w:type="auto"/>
            <w:tcMar>
              <w:top w:w="40" w:type="dxa"/>
              <w:left w:w="40" w:type="dxa"/>
              <w:bottom w:w="40" w:type="dxa"/>
              <w:right w:w="40" w:type="dxa"/>
            </w:tcMar>
            <w:vAlign w:val="bottom"/>
            <w:hideMark/>
          </w:tcPr>
          <w:p w14:paraId="35FD0C7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c>
          <w:tcPr>
            <w:tcW w:w="0" w:type="auto"/>
            <w:tcMar>
              <w:top w:w="40" w:type="dxa"/>
              <w:left w:w="40" w:type="dxa"/>
              <w:bottom w:w="40" w:type="dxa"/>
              <w:right w:w="40" w:type="dxa"/>
            </w:tcMar>
            <w:vAlign w:val="bottom"/>
            <w:hideMark/>
          </w:tcPr>
          <w:p w14:paraId="47D37E9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17ABD5B3"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c>
          <w:tcPr>
            <w:tcW w:w="0" w:type="auto"/>
            <w:tcMar>
              <w:top w:w="40" w:type="dxa"/>
              <w:left w:w="40" w:type="dxa"/>
              <w:bottom w:w="40" w:type="dxa"/>
              <w:right w:w="40" w:type="dxa"/>
            </w:tcMar>
            <w:vAlign w:val="bottom"/>
            <w:hideMark/>
          </w:tcPr>
          <w:p w14:paraId="3631F70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r>
      <w:tr w:rsidR="003F25B2" w:rsidRPr="0065557F" w14:paraId="4DA5CD12" w14:textId="77777777" w:rsidTr="00F909AB">
        <w:trPr>
          <w:trHeight w:val="315"/>
        </w:trPr>
        <w:tc>
          <w:tcPr>
            <w:tcW w:w="0" w:type="auto"/>
            <w:tcMar>
              <w:top w:w="40" w:type="dxa"/>
              <w:left w:w="40" w:type="dxa"/>
              <w:bottom w:w="40" w:type="dxa"/>
              <w:right w:w="40" w:type="dxa"/>
            </w:tcMar>
            <w:vAlign w:val="bottom"/>
            <w:hideMark/>
          </w:tcPr>
          <w:p w14:paraId="241C2D87"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Красногвардейский</w:t>
            </w:r>
          </w:p>
        </w:tc>
        <w:tc>
          <w:tcPr>
            <w:tcW w:w="0" w:type="auto"/>
            <w:tcMar>
              <w:top w:w="40" w:type="dxa"/>
              <w:left w:w="40" w:type="dxa"/>
              <w:bottom w:w="40" w:type="dxa"/>
              <w:right w:w="40" w:type="dxa"/>
            </w:tcMar>
            <w:vAlign w:val="bottom"/>
            <w:hideMark/>
          </w:tcPr>
          <w:p w14:paraId="680B6317"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17E55B66"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54F01D10"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10</w:t>
            </w:r>
          </w:p>
        </w:tc>
        <w:tc>
          <w:tcPr>
            <w:tcW w:w="0" w:type="auto"/>
            <w:tcMar>
              <w:top w:w="40" w:type="dxa"/>
              <w:left w:w="40" w:type="dxa"/>
              <w:bottom w:w="40" w:type="dxa"/>
              <w:right w:w="40" w:type="dxa"/>
            </w:tcMar>
            <w:vAlign w:val="bottom"/>
            <w:hideMark/>
          </w:tcPr>
          <w:p w14:paraId="1A97D3D2"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r>
      <w:tr w:rsidR="003F25B2" w:rsidRPr="0065557F" w14:paraId="253B21DA" w14:textId="77777777" w:rsidTr="00F909AB">
        <w:trPr>
          <w:trHeight w:val="315"/>
        </w:trPr>
        <w:tc>
          <w:tcPr>
            <w:tcW w:w="0" w:type="auto"/>
            <w:tcMar>
              <w:top w:w="40" w:type="dxa"/>
              <w:left w:w="40" w:type="dxa"/>
              <w:bottom w:w="40" w:type="dxa"/>
              <w:right w:w="40" w:type="dxa"/>
            </w:tcMar>
            <w:vAlign w:val="bottom"/>
            <w:hideMark/>
          </w:tcPr>
          <w:p w14:paraId="6CB904B4"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Красносельский</w:t>
            </w:r>
          </w:p>
        </w:tc>
        <w:tc>
          <w:tcPr>
            <w:tcW w:w="0" w:type="auto"/>
            <w:tcMar>
              <w:top w:w="40" w:type="dxa"/>
              <w:left w:w="40" w:type="dxa"/>
              <w:bottom w:w="40" w:type="dxa"/>
              <w:right w:w="40" w:type="dxa"/>
            </w:tcMar>
            <w:vAlign w:val="bottom"/>
            <w:hideMark/>
          </w:tcPr>
          <w:p w14:paraId="10F64D1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5</w:t>
            </w:r>
          </w:p>
        </w:tc>
        <w:tc>
          <w:tcPr>
            <w:tcW w:w="0" w:type="auto"/>
            <w:tcMar>
              <w:top w:w="40" w:type="dxa"/>
              <w:left w:w="40" w:type="dxa"/>
              <w:bottom w:w="40" w:type="dxa"/>
              <w:right w:w="40" w:type="dxa"/>
            </w:tcMar>
            <w:vAlign w:val="bottom"/>
            <w:hideMark/>
          </w:tcPr>
          <w:p w14:paraId="53F7AA18"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5</w:t>
            </w:r>
          </w:p>
        </w:tc>
        <w:tc>
          <w:tcPr>
            <w:tcW w:w="0" w:type="auto"/>
            <w:tcMar>
              <w:top w:w="40" w:type="dxa"/>
              <w:left w:w="40" w:type="dxa"/>
              <w:bottom w:w="40" w:type="dxa"/>
              <w:right w:w="40" w:type="dxa"/>
            </w:tcMar>
            <w:vAlign w:val="bottom"/>
            <w:hideMark/>
          </w:tcPr>
          <w:p w14:paraId="5F452C8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c>
          <w:tcPr>
            <w:tcW w:w="0" w:type="auto"/>
            <w:tcMar>
              <w:top w:w="40" w:type="dxa"/>
              <w:left w:w="40" w:type="dxa"/>
              <w:bottom w:w="40" w:type="dxa"/>
              <w:right w:w="40" w:type="dxa"/>
            </w:tcMar>
            <w:vAlign w:val="bottom"/>
            <w:hideMark/>
          </w:tcPr>
          <w:p w14:paraId="7BCA9175"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r>
      <w:tr w:rsidR="003F25B2" w:rsidRPr="0065557F" w14:paraId="3598F3CE" w14:textId="77777777" w:rsidTr="00F909AB">
        <w:trPr>
          <w:trHeight w:val="315"/>
        </w:trPr>
        <w:tc>
          <w:tcPr>
            <w:tcW w:w="0" w:type="auto"/>
            <w:tcMar>
              <w:top w:w="40" w:type="dxa"/>
              <w:left w:w="40" w:type="dxa"/>
              <w:bottom w:w="40" w:type="dxa"/>
              <w:right w:w="40" w:type="dxa"/>
            </w:tcMar>
            <w:vAlign w:val="bottom"/>
            <w:hideMark/>
          </w:tcPr>
          <w:p w14:paraId="688E74D8" w14:textId="77777777" w:rsidR="003F25B2" w:rsidRPr="00E60335" w:rsidRDefault="003F25B2" w:rsidP="00F909AB">
            <w:pPr>
              <w:ind w:firstLine="0"/>
              <w:rPr>
                <w:rFonts w:cs="Times New Roman"/>
                <w:sz w:val="16"/>
                <w:szCs w:val="16"/>
                <w:lang w:val="ru-RU" w:eastAsia="ru-RU"/>
              </w:rPr>
            </w:pPr>
            <w:r w:rsidRPr="00E60335">
              <w:rPr>
                <w:rFonts w:cs="Times New Roman"/>
                <w:sz w:val="16"/>
                <w:szCs w:val="16"/>
                <w:lang w:val="ru-RU" w:eastAsia="ru-RU"/>
              </w:rPr>
              <w:t>Кронштадтский</w:t>
            </w:r>
          </w:p>
        </w:tc>
        <w:tc>
          <w:tcPr>
            <w:tcW w:w="0" w:type="auto"/>
            <w:tcMar>
              <w:top w:w="40" w:type="dxa"/>
              <w:left w:w="40" w:type="dxa"/>
              <w:bottom w:w="40" w:type="dxa"/>
              <w:right w:w="40" w:type="dxa"/>
            </w:tcMar>
            <w:vAlign w:val="bottom"/>
            <w:hideMark/>
          </w:tcPr>
          <w:p w14:paraId="3C257BB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05077E30"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0B80AA18" w14:textId="77777777" w:rsidR="003F25B2" w:rsidRPr="00E60335" w:rsidRDefault="003F25B2" w:rsidP="00F909AB">
            <w:pPr>
              <w:rPr>
                <w:rFonts w:cs="Times New Roman"/>
                <w:sz w:val="16"/>
                <w:szCs w:val="16"/>
                <w:lang w:val="ru-RU" w:eastAsia="ru-RU"/>
              </w:rPr>
            </w:pPr>
            <w:r w:rsidRPr="00E60335">
              <w:rPr>
                <w:rFonts w:cs="Times New Roman"/>
                <w:b/>
                <w:bCs/>
                <w:sz w:val="16"/>
                <w:szCs w:val="16"/>
                <w:lang w:val="ru-RU" w:eastAsia="ru-RU"/>
              </w:rPr>
              <w:t>14</w:t>
            </w:r>
          </w:p>
        </w:tc>
        <w:tc>
          <w:tcPr>
            <w:tcW w:w="0" w:type="auto"/>
            <w:tcMar>
              <w:top w:w="40" w:type="dxa"/>
              <w:left w:w="40" w:type="dxa"/>
              <w:bottom w:w="40" w:type="dxa"/>
              <w:right w:w="40" w:type="dxa"/>
            </w:tcMar>
            <w:vAlign w:val="bottom"/>
            <w:hideMark/>
          </w:tcPr>
          <w:p w14:paraId="620A061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r>
      <w:tr w:rsidR="003F25B2" w:rsidRPr="0065557F" w14:paraId="6F8D918D" w14:textId="77777777" w:rsidTr="00F909AB">
        <w:trPr>
          <w:trHeight w:val="315"/>
        </w:trPr>
        <w:tc>
          <w:tcPr>
            <w:tcW w:w="0" w:type="auto"/>
            <w:tcMar>
              <w:top w:w="40" w:type="dxa"/>
              <w:left w:w="40" w:type="dxa"/>
              <w:bottom w:w="40" w:type="dxa"/>
              <w:right w:w="40" w:type="dxa"/>
            </w:tcMar>
            <w:vAlign w:val="bottom"/>
            <w:hideMark/>
          </w:tcPr>
          <w:p w14:paraId="47CDEFF1"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Курортный</w:t>
            </w:r>
          </w:p>
        </w:tc>
        <w:tc>
          <w:tcPr>
            <w:tcW w:w="0" w:type="auto"/>
            <w:tcMar>
              <w:top w:w="40" w:type="dxa"/>
              <w:left w:w="40" w:type="dxa"/>
              <w:bottom w:w="40" w:type="dxa"/>
              <w:right w:w="40" w:type="dxa"/>
            </w:tcMar>
            <w:vAlign w:val="bottom"/>
            <w:hideMark/>
          </w:tcPr>
          <w:p w14:paraId="427ABCAE"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79A527A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4FEF9766" w14:textId="77777777" w:rsidR="003F25B2" w:rsidRPr="00E60335" w:rsidRDefault="003F25B2" w:rsidP="00F909AB">
            <w:pPr>
              <w:rPr>
                <w:rFonts w:cs="Times New Roman"/>
                <w:sz w:val="16"/>
                <w:szCs w:val="16"/>
                <w:lang w:val="ru-RU" w:eastAsia="ru-RU"/>
              </w:rPr>
            </w:pPr>
            <w:r w:rsidRPr="00E60335">
              <w:rPr>
                <w:rFonts w:cs="Times New Roman"/>
                <w:b/>
                <w:bCs/>
                <w:sz w:val="16"/>
                <w:szCs w:val="16"/>
                <w:lang w:val="ru-RU" w:eastAsia="ru-RU"/>
              </w:rPr>
              <w:t>12</w:t>
            </w:r>
          </w:p>
        </w:tc>
        <w:tc>
          <w:tcPr>
            <w:tcW w:w="0" w:type="auto"/>
            <w:tcMar>
              <w:top w:w="40" w:type="dxa"/>
              <w:left w:w="40" w:type="dxa"/>
              <w:bottom w:w="40" w:type="dxa"/>
              <w:right w:w="40" w:type="dxa"/>
            </w:tcMar>
            <w:vAlign w:val="bottom"/>
            <w:hideMark/>
          </w:tcPr>
          <w:p w14:paraId="358FFA99"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r>
      <w:tr w:rsidR="003F25B2" w:rsidRPr="0065557F" w14:paraId="6D88CAF1" w14:textId="77777777" w:rsidTr="00F909AB">
        <w:trPr>
          <w:trHeight w:val="315"/>
        </w:trPr>
        <w:tc>
          <w:tcPr>
            <w:tcW w:w="0" w:type="auto"/>
            <w:tcMar>
              <w:top w:w="40" w:type="dxa"/>
              <w:left w:w="40" w:type="dxa"/>
              <w:bottom w:w="40" w:type="dxa"/>
              <w:right w:w="40" w:type="dxa"/>
            </w:tcMar>
            <w:vAlign w:val="bottom"/>
            <w:hideMark/>
          </w:tcPr>
          <w:p w14:paraId="2515C37D"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Московский</w:t>
            </w:r>
          </w:p>
        </w:tc>
        <w:tc>
          <w:tcPr>
            <w:tcW w:w="0" w:type="auto"/>
            <w:tcMar>
              <w:top w:w="40" w:type="dxa"/>
              <w:left w:w="40" w:type="dxa"/>
              <w:bottom w:w="40" w:type="dxa"/>
              <w:right w:w="40" w:type="dxa"/>
            </w:tcMar>
            <w:vAlign w:val="bottom"/>
            <w:hideMark/>
          </w:tcPr>
          <w:p w14:paraId="4EF9503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4D87954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1</w:t>
            </w:r>
          </w:p>
        </w:tc>
        <w:tc>
          <w:tcPr>
            <w:tcW w:w="0" w:type="auto"/>
            <w:tcMar>
              <w:top w:w="40" w:type="dxa"/>
              <w:left w:w="40" w:type="dxa"/>
              <w:bottom w:w="40" w:type="dxa"/>
              <w:right w:w="40" w:type="dxa"/>
            </w:tcMar>
            <w:vAlign w:val="bottom"/>
            <w:hideMark/>
          </w:tcPr>
          <w:p w14:paraId="6577180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24E12D04" w14:textId="77777777" w:rsidR="003F25B2" w:rsidRPr="00E60335" w:rsidRDefault="003F25B2" w:rsidP="00F909AB">
            <w:pPr>
              <w:rPr>
                <w:rFonts w:cs="Times New Roman"/>
                <w:sz w:val="16"/>
                <w:szCs w:val="16"/>
                <w:lang w:val="ru-RU" w:eastAsia="ru-RU"/>
              </w:rPr>
            </w:pPr>
            <w:r w:rsidRPr="00E60335">
              <w:rPr>
                <w:rFonts w:cs="Times New Roman"/>
                <w:b/>
                <w:bCs/>
                <w:sz w:val="16"/>
                <w:szCs w:val="16"/>
                <w:lang w:val="ru-RU" w:eastAsia="ru-RU"/>
              </w:rPr>
              <w:t>13</w:t>
            </w:r>
          </w:p>
        </w:tc>
      </w:tr>
      <w:tr w:rsidR="003F25B2" w:rsidRPr="0065557F" w14:paraId="203A3C93" w14:textId="77777777" w:rsidTr="00F909AB">
        <w:trPr>
          <w:trHeight w:val="315"/>
        </w:trPr>
        <w:tc>
          <w:tcPr>
            <w:tcW w:w="0" w:type="auto"/>
            <w:tcMar>
              <w:top w:w="40" w:type="dxa"/>
              <w:left w:w="40" w:type="dxa"/>
              <w:bottom w:w="40" w:type="dxa"/>
              <w:right w:w="40" w:type="dxa"/>
            </w:tcMar>
            <w:vAlign w:val="bottom"/>
            <w:hideMark/>
          </w:tcPr>
          <w:p w14:paraId="33DE6D3F"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Невский</w:t>
            </w:r>
          </w:p>
        </w:tc>
        <w:tc>
          <w:tcPr>
            <w:tcW w:w="0" w:type="auto"/>
            <w:tcMar>
              <w:top w:w="40" w:type="dxa"/>
              <w:left w:w="40" w:type="dxa"/>
              <w:bottom w:w="40" w:type="dxa"/>
              <w:right w:w="40" w:type="dxa"/>
            </w:tcMar>
            <w:vAlign w:val="bottom"/>
            <w:hideMark/>
          </w:tcPr>
          <w:p w14:paraId="7711E0B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03E72D6B"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56C6206F"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09D735DE" w14:textId="77777777" w:rsidR="003F25B2" w:rsidRPr="00E60335" w:rsidRDefault="003F25B2" w:rsidP="00F909AB">
            <w:pPr>
              <w:rPr>
                <w:rFonts w:cs="Times New Roman"/>
                <w:sz w:val="16"/>
                <w:szCs w:val="16"/>
                <w:lang w:val="ru-RU" w:eastAsia="ru-RU"/>
              </w:rPr>
            </w:pPr>
            <w:r w:rsidRPr="00E60335">
              <w:rPr>
                <w:rFonts w:cs="Times New Roman"/>
                <w:b/>
                <w:bCs/>
                <w:sz w:val="16"/>
                <w:szCs w:val="16"/>
                <w:lang w:val="ru-RU" w:eastAsia="ru-RU"/>
              </w:rPr>
              <w:t>14</w:t>
            </w:r>
          </w:p>
        </w:tc>
      </w:tr>
      <w:tr w:rsidR="003F25B2" w:rsidRPr="0065557F" w14:paraId="6E9373AD" w14:textId="77777777" w:rsidTr="00F909AB">
        <w:trPr>
          <w:trHeight w:val="315"/>
        </w:trPr>
        <w:tc>
          <w:tcPr>
            <w:tcW w:w="0" w:type="auto"/>
            <w:tcMar>
              <w:top w:w="40" w:type="dxa"/>
              <w:left w:w="40" w:type="dxa"/>
              <w:bottom w:w="40" w:type="dxa"/>
              <w:right w:w="40" w:type="dxa"/>
            </w:tcMar>
            <w:vAlign w:val="bottom"/>
            <w:hideMark/>
          </w:tcPr>
          <w:p w14:paraId="75328C58"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Петроградский</w:t>
            </w:r>
          </w:p>
        </w:tc>
        <w:tc>
          <w:tcPr>
            <w:tcW w:w="0" w:type="auto"/>
            <w:tcMar>
              <w:top w:w="40" w:type="dxa"/>
              <w:left w:w="40" w:type="dxa"/>
              <w:bottom w:w="40" w:type="dxa"/>
              <w:right w:w="40" w:type="dxa"/>
            </w:tcMar>
            <w:vAlign w:val="bottom"/>
            <w:hideMark/>
          </w:tcPr>
          <w:p w14:paraId="2F3F0DF8"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2107C2A1"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1</w:t>
            </w:r>
          </w:p>
        </w:tc>
        <w:tc>
          <w:tcPr>
            <w:tcW w:w="0" w:type="auto"/>
            <w:tcMar>
              <w:top w:w="40" w:type="dxa"/>
              <w:left w:w="40" w:type="dxa"/>
              <w:bottom w:w="40" w:type="dxa"/>
              <w:right w:w="40" w:type="dxa"/>
            </w:tcMar>
            <w:vAlign w:val="bottom"/>
            <w:hideMark/>
          </w:tcPr>
          <w:p w14:paraId="41C264AB"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599CC737" w14:textId="77777777" w:rsidR="003F25B2" w:rsidRPr="00E60335" w:rsidRDefault="003F25B2" w:rsidP="00F909AB">
            <w:pPr>
              <w:rPr>
                <w:rFonts w:cs="Times New Roman"/>
                <w:sz w:val="16"/>
                <w:szCs w:val="16"/>
                <w:lang w:val="ru-RU" w:eastAsia="ru-RU"/>
              </w:rPr>
            </w:pPr>
            <w:r w:rsidRPr="00E60335">
              <w:rPr>
                <w:rFonts w:cs="Times New Roman"/>
                <w:b/>
                <w:bCs/>
                <w:sz w:val="16"/>
                <w:szCs w:val="16"/>
                <w:lang w:val="ru-RU" w:eastAsia="ru-RU"/>
              </w:rPr>
              <w:t>15</w:t>
            </w:r>
          </w:p>
        </w:tc>
      </w:tr>
      <w:tr w:rsidR="003F25B2" w:rsidRPr="0065557F" w14:paraId="1B7A08E1" w14:textId="77777777" w:rsidTr="00F909AB">
        <w:trPr>
          <w:trHeight w:val="315"/>
        </w:trPr>
        <w:tc>
          <w:tcPr>
            <w:tcW w:w="0" w:type="auto"/>
            <w:tcMar>
              <w:top w:w="40" w:type="dxa"/>
              <w:left w:w="40" w:type="dxa"/>
              <w:bottom w:w="40" w:type="dxa"/>
              <w:right w:w="40" w:type="dxa"/>
            </w:tcMar>
            <w:vAlign w:val="bottom"/>
            <w:hideMark/>
          </w:tcPr>
          <w:p w14:paraId="29C9A6DD"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Петродворцовый</w:t>
            </w:r>
          </w:p>
        </w:tc>
        <w:tc>
          <w:tcPr>
            <w:tcW w:w="0" w:type="auto"/>
            <w:tcMar>
              <w:top w:w="40" w:type="dxa"/>
              <w:left w:w="40" w:type="dxa"/>
              <w:bottom w:w="40" w:type="dxa"/>
              <w:right w:w="40" w:type="dxa"/>
            </w:tcMar>
            <w:vAlign w:val="bottom"/>
            <w:hideMark/>
          </w:tcPr>
          <w:p w14:paraId="38133F3B"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556D9732"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5</w:t>
            </w:r>
          </w:p>
        </w:tc>
        <w:tc>
          <w:tcPr>
            <w:tcW w:w="0" w:type="auto"/>
            <w:tcMar>
              <w:top w:w="40" w:type="dxa"/>
              <w:left w:w="40" w:type="dxa"/>
              <w:bottom w:w="40" w:type="dxa"/>
              <w:right w:w="40" w:type="dxa"/>
            </w:tcMar>
            <w:vAlign w:val="bottom"/>
            <w:hideMark/>
          </w:tcPr>
          <w:p w14:paraId="684E2E0E"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5</w:t>
            </w:r>
          </w:p>
        </w:tc>
        <w:tc>
          <w:tcPr>
            <w:tcW w:w="0" w:type="auto"/>
            <w:tcMar>
              <w:top w:w="40" w:type="dxa"/>
              <w:left w:w="40" w:type="dxa"/>
              <w:bottom w:w="40" w:type="dxa"/>
              <w:right w:w="40" w:type="dxa"/>
            </w:tcMar>
            <w:vAlign w:val="bottom"/>
            <w:hideMark/>
          </w:tcPr>
          <w:p w14:paraId="1A49C793"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8</w:t>
            </w:r>
          </w:p>
        </w:tc>
      </w:tr>
      <w:tr w:rsidR="003F25B2" w:rsidRPr="0065557F" w14:paraId="1819E9C5" w14:textId="77777777" w:rsidTr="00F909AB">
        <w:trPr>
          <w:trHeight w:val="315"/>
        </w:trPr>
        <w:tc>
          <w:tcPr>
            <w:tcW w:w="0" w:type="auto"/>
            <w:tcMar>
              <w:top w:w="40" w:type="dxa"/>
              <w:left w:w="40" w:type="dxa"/>
              <w:bottom w:w="40" w:type="dxa"/>
              <w:right w:w="40" w:type="dxa"/>
            </w:tcMar>
            <w:vAlign w:val="bottom"/>
            <w:hideMark/>
          </w:tcPr>
          <w:p w14:paraId="33B3553D"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Приморский</w:t>
            </w:r>
          </w:p>
        </w:tc>
        <w:tc>
          <w:tcPr>
            <w:tcW w:w="0" w:type="auto"/>
            <w:tcMar>
              <w:top w:w="40" w:type="dxa"/>
              <w:left w:w="40" w:type="dxa"/>
              <w:bottom w:w="40" w:type="dxa"/>
              <w:right w:w="40" w:type="dxa"/>
            </w:tcMar>
            <w:vAlign w:val="bottom"/>
            <w:hideMark/>
          </w:tcPr>
          <w:p w14:paraId="01D9D32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1C86A91C"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75124926"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598D2D91"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7</w:t>
            </w:r>
          </w:p>
        </w:tc>
      </w:tr>
      <w:tr w:rsidR="003F25B2" w:rsidRPr="0065557F" w14:paraId="22DCF26A" w14:textId="77777777" w:rsidTr="00F909AB">
        <w:trPr>
          <w:trHeight w:val="315"/>
        </w:trPr>
        <w:tc>
          <w:tcPr>
            <w:tcW w:w="0" w:type="auto"/>
            <w:tcMar>
              <w:top w:w="40" w:type="dxa"/>
              <w:left w:w="40" w:type="dxa"/>
              <w:bottom w:w="40" w:type="dxa"/>
              <w:right w:w="40" w:type="dxa"/>
            </w:tcMar>
            <w:vAlign w:val="bottom"/>
            <w:hideMark/>
          </w:tcPr>
          <w:p w14:paraId="3529F918"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Пушкинский</w:t>
            </w:r>
          </w:p>
        </w:tc>
        <w:tc>
          <w:tcPr>
            <w:tcW w:w="0" w:type="auto"/>
            <w:tcMar>
              <w:top w:w="40" w:type="dxa"/>
              <w:left w:w="40" w:type="dxa"/>
              <w:bottom w:w="40" w:type="dxa"/>
              <w:right w:w="40" w:type="dxa"/>
            </w:tcMar>
            <w:vAlign w:val="bottom"/>
            <w:hideMark/>
          </w:tcPr>
          <w:p w14:paraId="2645CEFC"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0</w:t>
            </w:r>
          </w:p>
        </w:tc>
        <w:tc>
          <w:tcPr>
            <w:tcW w:w="0" w:type="auto"/>
            <w:tcMar>
              <w:top w:w="40" w:type="dxa"/>
              <w:left w:w="40" w:type="dxa"/>
              <w:bottom w:w="40" w:type="dxa"/>
              <w:right w:w="40" w:type="dxa"/>
            </w:tcMar>
            <w:vAlign w:val="bottom"/>
            <w:hideMark/>
          </w:tcPr>
          <w:p w14:paraId="5F22550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4325430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10</w:t>
            </w:r>
          </w:p>
        </w:tc>
        <w:tc>
          <w:tcPr>
            <w:tcW w:w="0" w:type="auto"/>
            <w:tcMar>
              <w:top w:w="40" w:type="dxa"/>
              <w:left w:w="40" w:type="dxa"/>
              <w:bottom w:w="40" w:type="dxa"/>
              <w:right w:w="40" w:type="dxa"/>
            </w:tcMar>
            <w:vAlign w:val="bottom"/>
            <w:hideMark/>
          </w:tcPr>
          <w:p w14:paraId="0788B6E4"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r>
      <w:tr w:rsidR="003F25B2" w:rsidRPr="0065557F" w14:paraId="6639F779" w14:textId="77777777" w:rsidTr="00F909AB">
        <w:trPr>
          <w:trHeight w:val="315"/>
        </w:trPr>
        <w:tc>
          <w:tcPr>
            <w:tcW w:w="0" w:type="auto"/>
            <w:tcMar>
              <w:top w:w="40" w:type="dxa"/>
              <w:left w:w="40" w:type="dxa"/>
              <w:bottom w:w="40" w:type="dxa"/>
              <w:right w:w="40" w:type="dxa"/>
            </w:tcMar>
            <w:vAlign w:val="bottom"/>
            <w:hideMark/>
          </w:tcPr>
          <w:p w14:paraId="114C9F15"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Фрунзенский</w:t>
            </w:r>
          </w:p>
        </w:tc>
        <w:tc>
          <w:tcPr>
            <w:tcW w:w="0" w:type="auto"/>
            <w:tcMar>
              <w:top w:w="40" w:type="dxa"/>
              <w:left w:w="40" w:type="dxa"/>
              <w:bottom w:w="40" w:type="dxa"/>
              <w:right w:w="40" w:type="dxa"/>
            </w:tcMar>
            <w:vAlign w:val="bottom"/>
            <w:hideMark/>
          </w:tcPr>
          <w:p w14:paraId="437FA28C"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128BBE5D"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c>
          <w:tcPr>
            <w:tcW w:w="0" w:type="auto"/>
            <w:tcMar>
              <w:top w:w="40" w:type="dxa"/>
              <w:left w:w="40" w:type="dxa"/>
              <w:bottom w:w="40" w:type="dxa"/>
              <w:right w:w="40" w:type="dxa"/>
            </w:tcMar>
            <w:vAlign w:val="bottom"/>
            <w:hideMark/>
          </w:tcPr>
          <w:p w14:paraId="16129FAC" w14:textId="77777777" w:rsidR="003F25B2" w:rsidRPr="00E60335" w:rsidRDefault="003F25B2" w:rsidP="00F909AB">
            <w:pPr>
              <w:rPr>
                <w:rFonts w:cs="Times New Roman"/>
                <w:sz w:val="16"/>
                <w:szCs w:val="16"/>
                <w:lang w:val="ru-RU" w:eastAsia="ru-RU"/>
              </w:rPr>
            </w:pPr>
            <w:r w:rsidRPr="00E60335">
              <w:rPr>
                <w:rFonts w:cs="Times New Roman"/>
                <w:b/>
                <w:bCs/>
                <w:sz w:val="16"/>
                <w:szCs w:val="16"/>
                <w:lang w:val="ru-RU" w:eastAsia="ru-RU"/>
              </w:rPr>
              <w:t>11</w:t>
            </w:r>
          </w:p>
        </w:tc>
        <w:tc>
          <w:tcPr>
            <w:tcW w:w="0" w:type="auto"/>
            <w:tcMar>
              <w:top w:w="40" w:type="dxa"/>
              <w:left w:w="40" w:type="dxa"/>
              <w:bottom w:w="40" w:type="dxa"/>
              <w:right w:w="40" w:type="dxa"/>
            </w:tcMar>
            <w:vAlign w:val="bottom"/>
            <w:hideMark/>
          </w:tcPr>
          <w:p w14:paraId="63845190"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2</w:t>
            </w:r>
          </w:p>
        </w:tc>
      </w:tr>
      <w:tr w:rsidR="003F25B2" w:rsidRPr="0065557F" w14:paraId="556FD970" w14:textId="77777777" w:rsidTr="00F909AB">
        <w:trPr>
          <w:trHeight w:val="315"/>
        </w:trPr>
        <w:tc>
          <w:tcPr>
            <w:tcW w:w="0" w:type="auto"/>
            <w:tcMar>
              <w:top w:w="40" w:type="dxa"/>
              <w:left w:w="40" w:type="dxa"/>
              <w:bottom w:w="40" w:type="dxa"/>
              <w:right w:w="40" w:type="dxa"/>
            </w:tcMar>
            <w:vAlign w:val="bottom"/>
            <w:hideMark/>
          </w:tcPr>
          <w:p w14:paraId="58D7C7F4" w14:textId="77777777" w:rsidR="003F25B2" w:rsidRPr="00E60335" w:rsidRDefault="003F25B2" w:rsidP="00405039">
            <w:pPr>
              <w:ind w:firstLine="0"/>
              <w:rPr>
                <w:rFonts w:cs="Times New Roman"/>
                <w:sz w:val="16"/>
                <w:szCs w:val="16"/>
                <w:lang w:val="ru-RU" w:eastAsia="ru-RU"/>
              </w:rPr>
            </w:pPr>
            <w:r w:rsidRPr="00E60335">
              <w:rPr>
                <w:rFonts w:cs="Times New Roman"/>
                <w:sz w:val="16"/>
                <w:szCs w:val="16"/>
                <w:lang w:val="ru-RU" w:eastAsia="ru-RU"/>
              </w:rPr>
              <w:t>Центральный</w:t>
            </w:r>
          </w:p>
        </w:tc>
        <w:tc>
          <w:tcPr>
            <w:tcW w:w="0" w:type="auto"/>
            <w:tcMar>
              <w:top w:w="40" w:type="dxa"/>
              <w:left w:w="40" w:type="dxa"/>
              <w:bottom w:w="40" w:type="dxa"/>
              <w:right w:w="40" w:type="dxa"/>
            </w:tcMar>
            <w:vAlign w:val="bottom"/>
            <w:hideMark/>
          </w:tcPr>
          <w:p w14:paraId="691EC42A"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5</w:t>
            </w:r>
          </w:p>
        </w:tc>
        <w:tc>
          <w:tcPr>
            <w:tcW w:w="0" w:type="auto"/>
            <w:tcMar>
              <w:top w:w="40" w:type="dxa"/>
              <w:left w:w="40" w:type="dxa"/>
              <w:bottom w:w="40" w:type="dxa"/>
              <w:right w:w="40" w:type="dxa"/>
            </w:tcMar>
            <w:vAlign w:val="bottom"/>
            <w:hideMark/>
          </w:tcPr>
          <w:p w14:paraId="5C586802"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3</w:t>
            </w:r>
          </w:p>
        </w:tc>
        <w:tc>
          <w:tcPr>
            <w:tcW w:w="0" w:type="auto"/>
            <w:tcMar>
              <w:top w:w="40" w:type="dxa"/>
              <w:left w:w="40" w:type="dxa"/>
              <w:bottom w:w="40" w:type="dxa"/>
              <w:right w:w="40" w:type="dxa"/>
            </w:tcMar>
            <w:vAlign w:val="bottom"/>
            <w:hideMark/>
          </w:tcPr>
          <w:p w14:paraId="469AEC05"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4</w:t>
            </w:r>
          </w:p>
        </w:tc>
        <w:tc>
          <w:tcPr>
            <w:tcW w:w="0" w:type="auto"/>
            <w:tcMar>
              <w:top w:w="40" w:type="dxa"/>
              <w:left w:w="40" w:type="dxa"/>
              <w:bottom w:w="40" w:type="dxa"/>
              <w:right w:w="40" w:type="dxa"/>
            </w:tcMar>
            <w:vAlign w:val="bottom"/>
            <w:hideMark/>
          </w:tcPr>
          <w:p w14:paraId="405D46BF" w14:textId="77777777" w:rsidR="003F25B2" w:rsidRPr="00E60335" w:rsidRDefault="003F25B2" w:rsidP="00F909AB">
            <w:pPr>
              <w:rPr>
                <w:rFonts w:cs="Times New Roman"/>
                <w:sz w:val="16"/>
                <w:szCs w:val="16"/>
                <w:lang w:val="ru-RU" w:eastAsia="ru-RU"/>
              </w:rPr>
            </w:pPr>
            <w:r w:rsidRPr="00E60335">
              <w:rPr>
                <w:rFonts w:cs="Times New Roman"/>
                <w:sz w:val="16"/>
                <w:szCs w:val="16"/>
                <w:lang w:val="ru-RU" w:eastAsia="ru-RU"/>
              </w:rPr>
              <w:t>6</w:t>
            </w:r>
          </w:p>
        </w:tc>
      </w:tr>
    </w:tbl>
    <w:p w14:paraId="3EF5858A" w14:textId="77777777" w:rsidR="003F25B2" w:rsidRDefault="003F25B2" w:rsidP="003F25B2">
      <w:pPr>
        <w:rPr>
          <w:rFonts w:asciiTheme="minorHAnsi" w:hAnsiTheme="minorHAnsi"/>
          <w:color w:val="202124"/>
          <w:shd w:val="clear" w:color="auto" w:fill="FFFFFF"/>
          <w:lang w:val="ru-RU" w:eastAsia="ru-RU"/>
        </w:rPr>
      </w:pPr>
    </w:p>
    <w:p w14:paraId="6C10CF87" w14:textId="75F74CD8" w:rsidR="003F25B2" w:rsidRDefault="003F25B2" w:rsidP="003F25B2">
      <w:pPr>
        <w:rPr>
          <w:shd w:val="clear" w:color="auto" w:fill="FFFFFF"/>
          <w:lang w:val="ru-RU" w:eastAsia="ru-RU"/>
        </w:rPr>
      </w:pPr>
      <w:r w:rsidRPr="0065557F">
        <w:rPr>
          <w:shd w:val="clear" w:color="auto" w:fill="FFFFFF"/>
          <w:lang w:val="ru-RU" w:eastAsia="ru-RU"/>
        </w:rPr>
        <w:t>Так, б</w:t>
      </w:r>
      <w:r>
        <w:rPr>
          <w:shd w:val="clear" w:color="auto" w:fill="FFFFFF"/>
          <w:lang w:val="ru-RU" w:eastAsia="ru-RU"/>
        </w:rPr>
        <w:t>ол</w:t>
      </w:r>
      <w:r w:rsidRPr="0065557F">
        <w:rPr>
          <w:shd w:val="clear" w:color="auto" w:fill="FFFFFF"/>
          <w:lang w:val="ru-RU" w:eastAsia="ru-RU"/>
        </w:rPr>
        <w:t>ьшее число повторений цветовых сег</w:t>
      </w:r>
      <w:r w:rsidR="00405039">
        <w:rPr>
          <w:shd w:val="clear" w:color="auto" w:fill="FFFFFF"/>
          <w:lang w:val="ru-RU" w:eastAsia="ru-RU"/>
        </w:rPr>
        <w:t>м</w:t>
      </w:r>
      <w:r w:rsidRPr="0065557F">
        <w:rPr>
          <w:shd w:val="clear" w:color="auto" w:fill="FFFFFF"/>
          <w:lang w:val="ru-RU" w:eastAsia="ru-RU"/>
        </w:rPr>
        <w:t>ентов, где показатели значительно отличались от общего город</w:t>
      </w:r>
      <w:r>
        <w:rPr>
          <w:shd w:val="clear" w:color="auto" w:fill="FFFFFF"/>
          <w:lang w:val="ru-RU" w:eastAsia="ru-RU"/>
        </w:rPr>
        <w:t>с</w:t>
      </w:r>
      <w:r w:rsidRPr="0065557F">
        <w:rPr>
          <w:shd w:val="clear" w:color="auto" w:fill="FFFFFF"/>
          <w:lang w:val="ru-RU" w:eastAsia="ru-RU"/>
        </w:rPr>
        <w:t>кого, получили следующие районы:</w:t>
      </w:r>
    </w:p>
    <w:p w14:paraId="5BF66A6C" w14:textId="77777777" w:rsidR="003F25B2" w:rsidRPr="0065557F" w:rsidRDefault="003F25B2" w:rsidP="003F25B2">
      <w:pPr>
        <w:pStyle w:val="a"/>
        <w:ind w:hanging="578"/>
        <w:rPr>
          <w:lang w:eastAsia="ru-RU"/>
        </w:rPr>
      </w:pPr>
      <w:r>
        <w:rPr>
          <w:lang w:eastAsia="ru-RU"/>
        </w:rPr>
        <w:t>Районы-лидеры по числу повторений цветовых сегментов</w:t>
      </w:r>
    </w:p>
    <w:tbl>
      <w:tblPr>
        <w:tblW w:w="849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1"/>
        <w:gridCol w:w="3402"/>
        <w:gridCol w:w="3402"/>
      </w:tblGrid>
      <w:tr w:rsidR="003F25B2" w:rsidRPr="0065557F" w14:paraId="5834C163" w14:textId="77777777" w:rsidTr="00F909AB">
        <w:tc>
          <w:tcPr>
            <w:tcW w:w="1691" w:type="dxa"/>
            <w:tcMar>
              <w:top w:w="100" w:type="dxa"/>
              <w:left w:w="100" w:type="dxa"/>
              <w:bottom w:w="100" w:type="dxa"/>
              <w:right w:w="100" w:type="dxa"/>
            </w:tcMar>
            <w:vAlign w:val="center"/>
            <w:hideMark/>
          </w:tcPr>
          <w:p w14:paraId="175D9F28" w14:textId="77777777" w:rsidR="003F25B2" w:rsidRPr="00E60335" w:rsidRDefault="003F25B2" w:rsidP="00F909AB">
            <w:pPr>
              <w:jc w:val="center"/>
              <w:rPr>
                <w:rFonts w:cs="Times New Roman"/>
                <w:sz w:val="20"/>
                <w:szCs w:val="20"/>
                <w:lang w:val="ru-RU" w:eastAsia="ru-RU"/>
              </w:rPr>
            </w:pPr>
          </w:p>
        </w:tc>
        <w:tc>
          <w:tcPr>
            <w:tcW w:w="3402" w:type="dxa"/>
            <w:tcMar>
              <w:top w:w="100" w:type="dxa"/>
              <w:left w:w="100" w:type="dxa"/>
              <w:bottom w:w="100" w:type="dxa"/>
              <w:right w:w="100" w:type="dxa"/>
            </w:tcMar>
            <w:vAlign w:val="center"/>
            <w:hideMark/>
          </w:tcPr>
          <w:p w14:paraId="7DAF86E9" w14:textId="77777777" w:rsidR="003F25B2" w:rsidRPr="00E60335" w:rsidRDefault="003F25B2" w:rsidP="00F909AB">
            <w:pPr>
              <w:rPr>
                <w:rFonts w:cs="Times New Roman"/>
                <w:sz w:val="20"/>
                <w:szCs w:val="20"/>
                <w:lang w:val="ru-RU" w:eastAsia="ru-RU"/>
              </w:rPr>
            </w:pPr>
            <w:r w:rsidRPr="00754D37">
              <w:rPr>
                <w:lang w:val="ru-RU"/>
              </w:rPr>
              <w:t xml:space="preserve">       </w:t>
            </w:r>
            <w:r>
              <w:rPr>
                <w:lang w:val="ru-RU"/>
              </w:rPr>
              <w:t xml:space="preserve"> </w:t>
            </w:r>
            <w:r w:rsidRPr="00E60335">
              <w:rPr>
                <w:rFonts w:cs="Times New Roman"/>
                <w:color w:val="202124"/>
                <w:sz w:val="20"/>
                <w:szCs w:val="20"/>
                <w:shd w:val="clear" w:color="auto" w:fill="D03535"/>
                <w:lang w:val="ru-RU" w:eastAsia="ru-RU"/>
              </w:rPr>
              <w:t>Красный</w:t>
            </w:r>
          </w:p>
        </w:tc>
        <w:tc>
          <w:tcPr>
            <w:tcW w:w="3402" w:type="dxa"/>
            <w:tcMar>
              <w:top w:w="100" w:type="dxa"/>
              <w:left w:w="100" w:type="dxa"/>
              <w:bottom w:w="100" w:type="dxa"/>
              <w:right w:w="100" w:type="dxa"/>
            </w:tcMar>
            <w:vAlign w:val="center"/>
            <w:hideMark/>
          </w:tcPr>
          <w:p w14:paraId="51D7A07D" w14:textId="77777777" w:rsidR="003F25B2" w:rsidRPr="00E60335" w:rsidRDefault="003F25B2" w:rsidP="00F909AB">
            <w:pPr>
              <w:rPr>
                <w:rFonts w:cs="Times New Roman"/>
                <w:sz w:val="20"/>
                <w:szCs w:val="20"/>
                <w:lang w:val="ru-RU" w:eastAsia="ru-RU"/>
              </w:rPr>
            </w:pPr>
            <w:r w:rsidRPr="00754D37">
              <w:t xml:space="preserve">        </w:t>
            </w:r>
            <w:r>
              <w:rPr>
                <w:rFonts w:cs="Times New Roman"/>
                <w:color w:val="202124"/>
                <w:sz w:val="20"/>
                <w:szCs w:val="20"/>
                <w:shd w:val="clear" w:color="auto" w:fill="599A3C"/>
                <w:lang w:val="ru-RU" w:eastAsia="ru-RU"/>
              </w:rPr>
              <w:t xml:space="preserve"> </w:t>
            </w:r>
            <w:r w:rsidRPr="00E60335">
              <w:rPr>
                <w:rFonts w:cs="Times New Roman"/>
                <w:color w:val="202124"/>
                <w:sz w:val="20"/>
                <w:szCs w:val="20"/>
                <w:shd w:val="clear" w:color="auto" w:fill="599A3C"/>
                <w:lang w:val="ru-RU" w:eastAsia="ru-RU"/>
              </w:rPr>
              <w:t>Зеленый</w:t>
            </w:r>
          </w:p>
        </w:tc>
      </w:tr>
      <w:tr w:rsidR="003F25B2" w:rsidRPr="0065557F" w14:paraId="568E6FD4" w14:textId="77777777" w:rsidTr="00F909AB">
        <w:tc>
          <w:tcPr>
            <w:tcW w:w="1691" w:type="dxa"/>
            <w:tcMar>
              <w:top w:w="100" w:type="dxa"/>
              <w:left w:w="100" w:type="dxa"/>
              <w:bottom w:w="100" w:type="dxa"/>
              <w:right w:w="100" w:type="dxa"/>
            </w:tcMar>
            <w:vAlign w:val="center"/>
            <w:hideMark/>
          </w:tcPr>
          <w:p w14:paraId="7AEBD4F8" w14:textId="77777777" w:rsidR="003F25B2" w:rsidRPr="00754D37" w:rsidRDefault="003F25B2" w:rsidP="00F909AB">
            <w:pPr>
              <w:ind w:firstLine="0"/>
              <w:rPr>
                <w:rFonts w:cs="Times New Roman"/>
                <w:b/>
                <w:bCs/>
                <w:sz w:val="20"/>
                <w:szCs w:val="20"/>
                <w:lang w:val="ru-RU" w:eastAsia="ru-RU"/>
              </w:rPr>
            </w:pPr>
            <w:r>
              <w:rPr>
                <w:rFonts w:cs="Times New Roman"/>
                <w:color w:val="202124"/>
                <w:sz w:val="20"/>
                <w:szCs w:val="20"/>
                <w:shd w:val="clear" w:color="auto" w:fill="FFFFFF"/>
                <w:lang w:val="ru-RU" w:eastAsia="ru-RU"/>
              </w:rPr>
              <w:t xml:space="preserve">       </w:t>
            </w:r>
            <w:r w:rsidRPr="00754D37">
              <w:rPr>
                <w:rFonts w:cs="Times New Roman"/>
                <w:b/>
                <w:bCs/>
                <w:color w:val="202124"/>
                <w:sz w:val="20"/>
                <w:szCs w:val="20"/>
                <w:shd w:val="clear" w:color="auto" w:fill="FFFFFF"/>
                <w:lang w:val="ru-RU" w:eastAsia="ru-RU"/>
              </w:rPr>
              <w:t>Районы</w:t>
            </w:r>
          </w:p>
        </w:tc>
        <w:tc>
          <w:tcPr>
            <w:tcW w:w="3402" w:type="dxa"/>
            <w:tcMar>
              <w:top w:w="100" w:type="dxa"/>
              <w:left w:w="100" w:type="dxa"/>
              <w:bottom w:w="100" w:type="dxa"/>
              <w:right w:w="100" w:type="dxa"/>
            </w:tcMar>
            <w:vAlign w:val="center"/>
            <w:hideMark/>
          </w:tcPr>
          <w:p w14:paraId="44561E69" w14:textId="77777777" w:rsidR="003F25B2" w:rsidRPr="00E60335" w:rsidRDefault="003F25B2" w:rsidP="00F909AB">
            <w:pPr>
              <w:ind w:firstLine="0"/>
              <w:jc w:val="center"/>
              <w:rPr>
                <w:rFonts w:cs="Times New Roman"/>
                <w:sz w:val="20"/>
                <w:szCs w:val="20"/>
                <w:lang w:val="ru-RU" w:eastAsia="ru-RU"/>
              </w:rPr>
            </w:pPr>
            <w:r w:rsidRPr="00E60335">
              <w:rPr>
                <w:rFonts w:cs="Times New Roman"/>
                <w:sz w:val="20"/>
                <w:szCs w:val="20"/>
                <w:lang w:val="ru-RU" w:eastAsia="ru-RU"/>
              </w:rPr>
              <w:t>Кронштадтский - 14</w:t>
            </w:r>
          </w:p>
          <w:p w14:paraId="36D986C6" w14:textId="77777777" w:rsidR="003F25B2" w:rsidRPr="00E60335" w:rsidRDefault="003F25B2" w:rsidP="00F909AB">
            <w:pPr>
              <w:ind w:firstLine="0"/>
              <w:jc w:val="center"/>
              <w:rPr>
                <w:rFonts w:cs="Times New Roman"/>
                <w:sz w:val="20"/>
                <w:szCs w:val="20"/>
                <w:lang w:val="ru-RU" w:eastAsia="ru-RU"/>
              </w:rPr>
            </w:pPr>
            <w:r w:rsidRPr="00E60335">
              <w:rPr>
                <w:rFonts w:cs="Times New Roman"/>
                <w:sz w:val="20"/>
                <w:szCs w:val="20"/>
                <w:lang w:val="ru-RU" w:eastAsia="ru-RU"/>
              </w:rPr>
              <w:t>Курортный - 12</w:t>
            </w:r>
          </w:p>
          <w:p w14:paraId="52143198" w14:textId="77777777" w:rsidR="003F25B2" w:rsidRPr="00E60335" w:rsidRDefault="003F25B2" w:rsidP="00F909AB">
            <w:pPr>
              <w:ind w:firstLine="0"/>
              <w:jc w:val="center"/>
              <w:rPr>
                <w:rFonts w:cs="Times New Roman"/>
                <w:sz w:val="20"/>
                <w:szCs w:val="20"/>
                <w:lang w:val="ru-RU" w:eastAsia="ru-RU"/>
              </w:rPr>
            </w:pPr>
            <w:r w:rsidRPr="00E60335">
              <w:rPr>
                <w:rFonts w:cs="Times New Roman"/>
                <w:sz w:val="20"/>
                <w:szCs w:val="20"/>
                <w:lang w:val="ru-RU" w:eastAsia="ru-RU"/>
              </w:rPr>
              <w:t>Фрунзенский - 11</w:t>
            </w:r>
          </w:p>
        </w:tc>
        <w:tc>
          <w:tcPr>
            <w:tcW w:w="3402" w:type="dxa"/>
            <w:tcMar>
              <w:top w:w="100" w:type="dxa"/>
              <w:left w:w="100" w:type="dxa"/>
              <w:bottom w:w="100" w:type="dxa"/>
              <w:right w:w="100" w:type="dxa"/>
            </w:tcMar>
            <w:vAlign w:val="center"/>
            <w:hideMark/>
          </w:tcPr>
          <w:p w14:paraId="6BBF81FD" w14:textId="77777777" w:rsidR="003F25B2" w:rsidRPr="00E60335" w:rsidRDefault="003F25B2" w:rsidP="00F909AB">
            <w:pPr>
              <w:ind w:firstLine="0"/>
              <w:jc w:val="center"/>
              <w:rPr>
                <w:rFonts w:cs="Times New Roman"/>
                <w:sz w:val="20"/>
                <w:szCs w:val="20"/>
                <w:lang w:val="ru-RU" w:eastAsia="ru-RU"/>
              </w:rPr>
            </w:pPr>
            <w:r w:rsidRPr="00E60335">
              <w:rPr>
                <w:rFonts w:cs="Times New Roman"/>
                <w:sz w:val="20"/>
                <w:szCs w:val="20"/>
                <w:lang w:val="ru-RU" w:eastAsia="ru-RU"/>
              </w:rPr>
              <w:t>Московский - 13</w:t>
            </w:r>
          </w:p>
          <w:p w14:paraId="2CEAA4B9" w14:textId="77777777" w:rsidR="003F25B2" w:rsidRPr="00E60335" w:rsidRDefault="003F25B2" w:rsidP="00F909AB">
            <w:pPr>
              <w:ind w:firstLine="0"/>
              <w:jc w:val="center"/>
              <w:rPr>
                <w:rFonts w:cs="Times New Roman"/>
                <w:sz w:val="20"/>
                <w:szCs w:val="20"/>
                <w:lang w:val="ru-RU" w:eastAsia="ru-RU"/>
              </w:rPr>
            </w:pPr>
            <w:r w:rsidRPr="00E60335">
              <w:rPr>
                <w:rFonts w:cs="Times New Roman"/>
                <w:sz w:val="20"/>
                <w:szCs w:val="20"/>
                <w:lang w:val="ru-RU" w:eastAsia="ru-RU"/>
              </w:rPr>
              <w:t>Невский - 14</w:t>
            </w:r>
          </w:p>
          <w:p w14:paraId="40BE1091" w14:textId="77777777" w:rsidR="003F25B2" w:rsidRPr="00E60335" w:rsidRDefault="003F25B2" w:rsidP="00F909AB">
            <w:pPr>
              <w:ind w:firstLine="0"/>
              <w:jc w:val="center"/>
              <w:rPr>
                <w:rFonts w:cs="Times New Roman"/>
                <w:sz w:val="20"/>
                <w:szCs w:val="20"/>
                <w:lang w:val="ru-RU" w:eastAsia="ru-RU"/>
              </w:rPr>
            </w:pPr>
            <w:r w:rsidRPr="00E60335">
              <w:rPr>
                <w:rFonts w:cs="Times New Roman"/>
                <w:sz w:val="20"/>
                <w:szCs w:val="20"/>
                <w:lang w:val="ru-RU" w:eastAsia="ru-RU"/>
              </w:rPr>
              <w:t>Петроградский - 15</w:t>
            </w:r>
          </w:p>
        </w:tc>
      </w:tr>
    </w:tbl>
    <w:p w14:paraId="3164FA19" w14:textId="729CF18B" w:rsidR="003F25B2" w:rsidRPr="0065557F" w:rsidRDefault="003F25B2" w:rsidP="003F25B2">
      <w:pPr>
        <w:rPr>
          <w:lang w:val="ru-RU" w:eastAsia="ru-RU"/>
        </w:rPr>
      </w:pPr>
      <w:r w:rsidRPr="0065557F">
        <w:rPr>
          <w:shd w:val="clear" w:color="auto" w:fill="FFFFFF"/>
          <w:lang w:val="ru-RU" w:eastAsia="ru-RU"/>
        </w:rPr>
        <w:lastRenderedPageBreak/>
        <w:t xml:space="preserve">Это свидетельствует о том, что в </w:t>
      </w:r>
      <w:r w:rsidR="0071492F" w:rsidRPr="0065557F">
        <w:rPr>
          <w:shd w:val="clear" w:color="auto" w:fill="FFFFFF"/>
          <w:lang w:val="ru-RU" w:eastAsia="ru-RU"/>
        </w:rPr>
        <w:t>Кронштадтском</w:t>
      </w:r>
      <w:r w:rsidRPr="0065557F">
        <w:rPr>
          <w:shd w:val="clear" w:color="auto" w:fill="FFFFFF"/>
          <w:lang w:val="ru-RU" w:eastAsia="ru-RU"/>
        </w:rPr>
        <w:t xml:space="preserve">, Курортном и Фрунзенском </w:t>
      </w:r>
      <w:r w:rsidR="00736658">
        <w:rPr>
          <w:shd w:val="clear" w:color="auto" w:fill="FFFFFF"/>
          <w:lang w:val="ru-RU" w:eastAsia="ru-RU"/>
        </w:rPr>
        <w:t xml:space="preserve">районам </w:t>
      </w:r>
      <w:r w:rsidRPr="0065557F">
        <w:rPr>
          <w:shd w:val="clear" w:color="auto" w:fill="FFFFFF"/>
          <w:lang w:val="ru-RU" w:eastAsia="ru-RU"/>
        </w:rPr>
        <w:t>наиболее неблагоприятная среда для собаковладельцев в сравнении с показатели по городу, а в Московском, Невском и Петроградском районах, наоборот, наблюдается положительная динамика. </w:t>
      </w:r>
    </w:p>
    <w:p w14:paraId="09DB6202" w14:textId="26F2F7A2" w:rsidR="003F25B2" w:rsidRPr="0065557F" w:rsidRDefault="003F25B2" w:rsidP="003F25B2">
      <w:pPr>
        <w:rPr>
          <w:lang w:val="ru-RU" w:eastAsia="ru-RU"/>
        </w:rPr>
      </w:pPr>
      <w:r w:rsidRPr="0065557F">
        <w:rPr>
          <w:shd w:val="clear" w:color="auto" w:fill="FFFFFF"/>
          <w:lang w:val="ru-RU" w:eastAsia="ru-RU"/>
        </w:rPr>
        <w:t>Если неудовлетворенность средой для собаковладе</w:t>
      </w:r>
      <w:r w:rsidR="00736658">
        <w:rPr>
          <w:shd w:val="clear" w:color="auto" w:fill="FFFFFF"/>
          <w:lang w:val="ru-RU" w:eastAsia="ru-RU"/>
        </w:rPr>
        <w:t>льце</w:t>
      </w:r>
      <w:r w:rsidRPr="0065557F">
        <w:rPr>
          <w:shd w:val="clear" w:color="auto" w:fill="FFFFFF"/>
          <w:lang w:val="ru-RU" w:eastAsia="ru-RU"/>
        </w:rPr>
        <w:t xml:space="preserve">в в </w:t>
      </w:r>
      <w:r w:rsidR="0071492F" w:rsidRPr="0065557F">
        <w:rPr>
          <w:shd w:val="clear" w:color="auto" w:fill="FFFFFF"/>
          <w:lang w:val="ru-RU" w:eastAsia="ru-RU"/>
        </w:rPr>
        <w:t>Кронштадтском</w:t>
      </w:r>
      <w:r w:rsidRPr="0065557F">
        <w:rPr>
          <w:shd w:val="clear" w:color="auto" w:fill="FFFFFF"/>
          <w:lang w:val="ru-RU" w:eastAsia="ru-RU"/>
        </w:rPr>
        <w:t xml:space="preserve"> и Курортных районах можно объяснить удаленностью от центра, то Фрунзенский район является неочевидным кейсом для анализа. </w:t>
      </w:r>
    </w:p>
    <w:p w14:paraId="404BA0CC" w14:textId="77777777" w:rsidR="003F25B2" w:rsidRPr="0065557F" w:rsidRDefault="003F25B2" w:rsidP="003F25B2">
      <w:pPr>
        <w:rPr>
          <w:lang w:val="ru-RU" w:eastAsia="ru-RU"/>
        </w:rPr>
      </w:pPr>
      <w:r w:rsidRPr="0065557F">
        <w:rPr>
          <w:shd w:val="clear" w:color="auto" w:fill="FFFFFF"/>
          <w:lang w:val="ru-RU" w:eastAsia="ru-RU"/>
        </w:rPr>
        <w:t>Наиболее низко оцененными показателями во Фрунзенском районе стали:</w:t>
      </w:r>
    </w:p>
    <w:p w14:paraId="3064832F" w14:textId="77777777" w:rsidR="003F25B2" w:rsidRPr="006A0029" w:rsidRDefault="003F25B2">
      <w:pPr>
        <w:pStyle w:val="af"/>
        <w:numPr>
          <w:ilvl w:val="0"/>
          <w:numId w:val="33"/>
        </w:numPr>
        <w:rPr>
          <w:lang w:eastAsia="ru-RU"/>
        </w:rPr>
      </w:pPr>
      <w:r w:rsidRPr="006A0029">
        <w:rPr>
          <w:shd w:val="clear" w:color="auto" w:fill="FFFFFF"/>
          <w:lang w:eastAsia="ru-RU"/>
        </w:rPr>
        <w:t>парки и зеленые зоны, где разрешено пребывание с собаками</w:t>
      </w:r>
    </w:p>
    <w:p w14:paraId="1B096A15" w14:textId="77777777" w:rsidR="003F25B2" w:rsidRPr="006A0029" w:rsidRDefault="003F25B2">
      <w:pPr>
        <w:pStyle w:val="af"/>
        <w:numPr>
          <w:ilvl w:val="0"/>
          <w:numId w:val="33"/>
        </w:numPr>
        <w:rPr>
          <w:lang w:eastAsia="ru-RU"/>
        </w:rPr>
      </w:pPr>
      <w:r w:rsidRPr="006A0029">
        <w:rPr>
          <w:shd w:val="clear" w:color="auto" w:fill="FFFFFF"/>
          <w:lang w:eastAsia="ru-RU"/>
        </w:rPr>
        <w:t>доступные тропы и маршруты для выгула собак</w:t>
      </w:r>
    </w:p>
    <w:p w14:paraId="53377075" w14:textId="77777777" w:rsidR="003F25B2" w:rsidRPr="004257F5" w:rsidRDefault="003F25B2">
      <w:pPr>
        <w:pStyle w:val="af"/>
        <w:numPr>
          <w:ilvl w:val="0"/>
          <w:numId w:val="33"/>
        </w:numPr>
        <w:rPr>
          <w:lang w:eastAsia="ru-RU"/>
        </w:rPr>
      </w:pPr>
      <w:r w:rsidRPr="006A0029">
        <w:rPr>
          <w:shd w:val="clear" w:color="auto" w:fill="FFFFFF"/>
          <w:lang w:eastAsia="ru-RU"/>
        </w:rPr>
        <w:t>общественный транспорт, пользование которым разрешено с собаками</w:t>
      </w:r>
    </w:p>
    <w:p w14:paraId="578F4747" w14:textId="529C17F9" w:rsidR="004257F5" w:rsidRPr="006A0029" w:rsidRDefault="004257F5">
      <w:pPr>
        <w:pStyle w:val="af"/>
        <w:numPr>
          <w:ilvl w:val="0"/>
          <w:numId w:val="33"/>
        </w:numPr>
        <w:rPr>
          <w:lang w:eastAsia="ru-RU"/>
        </w:rPr>
      </w:pPr>
      <w:r>
        <w:rPr>
          <w:shd w:val="clear" w:color="auto" w:fill="FFFFFF"/>
          <w:lang w:eastAsia="ru-RU"/>
        </w:rPr>
        <w:t>специализированные собачьи площадки</w:t>
      </w:r>
    </w:p>
    <w:p w14:paraId="10E227A0" w14:textId="77777777" w:rsidR="003F25B2" w:rsidRPr="006A0029" w:rsidRDefault="003F25B2">
      <w:pPr>
        <w:pStyle w:val="af"/>
        <w:numPr>
          <w:ilvl w:val="0"/>
          <w:numId w:val="33"/>
        </w:numPr>
        <w:rPr>
          <w:lang w:eastAsia="ru-RU"/>
        </w:rPr>
      </w:pPr>
      <w:r w:rsidRPr="006A0029">
        <w:rPr>
          <w:shd w:val="clear" w:color="auto" w:fill="FFFFFF"/>
          <w:lang w:eastAsia="ru-RU"/>
        </w:rPr>
        <w:t>урны для продуктов животного происхождения</w:t>
      </w:r>
    </w:p>
    <w:p w14:paraId="4F16E6E9" w14:textId="77777777" w:rsidR="003F25B2" w:rsidRPr="006A0029" w:rsidRDefault="003F25B2">
      <w:pPr>
        <w:pStyle w:val="af"/>
        <w:numPr>
          <w:ilvl w:val="0"/>
          <w:numId w:val="33"/>
        </w:numPr>
        <w:rPr>
          <w:rStyle w:val="aff0"/>
          <w:lang w:eastAsia="ru-RU"/>
        </w:rPr>
      </w:pPr>
      <w:r w:rsidRPr="006A0029">
        <w:rPr>
          <w:rStyle w:val="aff0"/>
          <w:lang w:eastAsia="ru-RU"/>
        </w:rPr>
        <w:t>все аспекты, связанные с нормативно-правовой базой</w:t>
      </w:r>
    </w:p>
    <w:p w14:paraId="3CA564EB" w14:textId="20863F48" w:rsidR="003F25B2" w:rsidRDefault="003F25B2" w:rsidP="00957634">
      <w:pPr>
        <w:rPr>
          <w:shd w:val="clear" w:color="auto" w:fill="FFFFFF"/>
          <w:lang w:val="ru-RU"/>
        </w:rPr>
      </w:pPr>
      <w:r w:rsidRPr="0065557F">
        <w:rPr>
          <w:lang w:val="ru-RU" w:eastAsia="ru-RU"/>
        </w:rPr>
        <w:br/>
      </w:r>
      <w:r w:rsidR="00736658">
        <w:rPr>
          <w:lang w:val="ru-RU" w:eastAsia="ru-RU"/>
        </w:rPr>
        <w:t xml:space="preserve">В отношении </w:t>
      </w:r>
      <w:r w:rsidR="004257F5">
        <w:rPr>
          <w:lang w:val="ru-RU" w:eastAsia="ru-RU"/>
        </w:rPr>
        <w:t>трех</w:t>
      </w:r>
      <w:r w:rsidR="00736658">
        <w:rPr>
          <w:lang w:val="ru-RU" w:eastAsia="ru-RU"/>
        </w:rPr>
        <w:t xml:space="preserve"> показателей </w:t>
      </w:r>
      <w:r w:rsidR="00736658" w:rsidRPr="00736658">
        <w:rPr>
          <w:shd w:val="clear" w:color="auto" w:fill="FFFFFF"/>
          <w:lang w:val="ru-RU"/>
        </w:rPr>
        <w:t>—</w:t>
      </w:r>
      <w:r w:rsidR="00736658">
        <w:rPr>
          <w:shd w:val="clear" w:color="auto" w:fill="FFFFFF"/>
          <w:lang w:val="ru-RU"/>
        </w:rPr>
        <w:t xml:space="preserve"> </w:t>
      </w:r>
      <w:proofErr w:type="spellStart"/>
      <w:r w:rsidR="00736658">
        <w:rPr>
          <w:shd w:val="clear" w:color="auto" w:fill="FFFFFF"/>
          <w:lang w:val="ru-RU"/>
        </w:rPr>
        <w:t>догфрендли</w:t>
      </w:r>
      <w:proofErr w:type="spellEnd"/>
      <w:r w:rsidR="00736658">
        <w:rPr>
          <w:shd w:val="clear" w:color="auto" w:fill="FFFFFF"/>
          <w:lang w:val="ru-RU"/>
        </w:rPr>
        <w:t xml:space="preserve"> </w:t>
      </w:r>
      <w:r w:rsidR="00736658">
        <w:rPr>
          <w:lang w:val="ru-RU"/>
        </w:rPr>
        <w:t>парков/зеленых зо</w:t>
      </w:r>
      <w:r w:rsidR="004257F5">
        <w:rPr>
          <w:lang w:val="ru-RU"/>
        </w:rPr>
        <w:t xml:space="preserve">н, </w:t>
      </w:r>
      <w:proofErr w:type="spellStart"/>
      <w:r w:rsidR="00736658">
        <w:rPr>
          <w:lang w:val="ru-RU"/>
        </w:rPr>
        <w:t>догфрендли</w:t>
      </w:r>
      <w:proofErr w:type="spellEnd"/>
      <w:r w:rsidR="00736658">
        <w:rPr>
          <w:lang w:val="ru-RU"/>
        </w:rPr>
        <w:t xml:space="preserve"> троп и маршрутов для выгула</w:t>
      </w:r>
      <w:r w:rsidR="004257F5">
        <w:rPr>
          <w:lang w:val="ru-RU"/>
        </w:rPr>
        <w:t>, специализированных собачьих площадок</w:t>
      </w:r>
      <w:r w:rsidR="00736658">
        <w:rPr>
          <w:lang w:val="ru-RU"/>
        </w:rPr>
        <w:t xml:space="preserve"> </w:t>
      </w:r>
      <w:r w:rsidR="00736658" w:rsidRPr="00736658">
        <w:rPr>
          <w:shd w:val="clear" w:color="auto" w:fill="FFFFFF"/>
          <w:lang w:val="ru-RU"/>
        </w:rPr>
        <w:t>—</w:t>
      </w:r>
      <w:r w:rsidR="00736658">
        <w:rPr>
          <w:shd w:val="clear" w:color="auto" w:fill="FFFFFF"/>
          <w:lang w:val="ru-RU"/>
        </w:rPr>
        <w:t xml:space="preserve"> замечены самые низкие средние значения в сравнении с остальными районами города. </w:t>
      </w:r>
      <w:r w:rsidR="00D738D1">
        <w:rPr>
          <w:shd w:val="clear" w:color="auto" w:fill="FFFFFF"/>
          <w:lang w:val="ru-RU"/>
        </w:rPr>
        <w:t xml:space="preserve">Это объясняется тем, что в районе находится только один крупный парк, в котором разрешается пребывание с собаками </w:t>
      </w:r>
      <w:r w:rsidR="00D738D1" w:rsidRPr="00736658">
        <w:rPr>
          <w:shd w:val="clear" w:color="auto" w:fill="FFFFFF"/>
          <w:lang w:val="ru-RU"/>
        </w:rPr>
        <w:t>—</w:t>
      </w:r>
      <w:r w:rsidR="00D738D1">
        <w:rPr>
          <w:shd w:val="clear" w:color="auto" w:fill="FFFFFF"/>
          <w:lang w:val="ru-RU"/>
        </w:rPr>
        <w:t xml:space="preserve"> парк Героев-Пожарных:</w:t>
      </w:r>
    </w:p>
    <w:p w14:paraId="6A48913A" w14:textId="060404A1" w:rsidR="00D738D1" w:rsidRDefault="00D738D1" w:rsidP="00D738D1">
      <w:pPr>
        <w:pStyle w:val="ac"/>
        <w:rPr>
          <w:lang w:val="ru-RU"/>
        </w:rPr>
      </w:pPr>
      <w:r>
        <w:rPr>
          <w:noProof/>
          <w:lang w:val="ru-RU"/>
        </w:rPr>
        <w:drawing>
          <wp:inline distT="0" distB="0" distL="0" distR="0" wp14:anchorId="217FEC4E" wp14:editId="42756A44">
            <wp:extent cx="4514850" cy="2983307"/>
            <wp:effectExtent l="0" t="0" r="0" b="7620"/>
            <wp:docPr id="1496134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24254" cy="2989521"/>
                    </a:xfrm>
                    <a:prstGeom prst="rect">
                      <a:avLst/>
                    </a:prstGeom>
                    <a:noFill/>
                  </pic:spPr>
                </pic:pic>
              </a:graphicData>
            </a:graphic>
          </wp:inline>
        </w:drawing>
      </w:r>
    </w:p>
    <w:p w14:paraId="5120E5A9" w14:textId="277A6DAB" w:rsidR="00D738D1" w:rsidRDefault="00D738D1" w:rsidP="00D738D1">
      <w:pPr>
        <w:pStyle w:val="a0"/>
        <w:ind w:firstLine="207"/>
        <w:rPr>
          <w:lang w:val="ru-RU"/>
        </w:rPr>
      </w:pPr>
      <w:r>
        <w:rPr>
          <w:lang w:val="ru-RU"/>
        </w:rPr>
        <w:t>Парк Героев-Пожарных</w:t>
      </w:r>
    </w:p>
    <w:p w14:paraId="4EA2F0D8" w14:textId="3F9ED924" w:rsidR="00957634" w:rsidRPr="00C23F7D" w:rsidRDefault="00957634" w:rsidP="00957634">
      <w:pPr>
        <w:rPr>
          <w:rFonts w:ascii="Arial" w:hAnsi="Arial" w:cs="Arial"/>
          <w:color w:val="4D5156"/>
          <w:sz w:val="21"/>
          <w:szCs w:val="21"/>
          <w:shd w:val="clear" w:color="auto" w:fill="FFFFFF"/>
          <w:lang w:val="ru-RU"/>
        </w:rPr>
      </w:pPr>
      <w:r>
        <w:rPr>
          <w:lang w:val="ru-RU"/>
        </w:rPr>
        <w:lastRenderedPageBreak/>
        <w:t xml:space="preserve">Уведомление о его </w:t>
      </w:r>
      <w:proofErr w:type="spellStart"/>
      <w:r>
        <w:rPr>
          <w:lang w:val="ru-RU"/>
        </w:rPr>
        <w:t>догфрендли</w:t>
      </w:r>
      <w:proofErr w:type="spellEnd"/>
      <w:r>
        <w:rPr>
          <w:lang w:val="ru-RU"/>
        </w:rPr>
        <w:t xml:space="preserve"> статусе было размещено на специальном сервисе </w:t>
      </w:r>
      <w:r>
        <w:t>D</w:t>
      </w:r>
      <w:proofErr w:type="spellStart"/>
      <w:r w:rsidRPr="00957634">
        <w:rPr>
          <w:lang w:val="ru-RU"/>
        </w:rPr>
        <w:t>ogfriendlymap.r</w:t>
      </w:r>
      <w:proofErr w:type="spellEnd"/>
      <w:r>
        <w:t>u</w:t>
      </w:r>
      <w:r>
        <w:rPr>
          <w:lang w:val="ru-RU"/>
        </w:rPr>
        <w:t xml:space="preserve"> </w:t>
      </w:r>
      <w:r w:rsidRPr="00EE6DBC">
        <w:rPr>
          <w:lang w:val="ru-RU"/>
        </w:rPr>
        <w:t>—</w:t>
      </w:r>
      <w:r w:rsidRPr="00C23F7D">
        <w:rPr>
          <w:lang w:val="ru-RU"/>
        </w:rPr>
        <w:t xml:space="preserve"> интерактивной карте, где отмечаются места, пользование которых разрешено с собаками</w:t>
      </w:r>
      <w:r w:rsidR="00C23F7D">
        <w:rPr>
          <w:lang w:val="ru-RU"/>
        </w:rPr>
        <w:t>:</w:t>
      </w:r>
    </w:p>
    <w:p w14:paraId="491F1596" w14:textId="77777777" w:rsidR="00957634" w:rsidRDefault="00957634" w:rsidP="00957634">
      <w:pPr>
        <w:rPr>
          <w:rFonts w:ascii="Arial" w:hAnsi="Arial" w:cs="Arial"/>
          <w:color w:val="4D5156"/>
          <w:sz w:val="21"/>
          <w:szCs w:val="21"/>
          <w:shd w:val="clear" w:color="auto" w:fill="FFFFFF"/>
          <w:lang w:val="ru-RU"/>
        </w:rPr>
      </w:pPr>
    </w:p>
    <w:p w14:paraId="1B1FC094" w14:textId="4528CE9F" w:rsidR="00957634" w:rsidRDefault="00957634" w:rsidP="00957634">
      <w:pPr>
        <w:pStyle w:val="ac"/>
        <w:rPr>
          <w:lang w:val="ru-RU"/>
        </w:rPr>
      </w:pPr>
      <w:r w:rsidRPr="00957634">
        <w:rPr>
          <w:noProof/>
          <w:lang w:val="ru-RU"/>
        </w:rPr>
        <w:drawing>
          <wp:inline distT="0" distB="0" distL="0" distR="0" wp14:anchorId="498B8181" wp14:editId="7D85967A">
            <wp:extent cx="4319423" cy="2317750"/>
            <wp:effectExtent l="0" t="0" r="5080" b="6350"/>
            <wp:docPr id="169805552" name="Рисунок 1" descr="Изображение выглядит как текст, карт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552" name="Рисунок 1" descr="Изображение выглядит как текст, карта, снимок экрана, линия&#10;&#10;Автоматически созданное описание"/>
                    <pic:cNvPicPr/>
                  </pic:nvPicPr>
                  <pic:blipFill>
                    <a:blip r:embed="rId68"/>
                    <a:stretch>
                      <a:fillRect/>
                    </a:stretch>
                  </pic:blipFill>
                  <pic:spPr>
                    <a:xfrm>
                      <a:off x="0" y="0"/>
                      <a:ext cx="4329581" cy="2323201"/>
                    </a:xfrm>
                    <a:prstGeom prst="rect">
                      <a:avLst/>
                    </a:prstGeom>
                  </pic:spPr>
                </pic:pic>
              </a:graphicData>
            </a:graphic>
          </wp:inline>
        </w:drawing>
      </w:r>
    </w:p>
    <w:p w14:paraId="3036A6CB" w14:textId="22528AC7" w:rsidR="00957634" w:rsidRPr="00957634" w:rsidRDefault="00957634" w:rsidP="00957634">
      <w:pPr>
        <w:pStyle w:val="a0"/>
        <w:ind w:firstLine="207"/>
        <w:rPr>
          <w:lang w:val="ru-RU"/>
        </w:rPr>
      </w:pPr>
      <w:r>
        <w:rPr>
          <w:lang w:val="ru-RU"/>
        </w:rPr>
        <w:t xml:space="preserve">Размещение парка в системе отметок </w:t>
      </w:r>
      <w:proofErr w:type="spellStart"/>
      <w:r>
        <w:rPr>
          <w:lang w:val="ru-RU"/>
        </w:rPr>
        <w:t>догфрендли</w:t>
      </w:r>
      <w:proofErr w:type="spellEnd"/>
      <w:r>
        <w:rPr>
          <w:lang w:val="ru-RU"/>
        </w:rPr>
        <w:t xml:space="preserve"> мест города</w:t>
      </w:r>
    </w:p>
    <w:p w14:paraId="561CFDF5" w14:textId="2A3D777C" w:rsidR="00957634" w:rsidRDefault="00C23F7D" w:rsidP="00957634">
      <w:pPr>
        <w:rPr>
          <w:lang w:val="ru-RU"/>
        </w:rPr>
      </w:pPr>
      <w:r>
        <w:rPr>
          <w:lang w:val="ru-RU"/>
        </w:rPr>
        <w:t>Правила пользования парком не запрещают выгул собак на территории, однако обязывают собаковладельцев убирать за своими питомцами:</w:t>
      </w:r>
    </w:p>
    <w:p w14:paraId="223355F0" w14:textId="7342BEB1" w:rsidR="00957634" w:rsidRDefault="00957634" w:rsidP="00C23F7D">
      <w:pPr>
        <w:pStyle w:val="ac"/>
        <w:rPr>
          <w:lang w:val="ru-RU"/>
        </w:rPr>
      </w:pPr>
      <w:r>
        <w:rPr>
          <w:noProof/>
        </w:rPr>
        <w:drawing>
          <wp:inline distT="0" distB="0" distL="0" distR="0" wp14:anchorId="629A7593" wp14:editId="39B406E6">
            <wp:extent cx="3924300" cy="2942921"/>
            <wp:effectExtent l="0" t="0" r="0" b="0"/>
            <wp:docPr id="377142032" name="Рисунок 1" descr="Изображение выглядит как текст, на открытом воздухе, карта, Рекламный щ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42032" name="Рисунок 1" descr="Изображение выглядит как текст, на открытом воздухе, карта, Рекламный щит&#10;&#10;Автоматически созданное описание"/>
                    <pic:cNvPicPr/>
                  </pic:nvPicPr>
                  <pic:blipFill>
                    <a:blip r:embed="rId69"/>
                    <a:stretch>
                      <a:fillRect/>
                    </a:stretch>
                  </pic:blipFill>
                  <pic:spPr>
                    <a:xfrm>
                      <a:off x="0" y="0"/>
                      <a:ext cx="3927531" cy="2945344"/>
                    </a:xfrm>
                    <a:prstGeom prst="rect">
                      <a:avLst/>
                    </a:prstGeom>
                  </pic:spPr>
                </pic:pic>
              </a:graphicData>
            </a:graphic>
          </wp:inline>
        </w:drawing>
      </w:r>
    </w:p>
    <w:p w14:paraId="00B512FD" w14:textId="562D36DC" w:rsidR="00C23F7D" w:rsidRDefault="00C23F7D" w:rsidP="00C23F7D">
      <w:pPr>
        <w:pStyle w:val="a0"/>
        <w:ind w:firstLine="207"/>
        <w:rPr>
          <w:lang w:val="ru-RU"/>
        </w:rPr>
      </w:pPr>
      <w:r>
        <w:rPr>
          <w:lang w:val="ru-RU"/>
        </w:rPr>
        <w:t>Фото стенда с правилами парка Героев-Пожарных</w:t>
      </w:r>
    </w:p>
    <w:p w14:paraId="6AD82B4E" w14:textId="5EEE55E7" w:rsidR="00AE13B4" w:rsidRDefault="00AE13B4" w:rsidP="00AE13B4">
      <w:pPr>
        <w:rPr>
          <w:rFonts w:ascii="Arial" w:hAnsi="Arial" w:cs="Arial"/>
          <w:color w:val="4D5156"/>
          <w:sz w:val="21"/>
          <w:szCs w:val="21"/>
          <w:shd w:val="clear" w:color="auto" w:fill="FFFFFF"/>
          <w:lang w:val="ru-RU"/>
        </w:rPr>
      </w:pPr>
      <w:r>
        <w:rPr>
          <w:lang w:val="ru-RU"/>
        </w:rPr>
        <w:t xml:space="preserve">В остальном </w:t>
      </w:r>
      <w:r w:rsidRPr="004257F5">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004257F5" w:rsidRPr="007D32DA">
        <w:rPr>
          <w:lang w:val="ru-RU"/>
        </w:rPr>
        <w:t>в парке отсутствует базовая инфраструктура для собак, что снижает уровень привлекательности для собаковладельцев.</w:t>
      </w:r>
    </w:p>
    <w:p w14:paraId="73803347" w14:textId="0FFD7360" w:rsidR="004257F5" w:rsidRDefault="004257F5" w:rsidP="00AE13B4">
      <w:pPr>
        <w:rPr>
          <w:lang w:val="ru-RU"/>
        </w:rPr>
      </w:pPr>
      <w:r>
        <w:rPr>
          <w:lang w:val="ru-RU"/>
        </w:rPr>
        <w:lastRenderedPageBreak/>
        <w:t xml:space="preserve">Для удовлетворения потребностей социализации, а также для дрессировки собак, есть единственная во Фрунзенском районе собачья площадка, находящаяся в </w:t>
      </w:r>
      <w:r w:rsidR="0071492F">
        <w:rPr>
          <w:lang w:val="ru-RU"/>
        </w:rPr>
        <w:t>муниципальном</w:t>
      </w:r>
      <w:r>
        <w:rPr>
          <w:lang w:val="ru-RU"/>
        </w:rPr>
        <w:t xml:space="preserve"> округе Георгиевский</w:t>
      </w:r>
      <w:r w:rsidR="00474FA7">
        <w:rPr>
          <w:lang w:val="ru-RU"/>
        </w:rPr>
        <w:t>:</w:t>
      </w:r>
    </w:p>
    <w:p w14:paraId="0646FC69" w14:textId="6C935FE2" w:rsidR="00474FA7" w:rsidRDefault="00474FA7" w:rsidP="00474FA7">
      <w:pPr>
        <w:pStyle w:val="ac"/>
        <w:rPr>
          <w:lang w:val="ru-RU"/>
        </w:rPr>
      </w:pPr>
      <w:r w:rsidRPr="00474FA7">
        <w:rPr>
          <w:noProof/>
          <w:lang w:val="ru-RU"/>
        </w:rPr>
        <w:drawing>
          <wp:inline distT="0" distB="0" distL="0" distR="0" wp14:anchorId="6CD25E28" wp14:editId="115C335F">
            <wp:extent cx="4620270" cy="2800741"/>
            <wp:effectExtent l="0" t="0" r="8890" b="0"/>
            <wp:docPr id="187376552" name="Рисунок 1" descr="Изображение выглядит как текст, карта,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6552" name="Рисунок 1" descr="Изображение выглядит как текст, карта, снимок экрана, диаграмма&#10;&#10;Автоматически созданное описание"/>
                    <pic:cNvPicPr/>
                  </pic:nvPicPr>
                  <pic:blipFill>
                    <a:blip r:embed="rId70"/>
                    <a:stretch>
                      <a:fillRect/>
                    </a:stretch>
                  </pic:blipFill>
                  <pic:spPr>
                    <a:xfrm>
                      <a:off x="0" y="0"/>
                      <a:ext cx="4620270" cy="2800741"/>
                    </a:xfrm>
                    <a:prstGeom prst="rect">
                      <a:avLst/>
                    </a:prstGeom>
                  </pic:spPr>
                </pic:pic>
              </a:graphicData>
            </a:graphic>
          </wp:inline>
        </w:drawing>
      </w:r>
    </w:p>
    <w:p w14:paraId="40E86D61" w14:textId="19C4E1B5" w:rsidR="008A2EE1" w:rsidRPr="00E6634E" w:rsidRDefault="00474FA7" w:rsidP="00E6634E">
      <w:pPr>
        <w:pStyle w:val="a0"/>
        <w:rPr>
          <w:lang w:val="ru-RU"/>
        </w:rPr>
      </w:pPr>
      <w:r>
        <w:rPr>
          <w:lang w:val="ru-RU"/>
        </w:rPr>
        <w:t>Собачья площадка во Фрунзенском районе</w:t>
      </w:r>
    </w:p>
    <w:p w14:paraId="63868126" w14:textId="7FAFD622" w:rsidR="008A2EE1" w:rsidRDefault="00143A7D" w:rsidP="00474FA7">
      <w:pPr>
        <w:rPr>
          <w:lang w:val="ru-RU"/>
        </w:rPr>
      </w:pPr>
      <w:r>
        <w:rPr>
          <w:lang w:val="ru-RU"/>
        </w:rPr>
        <w:t xml:space="preserve">Несмотря </w:t>
      </w:r>
      <w:r w:rsidR="00E729E5">
        <w:rPr>
          <w:lang w:val="ru-RU"/>
        </w:rPr>
        <w:t>на шаговую доступность от метро, площадка не пользуется большой популярностью среди собаковладельцев в силу своего маленького размера. Это подтверждается отзывами на таких сервисах, как «</w:t>
      </w:r>
      <w:proofErr w:type="spellStart"/>
      <w:r w:rsidR="00E729E5">
        <w:rPr>
          <w:lang w:val="ru-RU"/>
        </w:rPr>
        <w:t>Яндекс.Карты</w:t>
      </w:r>
      <w:proofErr w:type="spellEnd"/>
      <w:r w:rsidR="00E729E5">
        <w:rPr>
          <w:lang w:val="ru-RU"/>
        </w:rPr>
        <w:t>»:</w:t>
      </w:r>
    </w:p>
    <w:p w14:paraId="62BE0F37" w14:textId="77777777" w:rsidR="008A2EE1" w:rsidRDefault="008A2EE1" w:rsidP="00474FA7">
      <w:pPr>
        <w:rPr>
          <w:lang w:val="ru-RU"/>
        </w:rPr>
      </w:pPr>
    </w:p>
    <w:p w14:paraId="6F135D9E" w14:textId="3A156B31" w:rsidR="00474FA7" w:rsidRDefault="008A2EE1" w:rsidP="001373B3">
      <w:pPr>
        <w:pStyle w:val="ac"/>
        <w:rPr>
          <w:lang w:val="ru-RU"/>
        </w:rPr>
      </w:pPr>
      <w:r w:rsidRPr="008A2EE1">
        <w:rPr>
          <w:noProof/>
          <w:lang w:val="ru-RU"/>
        </w:rPr>
        <w:drawing>
          <wp:inline distT="0" distB="0" distL="0" distR="0" wp14:anchorId="72C9EEE8" wp14:editId="1B1AB952">
            <wp:extent cx="2235200" cy="1831722"/>
            <wp:effectExtent l="0" t="0" r="0" b="0"/>
            <wp:docPr id="731875842"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75842"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a:blip r:embed="rId71"/>
                    <a:stretch>
                      <a:fillRect/>
                    </a:stretch>
                  </pic:blipFill>
                  <pic:spPr>
                    <a:xfrm>
                      <a:off x="0" y="0"/>
                      <a:ext cx="2240845" cy="1836348"/>
                    </a:xfrm>
                    <a:prstGeom prst="rect">
                      <a:avLst/>
                    </a:prstGeom>
                  </pic:spPr>
                </pic:pic>
              </a:graphicData>
            </a:graphic>
          </wp:inline>
        </w:drawing>
      </w:r>
    </w:p>
    <w:p w14:paraId="139F33BC" w14:textId="6AB37290" w:rsidR="001373B3" w:rsidRDefault="001373B3" w:rsidP="00E729E5">
      <w:pPr>
        <w:pStyle w:val="a0"/>
        <w:ind w:firstLine="916"/>
        <w:rPr>
          <w:lang w:val="ru-RU"/>
        </w:rPr>
      </w:pPr>
      <w:r>
        <w:rPr>
          <w:lang w:val="ru-RU"/>
        </w:rPr>
        <w:t>Отзывы о собачьей площадке во Фрунзенском районе</w:t>
      </w:r>
    </w:p>
    <w:p w14:paraId="56D5F600" w14:textId="081E9AED" w:rsidR="00E6634E" w:rsidRDefault="00B55FB1" w:rsidP="00E6634E">
      <w:pPr>
        <w:rPr>
          <w:lang w:val="ru-RU"/>
        </w:rPr>
      </w:pPr>
      <w:r>
        <w:rPr>
          <w:lang w:val="ru-RU"/>
        </w:rPr>
        <w:t xml:space="preserve">Это </w:t>
      </w:r>
      <w:proofErr w:type="spellStart"/>
      <w:r>
        <w:rPr>
          <w:lang w:val="ru-RU"/>
        </w:rPr>
        <w:t>подверждает</w:t>
      </w:r>
      <w:proofErr w:type="spellEnd"/>
      <w:r>
        <w:rPr>
          <w:lang w:val="ru-RU"/>
        </w:rPr>
        <w:t xml:space="preserve"> тезис о том, что наличие собачьей площадки еще не является основанием для удовлетворенности жителей с собаками.</w:t>
      </w:r>
    </w:p>
    <w:p w14:paraId="20F5773B" w14:textId="77777777" w:rsidR="00F541E1" w:rsidRDefault="00F541E1" w:rsidP="00E6634E">
      <w:pPr>
        <w:rPr>
          <w:shd w:val="clear" w:color="auto" w:fill="FFFFFF"/>
          <w:lang w:val="ru-RU" w:eastAsia="ru-RU"/>
        </w:rPr>
      </w:pPr>
    </w:p>
    <w:p w14:paraId="36F32FDC" w14:textId="7C01D26B" w:rsidR="00F541E1" w:rsidRDefault="00F541E1" w:rsidP="00E6634E">
      <w:pPr>
        <w:rPr>
          <w:shd w:val="clear" w:color="auto" w:fill="FFFFFF"/>
          <w:lang w:val="ru-RU" w:eastAsia="ru-RU"/>
        </w:rPr>
      </w:pPr>
      <w:r>
        <w:rPr>
          <w:shd w:val="clear" w:color="auto" w:fill="FFFFFF"/>
          <w:lang w:val="ru-RU" w:eastAsia="ru-RU"/>
        </w:rPr>
        <w:lastRenderedPageBreak/>
        <w:t xml:space="preserve">В </w:t>
      </w:r>
      <w:r w:rsidRPr="0065557F">
        <w:rPr>
          <w:shd w:val="clear" w:color="auto" w:fill="FFFFFF"/>
          <w:lang w:val="ru-RU" w:eastAsia="ru-RU"/>
        </w:rPr>
        <w:t>Московском, Невском и Петроградском районах</w:t>
      </w:r>
      <w:r>
        <w:rPr>
          <w:shd w:val="clear" w:color="auto" w:fill="FFFFFF"/>
          <w:lang w:val="ru-RU" w:eastAsia="ru-RU"/>
        </w:rPr>
        <w:t xml:space="preserve"> наблюдается самая благоприятная среда для собаковладельцев. Это связано с большим количеством сервисов, которые работают на коммерческой основе – частные ветклиники, зоомагазины и </w:t>
      </w:r>
      <w:proofErr w:type="spellStart"/>
      <w:r>
        <w:rPr>
          <w:shd w:val="clear" w:color="auto" w:fill="FFFFFF"/>
          <w:lang w:val="ru-RU" w:eastAsia="ru-RU"/>
        </w:rPr>
        <w:t>грумминг</w:t>
      </w:r>
      <w:proofErr w:type="spellEnd"/>
      <w:r>
        <w:rPr>
          <w:shd w:val="clear" w:color="auto" w:fill="FFFFFF"/>
          <w:lang w:val="ru-RU" w:eastAsia="ru-RU"/>
        </w:rPr>
        <w:t xml:space="preserve">-салоны. </w:t>
      </w:r>
    </w:p>
    <w:p w14:paraId="38CAF530" w14:textId="77777777" w:rsidR="00F541E1" w:rsidRDefault="00F541E1" w:rsidP="00F541E1">
      <w:pPr>
        <w:ind w:firstLine="0"/>
        <w:rPr>
          <w:lang w:val="ru-RU"/>
        </w:rPr>
      </w:pPr>
    </w:p>
    <w:p w14:paraId="0592145F" w14:textId="02A9E0E1" w:rsidR="00F541E1" w:rsidRPr="00E6634E" w:rsidRDefault="00782B64" w:rsidP="00E6634E">
      <w:pPr>
        <w:rPr>
          <w:lang w:val="ru-RU"/>
        </w:rPr>
      </w:pPr>
      <w:r>
        <w:rPr>
          <w:lang w:val="ru-RU"/>
        </w:rPr>
        <w:t xml:space="preserve">Распределение средних значений по районам города происходит неравномерно, поэтому сложно отследить конкретные закономерности. Можно отметить, по мере удаления района от центра, среднее значение показателя снижается. Это объясняется не только сокращением числа </w:t>
      </w:r>
      <w:proofErr w:type="spellStart"/>
      <w:r>
        <w:rPr>
          <w:lang w:val="ru-RU"/>
        </w:rPr>
        <w:t>догфрендли</w:t>
      </w:r>
      <w:proofErr w:type="spellEnd"/>
      <w:r>
        <w:rPr>
          <w:lang w:val="ru-RU"/>
        </w:rPr>
        <w:t xml:space="preserve"> мест, но и тем, что сообщества людей в отдаленных районах более развиты </w:t>
      </w:r>
      <w:r w:rsidRPr="00782B64">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Pr>
          <w:lang w:val="ru-RU"/>
        </w:rPr>
        <w:t xml:space="preserve">люди не боятся открыто высказывать свое мнение. Так, наиболее </w:t>
      </w:r>
      <w:r w:rsidR="00403D08">
        <w:rPr>
          <w:lang w:val="ru-RU"/>
        </w:rPr>
        <w:t>инициативные</w:t>
      </w:r>
      <w:r>
        <w:rPr>
          <w:lang w:val="ru-RU"/>
        </w:rPr>
        <w:t xml:space="preserve"> групп</w:t>
      </w:r>
      <w:r w:rsidR="001013F1">
        <w:rPr>
          <w:lang w:val="ru-RU"/>
        </w:rPr>
        <w:t>ы</w:t>
      </w:r>
      <w:r>
        <w:rPr>
          <w:lang w:val="ru-RU"/>
        </w:rPr>
        <w:t xml:space="preserve"> горожан были зафиксированы в Кронштадте и Сестрорецке, где люди </w:t>
      </w:r>
      <w:r w:rsidR="001013F1">
        <w:rPr>
          <w:lang w:val="ru-RU"/>
        </w:rPr>
        <w:t>давали дополнительную обратную связь, и, чаще всего, в формате жалоб.</w:t>
      </w:r>
    </w:p>
    <w:p w14:paraId="6FB59D55" w14:textId="77777777" w:rsidR="003F25B2" w:rsidRDefault="003F25B2" w:rsidP="003F25B2">
      <w:pPr>
        <w:pStyle w:val="ac"/>
        <w:rPr>
          <w:lang w:val="ru-RU" w:eastAsia="ru-RU"/>
        </w:rPr>
      </w:pPr>
      <w:r w:rsidRPr="0065557F">
        <w:rPr>
          <w:noProof/>
          <w:lang w:val="ru-RU"/>
        </w:rPr>
        <w:drawing>
          <wp:inline distT="0" distB="0" distL="0" distR="0" wp14:anchorId="5A04F71A" wp14:editId="1FA60583">
            <wp:extent cx="4724400" cy="4014275"/>
            <wp:effectExtent l="0" t="0" r="0" b="5715"/>
            <wp:docPr id="141854523" name="Рисунок 1" descr="Изображение выглядит как карта, атлас,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4523" name="Рисунок 1" descr="Изображение выглядит как карта, атлас, текст&#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6449" cy="4016016"/>
                    </a:xfrm>
                    <a:prstGeom prst="rect">
                      <a:avLst/>
                    </a:prstGeom>
                    <a:noFill/>
                    <a:ln>
                      <a:noFill/>
                    </a:ln>
                  </pic:spPr>
                </pic:pic>
              </a:graphicData>
            </a:graphic>
          </wp:inline>
        </w:drawing>
      </w:r>
    </w:p>
    <w:p w14:paraId="2561C9E8" w14:textId="77777777" w:rsidR="003F25B2" w:rsidRPr="006A0029" w:rsidRDefault="003F25B2" w:rsidP="003F25B2">
      <w:pPr>
        <w:pStyle w:val="a0"/>
        <w:rPr>
          <w:lang w:val="ru-RU" w:eastAsia="ru-RU"/>
        </w:rPr>
      </w:pPr>
      <w:r>
        <w:rPr>
          <w:lang w:val="ru-RU" w:eastAsia="ru-RU"/>
        </w:rPr>
        <w:t>Средние значение категории №1, №2 и №4 по районам города</w:t>
      </w:r>
    </w:p>
    <w:p w14:paraId="338B7EDB" w14:textId="77777777" w:rsidR="003F25B2" w:rsidRDefault="003F25B2" w:rsidP="003F25B2">
      <w:pPr>
        <w:rPr>
          <w:lang w:val="ru-RU" w:eastAsia="ru-RU"/>
        </w:rPr>
      </w:pPr>
    </w:p>
    <w:p w14:paraId="2A75118B" w14:textId="5F1EF01C" w:rsidR="00405039" w:rsidRPr="0065557F" w:rsidRDefault="00405039" w:rsidP="00405039">
      <w:pPr>
        <w:rPr>
          <w:lang w:val="ru-RU" w:eastAsia="ru-RU"/>
        </w:rPr>
      </w:pPr>
      <w:r>
        <w:rPr>
          <w:lang w:val="ru-RU" w:eastAsia="ru-RU"/>
        </w:rPr>
        <w:t xml:space="preserve">Если рассматривать ответы, предоставленные владельцами </w:t>
      </w:r>
      <w:r w:rsidR="009449D6">
        <w:rPr>
          <w:lang w:val="ru-RU" w:eastAsia="ru-RU"/>
        </w:rPr>
        <w:t>1 собаки и владельц</w:t>
      </w:r>
      <w:r w:rsidR="004C6281">
        <w:rPr>
          <w:lang w:val="ru-RU" w:eastAsia="ru-RU"/>
        </w:rPr>
        <w:t>ами</w:t>
      </w:r>
      <w:r w:rsidR="009449D6">
        <w:rPr>
          <w:lang w:val="ru-RU" w:eastAsia="ru-RU"/>
        </w:rPr>
        <w:t xml:space="preserve"> </w:t>
      </w:r>
      <w:r>
        <w:rPr>
          <w:lang w:val="ru-RU" w:eastAsia="ru-RU"/>
        </w:rPr>
        <w:t>2+ собак, то можно отметить</w:t>
      </w:r>
      <w:r w:rsidR="009449D6">
        <w:rPr>
          <w:lang w:val="ru-RU" w:eastAsia="ru-RU"/>
        </w:rPr>
        <w:t xml:space="preserve"> сильную разницу. Если показатели, касающиеся владе</w:t>
      </w:r>
      <w:r w:rsidR="004C6281">
        <w:rPr>
          <w:lang w:val="ru-RU" w:eastAsia="ru-RU"/>
        </w:rPr>
        <w:t>ль</w:t>
      </w:r>
      <w:r w:rsidR="009449D6">
        <w:rPr>
          <w:lang w:val="ru-RU" w:eastAsia="ru-RU"/>
        </w:rPr>
        <w:t xml:space="preserve">цев одной собаки, несущественно отличаются от общих значений по городу, то </w:t>
      </w:r>
      <w:r w:rsidR="004C6281">
        <w:rPr>
          <w:lang w:val="ru-RU" w:eastAsia="ru-RU"/>
        </w:rPr>
        <w:t xml:space="preserve">индикаторы, оцененные </w:t>
      </w:r>
      <w:r w:rsidR="004C6281">
        <w:rPr>
          <w:lang w:val="ru-RU" w:eastAsia="ru-RU"/>
        </w:rPr>
        <w:lastRenderedPageBreak/>
        <w:t xml:space="preserve">людьми с 2+ собаками, отражают отставание от среднего уровня города на </w:t>
      </w:r>
      <w:r>
        <w:rPr>
          <w:lang w:val="ru-RU" w:eastAsia="ru-RU"/>
        </w:rPr>
        <w:t xml:space="preserve">14 из 18 </w:t>
      </w:r>
      <w:r w:rsidR="004C6281">
        <w:rPr>
          <w:lang w:val="ru-RU" w:eastAsia="ru-RU"/>
        </w:rPr>
        <w:t xml:space="preserve">пунктов. </w:t>
      </w:r>
      <w:r>
        <w:rPr>
          <w:lang w:val="ru-RU" w:eastAsia="ru-RU"/>
        </w:rPr>
        <w:t xml:space="preserve">Вероятно, это связано с тем, что люди, имеющие больше собак в домохозяйстве, более требовательны по вопросам, связанных с </w:t>
      </w:r>
      <w:proofErr w:type="spellStart"/>
      <w:r>
        <w:rPr>
          <w:lang w:val="ru-RU" w:eastAsia="ru-RU"/>
        </w:rPr>
        <w:t>догфрендли</w:t>
      </w:r>
      <w:proofErr w:type="spellEnd"/>
      <w:r>
        <w:rPr>
          <w:lang w:val="ru-RU" w:eastAsia="ru-RU"/>
        </w:rPr>
        <w:t xml:space="preserve"> средой. </w:t>
      </w:r>
    </w:p>
    <w:p w14:paraId="37E65022" w14:textId="77777777" w:rsidR="003F25B2" w:rsidRDefault="003F25B2" w:rsidP="0032149C">
      <w:pPr>
        <w:pStyle w:val="3"/>
        <w:rPr>
          <w:rFonts w:asciiTheme="minorHAnsi" w:hAnsiTheme="minorHAnsi"/>
          <w:shd w:val="clear" w:color="auto" w:fill="FFFFFF"/>
          <w:lang w:val="ru-RU" w:eastAsia="ru-RU"/>
        </w:rPr>
      </w:pPr>
      <w:bookmarkStart w:id="45" w:name="_Toc136295514"/>
      <w:r>
        <w:rPr>
          <w:rFonts w:asciiTheme="minorHAnsi" w:hAnsiTheme="minorHAnsi"/>
          <w:shd w:val="clear" w:color="auto" w:fill="FFFFFF"/>
          <w:lang w:val="ru-RU" w:eastAsia="ru-RU"/>
        </w:rPr>
        <w:t xml:space="preserve">1.6. </w:t>
      </w:r>
      <w:r w:rsidRPr="0065557F">
        <w:rPr>
          <w:rFonts w:eastAsia="Times New Roman"/>
          <w:shd w:val="clear" w:color="auto" w:fill="FFFFFF"/>
          <w:lang w:val="ru-RU" w:eastAsia="ru-RU"/>
        </w:rPr>
        <w:t xml:space="preserve">Разработка метода </w:t>
      </w:r>
      <w:proofErr w:type="spellStart"/>
      <w:r w:rsidRPr="0065557F">
        <w:rPr>
          <w:rFonts w:eastAsia="Times New Roman"/>
          <w:shd w:val="clear" w:color="auto" w:fill="FFFFFF"/>
          <w:lang w:val="ru-RU" w:eastAsia="ru-RU"/>
        </w:rPr>
        <w:t>подчета</w:t>
      </w:r>
      <w:bookmarkEnd w:id="45"/>
      <w:proofErr w:type="spellEnd"/>
    </w:p>
    <w:p w14:paraId="373EC56A" w14:textId="77777777" w:rsidR="003F25B2" w:rsidRPr="0065557F" w:rsidRDefault="003F25B2" w:rsidP="003F25B2">
      <w:pPr>
        <w:rPr>
          <w:lang w:val="ru-RU" w:eastAsia="ru-RU"/>
        </w:rPr>
      </w:pPr>
      <w:r w:rsidRPr="0065557F">
        <w:rPr>
          <w:lang w:val="ru-RU" w:eastAsia="ru-RU"/>
        </w:rPr>
        <w:t>Расчет индекса необходимо производить по специальной формуле, которая будет включать все представленные выше категории, а также набор показателей, сегментированных по ним. </w:t>
      </w:r>
    </w:p>
    <w:p w14:paraId="7E283DFC" w14:textId="77777777" w:rsidR="003F25B2" w:rsidRPr="0065557F" w:rsidRDefault="003F25B2" w:rsidP="003F25B2">
      <w:pPr>
        <w:rPr>
          <w:lang w:val="ru-RU" w:eastAsia="ru-RU"/>
        </w:rPr>
      </w:pPr>
      <w:r w:rsidRPr="0065557F">
        <w:rPr>
          <w:lang w:val="ru-RU" w:eastAsia="ru-RU"/>
        </w:rPr>
        <w:t>В данном случае каждая категория под рассмотрением должна иметь удельный вес, который может выражаться в коэффициенте, используемом для расчетов результатов одной категории. Так, при сложении процентного соотношения всех коэффициентов должно получаться число в 100% (или при сложении десятичных аналогов должна получаться цифра 1).</w:t>
      </w:r>
    </w:p>
    <w:p w14:paraId="68DEDB83" w14:textId="77777777" w:rsidR="003F25B2" w:rsidRDefault="003F25B2" w:rsidP="003F25B2">
      <w:pPr>
        <w:pStyle w:val="ac"/>
        <w:rPr>
          <w:lang w:val="ru-RU" w:eastAsia="ru-RU"/>
        </w:rPr>
      </w:pPr>
      <w:r w:rsidRPr="00107254">
        <w:rPr>
          <w:noProof/>
          <w:lang w:val="ru-RU" w:eastAsia="ru-RU"/>
        </w:rPr>
        <w:drawing>
          <wp:inline distT="0" distB="0" distL="0" distR="0" wp14:anchorId="115FEACF" wp14:editId="27BFD234">
            <wp:extent cx="3845169" cy="2443065"/>
            <wp:effectExtent l="0" t="0" r="3175" b="0"/>
            <wp:docPr id="567361817"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1817" name="Рисунок 1" descr="Изображение выглядит как текст, снимок экрана, Шрифт&#10;&#10;Автоматически созданное описание"/>
                    <pic:cNvPicPr/>
                  </pic:nvPicPr>
                  <pic:blipFill>
                    <a:blip r:embed="rId73"/>
                    <a:stretch>
                      <a:fillRect/>
                    </a:stretch>
                  </pic:blipFill>
                  <pic:spPr>
                    <a:xfrm>
                      <a:off x="0" y="0"/>
                      <a:ext cx="3854385" cy="2448921"/>
                    </a:xfrm>
                    <a:prstGeom prst="rect">
                      <a:avLst/>
                    </a:prstGeom>
                  </pic:spPr>
                </pic:pic>
              </a:graphicData>
            </a:graphic>
          </wp:inline>
        </w:drawing>
      </w:r>
    </w:p>
    <w:p w14:paraId="4898313E" w14:textId="77777777" w:rsidR="003F25B2" w:rsidRPr="00107254" w:rsidRDefault="003F25B2" w:rsidP="003F25B2">
      <w:pPr>
        <w:pStyle w:val="a0"/>
        <w:ind w:firstLine="207"/>
        <w:rPr>
          <w:lang w:val="ru-RU" w:eastAsia="ru-RU"/>
        </w:rPr>
      </w:pPr>
      <w:r>
        <w:rPr>
          <w:lang w:val="ru-RU" w:eastAsia="ru-RU"/>
        </w:rPr>
        <w:t xml:space="preserve"> Пример с подсчетом удельного веса</w:t>
      </w:r>
    </w:p>
    <w:p w14:paraId="11A5ECA5" w14:textId="77777777" w:rsidR="003F25B2" w:rsidRPr="0065557F" w:rsidRDefault="003F25B2" w:rsidP="003F25B2">
      <w:pPr>
        <w:rPr>
          <w:lang w:val="ru-RU" w:eastAsia="ru-RU"/>
        </w:rPr>
      </w:pPr>
    </w:p>
    <w:p w14:paraId="2574369B" w14:textId="77777777" w:rsidR="003F25B2" w:rsidRPr="0065557F" w:rsidRDefault="003F25B2" w:rsidP="003F25B2">
      <w:pPr>
        <w:rPr>
          <w:lang w:val="ru-RU" w:eastAsia="ru-RU"/>
        </w:rPr>
      </w:pPr>
      <w:r w:rsidRPr="0065557F">
        <w:rPr>
          <w:lang w:val="ru-RU" w:eastAsia="ru-RU"/>
        </w:rPr>
        <w:t xml:space="preserve">Несмотря на наличие </w:t>
      </w:r>
      <w:r>
        <w:rPr>
          <w:lang w:val="ru-RU" w:eastAsia="ru-RU"/>
        </w:rPr>
        <w:t>четырех</w:t>
      </w:r>
      <w:r w:rsidRPr="0065557F">
        <w:rPr>
          <w:lang w:val="ru-RU" w:eastAsia="ru-RU"/>
        </w:rPr>
        <w:t xml:space="preserve"> категорий в разрабатываемом индексе, отсутствует системность в их приоритезации, а это говорит о том, что нет оснований распределять удельный вес случайным образом.</w:t>
      </w:r>
    </w:p>
    <w:p w14:paraId="765FA8C7" w14:textId="31D0EE1A" w:rsidR="003F25B2" w:rsidRPr="0065557F" w:rsidRDefault="003F25B2" w:rsidP="003F25B2">
      <w:pPr>
        <w:rPr>
          <w:lang w:val="ru-RU" w:eastAsia="ru-RU"/>
        </w:rPr>
      </w:pPr>
      <w:r w:rsidRPr="0065557F">
        <w:rPr>
          <w:lang w:val="ru-RU" w:eastAsia="ru-RU"/>
        </w:rPr>
        <w:t xml:space="preserve">Решением проблемы может послужить </w:t>
      </w:r>
      <w:r w:rsidRPr="00405039">
        <w:rPr>
          <w:rStyle w:val="aff0"/>
          <w:lang w:val="ru-RU"/>
        </w:rPr>
        <w:t>раздел 6</w:t>
      </w:r>
      <w:r w:rsidRPr="0065557F">
        <w:rPr>
          <w:color w:val="202124"/>
          <w:shd w:val="clear" w:color="auto" w:fill="FFFFFF"/>
          <w:lang w:val="ru-RU" w:eastAsia="ru-RU"/>
        </w:rPr>
        <w:t xml:space="preserve"> (о приор</w:t>
      </w:r>
      <w:r w:rsidR="0079001C">
        <w:rPr>
          <w:color w:val="202124"/>
          <w:shd w:val="clear" w:color="auto" w:fill="FFFFFF"/>
          <w:lang w:val="ru-RU" w:eastAsia="ru-RU"/>
        </w:rPr>
        <w:t>и</w:t>
      </w:r>
      <w:r w:rsidRPr="0065557F">
        <w:rPr>
          <w:color w:val="202124"/>
          <w:shd w:val="clear" w:color="auto" w:fill="FFFFFF"/>
          <w:lang w:val="ru-RU" w:eastAsia="ru-RU"/>
        </w:rPr>
        <w:t>тизации категорий индекса) из онлайн-опроса, проводимого в Google-формах.</w:t>
      </w:r>
    </w:p>
    <w:p w14:paraId="4EDADDA4" w14:textId="77777777" w:rsidR="003F25B2" w:rsidRPr="0065557F" w:rsidRDefault="003F25B2" w:rsidP="003F25B2">
      <w:pPr>
        <w:rPr>
          <w:lang w:val="ru-RU" w:eastAsia="ru-RU"/>
        </w:rPr>
      </w:pPr>
    </w:p>
    <w:p w14:paraId="6A4B1CDD" w14:textId="77777777" w:rsidR="003F25B2" w:rsidRPr="0065557F" w:rsidRDefault="003F25B2" w:rsidP="003F25B2">
      <w:pPr>
        <w:rPr>
          <w:lang w:val="ru-RU" w:eastAsia="ru-RU"/>
        </w:rPr>
      </w:pPr>
      <w:r w:rsidRPr="0065557F">
        <w:rPr>
          <w:color w:val="202124"/>
          <w:shd w:val="clear" w:color="auto" w:fill="FFFFFF"/>
          <w:lang w:val="ru-RU" w:eastAsia="ru-RU"/>
        </w:rPr>
        <w:t>На основании ответов респондентов можно выявить тенденции о том, развитие каких категорий они считают наиболее важными. </w:t>
      </w:r>
    </w:p>
    <w:p w14:paraId="5E9F4A7C" w14:textId="77777777" w:rsidR="003F25B2" w:rsidRDefault="003F25B2" w:rsidP="003F25B2">
      <w:pPr>
        <w:pStyle w:val="ac"/>
        <w:rPr>
          <w:lang w:val="ru-RU" w:eastAsia="ru-RU"/>
        </w:rPr>
      </w:pPr>
      <w:r>
        <w:rPr>
          <w:noProof/>
        </w:rPr>
        <w:lastRenderedPageBreak/>
        <w:drawing>
          <wp:inline distT="0" distB="0" distL="0" distR="0" wp14:anchorId="04EFE7EA" wp14:editId="02A0B961">
            <wp:extent cx="4437185" cy="2311788"/>
            <wp:effectExtent l="0" t="0" r="1905" b="0"/>
            <wp:docPr id="78361144" name="Рисунок 78361144" descr="Диаграмма ответов в Формах. Вопрос: Развитие каких элементов Вы считаете наиболее важными в рамках повышения степени благоприятности городской среды для собаковладельцев? Проранжируйте категории, где 1 —  наиболее приоритетная, а 4 — менее приоритетная&#10;&#10;&#10;&#10;(в ответах каждая цифра может быть использована только один раз).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иаграмма ответов в Формах. Вопрос: Развитие каких элементов Вы считаете наиболее важными в рамках повышения степени благоприятности городской среды для собаковладельцев? Проранжируйте категории, где 1 —  наиболее приоритетная, а 4 — менее приоритетная&#10;&#10;&#10;&#10;(в ответах каждая цифра может быть использована только один раз). Количество ответов: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3537" cy="2320307"/>
                    </a:xfrm>
                    <a:prstGeom prst="rect">
                      <a:avLst/>
                    </a:prstGeom>
                    <a:noFill/>
                    <a:ln>
                      <a:noFill/>
                    </a:ln>
                  </pic:spPr>
                </pic:pic>
              </a:graphicData>
            </a:graphic>
          </wp:inline>
        </w:drawing>
      </w:r>
    </w:p>
    <w:p w14:paraId="1FF96F16" w14:textId="77777777" w:rsidR="003F25B2" w:rsidRPr="00E672A5" w:rsidRDefault="003F25B2" w:rsidP="003F25B2">
      <w:pPr>
        <w:pStyle w:val="a0"/>
        <w:ind w:firstLine="207"/>
        <w:rPr>
          <w:lang w:val="ru-RU" w:eastAsia="ru-RU"/>
        </w:rPr>
      </w:pPr>
      <w:r w:rsidRPr="00E672A5">
        <w:rPr>
          <w:lang w:val="ru-RU" w:eastAsia="ru-RU"/>
        </w:rPr>
        <w:t xml:space="preserve"> Приоритезация категорий индекса по мере важности</w:t>
      </w:r>
    </w:p>
    <w:p w14:paraId="3F275205" w14:textId="77777777" w:rsidR="003F25B2" w:rsidRPr="0065557F" w:rsidRDefault="003F25B2" w:rsidP="003F25B2">
      <w:pPr>
        <w:rPr>
          <w:lang w:val="ru-RU" w:eastAsia="ru-RU"/>
        </w:rPr>
      </w:pPr>
    </w:p>
    <w:p w14:paraId="6282580A" w14:textId="77777777" w:rsidR="003F25B2" w:rsidRPr="0065557F" w:rsidRDefault="003F25B2" w:rsidP="003F25B2">
      <w:pPr>
        <w:rPr>
          <w:lang w:val="ru-RU" w:eastAsia="ru-RU"/>
        </w:rPr>
      </w:pPr>
      <w:r w:rsidRPr="0065557F">
        <w:rPr>
          <w:color w:val="202124"/>
          <w:shd w:val="clear" w:color="auto" w:fill="FFFFFF"/>
          <w:lang w:val="ru-RU" w:eastAsia="ru-RU"/>
        </w:rPr>
        <w:t xml:space="preserve">Ответы </w:t>
      </w:r>
      <w:proofErr w:type="spellStart"/>
      <w:r w:rsidRPr="0065557F">
        <w:rPr>
          <w:color w:val="202124"/>
          <w:shd w:val="clear" w:color="auto" w:fill="FFFFFF"/>
          <w:lang w:val="ru-RU" w:eastAsia="ru-RU"/>
        </w:rPr>
        <w:t>собаковладецев</w:t>
      </w:r>
      <w:proofErr w:type="spellEnd"/>
      <w:r w:rsidRPr="0065557F">
        <w:rPr>
          <w:color w:val="202124"/>
          <w:shd w:val="clear" w:color="auto" w:fill="FFFFFF"/>
          <w:lang w:val="ru-RU" w:eastAsia="ru-RU"/>
        </w:rPr>
        <w:t xml:space="preserve"> были перенесены в таблицу, где посредством функции </w:t>
      </w:r>
      <w:proofErr w:type="spellStart"/>
      <w:r w:rsidRPr="0065557F">
        <w:rPr>
          <w:color w:val="202124"/>
          <w:shd w:val="clear" w:color="auto" w:fill="FFFFFF"/>
          <w:lang w:val="ru-RU" w:eastAsia="ru-RU"/>
        </w:rPr>
        <w:t>СЧЁТЕСЛИ</w:t>
      </w:r>
      <w:proofErr w:type="spellEnd"/>
      <w:r w:rsidRPr="0065557F">
        <w:rPr>
          <w:color w:val="202124"/>
          <w:shd w:val="clear" w:color="auto" w:fill="FFFFFF"/>
          <w:lang w:val="ru-RU" w:eastAsia="ru-RU"/>
        </w:rPr>
        <w:t xml:space="preserve">, в каждой категории было определено количество использования приоритета №1,№2,№3 И №4 </w:t>
      </w:r>
      <w:proofErr w:type="spellStart"/>
      <w:r w:rsidRPr="0065557F">
        <w:rPr>
          <w:color w:val="202124"/>
          <w:shd w:val="clear" w:color="auto" w:fill="FFFFFF"/>
          <w:lang w:val="ru-RU" w:eastAsia="ru-RU"/>
        </w:rPr>
        <w:t>соответвенно</w:t>
      </w:r>
      <w:proofErr w:type="spellEnd"/>
      <w:r w:rsidRPr="0065557F">
        <w:rPr>
          <w:color w:val="202124"/>
          <w:shd w:val="clear" w:color="auto" w:fill="FFFFFF"/>
          <w:lang w:val="ru-RU" w:eastAsia="ru-RU"/>
        </w:rPr>
        <w:t>. </w:t>
      </w:r>
    </w:p>
    <w:p w14:paraId="3D7869C0" w14:textId="77777777" w:rsidR="003F25B2" w:rsidRPr="0065557F" w:rsidRDefault="003F25B2" w:rsidP="003F25B2">
      <w:pPr>
        <w:rPr>
          <w:lang w:val="ru-RU" w:eastAsia="ru-RU"/>
        </w:rPr>
      </w:pPr>
      <w:r w:rsidRPr="0065557F">
        <w:rPr>
          <w:color w:val="202124"/>
          <w:shd w:val="clear" w:color="auto" w:fill="FFFFFF"/>
          <w:lang w:val="ru-RU" w:eastAsia="ru-RU"/>
        </w:rPr>
        <w:t>Для того, чтобы придать значимость каждому приоритету, была придумала система обратного подсчета, когда за приоритет №1 категории начислялось 4 балла, за №2 - 3 балла, за №3 - 2 балла и за №4 - 1 балл. </w:t>
      </w:r>
    </w:p>
    <w:p w14:paraId="4F7DB6BA" w14:textId="37A8BB65" w:rsidR="003F25B2" w:rsidRDefault="003F25B2" w:rsidP="003F25B2">
      <w:pPr>
        <w:rPr>
          <w:color w:val="202124"/>
          <w:shd w:val="clear" w:color="auto" w:fill="FFFFFF"/>
          <w:lang w:val="ru-RU" w:eastAsia="ru-RU"/>
        </w:rPr>
      </w:pPr>
      <w:r w:rsidRPr="0065557F">
        <w:rPr>
          <w:color w:val="202124"/>
          <w:shd w:val="clear" w:color="auto" w:fill="FFFFFF"/>
          <w:lang w:val="ru-RU" w:eastAsia="ru-RU"/>
        </w:rPr>
        <w:t>После чего, была определена сумма баллов каждой категории и общее чисто баллов для всех по</w:t>
      </w:r>
      <w:r w:rsidR="0079001C">
        <w:rPr>
          <w:color w:val="202124"/>
          <w:shd w:val="clear" w:color="auto" w:fill="FFFFFF"/>
          <w:lang w:val="ru-RU" w:eastAsia="ru-RU"/>
        </w:rPr>
        <w:t>д</w:t>
      </w:r>
      <w:r w:rsidRPr="0065557F">
        <w:rPr>
          <w:color w:val="202124"/>
          <w:shd w:val="clear" w:color="auto" w:fill="FFFFFF"/>
          <w:lang w:val="ru-RU" w:eastAsia="ru-RU"/>
        </w:rPr>
        <w:t>групп в целом:</w:t>
      </w:r>
    </w:p>
    <w:p w14:paraId="24D7DE74" w14:textId="5B28649D" w:rsidR="003F25B2" w:rsidRPr="0065557F" w:rsidRDefault="003F25B2" w:rsidP="003F25B2">
      <w:pPr>
        <w:pStyle w:val="a"/>
        <w:ind w:firstLine="131"/>
        <w:rPr>
          <w:lang w:eastAsia="ru-RU"/>
        </w:rPr>
      </w:pPr>
      <w:r>
        <w:rPr>
          <w:lang w:eastAsia="ru-RU"/>
        </w:rPr>
        <w:t>Сумма баллов по приор</w:t>
      </w:r>
      <w:r w:rsidR="0079001C">
        <w:rPr>
          <w:lang w:eastAsia="ru-RU"/>
        </w:rPr>
        <w:t>и</w:t>
      </w:r>
      <w:r>
        <w:rPr>
          <w:lang w:eastAsia="ru-RU"/>
        </w:rPr>
        <w:t>тизации категорий индекса</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8"/>
        <w:gridCol w:w="1171"/>
        <w:gridCol w:w="1171"/>
        <w:gridCol w:w="2772"/>
        <w:gridCol w:w="2114"/>
      </w:tblGrid>
      <w:tr w:rsidR="003F25B2" w:rsidRPr="0065557F" w14:paraId="6B17F004" w14:textId="77777777" w:rsidTr="00F909AB">
        <w:tc>
          <w:tcPr>
            <w:tcW w:w="0" w:type="auto"/>
            <w:tcMar>
              <w:top w:w="100" w:type="dxa"/>
              <w:left w:w="100" w:type="dxa"/>
              <w:bottom w:w="100" w:type="dxa"/>
              <w:right w:w="100" w:type="dxa"/>
            </w:tcMar>
            <w:vAlign w:val="center"/>
            <w:hideMark/>
          </w:tcPr>
          <w:p w14:paraId="087DDCAA" w14:textId="77777777" w:rsidR="003F25B2" w:rsidRPr="00E672A5" w:rsidRDefault="003F25B2" w:rsidP="00F909AB">
            <w:pPr>
              <w:pStyle w:val="ab"/>
              <w:jc w:val="center"/>
              <w:rPr>
                <w:b/>
                <w:bCs/>
                <w:lang w:eastAsia="ru-RU"/>
              </w:rPr>
            </w:pPr>
            <w:r w:rsidRPr="00E672A5">
              <w:rPr>
                <w:b/>
                <w:bCs/>
                <w:shd w:val="clear" w:color="auto" w:fill="FFFFFF"/>
                <w:lang w:eastAsia="ru-RU"/>
              </w:rPr>
              <w:t>Инфраструктура</w:t>
            </w:r>
          </w:p>
        </w:tc>
        <w:tc>
          <w:tcPr>
            <w:tcW w:w="0" w:type="auto"/>
            <w:tcMar>
              <w:top w:w="100" w:type="dxa"/>
              <w:left w:w="100" w:type="dxa"/>
              <w:bottom w:w="100" w:type="dxa"/>
              <w:right w:w="100" w:type="dxa"/>
            </w:tcMar>
            <w:vAlign w:val="center"/>
            <w:hideMark/>
          </w:tcPr>
          <w:p w14:paraId="5F871509" w14:textId="77777777" w:rsidR="003F25B2" w:rsidRPr="00E672A5" w:rsidRDefault="003F25B2" w:rsidP="00F909AB">
            <w:pPr>
              <w:pStyle w:val="ab"/>
              <w:jc w:val="center"/>
              <w:rPr>
                <w:b/>
                <w:bCs/>
                <w:lang w:eastAsia="ru-RU"/>
              </w:rPr>
            </w:pPr>
            <w:r w:rsidRPr="00E672A5">
              <w:rPr>
                <w:b/>
                <w:bCs/>
                <w:shd w:val="clear" w:color="auto" w:fill="FFFFFF"/>
                <w:lang w:eastAsia="ru-RU"/>
              </w:rPr>
              <w:t>Сервисы</w:t>
            </w:r>
          </w:p>
        </w:tc>
        <w:tc>
          <w:tcPr>
            <w:tcW w:w="0" w:type="auto"/>
            <w:tcMar>
              <w:top w:w="100" w:type="dxa"/>
              <w:left w:w="100" w:type="dxa"/>
              <w:bottom w:w="100" w:type="dxa"/>
              <w:right w:w="100" w:type="dxa"/>
            </w:tcMar>
            <w:vAlign w:val="center"/>
            <w:hideMark/>
          </w:tcPr>
          <w:p w14:paraId="5C3EEBB6" w14:textId="77777777" w:rsidR="003F25B2" w:rsidRPr="00E672A5" w:rsidRDefault="003F25B2" w:rsidP="00F909AB">
            <w:pPr>
              <w:pStyle w:val="ab"/>
              <w:jc w:val="center"/>
              <w:rPr>
                <w:b/>
                <w:bCs/>
                <w:lang w:eastAsia="ru-RU"/>
              </w:rPr>
            </w:pPr>
            <w:r w:rsidRPr="00E672A5">
              <w:rPr>
                <w:b/>
                <w:bCs/>
                <w:shd w:val="clear" w:color="auto" w:fill="FFFFFF"/>
                <w:lang w:eastAsia="ru-RU"/>
              </w:rPr>
              <w:t>Культура</w:t>
            </w:r>
          </w:p>
        </w:tc>
        <w:tc>
          <w:tcPr>
            <w:tcW w:w="0" w:type="auto"/>
            <w:tcMar>
              <w:top w:w="100" w:type="dxa"/>
              <w:left w:w="100" w:type="dxa"/>
              <w:bottom w:w="100" w:type="dxa"/>
              <w:right w:w="100" w:type="dxa"/>
            </w:tcMar>
            <w:vAlign w:val="center"/>
            <w:hideMark/>
          </w:tcPr>
          <w:p w14:paraId="74E57F1A" w14:textId="77777777" w:rsidR="003F25B2" w:rsidRPr="00E672A5" w:rsidRDefault="003F25B2" w:rsidP="00F909AB">
            <w:pPr>
              <w:pStyle w:val="ab"/>
              <w:jc w:val="center"/>
              <w:rPr>
                <w:b/>
                <w:bCs/>
                <w:lang w:eastAsia="ru-RU"/>
              </w:rPr>
            </w:pPr>
            <w:r w:rsidRPr="00E672A5">
              <w:rPr>
                <w:b/>
                <w:bCs/>
                <w:shd w:val="clear" w:color="auto" w:fill="FFFFFF"/>
                <w:lang w:eastAsia="ru-RU"/>
              </w:rPr>
              <w:t>Нормативно-правовая база</w:t>
            </w:r>
          </w:p>
        </w:tc>
        <w:tc>
          <w:tcPr>
            <w:tcW w:w="0" w:type="auto"/>
            <w:tcMar>
              <w:top w:w="100" w:type="dxa"/>
              <w:left w:w="100" w:type="dxa"/>
              <w:bottom w:w="100" w:type="dxa"/>
              <w:right w:w="100" w:type="dxa"/>
            </w:tcMar>
            <w:vAlign w:val="center"/>
            <w:hideMark/>
          </w:tcPr>
          <w:p w14:paraId="234A0E6B" w14:textId="77777777" w:rsidR="003F25B2" w:rsidRPr="00E672A5" w:rsidRDefault="003F25B2" w:rsidP="00F909AB">
            <w:pPr>
              <w:pStyle w:val="ab"/>
              <w:jc w:val="center"/>
              <w:rPr>
                <w:b/>
                <w:bCs/>
                <w:lang w:eastAsia="ru-RU"/>
              </w:rPr>
            </w:pPr>
            <w:r w:rsidRPr="00E672A5">
              <w:rPr>
                <w:b/>
                <w:bCs/>
                <w:shd w:val="clear" w:color="auto" w:fill="FFFFFF"/>
                <w:lang w:eastAsia="ru-RU"/>
              </w:rPr>
              <w:t>Общее чисто баллов</w:t>
            </w:r>
          </w:p>
        </w:tc>
      </w:tr>
      <w:tr w:rsidR="003F25B2" w:rsidRPr="0065557F" w14:paraId="21A6CED8" w14:textId="77777777" w:rsidTr="00F909AB">
        <w:tc>
          <w:tcPr>
            <w:tcW w:w="0" w:type="auto"/>
            <w:tcMar>
              <w:top w:w="100" w:type="dxa"/>
              <w:left w:w="100" w:type="dxa"/>
              <w:bottom w:w="100" w:type="dxa"/>
              <w:right w:w="100" w:type="dxa"/>
            </w:tcMar>
            <w:vAlign w:val="center"/>
            <w:hideMark/>
          </w:tcPr>
          <w:p w14:paraId="105FBECB" w14:textId="77777777" w:rsidR="003F25B2" w:rsidRPr="0065557F" w:rsidRDefault="003F25B2" w:rsidP="00F909AB">
            <w:pPr>
              <w:pStyle w:val="ab"/>
              <w:jc w:val="center"/>
              <w:rPr>
                <w:lang w:eastAsia="ru-RU"/>
              </w:rPr>
            </w:pPr>
            <w:r w:rsidRPr="0065557F">
              <w:rPr>
                <w:shd w:val="clear" w:color="auto" w:fill="FFFFFF"/>
                <w:lang w:eastAsia="ru-RU"/>
              </w:rPr>
              <w:t>753 балла</w:t>
            </w:r>
          </w:p>
        </w:tc>
        <w:tc>
          <w:tcPr>
            <w:tcW w:w="0" w:type="auto"/>
            <w:tcMar>
              <w:top w:w="100" w:type="dxa"/>
              <w:left w:w="100" w:type="dxa"/>
              <w:bottom w:w="100" w:type="dxa"/>
              <w:right w:w="100" w:type="dxa"/>
            </w:tcMar>
            <w:vAlign w:val="center"/>
            <w:hideMark/>
          </w:tcPr>
          <w:p w14:paraId="4427369B" w14:textId="77777777" w:rsidR="003F25B2" w:rsidRPr="0065557F" w:rsidRDefault="003F25B2" w:rsidP="00F909AB">
            <w:pPr>
              <w:pStyle w:val="ab"/>
              <w:jc w:val="center"/>
              <w:rPr>
                <w:lang w:eastAsia="ru-RU"/>
              </w:rPr>
            </w:pPr>
            <w:r w:rsidRPr="0065557F">
              <w:rPr>
                <w:shd w:val="clear" w:color="auto" w:fill="FFFFFF"/>
                <w:lang w:eastAsia="ru-RU"/>
              </w:rPr>
              <w:t>579 баллов</w:t>
            </w:r>
          </w:p>
        </w:tc>
        <w:tc>
          <w:tcPr>
            <w:tcW w:w="0" w:type="auto"/>
            <w:tcMar>
              <w:top w:w="100" w:type="dxa"/>
              <w:left w:w="100" w:type="dxa"/>
              <w:bottom w:w="100" w:type="dxa"/>
              <w:right w:w="100" w:type="dxa"/>
            </w:tcMar>
            <w:vAlign w:val="center"/>
            <w:hideMark/>
          </w:tcPr>
          <w:p w14:paraId="2F66AF60" w14:textId="77777777" w:rsidR="003F25B2" w:rsidRPr="0065557F" w:rsidRDefault="003F25B2" w:rsidP="00F909AB">
            <w:pPr>
              <w:pStyle w:val="ab"/>
              <w:jc w:val="center"/>
              <w:rPr>
                <w:lang w:eastAsia="ru-RU"/>
              </w:rPr>
            </w:pPr>
            <w:r w:rsidRPr="0065557F">
              <w:rPr>
                <w:shd w:val="clear" w:color="auto" w:fill="FFFFFF"/>
                <w:lang w:eastAsia="ru-RU"/>
              </w:rPr>
              <w:t>746 баллов</w:t>
            </w:r>
          </w:p>
        </w:tc>
        <w:tc>
          <w:tcPr>
            <w:tcW w:w="0" w:type="auto"/>
            <w:tcMar>
              <w:top w:w="100" w:type="dxa"/>
              <w:left w:w="100" w:type="dxa"/>
              <w:bottom w:w="100" w:type="dxa"/>
              <w:right w:w="100" w:type="dxa"/>
            </w:tcMar>
            <w:vAlign w:val="center"/>
            <w:hideMark/>
          </w:tcPr>
          <w:p w14:paraId="1162D244" w14:textId="77777777" w:rsidR="003F25B2" w:rsidRPr="0065557F" w:rsidRDefault="003F25B2" w:rsidP="00F909AB">
            <w:pPr>
              <w:pStyle w:val="ab"/>
              <w:jc w:val="center"/>
              <w:rPr>
                <w:lang w:eastAsia="ru-RU"/>
              </w:rPr>
            </w:pPr>
            <w:r w:rsidRPr="0065557F">
              <w:rPr>
                <w:shd w:val="clear" w:color="auto" w:fill="FFFFFF"/>
                <w:lang w:eastAsia="ru-RU"/>
              </w:rPr>
              <w:t>662 балла</w:t>
            </w:r>
          </w:p>
        </w:tc>
        <w:tc>
          <w:tcPr>
            <w:tcW w:w="0" w:type="auto"/>
            <w:tcMar>
              <w:top w:w="100" w:type="dxa"/>
              <w:left w:w="100" w:type="dxa"/>
              <w:bottom w:w="100" w:type="dxa"/>
              <w:right w:w="100" w:type="dxa"/>
            </w:tcMar>
            <w:vAlign w:val="center"/>
            <w:hideMark/>
          </w:tcPr>
          <w:p w14:paraId="17292CC2" w14:textId="77777777" w:rsidR="003F25B2" w:rsidRPr="0065557F" w:rsidRDefault="003F25B2" w:rsidP="00F909AB">
            <w:pPr>
              <w:pStyle w:val="ab"/>
              <w:jc w:val="center"/>
              <w:rPr>
                <w:lang w:eastAsia="ru-RU"/>
              </w:rPr>
            </w:pPr>
            <w:r w:rsidRPr="0065557F">
              <w:rPr>
                <w:shd w:val="clear" w:color="auto" w:fill="FFFFFF"/>
                <w:lang w:eastAsia="ru-RU"/>
              </w:rPr>
              <w:t>2740 баллов</w:t>
            </w:r>
          </w:p>
        </w:tc>
      </w:tr>
    </w:tbl>
    <w:p w14:paraId="1759E912" w14:textId="77777777" w:rsidR="003F25B2" w:rsidRDefault="003F25B2" w:rsidP="003F25B2">
      <w:pPr>
        <w:rPr>
          <w:color w:val="202124"/>
          <w:shd w:val="clear" w:color="auto" w:fill="FFFFFF"/>
          <w:lang w:val="ru-RU" w:eastAsia="ru-RU"/>
        </w:rPr>
      </w:pPr>
    </w:p>
    <w:p w14:paraId="6F4F1EA5" w14:textId="5F29DBCB" w:rsidR="003F25B2" w:rsidRPr="0065557F" w:rsidRDefault="003F25B2" w:rsidP="003F25B2">
      <w:pPr>
        <w:rPr>
          <w:lang w:val="ru-RU" w:eastAsia="ru-RU"/>
        </w:rPr>
      </w:pPr>
      <w:r w:rsidRPr="0065557F">
        <w:rPr>
          <w:color w:val="202124"/>
          <w:shd w:val="clear" w:color="auto" w:fill="FFFFFF"/>
          <w:lang w:val="ru-RU" w:eastAsia="ru-RU"/>
        </w:rPr>
        <w:t>На этапе подсчета баллов было определено, какую процентную часть каждая категория занимает от общего числа баллов. Это и стало удельный весом, который заняла каждая по</w:t>
      </w:r>
      <w:r w:rsidR="0079001C">
        <w:rPr>
          <w:color w:val="202124"/>
          <w:shd w:val="clear" w:color="auto" w:fill="FFFFFF"/>
          <w:lang w:val="ru-RU" w:eastAsia="ru-RU"/>
        </w:rPr>
        <w:t>д</w:t>
      </w:r>
      <w:r w:rsidRPr="0065557F">
        <w:rPr>
          <w:color w:val="202124"/>
          <w:shd w:val="clear" w:color="auto" w:fill="FFFFFF"/>
          <w:lang w:val="ru-RU" w:eastAsia="ru-RU"/>
        </w:rPr>
        <w:t>группа в индексе.</w:t>
      </w:r>
    </w:p>
    <w:p w14:paraId="4957883E" w14:textId="77777777" w:rsidR="003F25B2" w:rsidRPr="002C3EE6" w:rsidRDefault="003F25B2" w:rsidP="003F25B2">
      <w:pPr>
        <w:rPr>
          <w:lang w:val="ru-RU" w:eastAsia="ru-RU"/>
        </w:rPr>
      </w:pPr>
      <w:r w:rsidRPr="0065557F">
        <w:rPr>
          <w:color w:val="202124"/>
          <w:shd w:val="clear" w:color="auto" w:fill="FFFFFF"/>
          <w:lang w:val="ru-RU" w:eastAsia="ru-RU"/>
        </w:rPr>
        <w:t>Инфраструктура</w:t>
      </w:r>
      <w:r>
        <w:rPr>
          <w:color w:val="202124"/>
          <w:shd w:val="clear" w:color="auto" w:fill="FFFFFF"/>
          <w:lang w:val="ru-RU" w:eastAsia="ru-RU"/>
        </w:rPr>
        <w:t xml:space="preserve"> (категория №1)</w:t>
      </w:r>
      <w:r w:rsidRPr="0065557F">
        <w:rPr>
          <w:color w:val="202124"/>
          <w:shd w:val="clear" w:color="auto" w:fill="FFFFFF"/>
          <w:lang w:val="ru-RU" w:eastAsia="ru-RU"/>
        </w:rPr>
        <w:t xml:space="preserve">: </w:t>
      </w:r>
      <m:oMath>
        <m:f>
          <m:fPr>
            <m:ctrlPr>
              <w:rPr>
                <w:rFonts w:ascii="Cambria Math" w:hAnsi="Cambria Math"/>
                <w:i/>
                <w:color w:val="202124"/>
                <w:shd w:val="clear" w:color="auto" w:fill="FFFFFF"/>
                <w:lang w:val="ru-RU" w:eastAsia="ru-RU"/>
              </w:rPr>
            </m:ctrlPr>
          </m:fPr>
          <m:num>
            <m:r>
              <w:rPr>
                <w:rFonts w:ascii="Cambria Math" w:hAnsi="Cambria Math"/>
                <w:color w:val="202124"/>
                <w:shd w:val="clear" w:color="auto" w:fill="FFFFFF"/>
                <w:lang w:val="ru-RU" w:eastAsia="ru-RU"/>
              </w:rPr>
              <m:t>753</m:t>
            </m:r>
          </m:num>
          <m:den>
            <m:r>
              <w:rPr>
                <w:rFonts w:ascii="Cambria Math" w:hAnsi="Cambria Math"/>
                <w:color w:val="202124"/>
                <w:shd w:val="clear" w:color="auto" w:fill="FFFFFF"/>
                <w:lang w:val="ru-RU" w:eastAsia="ru-RU"/>
              </w:rPr>
              <m:t>2740</m:t>
            </m:r>
          </m:den>
        </m:f>
        <m:r>
          <w:rPr>
            <w:rFonts w:ascii="Cambria Math" w:hAnsi="Cambria Math"/>
            <w:color w:val="202124"/>
            <w:shd w:val="clear" w:color="auto" w:fill="FFFFFF"/>
            <w:lang w:val="ru-RU" w:eastAsia="ru-RU"/>
          </w:rPr>
          <m:t>⋅100%≈27,5%</m:t>
        </m:r>
      </m:oMath>
      <w:r w:rsidRPr="002C3EE6">
        <w:rPr>
          <w:rFonts w:eastAsiaTheme="minorEastAsia"/>
          <w:color w:val="202124"/>
          <w:shd w:val="clear" w:color="auto" w:fill="FFFFFF"/>
          <w:lang w:val="ru-RU" w:eastAsia="ru-RU"/>
        </w:rPr>
        <w:t xml:space="preserve"> </w:t>
      </w:r>
    </w:p>
    <w:p w14:paraId="3E12865E" w14:textId="77777777" w:rsidR="003F25B2" w:rsidRPr="0065557F" w:rsidRDefault="003F25B2" w:rsidP="003F25B2">
      <w:pPr>
        <w:rPr>
          <w:lang w:val="ru-RU" w:eastAsia="ru-RU"/>
        </w:rPr>
      </w:pPr>
      <w:r w:rsidRPr="0065557F">
        <w:rPr>
          <w:color w:val="202124"/>
          <w:shd w:val="clear" w:color="auto" w:fill="FFFFFF"/>
          <w:lang w:val="ru-RU" w:eastAsia="ru-RU"/>
        </w:rPr>
        <w:t>Сервисы</w:t>
      </w:r>
      <w:r>
        <w:rPr>
          <w:color w:val="202124"/>
          <w:shd w:val="clear" w:color="auto" w:fill="FFFFFF"/>
          <w:lang w:val="ru-RU" w:eastAsia="ru-RU"/>
        </w:rPr>
        <w:t xml:space="preserve"> (категория №2)</w:t>
      </w:r>
      <w:r w:rsidRPr="0065557F">
        <w:rPr>
          <w:color w:val="202124"/>
          <w:shd w:val="clear" w:color="auto" w:fill="FFFFFF"/>
          <w:lang w:val="ru-RU" w:eastAsia="ru-RU"/>
        </w:rPr>
        <w:t>:</w:t>
      </w:r>
      <w:r>
        <w:rPr>
          <w:color w:val="202124"/>
          <w:shd w:val="clear" w:color="auto" w:fill="FFFFFF"/>
          <w:lang w:val="ru-RU" w:eastAsia="ru-RU"/>
        </w:rPr>
        <w:t xml:space="preserve"> </w:t>
      </w:r>
      <m:oMath>
        <m:f>
          <m:fPr>
            <m:ctrlPr>
              <w:rPr>
                <w:rFonts w:ascii="Cambria Math" w:hAnsi="Cambria Math"/>
                <w:i/>
                <w:color w:val="202124"/>
                <w:shd w:val="clear" w:color="auto" w:fill="FFFFFF"/>
                <w:lang w:val="ru-RU" w:eastAsia="ru-RU"/>
              </w:rPr>
            </m:ctrlPr>
          </m:fPr>
          <m:num>
            <m:r>
              <w:rPr>
                <w:rFonts w:ascii="Cambria Math" w:hAnsi="Cambria Math"/>
                <w:color w:val="202124"/>
                <w:shd w:val="clear" w:color="auto" w:fill="FFFFFF"/>
                <w:lang w:val="ru-RU" w:eastAsia="ru-RU"/>
              </w:rPr>
              <m:t>579</m:t>
            </m:r>
          </m:num>
          <m:den>
            <m:r>
              <w:rPr>
                <w:rFonts w:ascii="Cambria Math" w:hAnsi="Cambria Math"/>
                <w:color w:val="202124"/>
                <w:shd w:val="clear" w:color="auto" w:fill="FFFFFF"/>
                <w:lang w:val="ru-RU" w:eastAsia="ru-RU"/>
              </w:rPr>
              <m:t>2740</m:t>
            </m:r>
          </m:den>
        </m:f>
        <m:r>
          <w:rPr>
            <w:rFonts w:ascii="Cambria Math" w:hAnsi="Cambria Math"/>
            <w:color w:val="202124"/>
            <w:shd w:val="clear" w:color="auto" w:fill="FFFFFF"/>
            <w:lang w:val="ru-RU" w:eastAsia="ru-RU"/>
          </w:rPr>
          <m:t>⋅100%≈21,1%</m:t>
        </m:r>
      </m:oMath>
    </w:p>
    <w:p w14:paraId="67B9A7CD" w14:textId="77777777" w:rsidR="003F25B2" w:rsidRPr="0065557F" w:rsidRDefault="003F25B2" w:rsidP="003F25B2">
      <w:pPr>
        <w:rPr>
          <w:lang w:val="ru-RU" w:eastAsia="ru-RU"/>
        </w:rPr>
      </w:pPr>
      <w:r w:rsidRPr="0065557F">
        <w:rPr>
          <w:color w:val="202124"/>
          <w:shd w:val="clear" w:color="auto" w:fill="FFFFFF"/>
          <w:lang w:val="ru-RU" w:eastAsia="ru-RU"/>
        </w:rPr>
        <w:t>Культура</w:t>
      </w:r>
      <w:r>
        <w:rPr>
          <w:color w:val="202124"/>
          <w:shd w:val="clear" w:color="auto" w:fill="FFFFFF"/>
          <w:lang w:val="ru-RU" w:eastAsia="ru-RU"/>
        </w:rPr>
        <w:t xml:space="preserve"> (категория №3)</w:t>
      </w:r>
      <w:r w:rsidRPr="0065557F">
        <w:rPr>
          <w:color w:val="202124"/>
          <w:shd w:val="clear" w:color="auto" w:fill="FFFFFF"/>
          <w:lang w:val="ru-RU" w:eastAsia="ru-RU"/>
        </w:rPr>
        <w:t>:</w:t>
      </w:r>
      <w:r>
        <w:rPr>
          <w:color w:val="202124"/>
          <w:shd w:val="clear" w:color="auto" w:fill="FFFFFF"/>
          <w:lang w:val="ru-RU" w:eastAsia="ru-RU"/>
        </w:rPr>
        <w:t xml:space="preserve"> </w:t>
      </w:r>
      <m:oMath>
        <m:f>
          <m:fPr>
            <m:ctrlPr>
              <w:rPr>
                <w:rFonts w:ascii="Cambria Math" w:hAnsi="Cambria Math"/>
                <w:i/>
                <w:color w:val="202124"/>
                <w:shd w:val="clear" w:color="auto" w:fill="FFFFFF"/>
                <w:lang w:val="ru-RU" w:eastAsia="ru-RU"/>
              </w:rPr>
            </m:ctrlPr>
          </m:fPr>
          <m:num>
            <m:r>
              <w:rPr>
                <w:rFonts w:ascii="Cambria Math" w:hAnsi="Cambria Math"/>
                <w:color w:val="202124"/>
                <w:shd w:val="clear" w:color="auto" w:fill="FFFFFF"/>
                <w:lang w:val="ru-RU" w:eastAsia="ru-RU"/>
              </w:rPr>
              <m:t>746</m:t>
            </m:r>
          </m:num>
          <m:den>
            <m:r>
              <w:rPr>
                <w:rFonts w:ascii="Cambria Math" w:hAnsi="Cambria Math"/>
                <w:color w:val="202124"/>
                <w:shd w:val="clear" w:color="auto" w:fill="FFFFFF"/>
                <w:lang w:val="ru-RU" w:eastAsia="ru-RU"/>
              </w:rPr>
              <m:t>2740</m:t>
            </m:r>
          </m:den>
        </m:f>
        <m:r>
          <w:rPr>
            <w:rFonts w:ascii="Cambria Math" w:hAnsi="Cambria Math"/>
            <w:color w:val="202124"/>
            <w:shd w:val="clear" w:color="auto" w:fill="FFFFFF"/>
            <w:lang w:val="ru-RU" w:eastAsia="ru-RU"/>
          </w:rPr>
          <m:t>⋅100%≈27,2%</m:t>
        </m:r>
      </m:oMath>
    </w:p>
    <w:p w14:paraId="586753A4" w14:textId="77777777" w:rsidR="003F25B2" w:rsidRPr="0065557F" w:rsidRDefault="003F25B2" w:rsidP="003F25B2">
      <w:pPr>
        <w:rPr>
          <w:lang w:val="ru-RU" w:eastAsia="ru-RU"/>
        </w:rPr>
      </w:pPr>
      <w:r w:rsidRPr="0065557F">
        <w:rPr>
          <w:color w:val="202124"/>
          <w:shd w:val="clear" w:color="auto" w:fill="FFFFFF"/>
          <w:lang w:val="ru-RU" w:eastAsia="ru-RU"/>
        </w:rPr>
        <w:lastRenderedPageBreak/>
        <w:t>Нормативно-правовая база</w:t>
      </w:r>
      <w:r>
        <w:rPr>
          <w:color w:val="202124"/>
          <w:shd w:val="clear" w:color="auto" w:fill="FFFFFF"/>
          <w:lang w:val="ru-RU" w:eastAsia="ru-RU"/>
        </w:rPr>
        <w:t xml:space="preserve"> (категория №4)</w:t>
      </w:r>
      <w:r w:rsidRPr="0065557F">
        <w:rPr>
          <w:color w:val="202124"/>
          <w:shd w:val="clear" w:color="auto" w:fill="FFFFFF"/>
          <w:lang w:val="ru-RU" w:eastAsia="ru-RU"/>
        </w:rPr>
        <w:t xml:space="preserve">: </w:t>
      </w:r>
      <w:r>
        <w:rPr>
          <w:color w:val="202124"/>
          <w:shd w:val="clear" w:color="auto" w:fill="FFFFFF"/>
          <w:lang w:val="ru-RU" w:eastAsia="ru-RU"/>
        </w:rPr>
        <w:t xml:space="preserve"> </w:t>
      </w:r>
      <m:oMath>
        <m:f>
          <m:fPr>
            <m:ctrlPr>
              <w:rPr>
                <w:rFonts w:ascii="Cambria Math" w:hAnsi="Cambria Math"/>
                <w:i/>
                <w:color w:val="202124"/>
                <w:shd w:val="clear" w:color="auto" w:fill="FFFFFF"/>
                <w:lang w:val="ru-RU" w:eastAsia="ru-RU"/>
              </w:rPr>
            </m:ctrlPr>
          </m:fPr>
          <m:num>
            <m:r>
              <w:rPr>
                <w:rFonts w:ascii="Cambria Math" w:hAnsi="Cambria Math"/>
                <w:color w:val="202124"/>
                <w:shd w:val="clear" w:color="auto" w:fill="FFFFFF"/>
                <w:lang w:val="ru-RU" w:eastAsia="ru-RU"/>
              </w:rPr>
              <m:t>662</m:t>
            </m:r>
          </m:num>
          <m:den>
            <m:r>
              <w:rPr>
                <w:rFonts w:ascii="Cambria Math" w:hAnsi="Cambria Math"/>
                <w:color w:val="202124"/>
                <w:shd w:val="clear" w:color="auto" w:fill="FFFFFF"/>
                <w:lang w:val="ru-RU" w:eastAsia="ru-RU"/>
              </w:rPr>
              <m:t>2740</m:t>
            </m:r>
          </m:den>
        </m:f>
        <m:r>
          <w:rPr>
            <w:rFonts w:ascii="Cambria Math" w:hAnsi="Cambria Math"/>
            <w:color w:val="202124"/>
            <w:shd w:val="clear" w:color="auto" w:fill="FFFFFF"/>
            <w:lang w:val="ru-RU" w:eastAsia="ru-RU"/>
          </w:rPr>
          <m:t>⋅100%≈24,2%</m:t>
        </m:r>
      </m:oMath>
    </w:p>
    <w:p w14:paraId="0F009133" w14:textId="77777777" w:rsidR="003F25B2" w:rsidRDefault="003F25B2" w:rsidP="003F25B2">
      <w:pPr>
        <w:rPr>
          <w:lang w:val="ru-RU" w:eastAsia="ru-RU"/>
        </w:rPr>
      </w:pPr>
      <w:r w:rsidRPr="0065557F">
        <w:rPr>
          <w:color w:val="202124"/>
          <w:shd w:val="clear" w:color="auto" w:fill="FFFFFF"/>
          <w:lang w:val="ru-RU" w:eastAsia="ru-RU"/>
        </w:rPr>
        <w:t xml:space="preserve">С учетом округления категория </w:t>
      </w:r>
      <w:r>
        <w:rPr>
          <w:color w:val="202124"/>
          <w:shd w:val="clear" w:color="auto" w:fill="FFFFFF"/>
          <w:lang w:val="ru-RU" w:eastAsia="ru-RU"/>
        </w:rPr>
        <w:t>№</w:t>
      </w:r>
      <w:r w:rsidRPr="0065557F">
        <w:rPr>
          <w:color w:val="202124"/>
          <w:shd w:val="clear" w:color="auto" w:fill="FFFFFF"/>
          <w:lang w:val="ru-RU" w:eastAsia="ru-RU"/>
        </w:rPr>
        <w:t xml:space="preserve">1 и категория </w:t>
      </w:r>
      <w:r>
        <w:rPr>
          <w:color w:val="202124"/>
          <w:shd w:val="clear" w:color="auto" w:fill="FFFFFF"/>
          <w:lang w:val="ru-RU" w:eastAsia="ru-RU"/>
        </w:rPr>
        <w:t>№</w:t>
      </w:r>
      <w:r w:rsidRPr="0065557F">
        <w:rPr>
          <w:color w:val="202124"/>
          <w:shd w:val="clear" w:color="auto" w:fill="FFFFFF"/>
          <w:lang w:val="ru-RU" w:eastAsia="ru-RU"/>
        </w:rPr>
        <w:t>3 будут весить по 30%, а категория</w:t>
      </w:r>
      <w:r>
        <w:rPr>
          <w:color w:val="202124"/>
          <w:shd w:val="clear" w:color="auto" w:fill="FFFFFF"/>
          <w:lang w:val="ru-RU" w:eastAsia="ru-RU"/>
        </w:rPr>
        <w:t xml:space="preserve"> №</w:t>
      </w:r>
      <w:r w:rsidRPr="0065557F">
        <w:rPr>
          <w:color w:val="202124"/>
          <w:shd w:val="clear" w:color="auto" w:fill="FFFFFF"/>
          <w:lang w:val="ru-RU" w:eastAsia="ru-RU"/>
        </w:rPr>
        <w:t xml:space="preserve">2 и категория </w:t>
      </w:r>
      <w:r>
        <w:rPr>
          <w:color w:val="202124"/>
          <w:shd w:val="clear" w:color="auto" w:fill="FFFFFF"/>
          <w:lang w:val="ru-RU" w:eastAsia="ru-RU"/>
        </w:rPr>
        <w:t>№</w:t>
      </w:r>
      <w:r w:rsidRPr="0065557F">
        <w:rPr>
          <w:color w:val="202124"/>
          <w:shd w:val="clear" w:color="auto" w:fill="FFFFFF"/>
          <w:lang w:val="ru-RU" w:eastAsia="ru-RU"/>
        </w:rPr>
        <w:t xml:space="preserve">4 </w:t>
      </w:r>
      <w:r w:rsidRPr="003D1F2C">
        <w:rPr>
          <w:rFonts w:ascii="Arial" w:hAnsi="Arial" w:cs="Arial"/>
          <w:color w:val="4D5156"/>
          <w:sz w:val="21"/>
          <w:szCs w:val="21"/>
          <w:shd w:val="clear" w:color="auto" w:fill="FFFFFF"/>
          <w:lang w:val="ru-RU"/>
        </w:rPr>
        <w:t>—</w:t>
      </w:r>
      <w:r w:rsidRPr="0065557F">
        <w:rPr>
          <w:color w:val="202124"/>
          <w:shd w:val="clear" w:color="auto" w:fill="FFFFFF"/>
          <w:lang w:val="ru-RU" w:eastAsia="ru-RU"/>
        </w:rPr>
        <w:t xml:space="preserve"> по 20%, что означает, что процентное соотношение будет переведено в десятичную дробь, а удельный вес индексов составит: </w:t>
      </w:r>
      <w:r w:rsidRPr="0065557F">
        <w:rPr>
          <w:lang w:val="ru-RU" w:eastAsia="ru-RU"/>
        </w:rPr>
        <w:t>0,3; 0,2; 0,3; 0,2  (при сумме складываются в 1). </w:t>
      </w:r>
    </w:p>
    <w:p w14:paraId="23CF041B" w14:textId="77777777" w:rsidR="003F25B2" w:rsidRPr="0065557F" w:rsidRDefault="003F25B2" w:rsidP="003F25B2">
      <w:pPr>
        <w:rPr>
          <w:lang w:val="ru-RU" w:eastAsia="ru-RU"/>
        </w:rPr>
      </w:pPr>
    </w:p>
    <w:p w14:paraId="57DD4A96" w14:textId="77777777" w:rsidR="003F25B2" w:rsidRDefault="003F25B2" w:rsidP="003F25B2">
      <w:pPr>
        <w:rPr>
          <w:lang w:val="ru-RU" w:eastAsia="ru-RU"/>
        </w:rPr>
      </w:pPr>
      <w:r w:rsidRPr="0065557F">
        <w:rPr>
          <w:lang w:val="ru-RU" w:eastAsia="ru-RU"/>
        </w:rPr>
        <w:t>Далее представлены детальные модели расчета каждой категории индекса:</w:t>
      </w:r>
    </w:p>
    <w:p w14:paraId="5F8340F8" w14:textId="77777777" w:rsidR="003F25B2" w:rsidRPr="0065557F" w:rsidRDefault="003F25B2" w:rsidP="003F25B2">
      <w:pPr>
        <w:rPr>
          <w:lang w:val="ru-RU" w:eastAsia="ru-RU"/>
        </w:rPr>
      </w:pPr>
    </w:p>
    <w:p w14:paraId="49605A30" w14:textId="77777777" w:rsidR="003F25B2" w:rsidRPr="003D1F2C" w:rsidRDefault="003F25B2" w:rsidP="003F25B2">
      <w:pPr>
        <w:rPr>
          <w:rStyle w:val="Strong"/>
        </w:rPr>
      </w:pPr>
      <w:r w:rsidRPr="003D1F2C">
        <w:rPr>
          <w:rStyle w:val="Strong"/>
        </w:rPr>
        <w:t>Инфраструктура, пользование которой разрешено с собаками</w:t>
      </w:r>
    </w:p>
    <w:p w14:paraId="1070B317" w14:textId="77777777" w:rsidR="003F25B2" w:rsidRPr="0065557F" w:rsidRDefault="003F25B2" w:rsidP="003F25B2">
      <w:pPr>
        <w:rPr>
          <w:lang w:val="ru-RU" w:eastAsia="ru-RU"/>
        </w:rPr>
      </w:pPr>
      <w:r w:rsidRPr="0065557F">
        <w:rPr>
          <w:lang w:val="ru-RU" w:eastAsia="ru-RU"/>
        </w:rPr>
        <w:t xml:space="preserve">Удельный вес: </w:t>
      </w:r>
      <w:r w:rsidRPr="005A6C2D">
        <w:rPr>
          <w:b/>
          <w:bCs/>
          <w:lang w:val="ru-RU" w:eastAsia="ru-RU"/>
        </w:rPr>
        <w:t>0,3</w:t>
      </w:r>
    </w:p>
    <w:p w14:paraId="4E93300D" w14:textId="77777777" w:rsidR="003F25B2" w:rsidRPr="0065557F" w:rsidRDefault="003F25B2" w:rsidP="003F25B2">
      <w:pPr>
        <w:rPr>
          <w:lang w:val="ru-RU" w:eastAsia="ru-RU"/>
        </w:rPr>
      </w:pPr>
      <w:r w:rsidRPr="0065557F">
        <w:rPr>
          <w:lang w:val="ru-RU" w:eastAsia="ru-RU"/>
        </w:rPr>
        <w:t>Значение показателей, входящих в категорию, варьируется от 1 до 5, где число означает уровень д</w:t>
      </w:r>
      <w:r w:rsidRPr="0065557F">
        <w:rPr>
          <w:sz w:val="22"/>
          <w:lang w:val="ru-RU" w:eastAsia="ru-RU"/>
        </w:rPr>
        <w:t>оступности и степень удовлетворенности следующими элементами:</w:t>
      </w:r>
    </w:p>
    <w:p w14:paraId="7FA7537C" w14:textId="77777777" w:rsidR="003F25B2" w:rsidRPr="003D1F2C" w:rsidRDefault="003F25B2">
      <w:pPr>
        <w:pStyle w:val="af"/>
        <w:numPr>
          <w:ilvl w:val="0"/>
          <w:numId w:val="34"/>
        </w:numPr>
        <w:rPr>
          <w:sz w:val="22"/>
          <w:lang w:eastAsia="ru-RU"/>
        </w:rPr>
      </w:pPr>
      <w:r w:rsidRPr="003D1F2C">
        <w:rPr>
          <w:sz w:val="22"/>
          <w:lang w:eastAsia="ru-RU"/>
        </w:rPr>
        <w:t xml:space="preserve">парками и зелеными зонами, где разрешено пребывание с собаками </w:t>
      </w:r>
      <w:r>
        <w:rPr>
          <w:rFonts w:ascii="Arial" w:hAnsi="Arial" w:cs="Arial"/>
          <w:color w:val="4D5156"/>
          <w:sz w:val="21"/>
          <w:szCs w:val="21"/>
          <w:shd w:val="clear" w:color="auto" w:fill="FFFFFF"/>
        </w:rPr>
        <w:t xml:space="preserve">— </w:t>
      </w:r>
      <w:r w:rsidRPr="003D1F2C">
        <w:rPr>
          <w:sz w:val="22"/>
          <w:lang w:eastAsia="ru-RU"/>
        </w:rPr>
        <w:t xml:space="preserve">показатель </w:t>
      </w:r>
      <w:proofErr w:type="spellStart"/>
      <w:r w:rsidRPr="003D1F2C">
        <w:rPr>
          <w:sz w:val="22"/>
          <w:lang w:eastAsia="ru-RU"/>
        </w:rPr>
        <w:t>Х1</w:t>
      </w:r>
      <w:proofErr w:type="spellEnd"/>
    </w:p>
    <w:p w14:paraId="513ACA69" w14:textId="77777777" w:rsidR="003F25B2" w:rsidRPr="003D1F2C" w:rsidRDefault="003F25B2">
      <w:pPr>
        <w:pStyle w:val="af"/>
        <w:numPr>
          <w:ilvl w:val="0"/>
          <w:numId w:val="34"/>
        </w:numPr>
        <w:rPr>
          <w:sz w:val="22"/>
          <w:lang w:eastAsia="ru-RU"/>
        </w:rPr>
      </w:pPr>
      <w:r w:rsidRPr="003D1F2C">
        <w:rPr>
          <w:sz w:val="22"/>
          <w:lang w:eastAsia="ru-RU"/>
        </w:rPr>
        <w:t xml:space="preserve">тропами/маршрутами, подходящие для выгула собак </w:t>
      </w:r>
      <w:r>
        <w:rPr>
          <w:rFonts w:ascii="Arial" w:hAnsi="Arial" w:cs="Arial"/>
          <w:color w:val="4D5156"/>
          <w:sz w:val="21"/>
          <w:szCs w:val="21"/>
          <w:shd w:val="clear" w:color="auto" w:fill="FFFFFF"/>
        </w:rPr>
        <w:t xml:space="preserve">— </w:t>
      </w:r>
      <w:r w:rsidRPr="003D1F2C">
        <w:rPr>
          <w:sz w:val="22"/>
          <w:lang w:eastAsia="ru-RU"/>
        </w:rPr>
        <w:t xml:space="preserve">показатель </w:t>
      </w:r>
      <w:proofErr w:type="spellStart"/>
      <w:r w:rsidRPr="003D1F2C">
        <w:rPr>
          <w:sz w:val="22"/>
          <w:lang w:eastAsia="ru-RU"/>
        </w:rPr>
        <w:t>Х2</w:t>
      </w:r>
      <w:proofErr w:type="spellEnd"/>
    </w:p>
    <w:p w14:paraId="5773FC7A" w14:textId="77777777" w:rsidR="003F25B2" w:rsidRPr="003D1F2C" w:rsidRDefault="003F25B2">
      <w:pPr>
        <w:pStyle w:val="af"/>
        <w:numPr>
          <w:ilvl w:val="0"/>
          <w:numId w:val="34"/>
        </w:numPr>
        <w:rPr>
          <w:sz w:val="22"/>
          <w:lang w:eastAsia="ru-RU"/>
        </w:rPr>
      </w:pPr>
      <w:proofErr w:type="spellStart"/>
      <w:r w:rsidRPr="003D1F2C">
        <w:rPr>
          <w:sz w:val="22"/>
          <w:lang w:eastAsia="ru-RU"/>
        </w:rPr>
        <w:t>догфрендли</w:t>
      </w:r>
      <w:proofErr w:type="spellEnd"/>
      <w:r w:rsidRPr="003D1F2C">
        <w:rPr>
          <w:sz w:val="22"/>
          <w:lang w:eastAsia="ru-RU"/>
        </w:rPr>
        <w:t xml:space="preserve">* ресторанами/кафе </w:t>
      </w:r>
      <w:r>
        <w:rPr>
          <w:rFonts w:ascii="Arial" w:hAnsi="Arial" w:cs="Arial"/>
          <w:color w:val="4D5156"/>
          <w:sz w:val="21"/>
          <w:szCs w:val="21"/>
          <w:shd w:val="clear" w:color="auto" w:fill="FFFFFF"/>
        </w:rPr>
        <w:t xml:space="preserve">— </w:t>
      </w:r>
      <w:r w:rsidRPr="003D1F2C">
        <w:rPr>
          <w:sz w:val="22"/>
          <w:lang w:eastAsia="ru-RU"/>
        </w:rPr>
        <w:t xml:space="preserve">показатель </w:t>
      </w:r>
      <w:proofErr w:type="spellStart"/>
      <w:r w:rsidRPr="003D1F2C">
        <w:rPr>
          <w:sz w:val="22"/>
          <w:lang w:eastAsia="ru-RU"/>
        </w:rPr>
        <w:t>Х3</w:t>
      </w:r>
      <w:proofErr w:type="spellEnd"/>
    </w:p>
    <w:p w14:paraId="17A9C876" w14:textId="77777777" w:rsidR="003F25B2" w:rsidRPr="003D1F2C" w:rsidRDefault="003F25B2">
      <w:pPr>
        <w:pStyle w:val="af"/>
        <w:numPr>
          <w:ilvl w:val="0"/>
          <w:numId w:val="34"/>
        </w:numPr>
        <w:rPr>
          <w:sz w:val="22"/>
          <w:lang w:eastAsia="ru-RU"/>
        </w:rPr>
      </w:pPr>
      <w:proofErr w:type="spellStart"/>
      <w:r w:rsidRPr="003D1F2C">
        <w:rPr>
          <w:sz w:val="22"/>
          <w:lang w:eastAsia="ru-RU"/>
        </w:rPr>
        <w:t>догфрендли</w:t>
      </w:r>
      <w:proofErr w:type="spellEnd"/>
      <w:r w:rsidRPr="003D1F2C">
        <w:rPr>
          <w:sz w:val="22"/>
          <w:lang w:eastAsia="ru-RU"/>
        </w:rPr>
        <w:t xml:space="preserve"> отелями </w:t>
      </w:r>
      <w:r>
        <w:rPr>
          <w:rFonts w:ascii="Arial" w:hAnsi="Arial" w:cs="Arial"/>
          <w:color w:val="4D5156"/>
          <w:sz w:val="21"/>
          <w:szCs w:val="21"/>
          <w:shd w:val="clear" w:color="auto" w:fill="FFFFFF"/>
        </w:rPr>
        <w:t>—</w:t>
      </w:r>
      <w:r w:rsidRPr="003D1F2C">
        <w:rPr>
          <w:sz w:val="22"/>
          <w:lang w:eastAsia="ru-RU"/>
        </w:rPr>
        <w:t xml:space="preserve"> показатель </w:t>
      </w:r>
      <w:proofErr w:type="spellStart"/>
      <w:r w:rsidRPr="003D1F2C">
        <w:rPr>
          <w:sz w:val="22"/>
          <w:lang w:eastAsia="ru-RU"/>
        </w:rPr>
        <w:t>Х4</w:t>
      </w:r>
      <w:proofErr w:type="spellEnd"/>
    </w:p>
    <w:p w14:paraId="677C1F2C" w14:textId="77777777" w:rsidR="003F25B2" w:rsidRPr="003D1F2C" w:rsidRDefault="003F25B2">
      <w:pPr>
        <w:pStyle w:val="af"/>
        <w:numPr>
          <w:ilvl w:val="0"/>
          <w:numId w:val="34"/>
        </w:numPr>
        <w:rPr>
          <w:sz w:val="22"/>
          <w:lang w:eastAsia="ru-RU"/>
        </w:rPr>
      </w:pPr>
      <w:proofErr w:type="spellStart"/>
      <w:r w:rsidRPr="003D1F2C">
        <w:rPr>
          <w:sz w:val="22"/>
          <w:lang w:eastAsia="ru-RU"/>
        </w:rPr>
        <w:t>догфрендли</w:t>
      </w:r>
      <w:proofErr w:type="spellEnd"/>
      <w:r w:rsidRPr="003D1F2C">
        <w:rPr>
          <w:sz w:val="22"/>
          <w:lang w:eastAsia="ru-RU"/>
        </w:rPr>
        <w:t xml:space="preserve"> магазинами </w:t>
      </w:r>
      <w:r>
        <w:rPr>
          <w:rFonts w:ascii="Arial" w:hAnsi="Arial" w:cs="Arial"/>
          <w:color w:val="4D5156"/>
          <w:sz w:val="21"/>
          <w:szCs w:val="21"/>
          <w:shd w:val="clear" w:color="auto" w:fill="FFFFFF"/>
        </w:rPr>
        <w:t xml:space="preserve">— </w:t>
      </w:r>
      <w:r w:rsidRPr="003D1F2C">
        <w:rPr>
          <w:sz w:val="22"/>
          <w:lang w:eastAsia="ru-RU"/>
        </w:rPr>
        <w:t xml:space="preserve">показатель </w:t>
      </w:r>
      <w:proofErr w:type="spellStart"/>
      <w:r w:rsidRPr="003D1F2C">
        <w:rPr>
          <w:sz w:val="22"/>
          <w:lang w:eastAsia="ru-RU"/>
        </w:rPr>
        <w:t>Х5</w:t>
      </w:r>
      <w:proofErr w:type="spellEnd"/>
    </w:p>
    <w:p w14:paraId="1FC4BFB1" w14:textId="77777777" w:rsidR="003F25B2" w:rsidRDefault="003F25B2">
      <w:pPr>
        <w:pStyle w:val="af"/>
        <w:numPr>
          <w:ilvl w:val="0"/>
          <w:numId w:val="34"/>
        </w:numPr>
        <w:rPr>
          <w:sz w:val="22"/>
          <w:lang w:eastAsia="ru-RU"/>
        </w:rPr>
      </w:pPr>
      <w:r w:rsidRPr="003D1F2C">
        <w:rPr>
          <w:sz w:val="22"/>
          <w:lang w:eastAsia="ru-RU"/>
        </w:rPr>
        <w:t xml:space="preserve">общественным транспортом, пользование которым разрешено с собаками </w:t>
      </w:r>
      <w:r>
        <w:rPr>
          <w:rFonts w:ascii="Arial" w:hAnsi="Arial" w:cs="Arial"/>
          <w:color w:val="4D5156"/>
          <w:sz w:val="21"/>
          <w:szCs w:val="21"/>
          <w:shd w:val="clear" w:color="auto" w:fill="FFFFFF"/>
        </w:rPr>
        <w:t xml:space="preserve">— </w:t>
      </w:r>
      <w:r w:rsidRPr="003D1F2C">
        <w:rPr>
          <w:sz w:val="22"/>
          <w:lang w:eastAsia="ru-RU"/>
        </w:rPr>
        <w:t xml:space="preserve">показатель </w:t>
      </w:r>
      <w:proofErr w:type="spellStart"/>
      <w:r w:rsidRPr="003D1F2C">
        <w:rPr>
          <w:sz w:val="22"/>
          <w:lang w:eastAsia="ru-RU"/>
        </w:rPr>
        <w:t>Х6</w:t>
      </w:r>
      <w:proofErr w:type="spellEnd"/>
    </w:p>
    <w:p w14:paraId="59FAA192" w14:textId="77777777" w:rsidR="003F25B2" w:rsidRPr="005A6C2D" w:rsidRDefault="003F25B2" w:rsidP="003F25B2">
      <w:pPr>
        <w:pStyle w:val="af"/>
        <w:ind w:left="1429" w:firstLine="0"/>
        <w:rPr>
          <w:sz w:val="22"/>
          <w:lang w:eastAsia="ru-RU"/>
        </w:rPr>
      </w:pPr>
    </w:p>
    <w:p w14:paraId="7F1547AF" w14:textId="77777777" w:rsidR="003F25B2" w:rsidRPr="0065557F" w:rsidRDefault="003F25B2" w:rsidP="003F25B2">
      <w:pPr>
        <w:rPr>
          <w:lang w:val="ru-RU" w:eastAsia="ru-RU"/>
        </w:rPr>
      </w:pPr>
      <w:r w:rsidRPr="0065557F">
        <w:rPr>
          <w:sz w:val="22"/>
          <w:lang w:val="ru-RU" w:eastAsia="ru-RU"/>
        </w:rPr>
        <w:t>На уровне города необходимо проанализировать каждый показатель и посчитать его среднее значение среди всех собаковладельцев. </w:t>
      </w:r>
    </w:p>
    <w:p w14:paraId="6E6C091F" w14:textId="77777777" w:rsidR="003F25B2" w:rsidRPr="0065557F" w:rsidRDefault="003F25B2" w:rsidP="003F25B2">
      <w:pPr>
        <w:rPr>
          <w:lang w:val="ru-RU" w:eastAsia="ru-RU"/>
        </w:rPr>
      </w:pPr>
      <w:r w:rsidRPr="0065557F">
        <w:rPr>
          <w:sz w:val="22"/>
          <w:lang w:val="ru-RU" w:eastAsia="ru-RU"/>
        </w:rPr>
        <w:t>Далее, с учетом средних значений всех показателей необходимо рассчитать среднее значение категории.</w:t>
      </w:r>
    </w:p>
    <w:p w14:paraId="41A6D08A" w14:textId="77777777" w:rsidR="003F25B2" w:rsidRDefault="003F25B2" w:rsidP="003F25B2">
      <w:pPr>
        <w:rPr>
          <w:lang w:val="ru-RU" w:eastAsia="ru-RU"/>
        </w:rPr>
      </w:pPr>
      <w:r w:rsidRPr="0065557F">
        <w:rPr>
          <w:lang w:val="ru-RU" w:eastAsia="ru-RU"/>
        </w:rPr>
        <w:t xml:space="preserve">Таким образом, формула расчета </w:t>
      </w:r>
      <w:r>
        <w:rPr>
          <w:lang w:val="ru-RU" w:eastAsia="ru-RU"/>
        </w:rPr>
        <w:t xml:space="preserve">для </w:t>
      </w:r>
      <w:r w:rsidRPr="0065557F">
        <w:rPr>
          <w:lang w:val="ru-RU" w:eastAsia="ru-RU"/>
        </w:rPr>
        <w:t xml:space="preserve">категории </w:t>
      </w:r>
      <w:r>
        <w:rPr>
          <w:lang w:val="ru-RU" w:eastAsia="ru-RU"/>
        </w:rPr>
        <w:t xml:space="preserve">№1: </w:t>
      </w:r>
    </w:p>
    <w:p w14:paraId="379B15BA" w14:textId="77777777" w:rsidR="003F25B2" w:rsidRDefault="003F25B2" w:rsidP="003F25B2">
      <w:pPr>
        <w:pStyle w:val="ac"/>
        <w:rPr>
          <w:lang w:val="ru-RU" w:eastAsia="ru-RU"/>
        </w:rPr>
      </w:pPr>
      <w:r w:rsidRPr="0037178B">
        <w:rPr>
          <w:noProof/>
          <w:lang w:val="ru-RU" w:eastAsia="ru-RU"/>
        </w:rPr>
        <w:drawing>
          <wp:inline distT="0" distB="0" distL="0" distR="0" wp14:anchorId="6AF468A5" wp14:editId="3D5F7ACE">
            <wp:extent cx="5857640" cy="1169035"/>
            <wp:effectExtent l="0" t="0" r="0" b="0"/>
            <wp:docPr id="101028302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83020" name="Рисунок 1" descr="Изображение выглядит как текст, снимок экрана, Шрифт, линия&#10;&#10;Автоматически созданное описание"/>
                    <pic:cNvPicPr/>
                  </pic:nvPicPr>
                  <pic:blipFill rotWithShape="1">
                    <a:blip r:embed="rId74"/>
                    <a:srcRect l="4765" t="17048"/>
                    <a:stretch/>
                  </pic:blipFill>
                  <pic:spPr bwMode="auto">
                    <a:xfrm>
                      <a:off x="0" y="0"/>
                      <a:ext cx="5859354" cy="1169377"/>
                    </a:xfrm>
                    <a:prstGeom prst="rect">
                      <a:avLst/>
                    </a:prstGeom>
                    <a:ln>
                      <a:noFill/>
                    </a:ln>
                    <a:extLst>
                      <a:ext uri="{53640926-AAD7-44D8-BBD7-CCE9431645EC}">
                        <a14:shadowObscured xmlns:a14="http://schemas.microsoft.com/office/drawing/2010/main"/>
                      </a:ext>
                    </a:extLst>
                  </pic:spPr>
                </pic:pic>
              </a:graphicData>
            </a:graphic>
          </wp:inline>
        </w:drawing>
      </w:r>
    </w:p>
    <w:p w14:paraId="539D4102" w14:textId="77777777" w:rsidR="003F25B2" w:rsidRPr="0037178B" w:rsidRDefault="003F25B2" w:rsidP="003F25B2">
      <w:pPr>
        <w:pStyle w:val="a0"/>
        <w:ind w:firstLine="207"/>
        <w:rPr>
          <w:lang w:val="ru-RU" w:eastAsia="ru-RU"/>
        </w:rPr>
      </w:pPr>
      <w:r>
        <w:rPr>
          <w:lang w:val="ru-RU" w:eastAsia="ru-RU"/>
        </w:rPr>
        <w:t>Ф</w:t>
      </w:r>
      <w:r w:rsidRPr="0065557F">
        <w:rPr>
          <w:lang w:val="ru-RU" w:eastAsia="ru-RU"/>
        </w:rPr>
        <w:t xml:space="preserve">ормула расчета </w:t>
      </w:r>
      <w:r>
        <w:rPr>
          <w:lang w:val="ru-RU" w:eastAsia="ru-RU"/>
        </w:rPr>
        <w:t xml:space="preserve">для </w:t>
      </w:r>
      <w:r w:rsidRPr="0065557F">
        <w:rPr>
          <w:lang w:val="ru-RU" w:eastAsia="ru-RU"/>
        </w:rPr>
        <w:t xml:space="preserve">категории </w:t>
      </w:r>
      <w:r>
        <w:rPr>
          <w:lang w:val="ru-RU" w:eastAsia="ru-RU"/>
        </w:rPr>
        <w:t>№1</w:t>
      </w:r>
    </w:p>
    <w:p w14:paraId="52D3CBA8" w14:textId="77777777" w:rsidR="003F25B2" w:rsidRPr="0065557F" w:rsidRDefault="003F25B2" w:rsidP="003F25B2">
      <w:pPr>
        <w:rPr>
          <w:lang w:val="ru-RU" w:eastAsia="ru-RU"/>
        </w:rPr>
      </w:pPr>
    </w:p>
    <w:p w14:paraId="2238D562" w14:textId="77777777" w:rsidR="003F25B2" w:rsidRPr="00860604" w:rsidRDefault="003F25B2" w:rsidP="003F25B2">
      <w:pPr>
        <w:rPr>
          <w:rStyle w:val="Strong"/>
        </w:rPr>
      </w:pPr>
      <w:r w:rsidRPr="00860604">
        <w:rPr>
          <w:rStyle w:val="Strong"/>
        </w:rPr>
        <w:t>Сервисы, ориентированные на собак</w:t>
      </w:r>
    </w:p>
    <w:p w14:paraId="795ED2E9" w14:textId="77777777" w:rsidR="003F25B2" w:rsidRPr="0065557F" w:rsidRDefault="003F25B2" w:rsidP="003F25B2">
      <w:pPr>
        <w:rPr>
          <w:lang w:val="ru-RU" w:eastAsia="ru-RU"/>
        </w:rPr>
      </w:pPr>
      <w:r>
        <w:rPr>
          <w:lang w:val="ru-RU" w:eastAsia="ru-RU"/>
        </w:rPr>
        <w:t xml:space="preserve"> </w:t>
      </w:r>
      <w:r w:rsidRPr="0065557F">
        <w:rPr>
          <w:lang w:val="ru-RU" w:eastAsia="ru-RU"/>
        </w:rPr>
        <w:t xml:space="preserve">Удельный вес: </w:t>
      </w:r>
      <w:r w:rsidRPr="00860604">
        <w:rPr>
          <w:rStyle w:val="Strong"/>
        </w:rPr>
        <w:t>0,2</w:t>
      </w:r>
    </w:p>
    <w:p w14:paraId="45CE2B55" w14:textId="77777777" w:rsidR="003F25B2" w:rsidRPr="0065557F" w:rsidRDefault="003F25B2" w:rsidP="003F25B2">
      <w:pPr>
        <w:rPr>
          <w:lang w:val="ru-RU" w:eastAsia="ru-RU"/>
        </w:rPr>
      </w:pPr>
      <w:r w:rsidRPr="0065557F">
        <w:rPr>
          <w:lang w:val="ru-RU" w:eastAsia="ru-RU"/>
        </w:rPr>
        <w:lastRenderedPageBreak/>
        <w:t>Значение показателей, входящих в категорию, варьируется от 1 до 5, где число означает уровень д</w:t>
      </w:r>
      <w:r w:rsidRPr="0065557F">
        <w:rPr>
          <w:sz w:val="22"/>
          <w:lang w:val="ru-RU" w:eastAsia="ru-RU"/>
        </w:rPr>
        <w:t>оступности и степень удовлетворенности следующими элементами:</w:t>
      </w:r>
    </w:p>
    <w:p w14:paraId="11612AEE" w14:textId="77777777" w:rsidR="003F25B2" w:rsidRPr="00860604" w:rsidRDefault="003F25B2">
      <w:pPr>
        <w:pStyle w:val="af"/>
        <w:numPr>
          <w:ilvl w:val="0"/>
          <w:numId w:val="35"/>
        </w:numPr>
        <w:rPr>
          <w:sz w:val="22"/>
          <w:lang w:eastAsia="ru-RU"/>
        </w:rPr>
      </w:pPr>
      <w:r w:rsidRPr="00860604">
        <w:rPr>
          <w:sz w:val="22"/>
          <w:lang w:eastAsia="ru-RU"/>
        </w:rPr>
        <w:t xml:space="preserve">ветеринарными клиниками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Y1</w:t>
      </w:r>
      <w:proofErr w:type="spellEnd"/>
    </w:p>
    <w:p w14:paraId="57B8B823" w14:textId="77777777" w:rsidR="003F25B2" w:rsidRPr="00860604" w:rsidRDefault="003F25B2">
      <w:pPr>
        <w:pStyle w:val="af"/>
        <w:numPr>
          <w:ilvl w:val="0"/>
          <w:numId w:val="35"/>
        </w:numPr>
        <w:rPr>
          <w:sz w:val="22"/>
          <w:lang w:eastAsia="ru-RU"/>
        </w:rPr>
      </w:pPr>
      <w:r w:rsidRPr="00860604">
        <w:rPr>
          <w:sz w:val="22"/>
          <w:lang w:eastAsia="ru-RU"/>
        </w:rPr>
        <w:t>салонами по уходу за собаками (</w:t>
      </w:r>
      <w:proofErr w:type="spellStart"/>
      <w:r w:rsidRPr="00860604">
        <w:rPr>
          <w:sz w:val="22"/>
          <w:lang w:eastAsia="ru-RU"/>
        </w:rPr>
        <w:t>грумминг</w:t>
      </w:r>
      <w:proofErr w:type="spellEnd"/>
      <w:r w:rsidRPr="00860604">
        <w:rPr>
          <w:sz w:val="22"/>
          <w:lang w:eastAsia="ru-RU"/>
        </w:rPr>
        <w:t xml:space="preserve">)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Y2</w:t>
      </w:r>
      <w:proofErr w:type="spellEnd"/>
    </w:p>
    <w:p w14:paraId="647D0216" w14:textId="77777777" w:rsidR="003F25B2" w:rsidRPr="00860604" w:rsidRDefault="003F25B2">
      <w:pPr>
        <w:pStyle w:val="af"/>
        <w:numPr>
          <w:ilvl w:val="0"/>
          <w:numId w:val="35"/>
        </w:numPr>
        <w:rPr>
          <w:sz w:val="22"/>
          <w:lang w:eastAsia="ru-RU"/>
        </w:rPr>
      </w:pPr>
      <w:r w:rsidRPr="00860604">
        <w:rPr>
          <w:sz w:val="22"/>
          <w:lang w:eastAsia="ru-RU"/>
        </w:rPr>
        <w:t xml:space="preserve">зоомагазинами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Y3</w:t>
      </w:r>
      <w:proofErr w:type="spellEnd"/>
    </w:p>
    <w:p w14:paraId="2AC5EAFF" w14:textId="77777777" w:rsidR="003F25B2" w:rsidRPr="00860604" w:rsidRDefault="003F25B2">
      <w:pPr>
        <w:pStyle w:val="af"/>
        <w:numPr>
          <w:ilvl w:val="0"/>
          <w:numId w:val="35"/>
        </w:numPr>
        <w:rPr>
          <w:sz w:val="22"/>
          <w:lang w:eastAsia="ru-RU"/>
        </w:rPr>
      </w:pPr>
      <w:r w:rsidRPr="00860604">
        <w:rPr>
          <w:sz w:val="22"/>
          <w:lang w:eastAsia="ru-RU"/>
        </w:rPr>
        <w:t xml:space="preserve">услугами по выгулу собак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Y4</w:t>
      </w:r>
      <w:proofErr w:type="spellEnd"/>
    </w:p>
    <w:p w14:paraId="05D50CC9" w14:textId="77777777" w:rsidR="003F25B2" w:rsidRPr="00860604" w:rsidRDefault="003F25B2">
      <w:pPr>
        <w:pStyle w:val="af"/>
        <w:numPr>
          <w:ilvl w:val="0"/>
          <w:numId w:val="35"/>
        </w:numPr>
        <w:rPr>
          <w:sz w:val="22"/>
          <w:lang w:eastAsia="ru-RU"/>
        </w:rPr>
      </w:pPr>
      <w:r w:rsidRPr="00860604">
        <w:rPr>
          <w:sz w:val="22"/>
          <w:lang w:eastAsia="ru-RU"/>
        </w:rPr>
        <w:t xml:space="preserve">школами дрессировки собак/кинологическими центрами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Y5</w:t>
      </w:r>
      <w:proofErr w:type="spellEnd"/>
    </w:p>
    <w:p w14:paraId="59582DD2" w14:textId="77777777" w:rsidR="003F25B2" w:rsidRPr="00860604" w:rsidRDefault="003F25B2">
      <w:pPr>
        <w:pStyle w:val="af"/>
        <w:numPr>
          <w:ilvl w:val="0"/>
          <w:numId w:val="35"/>
        </w:numPr>
        <w:rPr>
          <w:sz w:val="22"/>
          <w:lang w:eastAsia="ru-RU"/>
        </w:rPr>
      </w:pPr>
      <w:r w:rsidRPr="00860604">
        <w:rPr>
          <w:sz w:val="22"/>
          <w:lang w:eastAsia="ru-RU"/>
        </w:rPr>
        <w:t xml:space="preserve">собачьими площадками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Y6</w:t>
      </w:r>
      <w:proofErr w:type="spellEnd"/>
    </w:p>
    <w:p w14:paraId="26E2B0F9" w14:textId="77777777" w:rsidR="003F25B2" w:rsidRPr="00860604" w:rsidRDefault="003F25B2">
      <w:pPr>
        <w:pStyle w:val="af"/>
        <w:numPr>
          <w:ilvl w:val="0"/>
          <w:numId w:val="35"/>
        </w:numPr>
        <w:rPr>
          <w:sz w:val="22"/>
          <w:lang w:eastAsia="ru-RU"/>
        </w:rPr>
      </w:pPr>
      <w:r w:rsidRPr="00860604">
        <w:rPr>
          <w:sz w:val="22"/>
          <w:lang w:eastAsia="ru-RU"/>
        </w:rPr>
        <w:t xml:space="preserve">выставками для собак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Y7</w:t>
      </w:r>
      <w:proofErr w:type="spellEnd"/>
    </w:p>
    <w:p w14:paraId="61AC1892" w14:textId="77777777" w:rsidR="003F25B2" w:rsidRPr="00860604" w:rsidRDefault="003F25B2">
      <w:pPr>
        <w:pStyle w:val="af"/>
        <w:numPr>
          <w:ilvl w:val="0"/>
          <w:numId w:val="35"/>
        </w:numPr>
        <w:rPr>
          <w:sz w:val="22"/>
          <w:lang w:eastAsia="ru-RU"/>
        </w:rPr>
      </w:pPr>
      <w:r w:rsidRPr="00860604">
        <w:rPr>
          <w:sz w:val="22"/>
          <w:lang w:eastAsia="ru-RU"/>
        </w:rPr>
        <w:t xml:space="preserve">урнами для продуктов жизнедеятельности собак </w:t>
      </w:r>
      <w:r>
        <w:rPr>
          <w:rFonts w:ascii="Arial" w:hAnsi="Arial" w:cs="Arial"/>
          <w:color w:val="4D5156"/>
          <w:sz w:val="21"/>
          <w:szCs w:val="21"/>
          <w:shd w:val="clear" w:color="auto" w:fill="FFFFFF"/>
        </w:rPr>
        <w:t>—</w:t>
      </w:r>
      <w:r w:rsidRPr="00860604">
        <w:rPr>
          <w:sz w:val="22"/>
          <w:lang w:eastAsia="ru-RU"/>
        </w:rPr>
        <w:t xml:space="preserve"> показатель </w:t>
      </w:r>
      <w:proofErr w:type="spellStart"/>
      <w:r w:rsidRPr="00860604">
        <w:rPr>
          <w:sz w:val="22"/>
          <w:lang w:eastAsia="ru-RU"/>
        </w:rPr>
        <w:t>Y8</w:t>
      </w:r>
      <w:proofErr w:type="spellEnd"/>
    </w:p>
    <w:p w14:paraId="22378A42" w14:textId="77777777" w:rsidR="003F25B2" w:rsidRPr="0065557F" w:rsidRDefault="003F25B2" w:rsidP="003F25B2">
      <w:pPr>
        <w:rPr>
          <w:lang w:val="ru-RU" w:eastAsia="ru-RU"/>
        </w:rPr>
      </w:pPr>
    </w:p>
    <w:p w14:paraId="47BFCB0F" w14:textId="77777777" w:rsidR="003F25B2" w:rsidRPr="0065557F" w:rsidRDefault="003F25B2" w:rsidP="003F25B2">
      <w:pPr>
        <w:rPr>
          <w:lang w:val="ru-RU" w:eastAsia="ru-RU"/>
        </w:rPr>
      </w:pPr>
      <w:r w:rsidRPr="0065557F">
        <w:rPr>
          <w:sz w:val="22"/>
          <w:lang w:val="ru-RU" w:eastAsia="ru-RU"/>
        </w:rPr>
        <w:t>На уровне города необходимо проанализировать каждый показатель и посчитать его среднее значение среди всех собаковладельцев. </w:t>
      </w:r>
    </w:p>
    <w:p w14:paraId="23DDEA6C" w14:textId="77777777" w:rsidR="003F25B2" w:rsidRPr="0065557F" w:rsidRDefault="003F25B2" w:rsidP="003F25B2">
      <w:pPr>
        <w:rPr>
          <w:lang w:val="ru-RU" w:eastAsia="ru-RU"/>
        </w:rPr>
      </w:pPr>
      <w:r w:rsidRPr="0065557F">
        <w:rPr>
          <w:sz w:val="22"/>
          <w:lang w:val="ru-RU" w:eastAsia="ru-RU"/>
        </w:rPr>
        <w:t>Далее, с учетом средних значений всех показателей необходимо рассчитать среднее значение категории.</w:t>
      </w:r>
    </w:p>
    <w:p w14:paraId="13770143" w14:textId="77777777" w:rsidR="003F25B2" w:rsidRDefault="003F25B2" w:rsidP="003F25B2">
      <w:pPr>
        <w:rPr>
          <w:lang w:val="ru-RU" w:eastAsia="ru-RU"/>
        </w:rPr>
      </w:pPr>
      <w:r w:rsidRPr="0065557F">
        <w:rPr>
          <w:lang w:val="ru-RU" w:eastAsia="ru-RU"/>
        </w:rPr>
        <w:t xml:space="preserve">Таким образом, формула расчета </w:t>
      </w:r>
      <w:r>
        <w:rPr>
          <w:lang w:val="ru-RU" w:eastAsia="ru-RU"/>
        </w:rPr>
        <w:t xml:space="preserve">для </w:t>
      </w:r>
      <w:r w:rsidRPr="0065557F">
        <w:rPr>
          <w:lang w:val="ru-RU" w:eastAsia="ru-RU"/>
        </w:rPr>
        <w:t xml:space="preserve">категории </w:t>
      </w:r>
      <w:r>
        <w:rPr>
          <w:lang w:val="ru-RU" w:eastAsia="ru-RU"/>
        </w:rPr>
        <w:t>№</w:t>
      </w:r>
      <w:r w:rsidRPr="0065557F">
        <w:rPr>
          <w:lang w:val="ru-RU" w:eastAsia="ru-RU"/>
        </w:rPr>
        <w:t>2</w:t>
      </w:r>
      <w:r>
        <w:rPr>
          <w:lang w:val="ru-RU" w:eastAsia="ru-RU"/>
        </w:rPr>
        <w:t>:</w:t>
      </w:r>
    </w:p>
    <w:p w14:paraId="57781A84" w14:textId="77777777" w:rsidR="003F25B2" w:rsidRDefault="003F25B2" w:rsidP="003F25B2">
      <w:pPr>
        <w:pStyle w:val="ac"/>
        <w:rPr>
          <w:lang w:val="ru-RU" w:eastAsia="ru-RU"/>
        </w:rPr>
      </w:pPr>
      <w:r w:rsidRPr="00061E05">
        <w:rPr>
          <w:noProof/>
          <w:lang w:val="ru-RU" w:eastAsia="ru-RU"/>
        </w:rPr>
        <w:drawing>
          <wp:inline distT="0" distB="0" distL="0" distR="0" wp14:anchorId="12F6FACB" wp14:editId="27FFFBF0">
            <wp:extent cx="5817050" cy="1104900"/>
            <wp:effectExtent l="0" t="0" r="0" b="0"/>
            <wp:docPr id="759920868"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20868" name="Рисунок 1" descr="Изображение выглядит как текст, Шрифт, снимок экрана, линия&#10;&#10;Автоматически созданное описание"/>
                    <pic:cNvPicPr/>
                  </pic:nvPicPr>
                  <pic:blipFill rotWithShape="1">
                    <a:blip r:embed="rId75"/>
                    <a:srcRect l="5432" t="14895"/>
                    <a:stretch/>
                  </pic:blipFill>
                  <pic:spPr bwMode="auto">
                    <a:xfrm>
                      <a:off x="0" y="0"/>
                      <a:ext cx="5818335" cy="1105144"/>
                    </a:xfrm>
                    <a:prstGeom prst="rect">
                      <a:avLst/>
                    </a:prstGeom>
                    <a:ln>
                      <a:noFill/>
                    </a:ln>
                    <a:extLst>
                      <a:ext uri="{53640926-AAD7-44D8-BBD7-CCE9431645EC}">
                        <a14:shadowObscured xmlns:a14="http://schemas.microsoft.com/office/drawing/2010/main"/>
                      </a:ext>
                    </a:extLst>
                  </pic:spPr>
                </pic:pic>
              </a:graphicData>
            </a:graphic>
          </wp:inline>
        </w:drawing>
      </w:r>
    </w:p>
    <w:p w14:paraId="359E161E" w14:textId="77777777" w:rsidR="003F25B2" w:rsidRDefault="003F25B2" w:rsidP="003F25B2">
      <w:pPr>
        <w:pStyle w:val="a0"/>
        <w:ind w:firstLine="916"/>
        <w:rPr>
          <w:lang w:eastAsia="ru-RU"/>
        </w:rPr>
      </w:pPr>
      <w:r w:rsidRPr="00061E05">
        <w:rPr>
          <w:lang w:val="ru-RU" w:eastAsia="ru-RU"/>
        </w:rPr>
        <w:t>Формула расчета для категории №</w:t>
      </w:r>
      <w:r>
        <w:rPr>
          <w:lang w:eastAsia="ru-RU"/>
        </w:rPr>
        <w:t>2</w:t>
      </w:r>
    </w:p>
    <w:p w14:paraId="0CC3406A" w14:textId="77777777" w:rsidR="003F25B2" w:rsidRPr="00061E05" w:rsidRDefault="003F25B2" w:rsidP="003F25B2">
      <w:pPr>
        <w:rPr>
          <w:lang w:val="ru-RU" w:eastAsia="ru-RU"/>
        </w:rPr>
      </w:pPr>
    </w:p>
    <w:p w14:paraId="398AC8DF" w14:textId="77777777" w:rsidR="003F25B2" w:rsidRPr="00061E05" w:rsidRDefault="003F25B2" w:rsidP="003F25B2">
      <w:pPr>
        <w:rPr>
          <w:rStyle w:val="Strong"/>
        </w:rPr>
      </w:pPr>
      <w:r w:rsidRPr="00061E05">
        <w:rPr>
          <w:rStyle w:val="Strong"/>
        </w:rPr>
        <w:t>Культура ответственного владения собакой</w:t>
      </w:r>
    </w:p>
    <w:p w14:paraId="1C48ECDA" w14:textId="77777777" w:rsidR="003F25B2" w:rsidRPr="0065557F" w:rsidRDefault="003F25B2" w:rsidP="003F25B2">
      <w:pPr>
        <w:rPr>
          <w:lang w:val="ru-RU" w:eastAsia="ru-RU"/>
        </w:rPr>
      </w:pPr>
      <w:r w:rsidRPr="0065557F">
        <w:rPr>
          <w:lang w:val="ru-RU" w:eastAsia="ru-RU"/>
        </w:rPr>
        <w:t xml:space="preserve">Общий удельный вес: </w:t>
      </w:r>
      <w:r w:rsidRPr="00061E05">
        <w:rPr>
          <w:rStyle w:val="Strong"/>
        </w:rPr>
        <w:t>0,3</w:t>
      </w:r>
    </w:p>
    <w:p w14:paraId="34B338DE" w14:textId="77777777" w:rsidR="003F25B2" w:rsidRDefault="003F25B2" w:rsidP="003F25B2">
      <w:pPr>
        <w:rPr>
          <w:lang w:val="ru-RU" w:eastAsia="ru-RU"/>
        </w:rPr>
      </w:pPr>
      <w:r w:rsidRPr="0065557F">
        <w:rPr>
          <w:lang w:val="ru-RU" w:eastAsia="ru-RU"/>
        </w:rPr>
        <w:t>Категория имеет 3 смысловые подкатегории:</w:t>
      </w:r>
    </w:p>
    <w:p w14:paraId="5A997609" w14:textId="77777777" w:rsidR="003F25B2" w:rsidRPr="0065557F" w:rsidRDefault="003F25B2" w:rsidP="003F25B2">
      <w:pPr>
        <w:pStyle w:val="a"/>
        <w:ind w:firstLine="131"/>
        <w:rPr>
          <w:lang w:eastAsia="ru-RU"/>
        </w:rPr>
      </w:pPr>
      <w:r>
        <w:rPr>
          <w:lang w:eastAsia="ru-RU"/>
        </w:rPr>
        <w:t>Расшифровка методов подсчета показателей подкатегорий</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0"/>
        <w:gridCol w:w="3232"/>
        <w:gridCol w:w="2794"/>
      </w:tblGrid>
      <w:tr w:rsidR="003F25B2" w:rsidRPr="00061E05" w14:paraId="74A54988" w14:textId="77777777" w:rsidTr="00F909AB">
        <w:tc>
          <w:tcPr>
            <w:tcW w:w="0" w:type="auto"/>
            <w:tcMar>
              <w:top w:w="100" w:type="dxa"/>
              <w:left w:w="100" w:type="dxa"/>
              <w:bottom w:w="100" w:type="dxa"/>
              <w:right w:w="100" w:type="dxa"/>
            </w:tcMar>
            <w:vAlign w:val="center"/>
            <w:hideMark/>
          </w:tcPr>
          <w:p w14:paraId="4C522BDC" w14:textId="77777777" w:rsidR="003F25B2" w:rsidRPr="00061E05" w:rsidRDefault="003F25B2" w:rsidP="00F909AB">
            <w:pPr>
              <w:pStyle w:val="ab"/>
              <w:jc w:val="center"/>
              <w:rPr>
                <w:b/>
                <w:bCs/>
              </w:rPr>
            </w:pPr>
            <w:r w:rsidRPr="00061E05">
              <w:rPr>
                <w:b/>
                <w:bCs/>
              </w:rPr>
              <w:t>Подкатегория</w:t>
            </w:r>
          </w:p>
        </w:tc>
        <w:tc>
          <w:tcPr>
            <w:tcW w:w="3232" w:type="dxa"/>
            <w:tcMar>
              <w:top w:w="100" w:type="dxa"/>
              <w:left w:w="100" w:type="dxa"/>
              <w:bottom w:w="100" w:type="dxa"/>
              <w:right w:w="100" w:type="dxa"/>
            </w:tcMar>
            <w:vAlign w:val="center"/>
            <w:hideMark/>
          </w:tcPr>
          <w:p w14:paraId="076962AE" w14:textId="77777777" w:rsidR="003F25B2" w:rsidRPr="00061E05" w:rsidRDefault="003F25B2" w:rsidP="00F909AB">
            <w:pPr>
              <w:pStyle w:val="ab"/>
              <w:jc w:val="center"/>
              <w:rPr>
                <w:b/>
                <w:bCs/>
              </w:rPr>
            </w:pPr>
            <w:r w:rsidRPr="00061E05">
              <w:rPr>
                <w:b/>
                <w:bCs/>
              </w:rPr>
              <w:t>Как будет осуществляться подсчет подкатегории</w:t>
            </w:r>
          </w:p>
        </w:tc>
        <w:tc>
          <w:tcPr>
            <w:tcW w:w="2794" w:type="dxa"/>
            <w:tcMar>
              <w:top w:w="100" w:type="dxa"/>
              <w:left w:w="100" w:type="dxa"/>
              <w:bottom w:w="100" w:type="dxa"/>
              <w:right w:w="100" w:type="dxa"/>
            </w:tcMar>
            <w:vAlign w:val="center"/>
            <w:hideMark/>
          </w:tcPr>
          <w:p w14:paraId="70FB52D3" w14:textId="77777777" w:rsidR="003F25B2" w:rsidRPr="00061E05" w:rsidRDefault="003F25B2" w:rsidP="00F909AB">
            <w:pPr>
              <w:pStyle w:val="ab"/>
              <w:jc w:val="center"/>
              <w:rPr>
                <w:b/>
                <w:bCs/>
              </w:rPr>
            </w:pPr>
            <w:r w:rsidRPr="00061E05">
              <w:rPr>
                <w:b/>
                <w:bCs/>
              </w:rPr>
              <w:t>Удельный вес каждой подкатегории</w:t>
            </w:r>
          </w:p>
        </w:tc>
      </w:tr>
      <w:tr w:rsidR="003F25B2" w:rsidRPr="00061E05" w14:paraId="18621859" w14:textId="77777777" w:rsidTr="00F909AB">
        <w:tc>
          <w:tcPr>
            <w:tcW w:w="0" w:type="auto"/>
            <w:tcMar>
              <w:top w:w="100" w:type="dxa"/>
              <w:left w:w="100" w:type="dxa"/>
              <w:bottom w:w="100" w:type="dxa"/>
              <w:right w:w="100" w:type="dxa"/>
            </w:tcMar>
            <w:hideMark/>
          </w:tcPr>
          <w:p w14:paraId="0402E15E" w14:textId="77777777" w:rsidR="003F25B2" w:rsidRPr="00061E05" w:rsidRDefault="003F25B2" w:rsidP="00F909AB">
            <w:pPr>
              <w:pStyle w:val="ab"/>
            </w:pPr>
            <w:r w:rsidRPr="00061E05">
              <w:t>Количество владельцев, у которых вакцинированы собаки/</w:t>
            </w:r>
            <w:proofErr w:type="spellStart"/>
            <w:r w:rsidRPr="00061E05">
              <w:t>чипированы</w:t>
            </w:r>
            <w:proofErr w:type="spellEnd"/>
            <w:r w:rsidRPr="00061E05">
              <w:t xml:space="preserve"> собаки</w:t>
            </w:r>
          </w:p>
        </w:tc>
        <w:tc>
          <w:tcPr>
            <w:tcW w:w="3232" w:type="dxa"/>
            <w:tcMar>
              <w:top w:w="100" w:type="dxa"/>
              <w:left w:w="100" w:type="dxa"/>
              <w:bottom w:w="100" w:type="dxa"/>
              <w:right w:w="100" w:type="dxa"/>
            </w:tcMar>
            <w:hideMark/>
          </w:tcPr>
          <w:p w14:paraId="7D8C8978" w14:textId="77777777" w:rsidR="003F25B2" w:rsidRPr="00061E05" w:rsidRDefault="003F25B2" w:rsidP="00F909AB">
            <w:pPr>
              <w:pStyle w:val="ab"/>
            </w:pPr>
            <w:r w:rsidRPr="00061E05">
              <w:t xml:space="preserve">на основании раздела 4 для собаковладельцев (онлайн-опрос): анализ закрытых вопросов о </w:t>
            </w:r>
            <w:proofErr w:type="spellStart"/>
            <w:r w:rsidRPr="00061E05">
              <w:t>чипировании</w:t>
            </w:r>
            <w:proofErr w:type="spellEnd"/>
            <w:r w:rsidRPr="00061E05">
              <w:t xml:space="preserve"> и вакцинации собак</w:t>
            </w:r>
          </w:p>
        </w:tc>
        <w:tc>
          <w:tcPr>
            <w:tcW w:w="2794" w:type="dxa"/>
            <w:tcMar>
              <w:top w:w="100" w:type="dxa"/>
              <w:left w:w="100" w:type="dxa"/>
              <w:bottom w:w="100" w:type="dxa"/>
              <w:right w:w="100" w:type="dxa"/>
            </w:tcMar>
            <w:vAlign w:val="center"/>
            <w:hideMark/>
          </w:tcPr>
          <w:p w14:paraId="1382B4E3" w14:textId="77777777" w:rsidR="003F25B2" w:rsidRPr="00061E05" w:rsidRDefault="003F25B2" w:rsidP="00F909AB">
            <w:pPr>
              <w:pStyle w:val="ab"/>
              <w:jc w:val="center"/>
            </w:pPr>
            <w:r w:rsidRPr="00061E05">
              <w:t>0,05</w:t>
            </w:r>
          </w:p>
        </w:tc>
      </w:tr>
      <w:tr w:rsidR="003F25B2" w:rsidRPr="00061E05" w14:paraId="36037108" w14:textId="77777777" w:rsidTr="00F909AB">
        <w:tc>
          <w:tcPr>
            <w:tcW w:w="0" w:type="auto"/>
            <w:tcMar>
              <w:top w:w="100" w:type="dxa"/>
              <w:left w:w="100" w:type="dxa"/>
              <w:bottom w:w="100" w:type="dxa"/>
              <w:right w:w="100" w:type="dxa"/>
            </w:tcMar>
            <w:hideMark/>
          </w:tcPr>
          <w:p w14:paraId="064CC46F" w14:textId="77777777" w:rsidR="003F25B2" w:rsidRPr="00061E05" w:rsidRDefault="003F25B2" w:rsidP="00F909AB">
            <w:pPr>
              <w:pStyle w:val="ab"/>
            </w:pPr>
            <w:r w:rsidRPr="00061E05">
              <w:lastRenderedPageBreak/>
              <w:t>Зарегистрированные случаи, когда:</w:t>
            </w:r>
          </w:p>
          <w:p w14:paraId="4A188F58" w14:textId="77777777" w:rsidR="003F25B2" w:rsidRPr="00061E05" w:rsidRDefault="003F25B2">
            <w:pPr>
              <w:pStyle w:val="ab"/>
              <w:numPr>
                <w:ilvl w:val="0"/>
                <w:numId w:val="36"/>
              </w:numPr>
            </w:pPr>
            <w:r w:rsidRPr="00061E05">
              <w:t>собака гуляет без намордника</w:t>
            </w:r>
          </w:p>
          <w:p w14:paraId="2B400593" w14:textId="77777777" w:rsidR="003F25B2" w:rsidRPr="00061E05" w:rsidRDefault="003F25B2">
            <w:pPr>
              <w:pStyle w:val="ab"/>
              <w:numPr>
                <w:ilvl w:val="0"/>
                <w:numId w:val="36"/>
              </w:numPr>
            </w:pPr>
            <w:r w:rsidRPr="00061E05">
              <w:t>наблюдается агрессивное поведение со стороны собаки</w:t>
            </w:r>
          </w:p>
          <w:p w14:paraId="5222B3BD" w14:textId="77777777" w:rsidR="003F25B2" w:rsidRPr="00061E05" w:rsidRDefault="003F25B2">
            <w:pPr>
              <w:pStyle w:val="ab"/>
              <w:numPr>
                <w:ilvl w:val="0"/>
                <w:numId w:val="36"/>
              </w:numPr>
            </w:pPr>
            <w:r w:rsidRPr="00061E05">
              <w:t>хозяин не убирает за собакой</w:t>
            </w:r>
          </w:p>
          <w:p w14:paraId="1856439D" w14:textId="77777777" w:rsidR="003F25B2" w:rsidRPr="00061E05" w:rsidRDefault="003F25B2">
            <w:pPr>
              <w:pStyle w:val="ab"/>
              <w:numPr>
                <w:ilvl w:val="0"/>
                <w:numId w:val="36"/>
              </w:numPr>
            </w:pPr>
            <w:r w:rsidRPr="00061E05">
              <w:t>собака становится источником громкого лая и прочих шумов</w:t>
            </w:r>
          </w:p>
          <w:p w14:paraId="406C8B5E" w14:textId="77777777" w:rsidR="003F25B2" w:rsidRPr="00061E05" w:rsidRDefault="003F25B2">
            <w:pPr>
              <w:pStyle w:val="ab"/>
              <w:numPr>
                <w:ilvl w:val="0"/>
                <w:numId w:val="36"/>
              </w:numPr>
            </w:pPr>
            <w:r w:rsidRPr="00061E05">
              <w:t>собака гуляет без присмотра (</w:t>
            </w:r>
            <w:proofErr w:type="spellStart"/>
            <w:r w:rsidRPr="00061E05">
              <w:t>самовыгул</w:t>
            </w:r>
            <w:proofErr w:type="spellEnd"/>
            <w:r w:rsidRPr="00061E05">
              <w:t>)</w:t>
            </w:r>
          </w:p>
          <w:p w14:paraId="1F2B6ADE" w14:textId="77777777" w:rsidR="003F25B2" w:rsidRPr="00061E05" w:rsidRDefault="003F25B2">
            <w:pPr>
              <w:pStyle w:val="ab"/>
              <w:numPr>
                <w:ilvl w:val="0"/>
                <w:numId w:val="36"/>
              </w:numPr>
            </w:pPr>
            <w:r w:rsidRPr="00061E05">
              <w:t>выгул собаки производится в неотведенных для этого местах</w:t>
            </w:r>
          </w:p>
          <w:p w14:paraId="5FAF98B1" w14:textId="77777777" w:rsidR="003F25B2" w:rsidRPr="00061E05" w:rsidRDefault="003F25B2" w:rsidP="00F909AB">
            <w:pPr>
              <w:pStyle w:val="ab"/>
            </w:pPr>
          </w:p>
        </w:tc>
        <w:tc>
          <w:tcPr>
            <w:tcW w:w="3232" w:type="dxa"/>
            <w:tcMar>
              <w:top w:w="100" w:type="dxa"/>
              <w:left w:w="100" w:type="dxa"/>
              <w:bottom w:w="100" w:type="dxa"/>
              <w:right w:w="100" w:type="dxa"/>
            </w:tcMar>
            <w:hideMark/>
          </w:tcPr>
          <w:p w14:paraId="6E81BA88" w14:textId="77777777" w:rsidR="003F25B2" w:rsidRPr="00061E05" w:rsidRDefault="003F25B2" w:rsidP="00F909AB">
            <w:pPr>
              <w:pStyle w:val="ab"/>
            </w:pPr>
            <w:r w:rsidRPr="00061E05">
              <w:t>на основании раздела 3 для людей без собак (онлайн-опрос): анализ ранжирования проблем, связанных с несоблюдением правил содержания собак</w:t>
            </w:r>
          </w:p>
        </w:tc>
        <w:tc>
          <w:tcPr>
            <w:tcW w:w="2794" w:type="dxa"/>
            <w:tcMar>
              <w:top w:w="100" w:type="dxa"/>
              <w:left w:w="100" w:type="dxa"/>
              <w:bottom w:w="100" w:type="dxa"/>
              <w:right w:w="100" w:type="dxa"/>
            </w:tcMar>
            <w:vAlign w:val="center"/>
            <w:hideMark/>
          </w:tcPr>
          <w:p w14:paraId="01DDD365" w14:textId="77777777" w:rsidR="003F25B2" w:rsidRPr="00061E05" w:rsidRDefault="003F25B2" w:rsidP="00F909AB">
            <w:pPr>
              <w:pStyle w:val="ab"/>
              <w:jc w:val="center"/>
            </w:pPr>
            <w:r w:rsidRPr="00061E05">
              <w:t>0,2</w:t>
            </w:r>
          </w:p>
        </w:tc>
      </w:tr>
      <w:tr w:rsidR="003F25B2" w:rsidRPr="00061E05" w14:paraId="70127E75" w14:textId="77777777" w:rsidTr="00F909AB">
        <w:tc>
          <w:tcPr>
            <w:tcW w:w="0" w:type="auto"/>
            <w:tcMar>
              <w:top w:w="100" w:type="dxa"/>
              <w:left w:w="100" w:type="dxa"/>
              <w:bottom w:w="100" w:type="dxa"/>
              <w:right w:w="100" w:type="dxa"/>
            </w:tcMar>
            <w:hideMark/>
          </w:tcPr>
          <w:p w14:paraId="3D14013F" w14:textId="77777777" w:rsidR="003F25B2" w:rsidRPr="00061E05" w:rsidRDefault="003F25B2" w:rsidP="00F909AB">
            <w:pPr>
              <w:pStyle w:val="ab"/>
            </w:pPr>
            <w:r w:rsidRPr="00061E05">
              <w:t>Восприятие собаковладельцев людьми без собак: уровень комфортности в городской среде </w:t>
            </w:r>
          </w:p>
        </w:tc>
        <w:tc>
          <w:tcPr>
            <w:tcW w:w="3232" w:type="dxa"/>
            <w:tcMar>
              <w:top w:w="100" w:type="dxa"/>
              <w:left w:w="100" w:type="dxa"/>
              <w:bottom w:w="100" w:type="dxa"/>
              <w:right w:w="100" w:type="dxa"/>
            </w:tcMar>
            <w:hideMark/>
          </w:tcPr>
          <w:p w14:paraId="4380A75A" w14:textId="77777777" w:rsidR="003F25B2" w:rsidRPr="00061E05" w:rsidRDefault="003F25B2" w:rsidP="00F909AB">
            <w:pPr>
              <w:pStyle w:val="ab"/>
            </w:pPr>
            <w:r w:rsidRPr="00061E05">
              <w:t>на основании раздела 3 для людей без собак (онлайн-опрос): анализ вопросов, связанных с уровнем комфорта горожан, которые пребывают в городской среде в присутствии собак + подсчет среднего значения по городу </w:t>
            </w:r>
          </w:p>
        </w:tc>
        <w:tc>
          <w:tcPr>
            <w:tcW w:w="2794" w:type="dxa"/>
            <w:tcMar>
              <w:top w:w="100" w:type="dxa"/>
              <w:left w:w="100" w:type="dxa"/>
              <w:bottom w:w="100" w:type="dxa"/>
              <w:right w:w="100" w:type="dxa"/>
            </w:tcMar>
            <w:vAlign w:val="center"/>
            <w:hideMark/>
          </w:tcPr>
          <w:p w14:paraId="39A0FCE4" w14:textId="77777777" w:rsidR="003F25B2" w:rsidRPr="00061E05" w:rsidRDefault="003F25B2" w:rsidP="00F909AB">
            <w:pPr>
              <w:pStyle w:val="ab"/>
              <w:jc w:val="center"/>
            </w:pPr>
            <w:r w:rsidRPr="00061E05">
              <w:t>0,05</w:t>
            </w:r>
          </w:p>
        </w:tc>
      </w:tr>
    </w:tbl>
    <w:p w14:paraId="108A4139" w14:textId="77777777" w:rsidR="003F25B2" w:rsidRPr="00EF16F6" w:rsidRDefault="003F25B2" w:rsidP="003F25B2"/>
    <w:p w14:paraId="22F4DEC8" w14:textId="77777777" w:rsidR="003F25B2" w:rsidRPr="00EF16F6" w:rsidRDefault="003F25B2" w:rsidP="003F25B2">
      <w:pPr>
        <w:rPr>
          <w:u w:val="single"/>
          <w:lang w:val="ru-RU"/>
        </w:rPr>
      </w:pPr>
      <w:r w:rsidRPr="00EF16F6">
        <w:rPr>
          <w:u w:val="single"/>
          <w:lang w:val="ru-RU"/>
        </w:rPr>
        <w:t>Подкатегория 1:</w:t>
      </w:r>
    </w:p>
    <w:p w14:paraId="2713658A" w14:textId="77777777" w:rsidR="003F25B2" w:rsidRPr="0065557F" w:rsidRDefault="003F25B2" w:rsidP="003F25B2">
      <w:pPr>
        <w:rPr>
          <w:lang w:val="ru-RU" w:eastAsia="ru-RU"/>
        </w:rPr>
      </w:pPr>
      <w:r w:rsidRPr="0065557F">
        <w:rPr>
          <w:lang w:val="ru-RU" w:eastAsia="ru-RU"/>
        </w:rPr>
        <w:t xml:space="preserve">Количество людей, производивших вакцинацию собак (-и) </w:t>
      </w:r>
      <w:r w:rsidRPr="00EF16F6">
        <w:rPr>
          <w:rFonts w:ascii="Arial" w:hAnsi="Arial" w:cs="Arial"/>
          <w:color w:val="4D5156"/>
          <w:sz w:val="21"/>
          <w:szCs w:val="21"/>
          <w:shd w:val="clear" w:color="auto" w:fill="FFFFFF"/>
          <w:lang w:val="ru-RU"/>
        </w:rPr>
        <w:t>—</w:t>
      </w:r>
      <w:r w:rsidRPr="0065557F">
        <w:rPr>
          <w:lang w:val="ru-RU" w:eastAsia="ru-RU"/>
        </w:rPr>
        <w:t xml:space="preserve"> показатель </w:t>
      </w:r>
      <w:proofErr w:type="spellStart"/>
      <w:r w:rsidRPr="0065557F">
        <w:rPr>
          <w:lang w:val="ru-RU" w:eastAsia="ru-RU"/>
        </w:rPr>
        <w:t>Z1</w:t>
      </w:r>
      <w:proofErr w:type="spellEnd"/>
    </w:p>
    <w:p w14:paraId="2E2B3288" w14:textId="77777777" w:rsidR="003F25B2" w:rsidRPr="0065557F" w:rsidRDefault="003F25B2" w:rsidP="003F25B2">
      <w:pPr>
        <w:rPr>
          <w:lang w:val="ru-RU" w:eastAsia="ru-RU"/>
        </w:rPr>
      </w:pPr>
      <w:r w:rsidRPr="0065557F">
        <w:rPr>
          <w:lang w:val="ru-RU" w:eastAsia="ru-RU"/>
        </w:rPr>
        <w:t xml:space="preserve">Количество людей, производивших </w:t>
      </w:r>
      <w:proofErr w:type="spellStart"/>
      <w:r w:rsidRPr="0065557F">
        <w:rPr>
          <w:lang w:val="ru-RU" w:eastAsia="ru-RU"/>
        </w:rPr>
        <w:t>чипирование</w:t>
      </w:r>
      <w:proofErr w:type="spellEnd"/>
      <w:r w:rsidRPr="0065557F">
        <w:rPr>
          <w:lang w:val="ru-RU" w:eastAsia="ru-RU"/>
        </w:rPr>
        <w:t xml:space="preserve"> собак (-и) </w:t>
      </w:r>
      <w:r w:rsidRPr="00EF16F6">
        <w:rPr>
          <w:rFonts w:ascii="Arial" w:hAnsi="Arial" w:cs="Arial"/>
          <w:color w:val="4D5156"/>
          <w:sz w:val="21"/>
          <w:szCs w:val="21"/>
          <w:shd w:val="clear" w:color="auto" w:fill="FFFFFF"/>
          <w:lang w:val="ru-RU"/>
        </w:rPr>
        <w:t xml:space="preserve">— </w:t>
      </w:r>
      <w:r w:rsidRPr="0065557F">
        <w:rPr>
          <w:lang w:val="ru-RU" w:eastAsia="ru-RU"/>
        </w:rPr>
        <w:t xml:space="preserve">показатель </w:t>
      </w:r>
      <w:proofErr w:type="spellStart"/>
      <w:r w:rsidRPr="0065557F">
        <w:rPr>
          <w:lang w:val="ru-RU" w:eastAsia="ru-RU"/>
        </w:rPr>
        <w:t>Z2</w:t>
      </w:r>
      <w:proofErr w:type="spellEnd"/>
    </w:p>
    <w:p w14:paraId="4A3E4540" w14:textId="77777777" w:rsidR="003F25B2" w:rsidRPr="00EF16F6" w:rsidRDefault="003F25B2" w:rsidP="003F25B2">
      <w:pPr>
        <w:rPr>
          <w:lang w:val="ru-RU" w:eastAsia="ru-RU"/>
        </w:rPr>
      </w:pPr>
      <w:r w:rsidRPr="0065557F">
        <w:rPr>
          <w:lang w:val="ru-RU" w:eastAsia="ru-RU"/>
        </w:rPr>
        <w:t>Формула для подкатегории 1</w:t>
      </w:r>
      <w:r w:rsidRPr="00EF16F6">
        <w:rPr>
          <w:lang w:val="ru-RU" w:eastAsia="ru-RU"/>
        </w:rPr>
        <w:t>:</w:t>
      </w:r>
    </w:p>
    <w:p w14:paraId="51F38AC8" w14:textId="77777777" w:rsidR="003F25B2" w:rsidRDefault="003F25B2" w:rsidP="003F25B2">
      <w:pPr>
        <w:pStyle w:val="ac"/>
        <w:rPr>
          <w:lang w:val="ru-RU" w:eastAsia="ru-RU"/>
        </w:rPr>
      </w:pPr>
      <w:r w:rsidRPr="00CB5953">
        <w:rPr>
          <w:noProof/>
          <w:lang w:val="ru-RU" w:eastAsia="ru-RU"/>
        </w:rPr>
        <w:drawing>
          <wp:inline distT="0" distB="0" distL="0" distR="0" wp14:anchorId="2270F6E3" wp14:editId="62BC2DFE">
            <wp:extent cx="6152515" cy="652829"/>
            <wp:effectExtent l="0" t="0" r="635" b="0"/>
            <wp:docPr id="145904330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43308" name="Рисунок 1" descr="Изображение выглядит как текст, снимок экрана, Шрифт, линия&#10;&#10;Автоматически созданное описание"/>
                    <pic:cNvPicPr/>
                  </pic:nvPicPr>
                  <pic:blipFill rotWithShape="1">
                    <a:blip r:embed="rId76"/>
                    <a:srcRect t="27854"/>
                    <a:stretch/>
                  </pic:blipFill>
                  <pic:spPr bwMode="auto">
                    <a:xfrm>
                      <a:off x="0" y="0"/>
                      <a:ext cx="6152515" cy="652829"/>
                    </a:xfrm>
                    <a:prstGeom prst="rect">
                      <a:avLst/>
                    </a:prstGeom>
                    <a:ln>
                      <a:noFill/>
                    </a:ln>
                    <a:extLst>
                      <a:ext uri="{53640926-AAD7-44D8-BBD7-CCE9431645EC}">
                        <a14:shadowObscured xmlns:a14="http://schemas.microsoft.com/office/drawing/2010/main"/>
                      </a:ext>
                    </a:extLst>
                  </pic:spPr>
                </pic:pic>
              </a:graphicData>
            </a:graphic>
          </wp:inline>
        </w:drawing>
      </w:r>
    </w:p>
    <w:p w14:paraId="071FEF08" w14:textId="77777777" w:rsidR="003F25B2" w:rsidRPr="00CB5953" w:rsidRDefault="003F25B2" w:rsidP="003F25B2">
      <w:pPr>
        <w:pStyle w:val="a0"/>
        <w:ind w:firstLine="916"/>
        <w:rPr>
          <w:lang w:val="ru-RU" w:eastAsia="ru-RU"/>
        </w:rPr>
      </w:pPr>
      <w:r>
        <w:rPr>
          <w:lang w:val="ru-RU" w:eastAsia="ru-RU"/>
        </w:rPr>
        <w:t xml:space="preserve"> Формула для подсчета подкатегории 1 (категория №3)</w:t>
      </w:r>
    </w:p>
    <w:p w14:paraId="6F21A73F" w14:textId="77777777" w:rsidR="003F25B2" w:rsidRPr="00EF16F6" w:rsidRDefault="003F25B2" w:rsidP="003F25B2">
      <w:pPr>
        <w:rPr>
          <w:u w:val="single"/>
          <w:lang w:val="ru-RU" w:eastAsia="ru-RU"/>
        </w:rPr>
      </w:pPr>
      <w:r w:rsidRPr="00EF16F6">
        <w:rPr>
          <w:u w:val="single"/>
          <w:lang w:val="ru-RU" w:eastAsia="ru-RU"/>
        </w:rPr>
        <w:t>Подкатегория 2:</w:t>
      </w:r>
    </w:p>
    <w:p w14:paraId="791A1591" w14:textId="77777777" w:rsidR="003F25B2" w:rsidRDefault="003F25B2" w:rsidP="003F25B2">
      <w:pPr>
        <w:rPr>
          <w:lang w:val="ru-RU" w:eastAsia="ru-RU"/>
        </w:rPr>
      </w:pPr>
      <w:r w:rsidRPr="0065557F">
        <w:rPr>
          <w:lang w:val="ru-RU" w:eastAsia="ru-RU"/>
        </w:rPr>
        <w:lastRenderedPageBreak/>
        <w:t xml:space="preserve">На основе ответов, связанных с ранжированием проблем содержания собак по мере важности, была определена упрощенная система расчета, при которой проблемы, попадающие в приоритеты №1, №2, и №3 считались значимыми, в то время, как приоритеты №4, №5 и №6 свидетельствовали о незначительности проблемы по мнению </w:t>
      </w:r>
      <w:proofErr w:type="spellStart"/>
      <w:r w:rsidRPr="0065557F">
        <w:rPr>
          <w:lang w:val="ru-RU" w:eastAsia="ru-RU"/>
        </w:rPr>
        <w:t>несобаковладельцев</w:t>
      </w:r>
      <w:proofErr w:type="spellEnd"/>
      <w:r w:rsidRPr="0065557F">
        <w:rPr>
          <w:lang w:val="ru-RU" w:eastAsia="ru-RU"/>
        </w:rPr>
        <w:t>.</w:t>
      </w:r>
    </w:p>
    <w:p w14:paraId="78BA5B47" w14:textId="77777777" w:rsidR="003F25B2" w:rsidRPr="0065557F" w:rsidRDefault="003F25B2" w:rsidP="003F25B2">
      <w:pPr>
        <w:pStyle w:val="a"/>
        <w:ind w:firstLine="131"/>
        <w:rPr>
          <w:lang w:eastAsia="ru-RU"/>
        </w:rPr>
      </w:pPr>
      <w:r>
        <w:rPr>
          <w:lang w:eastAsia="ru-RU"/>
        </w:rPr>
        <w:t xml:space="preserve"> Определение меры значимости проблем</w:t>
      </w:r>
    </w:p>
    <w:tbl>
      <w:tblPr>
        <w:tblW w:w="9026" w:type="dxa"/>
        <w:tblCellMar>
          <w:top w:w="15" w:type="dxa"/>
          <w:left w:w="15" w:type="dxa"/>
          <w:bottom w:w="15" w:type="dxa"/>
          <w:right w:w="15" w:type="dxa"/>
        </w:tblCellMar>
        <w:tblLook w:val="04A0" w:firstRow="1" w:lastRow="0" w:firstColumn="1" w:lastColumn="0" w:noHBand="0" w:noVBand="1"/>
      </w:tblPr>
      <w:tblGrid>
        <w:gridCol w:w="1452"/>
        <w:gridCol w:w="1448"/>
        <w:gridCol w:w="1448"/>
        <w:gridCol w:w="1564"/>
        <w:gridCol w:w="1557"/>
        <w:gridCol w:w="1557"/>
      </w:tblGrid>
      <w:tr w:rsidR="003F25B2" w:rsidRPr="0065557F" w14:paraId="2811C18A" w14:textId="77777777" w:rsidTr="00F909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C9986" w14:textId="77777777" w:rsidR="003F25B2" w:rsidRPr="0065557F" w:rsidRDefault="003F25B2" w:rsidP="00F909AB">
            <w:pPr>
              <w:pStyle w:val="ab"/>
              <w:rPr>
                <w:lang w:eastAsia="ru-RU"/>
              </w:rPr>
            </w:pPr>
            <w:r w:rsidRPr="0065557F">
              <w:rPr>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A5E5B" w14:textId="77777777" w:rsidR="003F25B2" w:rsidRPr="0065557F" w:rsidRDefault="003F25B2" w:rsidP="00F909AB">
            <w:pPr>
              <w:pStyle w:val="ab"/>
              <w:rPr>
                <w:lang w:eastAsia="ru-RU"/>
              </w:rPr>
            </w:pPr>
            <w:r w:rsidRPr="0065557F">
              <w:rPr>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29722" w14:textId="77777777" w:rsidR="003F25B2" w:rsidRPr="0065557F" w:rsidRDefault="003F25B2" w:rsidP="00F909AB">
            <w:pPr>
              <w:pStyle w:val="ab"/>
              <w:rPr>
                <w:lang w:eastAsia="ru-RU"/>
              </w:rPr>
            </w:pPr>
            <w:r w:rsidRPr="0065557F">
              <w:rPr>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CD787" w14:textId="77777777" w:rsidR="003F25B2" w:rsidRPr="0065557F" w:rsidRDefault="003F25B2" w:rsidP="00F909AB">
            <w:pPr>
              <w:pStyle w:val="ab"/>
              <w:rPr>
                <w:lang w:eastAsia="ru-RU"/>
              </w:rPr>
            </w:pPr>
            <w:r w:rsidRPr="0065557F">
              <w:rPr>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50A0" w14:textId="77777777" w:rsidR="003F25B2" w:rsidRPr="0065557F" w:rsidRDefault="003F25B2" w:rsidP="00F909AB">
            <w:pPr>
              <w:pStyle w:val="ab"/>
              <w:rPr>
                <w:lang w:eastAsia="ru-RU"/>
              </w:rPr>
            </w:pPr>
            <w:r w:rsidRPr="0065557F">
              <w:rPr>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2EA42" w14:textId="77777777" w:rsidR="003F25B2" w:rsidRPr="0065557F" w:rsidRDefault="003F25B2" w:rsidP="00F909AB">
            <w:pPr>
              <w:pStyle w:val="ab"/>
              <w:rPr>
                <w:lang w:eastAsia="ru-RU"/>
              </w:rPr>
            </w:pPr>
            <w:r w:rsidRPr="0065557F">
              <w:rPr>
                <w:lang w:eastAsia="ru-RU"/>
              </w:rPr>
              <w:t>6</w:t>
            </w:r>
          </w:p>
        </w:tc>
      </w:tr>
      <w:tr w:rsidR="003F25B2" w:rsidRPr="0065557F" w14:paraId="2D7F7759" w14:textId="77777777" w:rsidTr="00F909AB">
        <w:trPr>
          <w:trHeight w:val="44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AA39F" w14:textId="77777777" w:rsidR="003F25B2" w:rsidRPr="0065557F" w:rsidRDefault="003F25B2" w:rsidP="00F909AB">
            <w:pPr>
              <w:pStyle w:val="ab"/>
              <w:rPr>
                <w:lang w:eastAsia="ru-RU"/>
              </w:rPr>
            </w:pPr>
            <w:r w:rsidRPr="0065557F">
              <w:rPr>
                <w:lang w:eastAsia="ru-RU"/>
              </w:rPr>
              <w:t>значимая проблема </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3F876" w14:textId="77777777" w:rsidR="003F25B2" w:rsidRPr="0065557F" w:rsidRDefault="003F25B2" w:rsidP="00F909AB">
            <w:pPr>
              <w:pStyle w:val="ab"/>
              <w:rPr>
                <w:lang w:eastAsia="ru-RU"/>
              </w:rPr>
            </w:pPr>
            <w:r w:rsidRPr="0065557F">
              <w:rPr>
                <w:lang w:eastAsia="ru-RU"/>
              </w:rPr>
              <w:t>незначимая проблема</w:t>
            </w:r>
          </w:p>
        </w:tc>
      </w:tr>
    </w:tbl>
    <w:p w14:paraId="0E1258D1" w14:textId="77777777" w:rsidR="003F25B2" w:rsidRDefault="003F25B2" w:rsidP="003F25B2">
      <w:pPr>
        <w:rPr>
          <w:lang w:val="ru-RU" w:eastAsia="ru-RU"/>
        </w:rPr>
      </w:pPr>
    </w:p>
    <w:p w14:paraId="70E613D7" w14:textId="77777777" w:rsidR="003F25B2" w:rsidRPr="0065557F" w:rsidRDefault="003F25B2" w:rsidP="003F25B2">
      <w:pPr>
        <w:rPr>
          <w:lang w:val="ru-RU" w:eastAsia="ru-RU"/>
        </w:rPr>
      </w:pPr>
      <w:r w:rsidRPr="0065557F">
        <w:rPr>
          <w:lang w:val="ru-RU" w:eastAsia="ru-RU"/>
        </w:rPr>
        <w:t>Для придания веса каждому приоритету было определено балльное значение-коэффициент, который распределил нагрузку в симметричном порядке:</w:t>
      </w:r>
    </w:p>
    <w:p w14:paraId="4594135B" w14:textId="77777777" w:rsidR="003F25B2" w:rsidRPr="0065557F" w:rsidRDefault="003F25B2" w:rsidP="003F25B2">
      <w:pPr>
        <w:rPr>
          <w:lang w:val="ru-RU" w:eastAsia="ru-RU"/>
        </w:rPr>
      </w:pPr>
      <w:r w:rsidRPr="0065557F">
        <w:rPr>
          <w:lang w:val="ru-RU" w:eastAsia="ru-RU"/>
        </w:rPr>
        <w:t>для приоритета №1 - 3 балла</w:t>
      </w:r>
    </w:p>
    <w:p w14:paraId="5CB77009" w14:textId="77777777" w:rsidR="003F25B2" w:rsidRPr="0065557F" w:rsidRDefault="003F25B2" w:rsidP="003F25B2">
      <w:pPr>
        <w:rPr>
          <w:lang w:val="ru-RU" w:eastAsia="ru-RU"/>
        </w:rPr>
      </w:pPr>
      <w:r w:rsidRPr="0065557F">
        <w:rPr>
          <w:lang w:val="ru-RU" w:eastAsia="ru-RU"/>
        </w:rPr>
        <w:t>для приоритета №2 - 2 балла     </w:t>
      </w:r>
    </w:p>
    <w:p w14:paraId="0451EB48" w14:textId="77777777" w:rsidR="003F25B2" w:rsidRPr="0065557F" w:rsidRDefault="003F25B2" w:rsidP="003F25B2">
      <w:pPr>
        <w:rPr>
          <w:lang w:val="ru-RU" w:eastAsia="ru-RU"/>
        </w:rPr>
      </w:pPr>
      <w:r w:rsidRPr="0065557F">
        <w:rPr>
          <w:lang w:val="ru-RU" w:eastAsia="ru-RU"/>
        </w:rPr>
        <w:t>для приоритета №3 - 1 балл</w:t>
      </w:r>
    </w:p>
    <w:p w14:paraId="55BBCCBF" w14:textId="77777777" w:rsidR="003F25B2" w:rsidRPr="0065557F" w:rsidRDefault="003F25B2" w:rsidP="003F25B2">
      <w:pPr>
        <w:rPr>
          <w:lang w:val="ru-RU" w:eastAsia="ru-RU"/>
        </w:rPr>
      </w:pPr>
      <w:r w:rsidRPr="0065557F">
        <w:rPr>
          <w:lang w:val="ru-RU" w:eastAsia="ru-RU"/>
        </w:rPr>
        <w:t>                               и</w:t>
      </w:r>
    </w:p>
    <w:p w14:paraId="20AA9FF1" w14:textId="77777777" w:rsidR="003F25B2" w:rsidRPr="0065557F" w:rsidRDefault="003F25B2" w:rsidP="003F25B2">
      <w:pPr>
        <w:rPr>
          <w:lang w:val="ru-RU" w:eastAsia="ru-RU"/>
        </w:rPr>
      </w:pPr>
      <w:r w:rsidRPr="0065557F">
        <w:rPr>
          <w:lang w:val="ru-RU" w:eastAsia="ru-RU"/>
        </w:rPr>
        <w:t>для приоритета №4 - 1 балл</w:t>
      </w:r>
    </w:p>
    <w:p w14:paraId="4CC6B140" w14:textId="77777777" w:rsidR="003F25B2" w:rsidRPr="0065557F" w:rsidRDefault="003F25B2" w:rsidP="003F25B2">
      <w:pPr>
        <w:rPr>
          <w:lang w:val="ru-RU" w:eastAsia="ru-RU"/>
        </w:rPr>
      </w:pPr>
      <w:r w:rsidRPr="0065557F">
        <w:rPr>
          <w:lang w:val="ru-RU" w:eastAsia="ru-RU"/>
        </w:rPr>
        <w:t>для приоритета №5 - 2 балла     </w:t>
      </w:r>
    </w:p>
    <w:p w14:paraId="7D8AAFC6" w14:textId="77777777" w:rsidR="003F25B2" w:rsidRDefault="003F25B2" w:rsidP="003F25B2">
      <w:pPr>
        <w:rPr>
          <w:lang w:val="ru-RU" w:eastAsia="ru-RU"/>
        </w:rPr>
      </w:pPr>
      <w:r w:rsidRPr="0065557F">
        <w:rPr>
          <w:lang w:val="ru-RU" w:eastAsia="ru-RU"/>
        </w:rPr>
        <w:t>для приоритета №6 -3 балла</w:t>
      </w:r>
    </w:p>
    <w:p w14:paraId="4C8642BA" w14:textId="77777777" w:rsidR="003F25B2" w:rsidRPr="0065557F" w:rsidRDefault="003F25B2" w:rsidP="003F25B2">
      <w:pPr>
        <w:rPr>
          <w:lang w:val="ru-RU" w:eastAsia="ru-RU"/>
        </w:rPr>
      </w:pPr>
    </w:p>
    <w:p w14:paraId="55BAC6E4" w14:textId="77777777" w:rsidR="003F25B2" w:rsidRPr="0065557F" w:rsidRDefault="003F25B2" w:rsidP="003F25B2">
      <w:pPr>
        <w:rPr>
          <w:lang w:val="ru-RU" w:eastAsia="ru-RU"/>
        </w:rPr>
      </w:pPr>
      <w:r w:rsidRPr="0065557F">
        <w:rPr>
          <w:lang w:val="ru-RU" w:eastAsia="ru-RU"/>
        </w:rPr>
        <w:t>Для подсчета необходимо рассматривать все 6 проблем в отдельности, где для каждой из них должно быть подсчитано значение, включающее количество ответов в приоритетах №1, №2 и №3, перемноженное на соответствующий балл-коэффициент. таким образом, можно определить насколько значима рассматриваемая проблема. </w:t>
      </w:r>
    </w:p>
    <w:p w14:paraId="796CF330" w14:textId="77777777" w:rsidR="003F25B2" w:rsidRPr="0065557F" w:rsidRDefault="003F25B2" w:rsidP="003F25B2">
      <w:pPr>
        <w:rPr>
          <w:lang w:val="ru-RU" w:eastAsia="ru-RU"/>
        </w:rPr>
      </w:pPr>
      <w:r w:rsidRPr="0065557F">
        <w:rPr>
          <w:lang w:val="ru-RU" w:eastAsia="ru-RU"/>
        </w:rPr>
        <w:t>Далее, необходимо соотнести полученный результат с общим количеством полученных баллов.</w:t>
      </w:r>
    </w:p>
    <w:p w14:paraId="63BA7AE3" w14:textId="77777777" w:rsidR="003F25B2" w:rsidRPr="0065557F" w:rsidRDefault="003F25B2" w:rsidP="003F25B2">
      <w:pPr>
        <w:rPr>
          <w:lang w:val="ru-RU" w:eastAsia="ru-RU"/>
        </w:rPr>
      </w:pPr>
      <w:r w:rsidRPr="0065557F">
        <w:rPr>
          <w:lang w:val="ru-RU" w:eastAsia="ru-RU"/>
        </w:rPr>
        <w:t xml:space="preserve">Например, в анкетировании приняли участие 50 респондентов. Им было необходимо оценить меру значимости проблемы </w:t>
      </w:r>
      <w:proofErr w:type="spellStart"/>
      <w:r w:rsidRPr="0065557F">
        <w:rPr>
          <w:lang w:val="ru-RU" w:eastAsia="ru-RU"/>
        </w:rPr>
        <w:t>R1</w:t>
      </w:r>
      <w:proofErr w:type="spellEnd"/>
      <w:r w:rsidRPr="0065557F">
        <w:rPr>
          <w:lang w:val="ru-RU" w:eastAsia="ru-RU"/>
        </w:rPr>
        <w:t>.</w:t>
      </w:r>
    </w:p>
    <w:p w14:paraId="04093973" w14:textId="77777777" w:rsidR="003F25B2" w:rsidRPr="0065557F" w:rsidRDefault="003F25B2" w:rsidP="003F25B2">
      <w:pPr>
        <w:rPr>
          <w:lang w:val="ru-RU" w:eastAsia="ru-RU"/>
        </w:rPr>
      </w:pPr>
      <w:r w:rsidRPr="0065557F">
        <w:rPr>
          <w:lang w:val="ru-RU" w:eastAsia="ru-RU"/>
        </w:rPr>
        <w:t>Так, за приоритет №1 проголосовали 8 человек;</w:t>
      </w:r>
    </w:p>
    <w:p w14:paraId="70EDA23A" w14:textId="77777777" w:rsidR="003F25B2" w:rsidRPr="0065557F" w:rsidRDefault="003F25B2" w:rsidP="003F25B2">
      <w:pPr>
        <w:rPr>
          <w:lang w:val="ru-RU" w:eastAsia="ru-RU"/>
        </w:rPr>
      </w:pPr>
      <w:r w:rsidRPr="0065557F">
        <w:rPr>
          <w:lang w:val="ru-RU" w:eastAsia="ru-RU"/>
        </w:rPr>
        <w:t>за приоритет №2 - 12 человек;</w:t>
      </w:r>
    </w:p>
    <w:p w14:paraId="677586C6" w14:textId="77777777" w:rsidR="003F25B2" w:rsidRPr="0065557F" w:rsidRDefault="003F25B2" w:rsidP="003F25B2">
      <w:pPr>
        <w:rPr>
          <w:lang w:val="ru-RU" w:eastAsia="ru-RU"/>
        </w:rPr>
      </w:pPr>
      <w:r w:rsidRPr="0065557F">
        <w:rPr>
          <w:lang w:val="ru-RU" w:eastAsia="ru-RU"/>
        </w:rPr>
        <w:t>за приоритет №3 - 11 человек;</w:t>
      </w:r>
    </w:p>
    <w:p w14:paraId="22C055F0" w14:textId="77777777" w:rsidR="003F25B2" w:rsidRPr="0065557F" w:rsidRDefault="003F25B2" w:rsidP="003F25B2">
      <w:pPr>
        <w:rPr>
          <w:lang w:val="ru-RU" w:eastAsia="ru-RU"/>
        </w:rPr>
      </w:pPr>
      <w:r w:rsidRPr="0065557F">
        <w:rPr>
          <w:lang w:val="ru-RU" w:eastAsia="ru-RU"/>
        </w:rPr>
        <w:t>за приоритет №4 - 6 человек;</w:t>
      </w:r>
    </w:p>
    <w:p w14:paraId="47ADA344" w14:textId="77777777" w:rsidR="003F25B2" w:rsidRPr="0065557F" w:rsidRDefault="003F25B2" w:rsidP="003F25B2">
      <w:pPr>
        <w:rPr>
          <w:lang w:val="ru-RU" w:eastAsia="ru-RU"/>
        </w:rPr>
      </w:pPr>
      <w:r w:rsidRPr="0065557F">
        <w:rPr>
          <w:lang w:val="ru-RU" w:eastAsia="ru-RU"/>
        </w:rPr>
        <w:t>за приоритет №5 - 5 человек;</w:t>
      </w:r>
    </w:p>
    <w:p w14:paraId="6B5D41B1" w14:textId="77777777" w:rsidR="003F25B2" w:rsidRPr="0065557F" w:rsidRDefault="003F25B2" w:rsidP="003F25B2">
      <w:pPr>
        <w:rPr>
          <w:lang w:val="ru-RU" w:eastAsia="ru-RU"/>
        </w:rPr>
      </w:pPr>
      <w:r w:rsidRPr="0065557F">
        <w:rPr>
          <w:lang w:val="ru-RU" w:eastAsia="ru-RU"/>
        </w:rPr>
        <w:lastRenderedPageBreak/>
        <w:t>за приоритет №6 - 8 человек.</w:t>
      </w:r>
    </w:p>
    <w:p w14:paraId="73AE02E8" w14:textId="77777777" w:rsidR="003F25B2" w:rsidRDefault="003F25B2" w:rsidP="003F25B2">
      <w:pPr>
        <w:rPr>
          <w:lang w:val="ru-RU" w:eastAsia="ru-RU"/>
        </w:rPr>
      </w:pPr>
      <w:r w:rsidRPr="0065557F">
        <w:rPr>
          <w:lang w:val="ru-RU" w:eastAsia="ru-RU"/>
        </w:rPr>
        <w:t>Далее, необходимо вычислить балльное значение в категории “Значимая проблема” и соотнести его с общим балльным значением</w:t>
      </w:r>
      <w:r>
        <w:rPr>
          <w:lang w:val="ru-RU" w:eastAsia="ru-RU"/>
        </w:rPr>
        <w:t>.</w:t>
      </w:r>
    </w:p>
    <w:p w14:paraId="75B275CA" w14:textId="77777777" w:rsidR="003F25B2" w:rsidRPr="0065557F" w:rsidRDefault="003F25B2" w:rsidP="003F25B2">
      <w:pPr>
        <w:rPr>
          <w:lang w:val="ru-RU" w:eastAsia="ru-RU"/>
        </w:rPr>
      </w:pPr>
    </w:p>
    <w:p w14:paraId="5A5DBBCB" w14:textId="77777777" w:rsidR="003F25B2" w:rsidRDefault="003F25B2" w:rsidP="003F25B2">
      <w:pPr>
        <w:rPr>
          <w:lang w:val="ru-RU" w:eastAsia="ru-RU"/>
        </w:rPr>
      </w:pPr>
      <w:r w:rsidRPr="0065557F">
        <w:rPr>
          <w:lang w:val="ru-RU" w:eastAsia="ru-RU"/>
        </w:rPr>
        <w:t>Для определения меры значимости проблемы</w:t>
      </w:r>
      <w:r w:rsidRPr="002B7249">
        <w:rPr>
          <w:lang w:val="ru-RU" w:eastAsia="ru-RU"/>
        </w:rPr>
        <w:t xml:space="preserve"> </w:t>
      </w:r>
      <w:r>
        <w:rPr>
          <w:lang w:eastAsia="ru-RU"/>
        </w:rPr>
        <w:t>R</w:t>
      </w:r>
      <w:r w:rsidRPr="002B7249">
        <w:rPr>
          <w:lang w:val="ru-RU" w:eastAsia="ru-RU"/>
        </w:rPr>
        <w:t>1</w:t>
      </w:r>
      <w:r w:rsidRPr="0065557F">
        <w:rPr>
          <w:lang w:val="ru-RU" w:eastAsia="ru-RU"/>
        </w:rPr>
        <w:t xml:space="preserve"> (приоритеты №1, №2 и №3) = 8 ответов * 3 балла + 12 ответов * 2 балла + 11 ответов * 1 балл = 59 баллов</w:t>
      </w:r>
    </w:p>
    <w:p w14:paraId="58FA4CDC" w14:textId="77777777" w:rsidR="003F25B2" w:rsidRPr="0065557F" w:rsidRDefault="003F25B2" w:rsidP="003F25B2">
      <w:pPr>
        <w:rPr>
          <w:lang w:val="ru-RU" w:eastAsia="ru-RU"/>
        </w:rPr>
      </w:pPr>
    </w:p>
    <w:p w14:paraId="15638644" w14:textId="77777777" w:rsidR="003F25B2" w:rsidRDefault="003F25B2" w:rsidP="003F25B2">
      <w:pPr>
        <w:rPr>
          <w:lang w:val="ru-RU" w:eastAsia="ru-RU"/>
        </w:rPr>
      </w:pPr>
      <w:r w:rsidRPr="0065557F">
        <w:rPr>
          <w:lang w:val="ru-RU" w:eastAsia="ru-RU"/>
        </w:rPr>
        <w:t xml:space="preserve">Для определения незначимости проблемы </w:t>
      </w:r>
      <w:r>
        <w:rPr>
          <w:lang w:eastAsia="ru-RU"/>
        </w:rPr>
        <w:t>R</w:t>
      </w:r>
      <w:r w:rsidRPr="002B7249">
        <w:rPr>
          <w:lang w:val="ru-RU" w:eastAsia="ru-RU"/>
        </w:rPr>
        <w:t xml:space="preserve">1 </w:t>
      </w:r>
      <w:r w:rsidRPr="0065557F">
        <w:rPr>
          <w:lang w:val="ru-RU" w:eastAsia="ru-RU"/>
        </w:rPr>
        <w:t>(приоритеты №4, №5 и №6 = 6 ответов * 1 балл + 5 ответов * 2 баллов + 8 ответов * 3 баллов = 40 баллов</w:t>
      </w:r>
    </w:p>
    <w:p w14:paraId="26229939" w14:textId="77777777" w:rsidR="003F25B2" w:rsidRPr="0065557F" w:rsidRDefault="003F25B2" w:rsidP="003F25B2">
      <w:pPr>
        <w:rPr>
          <w:lang w:val="ru-RU" w:eastAsia="ru-RU"/>
        </w:rPr>
      </w:pPr>
    </w:p>
    <w:p w14:paraId="185CF43B" w14:textId="77777777" w:rsidR="003F25B2" w:rsidRDefault="003F25B2" w:rsidP="003F25B2">
      <w:pPr>
        <w:rPr>
          <w:lang w:val="ru-RU" w:eastAsia="ru-RU"/>
        </w:rPr>
      </w:pPr>
      <w:r w:rsidRPr="0065557F">
        <w:rPr>
          <w:lang w:val="ru-RU" w:eastAsia="ru-RU"/>
        </w:rPr>
        <w:t>Общее число баллов = 59 + 40 = 99 баллов</w:t>
      </w:r>
    </w:p>
    <w:p w14:paraId="41122AB7" w14:textId="77777777" w:rsidR="003F25B2" w:rsidRPr="0065557F" w:rsidRDefault="003F25B2" w:rsidP="003F25B2">
      <w:pPr>
        <w:rPr>
          <w:lang w:val="ru-RU" w:eastAsia="ru-RU"/>
        </w:rPr>
      </w:pPr>
    </w:p>
    <w:p w14:paraId="70FD798E" w14:textId="77777777" w:rsidR="003F25B2" w:rsidRDefault="003F25B2" w:rsidP="003F25B2">
      <w:pPr>
        <w:rPr>
          <w:lang w:val="ru-RU" w:eastAsia="ru-RU"/>
        </w:rPr>
      </w:pPr>
      <w:r w:rsidRPr="0065557F">
        <w:rPr>
          <w:lang w:val="ru-RU" w:eastAsia="ru-RU"/>
        </w:rPr>
        <w:t>Следующим шагом необходимо соотнести баллы, относящиеся к мере значимости проблемы, к общему числу баллов:</w:t>
      </w:r>
    </w:p>
    <w:p w14:paraId="472D3CF0" w14:textId="77777777" w:rsidR="003F25B2" w:rsidRPr="0065557F" w:rsidRDefault="003F25B2" w:rsidP="003F25B2">
      <w:pPr>
        <w:rPr>
          <w:lang w:val="ru-RU" w:eastAsia="ru-RU"/>
        </w:rPr>
      </w:pPr>
    </w:p>
    <w:p w14:paraId="2D87A2DF" w14:textId="77777777" w:rsidR="003F25B2" w:rsidRDefault="003F25B2" w:rsidP="003F25B2">
      <w:pPr>
        <w:rPr>
          <w:lang w:val="ru-RU" w:eastAsia="ru-RU"/>
        </w:rPr>
      </w:pPr>
      <w:r w:rsidRPr="0065557F">
        <w:rPr>
          <w:lang w:val="ru-RU" w:eastAsia="ru-RU"/>
        </w:rPr>
        <w:t xml:space="preserve">Значимость проблемы </w:t>
      </w:r>
      <w:proofErr w:type="spellStart"/>
      <w:r w:rsidRPr="0065557F">
        <w:rPr>
          <w:lang w:val="ru-RU" w:eastAsia="ru-RU"/>
        </w:rPr>
        <w:t>R1</w:t>
      </w:r>
      <w:proofErr w:type="spellEnd"/>
      <w:r w:rsidRPr="0065557F">
        <w:rPr>
          <w:lang w:val="ru-RU" w:eastAsia="ru-RU"/>
        </w:rPr>
        <w:t xml:space="preserve"> = 40/99 = 0,(404)</w:t>
      </w:r>
    </w:p>
    <w:p w14:paraId="47801D21" w14:textId="77777777" w:rsidR="003F25B2" w:rsidRPr="0065557F" w:rsidRDefault="003F25B2" w:rsidP="003F25B2">
      <w:pPr>
        <w:rPr>
          <w:lang w:val="ru-RU" w:eastAsia="ru-RU"/>
        </w:rPr>
      </w:pPr>
    </w:p>
    <w:p w14:paraId="18EA45D8" w14:textId="77777777" w:rsidR="003F25B2" w:rsidRPr="00405039" w:rsidRDefault="003F25B2" w:rsidP="003F25B2">
      <w:pPr>
        <w:rPr>
          <w:lang w:val="ru-RU" w:eastAsia="ru-RU"/>
        </w:rPr>
      </w:pPr>
      <w:r w:rsidRPr="0065557F">
        <w:rPr>
          <w:lang w:val="ru-RU" w:eastAsia="ru-RU"/>
        </w:rPr>
        <w:t>Соответственно, формула для подкатегории 2</w:t>
      </w:r>
      <w:r w:rsidRPr="00405039">
        <w:rPr>
          <w:lang w:val="ru-RU" w:eastAsia="ru-RU"/>
        </w:rPr>
        <w:t>:</w:t>
      </w:r>
    </w:p>
    <w:p w14:paraId="6E86348D" w14:textId="77777777" w:rsidR="003F25B2" w:rsidRDefault="003F25B2" w:rsidP="003F25B2">
      <w:pPr>
        <w:pStyle w:val="ac"/>
        <w:rPr>
          <w:lang w:eastAsia="ru-RU"/>
        </w:rPr>
      </w:pPr>
      <w:r>
        <w:rPr>
          <w:noProof/>
          <w:lang w:eastAsia="ru-RU"/>
        </w:rPr>
        <w:drawing>
          <wp:inline distT="0" distB="0" distL="0" distR="0" wp14:anchorId="683D46B5" wp14:editId="11CE7B01">
            <wp:extent cx="6152515" cy="1089025"/>
            <wp:effectExtent l="0" t="0" r="635" b="0"/>
            <wp:docPr id="1685486886" name="Рисунок 3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86886" name="Рисунок 39" descr="Изображение выглядит как текст, снимок экрана, Шрифт, линия&#10;&#10;Автоматически созданное описание"/>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52515" cy="1089025"/>
                    </a:xfrm>
                    <a:prstGeom prst="rect">
                      <a:avLst/>
                    </a:prstGeom>
                  </pic:spPr>
                </pic:pic>
              </a:graphicData>
            </a:graphic>
          </wp:inline>
        </w:drawing>
      </w:r>
    </w:p>
    <w:p w14:paraId="2D9AF132" w14:textId="77777777" w:rsidR="003F25B2" w:rsidRPr="00263B95" w:rsidRDefault="003F25B2" w:rsidP="003F25B2">
      <w:pPr>
        <w:pStyle w:val="a0"/>
        <w:ind w:firstLine="207"/>
        <w:rPr>
          <w:lang w:val="ru-RU" w:eastAsia="ru-RU"/>
        </w:rPr>
      </w:pPr>
      <w:r>
        <w:rPr>
          <w:lang w:val="ru-RU" w:eastAsia="ru-RU"/>
        </w:rPr>
        <w:t xml:space="preserve"> Формула для подсчета подкатегории 2 (категория №3)</w:t>
      </w:r>
    </w:p>
    <w:p w14:paraId="2C23DB44" w14:textId="77777777" w:rsidR="003F25B2" w:rsidRPr="00263B95" w:rsidRDefault="003F25B2" w:rsidP="003F25B2">
      <w:pPr>
        <w:rPr>
          <w:u w:val="single"/>
          <w:lang w:val="ru-RU" w:eastAsia="ru-RU"/>
        </w:rPr>
      </w:pPr>
      <w:r w:rsidRPr="00263B95">
        <w:rPr>
          <w:u w:val="single"/>
          <w:lang w:val="ru-RU" w:eastAsia="ru-RU"/>
        </w:rPr>
        <w:t>Подкатегория 3:</w:t>
      </w:r>
    </w:p>
    <w:p w14:paraId="769F79D8" w14:textId="77777777" w:rsidR="003F25B2" w:rsidRPr="0065557F" w:rsidRDefault="003F25B2" w:rsidP="003F25B2">
      <w:pPr>
        <w:rPr>
          <w:lang w:val="ru-RU" w:eastAsia="ru-RU"/>
        </w:rPr>
      </w:pPr>
      <w:r w:rsidRPr="0065557F">
        <w:rPr>
          <w:lang w:val="ru-RU" w:eastAsia="ru-RU"/>
        </w:rPr>
        <w:t xml:space="preserve">Уровень </w:t>
      </w:r>
      <w:r w:rsidRPr="0065557F">
        <w:rPr>
          <w:shd w:val="clear" w:color="auto" w:fill="FFFFFF"/>
          <w:lang w:val="ru-RU" w:eastAsia="ru-RU"/>
        </w:rPr>
        <w:t xml:space="preserve">комфорта горожан, которые пребывают в городской среде в присутствии собак  </w:t>
      </w:r>
      <w:r w:rsidRPr="00263B95">
        <w:rPr>
          <w:rFonts w:ascii="Arial" w:hAnsi="Arial" w:cs="Arial"/>
          <w:color w:val="4D5156"/>
          <w:sz w:val="21"/>
          <w:szCs w:val="21"/>
          <w:shd w:val="clear" w:color="auto" w:fill="FFFFFF"/>
          <w:lang w:val="ru-RU"/>
        </w:rPr>
        <w:t>—</w:t>
      </w:r>
      <w:r w:rsidRPr="0065557F">
        <w:rPr>
          <w:shd w:val="clear" w:color="auto" w:fill="FFFFFF"/>
          <w:lang w:val="ru-RU" w:eastAsia="ru-RU"/>
        </w:rPr>
        <w:t xml:space="preserve"> показатель </w:t>
      </w:r>
      <w:proofErr w:type="spellStart"/>
      <w:r w:rsidRPr="0065557F">
        <w:rPr>
          <w:shd w:val="clear" w:color="auto" w:fill="FFFFFF"/>
          <w:lang w:val="ru-RU" w:eastAsia="ru-RU"/>
        </w:rPr>
        <w:t>C1</w:t>
      </w:r>
      <w:proofErr w:type="spellEnd"/>
    </w:p>
    <w:p w14:paraId="5F1251DF" w14:textId="77777777" w:rsidR="003F25B2" w:rsidRPr="0065557F" w:rsidRDefault="003F25B2" w:rsidP="003F25B2">
      <w:pPr>
        <w:rPr>
          <w:lang w:val="ru-RU" w:eastAsia="ru-RU"/>
        </w:rPr>
      </w:pPr>
      <w:r w:rsidRPr="0065557F">
        <w:rPr>
          <w:shd w:val="clear" w:color="auto" w:fill="FFFFFF"/>
          <w:lang w:val="ru-RU" w:eastAsia="ru-RU"/>
        </w:rPr>
        <w:t>Необходимо посчитать среднее значение показателя:</w:t>
      </w:r>
    </w:p>
    <w:p w14:paraId="5CDBC255" w14:textId="77777777" w:rsidR="003F25B2" w:rsidRDefault="003F25B2" w:rsidP="003F25B2">
      <w:pPr>
        <w:rPr>
          <w:lang w:val="ru-RU" w:eastAsia="ru-RU"/>
        </w:rPr>
      </w:pPr>
      <w:r w:rsidRPr="0065557F">
        <w:rPr>
          <w:lang w:val="ru-RU" w:eastAsia="ru-RU"/>
        </w:rPr>
        <w:t>Формула для подкатегории 3</w:t>
      </w:r>
      <w:r>
        <w:rPr>
          <w:lang w:val="ru-RU" w:eastAsia="ru-RU"/>
        </w:rPr>
        <w:t>:</w:t>
      </w:r>
    </w:p>
    <w:p w14:paraId="75BB2D6A" w14:textId="77777777" w:rsidR="003F25B2" w:rsidRDefault="003F25B2" w:rsidP="003F25B2">
      <w:pPr>
        <w:pStyle w:val="ac"/>
        <w:rPr>
          <w:lang w:val="ru-RU" w:eastAsia="ru-RU"/>
        </w:rPr>
      </w:pPr>
      <w:r w:rsidRPr="00263B95">
        <w:rPr>
          <w:noProof/>
          <w:lang w:val="ru-RU" w:eastAsia="ru-RU"/>
        </w:rPr>
        <w:drawing>
          <wp:inline distT="0" distB="0" distL="0" distR="0" wp14:anchorId="39518265" wp14:editId="07043CE7">
            <wp:extent cx="2103172" cy="363416"/>
            <wp:effectExtent l="0" t="0" r="0" b="0"/>
            <wp:docPr id="1028553763" name="Рисунок 1" descr="Изображение выглядит как Шрифт, текст, Графика, зеле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53763" name="Рисунок 1" descr="Изображение выглядит как Шрифт, текст, Графика, зеленый&#10;&#10;Автоматически созданное описание"/>
                    <pic:cNvPicPr/>
                  </pic:nvPicPr>
                  <pic:blipFill>
                    <a:blip r:embed="rId78"/>
                    <a:stretch>
                      <a:fillRect/>
                    </a:stretch>
                  </pic:blipFill>
                  <pic:spPr>
                    <a:xfrm>
                      <a:off x="0" y="0"/>
                      <a:ext cx="2222835" cy="384093"/>
                    </a:xfrm>
                    <a:prstGeom prst="rect">
                      <a:avLst/>
                    </a:prstGeom>
                  </pic:spPr>
                </pic:pic>
              </a:graphicData>
            </a:graphic>
          </wp:inline>
        </w:drawing>
      </w:r>
    </w:p>
    <w:p w14:paraId="28CA22FC" w14:textId="77777777" w:rsidR="003F25B2" w:rsidRPr="00263B95" w:rsidRDefault="003F25B2" w:rsidP="003F25B2">
      <w:pPr>
        <w:pStyle w:val="a0"/>
        <w:ind w:firstLine="916"/>
        <w:rPr>
          <w:lang w:val="ru-RU" w:eastAsia="ru-RU"/>
        </w:rPr>
      </w:pPr>
      <w:r>
        <w:rPr>
          <w:lang w:val="ru-RU" w:eastAsia="ru-RU"/>
        </w:rPr>
        <w:t xml:space="preserve"> </w:t>
      </w:r>
      <w:r w:rsidRPr="00263B95">
        <w:rPr>
          <w:lang w:val="ru-RU" w:eastAsia="ru-RU"/>
        </w:rPr>
        <w:t xml:space="preserve">Формула для подсчета подкатегории </w:t>
      </w:r>
      <w:r>
        <w:rPr>
          <w:lang w:val="ru-RU" w:eastAsia="ru-RU"/>
        </w:rPr>
        <w:t>3</w:t>
      </w:r>
      <w:r w:rsidRPr="00263B95">
        <w:rPr>
          <w:lang w:val="ru-RU" w:eastAsia="ru-RU"/>
        </w:rPr>
        <w:t xml:space="preserve"> (категория №3)</w:t>
      </w:r>
    </w:p>
    <w:p w14:paraId="6DACF18A" w14:textId="77777777" w:rsidR="003F25B2" w:rsidRPr="00263B95" w:rsidRDefault="003F25B2" w:rsidP="003F25B2">
      <w:pPr>
        <w:rPr>
          <w:rStyle w:val="Strong"/>
        </w:rPr>
      </w:pPr>
      <w:r w:rsidRPr="00263B95">
        <w:rPr>
          <w:rStyle w:val="Strong"/>
        </w:rPr>
        <w:lastRenderedPageBreak/>
        <w:t>Нормативно-правовая база</w:t>
      </w:r>
      <w:r>
        <w:rPr>
          <w:rStyle w:val="Strong"/>
        </w:rPr>
        <w:t xml:space="preserve"> в сфере </w:t>
      </w:r>
      <w:proofErr w:type="spellStart"/>
      <w:r>
        <w:rPr>
          <w:rStyle w:val="Strong"/>
        </w:rPr>
        <w:t>собаковладения</w:t>
      </w:r>
      <w:proofErr w:type="spellEnd"/>
    </w:p>
    <w:p w14:paraId="1EBB2CBA" w14:textId="77777777" w:rsidR="003F25B2" w:rsidRPr="0065557F" w:rsidRDefault="003F25B2" w:rsidP="003F25B2">
      <w:pPr>
        <w:rPr>
          <w:lang w:val="ru-RU" w:eastAsia="ru-RU"/>
        </w:rPr>
      </w:pPr>
      <w:r w:rsidRPr="0065557F">
        <w:rPr>
          <w:shd w:val="clear" w:color="auto" w:fill="FFFFFF"/>
          <w:lang w:val="ru-RU" w:eastAsia="ru-RU"/>
        </w:rPr>
        <w:t xml:space="preserve">Общий удельный дельный вес: </w:t>
      </w:r>
      <w:r w:rsidRPr="00263B95">
        <w:rPr>
          <w:b/>
          <w:bCs/>
          <w:shd w:val="clear" w:color="auto" w:fill="FFFFFF"/>
          <w:lang w:val="ru-RU" w:eastAsia="ru-RU"/>
        </w:rPr>
        <w:t>0,2 </w:t>
      </w:r>
    </w:p>
    <w:p w14:paraId="0DAF9D23" w14:textId="77777777" w:rsidR="003F25B2" w:rsidRPr="0065557F" w:rsidRDefault="003F25B2" w:rsidP="003F25B2">
      <w:pPr>
        <w:ind w:firstLine="0"/>
        <w:rPr>
          <w:lang w:val="ru-RU" w:eastAsia="ru-RU"/>
        </w:rPr>
      </w:pPr>
    </w:p>
    <w:tbl>
      <w:tblPr>
        <w:tblW w:w="9026" w:type="dxa"/>
        <w:tblCellMar>
          <w:top w:w="15" w:type="dxa"/>
          <w:left w:w="15" w:type="dxa"/>
          <w:bottom w:w="15" w:type="dxa"/>
          <w:right w:w="15" w:type="dxa"/>
        </w:tblCellMar>
        <w:tblLook w:val="04A0" w:firstRow="1" w:lastRow="0" w:firstColumn="1" w:lastColumn="0" w:noHBand="0" w:noVBand="1"/>
      </w:tblPr>
      <w:tblGrid>
        <w:gridCol w:w="3046"/>
        <w:gridCol w:w="4343"/>
        <w:gridCol w:w="1637"/>
      </w:tblGrid>
      <w:tr w:rsidR="003F25B2" w:rsidRPr="0065557F" w14:paraId="54D414DD" w14:textId="77777777" w:rsidTr="00F909AB">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2BF8B8" w14:textId="77777777" w:rsidR="003F25B2" w:rsidRPr="00AE0A81" w:rsidRDefault="003F25B2" w:rsidP="00F909AB">
            <w:pPr>
              <w:pStyle w:val="ab"/>
              <w:jc w:val="center"/>
              <w:rPr>
                <w:b/>
                <w:bCs/>
                <w:lang w:eastAsia="ru-RU"/>
              </w:rPr>
            </w:pPr>
            <w:r w:rsidRPr="00AE0A81">
              <w:rPr>
                <w:b/>
                <w:bCs/>
                <w:lang w:eastAsia="ru-RU"/>
              </w:rPr>
              <w:t>Подкатегория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F17CBE" w14:textId="77777777" w:rsidR="003F25B2" w:rsidRPr="00AE0A81" w:rsidRDefault="003F25B2" w:rsidP="00F909AB">
            <w:pPr>
              <w:pStyle w:val="ab"/>
              <w:jc w:val="center"/>
              <w:rPr>
                <w:b/>
                <w:bCs/>
                <w:lang w:eastAsia="ru-RU"/>
              </w:rPr>
            </w:pPr>
            <w:r w:rsidRPr="00AE0A81">
              <w:rPr>
                <w:b/>
                <w:bCs/>
                <w:lang w:eastAsia="ru-RU"/>
              </w:rPr>
              <w:t>Как будет осуществляться подсчет подкатегории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4B4CF5" w14:textId="77777777" w:rsidR="003F25B2" w:rsidRPr="00AE0A81" w:rsidRDefault="003F25B2" w:rsidP="00F909AB">
            <w:pPr>
              <w:pStyle w:val="ab"/>
              <w:jc w:val="center"/>
              <w:rPr>
                <w:b/>
                <w:bCs/>
                <w:lang w:eastAsia="ru-RU"/>
              </w:rPr>
            </w:pPr>
            <w:r w:rsidRPr="00AE0A81">
              <w:rPr>
                <w:b/>
                <w:bCs/>
                <w:lang w:eastAsia="ru-RU"/>
              </w:rPr>
              <w:t>Удельный вес каждой подкатегории</w:t>
            </w:r>
          </w:p>
        </w:tc>
      </w:tr>
      <w:tr w:rsidR="003F25B2" w:rsidRPr="0065557F" w14:paraId="79965BBA" w14:textId="77777777" w:rsidTr="00F909AB">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315586" w14:textId="1B94DCA0" w:rsidR="003F25B2" w:rsidRPr="0065557F" w:rsidRDefault="003F25B2">
            <w:pPr>
              <w:pStyle w:val="ab"/>
              <w:numPr>
                <w:ilvl w:val="0"/>
                <w:numId w:val="37"/>
              </w:numPr>
              <w:rPr>
                <w:lang w:eastAsia="ru-RU"/>
              </w:rPr>
            </w:pPr>
            <w:r w:rsidRPr="0065557F">
              <w:rPr>
                <w:lang w:eastAsia="ru-RU"/>
              </w:rPr>
              <w:t>Законы, защищающие права собак и их владельцев (эффективность их ре</w:t>
            </w:r>
            <w:r w:rsidR="00403D08">
              <w:rPr>
                <w:lang w:eastAsia="ru-RU"/>
              </w:rPr>
              <w:t>а</w:t>
            </w:r>
            <w:r w:rsidRPr="0065557F">
              <w:rPr>
                <w:lang w:eastAsia="ru-RU"/>
              </w:rPr>
              <w:t>лизации)</w:t>
            </w:r>
          </w:p>
          <w:p w14:paraId="6AAADD74" w14:textId="77777777" w:rsidR="003F25B2" w:rsidRPr="0065557F" w:rsidRDefault="003F25B2">
            <w:pPr>
              <w:pStyle w:val="ab"/>
              <w:numPr>
                <w:ilvl w:val="0"/>
                <w:numId w:val="37"/>
              </w:numPr>
              <w:rPr>
                <w:lang w:eastAsia="ru-RU"/>
              </w:rPr>
            </w:pPr>
            <w:r w:rsidRPr="0065557F">
              <w:rPr>
                <w:lang w:eastAsia="ru-RU"/>
              </w:rPr>
              <w:t>Штрафы, санкционирующие безответственное отношение собаковладельцев</w:t>
            </w:r>
          </w:p>
          <w:p w14:paraId="37FE9AEF" w14:textId="77777777" w:rsidR="003F25B2" w:rsidRPr="0065557F" w:rsidRDefault="003F25B2">
            <w:pPr>
              <w:pStyle w:val="ab"/>
              <w:numPr>
                <w:ilvl w:val="0"/>
                <w:numId w:val="37"/>
              </w:numPr>
              <w:rPr>
                <w:lang w:eastAsia="ru-RU"/>
              </w:rPr>
            </w:pPr>
            <w:r w:rsidRPr="0065557F">
              <w:rPr>
                <w:lang w:eastAsia="ru-RU"/>
              </w:rPr>
              <w:t>Наличие ресурсов для сообщения и решения инцидентов, связанных с собаками</w:t>
            </w:r>
          </w:p>
          <w:p w14:paraId="3D8A9CF7" w14:textId="77777777" w:rsidR="003F25B2" w:rsidRPr="0065557F" w:rsidRDefault="003F25B2">
            <w:pPr>
              <w:pStyle w:val="ab"/>
              <w:numPr>
                <w:ilvl w:val="0"/>
                <w:numId w:val="37"/>
              </w:numPr>
              <w:rPr>
                <w:lang w:eastAsia="ru-RU"/>
              </w:rPr>
            </w:pPr>
            <w:r w:rsidRPr="0065557F">
              <w:rPr>
                <w:lang w:eastAsia="ru-RU"/>
              </w:rPr>
              <w:t>Контроль за бродячими собаками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B476EA" w14:textId="77777777" w:rsidR="003F25B2" w:rsidRPr="0065557F" w:rsidRDefault="003F25B2" w:rsidP="00F909AB">
            <w:pPr>
              <w:pStyle w:val="ab"/>
              <w:jc w:val="center"/>
              <w:rPr>
                <w:lang w:eastAsia="ru-RU"/>
              </w:rPr>
            </w:pPr>
            <w:r w:rsidRPr="0065557F">
              <w:rPr>
                <w:lang w:eastAsia="ru-RU"/>
              </w:rPr>
              <w:t>на основе показателей, входящих в категорию, значение которых варьируется от 1 до 5</w:t>
            </w:r>
            <w:r>
              <w:rPr>
                <w:lang w:eastAsia="ru-RU"/>
              </w:rPr>
              <w:t xml:space="preserve">; </w:t>
            </w:r>
            <w:r w:rsidRPr="0065557F">
              <w:rPr>
                <w:lang w:eastAsia="ru-RU"/>
              </w:rPr>
              <w:t>подсчет среднего значения по каждому показателю + подсчет среднего значения по категории в целом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42B7E9" w14:textId="77777777" w:rsidR="003F25B2" w:rsidRPr="0065557F" w:rsidRDefault="003F25B2" w:rsidP="00F909AB">
            <w:pPr>
              <w:pStyle w:val="ab"/>
              <w:jc w:val="center"/>
              <w:rPr>
                <w:lang w:eastAsia="ru-RU"/>
              </w:rPr>
            </w:pPr>
            <w:r w:rsidRPr="0065557F">
              <w:rPr>
                <w:lang w:eastAsia="ru-RU"/>
              </w:rPr>
              <w:t>0,15</w:t>
            </w:r>
          </w:p>
        </w:tc>
      </w:tr>
      <w:tr w:rsidR="003F25B2" w:rsidRPr="0065557F" w14:paraId="0840A2BC" w14:textId="77777777" w:rsidTr="00F909AB">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49F8F7" w14:textId="77777777" w:rsidR="003F25B2" w:rsidRPr="0065557F" w:rsidRDefault="003F25B2" w:rsidP="00F909AB">
            <w:pPr>
              <w:pStyle w:val="ab"/>
              <w:rPr>
                <w:lang w:eastAsia="ru-RU"/>
              </w:rPr>
            </w:pPr>
            <w:r w:rsidRPr="0065557F">
              <w:rPr>
                <w:lang w:eastAsia="ru-RU"/>
              </w:rPr>
              <w:t>Восприятие собаковладельцев людьми без собак:</w:t>
            </w:r>
          </w:p>
          <w:p w14:paraId="68E0E216" w14:textId="77777777" w:rsidR="003F25B2" w:rsidRPr="0065557F" w:rsidRDefault="003F25B2" w:rsidP="00F909AB">
            <w:pPr>
              <w:pStyle w:val="ab"/>
              <w:rPr>
                <w:lang w:eastAsia="ru-RU"/>
              </w:rPr>
            </w:pPr>
            <w:r>
              <w:rPr>
                <w:lang w:eastAsia="ru-RU"/>
              </w:rPr>
              <w:t xml:space="preserve">- </w:t>
            </w:r>
            <w:r w:rsidRPr="0065557F">
              <w:rPr>
                <w:lang w:eastAsia="ru-RU"/>
              </w:rPr>
              <w:t>удовлетворенность легальной возможностью повысить дисциплину среди собаковладельцев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4E5557" w14:textId="77777777" w:rsidR="003F25B2" w:rsidRPr="0065557F" w:rsidRDefault="003F25B2" w:rsidP="00F909AB">
            <w:pPr>
              <w:pStyle w:val="ab"/>
              <w:jc w:val="center"/>
              <w:rPr>
                <w:lang w:eastAsia="ru-RU"/>
              </w:rPr>
            </w:pPr>
            <w:r w:rsidRPr="0065557F">
              <w:rPr>
                <w:lang w:eastAsia="ru-RU"/>
              </w:rPr>
              <w:t xml:space="preserve">на основании раздела 3 для людей без собак (онлайн-опрос): </w:t>
            </w:r>
            <w:r w:rsidRPr="0065557F">
              <w:rPr>
                <w:shd w:val="clear" w:color="auto" w:fill="FFFFFF"/>
                <w:lang w:eastAsia="ru-RU"/>
              </w:rPr>
              <w:t xml:space="preserve">анализ вопросов, связанных со степенью  </w:t>
            </w:r>
            <w:r w:rsidRPr="0065557F">
              <w:rPr>
                <w:lang w:eastAsia="ru-RU"/>
              </w:rPr>
              <w:t>удовлетворенности легальной возможностью повысить дисциплину среди собаковладельцев</w:t>
            </w:r>
            <w:r>
              <w:rPr>
                <w:lang w:eastAsia="ru-RU"/>
              </w:rPr>
              <w:t xml:space="preserve">; </w:t>
            </w:r>
            <w:r w:rsidRPr="0065557F">
              <w:rPr>
                <w:shd w:val="clear" w:color="auto" w:fill="FFFFFF"/>
                <w:lang w:eastAsia="ru-RU"/>
              </w:rPr>
              <w:t>подсчет среднего значения по городу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C9AEF" w14:textId="77777777" w:rsidR="003F25B2" w:rsidRPr="0065557F" w:rsidRDefault="003F25B2" w:rsidP="00F909AB">
            <w:pPr>
              <w:pStyle w:val="ab"/>
              <w:jc w:val="center"/>
              <w:rPr>
                <w:lang w:eastAsia="ru-RU"/>
              </w:rPr>
            </w:pPr>
            <w:r w:rsidRPr="0065557F">
              <w:rPr>
                <w:lang w:eastAsia="ru-RU"/>
              </w:rPr>
              <w:t>0,05</w:t>
            </w:r>
          </w:p>
        </w:tc>
      </w:tr>
    </w:tbl>
    <w:p w14:paraId="32AFCCF5" w14:textId="77777777" w:rsidR="003F25B2" w:rsidRDefault="003F25B2" w:rsidP="003F25B2">
      <w:pPr>
        <w:rPr>
          <w:shd w:val="clear" w:color="auto" w:fill="FFFFFF"/>
          <w:lang w:val="ru-RU" w:eastAsia="ru-RU"/>
        </w:rPr>
      </w:pPr>
    </w:p>
    <w:p w14:paraId="1D56917F" w14:textId="77777777" w:rsidR="003F25B2" w:rsidRPr="00682C23" w:rsidRDefault="003F25B2" w:rsidP="003F25B2">
      <w:pPr>
        <w:rPr>
          <w:u w:val="single"/>
          <w:lang w:val="ru-RU" w:eastAsia="ru-RU"/>
        </w:rPr>
      </w:pPr>
      <w:r w:rsidRPr="00682C23">
        <w:rPr>
          <w:u w:val="single"/>
          <w:shd w:val="clear" w:color="auto" w:fill="FFFFFF"/>
          <w:lang w:val="ru-RU" w:eastAsia="ru-RU"/>
        </w:rPr>
        <w:t>Подкатегория 1:</w:t>
      </w:r>
    </w:p>
    <w:p w14:paraId="1D187B59" w14:textId="77777777" w:rsidR="003F25B2" w:rsidRPr="0065557F" w:rsidRDefault="003F25B2" w:rsidP="003F25B2">
      <w:pPr>
        <w:rPr>
          <w:lang w:val="ru-RU" w:eastAsia="ru-RU"/>
        </w:rPr>
      </w:pPr>
      <w:r w:rsidRPr="0065557F">
        <w:rPr>
          <w:lang w:val="ru-RU" w:eastAsia="ru-RU"/>
        </w:rPr>
        <w:t xml:space="preserve">Значение показателей, входящих в категорию, варьируется от 1 до 5, где число означает </w:t>
      </w:r>
      <w:r w:rsidRPr="0065557F">
        <w:rPr>
          <w:sz w:val="22"/>
          <w:lang w:val="ru-RU" w:eastAsia="ru-RU"/>
        </w:rPr>
        <w:t>степень удовлетворенности следующими элементами:</w:t>
      </w:r>
    </w:p>
    <w:p w14:paraId="4F40C060" w14:textId="77777777" w:rsidR="003F25B2" w:rsidRPr="00682C23" w:rsidRDefault="003F25B2">
      <w:pPr>
        <w:pStyle w:val="af"/>
        <w:numPr>
          <w:ilvl w:val="0"/>
          <w:numId w:val="38"/>
        </w:numPr>
        <w:rPr>
          <w:lang w:eastAsia="ru-RU"/>
        </w:rPr>
      </w:pPr>
      <w:r w:rsidRPr="00682C23">
        <w:rPr>
          <w:shd w:val="clear" w:color="auto" w:fill="FFFFFF"/>
          <w:lang w:eastAsia="ru-RU"/>
        </w:rPr>
        <w:t xml:space="preserve">законами, защищающими права собак и их владельцев (эффективность их </w:t>
      </w:r>
      <w:proofErr w:type="spellStart"/>
      <w:r w:rsidRPr="00682C23">
        <w:rPr>
          <w:shd w:val="clear" w:color="auto" w:fill="FFFFFF"/>
          <w:lang w:eastAsia="ru-RU"/>
        </w:rPr>
        <w:t>релизации</w:t>
      </w:r>
      <w:proofErr w:type="spellEnd"/>
      <w:r w:rsidRPr="00682C23">
        <w:rPr>
          <w:shd w:val="clear" w:color="auto" w:fill="FFFFFF"/>
          <w:lang w:eastAsia="ru-RU"/>
        </w:rPr>
        <w:t xml:space="preserve">) </w:t>
      </w:r>
      <w:r w:rsidRPr="00682C23">
        <w:rPr>
          <w:rFonts w:ascii="Arial" w:hAnsi="Arial" w:cs="Arial"/>
          <w:color w:val="4D5156"/>
          <w:shd w:val="clear" w:color="auto" w:fill="FFFFFF"/>
        </w:rPr>
        <w:t>—</w:t>
      </w:r>
      <w:r w:rsidRPr="00682C23">
        <w:rPr>
          <w:shd w:val="clear" w:color="auto" w:fill="FFFFFF"/>
          <w:lang w:eastAsia="ru-RU"/>
        </w:rPr>
        <w:t xml:space="preserve"> показатель </w:t>
      </w:r>
      <w:proofErr w:type="spellStart"/>
      <w:r w:rsidRPr="00682C23">
        <w:rPr>
          <w:shd w:val="clear" w:color="auto" w:fill="FFFFFF"/>
          <w:lang w:eastAsia="ru-RU"/>
        </w:rPr>
        <w:t>S1</w:t>
      </w:r>
      <w:proofErr w:type="spellEnd"/>
    </w:p>
    <w:p w14:paraId="022101D0" w14:textId="77777777" w:rsidR="003F25B2" w:rsidRPr="00682C23" w:rsidRDefault="003F25B2">
      <w:pPr>
        <w:pStyle w:val="af"/>
        <w:numPr>
          <w:ilvl w:val="0"/>
          <w:numId w:val="38"/>
        </w:numPr>
        <w:rPr>
          <w:lang w:eastAsia="ru-RU"/>
        </w:rPr>
      </w:pPr>
      <w:r w:rsidRPr="00682C23">
        <w:rPr>
          <w:shd w:val="clear" w:color="auto" w:fill="FFFFFF"/>
          <w:lang w:eastAsia="ru-RU"/>
        </w:rPr>
        <w:t xml:space="preserve">ресурсами для сообщения и решения инцидентов, связанных с собаками </w:t>
      </w:r>
      <w:r w:rsidRPr="00682C23">
        <w:rPr>
          <w:rFonts w:ascii="Arial" w:hAnsi="Arial" w:cs="Arial"/>
          <w:color w:val="4D5156"/>
          <w:shd w:val="clear" w:color="auto" w:fill="FFFFFF"/>
        </w:rPr>
        <w:t>—</w:t>
      </w:r>
      <w:r w:rsidRPr="00682C23">
        <w:rPr>
          <w:shd w:val="clear" w:color="auto" w:fill="FFFFFF"/>
          <w:lang w:eastAsia="ru-RU"/>
        </w:rPr>
        <w:t xml:space="preserve"> показатель </w:t>
      </w:r>
      <w:proofErr w:type="spellStart"/>
      <w:r w:rsidRPr="00682C23">
        <w:rPr>
          <w:shd w:val="clear" w:color="auto" w:fill="FFFFFF"/>
          <w:lang w:eastAsia="ru-RU"/>
        </w:rPr>
        <w:t>S2</w:t>
      </w:r>
      <w:proofErr w:type="spellEnd"/>
    </w:p>
    <w:p w14:paraId="474F415C" w14:textId="77777777" w:rsidR="003F25B2" w:rsidRPr="00682C23" w:rsidRDefault="003F25B2">
      <w:pPr>
        <w:pStyle w:val="af"/>
        <w:numPr>
          <w:ilvl w:val="0"/>
          <w:numId w:val="38"/>
        </w:numPr>
        <w:rPr>
          <w:lang w:eastAsia="ru-RU"/>
        </w:rPr>
      </w:pPr>
      <w:r w:rsidRPr="00682C23">
        <w:rPr>
          <w:shd w:val="clear" w:color="auto" w:fill="FFFFFF"/>
          <w:lang w:eastAsia="ru-RU"/>
        </w:rPr>
        <w:lastRenderedPageBreak/>
        <w:t xml:space="preserve">штрафами, санкционирующими безответственное отношение собаковладельцев </w:t>
      </w:r>
      <w:r w:rsidRPr="00682C23">
        <w:rPr>
          <w:rFonts w:ascii="Arial" w:hAnsi="Arial" w:cs="Arial"/>
          <w:color w:val="4D5156"/>
          <w:shd w:val="clear" w:color="auto" w:fill="FFFFFF"/>
        </w:rPr>
        <w:t>—</w:t>
      </w:r>
      <w:r w:rsidRPr="00682C23">
        <w:rPr>
          <w:shd w:val="clear" w:color="auto" w:fill="FFFFFF"/>
          <w:lang w:eastAsia="ru-RU"/>
        </w:rPr>
        <w:t xml:space="preserve">показатель </w:t>
      </w:r>
      <w:proofErr w:type="spellStart"/>
      <w:r w:rsidRPr="00682C23">
        <w:rPr>
          <w:shd w:val="clear" w:color="auto" w:fill="FFFFFF"/>
          <w:lang w:eastAsia="ru-RU"/>
        </w:rPr>
        <w:t>S3</w:t>
      </w:r>
      <w:proofErr w:type="spellEnd"/>
    </w:p>
    <w:p w14:paraId="468B3420" w14:textId="77777777" w:rsidR="003F25B2" w:rsidRPr="00682C23" w:rsidRDefault="003F25B2">
      <w:pPr>
        <w:pStyle w:val="af"/>
        <w:numPr>
          <w:ilvl w:val="0"/>
          <w:numId w:val="38"/>
        </w:numPr>
        <w:rPr>
          <w:lang w:eastAsia="ru-RU"/>
        </w:rPr>
      </w:pPr>
      <w:r w:rsidRPr="00682C23">
        <w:rPr>
          <w:shd w:val="clear" w:color="auto" w:fill="FFFFFF"/>
          <w:lang w:eastAsia="ru-RU"/>
        </w:rPr>
        <w:t xml:space="preserve">контролем за бродячими собаками </w:t>
      </w:r>
      <w:r w:rsidRPr="00682C23">
        <w:rPr>
          <w:rFonts w:ascii="Arial" w:hAnsi="Arial" w:cs="Arial"/>
          <w:color w:val="4D5156"/>
          <w:shd w:val="clear" w:color="auto" w:fill="FFFFFF"/>
        </w:rPr>
        <w:t>—</w:t>
      </w:r>
      <w:r w:rsidRPr="00682C23">
        <w:rPr>
          <w:shd w:val="clear" w:color="auto" w:fill="FFFFFF"/>
          <w:lang w:eastAsia="ru-RU"/>
        </w:rPr>
        <w:t xml:space="preserve"> показатель </w:t>
      </w:r>
      <w:proofErr w:type="spellStart"/>
      <w:r w:rsidRPr="00682C23">
        <w:rPr>
          <w:shd w:val="clear" w:color="auto" w:fill="FFFFFF"/>
          <w:lang w:eastAsia="ru-RU"/>
        </w:rPr>
        <w:t>S4</w:t>
      </w:r>
      <w:proofErr w:type="spellEnd"/>
    </w:p>
    <w:p w14:paraId="655B87F7" w14:textId="77777777" w:rsidR="003F25B2" w:rsidRPr="0065557F" w:rsidRDefault="003F25B2" w:rsidP="003F25B2">
      <w:pPr>
        <w:rPr>
          <w:lang w:val="ru-RU" w:eastAsia="ru-RU"/>
        </w:rPr>
      </w:pPr>
    </w:p>
    <w:p w14:paraId="037BEE7E" w14:textId="77777777" w:rsidR="003F25B2" w:rsidRPr="0065557F" w:rsidRDefault="003F25B2" w:rsidP="003F25B2">
      <w:pPr>
        <w:rPr>
          <w:lang w:val="ru-RU" w:eastAsia="ru-RU"/>
        </w:rPr>
      </w:pPr>
      <w:r w:rsidRPr="0065557F">
        <w:rPr>
          <w:lang w:val="ru-RU" w:eastAsia="ru-RU"/>
        </w:rPr>
        <w:t>На уровне города необходимо проанализировать каждый показатель и посчитать его среднее значение среди всех собаковладельцев. </w:t>
      </w:r>
    </w:p>
    <w:p w14:paraId="4479107F" w14:textId="77777777" w:rsidR="003F25B2" w:rsidRPr="0065557F" w:rsidRDefault="003F25B2" w:rsidP="003F25B2">
      <w:pPr>
        <w:rPr>
          <w:lang w:val="ru-RU" w:eastAsia="ru-RU"/>
        </w:rPr>
      </w:pPr>
      <w:r w:rsidRPr="0065557F">
        <w:rPr>
          <w:lang w:val="ru-RU" w:eastAsia="ru-RU"/>
        </w:rPr>
        <w:t>Далее, с учетом средних значений всех показателей необходимо рассчитать среднее значение категории.</w:t>
      </w:r>
    </w:p>
    <w:p w14:paraId="737A9EDE" w14:textId="77777777" w:rsidR="003F25B2" w:rsidRDefault="003F25B2" w:rsidP="003F25B2">
      <w:pPr>
        <w:rPr>
          <w:lang w:val="ru-RU" w:eastAsia="ru-RU"/>
        </w:rPr>
      </w:pPr>
      <w:r w:rsidRPr="0065557F">
        <w:rPr>
          <w:lang w:val="ru-RU" w:eastAsia="ru-RU"/>
        </w:rPr>
        <w:t>Таким образом, формула расчета подкатегории 1</w:t>
      </w:r>
      <w:r>
        <w:rPr>
          <w:lang w:val="ru-RU" w:eastAsia="ru-RU"/>
        </w:rPr>
        <w:t xml:space="preserve">: </w:t>
      </w:r>
      <w:r w:rsidRPr="0065557F">
        <w:rPr>
          <w:lang w:val="ru-RU" w:eastAsia="ru-RU"/>
        </w:rPr>
        <w:t xml:space="preserve"> </w:t>
      </w:r>
    </w:p>
    <w:p w14:paraId="422D9678" w14:textId="77777777" w:rsidR="003F25B2" w:rsidRDefault="003F25B2" w:rsidP="003F25B2">
      <w:pPr>
        <w:pStyle w:val="ac"/>
        <w:rPr>
          <w:lang w:val="ru-RU" w:eastAsia="ru-RU"/>
        </w:rPr>
      </w:pPr>
      <w:r>
        <w:rPr>
          <w:noProof/>
          <w:lang w:val="ru-RU" w:eastAsia="ru-RU"/>
        </w:rPr>
        <w:drawing>
          <wp:inline distT="0" distB="0" distL="0" distR="0" wp14:anchorId="48A12616" wp14:editId="693EEE5C">
            <wp:extent cx="5216769" cy="942777"/>
            <wp:effectExtent l="0" t="0" r="3175" b="0"/>
            <wp:docPr id="1452946716" name="Рисунок 40" descr="Изображение выглядит как текст, Шрифт, розовый, Пурпурный цв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46716" name="Рисунок 40" descr="Изображение выглядит как текст, Шрифт, розовый, Пурпурный цвет&#10;&#10;Автоматически созданное описание"/>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37562" cy="946535"/>
                    </a:xfrm>
                    <a:prstGeom prst="rect">
                      <a:avLst/>
                    </a:prstGeom>
                  </pic:spPr>
                </pic:pic>
              </a:graphicData>
            </a:graphic>
          </wp:inline>
        </w:drawing>
      </w:r>
    </w:p>
    <w:p w14:paraId="69F2621E" w14:textId="77777777" w:rsidR="003F25B2" w:rsidRPr="00215B2C" w:rsidRDefault="003F25B2" w:rsidP="003F25B2">
      <w:pPr>
        <w:pStyle w:val="a0"/>
        <w:ind w:firstLine="207"/>
        <w:rPr>
          <w:lang w:val="ru-RU" w:eastAsia="ru-RU"/>
        </w:rPr>
      </w:pPr>
      <w:r>
        <w:rPr>
          <w:lang w:val="ru-RU" w:eastAsia="ru-RU"/>
        </w:rPr>
        <w:t xml:space="preserve"> </w:t>
      </w:r>
      <w:r w:rsidRPr="00263B95">
        <w:rPr>
          <w:lang w:val="ru-RU" w:eastAsia="ru-RU"/>
        </w:rPr>
        <w:t xml:space="preserve">Формула для подсчета подкатегории </w:t>
      </w:r>
      <w:r>
        <w:rPr>
          <w:lang w:val="ru-RU" w:eastAsia="ru-RU"/>
        </w:rPr>
        <w:t>1</w:t>
      </w:r>
      <w:r w:rsidRPr="00263B95">
        <w:rPr>
          <w:lang w:val="ru-RU" w:eastAsia="ru-RU"/>
        </w:rPr>
        <w:t xml:space="preserve"> (категория №</w:t>
      </w:r>
      <w:r>
        <w:rPr>
          <w:lang w:val="ru-RU" w:eastAsia="ru-RU"/>
        </w:rPr>
        <w:t>4)</w:t>
      </w:r>
    </w:p>
    <w:p w14:paraId="12AB01A7" w14:textId="77777777" w:rsidR="003F25B2" w:rsidRPr="00215B2C" w:rsidRDefault="003F25B2" w:rsidP="003F25B2">
      <w:pPr>
        <w:rPr>
          <w:u w:val="single"/>
          <w:lang w:val="ru-RU" w:eastAsia="ru-RU"/>
        </w:rPr>
      </w:pPr>
      <w:r w:rsidRPr="00215B2C">
        <w:rPr>
          <w:u w:val="single"/>
          <w:shd w:val="clear" w:color="auto" w:fill="FFFFFF"/>
          <w:lang w:val="ru-RU" w:eastAsia="ru-RU"/>
        </w:rPr>
        <w:t>Подкатегория 2:</w:t>
      </w:r>
    </w:p>
    <w:p w14:paraId="456B1499" w14:textId="77777777" w:rsidR="003F25B2" w:rsidRPr="0065557F" w:rsidRDefault="003F25B2" w:rsidP="003F25B2">
      <w:pPr>
        <w:rPr>
          <w:lang w:val="ru-RU" w:eastAsia="ru-RU"/>
        </w:rPr>
      </w:pPr>
      <w:r w:rsidRPr="0065557F">
        <w:rPr>
          <w:shd w:val="clear" w:color="auto" w:fill="FFFFFF"/>
          <w:lang w:val="ru-RU" w:eastAsia="ru-RU"/>
        </w:rPr>
        <w:t xml:space="preserve">Степень удовлетворенности </w:t>
      </w:r>
      <w:r w:rsidRPr="0065557F">
        <w:rPr>
          <w:lang w:val="ru-RU" w:eastAsia="ru-RU"/>
        </w:rPr>
        <w:t>легальной возможностью повысить дисциплину среди собаковладельцев</w:t>
      </w:r>
      <w:r>
        <w:rPr>
          <w:lang w:val="ru-RU" w:eastAsia="ru-RU"/>
        </w:rPr>
        <w:t xml:space="preserve"> </w:t>
      </w:r>
      <w:r w:rsidRPr="0065557F">
        <w:rPr>
          <w:lang w:val="ru-RU" w:eastAsia="ru-RU"/>
        </w:rPr>
        <w:t xml:space="preserve"> </w:t>
      </w:r>
      <w:r w:rsidRPr="00215B2C">
        <w:rPr>
          <w:rFonts w:ascii="Arial" w:hAnsi="Arial" w:cs="Arial"/>
          <w:color w:val="4D5156"/>
          <w:sz w:val="21"/>
          <w:szCs w:val="21"/>
          <w:shd w:val="clear" w:color="auto" w:fill="FFFFFF"/>
          <w:lang w:val="ru-RU"/>
        </w:rPr>
        <w:t>—</w:t>
      </w:r>
      <w:r w:rsidRPr="0065557F">
        <w:rPr>
          <w:lang w:val="ru-RU" w:eastAsia="ru-RU"/>
        </w:rPr>
        <w:t xml:space="preserve"> показатель </w:t>
      </w:r>
      <w:proofErr w:type="spellStart"/>
      <w:r w:rsidRPr="0065557F">
        <w:rPr>
          <w:lang w:val="ru-RU" w:eastAsia="ru-RU"/>
        </w:rPr>
        <w:t>B1</w:t>
      </w:r>
      <w:proofErr w:type="spellEnd"/>
    </w:p>
    <w:p w14:paraId="3801FC83" w14:textId="77777777" w:rsidR="003F25B2" w:rsidRPr="0065557F" w:rsidRDefault="003F25B2" w:rsidP="003F25B2">
      <w:pPr>
        <w:rPr>
          <w:lang w:val="ru-RU" w:eastAsia="ru-RU"/>
        </w:rPr>
      </w:pPr>
      <w:r w:rsidRPr="0065557F">
        <w:rPr>
          <w:shd w:val="clear" w:color="auto" w:fill="FFFFFF"/>
          <w:lang w:val="ru-RU" w:eastAsia="ru-RU"/>
        </w:rPr>
        <w:t>Необходимо посчитать среднее значение показателя:</w:t>
      </w:r>
    </w:p>
    <w:p w14:paraId="3F40F9A4" w14:textId="77777777" w:rsidR="003F25B2" w:rsidRDefault="003F25B2" w:rsidP="003F25B2">
      <w:pPr>
        <w:rPr>
          <w:lang w:val="ru-RU" w:eastAsia="ru-RU"/>
        </w:rPr>
      </w:pPr>
      <w:r w:rsidRPr="0065557F">
        <w:rPr>
          <w:lang w:val="ru-RU" w:eastAsia="ru-RU"/>
        </w:rPr>
        <w:t>Формула для подкатегории 2</w:t>
      </w:r>
      <w:r>
        <w:rPr>
          <w:lang w:val="ru-RU" w:eastAsia="ru-RU"/>
        </w:rPr>
        <w:t>:</w:t>
      </w:r>
    </w:p>
    <w:p w14:paraId="3AB5F06E" w14:textId="77777777" w:rsidR="003F25B2" w:rsidRDefault="003F25B2" w:rsidP="003F25B2">
      <w:pPr>
        <w:pStyle w:val="ac"/>
        <w:rPr>
          <w:lang w:val="ru-RU" w:eastAsia="ru-RU"/>
        </w:rPr>
      </w:pPr>
      <w:r w:rsidRPr="0065557F">
        <w:rPr>
          <w:lang w:val="ru-RU" w:eastAsia="ru-RU"/>
        </w:rPr>
        <w:t xml:space="preserve"> </w:t>
      </w:r>
      <w:r>
        <w:rPr>
          <w:noProof/>
          <w:lang w:val="ru-RU" w:eastAsia="ru-RU"/>
        </w:rPr>
        <w:drawing>
          <wp:inline distT="0" distB="0" distL="0" distR="0" wp14:anchorId="2E4B2D7E" wp14:editId="151D0E19">
            <wp:extent cx="1817077" cy="361770"/>
            <wp:effectExtent l="0" t="0" r="0" b="635"/>
            <wp:docPr id="505926536" name="Рисунок 41" descr="Изображение выглядит как текст, Шрифт, розовый, Пурпурный цв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26536" name="Рисунок 41" descr="Изображение выглядит как текст, Шрифт, розовый, Пурпурный цвет&#10;&#10;Автоматически созданное описание"/>
                    <pic:cNvPicPr/>
                  </pic:nvPicPr>
                  <pic:blipFill>
                    <a:blip r:embed="rId80">
                      <a:extLst>
                        <a:ext uri="{28A0092B-C50C-407E-A947-70E740481C1C}">
                          <a14:useLocalDpi xmlns:a14="http://schemas.microsoft.com/office/drawing/2010/main" val="0"/>
                        </a:ext>
                      </a:extLst>
                    </a:blip>
                    <a:stretch>
                      <a:fillRect/>
                    </a:stretch>
                  </pic:blipFill>
                  <pic:spPr>
                    <a:xfrm>
                      <a:off x="0" y="0"/>
                      <a:ext cx="1863837" cy="371080"/>
                    </a:xfrm>
                    <a:prstGeom prst="rect">
                      <a:avLst/>
                    </a:prstGeom>
                  </pic:spPr>
                </pic:pic>
              </a:graphicData>
            </a:graphic>
          </wp:inline>
        </w:drawing>
      </w:r>
    </w:p>
    <w:p w14:paraId="70D57C5B" w14:textId="77777777" w:rsidR="003F25B2" w:rsidRDefault="003F25B2" w:rsidP="003F25B2">
      <w:pPr>
        <w:pStyle w:val="a0"/>
        <w:ind w:firstLine="207"/>
        <w:rPr>
          <w:lang w:val="ru-RU" w:eastAsia="ru-RU"/>
        </w:rPr>
      </w:pPr>
      <w:r w:rsidRPr="00215B2C">
        <w:rPr>
          <w:lang w:val="ru-RU" w:eastAsia="ru-RU"/>
        </w:rPr>
        <w:t xml:space="preserve">Формула для подсчета подкатегории </w:t>
      </w:r>
      <w:r>
        <w:rPr>
          <w:lang w:val="ru-RU" w:eastAsia="ru-RU"/>
        </w:rPr>
        <w:t>2</w:t>
      </w:r>
      <w:r w:rsidRPr="00215B2C">
        <w:rPr>
          <w:lang w:val="ru-RU" w:eastAsia="ru-RU"/>
        </w:rPr>
        <w:t xml:space="preserve"> (категория №4)</w:t>
      </w:r>
    </w:p>
    <w:p w14:paraId="4910AB70" w14:textId="77777777" w:rsidR="003F25B2" w:rsidRPr="00F820E9" w:rsidRDefault="003F25B2" w:rsidP="003F25B2">
      <w:pPr>
        <w:rPr>
          <w:lang w:val="ru-RU" w:eastAsia="ru-RU"/>
        </w:rPr>
      </w:pPr>
    </w:p>
    <w:p w14:paraId="1F8DD59C" w14:textId="77777777" w:rsidR="003F25B2" w:rsidRPr="0065557F" w:rsidRDefault="003F25B2" w:rsidP="003F25B2">
      <w:pPr>
        <w:pStyle w:val="3"/>
        <w:rPr>
          <w:rFonts w:eastAsia="Times New Roman"/>
          <w:lang w:val="ru-RU" w:eastAsia="ru-RU"/>
        </w:rPr>
      </w:pPr>
      <w:bookmarkStart w:id="46" w:name="_Toc136295515"/>
      <w:r w:rsidRPr="0065557F">
        <w:rPr>
          <w:rFonts w:eastAsia="Times New Roman"/>
          <w:lang w:val="ru-RU" w:eastAsia="ru-RU"/>
        </w:rPr>
        <w:t>База для оценки индекса (до масштабирования в 10 раз)</w:t>
      </w:r>
      <w:bookmarkEnd w:id="46"/>
    </w:p>
    <w:p w14:paraId="1F48870F" w14:textId="77777777" w:rsidR="003F25B2" w:rsidRPr="0065557F" w:rsidRDefault="003F25B2" w:rsidP="003F25B2">
      <w:pPr>
        <w:rPr>
          <w:lang w:val="ru-RU" w:eastAsia="ru-RU"/>
        </w:rPr>
      </w:pPr>
      <w:r w:rsidRPr="0065557F">
        <w:rPr>
          <w:sz w:val="22"/>
          <w:lang w:val="ru-RU" w:eastAsia="ru-RU"/>
        </w:rPr>
        <w:t>Ввиду того, что индекс считается впервые, отсутствуют бенчмарки, которые могли бы послужить источником сравнения индекса по Санкт-Петербургу с другими городами. В качестве альтернативы, можно рассматривать минимальное и максимальное допустимые значения, которые могут стать базой для сопоставления полученного результата индекса с данными значениями.</w:t>
      </w:r>
    </w:p>
    <w:p w14:paraId="3C720591" w14:textId="77777777" w:rsidR="003F25B2" w:rsidRPr="0065557F" w:rsidRDefault="003F25B2" w:rsidP="003F25B2">
      <w:pPr>
        <w:ind w:firstLine="0"/>
        <w:rPr>
          <w:lang w:val="ru-RU" w:eastAsia="ru-RU"/>
        </w:rPr>
      </w:pPr>
    </w:p>
    <w:p w14:paraId="7D4C7193" w14:textId="77777777" w:rsidR="003F25B2" w:rsidRPr="00F820E9" w:rsidRDefault="003F25B2" w:rsidP="003F25B2">
      <w:pPr>
        <w:rPr>
          <w:rStyle w:val="aff0"/>
          <w:lang w:val="ru-RU"/>
        </w:rPr>
      </w:pPr>
      <w:r w:rsidRPr="00F820E9">
        <w:rPr>
          <w:rStyle w:val="aff0"/>
          <w:lang w:val="ru-RU"/>
        </w:rPr>
        <w:t>Для категории</w:t>
      </w:r>
      <w:r>
        <w:rPr>
          <w:rStyle w:val="aff0"/>
          <w:lang w:val="ru-RU"/>
        </w:rPr>
        <w:t xml:space="preserve"> №1 </w:t>
      </w:r>
      <w:r w:rsidRPr="00F820E9">
        <w:rPr>
          <w:rStyle w:val="aff0"/>
          <w:lang w:val="ru-RU"/>
        </w:rPr>
        <w:t>“Инфраструктура, пользование которой разрешено с собаками”:</w:t>
      </w:r>
    </w:p>
    <w:p w14:paraId="78AE15CD" w14:textId="77777777" w:rsidR="003F25B2" w:rsidRPr="0065557F" w:rsidRDefault="003F25B2" w:rsidP="003F25B2">
      <w:pPr>
        <w:rPr>
          <w:lang w:val="ru-RU" w:eastAsia="ru-RU"/>
        </w:rPr>
      </w:pPr>
      <w:r w:rsidRPr="0065557F">
        <w:rPr>
          <w:lang w:val="ru-RU" w:eastAsia="ru-RU"/>
        </w:rPr>
        <w:t>Минимально допустимое значение: 0,3*1 = 0,3</w:t>
      </w:r>
    </w:p>
    <w:p w14:paraId="49874DFC" w14:textId="77777777" w:rsidR="003F25B2" w:rsidRPr="0065557F" w:rsidRDefault="003F25B2" w:rsidP="003F25B2">
      <w:pPr>
        <w:rPr>
          <w:lang w:val="ru-RU" w:eastAsia="ru-RU"/>
        </w:rPr>
      </w:pPr>
      <w:r w:rsidRPr="0065557F">
        <w:rPr>
          <w:lang w:val="ru-RU" w:eastAsia="ru-RU"/>
        </w:rPr>
        <w:t>Максимально допустимое значение: 0,3*5 = 1,5</w:t>
      </w:r>
    </w:p>
    <w:p w14:paraId="66C7A7C4" w14:textId="77777777" w:rsidR="003F25B2" w:rsidRPr="00F820E9" w:rsidRDefault="003F25B2" w:rsidP="003F25B2">
      <w:pPr>
        <w:rPr>
          <w:rStyle w:val="aff0"/>
          <w:lang w:val="ru-RU"/>
        </w:rPr>
      </w:pPr>
      <w:r w:rsidRPr="00F820E9">
        <w:rPr>
          <w:rStyle w:val="aff0"/>
          <w:lang w:val="ru-RU"/>
        </w:rPr>
        <w:lastRenderedPageBreak/>
        <w:t xml:space="preserve">Для категории </w:t>
      </w:r>
      <w:r>
        <w:rPr>
          <w:rStyle w:val="aff0"/>
          <w:lang w:val="ru-RU"/>
        </w:rPr>
        <w:t xml:space="preserve">№2 </w:t>
      </w:r>
      <w:r w:rsidRPr="00F820E9">
        <w:rPr>
          <w:rStyle w:val="aff0"/>
          <w:lang w:val="ru-RU"/>
        </w:rPr>
        <w:t>“Сервисы, ориентированные на собак”:</w:t>
      </w:r>
    </w:p>
    <w:p w14:paraId="147C07A3" w14:textId="77777777" w:rsidR="003F25B2" w:rsidRPr="0065557F" w:rsidRDefault="003F25B2" w:rsidP="003F25B2">
      <w:pPr>
        <w:rPr>
          <w:lang w:val="ru-RU" w:eastAsia="ru-RU"/>
        </w:rPr>
      </w:pPr>
      <w:r w:rsidRPr="0065557F">
        <w:rPr>
          <w:lang w:val="ru-RU" w:eastAsia="ru-RU"/>
        </w:rPr>
        <w:t>Минимально допустимое значение: 0,2*1 = 0,2</w:t>
      </w:r>
    </w:p>
    <w:p w14:paraId="753DAE3C" w14:textId="77777777" w:rsidR="003F25B2" w:rsidRDefault="003F25B2" w:rsidP="003F25B2">
      <w:pPr>
        <w:rPr>
          <w:lang w:val="ru-RU" w:eastAsia="ru-RU"/>
        </w:rPr>
      </w:pPr>
      <w:r w:rsidRPr="0065557F">
        <w:rPr>
          <w:lang w:val="ru-RU" w:eastAsia="ru-RU"/>
        </w:rPr>
        <w:t>Максимально допустимое значение: 0,2*5 = 1</w:t>
      </w:r>
    </w:p>
    <w:p w14:paraId="5A523293" w14:textId="77777777" w:rsidR="003F25B2" w:rsidRPr="0065557F" w:rsidRDefault="003F25B2" w:rsidP="003F25B2">
      <w:pPr>
        <w:rPr>
          <w:lang w:val="ru-RU" w:eastAsia="ru-RU"/>
        </w:rPr>
      </w:pPr>
    </w:p>
    <w:p w14:paraId="1E6B1822" w14:textId="77777777" w:rsidR="003F25B2" w:rsidRPr="00F820E9" w:rsidRDefault="003F25B2" w:rsidP="003F25B2">
      <w:pPr>
        <w:rPr>
          <w:rStyle w:val="aff0"/>
          <w:lang w:val="ru-RU"/>
        </w:rPr>
      </w:pPr>
      <w:r w:rsidRPr="00F820E9">
        <w:rPr>
          <w:rStyle w:val="aff0"/>
          <w:lang w:val="ru-RU"/>
        </w:rPr>
        <w:t xml:space="preserve">Для категории </w:t>
      </w:r>
      <w:r>
        <w:rPr>
          <w:rStyle w:val="aff0"/>
          <w:lang w:val="ru-RU"/>
        </w:rPr>
        <w:t xml:space="preserve">№3 </w:t>
      </w:r>
      <w:r w:rsidRPr="00F820E9">
        <w:rPr>
          <w:rStyle w:val="aff0"/>
          <w:lang w:val="ru-RU"/>
        </w:rPr>
        <w:t>“Культура ответственного владения собакой”</w:t>
      </w:r>
      <w:r>
        <w:rPr>
          <w:rStyle w:val="aff0"/>
          <w:lang w:val="ru-RU"/>
        </w:rPr>
        <w:t>:</w:t>
      </w:r>
    </w:p>
    <w:p w14:paraId="0D8984F4" w14:textId="77777777" w:rsidR="003F25B2" w:rsidRPr="00F820E9" w:rsidRDefault="003F25B2" w:rsidP="003F25B2">
      <w:pPr>
        <w:rPr>
          <w:u w:val="single"/>
          <w:lang w:val="ru-RU" w:eastAsia="ru-RU"/>
        </w:rPr>
      </w:pPr>
      <w:r w:rsidRPr="00F820E9">
        <w:rPr>
          <w:u w:val="single"/>
          <w:lang w:val="ru-RU" w:eastAsia="ru-RU"/>
        </w:rPr>
        <w:t>Подкатегория 1:</w:t>
      </w:r>
    </w:p>
    <w:p w14:paraId="6FBE4BBF" w14:textId="77777777" w:rsidR="003F25B2" w:rsidRPr="0065557F" w:rsidRDefault="003F25B2" w:rsidP="003F25B2">
      <w:pPr>
        <w:rPr>
          <w:lang w:val="ru-RU" w:eastAsia="ru-RU"/>
        </w:rPr>
      </w:pPr>
      <w:r w:rsidRPr="0065557F">
        <w:rPr>
          <w:lang w:val="ru-RU" w:eastAsia="ru-RU"/>
        </w:rPr>
        <w:t>Минимально допустимое значение: 0,05 * (0/274 + 0/274) = 0, где 274 - общее число собаковладельцев</w:t>
      </w:r>
    </w:p>
    <w:p w14:paraId="726CC6AF" w14:textId="77777777" w:rsidR="003F25B2" w:rsidRDefault="003F25B2" w:rsidP="003F25B2">
      <w:pPr>
        <w:rPr>
          <w:lang w:val="ru-RU" w:eastAsia="ru-RU"/>
        </w:rPr>
      </w:pPr>
      <w:r w:rsidRPr="0065557F">
        <w:rPr>
          <w:lang w:val="ru-RU" w:eastAsia="ru-RU"/>
        </w:rPr>
        <w:t>Максимально допустимое значение: 0,05 *(274/274 + 274/274) = 0,1</w:t>
      </w:r>
    </w:p>
    <w:p w14:paraId="520F21C8" w14:textId="77777777" w:rsidR="003F25B2" w:rsidRPr="0065557F" w:rsidRDefault="003F25B2" w:rsidP="003F25B2">
      <w:pPr>
        <w:rPr>
          <w:lang w:val="ru-RU" w:eastAsia="ru-RU"/>
        </w:rPr>
      </w:pPr>
    </w:p>
    <w:p w14:paraId="298FD963" w14:textId="77777777" w:rsidR="003F25B2" w:rsidRPr="00F820E9" w:rsidRDefault="003F25B2" w:rsidP="003F25B2">
      <w:pPr>
        <w:rPr>
          <w:u w:val="single"/>
          <w:lang w:val="ru-RU" w:eastAsia="ru-RU"/>
        </w:rPr>
      </w:pPr>
      <w:r w:rsidRPr="00F820E9">
        <w:rPr>
          <w:u w:val="single"/>
          <w:lang w:val="ru-RU" w:eastAsia="ru-RU"/>
        </w:rPr>
        <w:t>Подкатегория 2:</w:t>
      </w:r>
    </w:p>
    <w:p w14:paraId="0E937BBE" w14:textId="77777777" w:rsidR="003F25B2" w:rsidRPr="0065557F" w:rsidRDefault="003F25B2" w:rsidP="003F25B2">
      <w:pPr>
        <w:rPr>
          <w:lang w:val="ru-RU" w:eastAsia="ru-RU"/>
        </w:rPr>
      </w:pPr>
      <w:r w:rsidRPr="0065557F">
        <w:rPr>
          <w:lang w:val="ru-RU" w:eastAsia="ru-RU"/>
        </w:rPr>
        <w:t>Минимально допустимое значение: 0,2*0 = 0 (данный кейс возможен в случае, если никто из респондентов не отдаст проблеме меру приоритетности от 1 до 3)</w:t>
      </w:r>
    </w:p>
    <w:p w14:paraId="4AFED428" w14:textId="77777777" w:rsidR="003F25B2" w:rsidRDefault="003F25B2" w:rsidP="003F25B2">
      <w:pPr>
        <w:rPr>
          <w:lang w:val="ru-RU" w:eastAsia="ru-RU"/>
        </w:rPr>
      </w:pPr>
      <w:r w:rsidRPr="0065557F">
        <w:rPr>
          <w:lang w:val="ru-RU" w:eastAsia="ru-RU"/>
        </w:rPr>
        <w:t>Максимально допустимое значение: 0,2*6 = 1,2 (данный кейс возможен в случае, если все респонденты отдадут проблеме меру приоритетности от 1 до 3)</w:t>
      </w:r>
    </w:p>
    <w:p w14:paraId="2D1DDBD9" w14:textId="77777777" w:rsidR="003F25B2" w:rsidRPr="0065557F" w:rsidRDefault="003F25B2" w:rsidP="003F25B2">
      <w:pPr>
        <w:rPr>
          <w:lang w:val="ru-RU" w:eastAsia="ru-RU"/>
        </w:rPr>
      </w:pPr>
    </w:p>
    <w:p w14:paraId="6D87DB16" w14:textId="77777777" w:rsidR="003F25B2" w:rsidRPr="00F820E9" w:rsidRDefault="003F25B2" w:rsidP="003F25B2">
      <w:pPr>
        <w:rPr>
          <w:u w:val="single"/>
          <w:lang w:val="ru-RU" w:eastAsia="ru-RU"/>
        </w:rPr>
      </w:pPr>
      <w:r w:rsidRPr="00F820E9">
        <w:rPr>
          <w:u w:val="single"/>
          <w:lang w:val="ru-RU" w:eastAsia="ru-RU"/>
        </w:rPr>
        <w:t>Подкатегория 3: </w:t>
      </w:r>
    </w:p>
    <w:p w14:paraId="0FECD13B" w14:textId="77777777" w:rsidR="003F25B2" w:rsidRPr="0065557F" w:rsidRDefault="003F25B2" w:rsidP="003F25B2">
      <w:pPr>
        <w:rPr>
          <w:lang w:val="ru-RU" w:eastAsia="ru-RU"/>
        </w:rPr>
      </w:pPr>
      <w:r w:rsidRPr="0065557F">
        <w:rPr>
          <w:lang w:val="ru-RU" w:eastAsia="ru-RU"/>
        </w:rPr>
        <w:t>Минимально допустимое значение: 0,05 * 1 = 0,05</w:t>
      </w:r>
    </w:p>
    <w:p w14:paraId="0B239031" w14:textId="77777777" w:rsidR="003F25B2" w:rsidRDefault="003F25B2" w:rsidP="003F25B2">
      <w:pPr>
        <w:rPr>
          <w:lang w:val="ru-RU" w:eastAsia="ru-RU"/>
        </w:rPr>
      </w:pPr>
      <w:r w:rsidRPr="0065557F">
        <w:rPr>
          <w:lang w:val="ru-RU" w:eastAsia="ru-RU"/>
        </w:rPr>
        <w:t>Максимально допустимое значение: 0,05 * 5 = 0,25</w:t>
      </w:r>
    </w:p>
    <w:p w14:paraId="6E5F4D6A" w14:textId="77777777" w:rsidR="003F25B2" w:rsidRPr="00F820E9" w:rsidRDefault="003F25B2" w:rsidP="003F25B2">
      <w:pPr>
        <w:rPr>
          <w:u w:val="single"/>
          <w:lang w:val="ru-RU" w:eastAsia="ru-RU"/>
        </w:rPr>
      </w:pPr>
    </w:p>
    <w:p w14:paraId="5929BC64" w14:textId="77777777" w:rsidR="003F25B2" w:rsidRPr="00F820E9" w:rsidRDefault="003F25B2" w:rsidP="003F25B2">
      <w:pPr>
        <w:rPr>
          <w:u w:val="single"/>
          <w:lang w:val="ru-RU" w:eastAsia="ru-RU"/>
        </w:rPr>
      </w:pPr>
      <w:r w:rsidRPr="00F820E9">
        <w:rPr>
          <w:u w:val="single"/>
          <w:lang w:val="ru-RU" w:eastAsia="ru-RU"/>
        </w:rPr>
        <w:t>Для категории №3 в целом:</w:t>
      </w:r>
    </w:p>
    <w:p w14:paraId="312D1CEC" w14:textId="77777777" w:rsidR="003F25B2" w:rsidRPr="0065557F" w:rsidRDefault="003F25B2" w:rsidP="003F25B2">
      <w:pPr>
        <w:rPr>
          <w:lang w:val="ru-RU" w:eastAsia="ru-RU"/>
        </w:rPr>
      </w:pPr>
      <w:r w:rsidRPr="0065557F">
        <w:rPr>
          <w:lang w:val="ru-RU" w:eastAsia="ru-RU"/>
        </w:rPr>
        <w:t>Минимально допустимое значение: 0 + 0 + 0,05 = 0,05</w:t>
      </w:r>
    </w:p>
    <w:p w14:paraId="2ABB6659" w14:textId="77777777" w:rsidR="003F25B2" w:rsidRDefault="003F25B2" w:rsidP="003F25B2">
      <w:pPr>
        <w:rPr>
          <w:lang w:val="ru-RU" w:eastAsia="ru-RU"/>
        </w:rPr>
      </w:pPr>
      <w:r w:rsidRPr="0065557F">
        <w:rPr>
          <w:lang w:val="ru-RU" w:eastAsia="ru-RU"/>
        </w:rPr>
        <w:t>Максимально допустимое значение: 0,1 + 1,2 + 0,25 = 1,55</w:t>
      </w:r>
    </w:p>
    <w:p w14:paraId="72522B49" w14:textId="77777777" w:rsidR="003F25B2" w:rsidRPr="0065557F" w:rsidRDefault="003F25B2" w:rsidP="003F25B2">
      <w:pPr>
        <w:rPr>
          <w:lang w:val="ru-RU" w:eastAsia="ru-RU"/>
        </w:rPr>
      </w:pPr>
    </w:p>
    <w:p w14:paraId="5553903F" w14:textId="77777777" w:rsidR="003F25B2" w:rsidRPr="00405039" w:rsidRDefault="003F25B2" w:rsidP="003F25B2">
      <w:pPr>
        <w:rPr>
          <w:i/>
          <w:iCs/>
          <w:color w:val="404040" w:themeColor="text1" w:themeTint="BF"/>
          <w:lang w:val="ru-RU"/>
        </w:rPr>
      </w:pPr>
      <w:r w:rsidRPr="00405039">
        <w:rPr>
          <w:rStyle w:val="aff0"/>
          <w:lang w:val="ru-RU"/>
        </w:rPr>
        <w:t>Для категории №4 “Нормативно-правовая база”:</w:t>
      </w:r>
    </w:p>
    <w:p w14:paraId="01D19D21" w14:textId="77777777" w:rsidR="003F25B2" w:rsidRPr="00F820E9" w:rsidRDefault="003F25B2" w:rsidP="003F25B2">
      <w:pPr>
        <w:rPr>
          <w:u w:val="single"/>
          <w:lang w:val="ru-RU" w:eastAsia="ru-RU"/>
        </w:rPr>
      </w:pPr>
      <w:r w:rsidRPr="00F820E9">
        <w:rPr>
          <w:u w:val="single"/>
          <w:lang w:val="ru-RU" w:eastAsia="ru-RU"/>
        </w:rPr>
        <w:t>Подкатегория 1:</w:t>
      </w:r>
    </w:p>
    <w:p w14:paraId="61859F1A" w14:textId="77777777" w:rsidR="003F25B2" w:rsidRPr="0065557F" w:rsidRDefault="003F25B2" w:rsidP="003F25B2">
      <w:pPr>
        <w:rPr>
          <w:lang w:val="ru-RU" w:eastAsia="ru-RU"/>
        </w:rPr>
      </w:pPr>
      <w:r w:rsidRPr="0065557F">
        <w:rPr>
          <w:lang w:val="ru-RU" w:eastAsia="ru-RU"/>
        </w:rPr>
        <w:t>Минимально допустимое значение: 0,15 * 1 = 0,15</w:t>
      </w:r>
    </w:p>
    <w:p w14:paraId="5E35976A" w14:textId="77777777" w:rsidR="003F25B2" w:rsidRDefault="003F25B2" w:rsidP="003F25B2">
      <w:pPr>
        <w:rPr>
          <w:lang w:val="ru-RU" w:eastAsia="ru-RU"/>
        </w:rPr>
      </w:pPr>
      <w:r w:rsidRPr="0065557F">
        <w:rPr>
          <w:lang w:val="ru-RU" w:eastAsia="ru-RU"/>
        </w:rPr>
        <w:t>Максимально допустимое значение: 0,15 * 5 = 0,75</w:t>
      </w:r>
    </w:p>
    <w:p w14:paraId="48FEAEB9" w14:textId="77777777" w:rsidR="003F25B2" w:rsidRPr="0065557F" w:rsidRDefault="003F25B2" w:rsidP="003F25B2">
      <w:pPr>
        <w:rPr>
          <w:lang w:val="ru-RU" w:eastAsia="ru-RU"/>
        </w:rPr>
      </w:pPr>
    </w:p>
    <w:p w14:paraId="6D81DAA7" w14:textId="77777777" w:rsidR="003F25B2" w:rsidRPr="00F820E9" w:rsidRDefault="003F25B2" w:rsidP="003F25B2">
      <w:pPr>
        <w:rPr>
          <w:u w:val="single"/>
          <w:lang w:val="ru-RU" w:eastAsia="ru-RU"/>
        </w:rPr>
      </w:pPr>
      <w:r w:rsidRPr="00F820E9">
        <w:rPr>
          <w:u w:val="single"/>
          <w:lang w:val="ru-RU" w:eastAsia="ru-RU"/>
        </w:rPr>
        <w:t>Подкатегория 2:</w:t>
      </w:r>
    </w:p>
    <w:p w14:paraId="29AE24A4" w14:textId="77777777" w:rsidR="003F25B2" w:rsidRPr="0065557F" w:rsidRDefault="003F25B2" w:rsidP="003F25B2">
      <w:pPr>
        <w:rPr>
          <w:lang w:val="ru-RU" w:eastAsia="ru-RU"/>
        </w:rPr>
      </w:pPr>
      <w:r w:rsidRPr="0065557F">
        <w:rPr>
          <w:lang w:val="ru-RU" w:eastAsia="ru-RU"/>
        </w:rPr>
        <w:t>Минимально допустимое значение: 0,05 * 1 = 0,05</w:t>
      </w:r>
    </w:p>
    <w:p w14:paraId="18C077AE" w14:textId="77777777" w:rsidR="003F25B2" w:rsidRDefault="003F25B2" w:rsidP="003F25B2">
      <w:pPr>
        <w:rPr>
          <w:lang w:val="ru-RU" w:eastAsia="ru-RU"/>
        </w:rPr>
      </w:pPr>
      <w:r w:rsidRPr="0065557F">
        <w:rPr>
          <w:lang w:val="ru-RU" w:eastAsia="ru-RU"/>
        </w:rPr>
        <w:t>Максимально допустимое значение: 0,05 * 5 = 0,25</w:t>
      </w:r>
    </w:p>
    <w:p w14:paraId="2ABC085B" w14:textId="77777777" w:rsidR="003F25B2" w:rsidRPr="0065557F" w:rsidRDefault="003F25B2" w:rsidP="003F25B2">
      <w:pPr>
        <w:rPr>
          <w:lang w:val="ru-RU" w:eastAsia="ru-RU"/>
        </w:rPr>
      </w:pPr>
    </w:p>
    <w:p w14:paraId="0A99631A" w14:textId="77777777" w:rsidR="003F25B2" w:rsidRPr="00F820E9" w:rsidRDefault="003F25B2" w:rsidP="003F25B2">
      <w:pPr>
        <w:rPr>
          <w:u w:val="single"/>
          <w:lang w:val="ru-RU" w:eastAsia="ru-RU"/>
        </w:rPr>
      </w:pPr>
      <w:r w:rsidRPr="00F820E9">
        <w:rPr>
          <w:u w:val="single"/>
          <w:lang w:val="ru-RU" w:eastAsia="ru-RU"/>
        </w:rPr>
        <w:lastRenderedPageBreak/>
        <w:t>Для категории 4 в целом:</w:t>
      </w:r>
    </w:p>
    <w:p w14:paraId="397BA055" w14:textId="77777777" w:rsidR="003F25B2" w:rsidRPr="0065557F" w:rsidRDefault="003F25B2" w:rsidP="003F25B2">
      <w:pPr>
        <w:rPr>
          <w:lang w:val="ru-RU" w:eastAsia="ru-RU"/>
        </w:rPr>
      </w:pPr>
      <w:r w:rsidRPr="0065557F">
        <w:rPr>
          <w:lang w:val="ru-RU" w:eastAsia="ru-RU"/>
        </w:rPr>
        <w:t>Минимально допустимое значение: 0, 15 + 0,05 = 0,2</w:t>
      </w:r>
    </w:p>
    <w:p w14:paraId="56C2A615" w14:textId="77777777" w:rsidR="003F25B2" w:rsidRDefault="003F25B2" w:rsidP="003F25B2">
      <w:pPr>
        <w:rPr>
          <w:lang w:val="ru-RU" w:eastAsia="ru-RU"/>
        </w:rPr>
      </w:pPr>
      <w:r w:rsidRPr="0065557F">
        <w:rPr>
          <w:lang w:val="ru-RU" w:eastAsia="ru-RU"/>
        </w:rPr>
        <w:t>Максимально допустимое значение: 0,75 + 0,25 = 1</w:t>
      </w:r>
    </w:p>
    <w:p w14:paraId="046A5F3B" w14:textId="77777777" w:rsidR="003F25B2" w:rsidRPr="0065557F" w:rsidRDefault="003F25B2" w:rsidP="003F25B2">
      <w:pPr>
        <w:rPr>
          <w:lang w:val="ru-RU" w:eastAsia="ru-RU"/>
        </w:rPr>
      </w:pPr>
    </w:p>
    <w:p w14:paraId="7FD4079D" w14:textId="77777777" w:rsidR="003F25B2" w:rsidRPr="0065557F" w:rsidRDefault="003F25B2" w:rsidP="003F25B2">
      <w:pPr>
        <w:rPr>
          <w:lang w:val="ru-RU" w:eastAsia="ru-RU"/>
        </w:rPr>
      </w:pPr>
      <w:r>
        <w:rPr>
          <w:lang w:val="ru-RU" w:eastAsia="ru-RU"/>
        </w:rPr>
        <w:t>Следовательно</w:t>
      </w:r>
      <w:r w:rsidRPr="0065557F">
        <w:rPr>
          <w:lang w:val="ru-RU" w:eastAsia="ru-RU"/>
        </w:rPr>
        <w:t xml:space="preserve">, для </w:t>
      </w:r>
      <w:r w:rsidRPr="00F820E9">
        <w:rPr>
          <w:rStyle w:val="Strong"/>
        </w:rPr>
        <w:t>индекса</w:t>
      </w:r>
      <w:r w:rsidRPr="0065557F">
        <w:rPr>
          <w:lang w:val="ru-RU" w:eastAsia="ru-RU"/>
        </w:rPr>
        <w:t xml:space="preserve"> в целом:</w:t>
      </w:r>
    </w:p>
    <w:p w14:paraId="0435002F" w14:textId="77777777" w:rsidR="003F25B2" w:rsidRPr="0065557F" w:rsidRDefault="003F25B2" w:rsidP="003F25B2">
      <w:pPr>
        <w:rPr>
          <w:lang w:val="ru-RU" w:eastAsia="ru-RU"/>
        </w:rPr>
      </w:pPr>
      <w:r w:rsidRPr="0065557F">
        <w:rPr>
          <w:lang w:val="ru-RU" w:eastAsia="ru-RU"/>
        </w:rPr>
        <w:t>Минимально допустимое значение: 0,3 + 0,2 + 0,05 + 0,2 = 0,75</w:t>
      </w:r>
    </w:p>
    <w:p w14:paraId="0054BF27" w14:textId="77777777" w:rsidR="003F25B2" w:rsidRPr="0065557F" w:rsidRDefault="003F25B2" w:rsidP="003F25B2">
      <w:pPr>
        <w:rPr>
          <w:lang w:val="ru-RU" w:eastAsia="ru-RU"/>
        </w:rPr>
      </w:pPr>
      <w:r w:rsidRPr="0065557F">
        <w:rPr>
          <w:lang w:val="ru-RU" w:eastAsia="ru-RU"/>
        </w:rPr>
        <w:t>Максимально допустимое значение: 1,5 + 1 + 1,55 + 1 = 5,05 </w:t>
      </w:r>
    </w:p>
    <w:p w14:paraId="4E35F7DC" w14:textId="77777777" w:rsidR="003F25B2" w:rsidRDefault="003F25B2" w:rsidP="003F25B2">
      <w:pPr>
        <w:rPr>
          <w:lang w:val="ru-RU" w:eastAsia="ru-RU"/>
        </w:rPr>
      </w:pPr>
    </w:p>
    <w:p w14:paraId="077291B6" w14:textId="77777777" w:rsidR="003F25B2" w:rsidRDefault="003F25B2" w:rsidP="003F25B2">
      <w:pPr>
        <w:rPr>
          <w:lang w:val="ru-RU" w:eastAsia="ru-RU"/>
        </w:rPr>
      </w:pPr>
      <w:r>
        <w:rPr>
          <w:lang w:val="ru-RU" w:eastAsia="ru-RU"/>
        </w:rPr>
        <w:t xml:space="preserve">Таким образом, показания индекса могут варьироваться от 0,75 до 5,05. </w:t>
      </w:r>
    </w:p>
    <w:p w14:paraId="514CAC5D" w14:textId="77777777" w:rsidR="003F25B2" w:rsidRDefault="003F25B2" w:rsidP="003F25B2">
      <w:pPr>
        <w:rPr>
          <w:lang w:val="ru-RU" w:eastAsia="ru-RU"/>
        </w:rPr>
      </w:pPr>
    </w:p>
    <w:p w14:paraId="057D3CF0" w14:textId="77777777" w:rsidR="003F25B2" w:rsidRDefault="003F25B2" w:rsidP="003F25B2">
      <w:pPr>
        <w:rPr>
          <w:lang w:val="ru-RU" w:eastAsia="ru-RU"/>
        </w:rPr>
      </w:pPr>
      <w:r>
        <w:rPr>
          <w:lang w:val="ru-RU" w:eastAsia="ru-RU"/>
        </w:rPr>
        <w:t xml:space="preserve">Для упрощенного понимания в балльной системе индекс может быть масштабирован путем </w:t>
      </w:r>
      <w:proofErr w:type="spellStart"/>
      <w:r>
        <w:rPr>
          <w:lang w:val="ru-RU" w:eastAsia="ru-RU"/>
        </w:rPr>
        <w:t>домножения</w:t>
      </w:r>
      <w:proofErr w:type="spellEnd"/>
      <w:r>
        <w:rPr>
          <w:lang w:val="ru-RU" w:eastAsia="ru-RU"/>
        </w:rPr>
        <w:t xml:space="preserve"> на 100. Как итог:</w:t>
      </w:r>
    </w:p>
    <w:p w14:paraId="30976BCD" w14:textId="77777777" w:rsidR="003F25B2" w:rsidRDefault="003F25B2" w:rsidP="003F25B2">
      <w:pPr>
        <w:pStyle w:val="ac"/>
        <w:rPr>
          <w:lang w:val="ru-RU" w:eastAsia="ru-RU"/>
        </w:rPr>
      </w:pPr>
      <w:r>
        <w:rPr>
          <w:noProof/>
          <w:lang w:val="ru-RU" w:eastAsia="ru-RU"/>
        </w:rPr>
        <w:drawing>
          <wp:inline distT="0" distB="0" distL="0" distR="0" wp14:anchorId="16B287F6" wp14:editId="5A16A8A8">
            <wp:extent cx="6151597" cy="1160340"/>
            <wp:effectExtent l="0" t="0" r="1905" b="1905"/>
            <wp:docPr id="1753274218" name="Рисунок 42"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74218" name="Рисунок 42" descr="Изображение выглядит как текст, снимок экрана, линия, Шрифт&#10;&#10;Автоматически созданное описание"/>
                    <pic:cNvPicPr/>
                  </pic:nvPicPr>
                  <pic:blipFill rotWithShape="1">
                    <a:blip r:embed="rId81">
                      <a:extLst>
                        <a:ext uri="{28A0092B-C50C-407E-A947-70E740481C1C}">
                          <a14:useLocalDpi xmlns:a14="http://schemas.microsoft.com/office/drawing/2010/main" val="0"/>
                        </a:ext>
                      </a:extLst>
                    </a:blip>
                    <a:srcRect t="22190" b="23579"/>
                    <a:stretch/>
                  </pic:blipFill>
                  <pic:spPr bwMode="auto">
                    <a:xfrm>
                      <a:off x="0" y="0"/>
                      <a:ext cx="6152515" cy="1160513"/>
                    </a:xfrm>
                    <a:prstGeom prst="rect">
                      <a:avLst/>
                    </a:prstGeom>
                    <a:ln>
                      <a:noFill/>
                    </a:ln>
                    <a:extLst>
                      <a:ext uri="{53640926-AAD7-44D8-BBD7-CCE9431645EC}">
                        <a14:shadowObscured xmlns:a14="http://schemas.microsoft.com/office/drawing/2010/main"/>
                      </a:ext>
                    </a:extLst>
                  </pic:spPr>
                </pic:pic>
              </a:graphicData>
            </a:graphic>
          </wp:inline>
        </w:drawing>
      </w:r>
    </w:p>
    <w:p w14:paraId="3C0F5C2F" w14:textId="77777777" w:rsidR="003F25B2" w:rsidRPr="0079341B" w:rsidRDefault="003F25B2" w:rsidP="003F25B2">
      <w:pPr>
        <w:pStyle w:val="a0"/>
        <w:ind w:firstLine="207"/>
        <w:rPr>
          <w:lang w:val="ru-RU" w:eastAsia="ru-RU"/>
        </w:rPr>
      </w:pPr>
      <w:r>
        <w:rPr>
          <w:lang w:val="ru-RU" w:eastAsia="ru-RU"/>
        </w:rPr>
        <w:t>Масштабирование индекса</w:t>
      </w:r>
    </w:p>
    <w:p w14:paraId="34504035" w14:textId="002E8470" w:rsidR="003F25B2" w:rsidRDefault="00E60693" w:rsidP="003F25B2">
      <w:pPr>
        <w:rPr>
          <w:lang w:val="ru-RU" w:eastAsia="ru-RU"/>
        </w:rPr>
      </w:pPr>
      <w:r>
        <w:rPr>
          <w:lang w:val="ru-RU" w:eastAsia="ru-RU"/>
        </w:rPr>
        <w:t>Помимо этого, значения индекса могут быть разделена на три уровня благоприятности:</w:t>
      </w:r>
    </w:p>
    <w:p w14:paraId="528292E4" w14:textId="46699987" w:rsidR="00E60693" w:rsidRPr="00E60693" w:rsidRDefault="00E60693" w:rsidP="003F25B2">
      <w:pPr>
        <w:rPr>
          <w:lang w:val="ru-RU"/>
        </w:rPr>
      </w:pPr>
      <w:r>
        <w:rPr>
          <w:lang w:val="ru-RU" w:eastAsia="ru-RU"/>
        </w:rPr>
        <w:t xml:space="preserve">- неблагоприятный </w:t>
      </w:r>
      <w:r w:rsidRPr="00E60693">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B411B0">
        <w:rPr>
          <w:lang w:val="ru-RU"/>
        </w:rPr>
        <w:t>от 75 до 183 баллов (25%</w:t>
      </w:r>
      <w:r w:rsidR="00B411B0">
        <w:rPr>
          <w:lang w:val="ru-RU"/>
        </w:rPr>
        <w:t xml:space="preserve"> веса</w:t>
      </w:r>
      <w:r w:rsidRPr="00B411B0">
        <w:rPr>
          <w:lang w:val="ru-RU"/>
        </w:rPr>
        <w:t>)</w:t>
      </w:r>
    </w:p>
    <w:p w14:paraId="25E3287C" w14:textId="55E8AD2F" w:rsidR="00E60693" w:rsidRDefault="00E60693" w:rsidP="003F25B2">
      <w:pPr>
        <w:rPr>
          <w:lang w:val="ru-RU" w:eastAsia="ru-RU"/>
        </w:rPr>
      </w:pPr>
      <w:r>
        <w:rPr>
          <w:lang w:val="ru-RU" w:eastAsia="ru-RU"/>
        </w:rPr>
        <w:t>- умеренно благоприятный – от 183 до 397 баллов (50%</w:t>
      </w:r>
      <w:r w:rsidR="00B411B0">
        <w:rPr>
          <w:lang w:val="ru-RU" w:eastAsia="ru-RU"/>
        </w:rPr>
        <w:t xml:space="preserve"> веса</w:t>
      </w:r>
      <w:r>
        <w:rPr>
          <w:lang w:val="ru-RU" w:eastAsia="ru-RU"/>
        </w:rPr>
        <w:t>)</w:t>
      </w:r>
    </w:p>
    <w:p w14:paraId="5DCEF806" w14:textId="4F85650F" w:rsidR="00E60693" w:rsidRPr="00E60693" w:rsidRDefault="00E60693" w:rsidP="003F25B2">
      <w:pPr>
        <w:rPr>
          <w:lang w:val="ru-RU" w:eastAsia="ru-RU"/>
        </w:rPr>
      </w:pPr>
      <w:r>
        <w:rPr>
          <w:lang w:val="ru-RU" w:eastAsia="ru-RU"/>
        </w:rPr>
        <w:t xml:space="preserve">- наиболее благоприятный </w:t>
      </w:r>
      <w:r w:rsidRPr="00E60693">
        <w:rPr>
          <w:rFonts w:ascii="Arial" w:hAnsi="Arial" w:cs="Arial"/>
          <w:color w:val="4D5156"/>
          <w:sz w:val="21"/>
          <w:szCs w:val="21"/>
          <w:shd w:val="clear" w:color="auto" w:fill="FFFFFF"/>
          <w:lang w:val="ru-RU"/>
        </w:rPr>
        <w:t>—</w:t>
      </w:r>
      <w:r>
        <w:rPr>
          <w:rFonts w:ascii="Arial" w:hAnsi="Arial" w:cs="Arial"/>
          <w:color w:val="4D5156"/>
          <w:sz w:val="21"/>
          <w:szCs w:val="21"/>
          <w:shd w:val="clear" w:color="auto" w:fill="FFFFFF"/>
          <w:lang w:val="ru-RU"/>
        </w:rPr>
        <w:t xml:space="preserve"> </w:t>
      </w:r>
      <w:r w:rsidRPr="00B411B0">
        <w:rPr>
          <w:lang w:val="ru-RU"/>
        </w:rPr>
        <w:t>от 397 до 505 баллов (25%</w:t>
      </w:r>
      <w:r w:rsidR="00B411B0">
        <w:rPr>
          <w:lang w:val="ru-RU"/>
        </w:rPr>
        <w:t xml:space="preserve"> веса</w:t>
      </w:r>
      <w:r w:rsidRPr="00B411B0">
        <w:rPr>
          <w:lang w:val="ru-RU"/>
        </w:rPr>
        <w:t>)</w:t>
      </w:r>
    </w:p>
    <w:p w14:paraId="4B1FA478" w14:textId="3C5B66BD" w:rsidR="00E60693" w:rsidRDefault="00E60693" w:rsidP="00E60693">
      <w:pPr>
        <w:pStyle w:val="ac"/>
        <w:rPr>
          <w:lang w:val="ru-RU" w:eastAsia="ru-RU"/>
        </w:rPr>
      </w:pPr>
      <w:r>
        <w:rPr>
          <w:noProof/>
          <w:lang w:val="ru-RU" w:eastAsia="ru-RU"/>
        </w:rPr>
        <w:drawing>
          <wp:inline distT="0" distB="0" distL="0" distR="0" wp14:anchorId="19813256" wp14:editId="5D54B95D">
            <wp:extent cx="4609465" cy="755650"/>
            <wp:effectExtent l="0" t="0" r="635" b="6350"/>
            <wp:docPr id="872997953" name="Рисунок 2" descr="Изображение выглядит как текс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97953" name="Рисунок 2" descr="Изображение выглядит как текст, снимок экрана, линия&#10;&#10;Автоматически созданное описание"/>
                    <pic:cNvPicPr/>
                  </pic:nvPicPr>
                  <pic:blipFill rotWithShape="1">
                    <a:blip r:embed="rId82">
                      <a:extLst>
                        <a:ext uri="{28A0092B-C50C-407E-A947-70E740481C1C}">
                          <a14:useLocalDpi xmlns:a14="http://schemas.microsoft.com/office/drawing/2010/main" val="0"/>
                        </a:ext>
                      </a:extLst>
                    </a:blip>
                    <a:srcRect t="28119" b="24749"/>
                    <a:stretch/>
                  </pic:blipFill>
                  <pic:spPr bwMode="auto">
                    <a:xfrm>
                      <a:off x="0" y="0"/>
                      <a:ext cx="4623082" cy="757882"/>
                    </a:xfrm>
                    <a:prstGeom prst="rect">
                      <a:avLst/>
                    </a:prstGeom>
                    <a:ln>
                      <a:noFill/>
                    </a:ln>
                    <a:extLst>
                      <a:ext uri="{53640926-AAD7-44D8-BBD7-CCE9431645EC}">
                        <a14:shadowObscured xmlns:a14="http://schemas.microsoft.com/office/drawing/2010/main"/>
                      </a:ext>
                    </a:extLst>
                  </pic:spPr>
                </pic:pic>
              </a:graphicData>
            </a:graphic>
          </wp:inline>
        </w:drawing>
      </w:r>
    </w:p>
    <w:p w14:paraId="4A821E45" w14:textId="73FDCBE8" w:rsidR="00E60693" w:rsidRPr="00E60693" w:rsidRDefault="00E60693" w:rsidP="00E60693">
      <w:pPr>
        <w:pStyle w:val="a0"/>
        <w:ind w:firstLine="207"/>
        <w:rPr>
          <w:lang w:val="ru-RU" w:eastAsia="ru-RU"/>
        </w:rPr>
      </w:pPr>
      <w:r>
        <w:rPr>
          <w:lang w:val="ru-RU" w:eastAsia="ru-RU"/>
        </w:rPr>
        <w:t>Уровни благоприятности индекса</w:t>
      </w:r>
    </w:p>
    <w:p w14:paraId="05BBEF86" w14:textId="77777777" w:rsidR="003F25B2" w:rsidRPr="0065557F" w:rsidRDefault="003F25B2" w:rsidP="0032149C">
      <w:pPr>
        <w:pStyle w:val="2"/>
        <w:rPr>
          <w:rFonts w:eastAsia="Times New Roman"/>
          <w:lang w:val="ru-RU" w:eastAsia="ru-RU"/>
        </w:rPr>
      </w:pPr>
      <w:bookmarkStart w:id="47" w:name="_Toc136295516"/>
      <w:r w:rsidRPr="0065557F">
        <w:rPr>
          <w:rFonts w:eastAsia="Times New Roman"/>
          <w:lang w:val="ru-RU" w:eastAsia="ru-RU"/>
        </w:rPr>
        <w:t>Апробация на Санкт-Петербурге. Подсчет индекса</w:t>
      </w:r>
      <w:bookmarkEnd w:id="47"/>
    </w:p>
    <w:p w14:paraId="15E098FC" w14:textId="77777777" w:rsidR="003F25B2" w:rsidRPr="00924327" w:rsidRDefault="003F25B2" w:rsidP="003F25B2">
      <w:pPr>
        <w:rPr>
          <w:u w:val="single"/>
          <w:lang w:val="ru-RU" w:eastAsia="ru-RU"/>
        </w:rPr>
      </w:pPr>
      <w:r w:rsidRPr="00924327">
        <w:rPr>
          <w:u w:val="single"/>
          <w:lang w:val="ru-RU" w:eastAsia="ru-RU"/>
        </w:rPr>
        <w:t>Категория 1. Инфраструктура, где разрешено пребывание с собаками</w:t>
      </w:r>
    </w:p>
    <w:p w14:paraId="6459C2F4" w14:textId="77777777" w:rsidR="003F25B2" w:rsidRDefault="003F25B2" w:rsidP="003F25B2">
      <w:pPr>
        <w:rPr>
          <w:lang w:val="ru-RU" w:eastAsia="ru-RU"/>
        </w:rPr>
      </w:pPr>
      <w:r w:rsidRPr="0065557F">
        <w:rPr>
          <w:lang w:val="ru-RU" w:eastAsia="ru-RU"/>
        </w:rPr>
        <w:t>Подсчет среднего значения по каждому показателю категории:</w:t>
      </w:r>
    </w:p>
    <w:p w14:paraId="6298E873" w14:textId="77777777" w:rsidR="003F25B2" w:rsidRPr="0065557F" w:rsidRDefault="003F25B2" w:rsidP="003F25B2">
      <w:pPr>
        <w:pStyle w:val="a"/>
        <w:ind w:firstLine="131"/>
        <w:jc w:val="center"/>
        <w:rPr>
          <w:lang w:eastAsia="ru-RU"/>
        </w:rPr>
      </w:pPr>
      <w:r>
        <w:rPr>
          <w:lang w:eastAsia="ru-RU"/>
        </w:rPr>
        <w:t xml:space="preserve"> Средние значения показателей, входящих в категорию №1</w:t>
      </w:r>
    </w:p>
    <w:tbl>
      <w:tblPr>
        <w:tblW w:w="7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0"/>
        <w:gridCol w:w="1147"/>
        <w:gridCol w:w="1735"/>
        <w:gridCol w:w="1565"/>
        <w:gridCol w:w="1147"/>
        <w:gridCol w:w="1147"/>
        <w:gridCol w:w="1438"/>
      </w:tblGrid>
      <w:tr w:rsidR="003F25B2" w:rsidRPr="00FA7379" w14:paraId="4FFE90CE" w14:textId="77777777" w:rsidTr="00F909AB">
        <w:trPr>
          <w:trHeight w:val="882"/>
        </w:trPr>
        <w:tc>
          <w:tcPr>
            <w:tcW w:w="0" w:type="auto"/>
            <w:tcMar>
              <w:top w:w="100" w:type="dxa"/>
              <w:left w:w="100" w:type="dxa"/>
              <w:bottom w:w="100" w:type="dxa"/>
              <w:right w:w="100" w:type="dxa"/>
            </w:tcMar>
            <w:vAlign w:val="center"/>
            <w:hideMark/>
          </w:tcPr>
          <w:p w14:paraId="1F1A6D81" w14:textId="77777777" w:rsidR="003F25B2" w:rsidRPr="00F41149" w:rsidRDefault="003F25B2" w:rsidP="00F909AB">
            <w:pPr>
              <w:pStyle w:val="ab"/>
              <w:jc w:val="center"/>
              <w:rPr>
                <w:b/>
                <w:bCs/>
              </w:rPr>
            </w:pPr>
            <w:r w:rsidRPr="00F41149">
              <w:rPr>
                <w:b/>
                <w:bCs/>
              </w:rPr>
              <w:lastRenderedPageBreak/>
              <w:t>Наименование показателя</w:t>
            </w:r>
          </w:p>
        </w:tc>
        <w:tc>
          <w:tcPr>
            <w:tcW w:w="861" w:type="dxa"/>
            <w:tcMar>
              <w:top w:w="40" w:type="dxa"/>
              <w:left w:w="40" w:type="dxa"/>
              <w:bottom w:w="40" w:type="dxa"/>
              <w:right w:w="40" w:type="dxa"/>
            </w:tcMar>
            <w:vAlign w:val="center"/>
            <w:hideMark/>
          </w:tcPr>
          <w:p w14:paraId="53E7ACA7" w14:textId="77777777" w:rsidR="003F25B2" w:rsidRPr="00F41149" w:rsidRDefault="003F25B2" w:rsidP="00F909AB">
            <w:pPr>
              <w:pStyle w:val="ab"/>
              <w:jc w:val="center"/>
              <w:rPr>
                <w:b/>
                <w:bCs/>
              </w:rPr>
            </w:pPr>
            <w:r w:rsidRPr="00F41149">
              <w:rPr>
                <w:b/>
                <w:bCs/>
              </w:rPr>
              <w:t>Парки и зеленые зоны, где разрешено пребывание с собаками</w:t>
            </w:r>
          </w:p>
        </w:tc>
        <w:tc>
          <w:tcPr>
            <w:tcW w:w="1287" w:type="dxa"/>
            <w:tcMar>
              <w:top w:w="40" w:type="dxa"/>
              <w:left w:w="40" w:type="dxa"/>
              <w:bottom w:w="40" w:type="dxa"/>
              <w:right w:w="40" w:type="dxa"/>
            </w:tcMar>
            <w:vAlign w:val="center"/>
            <w:hideMark/>
          </w:tcPr>
          <w:p w14:paraId="79D764BF" w14:textId="77777777" w:rsidR="003F25B2" w:rsidRPr="00F41149" w:rsidRDefault="003F25B2" w:rsidP="00F909AB">
            <w:pPr>
              <w:pStyle w:val="ab"/>
              <w:jc w:val="center"/>
              <w:rPr>
                <w:b/>
                <w:bCs/>
              </w:rPr>
            </w:pPr>
            <w:r w:rsidRPr="00F41149">
              <w:rPr>
                <w:b/>
                <w:bCs/>
              </w:rPr>
              <w:t>Тропы/маршруты, подходящие для выгула собак</w:t>
            </w:r>
          </w:p>
        </w:tc>
        <w:tc>
          <w:tcPr>
            <w:tcW w:w="0" w:type="auto"/>
            <w:tcMar>
              <w:top w:w="40" w:type="dxa"/>
              <w:left w:w="40" w:type="dxa"/>
              <w:bottom w:w="40" w:type="dxa"/>
              <w:right w:w="40" w:type="dxa"/>
            </w:tcMar>
            <w:vAlign w:val="center"/>
            <w:hideMark/>
          </w:tcPr>
          <w:p w14:paraId="5740EAAC" w14:textId="77777777" w:rsidR="003F25B2" w:rsidRPr="00F41149" w:rsidRDefault="003F25B2" w:rsidP="00F909AB">
            <w:pPr>
              <w:pStyle w:val="ab"/>
              <w:jc w:val="center"/>
              <w:rPr>
                <w:b/>
                <w:bCs/>
              </w:rPr>
            </w:pPr>
            <w:r w:rsidRPr="00F41149">
              <w:rPr>
                <w:b/>
                <w:bCs/>
              </w:rPr>
              <w:t>Рестораны/кафе, где разрешено пребывание с собаками</w:t>
            </w:r>
          </w:p>
        </w:tc>
        <w:tc>
          <w:tcPr>
            <w:tcW w:w="0" w:type="auto"/>
            <w:tcMar>
              <w:top w:w="40" w:type="dxa"/>
              <w:left w:w="40" w:type="dxa"/>
              <w:bottom w:w="40" w:type="dxa"/>
              <w:right w:w="40" w:type="dxa"/>
            </w:tcMar>
            <w:vAlign w:val="center"/>
            <w:hideMark/>
          </w:tcPr>
          <w:p w14:paraId="7077A8EA" w14:textId="77777777" w:rsidR="003F25B2" w:rsidRPr="00F41149" w:rsidRDefault="003F25B2" w:rsidP="00F909AB">
            <w:pPr>
              <w:pStyle w:val="ab"/>
              <w:jc w:val="center"/>
              <w:rPr>
                <w:b/>
                <w:bCs/>
              </w:rPr>
            </w:pPr>
            <w:r w:rsidRPr="00F41149">
              <w:rPr>
                <w:b/>
                <w:bCs/>
              </w:rPr>
              <w:t>Магазины, где разрешено пребывание с собаками</w:t>
            </w:r>
          </w:p>
        </w:tc>
        <w:tc>
          <w:tcPr>
            <w:tcW w:w="0" w:type="auto"/>
            <w:tcMar>
              <w:top w:w="40" w:type="dxa"/>
              <w:left w:w="40" w:type="dxa"/>
              <w:bottom w:w="40" w:type="dxa"/>
              <w:right w:w="40" w:type="dxa"/>
            </w:tcMar>
            <w:vAlign w:val="center"/>
            <w:hideMark/>
          </w:tcPr>
          <w:p w14:paraId="39981072" w14:textId="77777777" w:rsidR="003F25B2" w:rsidRPr="00F41149" w:rsidRDefault="003F25B2" w:rsidP="00F909AB">
            <w:pPr>
              <w:pStyle w:val="ab"/>
              <w:jc w:val="center"/>
              <w:rPr>
                <w:b/>
                <w:bCs/>
              </w:rPr>
            </w:pPr>
            <w:r w:rsidRPr="00F41149">
              <w:rPr>
                <w:b/>
                <w:bCs/>
              </w:rPr>
              <w:t>Отели, где разрешено пребывание с собаками</w:t>
            </w:r>
          </w:p>
        </w:tc>
        <w:tc>
          <w:tcPr>
            <w:tcW w:w="0" w:type="auto"/>
            <w:tcMar>
              <w:top w:w="40" w:type="dxa"/>
              <w:left w:w="40" w:type="dxa"/>
              <w:bottom w:w="40" w:type="dxa"/>
              <w:right w:w="40" w:type="dxa"/>
            </w:tcMar>
            <w:vAlign w:val="center"/>
            <w:hideMark/>
          </w:tcPr>
          <w:p w14:paraId="19BBAD93" w14:textId="77777777" w:rsidR="003F25B2" w:rsidRPr="00F41149" w:rsidRDefault="003F25B2" w:rsidP="00F909AB">
            <w:pPr>
              <w:pStyle w:val="ab"/>
              <w:jc w:val="center"/>
              <w:rPr>
                <w:b/>
                <w:bCs/>
              </w:rPr>
            </w:pPr>
            <w:r w:rsidRPr="00F41149">
              <w:rPr>
                <w:b/>
                <w:bCs/>
              </w:rPr>
              <w:t>Общественный транспорт, где разрешено перемещение с собакой</w:t>
            </w:r>
          </w:p>
        </w:tc>
      </w:tr>
      <w:tr w:rsidR="003F25B2" w:rsidRPr="0065557F" w14:paraId="4B43CF38" w14:textId="77777777" w:rsidTr="00F909AB">
        <w:trPr>
          <w:trHeight w:val="687"/>
        </w:trPr>
        <w:tc>
          <w:tcPr>
            <w:tcW w:w="0" w:type="auto"/>
            <w:tcMar>
              <w:top w:w="100" w:type="dxa"/>
              <w:left w:w="100" w:type="dxa"/>
              <w:bottom w:w="100" w:type="dxa"/>
              <w:right w:w="100" w:type="dxa"/>
            </w:tcMar>
            <w:vAlign w:val="center"/>
            <w:hideMark/>
          </w:tcPr>
          <w:p w14:paraId="740615B6" w14:textId="77777777" w:rsidR="003F25B2" w:rsidRPr="00924327" w:rsidRDefault="003F25B2" w:rsidP="00F909AB">
            <w:pPr>
              <w:pStyle w:val="ab"/>
              <w:jc w:val="center"/>
            </w:pPr>
            <w:r w:rsidRPr="00924327">
              <w:t>Среднее значение показателя</w:t>
            </w:r>
          </w:p>
        </w:tc>
        <w:tc>
          <w:tcPr>
            <w:tcW w:w="861" w:type="dxa"/>
            <w:tcMar>
              <w:top w:w="40" w:type="dxa"/>
              <w:left w:w="40" w:type="dxa"/>
              <w:bottom w:w="40" w:type="dxa"/>
              <w:right w:w="40" w:type="dxa"/>
            </w:tcMar>
            <w:vAlign w:val="center"/>
            <w:hideMark/>
          </w:tcPr>
          <w:p w14:paraId="287BD005" w14:textId="77777777" w:rsidR="003F25B2" w:rsidRPr="00924327" w:rsidRDefault="003F25B2" w:rsidP="00F909AB">
            <w:pPr>
              <w:pStyle w:val="ab"/>
              <w:jc w:val="center"/>
            </w:pPr>
            <w:r w:rsidRPr="00924327">
              <w:t>2,42</w:t>
            </w:r>
          </w:p>
        </w:tc>
        <w:tc>
          <w:tcPr>
            <w:tcW w:w="1287" w:type="dxa"/>
            <w:tcMar>
              <w:top w:w="40" w:type="dxa"/>
              <w:left w:w="40" w:type="dxa"/>
              <w:bottom w:w="40" w:type="dxa"/>
              <w:right w:w="40" w:type="dxa"/>
            </w:tcMar>
            <w:vAlign w:val="center"/>
            <w:hideMark/>
          </w:tcPr>
          <w:p w14:paraId="30E80EAF" w14:textId="77777777" w:rsidR="003F25B2" w:rsidRPr="00924327" w:rsidRDefault="003F25B2" w:rsidP="00F909AB">
            <w:pPr>
              <w:pStyle w:val="ab"/>
              <w:jc w:val="center"/>
            </w:pPr>
            <w:r w:rsidRPr="00924327">
              <w:t>2,31</w:t>
            </w:r>
          </w:p>
        </w:tc>
        <w:tc>
          <w:tcPr>
            <w:tcW w:w="0" w:type="auto"/>
            <w:tcMar>
              <w:top w:w="40" w:type="dxa"/>
              <w:left w:w="40" w:type="dxa"/>
              <w:bottom w:w="40" w:type="dxa"/>
              <w:right w:w="40" w:type="dxa"/>
            </w:tcMar>
            <w:vAlign w:val="center"/>
            <w:hideMark/>
          </w:tcPr>
          <w:p w14:paraId="51881242" w14:textId="77777777" w:rsidR="003F25B2" w:rsidRPr="00924327" w:rsidRDefault="003F25B2" w:rsidP="00F909AB">
            <w:pPr>
              <w:pStyle w:val="ab"/>
              <w:jc w:val="center"/>
            </w:pPr>
            <w:r w:rsidRPr="00924327">
              <w:t>2,22</w:t>
            </w:r>
          </w:p>
        </w:tc>
        <w:tc>
          <w:tcPr>
            <w:tcW w:w="0" w:type="auto"/>
            <w:tcMar>
              <w:top w:w="40" w:type="dxa"/>
              <w:left w:w="40" w:type="dxa"/>
              <w:bottom w:w="40" w:type="dxa"/>
              <w:right w:w="40" w:type="dxa"/>
            </w:tcMar>
            <w:vAlign w:val="center"/>
            <w:hideMark/>
          </w:tcPr>
          <w:p w14:paraId="6C316124" w14:textId="77777777" w:rsidR="003F25B2" w:rsidRPr="00924327" w:rsidRDefault="003F25B2" w:rsidP="00F909AB">
            <w:pPr>
              <w:pStyle w:val="ab"/>
              <w:jc w:val="center"/>
            </w:pPr>
            <w:r w:rsidRPr="00924327">
              <w:t>2,30</w:t>
            </w:r>
          </w:p>
        </w:tc>
        <w:tc>
          <w:tcPr>
            <w:tcW w:w="0" w:type="auto"/>
            <w:tcMar>
              <w:top w:w="40" w:type="dxa"/>
              <w:left w:w="40" w:type="dxa"/>
              <w:bottom w:w="40" w:type="dxa"/>
              <w:right w:w="40" w:type="dxa"/>
            </w:tcMar>
            <w:vAlign w:val="center"/>
            <w:hideMark/>
          </w:tcPr>
          <w:p w14:paraId="3D6882E3" w14:textId="77777777" w:rsidR="003F25B2" w:rsidRPr="00924327" w:rsidRDefault="003F25B2" w:rsidP="00F909AB">
            <w:pPr>
              <w:pStyle w:val="ab"/>
              <w:jc w:val="center"/>
            </w:pPr>
            <w:r w:rsidRPr="00924327">
              <w:t>2,08</w:t>
            </w:r>
          </w:p>
        </w:tc>
        <w:tc>
          <w:tcPr>
            <w:tcW w:w="0" w:type="auto"/>
            <w:tcMar>
              <w:top w:w="40" w:type="dxa"/>
              <w:left w:w="40" w:type="dxa"/>
              <w:bottom w:w="40" w:type="dxa"/>
              <w:right w:w="40" w:type="dxa"/>
            </w:tcMar>
            <w:vAlign w:val="center"/>
            <w:hideMark/>
          </w:tcPr>
          <w:p w14:paraId="6D720C03" w14:textId="77777777" w:rsidR="003F25B2" w:rsidRPr="00924327" w:rsidRDefault="003F25B2" w:rsidP="00F909AB">
            <w:pPr>
              <w:pStyle w:val="ab"/>
              <w:jc w:val="center"/>
            </w:pPr>
            <w:r w:rsidRPr="00924327">
              <w:t>2,84</w:t>
            </w:r>
          </w:p>
        </w:tc>
      </w:tr>
    </w:tbl>
    <w:p w14:paraId="03716233" w14:textId="77777777" w:rsidR="003F25B2" w:rsidRDefault="003F25B2" w:rsidP="003F25B2">
      <w:pPr>
        <w:rPr>
          <w:lang w:val="ru-RU" w:eastAsia="ru-RU"/>
        </w:rPr>
      </w:pPr>
    </w:p>
    <w:p w14:paraId="2FD1039D" w14:textId="77777777" w:rsidR="003F25B2" w:rsidRDefault="003F25B2" w:rsidP="003F25B2">
      <w:pPr>
        <w:rPr>
          <w:lang w:val="ru-RU" w:eastAsia="ru-RU"/>
        </w:rPr>
      </w:pPr>
      <w:r w:rsidRPr="0065557F">
        <w:rPr>
          <w:lang w:val="ru-RU" w:eastAsia="ru-RU"/>
        </w:rPr>
        <w:t>Далее, необходимо произвести расчет среднего значения по 6 показателям:</w:t>
      </w:r>
    </w:p>
    <w:p w14:paraId="008463A6" w14:textId="77777777" w:rsidR="003F25B2" w:rsidRPr="0065557F" w:rsidRDefault="00000000" w:rsidP="003F25B2">
      <w:pPr>
        <w:rPr>
          <w:lang w:val="ru-RU" w:eastAsia="ru-RU"/>
        </w:rPr>
      </w:pPr>
      <m:oMathPara>
        <m:oMath>
          <m:f>
            <m:fPr>
              <m:ctrlPr>
                <w:rPr>
                  <w:rFonts w:ascii="Cambria Math" w:hAnsi="Cambria Math"/>
                  <w:i/>
                  <w:lang w:val="ru-RU" w:eastAsia="ru-RU"/>
                </w:rPr>
              </m:ctrlPr>
            </m:fPr>
            <m:num>
              <m:r>
                <w:rPr>
                  <w:rFonts w:ascii="Cambria Math" w:hAnsi="Cambria Math"/>
                  <w:lang w:val="ru-RU" w:eastAsia="ru-RU"/>
                </w:rPr>
                <m:t>2,42+2,31+2,22+2,3+2,08+2,84</m:t>
              </m:r>
            </m:num>
            <m:den>
              <m:r>
                <w:rPr>
                  <w:rFonts w:ascii="Cambria Math" w:hAnsi="Cambria Math"/>
                  <w:lang w:val="ru-RU" w:eastAsia="ru-RU"/>
                </w:rPr>
                <m:t>6</m:t>
              </m:r>
            </m:den>
          </m:f>
          <m:r>
            <w:rPr>
              <w:rFonts w:ascii="Cambria Math" w:hAnsi="Cambria Math"/>
              <w:lang w:val="ru-RU" w:eastAsia="ru-RU"/>
            </w:rPr>
            <m:t>≈2,36</m:t>
          </m:r>
        </m:oMath>
      </m:oMathPara>
    </w:p>
    <w:p w14:paraId="71EF80F6" w14:textId="77777777" w:rsidR="003F25B2" w:rsidRDefault="003F25B2" w:rsidP="003F25B2">
      <w:pPr>
        <w:rPr>
          <w:lang w:val="ru-RU" w:eastAsia="ru-RU"/>
        </w:rPr>
      </w:pPr>
      <w:r w:rsidRPr="0065557F">
        <w:rPr>
          <w:lang w:val="ru-RU" w:eastAsia="ru-RU"/>
        </w:rPr>
        <w:t xml:space="preserve">Следующий шаг </w:t>
      </w:r>
      <w:r w:rsidRPr="00D94EF5">
        <w:rPr>
          <w:rFonts w:ascii="Arial" w:hAnsi="Arial" w:cs="Arial"/>
          <w:color w:val="4D5156"/>
          <w:sz w:val="21"/>
          <w:szCs w:val="21"/>
          <w:shd w:val="clear" w:color="auto" w:fill="FFFFFF"/>
          <w:lang w:val="ru-RU"/>
        </w:rPr>
        <w:t>—</w:t>
      </w:r>
      <w:r w:rsidRPr="0065557F">
        <w:rPr>
          <w:lang w:val="ru-RU" w:eastAsia="ru-RU"/>
        </w:rPr>
        <w:t xml:space="preserve"> посчитать значение с учетом удельного веса категории: </w:t>
      </w:r>
    </w:p>
    <w:p w14:paraId="0C335D46" w14:textId="77777777" w:rsidR="003F25B2" w:rsidRPr="0065557F" w:rsidRDefault="003F25B2" w:rsidP="003F25B2">
      <w:pPr>
        <w:rPr>
          <w:lang w:val="ru-RU" w:eastAsia="ru-RU"/>
        </w:rPr>
      </w:pPr>
      <m:oMathPara>
        <m:oMath>
          <m:r>
            <w:rPr>
              <w:rFonts w:ascii="Cambria Math" w:hAnsi="Cambria Math"/>
              <w:lang w:val="ru-RU" w:eastAsia="ru-RU"/>
            </w:rPr>
            <m:t>0,3⋅2,36=0,708</m:t>
          </m:r>
        </m:oMath>
      </m:oMathPara>
    </w:p>
    <w:p w14:paraId="298E07D8" w14:textId="77777777" w:rsidR="003F25B2" w:rsidRPr="00D94EF5" w:rsidRDefault="003F25B2" w:rsidP="003F25B2">
      <w:pPr>
        <w:rPr>
          <w:u w:val="single"/>
          <w:lang w:val="ru-RU" w:eastAsia="ru-RU"/>
        </w:rPr>
      </w:pPr>
      <w:r w:rsidRPr="00D94EF5">
        <w:rPr>
          <w:u w:val="single"/>
          <w:lang w:val="ru-RU" w:eastAsia="ru-RU"/>
        </w:rPr>
        <w:t>Категория 2. Сервисы, ориентированные на нужды собак</w:t>
      </w:r>
    </w:p>
    <w:p w14:paraId="48CFB2E6" w14:textId="77777777" w:rsidR="003F25B2" w:rsidRDefault="003F25B2" w:rsidP="003F25B2">
      <w:pPr>
        <w:rPr>
          <w:lang w:val="ru-RU" w:eastAsia="ru-RU"/>
        </w:rPr>
      </w:pPr>
      <w:r w:rsidRPr="0065557F">
        <w:rPr>
          <w:lang w:val="ru-RU" w:eastAsia="ru-RU"/>
        </w:rPr>
        <w:t>Подсчет среднего значения по каждому показателю категории:</w:t>
      </w:r>
    </w:p>
    <w:p w14:paraId="630EFBB1" w14:textId="77777777" w:rsidR="003F25B2" w:rsidRPr="0065557F" w:rsidRDefault="003F25B2" w:rsidP="003F25B2">
      <w:pPr>
        <w:pStyle w:val="a"/>
        <w:ind w:firstLine="131"/>
        <w:rPr>
          <w:lang w:eastAsia="ru-RU"/>
        </w:rPr>
      </w:pPr>
      <w:r>
        <w:rPr>
          <w:lang w:eastAsia="ru-RU"/>
        </w:rPr>
        <w:t xml:space="preserve"> Средние значения показателей, входящих в категорию №2</w:t>
      </w:r>
    </w:p>
    <w:tbl>
      <w:tblPr>
        <w:tblW w:w="9026" w:type="dxa"/>
        <w:tblCellMar>
          <w:top w:w="15" w:type="dxa"/>
          <w:left w:w="15" w:type="dxa"/>
          <w:bottom w:w="15" w:type="dxa"/>
          <w:right w:w="15" w:type="dxa"/>
        </w:tblCellMar>
        <w:tblLook w:val="04A0" w:firstRow="1" w:lastRow="0" w:firstColumn="1" w:lastColumn="0" w:noHBand="0" w:noVBand="1"/>
      </w:tblPr>
      <w:tblGrid>
        <w:gridCol w:w="1163"/>
        <w:gridCol w:w="1032"/>
        <w:gridCol w:w="821"/>
        <w:gridCol w:w="943"/>
        <w:gridCol w:w="1544"/>
        <w:gridCol w:w="1517"/>
        <w:gridCol w:w="561"/>
        <w:gridCol w:w="739"/>
        <w:gridCol w:w="1351"/>
      </w:tblGrid>
      <w:tr w:rsidR="003F25B2" w:rsidRPr="00FA7379" w14:paraId="1294ED32" w14:textId="77777777" w:rsidTr="00F909AB">
        <w:trPr>
          <w:trHeight w:val="526"/>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hideMark/>
          </w:tcPr>
          <w:p w14:paraId="50DAA2D8" w14:textId="77777777" w:rsidR="003F25B2" w:rsidRPr="00F41149" w:rsidRDefault="003F25B2" w:rsidP="00F909AB">
            <w:pPr>
              <w:pStyle w:val="ab"/>
              <w:jc w:val="center"/>
              <w:rPr>
                <w:b/>
                <w:bCs/>
              </w:rPr>
            </w:pPr>
            <w:r w:rsidRPr="00F41149">
              <w:rPr>
                <w:b/>
                <w:bCs/>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EA627BC" w14:textId="77777777" w:rsidR="003F25B2" w:rsidRPr="00F41149" w:rsidRDefault="003F25B2" w:rsidP="00F909AB">
            <w:pPr>
              <w:pStyle w:val="ab"/>
              <w:jc w:val="center"/>
              <w:rPr>
                <w:b/>
                <w:bCs/>
              </w:rPr>
            </w:pPr>
            <w:r w:rsidRPr="00F41149">
              <w:rPr>
                <w:b/>
                <w:bCs/>
              </w:rPr>
              <w:t>Ветеринарные клиники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74F4D61" w14:textId="77777777" w:rsidR="003F25B2" w:rsidRPr="00F41149" w:rsidRDefault="003F25B2" w:rsidP="00F909AB">
            <w:pPr>
              <w:pStyle w:val="ab"/>
              <w:jc w:val="center"/>
              <w:rPr>
                <w:b/>
                <w:bCs/>
              </w:rPr>
            </w:pPr>
            <w:r w:rsidRPr="00F41149">
              <w:rPr>
                <w:b/>
                <w:bCs/>
              </w:rPr>
              <w:t>Салоны по уходу за собаками (</w:t>
            </w:r>
            <w:proofErr w:type="spellStart"/>
            <w:r w:rsidRPr="00F41149">
              <w:rPr>
                <w:b/>
                <w:bCs/>
              </w:rPr>
              <w:t>грумминг</w:t>
            </w:r>
            <w:proofErr w:type="spellEnd"/>
            <w:r w:rsidRPr="00F41149">
              <w:rPr>
                <w:b/>
                <w:bCs/>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8588CA2" w14:textId="77777777" w:rsidR="003F25B2" w:rsidRPr="00F41149" w:rsidRDefault="003F25B2" w:rsidP="00F909AB">
            <w:pPr>
              <w:pStyle w:val="ab"/>
              <w:jc w:val="center"/>
              <w:rPr>
                <w:b/>
                <w:bCs/>
              </w:rPr>
            </w:pPr>
            <w:r w:rsidRPr="00F41149">
              <w:rPr>
                <w:b/>
                <w:bCs/>
              </w:rPr>
              <w:t>Зоомагазины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817E936" w14:textId="77777777" w:rsidR="003F25B2" w:rsidRPr="00F41149" w:rsidRDefault="003F25B2" w:rsidP="00F909AB">
            <w:pPr>
              <w:pStyle w:val="ab"/>
              <w:jc w:val="center"/>
              <w:rPr>
                <w:b/>
                <w:bCs/>
              </w:rPr>
            </w:pPr>
            <w:r w:rsidRPr="00F41149">
              <w:rPr>
                <w:b/>
                <w:bCs/>
              </w:rPr>
              <w:t>Школы дрессировки собак/кинологические центры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85A859A" w14:textId="77777777" w:rsidR="003F25B2" w:rsidRPr="00F41149" w:rsidRDefault="003F25B2" w:rsidP="00F909AB">
            <w:pPr>
              <w:pStyle w:val="ab"/>
              <w:jc w:val="center"/>
              <w:rPr>
                <w:b/>
                <w:bCs/>
              </w:rPr>
            </w:pPr>
            <w:r w:rsidRPr="00F41149">
              <w:rPr>
                <w:b/>
                <w:bCs/>
              </w:rPr>
              <w:t>Специализированные собачьи площадки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3C41547" w14:textId="77777777" w:rsidR="003F25B2" w:rsidRPr="00F41149" w:rsidRDefault="003F25B2" w:rsidP="00F909AB">
            <w:pPr>
              <w:pStyle w:val="ab"/>
              <w:jc w:val="center"/>
              <w:rPr>
                <w:b/>
                <w:bCs/>
              </w:rPr>
            </w:pPr>
            <w:r w:rsidRPr="00F41149">
              <w:rPr>
                <w:b/>
                <w:bCs/>
              </w:rPr>
              <w:t>Услуги по выгулу собак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470FE56" w14:textId="77777777" w:rsidR="003F25B2" w:rsidRPr="00F41149" w:rsidRDefault="003F25B2" w:rsidP="00F909AB">
            <w:pPr>
              <w:pStyle w:val="ab"/>
              <w:jc w:val="center"/>
              <w:rPr>
                <w:b/>
                <w:bCs/>
              </w:rPr>
            </w:pPr>
            <w:r w:rsidRPr="00F41149">
              <w:rPr>
                <w:b/>
                <w:bCs/>
              </w:rPr>
              <w:t>Выставки для собак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DDA1643" w14:textId="77777777" w:rsidR="003F25B2" w:rsidRPr="00F41149" w:rsidRDefault="003F25B2" w:rsidP="00F909AB">
            <w:pPr>
              <w:pStyle w:val="ab"/>
              <w:jc w:val="center"/>
              <w:rPr>
                <w:b/>
                <w:bCs/>
              </w:rPr>
            </w:pPr>
            <w:r w:rsidRPr="00F41149">
              <w:rPr>
                <w:b/>
                <w:bCs/>
              </w:rPr>
              <w:t>Урны для продуктов жизнедеятельности собак</w:t>
            </w:r>
          </w:p>
        </w:tc>
      </w:tr>
      <w:tr w:rsidR="003F25B2" w:rsidRPr="0065557F" w14:paraId="0EFE5B7F" w14:textId="77777777" w:rsidTr="00F909AB">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hideMark/>
          </w:tcPr>
          <w:p w14:paraId="765C5D5E" w14:textId="77777777" w:rsidR="003F25B2" w:rsidRPr="00F41149" w:rsidRDefault="003F25B2" w:rsidP="00F909AB">
            <w:pPr>
              <w:pStyle w:val="ab"/>
              <w:jc w:val="center"/>
            </w:pPr>
            <w:r w:rsidRPr="00F41149">
              <w:t>Среднее значение показателя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076E6EB" w14:textId="77777777" w:rsidR="003F25B2" w:rsidRPr="00F41149" w:rsidRDefault="003F25B2" w:rsidP="00F909AB">
            <w:pPr>
              <w:pStyle w:val="ab"/>
              <w:jc w:val="center"/>
            </w:pPr>
            <w:r w:rsidRPr="00F41149">
              <w:t>3,75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C85A44D" w14:textId="77777777" w:rsidR="003F25B2" w:rsidRPr="00F41149" w:rsidRDefault="003F25B2" w:rsidP="00F909AB">
            <w:pPr>
              <w:pStyle w:val="ab"/>
              <w:jc w:val="center"/>
            </w:pPr>
            <w:r w:rsidRPr="00F41149">
              <w:t>3,70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DFD237F" w14:textId="77777777" w:rsidR="003F25B2" w:rsidRPr="00F41149" w:rsidRDefault="003F25B2" w:rsidP="00F909AB">
            <w:pPr>
              <w:pStyle w:val="ab"/>
              <w:jc w:val="center"/>
            </w:pPr>
            <w:r w:rsidRPr="00F41149">
              <w:t>4,20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3478CFC" w14:textId="77777777" w:rsidR="003F25B2" w:rsidRPr="00F41149" w:rsidRDefault="003F25B2" w:rsidP="00F909AB">
            <w:pPr>
              <w:pStyle w:val="ab"/>
              <w:jc w:val="center"/>
            </w:pPr>
            <w:r w:rsidRPr="00F41149">
              <w:t>3,19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AF8952F" w14:textId="77777777" w:rsidR="003F25B2" w:rsidRPr="00F41149" w:rsidRDefault="003F25B2" w:rsidP="00F909AB">
            <w:pPr>
              <w:pStyle w:val="ab"/>
              <w:jc w:val="center"/>
            </w:pPr>
            <w:r w:rsidRPr="00F41149">
              <w:t>1,71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D800CA8" w14:textId="77777777" w:rsidR="003F25B2" w:rsidRPr="00F41149" w:rsidRDefault="003F25B2" w:rsidP="00F909AB">
            <w:pPr>
              <w:pStyle w:val="ab"/>
              <w:jc w:val="center"/>
            </w:pPr>
            <w:r w:rsidRPr="00F41149">
              <w:t>2,66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472680A" w14:textId="77777777" w:rsidR="003F25B2" w:rsidRPr="00F41149" w:rsidRDefault="003F25B2" w:rsidP="00F909AB">
            <w:pPr>
              <w:pStyle w:val="ab"/>
              <w:jc w:val="center"/>
            </w:pPr>
            <w:r w:rsidRPr="00F41149">
              <w:t>3,23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40E2DC2" w14:textId="77777777" w:rsidR="003F25B2" w:rsidRPr="00F41149" w:rsidRDefault="003F25B2" w:rsidP="00F909AB">
            <w:pPr>
              <w:pStyle w:val="ab"/>
              <w:jc w:val="center"/>
            </w:pPr>
            <w:r w:rsidRPr="00F41149">
              <w:t>1,40</w:t>
            </w:r>
          </w:p>
        </w:tc>
      </w:tr>
    </w:tbl>
    <w:p w14:paraId="4F08DFD1" w14:textId="77777777" w:rsidR="003F25B2" w:rsidRPr="0065557F" w:rsidRDefault="003F25B2" w:rsidP="003F25B2">
      <w:pPr>
        <w:rPr>
          <w:lang w:val="ru-RU" w:eastAsia="ru-RU"/>
        </w:rPr>
      </w:pPr>
    </w:p>
    <w:p w14:paraId="227F361C" w14:textId="77777777" w:rsidR="003F25B2" w:rsidRDefault="003F25B2" w:rsidP="003F25B2">
      <w:pPr>
        <w:rPr>
          <w:lang w:val="ru-RU" w:eastAsia="ru-RU"/>
        </w:rPr>
      </w:pPr>
      <w:r w:rsidRPr="0065557F">
        <w:rPr>
          <w:lang w:val="ru-RU" w:eastAsia="ru-RU"/>
        </w:rPr>
        <w:t>Далее, необходимо произвести расчет среднего значения по 6 показателям:</w:t>
      </w:r>
    </w:p>
    <w:p w14:paraId="054B9A34" w14:textId="77777777" w:rsidR="003F25B2" w:rsidRPr="0065557F" w:rsidRDefault="00000000" w:rsidP="003F25B2">
      <w:pPr>
        <w:rPr>
          <w:lang w:val="ru-RU" w:eastAsia="ru-RU"/>
        </w:rPr>
      </w:pPr>
      <m:oMathPara>
        <m:oMath>
          <m:f>
            <m:fPr>
              <m:ctrlPr>
                <w:rPr>
                  <w:rFonts w:ascii="Cambria Math" w:hAnsi="Cambria Math"/>
                  <w:lang w:val="ru-RU" w:eastAsia="ru-RU"/>
                </w:rPr>
              </m:ctrlPr>
            </m:fPr>
            <m:num>
              <m:r>
                <m:rPr>
                  <m:sty m:val="p"/>
                </m:rPr>
                <w:rPr>
                  <w:rFonts w:ascii="Cambria Math" w:hAnsi="Cambria Math"/>
                  <w:lang w:val="ru-RU" w:eastAsia="ru-RU"/>
                </w:rPr>
                <m:t>3,75 + 3,7 + 4,2 + 3,19 + 1,71 + 2 66 + 3,23 + 1,4</m:t>
              </m:r>
            </m:num>
            <m:den>
              <m:r>
                <w:rPr>
                  <w:rFonts w:ascii="Cambria Math" w:hAnsi="Cambria Math"/>
                  <w:lang w:val="ru-RU" w:eastAsia="ru-RU"/>
                </w:rPr>
                <m:t>8</m:t>
              </m:r>
            </m:den>
          </m:f>
          <m:r>
            <w:rPr>
              <w:rFonts w:ascii="Cambria Math" w:hAnsi="Cambria Math"/>
              <w:lang w:val="ru-RU" w:eastAsia="ru-RU"/>
            </w:rPr>
            <m:t>≈2,98</m:t>
          </m:r>
        </m:oMath>
      </m:oMathPara>
    </w:p>
    <w:p w14:paraId="4067820D" w14:textId="77777777" w:rsidR="003F25B2" w:rsidRDefault="003F25B2" w:rsidP="003F25B2">
      <w:pPr>
        <w:rPr>
          <w:lang w:val="ru-RU" w:eastAsia="ru-RU"/>
        </w:rPr>
      </w:pPr>
      <w:r w:rsidRPr="0065557F">
        <w:rPr>
          <w:lang w:val="ru-RU" w:eastAsia="ru-RU"/>
        </w:rPr>
        <w:t xml:space="preserve">Следующий шаг </w:t>
      </w:r>
      <w:r w:rsidRPr="00D94EF5">
        <w:rPr>
          <w:rFonts w:ascii="Arial" w:hAnsi="Arial" w:cs="Arial"/>
          <w:color w:val="4D5156"/>
          <w:sz w:val="21"/>
          <w:szCs w:val="21"/>
          <w:shd w:val="clear" w:color="auto" w:fill="FFFFFF"/>
          <w:lang w:val="ru-RU"/>
        </w:rPr>
        <w:t>—</w:t>
      </w:r>
      <w:r w:rsidRPr="0065557F">
        <w:rPr>
          <w:lang w:val="ru-RU" w:eastAsia="ru-RU"/>
        </w:rPr>
        <w:t xml:space="preserve"> посчитать значение с учетом удельного веса категории: </w:t>
      </w:r>
    </w:p>
    <w:p w14:paraId="5DF4F94C" w14:textId="77777777" w:rsidR="003F25B2" w:rsidRPr="0065557F" w:rsidRDefault="003F25B2" w:rsidP="003F25B2">
      <w:pPr>
        <w:rPr>
          <w:lang w:val="ru-RU" w:eastAsia="ru-RU"/>
        </w:rPr>
      </w:pPr>
      <m:oMathPara>
        <m:oMath>
          <m:r>
            <w:rPr>
              <w:rFonts w:ascii="Cambria Math" w:hAnsi="Cambria Math"/>
              <w:lang w:val="ru-RU" w:eastAsia="ru-RU"/>
            </w:rPr>
            <w:lastRenderedPageBreak/>
            <m:t>0,2⋅2,98=0,596</m:t>
          </m:r>
        </m:oMath>
      </m:oMathPara>
    </w:p>
    <w:p w14:paraId="1A0CCAE1" w14:textId="77777777" w:rsidR="003F25B2" w:rsidRPr="0065557F" w:rsidRDefault="003F25B2" w:rsidP="003F25B2">
      <w:pPr>
        <w:ind w:firstLine="0"/>
        <w:rPr>
          <w:lang w:val="ru-RU" w:eastAsia="ru-RU"/>
        </w:rPr>
      </w:pPr>
    </w:p>
    <w:p w14:paraId="77CFCD49" w14:textId="77777777" w:rsidR="003F25B2" w:rsidRPr="00EE6BB1" w:rsidRDefault="003F25B2" w:rsidP="003F25B2">
      <w:pPr>
        <w:rPr>
          <w:u w:val="single"/>
          <w:lang w:val="ru-RU" w:eastAsia="ru-RU"/>
        </w:rPr>
      </w:pPr>
      <w:r w:rsidRPr="00EE6BB1">
        <w:rPr>
          <w:u w:val="single"/>
          <w:lang w:val="ru-RU" w:eastAsia="ru-RU"/>
        </w:rPr>
        <w:t>Категория 3. Культура ответственного владения собакой</w:t>
      </w:r>
    </w:p>
    <w:p w14:paraId="7A036885" w14:textId="77777777" w:rsidR="003F25B2" w:rsidRPr="00EE6BB1" w:rsidRDefault="003F25B2" w:rsidP="003F25B2">
      <w:pPr>
        <w:rPr>
          <w:i/>
          <w:iCs/>
          <w:lang w:val="ru-RU" w:eastAsia="ru-RU"/>
        </w:rPr>
      </w:pPr>
      <w:r w:rsidRPr="00EE6BB1">
        <w:rPr>
          <w:i/>
          <w:iCs/>
          <w:lang w:val="ru-RU" w:eastAsia="ru-RU"/>
        </w:rPr>
        <w:t>Подкатегория 1:</w:t>
      </w:r>
    </w:p>
    <w:p w14:paraId="6FCDB205" w14:textId="77777777" w:rsidR="003F25B2" w:rsidRPr="0065557F" w:rsidRDefault="003F25B2" w:rsidP="003F25B2">
      <w:pPr>
        <w:rPr>
          <w:lang w:val="ru-RU" w:eastAsia="ru-RU"/>
        </w:rPr>
      </w:pPr>
      <w:r w:rsidRPr="0065557F">
        <w:rPr>
          <w:lang w:val="ru-RU" w:eastAsia="ru-RU"/>
        </w:rPr>
        <w:t xml:space="preserve">Исчисляется число людей, вакцинирующих и </w:t>
      </w:r>
      <w:proofErr w:type="spellStart"/>
      <w:r w:rsidRPr="0065557F">
        <w:rPr>
          <w:lang w:val="ru-RU" w:eastAsia="ru-RU"/>
        </w:rPr>
        <w:t>чипирующих</w:t>
      </w:r>
      <w:proofErr w:type="spellEnd"/>
      <w:r w:rsidRPr="0065557F">
        <w:rPr>
          <w:lang w:val="ru-RU" w:eastAsia="ru-RU"/>
        </w:rPr>
        <w:t xml:space="preserve"> своих собак от общего числа собаковладельцев:</w:t>
      </w:r>
    </w:p>
    <w:p w14:paraId="413365D3" w14:textId="77777777" w:rsidR="003F25B2" w:rsidRPr="00EE48B1" w:rsidRDefault="003F25B2">
      <w:pPr>
        <w:pStyle w:val="af"/>
        <w:numPr>
          <w:ilvl w:val="0"/>
          <w:numId w:val="39"/>
        </w:numPr>
        <w:rPr>
          <w:lang w:eastAsia="ru-RU"/>
        </w:rPr>
      </w:pPr>
      <w:r w:rsidRPr="00EE48B1">
        <w:rPr>
          <w:lang w:eastAsia="ru-RU"/>
        </w:rPr>
        <w:t>260 человек - ответили “Да” на вопрос “</w:t>
      </w:r>
      <w:proofErr w:type="spellStart"/>
      <w:r w:rsidRPr="00EE48B1">
        <w:rPr>
          <w:lang w:eastAsia="ru-RU"/>
        </w:rPr>
        <w:t>Вакцирована</w:t>
      </w:r>
      <w:proofErr w:type="spellEnd"/>
      <w:r w:rsidRPr="00EE48B1">
        <w:rPr>
          <w:lang w:eastAsia="ru-RU"/>
        </w:rPr>
        <w:t xml:space="preserve"> ли ваша (-и) собака (-и)?</w:t>
      </w:r>
    </w:p>
    <w:p w14:paraId="6BD61ACE" w14:textId="77777777" w:rsidR="003F25B2" w:rsidRDefault="003F25B2">
      <w:pPr>
        <w:pStyle w:val="af"/>
        <w:numPr>
          <w:ilvl w:val="0"/>
          <w:numId w:val="39"/>
        </w:numPr>
        <w:rPr>
          <w:lang w:eastAsia="ru-RU"/>
        </w:rPr>
      </w:pPr>
      <w:r w:rsidRPr="00EE48B1">
        <w:rPr>
          <w:lang w:eastAsia="ru-RU"/>
        </w:rPr>
        <w:t>210 человек - ответили “Да” на вопрос “</w:t>
      </w:r>
      <w:proofErr w:type="spellStart"/>
      <w:r w:rsidRPr="00EE48B1">
        <w:rPr>
          <w:lang w:eastAsia="ru-RU"/>
        </w:rPr>
        <w:t>Чипирована</w:t>
      </w:r>
      <w:proofErr w:type="spellEnd"/>
      <w:r w:rsidRPr="00EE48B1">
        <w:rPr>
          <w:lang w:eastAsia="ru-RU"/>
        </w:rPr>
        <w:t xml:space="preserve"> ли ваша (-и) собака (-и)?</w:t>
      </w:r>
    </w:p>
    <w:p w14:paraId="0FCF31CC" w14:textId="77777777" w:rsidR="003F25B2" w:rsidRPr="00EE48B1" w:rsidRDefault="003F25B2" w:rsidP="003F25B2">
      <w:pPr>
        <w:pStyle w:val="af"/>
        <w:ind w:left="1429" w:firstLine="0"/>
        <w:rPr>
          <w:lang w:eastAsia="ru-RU"/>
        </w:rPr>
      </w:pPr>
    </w:p>
    <w:p w14:paraId="1AB61463" w14:textId="77777777" w:rsidR="003F25B2" w:rsidRDefault="003F25B2" w:rsidP="003F25B2">
      <w:pPr>
        <w:rPr>
          <w:lang w:val="ru-RU" w:eastAsia="ru-RU"/>
        </w:rPr>
      </w:pPr>
      <w:r w:rsidRPr="0065557F">
        <w:rPr>
          <w:lang w:val="ru-RU" w:eastAsia="ru-RU"/>
        </w:rPr>
        <w:t>Всего: 274 собаковладельца</w:t>
      </w:r>
    </w:p>
    <w:p w14:paraId="5638D30F" w14:textId="77777777" w:rsidR="003F25B2" w:rsidRPr="0065557F" w:rsidRDefault="003F25B2" w:rsidP="003F25B2">
      <w:pPr>
        <w:rPr>
          <w:lang w:val="ru-RU" w:eastAsia="ru-RU"/>
        </w:rPr>
      </w:pPr>
    </w:p>
    <w:p w14:paraId="5D05D006" w14:textId="77777777" w:rsidR="003F25B2" w:rsidRDefault="003F25B2" w:rsidP="003F25B2">
      <w:pPr>
        <w:rPr>
          <w:lang w:val="ru-RU" w:eastAsia="ru-RU"/>
        </w:rPr>
      </w:pPr>
      <w:r w:rsidRPr="0065557F">
        <w:rPr>
          <w:lang w:val="ru-RU" w:eastAsia="ru-RU"/>
        </w:rPr>
        <w:t>Таким образом, подкатегория 1 считается как:</w:t>
      </w:r>
    </w:p>
    <w:p w14:paraId="430A4D65" w14:textId="77777777" w:rsidR="003F25B2" w:rsidRPr="0065557F" w:rsidRDefault="003F25B2" w:rsidP="003F25B2">
      <w:pPr>
        <w:rPr>
          <w:lang w:val="ru-RU" w:eastAsia="ru-RU"/>
        </w:rPr>
      </w:pPr>
      <m:oMathPara>
        <m:oMath>
          <m:r>
            <w:rPr>
              <w:rFonts w:ascii="Cambria Math" w:hAnsi="Cambria Math"/>
              <w:lang w:val="ru-RU" w:eastAsia="ru-RU"/>
            </w:rPr>
            <m:t>0,05*(</m:t>
          </m:r>
          <m:f>
            <m:fPr>
              <m:ctrlPr>
                <w:rPr>
                  <w:rFonts w:ascii="Cambria Math" w:hAnsi="Cambria Math"/>
                  <w:i/>
                  <w:lang w:val="ru-RU" w:eastAsia="ru-RU"/>
                </w:rPr>
              </m:ctrlPr>
            </m:fPr>
            <m:num>
              <m:r>
                <w:rPr>
                  <w:rFonts w:ascii="Cambria Math" w:hAnsi="Cambria Math"/>
                  <w:lang w:val="ru-RU" w:eastAsia="ru-RU"/>
                </w:rPr>
                <m:t>260</m:t>
              </m:r>
            </m:num>
            <m:den>
              <m:r>
                <w:rPr>
                  <w:rFonts w:ascii="Cambria Math" w:hAnsi="Cambria Math"/>
                  <w:lang w:val="ru-RU" w:eastAsia="ru-RU"/>
                </w:rPr>
                <m:t>274</m:t>
              </m:r>
            </m:den>
          </m:f>
          <m:r>
            <w:rPr>
              <w:rFonts w:ascii="Cambria Math" w:hAnsi="Cambria Math"/>
              <w:lang w:val="ru-RU" w:eastAsia="ru-RU"/>
            </w:rPr>
            <m:t>+</m:t>
          </m:r>
          <m:f>
            <m:fPr>
              <m:ctrlPr>
                <w:rPr>
                  <w:rFonts w:ascii="Cambria Math" w:hAnsi="Cambria Math"/>
                  <w:i/>
                  <w:lang w:val="ru-RU" w:eastAsia="ru-RU"/>
                </w:rPr>
              </m:ctrlPr>
            </m:fPr>
            <m:num>
              <m:r>
                <w:rPr>
                  <w:rFonts w:ascii="Cambria Math" w:hAnsi="Cambria Math"/>
                  <w:lang w:val="ru-RU" w:eastAsia="ru-RU"/>
                </w:rPr>
                <m:t>210</m:t>
              </m:r>
            </m:num>
            <m:den>
              <m:r>
                <w:rPr>
                  <w:rFonts w:ascii="Cambria Math" w:hAnsi="Cambria Math"/>
                  <w:lang w:val="ru-RU" w:eastAsia="ru-RU"/>
                </w:rPr>
                <m:t>274</m:t>
              </m:r>
            </m:den>
          </m:f>
          <m:r>
            <w:rPr>
              <w:rFonts w:ascii="Cambria Math" w:hAnsi="Cambria Math"/>
              <w:lang w:val="ru-RU" w:eastAsia="ru-RU"/>
            </w:rPr>
            <m:t>)≈0,09</m:t>
          </m:r>
          <m:r>
            <m:rPr>
              <m:sty m:val="p"/>
            </m:rPr>
            <w:rPr>
              <w:lang w:val="ru-RU" w:eastAsia="ru-RU"/>
            </w:rPr>
            <w:br/>
          </m:r>
        </m:oMath>
      </m:oMathPara>
    </w:p>
    <w:p w14:paraId="7D480603" w14:textId="77777777" w:rsidR="003F25B2" w:rsidRPr="00EE6BB1" w:rsidRDefault="003F25B2" w:rsidP="003F25B2">
      <w:pPr>
        <w:rPr>
          <w:i/>
          <w:iCs/>
          <w:lang w:val="ru-RU" w:eastAsia="ru-RU"/>
        </w:rPr>
      </w:pPr>
      <w:r w:rsidRPr="00EE6BB1">
        <w:rPr>
          <w:i/>
          <w:iCs/>
          <w:lang w:val="ru-RU" w:eastAsia="ru-RU"/>
        </w:rPr>
        <w:t>Подкатегория 2:</w:t>
      </w:r>
    </w:p>
    <w:p w14:paraId="4F1B97A0" w14:textId="77777777" w:rsidR="003F25B2" w:rsidRDefault="003F25B2" w:rsidP="003F25B2">
      <w:pPr>
        <w:rPr>
          <w:lang w:val="ru-RU" w:eastAsia="ru-RU"/>
        </w:rPr>
      </w:pPr>
      <w:r w:rsidRPr="0065557F">
        <w:rPr>
          <w:lang w:val="ru-RU" w:eastAsia="ru-RU"/>
        </w:rPr>
        <w:t xml:space="preserve">С помощью функции </w:t>
      </w:r>
      <w:proofErr w:type="spellStart"/>
      <w:r w:rsidRPr="0065557F">
        <w:rPr>
          <w:lang w:val="ru-RU" w:eastAsia="ru-RU"/>
        </w:rPr>
        <w:t>СЧЁТЕСЛИ</w:t>
      </w:r>
      <w:proofErr w:type="spellEnd"/>
      <w:r w:rsidRPr="0065557F">
        <w:rPr>
          <w:lang w:val="ru-RU" w:eastAsia="ru-RU"/>
        </w:rPr>
        <w:t xml:space="preserve"> в Excel были подсчитаны балльные значения для приоритетов №1-№3, №4-№6, общее число баллов для каждой рассматриваемой проблемы, а также отношение меры значимости проблемы к общему уровню:</w:t>
      </w:r>
    </w:p>
    <w:p w14:paraId="7094BCC0" w14:textId="77777777" w:rsidR="003F25B2" w:rsidRPr="0065557F" w:rsidRDefault="003F25B2" w:rsidP="003F25B2">
      <w:pPr>
        <w:pStyle w:val="a"/>
        <w:ind w:hanging="11"/>
        <w:rPr>
          <w:lang w:eastAsia="ru-RU"/>
        </w:rPr>
      </w:pPr>
      <w:r>
        <w:rPr>
          <w:lang w:eastAsia="ru-RU"/>
        </w:rPr>
        <w:t>Распределение баллов по мере приоритетности (подкатегория 2)</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6"/>
        <w:gridCol w:w="1280"/>
        <w:gridCol w:w="1312"/>
        <w:gridCol w:w="909"/>
        <w:gridCol w:w="1305"/>
        <w:gridCol w:w="1150"/>
        <w:gridCol w:w="1524"/>
      </w:tblGrid>
      <w:tr w:rsidR="003F25B2" w:rsidRPr="00FA7379" w14:paraId="75D8267E" w14:textId="77777777" w:rsidTr="00F909AB">
        <w:tc>
          <w:tcPr>
            <w:tcW w:w="0" w:type="auto"/>
            <w:tcMar>
              <w:top w:w="100" w:type="dxa"/>
              <w:left w:w="100" w:type="dxa"/>
              <w:bottom w:w="100" w:type="dxa"/>
              <w:right w:w="100" w:type="dxa"/>
            </w:tcMar>
            <w:vAlign w:val="center"/>
            <w:hideMark/>
          </w:tcPr>
          <w:p w14:paraId="1519F39C" w14:textId="77777777" w:rsidR="003F25B2" w:rsidRPr="00C31329" w:rsidRDefault="003F25B2" w:rsidP="00F909AB">
            <w:pPr>
              <w:pStyle w:val="ab"/>
              <w:jc w:val="center"/>
              <w:rPr>
                <w:b/>
                <w:bCs/>
              </w:rPr>
            </w:pPr>
            <w:r w:rsidRPr="00C31329">
              <w:rPr>
                <w:b/>
                <w:bCs/>
              </w:rPr>
              <w:t>Название проблемы</w:t>
            </w:r>
          </w:p>
        </w:tc>
        <w:tc>
          <w:tcPr>
            <w:tcW w:w="0" w:type="auto"/>
            <w:tcMar>
              <w:top w:w="40" w:type="dxa"/>
              <w:left w:w="40" w:type="dxa"/>
              <w:bottom w:w="40" w:type="dxa"/>
              <w:right w:w="40" w:type="dxa"/>
            </w:tcMar>
            <w:vAlign w:val="center"/>
            <w:hideMark/>
          </w:tcPr>
          <w:p w14:paraId="1FA363D7" w14:textId="77777777" w:rsidR="003F25B2" w:rsidRPr="00C31329" w:rsidRDefault="003F25B2" w:rsidP="00F909AB">
            <w:pPr>
              <w:pStyle w:val="ab"/>
              <w:jc w:val="center"/>
              <w:rPr>
                <w:b/>
                <w:bCs/>
              </w:rPr>
            </w:pPr>
            <w:r w:rsidRPr="00C31329">
              <w:rPr>
                <w:b/>
                <w:bCs/>
              </w:rPr>
              <w:t>Выгул собаки без намордника</w:t>
            </w:r>
          </w:p>
        </w:tc>
        <w:tc>
          <w:tcPr>
            <w:tcW w:w="0" w:type="auto"/>
            <w:tcMar>
              <w:top w:w="40" w:type="dxa"/>
              <w:left w:w="40" w:type="dxa"/>
              <w:bottom w:w="40" w:type="dxa"/>
              <w:right w:w="40" w:type="dxa"/>
            </w:tcMar>
            <w:vAlign w:val="center"/>
            <w:hideMark/>
          </w:tcPr>
          <w:p w14:paraId="5A3A0379" w14:textId="77777777" w:rsidR="003F25B2" w:rsidRPr="00C31329" w:rsidRDefault="003F25B2" w:rsidP="00F909AB">
            <w:pPr>
              <w:pStyle w:val="ab"/>
              <w:jc w:val="center"/>
              <w:rPr>
                <w:b/>
                <w:bCs/>
              </w:rPr>
            </w:pPr>
            <w:r w:rsidRPr="00C31329">
              <w:rPr>
                <w:b/>
                <w:bCs/>
              </w:rPr>
              <w:t>Агрессивное поведение собаки</w:t>
            </w:r>
          </w:p>
        </w:tc>
        <w:tc>
          <w:tcPr>
            <w:tcW w:w="0" w:type="auto"/>
            <w:tcMar>
              <w:top w:w="40" w:type="dxa"/>
              <w:left w:w="40" w:type="dxa"/>
              <w:bottom w:w="40" w:type="dxa"/>
              <w:right w:w="40" w:type="dxa"/>
            </w:tcMar>
            <w:vAlign w:val="center"/>
            <w:hideMark/>
          </w:tcPr>
          <w:p w14:paraId="7EA42706" w14:textId="77777777" w:rsidR="003F25B2" w:rsidRPr="00C31329" w:rsidRDefault="003F25B2" w:rsidP="00F909AB">
            <w:pPr>
              <w:pStyle w:val="ab"/>
              <w:jc w:val="center"/>
              <w:rPr>
                <w:b/>
                <w:bCs/>
              </w:rPr>
            </w:pPr>
            <w:r w:rsidRPr="00C31329">
              <w:rPr>
                <w:b/>
                <w:bCs/>
              </w:rPr>
              <w:t>Хозяин не убирает за собакой</w:t>
            </w:r>
          </w:p>
        </w:tc>
        <w:tc>
          <w:tcPr>
            <w:tcW w:w="0" w:type="auto"/>
            <w:tcMar>
              <w:top w:w="40" w:type="dxa"/>
              <w:left w:w="40" w:type="dxa"/>
              <w:bottom w:w="40" w:type="dxa"/>
              <w:right w:w="40" w:type="dxa"/>
            </w:tcMar>
            <w:vAlign w:val="center"/>
            <w:hideMark/>
          </w:tcPr>
          <w:p w14:paraId="7A7A0ADC" w14:textId="77777777" w:rsidR="003F25B2" w:rsidRPr="00C31329" w:rsidRDefault="003F25B2" w:rsidP="00F909AB">
            <w:pPr>
              <w:pStyle w:val="ab"/>
              <w:jc w:val="center"/>
              <w:rPr>
                <w:b/>
                <w:bCs/>
              </w:rPr>
            </w:pPr>
            <w:r w:rsidRPr="00C31329">
              <w:rPr>
                <w:b/>
                <w:bCs/>
              </w:rPr>
              <w:t>Лай и прочие шумы, издаваемые собакой</w:t>
            </w:r>
          </w:p>
        </w:tc>
        <w:tc>
          <w:tcPr>
            <w:tcW w:w="0" w:type="auto"/>
            <w:tcMar>
              <w:top w:w="40" w:type="dxa"/>
              <w:left w:w="40" w:type="dxa"/>
              <w:bottom w:w="40" w:type="dxa"/>
              <w:right w:w="40" w:type="dxa"/>
            </w:tcMar>
            <w:vAlign w:val="center"/>
            <w:hideMark/>
          </w:tcPr>
          <w:p w14:paraId="36FF9987" w14:textId="77777777" w:rsidR="003F25B2" w:rsidRPr="00C31329" w:rsidRDefault="003F25B2" w:rsidP="00F909AB">
            <w:pPr>
              <w:pStyle w:val="ab"/>
              <w:jc w:val="center"/>
              <w:rPr>
                <w:b/>
                <w:bCs/>
              </w:rPr>
            </w:pPr>
          </w:p>
          <w:p w14:paraId="06B19069" w14:textId="77777777" w:rsidR="003F25B2" w:rsidRPr="00C31329" w:rsidRDefault="003F25B2" w:rsidP="00F909AB">
            <w:pPr>
              <w:pStyle w:val="ab"/>
              <w:jc w:val="center"/>
              <w:rPr>
                <w:b/>
                <w:bCs/>
              </w:rPr>
            </w:pPr>
            <w:r w:rsidRPr="00C31329">
              <w:rPr>
                <w:b/>
                <w:bCs/>
              </w:rPr>
              <w:t>Собака гуляет без присмотра</w:t>
            </w:r>
          </w:p>
        </w:tc>
        <w:tc>
          <w:tcPr>
            <w:tcW w:w="0" w:type="auto"/>
            <w:tcMar>
              <w:top w:w="40" w:type="dxa"/>
              <w:left w:w="40" w:type="dxa"/>
              <w:bottom w:w="40" w:type="dxa"/>
              <w:right w:w="40" w:type="dxa"/>
            </w:tcMar>
            <w:vAlign w:val="center"/>
            <w:hideMark/>
          </w:tcPr>
          <w:p w14:paraId="64FDC0BE" w14:textId="77777777" w:rsidR="003F25B2" w:rsidRPr="00C31329" w:rsidRDefault="003F25B2" w:rsidP="00F909AB">
            <w:pPr>
              <w:pStyle w:val="ab"/>
              <w:jc w:val="center"/>
              <w:rPr>
                <w:b/>
                <w:bCs/>
              </w:rPr>
            </w:pPr>
            <w:r w:rsidRPr="00C31329">
              <w:rPr>
                <w:b/>
                <w:bCs/>
              </w:rPr>
              <w:t>Выгул собаки в неотведенных для этого местах</w:t>
            </w:r>
          </w:p>
        </w:tc>
      </w:tr>
      <w:tr w:rsidR="003F25B2" w:rsidRPr="00C31329" w14:paraId="1462CF4B" w14:textId="77777777" w:rsidTr="00F909AB">
        <w:tc>
          <w:tcPr>
            <w:tcW w:w="0" w:type="auto"/>
            <w:tcMar>
              <w:top w:w="100" w:type="dxa"/>
              <w:left w:w="100" w:type="dxa"/>
              <w:bottom w:w="100" w:type="dxa"/>
              <w:right w:w="100" w:type="dxa"/>
            </w:tcMar>
            <w:vAlign w:val="center"/>
            <w:hideMark/>
          </w:tcPr>
          <w:p w14:paraId="00499814" w14:textId="77777777" w:rsidR="003F25B2" w:rsidRPr="00C31329" w:rsidRDefault="003F25B2" w:rsidP="00F909AB">
            <w:pPr>
              <w:pStyle w:val="ab"/>
              <w:jc w:val="center"/>
            </w:pPr>
            <w:r w:rsidRPr="00C31329">
              <w:t>Баллы, оценивающие значимость проблемы</w:t>
            </w:r>
          </w:p>
        </w:tc>
        <w:tc>
          <w:tcPr>
            <w:tcW w:w="0" w:type="auto"/>
            <w:shd w:val="clear" w:color="auto" w:fill="FFFFFF"/>
            <w:tcMar>
              <w:top w:w="40" w:type="dxa"/>
              <w:left w:w="40" w:type="dxa"/>
              <w:bottom w:w="40" w:type="dxa"/>
              <w:right w:w="40" w:type="dxa"/>
            </w:tcMar>
            <w:vAlign w:val="center"/>
            <w:hideMark/>
          </w:tcPr>
          <w:p w14:paraId="225BE4C0" w14:textId="77777777" w:rsidR="003F25B2" w:rsidRPr="00C31329" w:rsidRDefault="003F25B2" w:rsidP="00F909AB">
            <w:pPr>
              <w:pStyle w:val="ab"/>
              <w:jc w:val="center"/>
            </w:pPr>
            <w:r w:rsidRPr="00C31329">
              <w:t>48</w:t>
            </w:r>
          </w:p>
        </w:tc>
        <w:tc>
          <w:tcPr>
            <w:tcW w:w="0" w:type="auto"/>
            <w:shd w:val="clear" w:color="auto" w:fill="FFFFFF"/>
            <w:tcMar>
              <w:top w:w="40" w:type="dxa"/>
              <w:left w:w="40" w:type="dxa"/>
              <w:bottom w:w="40" w:type="dxa"/>
              <w:right w:w="40" w:type="dxa"/>
            </w:tcMar>
            <w:vAlign w:val="center"/>
            <w:hideMark/>
          </w:tcPr>
          <w:p w14:paraId="3A63570B" w14:textId="77777777" w:rsidR="003F25B2" w:rsidRPr="00C31329" w:rsidRDefault="003F25B2" w:rsidP="00F909AB">
            <w:pPr>
              <w:pStyle w:val="ab"/>
              <w:jc w:val="center"/>
            </w:pPr>
            <w:r w:rsidRPr="00C31329">
              <w:t>77</w:t>
            </w:r>
          </w:p>
        </w:tc>
        <w:tc>
          <w:tcPr>
            <w:tcW w:w="0" w:type="auto"/>
            <w:shd w:val="clear" w:color="auto" w:fill="FFFFFF"/>
            <w:tcMar>
              <w:top w:w="40" w:type="dxa"/>
              <w:left w:w="40" w:type="dxa"/>
              <w:bottom w:w="40" w:type="dxa"/>
              <w:right w:w="40" w:type="dxa"/>
            </w:tcMar>
            <w:vAlign w:val="center"/>
            <w:hideMark/>
          </w:tcPr>
          <w:p w14:paraId="100F1931" w14:textId="77777777" w:rsidR="003F25B2" w:rsidRPr="00C31329" w:rsidRDefault="003F25B2" w:rsidP="00F909AB">
            <w:pPr>
              <w:pStyle w:val="ab"/>
              <w:jc w:val="center"/>
            </w:pPr>
            <w:r w:rsidRPr="00C31329">
              <w:t>80</w:t>
            </w:r>
          </w:p>
        </w:tc>
        <w:tc>
          <w:tcPr>
            <w:tcW w:w="0" w:type="auto"/>
            <w:shd w:val="clear" w:color="auto" w:fill="FFFFFF"/>
            <w:tcMar>
              <w:top w:w="40" w:type="dxa"/>
              <w:left w:w="40" w:type="dxa"/>
              <w:bottom w:w="40" w:type="dxa"/>
              <w:right w:w="40" w:type="dxa"/>
            </w:tcMar>
            <w:vAlign w:val="center"/>
            <w:hideMark/>
          </w:tcPr>
          <w:p w14:paraId="2E461843" w14:textId="77777777" w:rsidR="003F25B2" w:rsidRPr="00C31329" w:rsidRDefault="003F25B2" w:rsidP="00F909AB">
            <w:pPr>
              <w:pStyle w:val="ab"/>
              <w:jc w:val="center"/>
            </w:pPr>
            <w:r w:rsidRPr="00C31329">
              <w:t>33</w:t>
            </w:r>
          </w:p>
        </w:tc>
        <w:tc>
          <w:tcPr>
            <w:tcW w:w="0" w:type="auto"/>
            <w:shd w:val="clear" w:color="auto" w:fill="FFFFFF"/>
            <w:tcMar>
              <w:top w:w="40" w:type="dxa"/>
              <w:left w:w="40" w:type="dxa"/>
              <w:bottom w:w="40" w:type="dxa"/>
              <w:right w:w="40" w:type="dxa"/>
            </w:tcMar>
            <w:vAlign w:val="center"/>
            <w:hideMark/>
          </w:tcPr>
          <w:p w14:paraId="521D834D" w14:textId="77777777" w:rsidR="003F25B2" w:rsidRPr="00C31329" w:rsidRDefault="003F25B2" w:rsidP="00F909AB">
            <w:pPr>
              <w:pStyle w:val="ab"/>
              <w:jc w:val="center"/>
            </w:pPr>
            <w:r w:rsidRPr="00C31329">
              <w:t>48</w:t>
            </w:r>
          </w:p>
        </w:tc>
        <w:tc>
          <w:tcPr>
            <w:tcW w:w="0" w:type="auto"/>
            <w:shd w:val="clear" w:color="auto" w:fill="FFFFFF"/>
            <w:tcMar>
              <w:top w:w="40" w:type="dxa"/>
              <w:left w:w="40" w:type="dxa"/>
              <w:bottom w:w="40" w:type="dxa"/>
              <w:right w:w="40" w:type="dxa"/>
            </w:tcMar>
            <w:vAlign w:val="center"/>
            <w:hideMark/>
          </w:tcPr>
          <w:p w14:paraId="51430D51" w14:textId="77777777" w:rsidR="003F25B2" w:rsidRPr="00C31329" w:rsidRDefault="003F25B2" w:rsidP="00F909AB">
            <w:pPr>
              <w:pStyle w:val="ab"/>
              <w:jc w:val="center"/>
            </w:pPr>
            <w:r w:rsidRPr="00C31329">
              <w:t>32</w:t>
            </w:r>
          </w:p>
        </w:tc>
      </w:tr>
      <w:tr w:rsidR="003F25B2" w:rsidRPr="00C31329" w14:paraId="6CC095AA" w14:textId="77777777" w:rsidTr="00F909AB">
        <w:tc>
          <w:tcPr>
            <w:tcW w:w="0" w:type="auto"/>
            <w:tcMar>
              <w:top w:w="100" w:type="dxa"/>
              <w:left w:w="100" w:type="dxa"/>
              <w:bottom w:w="100" w:type="dxa"/>
              <w:right w:w="100" w:type="dxa"/>
            </w:tcMar>
            <w:vAlign w:val="center"/>
            <w:hideMark/>
          </w:tcPr>
          <w:p w14:paraId="2DB7352E" w14:textId="77777777" w:rsidR="003F25B2" w:rsidRPr="00C31329" w:rsidRDefault="003F25B2" w:rsidP="00F909AB">
            <w:pPr>
              <w:pStyle w:val="ab"/>
              <w:jc w:val="center"/>
            </w:pPr>
            <w:r w:rsidRPr="00C31329">
              <w:t>Баллы, оценивающие незначимость проблемы</w:t>
            </w:r>
          </w:p>
        </w:tc>
        <w:tc>
          <w:tcPr>
            <w:tcW w:w="0" w:type="auto"/>
            <w:shd w:val="clear" w:color="auto" w:fill="FFFFFF"/>
            <w:tcMar>
              <w:top w:w="40" w:type="dxa"/>
              <w:left w:w="40" w:type="dxa"/>
              <w:bottom w:w="40" w:type="dxa"/>
              <w:right w:w="40" w:type="dxa"/>
            </w:tcMar>
            <w:vAlign w:val="center"/>
            <w:hideMark/>
          </w:tcPr>
          <w:p w14:paraId="688003BE" w14:textId="77777777" w:rsidR="003F25B2" w:rsidRPr="00C31329" w:rsidRDefault="003F25B2" w:rsidP="00F909AB">
            <w:pPr>
              <w:pStyle w:val="ab"/>
              <w:jc w:val="center"/>
            </w:pPr>
            <w:r w:rsidRPr="00C31329">
              <w:t>50</w:t>
            </w:r>
          </w:p>
        </w:tc>
        <w:tc>
          <w:tcPr>
            <w:tcW w:w="0" w:type="auto"/>
            <w:shd w:val="clear" w:color="auto" w:fill="FFFFFF"/>
            <w:tcMar>
              <w:top w:w="40" w:type="dxa"/>
              <w:left w:w="40" w:type="dxa"/>
              <w:bottom w:w="40" w:type="dxa"/>
              <w:right w:w="40" w:type="dxa"/>
            </w:tcMar>
            <w:vAlign w:val="center"/>
            <w:hideMark/>
          </w:tcPr>
          <w:p w14:paraId="121C8EA8" w14:textId="77777777" w:rsidR="003F25B2" w:rsidRPr="00C31329" w:rsidRDefault="003F25B2" w:rsidP="00F909AB">
            <w:pPr>
              <w:pStyle w:val="ab"/>
              <w:jc w:val="center"/>
            </w:pPr>
            <w:r w:rsidRPr="00C31329">
              <w:t>32</w:t>
            </w:r>
          </w:p>
        </w:tc>
        <w:tc>
          <w:tcPr>
            <w:tcW w:w="0" w:type="auto"/>
            <w:shd w:val="clear" w:color="auto" w:fill="FFFFFF"/>
            <w:tcMar>
              <w:top w:w="40" w:type="dxa"/>
              <w:left w:w="40" w:type="dxa"/>
              <w:bottom w:w="40" w:type="dxa"/>
              <w:right w:w="40" w:type="dxa"/>
            </w:tcMar>
            <w:vAlign w:val="center"/>
            <w:hideMark/>
          </w:tcPr>
          <w:p w14:paraId="6C997575" w14:textId="77777777" w:rsidR="003F25B2" w:rsidRPr="00C31329" w:rsidRDefault="003F25B2" w:rsidP="00F909AB">
            <w:pPr>
              <w:pStyle w:val="ab"/>
              <w:jc w:val="center"/>
            </w:pPr>
            <w:r w:rsidRPr="00C31329">
              <w:t>29</w:t>
            </w:r>
          </w:p>
        </w:tc>
        <w:tc>
          <w:tcPr>
            <w:tcW w:w="0" w:type="auto"/>
            <w:shd w:val="clear" w:color="auto" w:fill="FFFFFF"/>
            <w:tcMar>
              <w:top w:w="40" w:type="dxa"/>
              <w:left w:w="40" w:type="dxa"/>
              <w:bottom w:w="40" w:type="dxa"/>
              <w:right w:w="40" w:type="dxa"/>
            </w:tcMar>
            <w:vAlign w:val="center"/>
            <w:hideMark/>
          </w:tcPr>
          <w:p w14:paraId="563BECB5" w14:textId="77777777" w:rsidR="003F25B2" w:rsidRPr="00C31329" w:rsidRDefault="003F25B2" w:rsidP="00F909AB">
            <w:pPr>
              <w:pStyle w:val="ab"/>
              <w:jc w:val="center"/>
            </w:pPr>
            <w:r w:rsidRPr="00C31329">
              <w:t>71</w:t>
            </w:r>
          </w:p>
        </w:tc>
        <w:tc>
          <w:tcPr>
            <w:tcW w:w="0" w:type="auto"/>
            <w:shd w:val="clear" w:color="auto" w:fill="FFFFFF"/>
            <w:tcMar>
              <w:top w:w="40" w:type="dxa"/>
              <w:left w:w="40" w:type="dxa"/>
              <w:bottom w:w="40" w:type="dxa"/>
              <w:right w:w="40" w:type="dxa"/>
            </w:tcMar>
            <w:vAlign w:val="center"/>
            <w:hideMark/>
          </w:tcPr>
          <w:p w14:paraId="53F4C879" w14:textId="77777777" w:rsidR="003F25B2" w:rsidRPr="00C31329" w:rsidRDefault="003F25B2" w:rsidP="00F909AB">
            <w:pPr>
              <w:pStyle w:val="ab"/>
              <w:jc w:val="center"/>
            </w:pPr>
            <w:r w:rsidRPr="00C31329">
              <w:t>55</w:t>
            </w:r>
          </w:p>
        </w:tc>
        <w:tc>
          <w:tcPr>
            <w:tcW w:w="0" w:type="auto"/>
            <w:shd w:val="clear" w:color="auto" w:fill="FFFFFF"/>
            <w:tcMar>
              <w:top w:w="40" w:type="dxa"/>
              <w:left w:w="40" w:type="dxa"/>
              <w:bottom w:w="40" w:type="dxa"/>
              <w:right w:w="40" w:type="dxa"/>
            </w:tcMar>
            <w:vAlign w:val="center"/>
            <w:hideMark/>
          </w:tcPr>
          <w:p w14:paraId="70BBB94C" w14:textId="77777777" w:rsidR="003F25B2" w:rsidRPr="00C31329" w:rsidRDefault="003F25B2" w:rsidP="00F909AB">
            <w:pPr>
              <w:pStyle w:val="ab"/>
              <w:jc w:val="center"/>
            </w:pPr>
            <w:r w:rsidRPr="00C31329">
              <w:t>81</w:t>
            </w:r>
          </w:p>
        </w:tc>
      </w:tr>
      <w:tr w:rsidR="003F25B2" w:rsidRPr="00C31329" w14:paraId="6B5118CE" w14:textId="77777777" w:rsidTr="00F909AB">
        <w:tc>
          <w:tcPr>
            <w:tcW w:w="0" w:type="auto"/>
            <w:tcMar>
              <w:top w:w="100" w:type="dxa"/>
              <w:left w:w="100" w:type="dxa"/>
              <w:bottom w:w="100" w:type="dxa"/>
              <w:right w:w="100" w:type="dxa"/>
            </w:tcMar>
            <w:vAlign w:val="center"/>
            <w:hideMark/>
          </w:tcPr>
          <w:p w14:paraId="333A7ABE" w14:textId="77777777" w:rsidR="003F25B2" w:rsidRPr="00C31329" w:rsidRDefault="003F25B2" w:rsidP="00F909AB">
            <w:pPr>
              <w:pStyle w:val="ab"/>
              <w:jc w:val="center"/>
            </w:pPr>
            <w:r w:rsidRPr="00C31329">
              <w:lastRenderedPageBreak/>
              <w:t>Общее число баллов</w:t>
            </w:r>
          </w:p>
        </w:tc>
        <w:tc>
          <w:tcPr>
            <w:tcW w:w="0" w:type="auto"/>
            <w:tcMar>
              <w:top w:w="40" w:type="dxa"/>
              <w:left w:w="40" w:type="dxa"/>
              <w:bottom w:w="40" w:type="dxa"/>
              <w:right w:w="40" w:type="dxa"/>
            </w:tcMar>
            <w:vAlign w:val="center"/>
            <w:hideMark/>
          </w:tcPr>
          <w:p w14:paraId="658398B9" w14:textId="77777777" w:rsidR="003F25B2" w:rsidRPr="00C31329" w:rsidRDefault="003F25B2" w:rsidP="00F909AB">
            <w:pPr>
              <w:pStyle w:val="ab"/>
              <w:jc w:val="center"/>
            </w:pPr>
            <w:r w:rsidRPr="00C31329">
              <w:t>98</w:t>
            </w:r>
          </w:p>
        </w:tc>
        <w:tc>
          <w:tcPr>
            <w:tcW w:w="0" w:type="auto"/>
            <w:tcMar>
              <w:top w:w="40" w:type="dxa"/>
              <w:left w:w="40" w:type="dxa"/>
              <w:bottom w:w="40" w:type="dxa"/>
              <w:right w:w="40" w:type="dxa"/>
            </w:tcMar>
            <w:vAlign w:val="center"/>
            <w:hideMark/>
          </w:tcPr>
          <w:p w14:paraId="0486D8E9" w14:textId="77777777" w:rsidR="003F25B2" w:rsidRPr="00C31329" w:rsidRDefault="003F25B2" w:rsidP="00F909AB">
            <w:pPr>
              <w:pStyle w:val="ab"/>
              <w:jc w:val="center"/>
            </w:pPr>
            <w:r w:rsidRPr="00C31329">
              <w:t>109</w:t>
            </w:r>
          </w:p>
        </w:tc>
        <w:tc>
          <w:tcPr>
            <w:tcW w:w="0" w:type="auto"/>
            <w:tcMar>
              <w:top w:w="40" w:type="dxa"/>
              <w:left w:w="40" w:type="dxa"/>
              <w:bottom w:w="40" w:type="dxa"/>
              <w:right w:w="40" w:type="dxa"/>
            </w:tcMar>
            <w:vAlign w:val="center"/>
            <w:hideMark/>
          </w:tcPr>
          <w:p w14:paraId="443C251B" w14:textId="77777777" w:rsidR="003F25B2" w:rsidRPr="00C31329" w:rsidRDefault="003F25B2" w:rsidP="00F909AB">
            <w:pPr>
              <w:pStyle w:val="ab"/>
              <w:jc w:val="center"/>
            </w:pPr>
            <w:r w:rsidRPr="00C31329">
              <w:t>109</w:t>
            </w:r>
          </w:p>
        </w:tc>
        <w:tc>
          <w:tcPr>
            <w:tcW w:w="0" w:type="auto"/>
            <w:tcMar>
              <w:top w:w="40" w:type="dxa"/>
              <w:left w:w="40" w:type="dxa"/>
              <w:bottom w:w="40" w:type="dxa"/>
              <w:right w:w="40" w:type="dxa"/>
            </w:tcMar>
            <w:vAlign w:val="center"/>
            <w:hideMark/>
          </w:tcPr>
          <w:p w14:paraId="52685B11" w14:textId="77777777" w:rsidR="003F25B2" w:rsidRPr="00C31329" w:rsidRDefault="003F25B2" w:rsidP="00F909AB">
            <w:pPr>
              <w:pStyle w:val="ab"/>
              <w:jc w:val="center"/>
            </w:pPr>
            <w:r w:rsidRPr="00C31329">
              <w:t>104</w:t>
            </w:r>
          </w:p>
        </w:tc>
        <w:tc>
          <w:tcPr>
            <w:tcW w:w="0" w:type="auto"/>
            <w:tcMar>
              <w:top w:w="40" w:type="dxa"/>
              <w:left w:w="40" w:type="dxa"/>
              <w:bottom w:w="40" w:type="dxa"/>
              <w:right w:w="40" w:type="dxa"/>
            </w:tcMar>
            <w:vAlign w:val="center"/>
            <w:hideMark/>
          </w:tcPr>
          <w:p w14:paraId="087A885A" w14:textId="77777777" w:rsidR="003F25B2" w:rsidRPr="00C31329" w:rsidRDefault="003F25B2" w:rsidP="00F909AB">
            <w:pPr>
              <w:pStyle w:val="ab"/>
              <w:jc w:val="center"/>
            </w:pPr>
            <w:r w:rsidRPr="00C31329">
              <w:t>103</w:t>
            </w:r>
          </w:p>
        </w:tc>
        <w:tc>
          <w:tcPr>
            <w:tcW w:w="0" w:type="auto"/>
            <w:tcMar>
              <w:top w:w="40" w:type="dxa"/>
              <w:left w:w="40" w:type="dxa"/>
              <w:bottom w:w="40" w:type="dxa"/>
              <w:right w:w="40" w:type="dxa"/>
            </w:tcMar>
            <w:vAlign w:val="center"/>
            <w:hideMark/>
          </w:tcPr>
          <w:p w14:paraId="5FCD8AC2" w14:textId="77777777" w:rsidR="003F25B2" w:rsidRPr="00C31329" w:rsidRDefault="003F25B2" w:rsidP="00F909AB">
            <w:pPr>
              <w:pStyle w:val="ab"/>
              <w:jc w:val="center"/>
            </w:pPr>
            <w:r w:rsidRPr="00C31329">
              <w:t>113</w:t>
            </w:r>
          </w:p>
        </w:tc>
      </w:tr>
      <w:tr w:rsidR="003F25B2" w:rsidRPr="00C31329" w14:paraId="56BD779E" w14:textId="77777777" w:rsidTr="00F909AB">
        <w:tc>
          <w:tcPr>
            <w:tcW w:w="0" w:type="auto"/>
            <w:tcMar>
              <w:top w:w="100" w:type="dxa"/>
              <w:left w:w="100" w:type="dxa"/>
              <w:bottom w:w="100" w:type="dxa"/>
              <w:right w:w="100" w:type="dxa"/>
            </w:tcMar>
            <w:vAlign w:val="center"/>
            <w:hideMark/>
          </w:tcPr>
          <w:p w14:paraId="213178FF" w14:textId="77777777" w:rsidR="003F25B2" w:rsidRPr="00C31329" w:rsidRDefault="003F25B2" w:rsidP="00F909AB">
            <w:pPr>
              <w:pStyle w:val="ab"/>
              <w:jc w:val="center"/>
            </w:pPr>
            <w:r w:rsidRPr="00C31329">
              <w:t>Мера значимости</w:t>
            </w:r>
          </w:p>
        </w:tc>
        <w:tc>
          <w:tcPr>
            <w:tcW w:w="0" w:type="auto"/>
            <w:tcMar>
              <w:top w:w="40" w:type="dxa"/>
              <w:left w:w="40" w:type="dxa"/>
              <w:bottom w:w="40" w:type="dxa"/>
              <w:right w:w="40" w:type="dxa"/>
            </w:tcMar>
            <w:vAlign w:val="center"/>
            <w:hideMark/>
          </w:tcPr>
          <w:p w14:paraId="01FB8051" w14:textId="77777777" w:rsidR="003F25B2" w:rsidRPr="00C31329" w:rsidRDefault="003F25B2" w:rsidP="00F909AB">
            <w:pPr>
              <w:pStyle w:val="ab"/>
              <w:jc w:val="center"/>
            </w:pPr>
            <w:r w:rsidRPr="00C31329">
              <w:t>0,49</w:t>
            </w:r>
          </w:p>
        </w:tc>
        <w:tc>
          <w:tcPr>
            <w:tcW w:w="0" w:type="auto"/>
            <w:tcMar>
              <w:top w:w="40" w:type="dxa"/>
              <w:left w:w="40" w:type="dxa"/>
              <w:bottom w:w="40" w:type="dxa"/>
              <w:right w:w="40" w:type="dxa"/>
            </w:tcMar>
            <w:vAlign w:val="center"/>
            <w:hideMark/>
          </w:tcPr>
          <w:p w14:paraId="28766750" w14:textId="77777777" w:rsidR="003F25B2" w:rsidRPr="00C31329" w:rsidRDefault="003F25B2" w:rsidP="00F909AB">
            <w:pPr>
              <w:pStyle w:val="ab"/>
              <w:jc w:val="center"/>
            </w:pPr>
            <w:r w:rsidRPr="00C31329">
              <w:t>0,71</w:t>
            </w:r>
          </w:p>
        </w:tc>
        <w:tc>
          <w:tcPr>
            <w:tcW w:w="0" w:type="auto"/>
            <w:tcMar>
              <w:top w:w="40" w:type="dxa"/>
              <w:left w:w="40" w:type="dxa"/>
              <w:bottom w:w="40" w:type="dxa"/>
              <w:right w:w="40" w:type="dxa"/>
            </w:tcMar>
            <w:vAlign w:val="center"/>
            <w:hideMark/>
          </w:tcPr>
          <w:p w14:paraId="61663145" w14:textId="77777777" w:rsidR="003F25B2" w:rsidRPr="00C31329" w:rsidRDefault="003F25B2" w:rsidP="00F909AB">
            <w:pPr>
              <w:pStyle w:val="ab"/>
              <w:jc w:val="center"/>
            </w:pPr>
            <w:r w:rsidRPr="00C31329">
              <w:t>0,73</w:t>
            </w:r>
          </w:p>
        </w:tc>
        <w:tc>
          <w:tcPr>
            <w:tcW w:w="0" w:type="auto"/>
            <w:tcMar>
              <w:top w:w="40" w:type="dxa"/>
              <w:left w:w="40" w:type="dxa"/>
              <w:bottom w:w="40" w:type="dxa"/>
              <w:right w:w="40" w:type="dxa"/>
            </w:tcMar>
            <w:vAlign w:val="center"/>
            <w:hideMark/>
          </w:tcPr>
          <w:p w14:paraId="287D004E" w14:textId="77777777" w:rsidR="003F25B2" w:rsidRPr="00C31329" w:rsidRDefault="003F25B2" w:rsidP="00F909AB">
            <w:pPr>
              <w:pStyle w:val="ab"/>
              <w:jc w:val="center"/>
            </w:pPr>
            <w:r w:rsidRPr="00C31329">
              <w:t>0,32</w:t>
            </w:r>
          </w:p>
        </w:tc>
        <w:tc>
          <w:tcPr>
            <w:tcW w:w="0" w:type="auto"/>
            <w:tcMar>
              <w:top w:w="40" w:type="dxa"/>
              <w:left w:w="40" w:type="dxa"/>
              <w:bottom w:w="40" w:type="dxa"/>
              <w:right w:w="40" w:type="dxa"/>
            </w:tcMar>
            <w:vAlign w:val="center"/>
            <w:hideMark/>
          </w:tcPr>
          <w:p w14:paraId="5E817AD0" w14:textId="77777777" w:rsidR="003F25B2" w:rsidRPr="00C31329" w:rsidRDefault="003F25B2" w:rsidP="00F909AB">
            <w:pPr>
              <w:pStyle w:val="ab"/>
              <w:jc w:val="center"/>
            </w:pPr>
            <w:r w:rsidRPr="00C31329">
              <w:t>0,47</w:t>
            </w:r>
          </w:p>
        </w:tc>
        <w:tc>
          <w:tcPr>
            <w:tcW w:w="0" w:type="auto"/>
            <w:tcMar>
              <w:top w:w="40" w:type="dxa"/>
              <w:left w:w="40" w:type="dxa"/>
              <w:bottom w:w="40" w:type="dxa"/>
              <w:right w:w="40" w:type="dxa"/>
            </w:tcMar>
            <w:vAlign w:val="center"/>
            <w:hideMark/>
          </w:tcPr>
          <w:p w14:paraId="28516C88" w14:textId="77777777" w:rsidR="003F25B2" w:rsidRPr="00C31329" w:rsidRDefault="003F25B2" w:rsidP="00F909AB">
            <w:pPr>
              <w:pStyle w:val="ab"/>
              <w:jc w:val="center"/>
            </w:pPr>
            <w:r w:rsidRPr="00C31329">
              <w:t>0,28</w:t>
            </w:r>
          </w:p>
        </w:tc>
      </w:tr>
    </w:tbl>
    <w:p w14:paraId="3DA2DCEA" w14:textId="77777777" w:rsidR="003F25B2" w:rsidRPr="0065557F" w:rsidRDefault="003F25B2" w:rsidP="003F25B2">
      <w:pPr>
        <w:rPr>
          <w:lang w:val="ru-RU" w:eastAsia="ru-RU"/>
        </w:rPr>
      </w:pPr>
    </w:p>
    <w:p w14:paraId="2C01C1CB" w14:textId="77777777" w:rsidR="003F25B2" w:rsidRDefault="003F25B2" w:rsidP="003F25B2">
      <w:pPr>
        <w:rPr>
          <w:lang w:val="ru-RU" w:eastAsia="ru-RU"/>
        </w:rPr>
      </w:pPr>
      <w:r w:rsidRPr="0065557F">
        <w:rPr>
          <w:lang w:val="ru-RU" w:eastAsia="ru-RU"/>
        </w:rPr>
        <w:t>Следовательно, подсчет подкатегории 2 выглядит как:</w:t>
      </w:r>
    </w:p>
    <w:p w14:paraId="5A7458D8" w14:textId="77777777" w:rsidR="003F25B2" w:rsidRPr="0065557F" w:rsidRDefault="003F25B2" w:rsidP="003F25B2">
      <w:pPr>
        <w:jc w:val="center"/>
        <w:rPr>
          <w:lang w:val="ru-RU" w:eastAsia="ru-RU"/>
        </w:rPr>
      </w:pPr>
      <m:oMath>
        <m:r>
          <m:rPr>
            <m:sty m:val="p"/>
          </m:rPr>
          <w:rPr>
            <w:rFonts w:ascii="Cambria Math" w:hAnsi="Cambria Math"/>
            <w:lang w:val="ru-RU" w:eastAsia="ru-RU"/>
          </w:rPr>
          <m:t>0,2 * (0,49 + 0,71 + 0,73 + 0,32 + 0,47 + 0,28)</m:t>
        </m:r>
      </m:oMath>
      <w:r>
        <w:rPr>
          <w:rFonts w:eastAsiaTheme="minorEastAsia"/>
          <w:lang w:val="ru-RU" w:eastAsia="ru-RU"/>
        </w:rPr>
        <w:t xml:space="preserve"> </w:t>
      </w:r>
      <m:oMath>
        <m:r>
          <w:rPr>
            <w:rFonts w:ascii="Cambria Math" w:hAnsi="Cambria Math"/>
            <w:lang w:val="ru-RU" w:eastAsia="ru-RU"/>
          </w:rPr>
          <m:t>≈0,6</m:t>
        </m:r>
      </m:oMath>
    </w:p>
    <w:p w14:paraId="3C8136FA" w14:textId="77777777" w:rsidR="003F25B2" w:rsidRPr="00EE6BB1" w:rsidRDefault="003F25B2" w:rsidP="003F25B2">
      <w:pPr>
        <w:rPr>
          <w:i/>
          <w:iCs/>
          <w:lang w:val="ru-RU" w:eastAsia="ru-RU"/>
        </w:rPr>
      </w:pPr>
      <w:r w:rsidRPr="00EE6BB1">
        <w:rPr>
          <w:i/>
          <w:iCs/>
          <w:lang w:val="ru-RU" w:eastAsia="ru-RU"/>
        </w:rPr>
        <w:t>Подкатегория 3:</w:t>
      </w:r>
    </w:p>
    <w:p w14:paraId="4426ECDC" w14:textId="77777777" w:rsidR="003F25B2" w:rsidRPr="0065557F" w:rsidRDefault="003F25B2" w:rsidP="003F25B2">
      <w:pPr>
        <w:rPr>
          <w:lang w:val="ru-RU" w:eastAsia="ru-RU"/>
        </w:rPr>
      </w:pPr>
      <w:r w:rsidRPr="0065557F">
        <w:rPr>
          <w:shd w:val="clear" w:color="auto" w:fill="FFFFFF"/>
          <w:lang w:val="ru-RU" w:eastAsia="ru-RU"/>
        </w:rPr>
        <w:t xml:space="preserve">Необходимо </w:t>
      </w:r>
      <w:r>
        <w:rPr>
          <w:shd w:val="clear" w:color="auto" w:fill="FFFFFF"/>
          <w:lang w:val="ru-RU" w:eastAsia="ru-RU"/>
        </w:rPr>
        <w:t>узнать</w:t>
      </w:r>
      <w:r w:rsidRPr="0065557F">
        <w:rPr>
          <w:shd w:val="clear" w:color="auto" w:fill="FFFFFF"/>
          <w:lang w:val="ru-RU" w:eastAsia="ru-RU"/>
        </w:rPr>
        <w:t xml:space="preserve"> среднее значение показателя “</w:t>
      </w:r>
      <w:r w:rsidRPr="0065557F">
        <w:rPr>
          <w:lang w:val="ru-RU" w:eastAsia="ru-RU"/>
        </w:rPr>
        <w:t xml:space="preserve">Уровень </w:t>
      </w:r>
      <w:r w:rsidRPr="0065557F">
        <w:rPr>
          <w:shd w:val="clear" w:color="auto" w:fill="FFFFFF"/>
          <w:lang w:val="ru-RU" w:eastAsia="ru-RU"/>
        </w:rPr>
        <w:t>комфорта горожан, которые пребывают в городской среде в присутствии собак”</w:t>
      </w:r>
      <w:r>
        <w:rPr>
          <w:shd w:val="clear" w:color="auto" w:fill="FFFFFF"/>
          <w:lang w:val="ru-RU" w:eastAsia="ru-RU"/>
        </w:rPr>
        <w:t xml:space="preserve">. </w:t>
      </w:r>
      <w:r>
        <w:rPr>
          <w:lang w:val="ru-RU" w:eastAsia="ru-RU"/>
        </w:rPr>
        <w:t>С</w:t>
      </w:r>
      <w:r w:rsidRPr="0065557F">
        <w:rPr>
          <w:shd w:val="clear" w:color="auto" w:fill="FFFFFF"/>
          <w:lang w:val="ru-RU" w:eastAsia="ru-RU"/>
        </w:rPr>
        <w:t xml:space="preserve"> помощью Excel посчитано, что среднее значение </w:t>
      </w:r>
      <m:oMath>
        <m:r>
          <w:rPr>
            <w:rFonts w:ascii="Cambria Math" w:hAnsi="Cambria Math"/>
            <w:lang w:val="ru-RU" w:eastAsia="ru-RU"/>
          </w:rPr>
          <m:t>≈4,15</m:t>
        </m:r>
      </m:oMath>
    </w:p>
    <w:p w14:paraId="24599E2C" w14:textId="77777777" w:rsidR="003F25B2" w:rsidRDefault="003F25B2" w:rsidP="003F25B2">
      <w:pPr>
        <w:rPr>
          <w:lang w:val="ru-RU" w:eastAsia="ru-RU"/>
        </w:rPr>
      </w:pPr>
      <w:r w:rsidRPr="0065557F">
        <w:rPr>
          <w:lang w:val="ru-RU" w:eastAsia="ru-RU"/>
        </w:rPr>
        <w:t>Формула для подкатегории 3</w:t>
      </w:r>
      <w:r>
        <w:rPr>
          <w:lang w:val="ru-RU" w:eastAsia="ru-RU"/>
        </w:rPr>
        <w:t>:</w:t>
      </w:r>
    </w:p>
    <w:p w14:paraId="1D15C731" w14:textId="77777777" w:rsidR="003F25B2" w:rsidRPr="0065557F" w:rsidRDefault="003F25B2" w:rsidP="003F25B2">
      <w:pPr>
        <w:jc w:val="center"/>
        <w:rPr>
          <w:lang w:val="ru-RU" w:eastAsia="ru-RU"/>
        </w:rPr>
      </w:pPr>
      <m:oMath>
        <m:r>
          <m:rPr>
            <m:sty m:val="p"/>
          </m:rPr>
          <w:rPr>
            <w:rFonts w:ascii="Cambria Math" w:hAnsi="Cambria Math"/>
            <w:lang w:val="ru-RU" w:eastAsia="ru-RU"/>
          </w:rPr>
          <m:t>0,05 * 4,15</m:t>
        </m:r>
      </m:oMath>
      <w:r>
        <w:rPr>
          <w:rFonts w:eastAsiaTheme="minorEastAsia"/>
          <w:lang w:val="ru-RU" w:eastAsia="ru-RU"/>
        </w:rPr>
        <w:t xml:space="preserve"> </w:t>
      </w:r>
      <m:oMath>
        <m:r>
          <w:rPr>
            <w:rFonts w:ascii="Cambria Math" w:hAnsi="Cambria Math"/>
            <w:lang w:val="ru-RU" w:eastAsia="ru-RU"/>
          </w:rPr>
          <m:t>≈0,207</m:t>
        </m:r>
      </m:oMath>
    </w:p>
    <w:p w14:paraId="67876808" w14:textId="77777777" w:rsidR="003F25B2" w:rsidRDefault="003F25B2" w:rsidP="003F25B2">
      <w:pPr>
        <w:rPr>
          <w:lang w:val="ru-RU" w:eastAsia="ru-RU"/>
        </w:rPr>
      </w:pPr>
      <w:r w:rsidRPr="0065557F">
        <w:rPr>
          <w:lang w:val="ru-RU" w:eastAsia="ru-RU"/>
        </w:rPr>
        <w:t xml:space="preserve">Таким образом, </w:t>
      </w:r>
      <w:r w:rsidRPr="000907AC">
        <w:rPr>
          <w:rStyle w:val="Strong"/>
        </w:rPr>
        <w:t>категория №3</w:t>
      </w:r>
      <w:r w:rsidRPr="0065557F">
        <w:rPr>
          <w:lang w:val="ru-RU" w:eastAsia="ru-RU"/>
        </w:rPr>
        <w:t xml:space="preserve"> равна:</w:t>
      </w:r>
    </w:p>
    <w:p w14:paraId="50AEF4D0" w14:textId="77777777" w:rsidR="003F25B2" w:rsidRPr="00CB6D20" w:rsidRDefault="003F25B2" w:rsidP="003F25B2">
      <w:pPr>
        <w:jc w:val="center"/>
        <w:rPr>
          <w:rFonts w:eastAsiaTheme="minorEastAsia"/>
          <w:lang w:val="ru-RU" w:eastAsia="ru-RU"/>
        </w:rPr>
      </w:pPr>
      <m:oMathPara>
        <m:oMathParaPr>
          <m:jc m:val="center"/>
        </m:oMathParaPr>
        <m:oMath>
          <m:r>
            <m:rPr>
              <m:sty m:val="p"/>
            </m:rPr>
            <w:rPr>
              <w:rFonts w:ascii="Cambria Math" w:hAnsi="Cambria Math"/>
              <w:lang w:val="ru-RU" w:eastAsia="ru-RU"/>
            </w:rPr>
            <m:t xml:space="preserve">                  0,</m:t>
          </m:r>
          <m:r>
            <w:rPr>
              <w:rFonts w:ascii="Cambria Math" w:hAnsi="Cambria Math"/>
              <w:lang w:val="ru-RU" w:eastAsia="ru-RU"/>
            </w:rPr>
            <m:t>09+0,6+0,207=0,897</m:t>
          </m:r>
        </m:oMath>
      </m:oMathPara>
    </w:p>
    <w:p w14:paraId="62F2BDB5" w14:textId="77777777" w:rsidR="003F25B2" w:rsidRPr="00CB6D20" w:rsidRDefault="003F25B2" w:rsidP="003F25B2">
      <w:pPr>
        <w:jc w:val="center"/>
        <w:rPr>
          <w:lang w:val="ru-RU" w:eastAsia="ru-RU"/>
        </w:rPr>
      </w:pPr>
    </w:p>
    <w:p w14:paraId="1564A30C" w14:textId="77777777" w:rsidR="003F25B2" w:rsidRPr="00CB6D20" w:rsidRDefault="003F25B2" w:rsidP="003F25B2">
      <w:pPr>
        <w:rPr>
          <w:u w:val="single"/>
          <w:lang w:val="ru-RU" w:eastAsia="ru-RU"/>
        </w:rPr>
      </w:pPr>
      <w:r w:rsidRPr="00CB6D20">
        <w:rPr>
          <w:u w:val="single"/>
          <w:lang w:val="ru-RU" w:eastAsia="ru-RU"/>
        </w:rPr>
        <w:t xml:space="preserve">Категория 4. Нормативно-правовая база в области </w:t>
      </w:r>
      <w:proofErr w:type="spellStart"/>
      <w:r w:rsidRPr="00CB6D20">
        <w:rPr>
          <w:u w:val="single"/>
          <w:lang w:val="ru-RU" w:eastAsia="ru-RU"/>
        </w:rPr>
        <w:t>собаковладения</w:t>
      </w:r>
      <w:proofErr w:type="spellEnd"/>
    </w:p>
    <w:p w14:paraId="50CFB21D" w14:textId="77777777" w:rsidR="003F25B2" w:rsidRPr="00371BCC" w:rsidRDefault="003F25B2" w:rsidP="003F25B2">
      <w:pPr>
        <w:rPr>
          <w:i/>
          <w:iCs/>
          <w:lang w:val="ru-RU" w:eastAsia="ru-RU"/>
        </w:rPr>
      </w:pPr>
      <w:r w:rsidRPr="00371BCC">
        <w:rPr>
          <w:i/>
          <w:iCs/>
          <w:lang w:val="ru-RU" w:eastAsia="ru-RU"/>
        </w:rPr>
        <w:t>Подкатегория 1:</w:t>
      </w:r>
    </w:p>
    <w:p w14:paraId="4AF0E990" w14:textId="77777777" w:rsidR="003F25B2" w:rsidRDefault="003F25B2" w:rsidP="003F25B2">
      <w:pPr>
        <w:rPr>
          <w:lang w:val="ru-RU" w:eastAsia="ru-RU"/>
        </w:rPr>
      </w:pPr>
      <w:r w:rsidRPr="0065557F">
        <w:rPr>
          <w:lang w:val="ru-RU" w:eastAsia="ru-RU"/>
        </w:rPr>
        <w:t>Подсчет среднего значения по каждому показателю категории:</w:t>
      </w:r>
    </w:p>
    <w:p w14:paraId="173D09CA" w14:textId="77777777" w:rsidR="003F25B2" w:rsidRPr="0065557F" w:rsidRDefault="003F25B2" w:rsidP="003F25B2">
      <w:pPr>
        <w:pStyle w:val="a"/>
        <w:ind w:firstLine="131"/>
        <w:rPr>
          <w:lang w:eastAsia="ru-RU"/>
        </w:rPr>
      </w:pPr>
      <w:r>
        <w:rPr>
          <w:lang w:eastAsia="ru-RU"/>
        </w:rPr>
        <w:t xml:space="preserve"> Средние значения показателей, входящих в подкатегорию 1</w:t>
      </w:r>
    </w:p>
    <w:tbl>
      <w:tblPr>
        <w:tblW w:w="0" w:type="auto"/>
        <w:tblCellMar>
          <w:top w:w="15" w:type="dxa"/>
          <w:left w:w="15" w:type="dxa"/>
          <w:bottom w:w="15" w:type="dxa"/>
          <w:right w:w="15" w:type="dxa"/>
        </w:tblCellMar>
        <w:tblLook w:val="04A0" w:firstRow="1" w:lastRow="0" w:firstColumn="1" w:lastColumn="0" w:noHBand="0" w:noVBand="1"/>
      </w:tblPr>
      <w:tblGrid>
        <w:gridCol w:w="1573"/>
        <w:gridCol w:w="2358"/>
        <w:gridCol w:w="1898"/>
        <w:gridCol w:w="2491"/>
        <w:gridCol w:w="1353"/>
      </w:tblGrid>
      <w:tr w:rsidR="003F25B2" w:rsidRPr="0065557F" w14:paraId="7E7ADABF" w14:textId="77777777" w:rsidTr="00F909AB">
        <w:trPr>
          <w:trHeight w:val="1920"/>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BAD4102" w14:textId="77777777" w:rsidR="003F25B2" w:rsidRPr="00371BCC" w:rsidRDefault="003F25B2" w:rsidP="00F909AB">
            <w:pPr>
              <w:pStyle w:val="ab"/>
              <w:jc w:val="center"/>
              <w:rPr>
                <w:b/>
                <w:bCs/>
                <w:lang w:eastAsia="ru-RU"/>
              </w:rPr>
            </w:pPr>
            <w:r w:rsidRPr="00371BCC">
              <w:rPr>
                <w:b/>
                <w:bCs/>
                <w:lang w:eastAsia="ru-RU"/>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0A3AD29" w14:textId="3DA55337" w:rsidR="003F25B2" w:rsidRPr="00371BCC" w:rsidRDefault="003F25B2" w:rsidP="00F909AB">
            <w:pPr>
              <w:pStyle w:val="ab"/>
              <w:jc w:val="center"/>
              <w:rPr>
                <w:b/>
                <w:bCs/>
                <w:lang w:eastAsia="ru-RU"/>
              </w:rPr>
            </w:pPr>
            <w:r w:rsidRPr="00371BCC">
              <w:rPr>
                <w:b/>
                <w:bCs/>
                <w:lang w:eastAsia="ru-RU"/>
              </w:rPr>
              <w:t>Законы, защищающие права собак и их владельцев (эффективность их ре</w:t>
            </w:r>
            <w:r w:rsidR="00B02EC7">
              <w:rPr>
                <w:b/>
                <w:bCs/>
                <w:lang w:eastAsia="ru-RU"/>
              </w:rPr>
              <w:t>а</w:t>
            </w:r>
            <w:r w:rsidRPr="00371BCC">
              <w:rPr>
                <w:b/>
                <w:bCs/>
                <w:lang w:eastAsia="ru-RU"/>
              </w:rPr>
              <w:t>лизации)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236EA05" w14:textId="77777777" w:rsidR="003F25B2" w:rsidRPr="00371BCC" w:rsidRDefault="003F25B2" w:rsidP="00F909AB">
            <w:pPr>
              <w:pStyle w:val="ab"/>
              <w:jc w:val="center"/>
              <w:rPr>
                <w:b/>
                <w:bCs/>
                <w:lang w:eastAsia="ru-RU"/>
              </w:rPr>
            </w:pPr>
            <w:r w:rsidRPr="00371BCC">
              <w:rPr>
                <w:b/>
                <w:bCs/>
                <w:lang w:eastAsia="ru-RU"/>
              </w:rPr>
              <w:t>Ресурсы для сообщения и решения инцидентов, связанных с собаками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FBC796B" w14:textId="77777777" w:rsidR="003F25B2" w:rsidRPr="00371BCC" w:rsidRDefault="003F25B2" w:rsidP="00F909AB">
            <w:pPr>
              <w:pStyle w:val="ab"/>
              <w:jc w:val="center"/>
              <w:rPr>
                <w:b/>
                <w:bCs/>
                <w:lang w:eastAsia="ru-RU"/>
              </w:rPr>
            </w:pPr>
            <w:r w:rsidRPr="00371BCC">
              <w:rPr>
                <w:b/>
                <w:bCs/>
                <w:lang w:eastAsia="ru-RU"/>
              </w:rPr>
              <w:t>Штрафы, санкционирующие безответственное отношение собаковладельцев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C8AA8CF" w14:textId="77777777" w:rsidR="003F25B2" w:rsidRPr="00371BCC" w:rsidRDefault="003F25B2" w:rsidP="00F909AB">
            <w:pPr>
              <w:pStyle w:val="ab"/>
              <w:jc w:val="center"/>
              <w:rPr>
                <w:b/>
                <w:bCs/>
                <w:lang w:eastAsia="ru-RU"/>
              </w:rPr>
            </w:pPr>
            <w:r w:rsidRPr="00371BCC">
              <w:rPr>
                <w:b/>
                <w:bCs/>
                <w:lang w:eastAsia="ru-RU"/>
              </w:rPr>
              <w:t>Контроль за бродячими собаками</w:t>
            </w:r>
          </w:p>
        </w:tc>
      </w:tr>
      <w:tr w:rsidR="003F25B2" w:rsidRPr="0065557F" w14:paraId="15B44DA2" w14:textId="77777777" w:rsidTr="00F909AB">
        <w:trPr>
          <w:trHeight w:val="31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A26D184" w14:textId="77777777" w:rsidR="003F25B2" w:rsidRPr="0065557F" w:rsidRDefault="003F25B2" w:rsidP="00F909AB">
            <w:pPr>
              <w:pStyle w:val="ab"/>
              <w:jc w:val="center"/>
              <w:rPr>
                <w:lang w:eastAsia="ru-RU"/>
              </w:rPr>
            </w:pPr>
            <w:r w:rsidRPr="0065557F">
              <w:rPr>
                <w:lang w:eastAsia="ru-RU"/>
              </w:rPr>
              <w:t>Среднее значение показателя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E407FCE" w14:textId="77777777" w:rsidR="003F25B2" w:rsidRPr="0065557F" w:rsidRDefault="003F25B2" w:rsidP="00F909AB">
            <w:pPr>
              <w:pStyle w:val="ab"/>
              <w:jc w:val="center"/>
              <w:rPr>
                <w:lang w:eastAsia="ru-RU"/>
              </w:rPr>
            </w:pPr>
            <w:r w:rsidRPr="0065557F">
              <w:rPr>
                <w:lang w:eastAsia="ru-RU"/>
              </w:rPr>
              <w:t>1,73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B73ED49" w14:textId="77777777" w:rsidR="003F25B2" w:rsidRPr="0065557F" w:rsidRDefault="003F25B2" w:rsidP="00F909AB">
            <w:pPr>
              <w:pStyle w:val="ab"/>
              <w:jc w:val="center"/>
              <w:rPr>
                <w:lang w:eastAsia="ru-RU"/>
              </w:rPr>
            </w:pPr>
            <w:r w:rsidRPr="0065557F">
              <w:rPr>
                <w:lang w:eastAsia="ru-RU"/>
              </w:rPr>
              <w:t>1,75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962CF21" w14:textId="77777777" w:rsidR="003F25B2" w:rsidRPr="0065557F" w:rsidRDefault="003F25B2" w:rsidP="00F909AB">
            <w:pPr>
              <w:pStyle w:val="ab"/>
              <w:jc w:val="center"/>
              <w:rPr>
                <w:lang w:eastAsia="ru-RU"/>
              </w:rPr>
            </w:pPr>
            <w:r w:rsidRPr="0065557F">
              <w:rPr>
                <w:lang w:eastAsia="ru-RU"/>
              </w:rPr>
              <w:t>1,71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EB0F502" w14:textId="77777777" w:rsidR="003F25B2" w:rsidRPr="0065557F" w:rsidRDefault="003F25B2" w:rsidP="00F909AB">
            <w:pPr>
              <w:pStyle w:val="ab"/>
              <w:jc w:val="center"/>
              <w:rPr>
                <w:lang w:eastAsia="ru-RU"/>
              </w:rPr>
            </w:pPr>
            <w:r w:rsidRPr="0065557F">
              <w:rPr>
                <w:lang w:eastAsia="ru-RU"/>
              </w:rPr>
              <w:t>2,14</w:t>
            </w:r>
          </w:p>
        </w:tc>
      </w:tr>
    </w:tbl>
    <w:p w14:paraId="4112F5BA" w14:textId="77777777" w:rsidR="003F25B2" w:rsidRDefault="003F25B2" w:rsidP="003F25B2">
      <w:pPr>
        <w:rPr>
          <w:lang w:val="ru-RU" w:eastAsia="ru-RU"/>
        </w:rPr>
      </w:pPr>
    </w:p>
    <w:p w14:paraId="0F69AB0D" w14:textId="77777777" w:rsidR="003F25B2" w:rsidRDefault="003F25B2" w:rsidP="003F25B2">
      <w:pPr>
        <w:rPr>
          <w:lang w:val="ru-RU" w:eastAsia="ru-RU"/>
        </w:rPr>
      </w:pPr>
      <w:r w:rsidRPr="0065557F">
        <w:rPr>
          <w:lang w:val="ru-RU" w:eastAsia="ru-RU"/>
        </w:rPr>
        <w:t>Далее, необходимо произвести расчет среднего значения по 4 показателям:</w:t>
      </w:r>
    </w:p>
    <w:p w14:paraId="63D3DA54" w14:textId="77777777" w:rsidR="003F25B2" w:rsidRPr="0065557F" w:rsidRDefault="00000000" w:rsidP="003F25B2">
      <w:pPr>
        <w:rPr>
          <w:lang w:val="ru-RU" w:eastAsia="ru-RU"/>
        </w:rPr>
      </w:pPr>
      <m:oMathPara>
        <m:oMath>
          <m:f>
            <m:fPr>
              <m:ctrlPr>
                <w:rPr>
                  <w:rFonts w:ascii="Cambria Math" w:hAnsi="Cambria Math"/>
                  <w:i/>
                  <w:lang w:val="ru-RU" w:eastAsia="ru-RU"/>
                </w:rPr>
              </m:ctrlPr>
            </m:fPr>
            <m:num>
              <m:r>
                <w:rPr>
                  <w:rFonts w:ascii="Cambria Math" w:hAnsi="Cambria Math"/>
                  <w:lang w:val="ru-RU" w:eastAsia="ru-RU"/>
                </w:rPr>
                <m:t>1,73+1,75+1,71+2,14</m:t>
              </m:r>
            </m:num>
            <m:den>
              <m:r>
                <w:rPr>
                  <w:rFonts w:ascii="Cambria Math" w:hAnsi="Cambria Math"/>
                  <w:lang w:val="ru-RU" w:eastAsia="ru-RU"/>
                </w:rPr>
                <m:t>4</m:t>
              </m:r>
            </m:den>
          </m:f>
          <m:r>
            <w:rPr>
              <w:rFonts w:ascii="Cambria Math" w:hAnsi="Cambria Math"/>
              <w:lang w:val="ru-RU" w:eastAsia="ru-RU"/>
            </w:rPr>
            <m:t>≈1,83</m:t>
          </m:r>
        </m:oMath>
      </m:oMathPara>
    </w:p>
    <w:p w14:paraId="516BA2BB" w14:textId="77777777" w:rsidR="003F25B2" w:rsidRDefault="003F25B2" w:rsidP="003F25B2">
      <w:pPr>
        <w:rPr>
          <w:lang w:val="ru-RU" w:eastAsia="ru-RU"/>
        </w:rPr>
      </w:pPr>
      <w:r w:rsidRPr="0065557F">
        <w:rPr>
          <w:lang w:val="ru-RU" w:eastAsia="ru-RU"/>
        </w:rPr>
        <w:lastRenderedPageBreak/>
        <w:t xml:space="preserve">Следующий шаг </w:t>
      </w:r>
      <w:r w:rsidRPr="006D1829">
        <w:rPr>
          <w:rFonts w:ascii="Arial" w:hAnsi="Arial" w:cs="Arial"/>
          <w:color w:val="4D5156"/>
          <w:sz w:val="21"/>
          <w:szCs w:val="21"/>
          <w:shd w:val="clear" w:color="auto" w:fill="FFFFFF"/>
          <w:lang w:val="ru-RU"/>
        </w:rPr>
        <w:t>—</w:t>
      </w:r>
      <w:r w:rsidRPr="0065557F">
        <w:rPr>
          <w:lang w:val="ru-RU" w:eastAsia="ru-RU"/>
        </w:rPr>
        <w:t xml:space="preserve"> посчитать значение с учетом удельного веса категории: </w:t>
      </w:r>
    </w:p>
    <w:p w14:paraId="294EAE16" w14:textId="77777777" w:rsidR="003F25B2" w:rsidRPr="0065557F" w:rsidRDefault="003F25B2" w:rsidP="003F25B2">
      <w:pPr>
        <w:rPr>
          <w:lang w:val="ru-RU" w:eastAsia="ru-RU"/>
        </w:rPr>
      </w:pPr>
      <m:oMathPara>
        <m:oMath>
          <m:r>
            <w:rPr>
              <w:rFonts w:ascii="Cambria Math" w:hAnsi="Cambria Math"/>
              <w:lang w:val="ru-RU" w:eastAsia="ru-RU"/>
            </w:rPr>
            <m:t>0,15⋅1,83≈0,27</m:t>
          </m:r>
        </m:oMath>
      </m:oMathPara>
    </w:p>
    <w:p w14:paraId="4A7946C7" w14:textId="77777777" w:rsidR="003F25B2" w:rsidRPr="006D1829" w:rsidRDefault="003F25B2" w:rsidP="003F25B2">
      <w:pPr>
        <w:rPr>
          <w:i/>
          <w:iCs/>
          <w:lang w:val="ru-RU" w:eastAsia="ru-RU"/>
        </w:rPr>
      </w:pPr>
      <w:r w:rsidRPr="006D1829">
        <w:rPr>
          <w:i/>
          <w:iCs/>
          <w:lang w:val="ru-RU" w:eastAsia="ru-RU"/>
        </w:rPr>
        <w:t>Подкатегория 2:</w:t>
      </w:r>
    </w:p>
    <w:p w14:paraId="299D1065" w14:textId="77777777" w:rsidR="003F25B2" w:rsidRPr="00093F39" w:rsidRDefault="003F25B2" w:rsidP="003F25B2">
      <w:pPr>
        <w:rPr>
          <w:lang w:val="ru-RU"/>
        </w:rPr>
      </w:pPr>
      <w:r w:rsidRPr="00093F39">
        <w:rPr>
          <w:lang w:val="ru-RU"/>
        </w:rPr>
        <w:t>Необходимо посчитать среднее значение показателя “Степень удовлетворенности легальной возможностью повысить дисциплину среди собаковладельцев”</w:t>
      </w:r>
      <w:r>
        <w:rPr>
          <w:lang w:val="ru-RU"/>
        </w:rPr>
        <w:t>. С</w:t>
      </w:r>
      <w:r w:rsidRPr="00093F39">
        <w:rPr>
          <w:lang w:val="ru-RU"/>
        </w:rPr>
        <w:t xml:space="preserve"> помощью </w:t>
      </w:r>
      <w:r w:rsidRPr="00093F39">
        <w:t>Excel</w:t>
      </w:r>
      <w:r w:rsidRPr="00093F39">
        <w:rPr>
          <w:lang w:val="ru-RU"/>
        </w:rPr>
        <w:t xml:space="preserve"> посчитано, что среднее значение </w:t>
      </w:r>
      <m:oMath>
        <m:r>
          <w:rPr>
            <w:rFonts w:ascii="Cambria Math" w:hAnsi="Cambria Math"/>
            <w:lang w:val="ru-RU" w:eastAsia="ru-RU"/>
          </w:rPr>
          <m:t>≈3,25</m:t>
        </m:r>
      </m:oMath>
    </w:p>
    <w:p w14:paraId="098AACD7" w14:textId="77777777" w:rsidR="003F25B2" w:rsidRPr="0065557F" w:rsidRDefault="003F25B2" w:rsidP="003F25B2">
      <w:pPr>
        <w:rPr>
          <w:lang w:val="ru-RU" w:eastAsia="ru-RU"/>
        </w:rPr>
      </w:pPr>
    </w:p>
    <w:p w14:paraId="281565C9" w14:textId="77777777" w:rsidR="003F25B2" w:rsidRDefault="003F25B2" w:rsidP="003F25B2">
      <w:pPr>
        <w:rPr>
          <w:lang w:val="ru-RU" w:eastAsia="ru-RU"/>
        </w:rPr>
      </w:pPr>
      <w:r w:rsidRPr="0065557F">
        <w:rPr>
          <w:lang w:val="ru-RU" w:eastAsia="ru-RU"/>
        </w:rPr>
        <w:t>Формула для подкатегории 2</w:t>
      </w:r>
      <w:r>
        <w:rPr>
          <w:lang w:val="ru-RU" w:eastAsia="ru-RU"/>
        </w:rPr>
        <w:t>:</w:t>
      </w:r>
    </w:p>
    <w:p w14:paraId="57EE93E7" w14:textId="77777777" w:rsidR="003F25B2" w:rsidRPr="0065557F" w:rsidRDefault="003F25B2" w:rsidP="003F25B2">
      <w:pPr>
        <w:ind w:firstLine="0"/>
        <w:jc w:val="center"/>
        <w:rPr>
          <w:lang w:val="ru-RU" w:eastAsia="ru-RU"/>
        </w:rPr>
      </w:pPr>
      <m:oMath>
        <m:r>
          <m:rPr>
            <m:sty m:val="p"/>
          </m:rPr>
          <w:rPr>
            <w:rFonts w:ascii="Cambria Math" w:hAnsi="Cambria Math"/>
            <w:lang w:val="ru-RU" w:eastAsia="ru-RU"/>
          </w:rPr>
          <m:t>0,05 * 3,25</m:t>
        </m:r>
      </m:oMath>
      <w:r>
        <w:rPr>
          <w:rFonts w:eastAsiaTheme="minorEastAsia"/>
          <w:lang w:val="ru-RU" w:eastAsia="ru-RU"/>
        </w:rPr>
        <w:t xml:space="preserve"> </w:t>
      </w:r>
      <m:oMath>
        <m:r>
          <w:rPr>
            <w:rFonts w:ascii="Cambria Math" w:hAnsi="Cambria Math"/>
            <w:lang w:val="ru-RU" w:eastAsia="ru-RU"/>
          </w:rPr>
          <m:t>≈0,16</m:t>
        </m:r>
      </m:oMath>
    </w:p>
    <w:p w14:paraId="76ACF47C" w14:textId="77777777" w:rsidR="003F25B2" w:rsidRPr="0065557F" w:rsidRDefault="003F25B2" w:rsidP="003F25B2">
      <w:pPr>
        <w:rPr>
          <w:lang w:val="ru-RU" w:eastAsia="ru-RU"/>
        </w:rPr>
      </w:pPr>
    </w:p>
    <w:p w14:paraId="642C24A4" w14:textId="77777777" w:rsidR="003F25B2" w:rsidRPr="0065557F" w:rsidRDefault="003F25B2" w:rsidP="003F25B2">
      <w:pPr>
        <w:rPr>
          <w:lang w:val="ru-RU" w:eastAsia="ru-RU"/>
        </w:rPr>
      </w:pPr>
      <w:r w:rsidRPr="0065557F">
        <w:rPr>
          <w:lang w:val="ru-RU" w:eastAsia="ru-RU"/>
        </w:rPr>
        <w:t>Таким образом, категория 4 равна:</w:t>
      </w:r>
    </w:p>
    <w:p w14:paraId="0C86A17D" w14:textId="77777777" w:rsidR="003F25B2" w:rsidRPr="0065557F" w:rsidRDefault="003F25B2" w:rsidP="003F25B2">
      <w:pPr>
        <w:jc w:val="center"/>
        <w:rPr>
          <w:lang w:val="ru-RU" w:eastAsia="ru-RU"/>
        </w:rPr>
      </w:pPr>
      <m:oMathPara>
        <m:oMath>
          <m:r>
            <m:rPr>
              <m:sty m:val="p"/>
            </m:rPr>
            <w:rPr>
              <w:rFonts w:ascii="Cambria Math" w:hAnsi="Cambria Math"/>
              <w:lang w:val="ru-RU" w:eastAsia="ru-RU"/>
            </w:rPr>
            <m:t>0,27+0,16=0,43</m:t>
          </m:r>
        </m:oMath>
      </m:oMathPara>
    </w:p>
    <w:p w14:paraId="23EE0032" w14:textId="77777777" w:rsidR="003F25B2" w:rsidRDefault="003F25B2" w:rsidP="003F25B2">
      <w:pPr>
        <w:ind w:firstLine="0"/>
        <w:rPr>
          <w:lang w:val="ru-RU" w:eastAsia="ru-RU"/>
        </w:rPr>
      </w:pPr>
    </w:p>
    <w:p w14:paraId="7C8A3216" w14:textId="77777777" w:rsidR="003F25B2" w:rsidRDefault="003F25B2" w:rsidP="003F25B2">
      <w:pPr>
        <w:rPr>
          <w:lang w:val="ru-RU" w:eastAsia="ru-RU"/>
        </w:rPr>
      </w:pPr>
      <w:r>
        <w:rPr>
          <w:lang w:val="ru-RU" w:eastAsia="ru-RU"/>
        </w:rPr>
        <w:t xml:space="preserve">  Общее значение </w:t>
      </w:r>
      <w:r w:rsidRPr="00093F39">
        <w:rPr>
          <w:b/>
          <w:bCs/>
          <w:i/>
          <w:iCs/>
          <w:lang w:val="ru-RU" w:eastAsia="ru-RU"/>
        </w:rPr>
        <w:t>индекса</w:t>
      </w:r>
      <w:r>
        <w:rPr>
          <w:lang w:val="ru-RU" w:eastAsia="ru-RU"/>
        </w:rPr>
        <w:t xml:space="preserve">: </w:t>
      </w:r>
    </w:p>
    <w:p w14:paraId="5CB07179" w14:textId="77777777" w:rsidR="003F25B2" w:rsidRDefault="003F25B2" w:rsidP="003F25B2">
      <w:pPr>
        <w:ind w:firstLine="0"/>
        <w:jc w:val="center"/>
        <w:rPr>
          <w:rFonts w:eastAsiaTheme="minorEastAsia"/>
          <w:lang w:val="ru-RU" w:eastAsia="ru-RU"/>
        </w:rPr>
      </w:pPr>
      <m:oMath>
        <m:r>
          <w:rPr>
            <w:rFonts w:ascii="Cambria Math" w:hAnsi="Cambria Math"/>
            <w:lang w:val="ru-RU" w:eastAsia="ru-RU"/>
          </w:rPr>
          <m:t>0,708+0,596+0,89</m:t>
        </m:r>
      </m:oMath>
      <w:r>
        <w:rPr>
          <w:rFonts w:eastAsiaTheme="minorEastAsia"/>
          <w:lang w:val="ru-RU" w:eastAsia="ru-RU"/>
        </w:rPr>
        <w:t>7+0,43 = 2,631</w:t>
      </w:r>
    </w:p>
    <w:p w14:paraId="77FE15FB" w14:textId="77777777" w:rsidR="003F25B2" w:rsidRDefault="003F25B2" w:rsidP="003F25B2">
      <w:pPr>
        <w:rPr>
          <w:lang w:val="ru-RU" w:eastAsia="ru-RU"/>
        </w:rPr>
      </w:pPr>
      <w:r>
        <w:rPr>
          <w:lang w:val="ru-RU" w:eastAsia="ru-RU"/>
        </w:rPr>
        <w:t xml:space="preserve">При масштабировании индекса и возведении в балльную систему получается значение 263 балла. </w:t>
      </w:r>
    </w:p>
    <w:p w14:paraId="699E3505" w14:textId="77777777" w:rsidR="003F25B2" w:rsidRDefault="003F25B2" w:rsidP="003F25B2">
      <w:pPr>
        <w:rPr>
          <w:lang w:val="ru-RU" w:eastAsia="ru-RU"/>
        </w:rPr>
      </w:pPr>
      <w:r>
        <w:rPr>
          <w:lang w:val="ru-RU" w:eastAsia="ru-RU"/>
        </w:rPr>
        <w:t>Ввиду отсутствия бенчмарков для сравнения, значения индекса по Санкт-Петербургу можно сопоставить с минимально и максимально допустимыми значениями, которые могут возникнуть при расчетах. Соотношение полученных баллов по каждой из категорий для индекса Санкт-Петербурга с максимально допустимым значением также может выражаться в %:</w:t>
      </w:r>
    </w:p>
    <w:p w14:paraId="7564DDF3" w14:textId="6A193B4E" w:rsidR="003F25B2" w:rsidRPr="0065557F" w:rsidRDefault="00EF3C8E" w:rsidP="00EF3C8E">
      <w:pPr>
        <w:pStyle w:val="a"/>
        <w:ind w:firstLine="131"/>
        <w:rPr>
          <w:lang w:eastAsia="ru-RU"/>
        </w:rPr>
      </w:pPr>
      <w:r>
        <w:rPr>
          <w:lang w:eastAsia="ru-RU"/>
        </w:rPr>
        <w:t xml:space="preserve"> </w:t>
      </w:r>
      <w:r w:rsidR="003F25B2">
        <w:rPr>
          <w:lang w:eastAsia="ru-RU"/>
        </w:rPr>
        <w:t>Сравнение значений категорий индекса с минимально/максимально допустимым значением</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1303"/>
        <w:gridCol w:w="1902"/>
        <w:gridCol w:w="1976"/>
        <w:gridCol w:w="2432"/>
      </w:tblGrid>
      <w:tr w:rsidR="003F25B2" w:rsidRPr="00FA7379" w14:paraId="426F9830" w14:textId="77777777" w:rsidTr="00F909AB">
        <w:tc>
          <w:tcPr>
            <w:tcW w:w="1413" w:type="dxa"/>
            <w:tcMar>
              <w:top w:w="100" w:type="dxa"/>
              <w:left w:w="100" w:type="dxa"/>
              <w:bottom w:w="100" w:type="dxa"/>
              <w:right w:w="100" w:type="dxa"/>
            </w:tcMar>
            <w:vAlign w:val="center"/>
            <w:hideMark/>
          </w:tcPr>
          <w:p w14:paraId="39A3AB03" w14:textId="77777777" w:rsidR="003F25B2" w:rsidRPr="004B6A9C" w:rsidRDefault="003F25B2" w:rsidP="00F909AB">
            <w:pPr>
              <w:pStyle w:val="ab"/>
              <w:jc w:val="center"/>
              <w:rPr>
                <w:lang w:eastAsia="ru-RU"/>
              </w:rPr>
            </w:pPr>
          </w:p>
        </w:tc>
        <w:tc>
          <w:tcPr>
            <w:tcW w:w="1303" w:type="dxa"/>
            <w:tcMar>
              <w:top w:w="100" w:type="dxa"/>
              <w:left w:w="100" w:type="dxa"/>
              <w:bottom w:w="100" w:type="dxa"/>
              <w:right w:w="100" w:type="dxa"/>
            </w:tcMar>
            <w:vAlign w:val="center"/>
            <w:hideMark/>
          </w:tcPr>
          <w:p w14:paraId="56E4761E" w14:textId="77777777" w:rsidR="003F25B2" w:rsidRPr="00556A98" w:rsidRDefault="003F25B2" w:rsidP="00F909AB">
            <w:pPr>
              <w:pStyle w:val="ab"/>
              <w:jc w:val="center"/>
              <w:rPr>
                <w:b/>
                <w:bCs/>
                <w:lang w:eastAsia="ru-RU"/>
              </w:rPr>
            </w:pPr>
            <w:r w:rsidRPr="00556A98">
              <w:rPr>
                <w:b/>
                <w:bCs/>
                <w:lang w:eastAsia="ru-RU"/>
              </w:rPr>
              <w:t>Полученное значение в категории</w:t>
            </w:r>
          </w:p>
        </w:tc>
        <w:tc>
          <w:tcPr>
            <w:tcW w:w="0" w:type="auto"/>
            <w:tcMar>
              <w:top w:w="100" w:type="dxa"/>
              <w:left w:w="100" w:type="dxa"/>
              <w:bottom w:w="100" w:type="dxa"/>
              <w:right w:w="100" w:type="dxa"/>
            </w:tcMar>
            <w:vAlign w:val="center"/>
            <w:hideMark/>
          </w:tcPr>
          <w:p w14:paraId="1594498C" w14:textId="77777777" w:rsidR="003F25B2" w:rsidRPr="00556A98" w:rsidRDefault="003F25B2" w:rsidP="00F909AB">
            <w:pPr>
              <w:pStyle w:val="ab"/>
              <w:jc w:val="center"/>
              <w:rPr>
                <w:b/>
                <w:bCs/>
                <w:lang w:eastAsia="ru-RU"/>
              </w:rPr>
            </w:pPr>
            <w:r w:rsidRPr="00556A98">
              <w:rPr>
                <w:b/>
                <w:bCs/>
                <w:lang w:eastAsia="ru-RU"/>
              </w:rPr>
              <w:t>Минимально допустимое значение в категории</w:t>
            </w:r>
          </w:p>
        </w:tc>
        <w:tc>
          <w:tcPr>
            <w:tcW w:w="0" w:type="auto"/>
            <w:tcMar>
              <w:top w:w="100" w:type="dxa"/>
              <w:left w:w="100" w:type="dxa"/>
              <w:bottom w:w="100" w:type="dxa"/>
              <w:right w:w="100" w:type="dxa"/>
            </w:tcMar>
            <w:vAlign w:val="center"/>
            <w:hideMark/>
          </w:tcPr>
          <w:p w14:paraId="74D641DE" w14:textId="77777777" w:rsidR="003F25B2" w:rsidRPr="00556A98" w:rsidRDefault="003F25B2" w:rsidP="00F909AB">
            <w:pPr>
              <w:pStyle w:val="ab"/>
              <w:jc w:val="center"/>
              <w:rPr>
                <w:b/>
                <w:bCs/>
                <w:lang w:eastAsia="ru-RU"/>
              </w:rPr>
            </w:pPr>
            <w:r w:rsidRPr="00556A98">
              <w:rPr>
                <w:b/>
                <w:bCs/>
                <w:lang w:eastAsia="ru-RU"/>
              </w:rPr>
              <w:t>Максимально допустимое значение в категории</w:t>
            </w:r>
          </w:p>
        </w:tc>
        <w:tc>
          <w:tcPr>
            <w:tcW w:w="0" w:type="auto"/>
            <w:tcMar>
              <w:top w:w="100" w:type="dxa"/>
              <w:left w:w="100" w:type="dxa"/>
              <w:bottom w:w="100" w:type="dxa"/>
              <w:right w:w="100" w:type="dxa"/>
            </w:tcMar>
            <w:vAlign w:val="center"/>
            <w:hideMark/>
          </w:tcPr>
          <w:p w14:paraId="5AA9E2D3" w14:textId="77777777" w:rsidR="003F25B2" w:rsidRPr="00556A98" w:rsidRDefault="003F25B2" w:rsidP="00F909AB">
            <w:pPr>
              <w:pStyle w:val="ab"/>
              <w:jc w:val="center"/>
              <w:rPr>
                <w:b/>
                <w:bCs/>
                <w:lang w:eastAsia="ru-RU"/>
              </w:rPr>
            </w:pPr>
            <w:r w:rsidRPr="00556A98">
              <w:rPr>
                <w:b/>
                <w:bCs/>
                <w:lang w:eastAsia="ru-RU"/>
              </w:rPr>
              <w:t>Число полученных баллов к максимальному допустимому значению</w:t>
            </w:r>
          </w:p>
        </w:tc>
      </w:tr>
      <w:tr w:rsidR="003F25B2" w:rsidRPr="004B6A9C" w14:paraId="5D60A228" w14:textId="77777777" w:rsidTr="00F909AB">
        <w:tc>
          <w:tcPr>
            <w:tcW w:w="1413" w:type="dxa"/>
            <w:tcMar>
              <w:top w:w="100" w:type="dxa"/>
              <w:left w:w="100" w:type="dxa"/>
              <w:bottom w:w="100" w:type="dxa"/>
              <w:right w:w="100" w:type="dxa"/>
            </w:tcMar>
            <w:vAlign w:val="center"/>
            <w:hideMark/>
          </w:tcPr>
          <w:p w14:paraId="4E2E339E" w14:textId="77777777" w:rsidR="003F25B2" w:rsidRPr="004B6A9C" w:rsidRDefault="003F25B2" w:rsidP="00F909AB">
            <w:pPr>
              <w:pStyle w:val="ab"/>
              <w:jc w:val="center"/>
              <w:rPr>
                <w:lang w:eastAsia="ru-RU"/>
              </w:rPr>
            </w:pPr>
            <w:r w:rsidRPr="004B6A9C">
              <w:rPr>
                <w:lang w:eastAsia="ru-RU"/>
              </w:rPr>
              <w:t>Категория 1</w:t>
            </w:r>
          </w:p>
        </w:tc>
        <w:tc>
          <w:tcPr>
            <w:tcW w:w="1303" w:type="dxa"/>
            <w:tcMar>
              <w:top w:w="100" w:type="dxa"/>
              <w:left w:w="100" w:type="dxa"/>
              <w:bottom w:w="100" w:type="dxa"/>
              <w:right w:w="100" w:type="dxa"/>
            </w:tcMar>
            <w:vAlign w:val="center"/>
            <w:hideMark/>
          </w:tcPr>
          <w:p w14:paraId="5D7F077E" w14:textId="77777777" w:rsidR="003F25B2" w:rsidRPr="004B6A9C" w:rsidRDefault="003F25B2" w:rsidP="00F909AB">
            <w:pPr>
              <w:pStyle w:val="ab"/>
              <w:jc w:val="center"/>
              <w:rPr>
                <w:lang w:eastAsia="ru-RU"/>
              </w:rPr>
            </w:pPr>
            <w:r w:rsidRPr="004B6A9C">
              <w:rPr>
                <w:lang w:eastAsia="ru-RU"/>
              </w:rPr>
              <w:t>0,708</w:t>
            </w:r>
          </w:p>
        </w:tc>
        <w:tc>
          <w:tcPr>
            <w:tcW w:w="0" w:type="auto"/>
            <w:tcMar>
              <w:top w:w="100" w:type="dxa"/>
              <w:left w:w="100" w:type="dxa"/>
              <w:bottom w:w="100" w:type="dxa"/>
              <w:right w:w="100" w:type="dxa"/>
            </w:tcMar>
            <w:vAlign w:val="center"/>
            <w:hideMark/>
          </w:tcPr>
          <w:p w14:paraId="6D4F5778" w14:textId="77777777" w:rsidR="003F25B2" w:rsidRPr="004B6A9C" w:rsidRDefault="003F25B2" w:rsidP="00F909AB">
            <w:pPr>
              <w:pStyle w:val="ab"/>
              <w:jc w:val="center"/>
              <w:rPr>
                <w:lang w:eastAsia="ru-RU"/>
              </w:rPr>
            </w:pPr>
            <w:r w:rsidRPr="004B6A9C">
              <w:rPr>
                <w:lang w:eastAsia="ru-RU"/>
              </w:rPr>
              <w:t>0,3</w:t>
            </w:r>
          </w:p>
        </w:tc>
        <w:tc>
          <w:tcPr>
            <w:tcW w:w="0" w:type="auto"/>
            <w:tcMar>
              <w:top w:w="100" w:type="dxa"/>
              <w:left w:w="100" w:type="dxa"/>
              <w:bottom w:w="100" w:type="dxa"/>
              <w:right w:w="100" w:type="dxa"/>
            </w:tcMar>
            <w:vAlign w:val="center"/>
            <w:hideMark/>
          </w:tcPr>
          <w:p w14:paraId="17DB899D" w14:textId="77777777" w:rsidR="003F25B2" w:rsidRPr="004B6A9C" w:rsidRDefault="003F25B2" w:rsidP="00F909AB">
            <w:pPr>
              <w:pStyle w:val="ab"/>
              <w:jc w:val="center"/>
              <w:rPr>
                <w:lang w:eastAsia="ru-RU"/>
              </w:rPr>
            </w:pPr>
            <w:r w:rsidRPr="004B6A9C">
              <w:rPr>
                <w:lang w:eastAsia="ru-RU"/>
              </w:rPr>
              <w:t>1,5</w:t>
            </w:r>
          </w:p>
        </w:tc>
        <w:tc>
          <w:tcPr>
            <w:tcW w:w="0" w:type="auto"/>
            <w:tcMar>
              <w:top w:w="100" w:type="dxa"/>
              <w:left w:w="100" w:type="dxa"/>
              <w:bottom w:w="100" w:type="dxa"/>
              <w:right w:w="100" w:type="dxa"/>
            </w:tcMar>
            <w:vAlign w:val="center"/>
            <w:hideMark/>
          </w:tcPr>
          <w:p w14:paraId="5C3AF89E" w14:textId="77777777" w:rsidR="003F25B2" w:rsidRPr="004B6A9C" w:rsidRDefault="003F25B2" w:rsidP="00F909AB">
            <w:pPr>
              <w:pStyle w:val="ab"/>
              <w:jc w:val="center"/>
              <w:rPr>
                <w:lang w:eastAsia="ru-RU"/>
              </w:rPr>
            </w:pPr>
            <w:r w:rsidRPr="004B6A9C">
              <w:rPr>
                <w:lang w:eastAsia="ru-RU"/>
              </w:rPr>
              <w:t>47,2%</w:t>
            </w:r>
          </w:p>
        </w:tc>
      </w:tr>
      <w:tr w:rsidR="003F25B2" w:rsidRPr="004B6A9C" w14:paraId="627E6B4D" w14:textId="77777777" w:rsidTr="00F909AB">
        <w:tc>
          <w:tcPr>
            <w:tcW w:w="1413" w:type="dxa"/>
            <w:tcMar>
              <w:top w:w="100" w:type="dxa"/>
              <w:left w:w="100" w:type="dxa"/>
              <w:bottom w:w="100" w:type="dxa"/>
              <w:right w:w="100" w:type="dxa"/>
            </w:tcMar>
            <w:vAlign w:val="center"/>
            <w:hideMark/>
          </w:tcPr>
          <w:p w14:paraId="5F39D3C9" w14:textId="77777777" w:rsidR="003F25B2" w:rsidRPr="004B6A9C" w:rsidRDefault="003F25B2" w:rsidP="00F909AB">
            <w:pPr>
              <w:pStyle w:val="ab"/>
              <w:jc w:val="center"/>
              <w:rPr>
                <w:lang w:eastAsia="ru-RU"/>
              </w:rPr>
            </w:pPr>
            <w:r w:rsidRPr="004B6A9C">
              <w:rPr>
                <w:lang w:eastAsia="ru-RU"/>
              </w:rPr>
              <w:t>Категория 2</w:t>
            </w:r>
          </w:p>
        </w:tc>
        <w:tc>
          <w:tcPr>
            <w:tcW w:w="1303" w:type="dxa"/>
            <w:tcMar>
              <w:top w:w="100" w:type="dxa"/>
              <w:left w:w="100" w:type="dxa"/>
              <w:bottom w:w="100" w:type="dxa"/>
              <w:right w:w="100" w:type="dxa"/>
            </w:tcMar>
            <w:vAlign w:val="center"/>
            <w:hideMark/>
          </w:tcPr>
          <w:p w14:paraId="487EBE81" w14:textId="77777777" w:rsidR="003F25B2" w:rsidRPr="004B6A9C" w:rsidRDefault="003F25B2" w:rsidP="00F909AB">
            <w:pPr>
              <w:pStyle w:val="ab"/>
              <w:jc w:val="center"/>
              <w:rPr>
                <w:lang w:eastAsia="ru-RU"/>
              </w:rPr>
            </w:pPr>
            <w:r w:rsidRPr="004B6A9C">
              <w:rPr>
                <w:lang w:eastAsia="ru-RU"/>
              </w:rPr>
              <w:t>0,596</w:t>
            </w:r>
          </w:p>
        </w:tc>
        <w:tc>
          <w:tcPr>
            <w:tcW w:w="0" w:type="auto"/>
            <w:tcMar>
              <w:top w:w="100" w:type="dxa"/>
              <w:left w:w="100" w:type="dxa"/>
              <w:bottom w:w="100" w:type="dxa"/>
              <w:right w:w="100" w:type="dxa"/>
            </w:tcMar>
            <w:vAlign w:val="center"/>
            <w:hideMark/>
          </w:tcPr>
          <w:p w14:paraId="415F37B3" w14:textId="77777777" w:rsidR="003F25B2" w:rsidRPr="004B6A9C" w:rsidRDefault="003F25B2" w:rsidP="00F909AB">
            <w:pPr>
              <w:pStyle w:val="ab"/>
              <w:jc w:val="center"/>
              <w:rPr>
                <w:lang w:eastAsia="ru-RU"/>
              </w:rPr>
            </w:pPr>
            <w:r w:rsidRPr="004B6A9C">
              <w:rPr>
                <w:lang w:eastAsia="ru-RU"/>
              </w:rPr>
              <w:t>0,2</w:t>
            </w:r>
          </w:p>
        </w:tc>
        <w:tc>
          <w:tcPr>
            <w:tcW w:w="0" w:type="auto"/>
            <w:tcMar>
              <w:top w:w="100" w:type="dxa"/>
              <w:left w:w="100" w:type="dxa"/>
              <w:bottom w:w="100" w:type="dxa"/>
              <w:right w:w="100" w:type="dxa"/>
            </w:tcMar>
            <w:vAlign w:val="center"/>
            <w:hideMark/>
          </w:tcPr>
          <w:p w14:paraId="7CE8A9E3" w14:textId="77777777" w:rsidR="003F25B2" w:rsidRPr="004B6A9C" w:rsidRDefault="003F25B2" w:rsidP="00F909AB">
            <w:pPr>
              <w:pStyle w:val="ab"/>
              <w:jc w:val="center"/>
              <w:rPr>
                <w:lang w:eastAsia="ru-RU"/>
              </w:rPr>
            </w:pPr>
            <w:r w:rsidRPr="004B6A9C">
              <w:rPr>
                <w:lang w:eastAsia="ru-RU"/>
              </w:rPr>
              <w:t>1,6</w:t>
            </w:r>
          </w:p>
        </w:tc>
        <w:tc>
          <w:tcPr>
            <w:tcW w:w="0" w:type="auto"/>
            <w:tcMar>
              <w:top w:w="100" w:type="dxa"/>
              <w:left w:w="100" w:type="dxa"/>
              <w:bottom w:w="100" w:type="dxa"/>
              <w:right w:w="100" w:type="dxa"/>
            </w:tcMar>
            <w:vAlign w:val="center"/>
            <w:hideMark/>
          </w:tcPr>
          <w:p w14:paraId="04CA5DD5" w14:textId="77777777" w:rsidR="003F25B2" w:rsidRPr="004B6A9C" w:rsidRDefault="003F25B2" w:rsidP="00F909AB">
            <w:pPr>
              <w:pStyle w:val="ab"/>
              <w:jc w:val="center"/>
              <w:rPr>
                <w:lang w:eastAsia="ru-RU"/>
              </w:rPr>
            </w:pPr>
            <w:r w:rsidRPr="004B6A9C">
              <w:rPr>
                <w:lang w:eastAsia="ru-RU"/>
              </w:rPr>
              <w:t>37,3%</w:t>
            </w:r>
          </w:p>
        </w:tc>
      </w:tr>
      <w:tr w:rsidR="003F25B2" w:rsidRPr="004B6A9C" w14:paraId="1511839C" w14:textId="77777777" w:rsidTr="00F909AB">
        <w:tc>
          <w:tcPr>
            <w:tcW w:w="1413" w:type="dxa"/>
            <w:tcMar>
              <w:top w:w="100" w:type="dxa"/>
              <w:left w:w="100" w:type="dxa"/>
              <w:bottom w:w="100" w:type="dxa"/>
              <w:right w:w="100" w:type="dxa"/>
            </w:tcMar>
            <w:vAlign w:val="center"/>
            <w:hideMark/>
          </w:tcPr>
          <w:p w14:paraId="26E74849" w14:textId="77777777" w:rsidR="003F25B2" w:rsidRPr="004B6A9C" w:rsidRDefault="003F25B2" w:rsidP="00F909AB">
            <w:pPr>
              <w:pStyle w:val="ab"/>
              <w:jc w:val="center"/>
              <w:rPr>
                <w:lang w:eastAsia="ru-RU"/>
              </w:rPr>
            </w:pPr>
            <w:r w:rsidRPr="004B6A9C">
              <w:rPr>
                <w:lang w:eastAsia="ru-RU"/>
              </w:rPr>
              <w:t>Категория 3</w:t>
            </w:r>
          </w:p>
        </w:tc>
        <w:tc>
          <w:tcPr>
            <w:tcW w:w="1303" w:type="dxa"/>
            <w:tcMar>
              <w:top w:w="100" w:type="dxa"/>
              <w:left w:w="100" w:type="dxa"/>
              <w:bottom w:w="100" w:type="dxa"/>
              <w:right w:w="100" w:type="dxa"/>
            </w:tcMar>
            <w:vAlign w:val="center"/>
            <w:hideMark/>
          </w:tcPr>
          <w:p w14:paraId="11CCCDCC" w14:textId="77777777" w:rsidR="003F25B2" w:rsidRPr="004B6A9C" w:rsidRDefault="003F25B2" w:rsidP="00F909AB">
            <w:pPr>
              <w:pStyle w:val="ab"/>
              <w:jc w:val="center"/>
              <w:rPr>
                <w:lang w:eastAsia="ru-RU"/>
              </w:rPr>
            </w:pPr>
            <w:r w:rsidRPr="004B6A9C">
              <w:rPr>
                <w:lang w:eastAsia="ru-RU"/>
              </w:rPr>
              <w:t>0,897</w:t>
            </w:r>
          </w:p>
        </w:tc>
        <w:tc>
          <w:tcPr>
            <w:tcW w:w="0" w:type="auto"/>
            <w:tcMar>
              <w:top w:w="100" w:type="dxa"/>
              <w:left w:w="100" w:type="dxa"/>
              <w:bottom w:w="100" w:type="dxa"/>
              <w:right w:w="100" w:type="dxa"/>
            </w:tcMar>
            <w:vAlign w:val="center"/>
            <w:hideMark/>
          </w:tcPr>
          <w:p w14:paraId="78FFC434" w14:textId="77777777" w:rsidR="003F25B2" w:rsidRPr="004B6A9C" w:rsidRDefault="003F25B2" w:rsidP="00F909AB">
            <w:pPr>
              <w:pStyle w:val="ab"/>
              <w:jc w:val="center"/>
              <w:rPr>
                <w:lang w:eastAsia="ru-RU"/>
              </w:rPr>
            </w:pPr>
            <w:r w:rsidRPr="004B6A9C">
              <w:rPr>
                <w:lang w:eastAsia="ru-RU"/>
              </w:rPr>
              <w:t>0,05</w:t>
            </w:r>
          </w:p>
        </w:tc>
        <w:tc>
          <w:tcPr>
            <w:tcW w:w="0" w:type="auto"/>
            <w:tcMar>
              <w:top w:w="100" w:type="dxa"/>
              <w:left w:w="100" w:type="dxa"/>
              <w:bottom w:w="100" w:type="dxa"/>
              <w:right w:w="100" w:type="dxa"/>
            </w:tcMar>
            <w:vAlign w:val="center"/>
            <w:hideMark/>
          </w:tcPr>
          <w:p w14:paraId="0716E878" w14:textId="77777777" w:rsidR="003F25B2" w:rsidRPr="004B6A9C" w:rsidRDefault="003F25B2" w:rsidP="00F909AB">
            <w:pPr>
              <w:pStyle w:val="ab"/>
              <w:jc w:val="center"/>
              <w:rPr>
                <w:lang w:eastAsia="ru-RU"/>
              </w:rPr>
            </w:pPr>
            <w:r w:rsidRPr="004B6A9C">
              <w:rPr>
                <w:lang w:eastAsia="ru-RU"/>
              </w:rPr>
              <w:t>1,55</w:t>
            </w:r>
          </w:p>
        </w:tc>
        <w:tc>
          <w:tcPr>
            <w:tcW w:w="0" w:type="auto"/>
            <w:tcMar>
              <w:top w:w="100" w:type="dxa"/>
              <w:left w:w="100" w:type="dxa"/>
              <w:bottom w:w="100" w:type="dxa"/>
              <w:right w:w="100" w:type="dxa"/>
            </w:tcMar>
            <w:vAlign w:val="center"/>
            <w:hideMark/>
          </w:tcPr>
          <w:p w14:paraId="14E0F486" w14:textId="77777777" w:rsidR="003F25B2" w:rsidRPr="004B6A9C" w:rsidRDefault="003F25B2" w:rsidP="00F909AB">
            <w:pPr>
              <w:pStyle w:val="ab"/>
              <w:jc w:val="center"/>
              <w:rPr>
                <w:lang w:eastAsia="ru-RU"/>
              </w:rPr>
            </w:pPr>
            <w:r w:rsidRPr="004B6A9C">
              <w:rPr>
                <w:lang w:eastAsia="ru-RU"/>
              </w:rPr>
              <w:t>57,9%</w:t>
            </w:r>
          </w:p>
        </w:tc>
      </w:tr>
      <w:tr w:rsidR="003F25B2" w:rsidRPr="004B6A9C" w14:paraId="6F8E087F" w14:textId="77777777" w:rsidTr="00F909AB">
        <w:trPr>
          <w:trHeight w:val="21"/>
        </w:trPr>
        <w:tc>
          <w:tcPr>
            <w:tcW w:w="1413" w:type="dxa"/>
            <w:tcMar>
              <w:top w:w="100" w:type="dxa"/>
              <w:left w:w="100" w:type="dxa"/>
              <w:bottom w:w="100" w:type="dxa"/>
              <w:right w:w="100" w:type="dxa"/>
            </w:tcMar>
            <w:vAlign w:val="center"/>
            <w:hideMark/>
          </w:tcPr>
          <w:p w14:paraId="5BF2C3B9" w14:textId="77777777" w:rsidR="003F25B2" w:rsidRPr="004B6A9C" w:rsidRDefault="003F25B2" w:rsidP="00F909AB">
            <w:pPr>
              <w:pStyle w:val="ab"/>
              <w:jc w:val="center"/>
              <w:rPr>
                <w:lang w:eastAsia="ru-RU"/>
              </w:rPr>
            </w:pPr>
            <w:r w:rsidRPr="004B6A9C">
              <w:rPr>
                <w:lang w:eastAsia="ru-RU"/>
              </w:rPr>
              <w:lastRenderedPageBreak/>
              <w:t>Категория 4</w:t>
            </w:r>
          </w:p>
        </w:tc>
        <w:tc>
          <w:tcPr>
            <w:tcW w:w="1303" w:type="dxa"/>
            <w:tcMar>
              <w:top w:w="100" w:type="dxa"/>
              <w:left w:w="100" w:type="dxa"/>
              <w:bottom w:w="100" w:type="dxa"/>
              <w:right w:w="100" w:type="dxa"/>
            </w:tcMar>
            <w:vAlign w:val="center"/>
            <w:hideMark/>
          </w:tcPr>
          <w:p w14:paraId="0B4B7810" w14:textId="77777777" w:rsidR="003F25B2" w:rsidRPr="004B6A9C" w:rsidRDefault="003F25B2" w:rsidP="00F909AB">
            <w:pPr>
              <w:pStyle w:val="ab"/>
              <w:jc w:val="center"/>
              <w:rPr>
                <w:lang w:eastAsia="ru-RU"/>
              </w:rPr>
            </w:pPr>
            <w:r w:rsidRPr="004B6A9C">
              <w:rPr>
                <w:lang w:eastAsia="ru-RU"/>
              </w:rPr>
              <w:t>0,43</w:t>
            </w:r>
          </w:p>
        </w:tc>
        <w:tc>
          <w:tcPr>
            <w:tcW w:w="0" w:type="auto"/>
            <w:tcMar>
              <w:top w:w="100" w:type="dxa"/>
              <w:left w:w="100" w:type="dxa"/>
              <w:bottom w:w="100" w:type="dxa"/>
              <w:right w:w="100" w:type="dxa"/>
            </w:tcMar>
            <w:vAlign w:val="center"/>
            <w:hideMark/>
          </w:tcPr>
          <w:p w14:paraId="6949A7D8" w14:textId="77777777" w:rsidR="003F25B2" w:rsidRPr="004B6A9C" w:rsidRDefault="003F25B2" w:rsidP="00F909AB">
            <w:pPr>
              <w:pStyle w:val="ab"/>
              <w:jc w:val="center"/>
              <w:rPr>
                <w:lang w:eastAsia="ru-RU"/>
              </w:rPr>
            </w:pPr>
            <w:r w:rsidRPr="004B6A9C">
              <w:rPr>
                <w:lang w:eastAsia="ru-RU"/>
              </w:rPr>
              <w:t>0,2</w:t>
            </w:r>
          </w:p>
        </w:tc>
        <w:tc>
          <w:tcPr>
            <w:tcW w:w="0" w:type="auto"/>
            <w:tcMar>
              <w:top w:w="100" w:type="dxa"/>
              <w:left w:w="100" w:type="dxa"/>
              <w:bottom w:w="100" w:type="dxa"/>
              <w:right w:w="100" w:type="dxa"/>
            </w:tcMar>
            <w:vAlign w:val="center"/>
            <w:hideMark/>
          </w:tcPr>
          <w:p w14:paraId="49B905D9" w14:textId="77777777" w:rsidR="003F25B2" w:rsidRPr="004B6A9C" w:rsidRDefault="003F25B2" w:rsidP="00F909AB">
            <w:pPr>
              <w:pStyle w:val="ab"/>
              <w:jc w:val="center"/>
              <w:rPr>
                <w:lang w:eastAsia="ru-RU"/>
              </w:rPr>
            </w:pPr>
            <w:r w:rsidRPr="004B6A9C">
              <w:rPr>
                <w:lang w:eastAsia="ru-RU"/>
              </w:rPr>
              <w:t>1</w:t>
            </w:r>
          </w:p>
        </w:tc>
        <w:tc>
          <w:tcPr>
            <w:tcW w:w="0" w:type="auto"/>
            <w:tcMar>
              <w:top w:w="100" w:type="dxa"/>
              <w:left w:w="100" w:type="dxa"/>
              <w:bottom w:w="100" w:type="dxa"/>
              <w:right w:w="100" w:type="dxa"/>
            </w:tcMar>
            <w:vAlign w:val="center"/>
            <w:hideMark/>
          </w:tcPr>
          <w:p w14:paraId="5A2243C0" w14:textId="77777777" w:rsidR="003F25B2" w:rsidRPr="004B6A9C" w:rsidRDefault="003F25B2" w:rsidP="00F909AB">
            <w:pPr>
              <w:pStyle w:val="ab"/>
              <w:jc w:val="center"/>
              <w:rPr>
                <w:lang w:eastAsia="ru-RU"/>
              </w:rPr>
            </w:pPr>
            <w:r w:rsidRPr="004B6A9C">
              <w:rPr>
                <w:lang w:eastAsia="ru-RU"/>
              </w:rPr>
              <w:t>43%</w:t>
            </w:r>
          </w:p>
        </w:tc>
      </w:tr>
    </w:tbl>
    <w:p w14:paraId="36E8D19F" w14:textId="77777777" w:rsidR="003F25B2" w:rsidRDefault="003F25B2" w:rsidP="003F25B2">
      <w:pPr>
        <w:rPr>
          <w:lang w:val="ru-RU" w:eastAsia="ru-RU"/>
        </w:rPr>
      </w:pPr>
    </w:p>
    <w:p w14:paraId="1F47C039" w14:textId="2D74EC15" w:rsidR="000739D7" w:rsidRDefault="000739D7" w:rsidP="000739D7">
      <w:pPr>
        <w:rPr>
          <w:lang w:val="ru-RU" w:eastAsia="ru-RU"/>
        </w:rPr>
      </w:pPr>
      <w:r>
        <w:rPr>
          <w:lang w:val="ru-RU" w:eastAsia="ru-RU"/>
        </w:rPr>
        <w:t xml:space="preserve">По результатам подсчета индекса выявлена степень благоприятности каждой из рассматриваемых категорий. </w:t>
      </w:r>
    </w:p>
    <w:p w14:paraId="1FA0DEF7" w14:textId="13F9F0A4" w:rsidR="000739D7" w:rsidRDefault="00300654" w:rsidP="003F25B2">
      <w:pPr>
        <w:rPr>
          <w:lang w:val="ru-RU" w:eastAsia="ru-RU"/>
        </w:rPr>
      </w:pPr>
      <w:r>
        <w:rPr>
          <w:lang w:val="ru-RU" w:eastAsia="ru-RU"/>
        </w:rPr>
        <w:t>Так, категория №2 занимает наименьшую процентную долю. Это следствие того, что такие индикаторы, как «урны для продуктов жизнедеятельности собак» и «собачьи площадки» занимают наиболее низкие значения в вопросах, связанных со степенью удовлетворенности от 1 до 5.</w:t>
      </w:r>
    </w:p>
    <w:p w14:paraId="637C02AC" w14:textId="60DD7897" w:rsidR="00300654" w:rsidRDefault="00300654" w:rsidP="00300654">
      <w:pPr>
        <w:rPr>
          <w:lang w:val="ru-RU" w:eastAsia="ru-RU"/>
        </w:rPr>
      </w:pPr>
      <w:r>
        <w:rPr>
          <w:lang w:val="ru-RU" w:eastAsia="ru-RU"/>
        </w:rPr>
        <w:t>Так, категория №3, связанная с культурой ответственного владения собакой, занимает наибольшую процентную долю от максимально допустимого значения среди всех рассматриваемых групп индекса.</w:t>
      </w:r>
    </w:p>
    <w:p w14:paraId="7146E9A3" w14:textId="74853E28" w:rsidR="003F25B2" w:rsidRDefault="003F25B2" w:rsidP="00300654">
      <w:pPr>
        <w:rPr>
          <w:lang w:val="ru-RU" w:eastAsia="ru-RU"/>
        </w:rPr>
      </w:pPr>
      <w:r>
        <w:rPr>
          <w:lang w:val="ru-RU" w:eastAsia="ru-RU"/>
        </w:rPr>
        <w:t>Далее более детально рассмотрены подкатегории</w:t>
      </w:r>
      <w:r w:rsidR="00300654">
        <w:rPr>
          <w:lang w:val="ru-RU" w:eastAsia="ru-RU"/>
        </w:rPr>
        <w:t>, входящие в культуру:</w:t>
      </w:r>
    </w:p>
    <w:p w14:paraId="487E0947" w14:textId="77777777" w:rsidR="003F25B2" w:rsidRPr="004B6A9C" w:rsidRDefault="003F25B2" w:rsidP="003F25B2">
      <w:pPr>
        <w:pStyle w:val="a"/>
        <w:ind w:hanging="720"/>
        <w:rPr>
          <w:lang w:eastAsia="ru-RU"/>
        </w:rPr>
      </w:pPr>
      <w:r>
        <w:rPr>
          <w:lang w:eastAsia="ru-RU"/>
        </w:rPr>
        <w:t>Сравнение значений показателей категории №3 с минимально/максимально допустимым значением</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7"/>
        <w:gridCol w:w="1700"/>
        <w:gridCol w:w="1838"/>
        <w:gridCol w:w="1870"/>
        <w:gridCol w:w="2211"/>
      </w:tblGrid>
      <w:tr w:rsidR="003F25B2" w:rsidRPr="00FA7379" w14:paraId="4215EC97" w14:textId="77777777" w:rsidTr="00F909AB">
        <w:tc>
          <w:tcPr>
            <w:tcW w:w="0" w:type="auto"/>
            <w:tcMar>
              <w:top w:w="100" w:type="dxa"/>
              <w:left w:w="100" w:type="dxa"/>
              <w:bottom w:w="100" w:type="dxa"/>
              <w:right w:w="100" w:type="dxa"/>
            </w:tcMar>
            <w:vAlign w:val="center"/>
            <w:hideMark/>
          </w:tcPr>
          <w:p w14:paraId="2636B466" w14:textId="77777777" w:rsidR="003F25B2" w:rsidRPr="00CE3758" w:rsidRDefault="003F25B2" w:rsidP="00F909AB">
            <w:pPr>
              <w:pStyle w:val="ab"/>
              <w:jc w:val="center"/>
              <w:rPr>
                <w:b/>
                <w:bCs/>
                <w:lang w:eastAsia="ru-RU"/>
              </w:rPr>
            </w:pPr>
            <w:r w:rsidRPr="00CE3758">
              <w:rPr>
                <w:b/>
                <w:bCs/>
                <w:lang w:eastAsia="ru-RU"/>
              </w:rPr>
              <w:t>Категория №3</w:t>
            </w:r>
          </w:p>
          <w:p w14:paraId="1BB36B19" w14:textId="77777777" w:rsidR="003F25B2" w:rsidRPr="00CE3758" w:rsidRDefault="003F25B2" w:rsidP="00F909AB">
            <w:pPr>
              <w:pStyle w:val="ab"/>
              <w:jc w:val="center"/>
              <w:rPr>
                <w:b/>
                <w:bCs/>
                <w:lang w:eastAsia="ru-RU"/>
              </w:rPr>
            </w:pPr>
          </w:p>
        </w:tc>
        <w:tc>
          <w:tcPr>
            <w:tcW w:w="0" w:type="auto"/>
            <w:tcMar>
              <w:top w:w="100" w:type="dxa"/>
              <w:left w:w="100" w:type="dxa"/>
              <w:bottom w:w="100" w:type="dxa"/>
              <w:right w:w="100" w:type="dxa"/>
            </w:tcMar>
            <w:vAlign w:val="center"/>
            <w:hideMark/>
          </w:tcPr>
          <w:p w14:paraId="4D2060D8" w14:textId="77777777" w:rsidR="003F25B2" w:rsidRPr="00CE3758" w:rsidRDefault="003F25B2" w:rsidP="00F909AB">
            <w:pPr>
              <w:pStyle w:val="ab"/>
              <w:jc w:val="center"/>
              <w:rPr>
                <w:b/>
                <w:bCs/>
                <w:lang w:eastAsia="ru-RU"/>
              </w:rPr>
            </w:pPr>
            <w:r w:rsidRPr="00CE3758">
              <w:rPr>
                <w:b/>
                <w:bCs/>
                <w:lang w:eastAsia="ru-RU"/>
              </w:rPr>
              <w:t>Полученное значение в подкатегории</w:t>
            </w:r>
          </w:p>
        </w:tc>
        <w:tc>
          <w:tcPr>
            <w:tcW w:w="0" w:type="auto"/>
            <w:tcMar>
              <w:top w:w="100" w:type="dxa"/>
              <w:left w:w="100" w:type="dxa"/>
              <w:bottom w:w="100" w:type="dxa"/>
              <w:right w:w="100" w:type="dxa"/>
            </w:tcMar>
            <w:vAlign w:val="center"/>
            <w:hideMark/>
          </w:tcPr>
          <w:p w14:paraId="6E30123C" w14:textId="77777777" w:rsidR="003F25B2" w:rsidRPr="00CE3758" w:rsidRDefault="003F25B2" w:rsidP="00F909AB">
            <w:pPr>
              <w:pStyle w:val="ab"/>
              <w:jc w:val="center"/>
              <w:rPr>
                <w:b/>
                <w:bCs/>
                <w:lang w:eastAsia="ru-RU"/>
              </w:rPr>
            </w:pPr>
            <w:r w:rsidRPr="00CE3758">
              <w:rPr>
                <w:b/>
                <w:bCs/>
                <w:lang w:eastAsia="ru-RU"/>
              </w:rPr>
              <w:t>Минимально допустимое значение в подкатегории</w:t>
            </w:r>
          </w:p>
        </w:tc>
        <w:tc>
          <w:tcPr>
            <w:tcW w:w="0" w:type="auto"/>
            <w:tcMar>
              <w:top w:w="100" w:type="dxa"/>
              <w:left w:w="100" w:type="dxa"/>
              <w:bottom w:w="100" w:type="dxa"/>
              <w:right w:w="100" w:type="dxa"/>
            </w:tcMar>
            <w:vAlign w:val="center"/>
            <w:hideMark/>
          </w:tcPr>
          <w:p w14:paraId="45388AD9" w14:textId="77777777" w:rsidR="003F25B2" w:rsidRPr="00CE3758" w:rsidRDefault="003F25B2" w:rsidP="00F909AB">
            <w:pPr>
              <w:pStyle w:val="ab"/>
              <w:jc w:val="center"/>
              <w:rPr>
                <w:b/>
                <w:bCs/>
                <w:lang w:eastAsia="ru-RU"/>
              </w:rPr>
            </w:pPr>
            <w:r w:rsidRPr="00CE3758">
              <w:rPr>
                <w:b/>
                <w:bCs/>
                <w:lang w:eastAsia="ru-RU"/>
              </w:rPr>
              <w:t>Максимально допустимое значение в подкатегории</w:t>
            </w:r>
          </w:p>
        </w:tc>
        <w:tc>
          <w:tcPr>
            <w:tcW w:w="0" w:type="auto"/>
            <w:tcMar>
              <w:top w:w="100" w:type="dxa"/>
              <w:left w:w="100" w:type="dxa"/>
              <w:bottom w:w="100" w:type="dxa"/>
              <w:right w:w="100" w:type="dxa"/>
            </w:tcMar>
            <w:vAlign w:val="center"/>
            <w:hideMark/>
          </w:tcPr>
          <w:p w14:paraId="253374D6" w14:textId="77777777" w:rsidR="003F25B2" w:rsidRPr="00CE3758" w:rsidRDefault="003F25B2" w:rsidP="00F909AB">
            <w:pPr>
              <w:pStyle w:val="ab"/>
              <w:jc w:val="center"/>
              <w:rPr>
                <w:b/>
                <w:bCs/>
                <w:lang w:eastAsia="ru-RU"/>
              </w:rPr>
            </w:pPr>
            <w:r w:rsidRPr="00CE3758">
              <w:rPr>
                <w:b/>
                <w:bCs/>
                <w:lang w:eastAsia="ru-RU"/>
              </w:rPr>
              <w:t>Число полученных баллов к максимальному допустимому значению</w:t>
            </w:r>
          </w:p>
        </w:tc>
      </w:tr>
      <w:tr w:rsidR="003F25B2" w:rsidRPr="004B6A9C" w14:paraId="5A3215AA" w14:textId="77777777" w:rsidTr="00F909AB">
        <w:tc>
          <w:tcPr>
            <w:tcW w:w="0" w:type="auto"/>
            <w:tcMar>
              <w:top w:w="100" w:type="dxa"/>
              <w:left w:w="100" w:type="dxa"/>
              <w:bottom w:w="100" w:type="dxa"/>
              <w:right w:w="100" w:type="dxa"/>
            </w:tcMar>
            <w:vAlign w:val="center"/>
            <w:hideMark/>
          </w:tcPr>
          <w:p w14:paraId="5E223532" w14:textId="77777777" w:rsidR="003F25B2" w:rsidRPr="004B6A9C" w:rsidRDefault="003F25B2" w:rsidP="00F909AB">
            <w:pPr>
              <w:pStyle w:val="ab"/>
              <w:jc w:val="center"/>
              <w:rPr>
                <w:lang w:eastAsia="ru-RU"/>
              </w:rPr>
            </w:pPr>
            <w:r w:rsidRPr="004B6A9C">
              <w:rPr>
                <w:lang w:eastAsia="ru-RU"/>
              </w:rPr>
              <w:t>Подкатегория 1</w:t>
            </w:r>
          </w:p>
        </w:tc>
        <w:tc>
          <w:tcPr>
            <w:tcW w:w="0" w:type="auto"/>
            <w:tcMar>
              <w:top w:w="100" w:type="dxa"/>
              <w:left w:w="100" w:type="dxa"/>
              <w:bottom w:w="100" w:type="dxa"/>
              <w:right w:w="100" w:type="dxa"/>
            </w:tcMar>
            <w:vAlign w:val="center"/>
            <w:hideMark/>
          </w:tcPr>
          <w:p w14:paraId="615F9EEC" w14:textId="77777777" w:rsidR="003F25B2" w:rsidRPr="004B6A9C" w:rsidRDefault="003F25B2" w:rsidP="00F909AB">
            <w:pPr>
              <w:pStyle w:val="ab"/>
              <w:jc w:val="center"/>
              <w:rPr>
                <w:lang w:eastAsia="ru-RU"/>
              </w:rPr>
            </w:pPr>
            <w:r w:rsidRPr="004B6A9C">
              <w:rPr>
                <w:lang w:eastAsia="ru-RU"/>
              </w:rPr>
              <w:t>0,09</w:t>
            </w:r>
          </w:p>
        </w:tc>
        <w:tc>
          <w:tcPr>
            <w:tcW w:w="0" w:type="auto"/>
            <w:tcMar>
              <w:top w:w="100" w:type="dxa"/>
              <w:left w:w="100" w:type="dxa"/>
              <w:bottom w:w="100" w:type="dxa"/>
              <w:right w:w="100" w:type="dxa"/>
            </w:tcMar>
            <w:vAlign w:val="center"/>
            <w:hideMark/>
          </w:tcPr>
          <w:p w14:paraId="2C60A2D2" w14:textId="77777777" w:rsidR="003F25B2" w:rsidRPr="004B6A9C" w:rsidRDefault="003F25B2" w:rsidP="00F909AB">
            <w:pPr>
              <w:pStyle w:val="ab"/>
              <w:jc w:val="center"/>
              <w:rPr>
                <w:lang w:eastAsia="ru-RU"/>
              </w:rPr>
            </w:pPr>
            <w:r w:rsidRPr="004B6A9C">
              <w:rPr>
                <w:lang w:eastAsia="ru-RU"/>
              </w:rPr>
              <w:t>0</w:t>
            </w:r>
          </w:p>
        </w:tc>
        <w:tc>
          <w:tcPr>
            <w:tcW w:w="0" w:type="auto"/>
            <w:tcMar>
              <w:top w:w="100" w:type="dxa"/>
              <w:left w:w="100" w:type="dxa"/>
              <w:bottom w:w="100" w:type="dxa"/>
              <w:right w:w="100" w:type="dxa"/>
            </w:tcMar>
            <w:vAlign w:val="center"/>
            <w:hideMark/>
          </w:tcPr>
          <w:p w14:paraId="12531906" w14:textId="77777777" w:rsidR="003F25B2" w:rsidRPr="004B6A9C" w:rsidRDefault="003F25B2" w:rsidP="00F909AB">
            <w:pPr>
              <w:pStyle w:val="ab"/>
              <w:jc w:val="center"/>
              <w:rPr>
                <w:lang w:eastAsia="ru-RU"/>
              </w:rPr>
            </w:pPr>
            <w:r w:rsidRPr="004B6A9C">
              <w:rPr>
                <w:lang w:eastAsia="ru-RU"/>
              </w:rPr>
              <w:t>0,1</w:t>
            </w:r>
          </w:p>
        </w:tc>
        <w:tc>
          <w:tcPr>
            <w:tcW w:w="0" w:type="auto"/>
            <w:tcMar>
              <w:top w:w="100" w:type="dxa"/>
              <w:left w:w="100" w:type="dxa"/>
              <w:bottom w:w="100" w:type="dxa"/>
              <w:right w:w="100" w:type="dxa"/>
            </w:tcMar>
            <w:vAlign w:val="center"/>
            <w:hideMark/>
          </w:tcPr>
          <w:p w14:paraId="18F3C0A4" w14:textId="77777777" w:rsidR="003F25B2" w:rsidRPr="004B6A9C" w:rsidRDefault="003F25B2" w:rsidP="00F909AB">
            <w:pPr>
              <w:pStyle w:val="ab"/>
              <w:jc w:val="center"/>
              <w:rPr>
                <w:lang w:eastAsia="ru-RU"/>
              </w:rPr>
            </w:pPr>
            <w:r w:rsidRPr="004B6A9C">
              <w:rPr>
                <w:lang w:eastAsia="ru-RU"/>
              </w:rPr>
              <w:t>90%</w:t>
            </w:r>
          </w:p>
        </w:tc>
      </w:tr>
      <w:tr w:rsidR="003F25B2" w:rsidRPr="004B6A9C" w14:paraId="338576BC" w14:textId="77777777" w:rsidTr="00F909AB">
        <w:tc>
          <w:tcPr>
            <w:tcW w:w="0" w:type="auto"/>
            <w:tcMar>
              <w:top w:w="100" w:type="dxa"/>
              <w:left w:w="100" w:type="dxa"/>
              <w:bottom w:w="100" w:type="dxa"/>
              <w:right w:w="100" w:type="dxa"/>
            </w:tcMar>
            <w:vAlign w:val="center"/>
            <w:hideMark/>
          </w:tcPr>
          <w:p w14:paraId="4E75FC8A" w14:textId="77777777" w:rsidR="003F25B2" w:rsidRPr="004B6A9C" w:rsidRDefault="003F25B2" w:rsidP="00F909AB">
            <w:pPr>
              <w:pStyle w:val="ab"/>
              <w:jc w:val="center"/>
              <w:rPr>
                <w:lang w:eastAsia="ru-RU"/>
              </w:rPr>
            </w:pPr>
            <w:r w:rsidRPr="004B6A9C">
              <w:rPr>
                <w:lang w:eastAsia="ru-RU"/>
              </w:rPr>
              <w:t>Подкатегория 2</w:t>
            </w:r>
          </w:p>
        </w:tc>
        <w:tc>
          <w:tcPr>
            <w:tcW w:w="0" w:type="auto"/>
            <w:tcMar>
              <w:top w:w="100" w:type="dxa"/>
              <w:left w:w="100" w:type="dxa"/>
              <w:bottom w:w="100" w:type="dxa"/>
              <w:right w:w="100" w:type="dxa"/>
            </w:tcMar>
            <w:vAlign w:val="center"/>
            <w:hideMark/>
          </w:tcPr>
          <w:p w14:paraId="1F66158C" w14:textId="77777777" w:rsidR="003F25B2" w:rsidRPr="004B6A9C" w:rsidRDefault="003F25B2" w:rsidP="00F909AB">
            <w:pPr>
              <w:pStyle w:val="ab"/>
              <w:jc w:val="center"/>
              <w:rPr>
                <w:lang w:eastAsia="ru-RU"/>
              </w:rPr>
            </w:pPr>
            <w:r w:rsidRPr="004B6A9C">
              <w:rPr>
                <w:lang w:eastAsia="ru-RU"/>
              </w:rPr>
              <w:t>0,6</w:t>
            </w:r>
          </w:p>
        </w:tc>
        <w:tc>
          <w:tcPr>
            <w:tcW w:w="0" w:type="auto"/>
            <w:tcMar>
              <w:top w:w="100" w:type="dxa"/>
              <w:left w:w="100" w:type="dxa"/>
              <w:bottom w:w="100" w:type="dxa"/>
              <w:right w:w="100" w:type="dxa"/>
            </w:tcMar>
            <w:vAlign w:val="center"/>
            <w:hideMark/>
          </w:tcPr>
          <w:p w14:paraId="2A55666A" w14:textId="77777777" w:rsidR="003F25B2" w:rsidRPr="004B6A9C" w:rsidRDefault="003F25B2" w:rsidP="00F909AB">
            <w:pPr>
              <w:pStyle w:val="ab"/>
              <w:jc w:val="center"/>
              <w:rPr>
                <w:lang w:eastAsia="ru-RU"/>
              </w:rPr>
            </w:pPr>
            <w:r w:rsidRPr="004B6A9C">
              <w:rPr>
                <w:lang w:eastAsia="ru-RU"/>
              </w:rPr>
              <w:t>0</w:t>
            </w:r>
          </w:p>
        </w:tc>
        <w:tc>
          <w:tcPr>
            <w:tcW w:w="0" w:type="auto"/>
            <w:tcMar>
              <w:top w:w="100" w:type="dxa"/>
              <w:left w:w="100" w:type="dxa"/>
              <w:bottom w:w="100" w:type="dxa"/>
              <w:right w:w="100" w:type="dxa"/>
            </w:tcMar>
            <w:vAlign w:val="center"/>
            <w:hideMark/>
          </w:tcPr>
          <w:p w14:paraId="2946C015" w14:textId="77777777" w:rsidR="003F25B2" w:rsidRPr="004B6A9C" w:rsidRDefault="003F25B2" w:rsidP="00F909AB">
            <w:pPr>
              <w:pStyle w:val="ab"/>
              <w:jc w:val="center"/>
              <w:rPr>
                <w:lang w:eastAsia="ru-RU"/>
              </w:rPr>
            </w:pPr>
            <w:r w:rsidRPr="004B6A9C">
              <w:rPr>
                <w:lang w:eastAsia="ru-RU"/>
              </w:rPr>
              <w:t>1,2</w:t>
            </w:r>
          </w:p>
        </w:tc>
        <w:tc>
          <w:tcPr>
            <w:tcW w:w="0" w:type="auto"/>
            <w:tcMar>
              <w:top w:w="100" w:type="dxa"/>
              <w:left w:w="100" w:type="dxa"/>
              <w:bottom w:w="100" w:type="dxa"/>
              <w:right w:w="100" w:type="dxa"/>
            </w:tcMar>
            <w:vAlign w:val="center"/>
            <w:hideMark/>
          </w:tcPr>
          <w:p w14:paraId="1A43BBB9" w14:textId="77777777" w:rsidR="003F25B2" w:rsidRPr="004B6A9C" w:rsidRDefault="003F25B2" w:rsidP="00F909AB">
            <w:pPr>
              <w:pStyle w:val="ab"/>
              <w:jc w:val="center"/>
              <w:rPr>
                <w:lang w:eastAsia="ru-RU"/>
              </w:rPr>
            </w:pPr>
            <w:r w:rsidRPr="004B6A9C">
              <w:rPr>
                <w:lang w:eastAsia="ru-RU"/>
              </w:rPr>
              <w:t>50%</w:t>
            </w:r>
          </w:p>
        </w:tc>
      </w:tr>
      <w:tr w:rsidR="003F25B2" w:rsidRPr="004B6A9C" w14:paraId="34852418" w14:textId="77777777" w:rsidTr="00F909AB">
        <w:tc>
          <w:tcPr>
            <w:tcW w:w="0" w:type="auto"/>
            <w:tcMar>
              <w:top w:w="100" w:type="dxa"/>
              <w:left w:w="100" w:type="dxa"/>
              <w:bottom w:w="100" w:type="dxa"/>
              <w:right w:w="100" w:type="dxa"/>
            </w:tcMar>
            <w:vAlign w:val="center"/>
            <w:hideMark/>
          </w:tcPr>
          <w:p w14:paraId="2228CB90" w14:textId="77777777" w:rsidR="003F25B2" w:rsidRPr="004B6A9C" w:rsidRDefault="003F25B2" w:rsidP="00F909AB">
            <w:pPr>
              <w:pStyle w:val="ab"/>
              <w:jc w:val="center"/>
              <w:rPr>
                <w:lang w:eastAsia="ru-RU"/>
              </w:rPr>
            </w:pPr>
            <w:r w:rsidRPr="004B6A9C">
              <w:rPr>
                <w:lang w:eastAsia="ru-RU"/>
              </w:rPr>
              <w:t>Подкатегория 3</w:t>
            </w:r>
          </w:p>
        </w:tc>
        <w:tc>
          <w:tcPr>
            <w:tcW w:w="0" w:type="auto"/>
            <w:tcMar>
              <w:top w:w="100" w:type="dxa"/>
              <w:left w:w="100" w:type="dxa"/>
              <w:bottom w:w="100" w:type="dxa"/>
              <w:right w:w="100" w:type="dxa"/>
            </w:tcMar>
            <w:vAlign w:val="center"/>
            <w:hideMark/>
          </w:tcPr>
          <w:p w14:paraId="12160ECF" w14:textId="77777777" w:rsidR="003F25B2" w:rsidRPr="004B6A9C" w:rsidRDefault="003F25B2" w:rsidP="00F909AB">
            <w:pPr>
              <w:pStyle w:val="ab"/>
              <w:jc w:val="center"/>
              <w:rPr>
                <w:lang w:eastAsia="ru-RU"/>
              </w:rPr>
            </w:pPr>
            <w:r w:rsidRPr="004B6A9C">
              <w:rPr>
                <w:lang w:eastAsia="ru-RU"/>
              </w:rPr>
              <w:t>0,207</w:t>
            </w:r>
          </w:p>
        </w:tc>
        <w:tc>
          <w:tcPr>
            <w:tcW w:w="0" w:type="auto"/>
            <w:tcMar>
              <w:top w:w="100" w:type="dxa"/>
              <w:left w:w="100" w:type="dxa"/>
              <w:bottom w:w="100" w:type="dxa"/>
              <w:right w:w="100" w:type="dxa"/>
            </w:tcMar>
            <w:vAlign w:val="center"/>
            <w:hideMark/>
          </w:tcPr>
          <w:p w14:paraId="7342D737" w14:textId="77777777" w:rsidR="003F25B2" w:rsidRPr="004B6A9C" w:rsidRDefault="003F25B2" w:rsidP="00F909AB">
            <w:pPr>
              <w:pStyle w:val="ab"/>
              <w:jc w:val="center"/>
              <w:rPr>
                <w:lang w:eastAsia="ru-RU"/>
              </w:rPr>
            </w:pPr>
            <w:r w:rsidRPr="004B6A9C">
              <w:rPr>
                <w:lang w:eastAsia="ru-RU"/>
              </w:rPr>
              <w:t>0,05</w:t>
            </w:r>
          </w:p>
        </w:tc>
        <w:tc>
          <w:tcPr>
            <w:tcW w:w="0" w:type="auto"/>
            <w:tcMar>
              <w:top w:w="100" w:type="dxa"/>
              <w:left w:w="100" w:type="dxa"/>
              <w:bottom w:w="100" w:type="dxa"/>
              <w:right w:w="100" w:type="dxa"/>
            </w:tcMar>
            <w:vAlign w:val="center"/>
            <w:hideMark/>
          </w:tcPr>
          <w:p w14:paraId="664745C6" w14:textId="77777777" w:rsidR="003F25B2" w:rsidRPr="004B6A9C" w:rsidRDefault="003F25B2" w:rsidP="00F909AB">
            <w:pPr>
              <w:pStyle w:val="ab"/>
              <w:jc w:val="center"/>
              <w:rPr>
                <w:lang w:eastAsia="ru-RU"/>
              </w:rPr>
            </w:pPr>
            <w:r w:rsidRPr="004B6A9C">
              <w:rPr>
                <w:lang w:eastAsia="ru-RU"/>
              </w:rPr>
              <w:t>0,25</w:t>
            </w:r>
          </w:p>
        </w:tc>
        <w:tc>
          <w:tcPr>
            <w:tcW w:w="0" w:type="auto"/>
            <w:tcMar>
              <w:top w:w="100" w:type="dxa"/>
              <w:left w:w="100" w:type="dxa"/>
              <w:bottom w:w="100" w:type="dxa"/>
              <w:right w:w="100" w:type="dxa"/>
            </w:tcMar>
            <w:vAlign w:val="center"/>
            <w:hideMark/>
          </w:tcPr>
          <w:p w14:paraId="574CB33E" w14:textId="77777777" w:rsidR="003F25B2" w:rsidRPr="004B6A9C" w:rsidRDefault="003F25B2" w:rsidP="00F909AB">
            <w:pPr>
              <w:pStyle w:val="ab"/>
              <w:jc w:val="center"/>
              <w:rPr>
                <w:lang w:eastAsia="ru-RU"/>
              </w:rPr>
            </w:pPr>
            <w:r w:rsidRPr="004B6A9C">
              <w:rPr>
                <w:lang w:eastAsia="ru-RU"/>
              </w:rPr>
              <w:t>83%</w:t>
            </w:r>
          </w:p>
        </w:tc>
      </w:tr>
    </w:tbl>
    <w:p w14:paraId="72C68D00" w14:textId="77777777" w:rsidR="003F25B2" w:rsidRDefault="003F25B2" w:rsidP="003F25B2">
      <w:pPr>
        <w:rPr>
          <w:lang w:val="ru-RU" w:eastAsia="ru-RU"/>
        </w:rPr>
      </w:pPr>
    </w:p>
    <w:p w14:paraId="5BC30489" w14:textId="467970C6" w:rsidR="00300654" w:rsidRDefault="00300654" w:rsidP="003F25B2">
      <w:pPr>
        <w:rPr>
          <w:lang w:val="ru-RU" w:eastAsia="ru-RU"/>
        </w:rPr>
      </w:pPr>
      <w:r>
        <w:rPr>
          <w:lang w:val="ru-RU" w:eastAsia="ru-RU"/>
        </w:rPr>
        <w:t xml:space="preserve">Из-за высокого уровня </w:t>
      </w:r>
      <w:proofErr w:type="spellStart"/>
      <w:r>
        <w:rPr>
          <w:lang w:val="ru-RU" w:eastAsia="ru-RU"/>
        </w:rPr>
        <w:t>чипированных</w:t>
      </w:r>
      <w:proofErr w:type="spellEnd"/>
      <w:r>
        <w:rPr>
          <w:lang w:val="ru-RU" w:eastAsia="ru-RU"/>
        </w:rPr>
        <w:t xml:space="preserve"> и вакцинированных собак, подкатегория 1 имеет 90%, а уровень комфортности жителей без собак в городской среде с питомцами (подкатегория 3) составляет 83%. Показатели </w:t>
      </w:r>
      <w:r w:rsidR="00BC4458">
        <w:rPr>
          <w:lang w:val="ru-RU" w:eastAsia="ru-RU"/>
        </w:rPr>
        <w:t xml:space="preserve">отражают хорошую динамику, однако, несмотря на это, подкатегория 2 </w:t>
      </w:r>
      <w:r>
        <w:rPr>
          <w:lang w:val="ru-RU" w:eastAsia="ru-RU"/>
        </w:rPr>
        <w:t xml:space="preserve"> </w:t>
      </w:r>
      <w:r w:rsidR="00BC4458">
        <w:rPr>
          <w:lang w:val="ru-RU" w:eastAsia="ru-RU"/>
        </w:rPr>
        <w:t>всё же занижает общее значение по категории в силу высокой значимости проблем, отраженных людьми без собак.</w:t>
      </w:r>
    </w:p>
    <w:p w14:paraId="55836253" w14:textId="75A49B6C" w:rsidR="00BC4458" w:rsidRPr="004B6A9C" w:rsidRDefault="00BC4458" w:rsidP="003F25B2">
      <w:pPr>
        <w:rPr>
          <w:lang w:val="ru-RU" w:eastAsia="ru-RU"/>
        </w:rPr>
      </w:pPr>
      <w:r>
        <w:rPr>
          <w:lang w:val="ru-RU" w:eastAsia="ru-RU"/>
        </w:rPr>
        <w:lastRenderedPageBreak/>
        <w:t>Аналогичным образом также представлены промежуточные показатели по подкатегориям категории №4:</w:t>
      </w:r>
    </w:p>
    <w:p w14:paraId="461C2280" w14:textId="77777777" w:rsidR="003F25B2" w:rsidRPr="004B6A9C" w:rsidRDefault="003F25B2" w:rsidP="003F25B2">
      <w:pPr>
        <w:pStyle w:val="a"/>
        <w:ind w:hanging="720"/>
        <w:rPr>
          <w:lang w:eastAsia="ru-RU"/>
        </w:rPr>
      </w:pPr>
      <w:r>
        <w:rPr>
          <w:lang w:eastAsia="ru-RU"/>
        </w:rPr>
        <w:t>Сравнение значений показателей категории №3 с минимально/максимально допустимым значением</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7"/>
        <w:gridCol w:w="1700"/>
        <w:gridCol w:w="1838"/>
        <w:gridCol w:w="1870"/>
        <w:gridCol w:w="2211"/>
      </w:tblGrid>
      <w:tr w:rsidR="003F25B2" w:rsidRPr="00FA7379" w14:paraId="6D836F86" w14:textId="77777777" w:rsidTr="00F909AB">
        <w:tc>
          <w:tcPr>
            <w:tcW w:w="0" w:type="auto"/>
            <w:tcMar>
              <w:top w:w="100" w:type="dxa"/>
              <w:left w:w="100" w:type="dxa"/>
              <w:bottom w:w="100" w:type="dxa"/>
              <w:right w:w="100" w:type="dxa"/>
            </w:tcMar>
            <w:vAlign w:val="center"/>
            <w:hideMark/>
          </w:tcPr>
          <w:p w14:paraId="406458C0" w14:textId="77777777" w:rsidR="003F25B2" w:rsidRPr="00CE3758" w:rsidRDefault="003F25B2" w:rsidP="00F909AB">
            <w:pPr>
              <w:pStyle w:val="ab"/>
              <w:jc w:val="center"/>
              <w:rPr>
                <w:b/>
                <w:bCs/>
                <w:lang w:eastAsia="ru-RU"/>
              </w:rPr>
            </w:pPr>
            <w:r w:rsidRPr="00CE3758">
              <w:rPr>
                <w:b/>
                <w:bCs/>
                <w:lang w:eastAsia="ru-RU"/>
              </w:rPr>
              <w:t>Категория №4</w:t>
            </w:r>
          </w:p>
        </w:tc>
        <w:tc>
          <w:tcPr>
            <w:tcW w:w="0" w:type="auto"/>
            <w:tcMar>
              <w:top w:w="100" w:type="dxa"/>
              <w:left w:w="100" w:type="dxa"/>
              <w:bottom w:w="100" w:type="dxa"/>
              <w:right w:w="100" w:type="dxa"/>
            </w:tcMar>
            <w:vAlign w:val="center"/>
            <w:hideMark/>
          </w:tcPr>
          <w:p w14:paraId="64AD85D4" w14:textId="77777777" w:rsidR="003F25B2" w:rsidRPr="00CE3758" w:rsidRDefault="003F25B2" w:rsidP="00F909AB">
            <w:pPr>
              <w:pStyle w:val="ab"/>
              <w:jc w:val="center"/>
              <w:rPr>
                <w:b/>
                <w:bCs/>
                <w:lang w:eastAsia="ru-RU"/>
              </w:rPr>
            </w:pPr>
            <w:r w:rsidRPr="00CE3758">
              <w:rPr>
                <w:b/>
                <w:bCs/>
                <w:lang w:eastAsia="ru-RU"/>
              </w:rPr>
              <w:t>Полученное значение в подкатегории</w:t>
            </w:r>
          </w:p>
        </w:tc>
        <w:tc>
          <w:tcPr>
            <w:tcW w:w="0" w:type="auto"/>
            <w:tcMar>
              <w:top w:w="100" w:type="dxa"/>
              <w:left w:w="100" w:type="dxa"/>
              <w:bottom w:w="100" w:type="dxa"/>
              <w:right w:w="100" w:type="dxa"/>
            </w:tcMar>
            <w:vAlign w:val="center"/>
            <w:hideMark/>
          </w:tcPr>
          <w:p w14:paraId="6FF40C2D" w14:textId="77777777" w:rsidR="003F25B2" w:rsidRPr="00CE3758" w:rsidRDefault="003F25B2" w:rsidP="00F909AB">
            <w:pPr>
              <w:pStyle w:val="ab"/>
              <w:jc w:val="center"/>
              <w:rPr>
                <w:b/>
                <w:bCs/>
                <w:lang w:eastAsia="ru-RU"/>
              </w:rPr>
            </w:pPr>
            <w:r w:rsidRPr="00CE3758">
              <w:rPr>
                <w:b/>
                <w:bCs/>
                <w:lang w:eastAsia="ru-RU"/>
              </w:rPr>
              <w:t>Минимально допустимое значение в подкатегории</w:t>
            </w:r>
          </w:p>
        </w:tc>
        <w:tc>
          <w:tcPr>
            <w:tcW w:w="0" w:type="auto"/>
            <w:tcMar>
              <w:top w:w="100" w:type="dxa"/>
              <w:left w:w="100" w:type="dxa"/>
              <w:bottom w:w="100" w:type="dxa"/>
              <w:right w:w="100" w:type="dxa"/>
            </w:tcMar>
            <w:vAlign w:val="center"/>
            <w:hideMark/>
          </w:tcPr>
          <w:p w14:paraId="00840559" w14:textId="77777777" w:rsidR="003F25B2" w:rsidRPr="00CE3758" w:rsidRDefault="003F25B2" w:rsidP="00F909AB">
            <w:pPr>
              <w:pStyle w:val="ab"/>
              <w:jc w:val="center"/>
              <w:rPr>
                <w:b/>
                <w:bCs/>
                <w:lang w:eastAsia="ru-RU"/>
              </w:rPr>
            </w:pPr>
            <w:r w:rsidRPr="00CE3758">
              <w:rPr>
                <w:b/>
                <w:bCs/>
                <w:lang w:eastAsia="ru-RU"/>
              </w:rPr>
              <w:t>Максимально допустимое значение в подкатегории</w:t>
            </w:r>
          </w:p>
        </w:tc>
        <w:tc>
          <w:tcPr>
            <w:tcW w:w="0" w:type="auto"/>
            <w:tcMar>
              <w:top w:w="100" w:type="dxa"/>
              <w:left w:w="100" w:type="dxa"/>
              <w:bottom w:w="100" w:type="dxa"/>
              <w:right w:w="100" w:type="dxa"/>
            </w:tcMar>
            <w:vAlign w:val="center"/>
            <w:hideMark/>
          </w:tcPr>
          <w:p w14:paraId="63CDE97E" w14:textId="77777777" w:rsidR="003F25B2" w:rsidRPr="00CE3758" w:rsidRDefault="003F25B2" w:rsidP="00F909AB">
            <w:pPr>
              <w:pStyle w:val="ab"/>
              <w:jc w:val="center"/>
              <w:rPr>
                <w:b/>
                <w:bCs/>
                <w:lang w:eastAsia="ru-RU"/>
              </w:rPr>
            </w:pPr>
            <w:r w:rsidRPr="00CE3758">
              <w:rPr>
                <w:b/>
                <w:bCs/>
                <w:lang w:eastAsia="ru-RU"/>
              </w:rPr>
              <w:t>Число полученных баллов к максимальному допустимому значению</w:t>
            </w:r>
          </w:p>
        </w:tc>
      </w:tr>
      <w:tr w:rsidR="003F25B2" w:rsidRPr="004B6A9C" w14:paraId="693911BC" w14:textId="77777777" w:rsidTr="00F909AB">
        <w:tc>
          <w:tcPr>
            <w:tcW w:w="0" w:type="auto"/>
            <w:tcMar>
              <w:top w:w="100" w:type="dxa"/>
              <w:left w:w="100" w:type="dxa"/>
              <w:bottom w:w="100" w:type="dxa"/>
              <w:right w:w="100" w:type="dxa"/>
            </w:tcMar>
            <w:vAlign w:val="center"/>
            <w:hideMark/>
          </w:tcPr>
          <w:p w14:paraId="665A4A6F" w14:textId="77777777" w:rsidR="003F25B2" w:rsidRPr="004B6A9C" w:rsidRDefault="003F25B2" w:rsidP="00F909AB">
            <w:pPr>
              <w:pStyle w:val="ab"/>
              <w:jc w:val="center"/>
              <w:rPr>
                <w:lang w:eastAsia="ru-RU"/>
              </w:rPr>
            </w:pPr>
            <w:r w:rsidRPr="004B6A9C">
              <w:rPr>
                <w:lang w:eastAsia="ru-RU"/>
              </w:rPr>
              <w:t>Подкатегория 1</w:t>
            </w:r>
          </w:p>
        </w:tc>
        <w:tc>
          <w:tcPr>
            <w:tcW w:w="0" w:type="auto"/>
            <w:tcMar>
              <w:top w:w="100" w:type="dxa"/>
              <w:left w:w="100" w:type="dxa"/>
              <w:bottom w:w="100" w:type="dxa"/>
              <w:right w:w="100" w:type="dxa"/>
            </w:tcMar>
            <w:vAlign w:val="center"/>
            <w:hideMark/>
          </w:tcPr>
          <w:p w14:paraId="30E66DC0" w14:textId="77777777" w:rsidR="003F25B2" w:rsidRPr="004B6A9C" w:rsidRDefault="003F25B2" w:rsidP="00F909AB">
            <w:pPr>
              <w:pStyle w:val="ab"/>
              <w:jc w:val="center"/>
              <w:rPr>
                <w:lang w:eastAsia="ru-RU"/>
              </w:rPr>
            </w:pPr>
            <w:r w:rsidRPr="004B6A9C">
              <w:rPr>
                <w:lang w:eastAsia="ru-RU"/>
              </w:rPr>
              <w:t>0,27</w:t>
            </w:r>
          </w:p>
        </w:tc>
        <w:tc>
          <w:tcPr>
            <w:tcW w:w="0" w:type="auto"/>
            <w:tcMar>
              <w:top w:w="100" w:type="dxa"/>
              <w:left w:w="100" w:type="dxa"/>
              <w:bottom w:w="100" w:type="dxa"/>
              <w:right w:w="100" w:type="dxa"/>
            </w:tcMar>
            <w:vAlign w:val="center"/>
            <w:hideMark/>
          </w:tcPr>
          <w:p w14:paraId="130D2808" w14:textId="77777777" w:rsidR="003F25B2" w:rsidRPr="004B6A9C" w:rsidRDefault="003F25B2" w:rsidP="00F909AB">
            <w:pPr>
              <w:pStyle w:val="ab"/>
              <w:jc w:val="center"/>
              <w:rPr>
                <w:lang w:eastAsia="ru-RU"/>
              </w:rPr>
            </w:pPr>
            <w:r w:rsidRPr="004B6A9C">
              <w:rPr>
                <w:lang w:eastAsia="ru-RU"/>
              </w:rPr>
              <w:t>0,15</w:t>
            </w:r>
          </w:p>
        </w:tc>
        <w:tc>
          <w:tcPr>
            <w:tcW w:w="0" w:type="auto"/>
            <w:tcMar>
              <w:top w:w="100" w:type="dxa"/>
              <w:left w:w="100" w:type="dxa"/>
              <w:bottom w:w="100" w:type="dxa"/>
              <w:right w:w="100" w:type="dxa"/>
            </w:tcMar>
            <w:vAlign w:val="center"/>
            <w:hideMark/>
          </w:tcPr>
          <w:p w14:paraId="7AC5871B" w14:textId="77777777" w:rsidR="003F25B2" w:rsidRPr="004B6A9C" w:rsidRDefault="003F25B2" w:rsidP="00F909AB">
            <w:pPr>
              <w:pStyle w:val="ab"/>
              <w:jc w:val="center"/>
              <w:rPr>
                <w:lang w:eastAsia="ru-RU"/>
              </w:rPr>
            </w:pPr>
            <w:r w:rsidRPr="004B6A9C">
              <w:rPr>
                <w:lang w:eastAsia="ru-RU"/>
              </w:rPr>
              <w:t>0,75</w:t>
            </w:r>
          </w:p>
        </w:tc>
        <w:tc>
          <w:tcPr>
            <w:tcW w:w="0" w:type="auto"/>
            <w:tcMar>
              <w:top w:w="100" w:type="dxa"/>
              <w:left w:w="100" w:type="dxa"/>
              <w:bottom w:w="100" w:type="dxa"/>
              <w:right w:w="100" w:type="dxa"/>
            </w:tcMar>
            <w:vAlign w:val="center"/>
            <w:hideMark/>
          </w:tcPr>
          <w:p w14:paraId="06DD0C9A" w14:textId="77777777" w:rsidR="003F25B2" w:rsidRPr="004B6A9C" w:rsidRDefault="003F25B2" w:rsidP="00F909AB">
            <w:pPr>
              <w:pStyle w:val="ab"/>
              <w:jc w:val="center"/>
              <w:rPr>
                <w:lang w:eastAsia="ru-RU"/>
              </w:rPr>
            </w:pPr>
            <w:r w:rsidRPr="004B6A9C">
              <w:rPr>
                <w:lang w:eastAsia="ru-RU"/>
              </w:rPr>
              <w:t>36%</w:t>
            </w:r>
          </w:p>
        </w:tc>
      </w:tr>
      <w:tr w:rsidR="003F25B2" w:rsidRPr="004B6A9C" w14:paraId="5F2A1957" w14:textId="77777777" w:rsidTr="00F909AB">
        <w:tc>
          <w:tcPr>
            <w:tcW w:w="0" w:type="auto"/>
            <w:tcMar>
              <w:top w:w="100" w:type="dxa"/>
              <w:left w:w="100" w:type="dxa"/>
              <w:bottom w:w="100" w:type="dxa"/>
              <w:right w:w="100" w:type="dxa"/>
            </w:tcMar>
            <w:vAlign w:val="center"/>
            <w:hideMark/>
          </w:tcPr>
          <w:p w14:paraId="4D6A566D" w14:textId="77777777" w:rsidR="003F25B2" w:rsidRPr="004B6A9C" w:rsidRDefault="003F25B2" w:rsidP="00F909AB">
            <w:pPr>
              <w:pStyle w:val="ab"/>
              <w:jc w:val="center"/>
              <w:rPr>
                <w:lang w:eastAsia="ru-RU"/>
              </w:rPr>
            </w:pPr>
            <w:r w:rsidRPr="004B6A9C">
              <w:rPr>
                <w:lang w:eastAsia="ru-RU"/>
              </w:rPr>
              <w:t>Подкатегория 2</w:t>
            </w:r>
          </w:p>
        </w:tc>
        <w:tc>
          <w:tcPr>
            <w:tcW w:w="0" w:type="auto"/>
            <w:tcMar>
              <w:top w:w="100" w:type="dxa"/>
              <w:left w:w="100" w:type="dxa"/>
              <w:bottom w:w="100" w:type="dxa"/>
              <w:right w:w="100" w:type="dxa"/>
            </w:tcMar>
            <w:vAlign w:val="center"/>
            <w:hideMark/>
          </w:tcPr>
          <w:p w14:paraId="03827A7A" w14:textId="77777777" w:rsidR="003F25B2" w:rsidRPr="004B6A9C" w:rsidRDefault="003F25B2" w:rsidP="00F909AB">
            <w:pPr>
              <w:pStyle w:val="ab"/>
              <w:jc w:val="center"/>
              <w:rPr>
                <w:lang w:eastAsia="ru-RU"/>
              </w:rPr>
            </w:pPr>
            <w:r w:rsidRPr="004B6A9C">
              <w:rPr>
                <w:lang w:eastAsia="ru-RU"/>
              </w:rPr>
              <w:t>0,16</w:t>
            </w:r>
          </w:p>
        </w:tc>
        <w:tc>
          <w:tcPr>
            <w:tcW w:w="0" w:type="auto"/>
            <w:tcMar>
              <w:top w:w="100" w:type="dxa"/>
              <w:left w:w="100" w:type="dxa"/>
              <w:bottom w:w="100" w:type="dxa"/>
              <w:right w:w="100" w:type="dxa"/>
            </w:tcMar>
            <w:vAlign w:val="center"/>
            <w:hideMark/>
          </w:tcPr>
          <w:p w14:paraId="3FA15CDB" w14:textId="77777777" w:rsidR="003F25B2" w:rsidRPr="004B6A9C" w:rsidRDefault="003F25B2" w:rsidP="00F909AB">
            <w:pPr>
              <w:pStyle w:val="ab"/>
              <w:jc w:val="center"/>
              <w:rPr>
                <w:lang w:eastAsia="ru-RU"/>
              </w:rPr>
            </w:pPr>
            <w:r w:rsidRPr="004B6A9C">
              <w:rPr>
                <w:lang w:eastAsia="ru-RU"/>
              </w:rPr>
              <w:t>0,05</w:t>
            </w:r>
          </w:p>
        </w:tc>
        <w:tc>
          <w:tcPr>
            <w:tcW w:w="0" w:type="auto"/>
            <w:tcMar>
              <w:top w:w="100" w:type="dxa"/>
              <w:left w:w="100" w:type="dxa"/>
              <w:bottom w:w="100" w:type="dxa"/>
              <w:right w:w="100" w:type="dxa"/>
            </w:tcMar>
            <w:vAlign w:val="center"/>
            <w:hideMark/>
          </w:tcPr>
          <w:p w14:paraId="2C7422CA" w14:textId="77777777" w:rsidR="003F25B2" w:rsidRPr="004B6A9C" w:rsidRDefault="003F25B2" w:rsidP="00F909AB">
            <w:pPr>
              <w:pStyle w:val="ab"/>
              <w:jc w:val="center"/>
              <w:rPr>
                <w:lang w:eastAsia="ru-RU"/>
              </w:rPr>
            </w:pPr>
            <w:r w:rsidRPr="004B6A9C">
              <w:rPr>
                <w:lang w:eastAsia="ru-RU"/>
              </w:rPr>
              <w:t>0,25</w:t>
            </w:r>
          </w:p>
        </w:tc>
        <w:tc>
          <w:tcPr>
            <w:tcW w:w="0" w:type="auto"/>
            <w:tcMar>
              <w:top w:w="100" w:type="dxa"/>
              <w:left w:w="100" w:type="dxa"/>
              <w:bottom w:w="100" w:type="dxa"/>
              <w:right w:w="100" w:type="dxa"/>
            </w:tcMar>
            <w:vAlign w:val="center"/>
            <w:hideMark/>
          </w:tcPr>
          <w:p w14:paraId="7E676211" w14:textId="77777777" w:rsidR="003F25B2" w:rsidRPr="004B6A9C" w:rsidRDefault="003F25B2" w:rsidP="00F909AB">
            <w:pPr>
              <w:pStyle w:val="ab"/>
              <w:jc w:val="center"/>
              <w:rPr>
                <w:lang w:eastAsia="ru-RU"/>
              </w:rPr>
            </w:pPr>
            <w:r w:rsidRPr="004B6A9C">
              <w:rPr>
                <w:lang w:eastAsia="ru-RU"/>
              </w:rPr>
              <w:t>64%</w:t>
            </w:r>
          </w:p>
        </w:tc>
      </w:tr>
    </w:tbl>
    <w:p w14:paraId="5848A8E6" w14:textId="77777777" w:rsidR="00735209" w:rsidRPr="007D32DA" w:rsidRDefault="003F25B2" w:rsidP="00BC4458">
      <w:pPr>
        <w:rPr>
          <w:lang w:val="ru-RU"/>
        </w:rPr>
      </w:pPr>
      <w:r w:rsidRPr="007D32DA">
        <w:rPr>
          <w:lang w:val="ru-RU"/>
        </w:rPr>
        <w:br/>
      </w:r>
      <w:r w:rsidR="00BC4458" w:rsidRPr="007D32DA">
        <w:rPr>
          <w:lang w:val="ru-RU"/>
        </w:rPr>
        <w:t xml:space="preserve">При анализе законодательной базы с перспективы как собаковладельцев, так и людей без собак, было выявлено, что это один из наиболее неблагополучных факторов в области </w:t>
      </w:r>
      <w:proofErr w:type="spellStart"/>
      <w:r w:rsidR="00BC4458" w:rsidRPr="007D32DA">
        <w:rPr>
          <w:lang w:val="ru-RU"/>
        </w:rPr>
        <w:t>собаковладения</w:t>
      </w:r>
      <w:proofErr w:type="spellEnd"/>
      <w:r w:rsidR="00BC4458" w:rsidRPr="007D32DA">
        <w:rPr>
          <w:lang w:val="ru-RU"/>
        </w:rPr>
        <w:t>. Как держатели собак, так и люди без собак отметили неэффективность мер санкционирования безответственных горожан, а также слабую развитость систем для сообщения и решения инцидентов с собаками.</w:t>
      </w:r>
    </w:p>
    <w:p w14:paraId="5EBC0D7B" w14:textId="6013640F" w:rsidR="003B0009" w:rsidRDefault="00735209" w:rsidP="003B0009">
      <w:pPr>
        <w:rPr>
          <w:lang w:val="ru-RU"/>
        </w:rPr>
      </w:pPr>
      <w:r>
        <w:rPr>
          <w:lang w:val="ru-RU"/>
        </w:rPr>
        <w:t>Таким образом</w:t>
      </w:r>
      <w:r w:rsidR="003B0009">
        <w:rPr>
          <w:lang w:val="ru-RU"/>
        </w:rPr>
        <w:t xml:space="preserve"> может выглядеть ме</w:t>
      </w:r>
      <w:r w:rsidR="0093712A">
        <w:rPr>
          <w:lang w:val="ru-RU"/>
        </w:rPr>
        <w:t xml:space="preserve">тодика </w:t>
      </w:r>
      <w:r w:rsidR="003B0009">
        <w:rPr>
          <w:lang w:val="ru-RU"/>
        </w:rPr>
        <w:t xml:space="preserve">расчета индекса по </w:t>
      </w:r>
      <w:proofErr w:type="spellStart"/>
      <w:r w:rsidR="003B0009">
        <w:rPr>
          <w:lang w:val="ru-RU"/>
        </w:rPr>
        <w:t>конретной</w:t>
      </w:r>
      <w:proofErr w:type="spellEnd"/>
      <w:r w:rsidR="003B0009">
        <w:rPr>
          <w:lang w:val="ru-RU"/>
        </w:rPr>
        <w:t xml:space="preserve"> территории. Получив 263 балла из 505 возможных, </w:t>
      </w:r>
      <w:r>
        <w:rPr>
          <w:lang w:val="ru-RU"/>
        </w:rPr>
        <w:t xml:space="preserve">Санкт-Петербург </w:t>
      </w:r>
      <w:r w:rsidR="003B0009">
        <w:rPr>
          <w:lang w:val="ru-RU"/>
        </w:rPr>
        <w:t xml:space="preserve">отражает статус города с </w:t>
      </w:r>
      <w:r w:rsidR="0093712A">
        <w:rPr>
          <w:lang w:val="ru-RU"/>
        </w:rPr>
        <w:t xml:space="preserve">умеренно </w:t>
      </w:r>
      <w:r>
        <w:rPr>
          <w:lang w:val="ru-RU"/>
        </w:rPr>
        <w:t>благоприятной сред</w:t>
      </w:r>
      <w:r w:rsidR="003B0009">
        <w:rPr>
          <w:lang w:val="ru-RU"/>
        </w:rPr>
        <w:t>ой</w:t>
      </w:r>
      <w:r>
        <w:rPr>
          <w:lang w:val="ru-RU"/>
        </w:rPr>
        <w:t xml:space="preserve"> для собак, однако </w:t>
      </w:r>
      <w:r w:rsidR="003B0009">
        <w:rPr>
          <w:lang w:val="ru-RU"/>
        </w:rPr>
        <w:t xml:space="preserve">с большим потенциалом распространения </w:t>
      </w:r>
      <w:proofErr w:type="spellStart"/>
      <w:r w:rsidR="003B0009">
        <w:rPr>
          <w:lang w:val="ru-RU"/>
        </w:rPr>
        <w:t>догфрендли</w:t>
      </w:r>
      <w:proofErr w:type="spellEnd"/>
      <w:r w:rsidR="003B0009">
        <w:rPr>
          <w:lang w:val="ru-RU"/>
        </w:rPr>
        <w:t xml:space="preserve"> повестки. </w:t>
      </w:r>
    </w:p>
    <w:p w14:paraId="01D53455" w14:textId="1CB3EF96" w:rsidR="003B0009" w:rsidRDefault="003B0009" w:rsidP="003B0009">
      <w:pPr>
        <w:rPr>
          <w:lang w:val="ru-RU"/>
        </w:rPr>
      </w:pPr>
      <w:r>
        <w:rPr>
          <w:lang w:val="ru-RU"/>
        </w:rPr>
        <w:t xml:space="preserve"> Во многом, проблемы города связаны с тем, что их рассмотрение происходит не на городском, а на общегосударственном уровне (в частности, проблемы, затрагивающие </w:t>
      </w:r>
      <w:r w:rsidR="0093712A">
        <w:rPr>
          <w:lang w:val="ru-RU"/>
        </w:rPr>
        <w:t xml:space="preserve">законодательную </w:t>
      </w:r>
      <w:r>
        <w:rPr>
          <w:lang w:val="ru-RU"/>
        </w:rPr>
        <w:t>сферу).</w:t>
      </w:r>
    </w:p>
    <w:p w14:paraId="3FC832EE" w14:textId="0608D295" w:rsidR="003F25B2" w:rsidRPr="004B6A9C" w:rsidRDefault="003F25B2" w:rsidP="00EF3C8E">
      <w:pPr>
        <w:pStyle w:val="4"/>
        <w:rPr>
          <w:rFonts w:eastAsia="Times New Roman"/>
          <w:lang w:val="ru-RU" w:eastAsia="ru-RU"/>
        </w:rPr>
      </w:pPr>
      <w:r w:rsidRPr="00735209">
        <w:rPr>
          <w:lang w:val="ru-RU"/>
        </w:rPr>
        <w:br/>
      </w:r>
      <w:r w:rsidR="00EF3C8E">
        <w:rPr>
          <w:lang w:val="ru-RU"/>
        </w:rPr>
        <w:t xml:space="preserve">1.7. </w:t>
      </w:r>
      <w:r w:rsidR="00EF3C8E">
        <w:rPr>
          <w:lang w:val="ru-RU" w:eastAsia="ru-RU"/>
        </w:rPr>
        <w:t xml:space="preserve">Интервью с экспертом </w:t>
      </w:r>
    </w:p>
    <w:p w14:paraId="7E56AA1A" w14:textId="2A01D644" w:rsidR="003F25B2" w:rsidRPr="00405039" w:rsidRDefault="00CF51E7" w:rsidP="003F25B2">
      <w:pPr>
        <w:rPr>
          <w:lang w:val="ru-RU"/>
        </w:rPr>
      </w:pPr>
      <w:r>
        <w:rPr>
          <w:lang w:val="ru-RU"/>
        </w:rPr>
        <w:t xml:space="preserve">Для интерпретации результатов индекса </w:t>
      </w:r>
      <w:r w:rsidR="006033D5">
        <w:rPr>
          <w:lang w:val="ru-RU"/>
        </w:rPr>
        <w:t xml:space="preserve">было проведено интервью, где в </w:t>
      </w:r>
      <w:r w:rsidR="003F25B2" w:rsidRPr="004B6A9C">
        <w:rPr>
          <w:lang w:val="ru-RU"/>
        </w:rPr>
        <w:t xml:space="preserve">качестве интервьюируемого </w:t>
      </w:r>
      <w:r w:rsidR="003F25B2">
        <w:rPr>
          <w:lang w:val="ru-RU"/>
        </w:rPr>
        <w:t xml:space="preserve">был </w:t>
      </w:r>
      <w:r w:rsidR="003F25B2" w:rsidRPr="004B6A9C">
        <w:rPr>
          <w:lang w:val="ru-RU"/>
        </w:rPr>
        <w:t xml:space="preserve">выбран Артем </w:t>
      </w:r>
      <w:proofErr w:type="spellStart"/>
      <w:r w:rsidR="003F25B2" w:rsidRPr="004B6A9C">
        <w:rPr>
          <w:lang w:val="ru-RU"/>
        </w:rPr>
        <w:t>Гебелев</w:t>
      </w:r>
      <w:proofErr w:type="spellEnd"/>
      <w:r w:rsidR="006033D5">
        <w:rPr>
          <w:lang w:val="ru-RU"/>
        </w:rPr>
        <w:t xml:space="preserve"> </w:t>
      </w:r>
      <w:r w:rsidR="006033D5" w:rsidRPr="006033D5">
        <w:rPr>
          <w:rFonts w:ascii="Arial" w:hAnsi="Arial" w:cs="Arial"/>
          <w:color w:val="4D5156"/>
          <w:sz w:val="21"/>
          <w:szCs w:val="21"/>
          <w:shd w:val="clear" w:color="auto" w:fill="FFFFFF"/>
          <w:lang w:val="ru-RU"/>
        </w:rPr>
        <w:t>—</w:t>
      </w:r>
      <w:r w:rsidR="003F25B2" w:rsidRPr="004B6A9C">
        <w:rPr>
          <w:lang w:val="ru-RU"/>
        </w:rPr>
        <w:t xml:space="preserve"> эксперт Минстроя РФ по вопросам развития городской среды и руководител</w:t>
      </w:r>
      <w:r w:rsidR="006033D5">
        <w:rPr>
          <w:lang w:val="ru-RU"/>
        </w:rPr>
        <w:t xml:space="preserve">ь </w:t>
      </w:r>
      <w:r w:rsidR="003F25B2" w:rsidRPr="004B6A9C">
        <w:rPr>
          <w:lang w:val="ru-RU"/>
        </w:rPr>
        <w:t xml:space="preserve">методической группы Всероссийского конкурса лучших проектов комфортной городской среды Минстроя РФ. </w:t>
      </w:r>
      <w:r w:rsidR="003F25B2" w:rsidRPr="00405039">
        <w:rPr>
          <w:lang w:val="ru-RU"/>
        </w:rPr>
        <w:t xml:space="preserve">Помимо этого, Артем является </w:t>
      </w:r>
      <w:r w:rsidR="003F25B2" w:rsidRPr="00405039">
        <w:rPr>
          <w:lang w:val="ru-RU"/>
        </w:rPr>
        <w:lastRenderedPageBreak/>
        <w:t>основателем проекта «Собакин город», разрабатывает авторские решения по организации площадок для выгула и дрессировки собак,</w:t>
      </w:r>
      <w:r w:rsidR="006033D5">
        <w:rPr>
          <w:lang w:val="ru-RU"/>
        </w:rPr>
        <w:t xml:space="preserve"> а также</w:t>
      </w:r>
      <w:r w:rsidR="003F25B2" w:rsidRPr="00405039">
        <w:rPr>
          <w:lang w:val="ru-RU"/>
        </w:rPr>
        <w:t xml:space="preserve"> осуществляет экспертизу территорий.</w:t>
      </w:r>
      <w:r w:rsidR="003F25B2" w:rsidRPr="004B6A9C">
        <w:t> </w:t>
      </w:r>
    </w:p>
    <w:p w14:paraId="2FA1938A" w14:textId="715ED1BE" w:rsidR="003060C4" w:rsidRDefault="00262BDE" w:rsidP="006033D5">
      <w:pPr>
        <w:rPr>
          <w:lang w:val="ru-RU"/>
        </w:rPr>
      </w:pPr>
      <w:r w:rsidRPr="004B6A9C">
        <w:rPr>
          <w:lang w:val="ru-RU"/>
        </w:rPr>
        <w:t>На основе полученной и</w:t>
      </w:r>
      <w:r>
        <w:rPr>
          <w:lang w:val="ru-RU"/>
        </w:rPr>
        <w:t>нф</w:t>
      </w:r>
      <w:r w:rsidRPr="004B6A9C">
        <w:rPr>
          <w:lang w:val="ru-RU"/>
        </w:rPr>
        <w:t>ормации в ходе личной встречи с Артемом</w:t>
      </w:r>
      <w:r w:rsidR="003F25B2" w:rsidRPr="004B6A9C">
        <w:rPr>
          <w:lang w:val="ru-RU"/>
        </w:rPr>
        <w:t xml:space="preserve"> можно сделать </w:t>
      </w:r>
      <w:r w:rsidR="003F25B2">
        <w:rPr>
          <w:lang w:val="ru-RU"/>
        </w:rPr>
        <w:t xml:space="preserve">несколько выводов. </w:t>
      </w:r>
      <w:r w:rsidR="006033D5">
        <w:rPr>
          <w:lang w:val="ru-RU"/>
        </w:rPr>
        <w:t>Ряд</w:t>
      </w:r>
      <w:r w:rsidR="003F25B2" w:rsidRPr="004B6A9C">
        <w:rPr>
          <w:lang w:val="ru-RU"/>
        </w:rPr>
        <w:t xml:space="preserve"> ключевых проблем, </w:t>
      </w:r>
      <w:r w:rsidR="006033D5">
        <w:rPr>
          <w:lang w:val="ru-RU"/>
        </w:rPr>
        <w:t xml:space="preserve">связанных с </w:t>
      </w:r>
      <w:r w:rsidR="003F25B2" w:rsidRPr="004B6A9C">
        <w:rPr>
          <w:lang w:val="ru-RU"/>
        </w:rPr>
        <w:t>присутствием собак в городской среде</w:t>
      </w:r>
      <w:r w:rsidR="006033D5">
        <w:rPr>
          <w:lang w:val="ru-RU"/>
        </w:rPr>
        <w:t>, может быть решен посредством</w:t>
      </w:r>
      <w:r w:rsidR="003F25B2" w:rsidRPr="00405039">
        <w:rPr>
          <w:lang w:val="ru-RU"/>
        </w:rPr>
        <w:t xml:space="preserve"> создани</w:t>
      </w:r>
      <w:r w:rsidR="006033D5">
        <w:rPr>
          <w:lang w:val="ru-RU"/>
        </w:rPr>
        <w:t>я</w:t>
      </w:r>
      <w:r w:rsidR="003F25B2" w:rsidRPr="00405039">
        <w:rPr>
          <w:lang w:val="ru-RU"/>
        </w:rPr>
        <w:t xml:space="preserve"> специализированной инфраструктуры </w:t>
      </w:r>
      <w:r w:rsidR="006033D5">
        <w:rPr>
          <w:lang w:val="ru-RU"/>
        </w:rPr>
        <w:t xml:space="preserve">для собаковладельцев на придомовых территориях. В первую очередь, </w:t>
      </w:r>
      <w:r w:rsidR="003F25B2" w:rsidRPr="00405039">
        <w:rPr>
          <w:lang w:val="ru-RU"/>
        </w:rPr>
        <w:t>выделение и маркировка специальных маршрутов и площадок позволяют разводить потоки людей с собаками и без них.</w:t>
      </w:r>
      <w:r w:rsidR="003F25B2" w:rsidRPr="004B6A9C">
        <w:t> </w:t>
      </w:r>
      <w:r w:rsidR="006033D5">
        <w:rPr>
          <w:lang w:val="ru-RU"/>
        </w:rPr>
        <w:t xml:space="preserve">Во вторых, собачья площадка – это </w:t>
      </w:r>
      <w:r w:rsidR="003F25B2" w:rsidRPr="00405039">
        <w:rPr>
          <w:lang w:val="ru-RU"/>
        </w:rPr>
        <w:t xml:space="preserve">центр трансляции культуры ответственного отношения. </w:t>
      </w:r>
    </w:p>
    <w:p w14:paraId="3D2349F3" w14:textId="127498B0" w:rsidR="003060C4" w:rsidRPr="00405039" w:rsidRDefault="003060C4" w:rsidP="003060C4">
      <w:pPr>
        <w:rPr>
          <w:lang w:val="ru-RU"/>
        </w:rPr>
      </w:pPr>
      <w:r w:rsidRPr="00405039">
        <w:rPr>
          <w:lang w:val="ru-RU"/>
        </w:rPr>
        <w:t xml:space="preserve">Если говорить о том, где в основном строятся площадки, следует рассматривать два сценария. В 90% случаев </w:t>
      </w:r>
      <w:r>
        <w:rPr>
          <w:lang w:val="ru-RU"/>
        </w:rPr>
        <w:t>их с</w:t>
      </w:r>
      <w:r w:rsidRPr="00405039">
        <w:rPr>
          <w:lang w:val="ru-RU"/>
        </w:rPr>
        <w:t>троят по остаточному принципу, на незанятых зонах. В 10% случаев горожане сами проявляют инициативу, вступают в коммуникацию с администрацией и центром компетенций</w:t>
      </w:r>
      <w:r>
        <w:rPr>
          <w:lang w:val="ru-RU"/>
        </w:rPr>
        <w:t xml:space="preserve"> по развитию городской среды</w:t>
      </w:r>
      <w:r w:rsidRPr="00405039">
        <w:rPr>
          <w:lang w:val="ru-RU"/>
        </w:rPr>
        <w:t xml:space="preserve"> и выбирают место организованно. Так, подобный кейс был отмечен в Гатчине.</w:t>
      </w:r>
      <w:r w:rsidRPr="004B6A9C">
        <w:t> </w:t>
      </w:r>
    </w:p>
    <w:p w14:paraId="0DD8B27E" w14:textId="1DAB0716" w:rsidR="003060C4" w:rsidRPr="00405039" w:rsidRDefault="003060C4" w:rsidP="003060C4">
      <w:pPr>
        <w:rPr>
          <w:lang w:val="ru-RU"/>
        </w:rPr>
      </w:pPr>
      <w:r w:rsidRPr="00405039">
        <w:rPr>
          <w:lang w:val="ru-RU"/>
        </w:rPr>
        <w:t>Группа Артема больше сфокусирована на городской среде, поэтому многие вопросы в рамках го</w:t>
      </w:r>
      <w:r>
        <w:rPr>
          <w:lang w:val="ru-RU"/>
        </w:rPr>
        <w:t>с</w:t>
      </w:r>
      <w:r w:rsidRPr="00405039">
        <w:rPr>
          <w:lang w:val="ru-RU"/>
        </w:rPr>
        <w:t>ударственного регулирования находятся вне их компетенции. Иногда адресатом для ини</w:t>
      </w:r>
      <w:r w:rsidR="004C41F2">
        <w:rPr>
          <w:lang w:val="ru-RU"/>
        </w:rPr>
        <w:t>ци</w:t>
      </w:r>
      <w:r w:rsidRPr="00405039">
        <w:rPr>
          <w:lang w:val="ru-RU"/>
        </w:rPr>
        <w:t>атив долж</w:t>
      </w:r>
      <w:r>
        <w:rPr>
          <w:lang w:val="ru-RU"/>
        </w:rPr>
        <w:t xml:space="preserve">но выступать Министерство </w:t>
      </w:r>
      <w:r w:rsidRPr="00405039">
        <w:rPr>
          <w:lang w:val="ru-RU"/>
        </w:rPr>
        <w:t>природы.</w:t>
      </w:r>
      <w:r w:rsidRPr="004B6A9C">
        <w:t>  </w:t>
      </w:r>
    </w:p>
    <w:p w14:paraId="4D443CA0" w14:textId="77777777" w:rsidR="003060C4" w:rsidRPr="00405039" w:rsidRDefault="003060C4" w:rsidP="003060C4">
      <w:pPr>
        <w:rPr>
          <w:lang w:val="ru-RU"/>
        </w:rPr>
      </w:pPr>
    </w:p>
    <w:p w14:paraId="4DD6B073" w14:textId="453B9CFA" w:rsidR="003060C4" w:rsidRPr="00405039" w:rsidRDefault="003060C4" w:rsidP="003060C4">
      <w:pPr>
        <w:rPr>
          <w:lang w:val="ru-RU"/>
        </w:rPr>
      </w:pPr>
      <w:r>
        <w:rPr>
          <w:lang w:val="ru-RU"/>
        </w:rPr>
        <w:t>Вообще о</w:t>
      </w:r>
      <w:r w:rsidRPr="00405039">
        <w:rPr>
          <w:lang w:val="ru-RU"/>
        </w:rPr>
        <w:t>пыт других прогрессивных стран может быть полезен, однако стоит помнить,</w:t>
      </w:r>
      <w:r>
        <w:rPr>
          <w:lang w:val="ru-RU"/>
        </w:rPr>
        <w:t xml:space="preserve"> </w:t>
      </w:r>
      <w:r w:rsidRPr="00405039">
        <w:rPr>
          <w:lang w:val="ru-RU"/>
        </w:rPr>
        <w:t>что помимо мегаполисов, в России есть малые город</w:t>
      </w:r>
      <w:r>
        <w:rPr>
          <w:lang w:val="ru-RU"/>
        </w:rPr>
        <w:t>а. Ок</w:t>
      </w:r>
      <w:r w:rsidRPr="00405039">
        <w:rPr>
          <w:lang w:val="ru-RU"/>
        </w:rPr>
        <w:t>оло 30% собак в сельской местности по-прежнему выполняют охранную функцию</w:t>
      </w:r>
      <w:r>
        <w:rPr>
          <w:lang w:val="ru-RU"/>
        </w:rPr>
        <w:t xml:space="preserve">. </w:t>
      </w:r>
      <w:r w:rsidRPr="00405039">
        <w:rPr>
          <w:lang w:val="ru-RU"/>
        </w:rPr>
        <w:t>Поскольку большое число собак все еще остается в</w:t>
      </w:r>
      <w:r w:rsidRPr="004B6A9C">
        <w:t> </w:t>
      </w:r>
      <w:r w:rsidRPr="00405039">
        <w:rPr>
          <w:lang w:val="ru-RU"/>
        </w:rPr>
        <w:t>функциональной парадигме и не является животным-</w:t>
      </w:r>
      <w:r w:rsidR="004C41F2" w:rsidRPr="00405039">
        <w:rPr>
          <w:lang w:val="ru-RU"/>
        </w:rPr>
        <w:t>компаньоном</w:t>
      </w:r>
      <w:r w:rsidRPr="00405039">
        <w:rPr>
          <w:lang w:val="ru-RU"/>
        </w:rPr>
        <w:t>, довольно сложно себе представить, как могут быть применимы международные меры</w:t>
      </w:r>
      <w:r>
        <w:rPr>
          <w:lang w:val="ru-RU"/>
        </w:rPr>
        <w:t xml:space="preserve"> на российском рынке</w:t>
      </w:r>
      <w:r w:rsidRPr="00405039">
        <w:rPr>
          <w:lang w:val="ru-RU"/>
        </w:rPr>
        <w:t>.</w:t>
      </w:r>
      <w:r w:rsidRPr="004B6A9C">
        <w:t> </w:t>
      </w:r>
    </w:p>
    <w:p w14:paraId="49E519A0" w14:textId="77777777" w:rsidR="003060C4" w:rsidRDefault="003060C4" w:rsidP="006033D5">
      <w:pPr>
        <w:rPr>
          <w:lang w:val="ru-RU"/>
        </w:rPr>
      </w:pPr>
    </w:p>
    <w:p w14:paraId="1E8D8538" w14:textId="2D7E4ADF" w:rsidR="00CF1E31" w:rsidRDefault="00CF1E31" w:rsidP="00CF1E31">
      <w:pPr>
        <w:pStyle w:val="2"/>
        <w:rPr>
          <w:lang w:val="ru-RU"/>
        </w:rPr>
      </w:pPr>
      <w:bookmarkStart w:id="48" w:name="_Toc136295517"/>
      <w:r>
        <w:rPr>
          <w:lang w:val="ru-RU"/>
        </w:rPr>
        <w:t>Рекомендации</w:t>
      </w:r>
      <w:bookmarkEnd w:id="48"/>
    </w:p>
    <w:p w14:paraId="260B85E7" w14:textId="77777777" w:rsidR="003A69C4" w:rsidRDefault="003A69C4" w:rsidP="003A69C4">
      <w:pPr>
        <w:rPr>
          <w:lang w:val="ru-RU"/>
        </w:rPr>
      </w:pPr>
      <w:r>
        <w:rPr>
          <w:lang w:val="ru-RU"/>
        </w:rPr>
        <w:t>Таким образом, рекомендации для повышения степени благоприятности среды для владельцев собак могут выглядеть следующим образом:</w:t>
      </w:r>
    </w:p>
    <w:p w14:paraId="231CC2EA" w14:textId="77777777" w:rsidR="003A69C4" w:rsidRPr="009613E1" w:rsidRDefault="003A69C4">
      <w:pPr>
        <w:pStyle w:val="af"/>
        <w:numPr>
          <w:ilvl w:val="0"/>
          <w:numId w:val="40"/>
        </w:numPr>
        <w:rPr>
          <w:i/>
          <w:iCs/>
          <w:color w:val="404040" w:themeColor="text1" w:themeTint="BF"/>
        </w:rPr>
      </w:pPr>
      <w:r w:rsidRPr="009613E1">
        <w:rPr>
          <w:rStyle w:val="aff0"/>
        </w:rPr>
        <w:t>проверка собачьих площадок на предмет травмоопасности и своевременное техническое обслуживание</w:t>
      </w:r>
    </w:p>
    <w:p w14:paraId="216E563D" w14:textId="77777777" w:rsidR="003A69C4" w:rsidRPr="007A338A" w:rsidRDefault="003A69C4" w:rsidP="003A69C4">
      <w:pPr>
        <w:rPr>
          <w:lang w:val="ru-RU"/>
        </w:rPr>
      </w:pPr>
      <w:r w:rsidRPr="009613E1">
        <w:rPr>
          <w:lang w:val="ru-RU"/>
        </w:rPr>
        <w:t xml:space="preserve">Не всегда наличие собачьей площадки означает эффективность ее использования. </w:t>
      </w:r>
      <w:r w:rsidRPr="007A338A">
        <w:rPr>
          <w:lang w:val="ru-RU"/>
        </w:rPr>
        <w:t xml:space="preserve">Иногда площадки представляют прямую угрозу здоровью и безопасности питомцев, так как не </w:t>
      </w:r>
      <w:r w:rsidRPr="007A338A">
        <w:rPr>
          <w:lang w:val="ru-RU"/>
        </w:rPr>
        <w:lastRenderedPageBreak/>
        <w:t>соответствуют нормативным требованиям. Примерами травмоопасных площадок (с открытыми штырями, арматурой и незащищенными ограждениями) являются:</w:t>
      </w:r>
    </w:p>
    <w:p w14:paraId="20EF23BA" w14:textId="77777777" w:rsidR="003A69C4" w:rsidRPr="009613E1" w:rsidRDefault="00000000">
      <w:pPr>
        <w:pStyle w:val="af"/>
        <w:numPr>
          <w:ilvl w:val="0"/>
          <w:numId w:val="41"/>
        </w:numPr>
        <w:rPr>
          <w:i/>
          <w:iCs/>
          <w:szCs w:val="24"/>
        </w:rPr>
      </w:pPr>
      <w:hyperlink r:id="rId83" w:history="1">
        <w:r w:rsidR="003A69C4" w:rsidRPr="009613E1">
          <w:rPr>
            <w:rStyle w:val="afa"/>
            <w:i/>
            <w:iCs/>
            <w:szCs w:val="24"/>
          </w:rPr>
          <w:t xml:space="preserve">Московская обл., Ленинский </w:t>
        </w:r>
        <w:proofErr w:type="spellStart"/>
        <w:r w:rsidR="003A69C4" w:rsidRPr="009613E1">
          <w:rPr>
            <w:rStyle w:val="afa"/>
            <w:i/>
            <w:iCs/>
            <w:szCs w:val="24"/>
          </w:rPr>
          <w:t>г.о</w:t>
        </w:r>
        <w:proofErr w:type="spellEnd"/>
        <w:r w:rsidR="003A69C4" w:rsidRPr="009613E1">
          <w:rPr>
            <w:rStyle w:val="afa"/>
            <w:i/>
            <w:iCs/>
            <w:szCs w:val="24"/>
          </w:rPr>
          <w:t>., ЖК «Пригород лесное», застройщик ГК «Самолёт»</w:t>
        </w:r>
      </w:hyperlink>
    </w:p>
    <w:p w14:paraId="113A4794" w14:textId="77777777" w:rsidR="003A69C4" w:rsidRPr="009613E1" w:rsidRDefault="00000000">
      <w:pPr>
        <w:pStyle w:val="af"/>
        <w:numPr>
          <w:ilvl w:val="0"/>
          <w:numId w:val="41"/>
        </w:numPr>
        <w:rPr>
          <w:i/>
          <w:iCs/>
          <w:szCs w:val="24"/>
        </w:rPr>
      </w:pPr>
      <w:hyperlink r:id="rId84" w:history="1">
        <w:r w:rsidR="003A69C4" w:rsidRPr="009613E1">
          <w:rPr>
            <w:rStyle w:val="afa"/>
            <w:i/>
            <w:iCs/>
            <w:szCs w:val="24"/>
          </w:rPr>
          <w:t>Кемеровская область, Кемерово и Новокузнецк</w:t>
        </w:r>
      </w:hyperlink>
    </w:p>
    <w:p w14:paraId="03D8A44E" w14:textId="77777777" w:rsidR="003A69C4" w:rsidRDefault="003A69C4" w:rsidP="003A69C4">
      <w:pPr>
        <w:rPr>
          <w:szCs w:val="24"/>
        </w:rPr>
      </w:pPr>
    </w:p>
    <w:p w14:paraId="2923E5E8" w14:textId="77777777" w:rsidR="003A69C4" w:rsidRPr="007A338A" w:rsidRDefault="003A69C4" w:rsidP="003A69C4">
      <w:pPr>
        <w:rPr>
          <w:lang w:val="ru-RU"/>
        </w:rPr>
      </w:pPr>
      <w:r w:rsidRPr="007A338A">
        <w:rPr>
          <w:lang w:val="ru-RU"/>
        </w:rPr>
        <w:t>Таким образом, рекомендуется производить проверку пространств для собак во избежание травм у животных.</w:t>
      </w:r>
    </w:p>
    <w:p w14:paraId="6137B724" w14:textId="77777777" w:rsidR="003A69C4" w:rsidRPr="009613E1" w:rsidRDefault="003A69C4" w:rsidP="003A69C4">
      <w:pPr>
        <w:rPr>
          <w:lang w:val="ru-RU"/>
        </w:rPr>
      </w:pPr>
    </w:p>
    <w:p w14:paraId="3179D352" w14:textId="77777777" w:rsidR="003A69C4" w:rsidRPr="007A338A" w:rsidRDefault="003A69C4" w:rsidP="003A69C4">
      <w:pPr>
        <w:rPr>
          <w:lang w:val="ru-RU"/>
        </w:rPr>
      </w:pPr>
      <w:r w:rsidRPr="007A338A">
        <w:rPr>
          <w:shd w:val="clear" w:color="auto" w:fill="FFFFFF"/>
          <w:lang w:val="ru-RU"/>
        </w:rPr>
        <w:t>Еще одна проблема – отсутствие своевременного и качественного обслуживания площадок. Помимо своевременного ремонта и устранения возникающих дефектов, еще одна важная рекомендация – текущее обслуживание, включающее уборку площадок и вывоз мусора.</w:t>
      </w:r>
      <w:r>
        <w:rPr>
          <w:shd w:val="clear" w:color="auto" w:fill="FFFFFF"/>
        </w:rPr>
        <w:t> </w:t>
      </w:r>
    </w:p>
    <w:p w14:paraId="29ACB234" w14:textId="77777777" w:rsidR="003A69C4" w:rsidRPr="007A338A" w:rsidRDefault="003A69C4" w:rsidP="003A69C4">
      <w:pPr>
        <w:rPr>
          <w:lang w:val="ru-RU"/>
        </w:rPr>
      </w:pPr>
      <w:r w:rsidRPr="007A338A">
        <w:rPr>
          <w:shd w:val="clear" w:color="auto" w:fill="FFFFFF"/>
          <w:lang w:val="ru-RU"/>
        </w:rPr>
        <w:t>Так, многие собаководы жалуются на переполненные урны на площадках для выгула, которые, порой, им приходится самостоятельно очищать.</w:t>
      </w:r>
      <w:r>
        <w:rPr>
          <w:shd w:val="clear" w:color="auto" w:fill="FFFFFF"/>
        </w:rPr>
        <w:t> </w:t>
      </w:r>
    </w:p>
    <w:p w14:paraId="613D3E52" w14:textId="77777777" w:rsidR="003A69C4" w:rsidRPr="007A338A" w:rsidRDefault="003A69C4" w:rsidP="003A69C4">
      <w:pPr>
        <w:rPr>
          <w:lang w:val="ru-RU"/>
        </w:rPr>
      </w:pPr>
      <w:r w:rsidRPr="007A338A">
        <w:rPr>
          <w:i/>
          <w:iCs/>
          <w:lang w:val="ru-RU"/>
        </w:rPr>
        <w:t>Примером может послужить кейс с площадкой в Ярославле:</w:t>
      </w:r>
    </w:p>
    <w:p w14:paraId="058CA9EF" w14:textId="77777777" w:rsidR="003A69C4" w:rsidRPr="009613E1" w:rsidRDefault="00000000">
      <w:pPr>
        <w:pStyle w:val="af"/>
        <w:numPr>
          <w:ilvl w:val="0"/>
          <w:numId w:val="42"/>
        </w:numPr>
        <w:rPr>
          <w:szCs w:val="24"/>
        </w:rPr>
      </w:pPr>
      <w:hyperlink r:id="rId85" w:history="1">
        <w:r w:rsidR="003A69C4" w:rsidRPr="009613E1">
          <w:rPr>
            <w:rStyle w:val="afa"/>
            <w:i/>
            <w:iCs/>
            <w:szCs w:val="24"/>
          </w:rPr>
          <w:t>Площадки для собак в Ярославле</w:t>
        </w:r>
      </w:hyperlink>
    </w:p>
    <w:p w14:paraId="005FD6A6" w14:textId="77777777" w:rsidR="003A69C4" w:rsidRPr="009613E1" w:rsidRDefault="003A69C4" w:rsidP="003A69C4">
      <w:pPr>
        <w:rPr>
          <w:lang w:val="ru-RU"/>
        </w:rPr>
      </w:pPr>
    </w:p>
    <w:p w14:paraId="77BA40D8" w14:textId="34470816" w:rsidR="003A69C4" w:rsidRPr="007A338A" w:rsidRDefault="003A69C4" w:rsidP="003A69C4">
      <w:pPr>
        <w:rPr>
          <w:lang w:val="ru-RU"/>
        </w:rPr>
      </w:pPr>
      <w:r w:rsidRPr="007A338A">
        <w:rPr>
          <w:lang w:val="ru-RU"/>
        </w:rPr>
        <w:t xml:space="preserve">2) </w:t>
      </w:r>
      <w:r w:rsidRPr="007A338A">
        <w:rPr>
          <w:rStyle w:val="aff0"/>
          <w:lang w:val="ru-RU"/>
        </w:rPr>
        <w:t xml:space="preserve">преодоление ограниченных </w:t>
      </w:r>
      <w:r w:rsidR="004C41F2" w:rsidRPr="007A338A">
        <w:rPr>
          <w:rStyle w:val="aff0"/>
          <w:lang w:val="ru-RU"/>
        </w:rPr>
        <w:t>сценариев</w:t>
      </w:r>
      <w:r w:rsidRPr="007A338A">
        <w:rPr>
          <w:rStyle w:val="aff0"/>
          <w:lang w:val="ru-RU"/>
        </w:rPr>
        <w:t xml:space="preserve"> использования собачьих площадок</w:t>
      </w:r>
    </w:p>
    <w:p w14:paraId="3F56948F" w14:textId="77777777" w:rsidR="003A69C4" w:rsidRPr="009613E1" w:rsidRDefault="003A69C4" w:rsidP="003A69C4">
      <w:pPr>
        <w:rPr>
          <w:lang w:val="ru-RU"/>
        </w:rPr>
      </w:pPr>
      <w:r w:rsidRPr="009613E1">
        <w:rPr>
          <w:lang w:val="ru-RU"/>
        </w:rPr>
        <w:t>На сегодняшний день, в России абсолютное большинство площадок для собак не предполагают никаких сценариев использования кроме дрессировки</w:t>
      </w:r>
      <w:r>
        <w:rPr>
          <w:lang w:val="ru-RU"/>
        </w:rPr>
        <w:t>.</w:t>
      </w:r>
    </w:p>
    <w:p w14:paraId="778DFE00" w14:textId="77777777" w:rsidR="003A69C4" w:rsidRPr="007A338A" w:rsidRDefault="003A69C4" w:rsidP="003A69C4">
      <w:pPr>
        <w:rPr>
          <w:lang w:val="ru-RU"/>
        </w:rPr>
      </w:pPr>
      <w:r w:rsidRPr="009613E1">
        <w:rPr>
          <w:lang w:val="ru-RU"/>
        </w:rPr>
        <w:t>При этом важно учитывать, что б</w:t>
      </w:r>
      <w:r w:rsidRPr="009613E1">
        <w:rPr>
          <w:shd w:val="clear" w:color="auto" w:fill="FFFFFF"/>
          <w:lang w:val="ru-RU"/>
        </w:rPr>
        <w:t xml:space="preserve">иологическая природа питомцев требует выгула для осуществления как физиологических нужд, так и для восполнения двигательного дефицита, социализации, формирования психологической стабильности. </w:t>
      </w:r>
      <w:r w:rsidRPr="007A338A">
        <w:rPr>
          <w:shd w:val="clear" w:color="auto" w:fill="FFFFFF"/>
          <w:lang w:val="ru-RU"/>
        </w:rPr>
        <w:t>Это обуславливает дополнительную значимость площадок для собак, которые и должны обеспечивать возможность свободного выгула питомцев без</w:t>
      </w:r>
      <w:r w:rsidRPr="007A338A">
        <w:rPr>
          <w:lang w:val="ru-RU"/>
        </w:rPr>
        <w:t xml:space="preserve"> нарушения правил, устанавливаемых органами местного самоуправления.</w:t>
      </w:r>
      <w:r>
        <w:t> </w:t>
      </w:r>
    </w:p>
    <w:p w14:paraId="1D562DDA" w14:textId="77777777" w:rsidR="003A69C4" w:rsidRPr="007A338A" w:rsidRDefault="003A69C4" w:rsidP="003A69C4">
      <w:pPr>
        <w:rPr>
          <w:lang w:val="ru-RU"/>
        </w:rPr>
      </w:pPr>
      <w:r w:rsidRPr="007A338A">
        <w:rPr>
          <w:lang w:val="ru-RU"/>
        </w:rPr>
        <w:t>Примерами положительных изменений могут быть кейсы из Москвы, где в</w:t>
      </w:r>
      <w:r w:rsidRPr="007A338A">
        <w:rPr>
          <w:shd w:val="clear" w:color="auto" w:fill="FFFFFF"/>
          <w:lang w:val="ru-RU"/>
        </w:rPr>
        <w:t xml:space="preserve"> 2021 году началась реализация проекта по созданию выгульных площадок нового типа.</w:t>
      </w:r>
    </w:p>
    <w:p w14:paraId="0E29D4BF" w14:textId="77777777" w:rsidR="003A69C4" w:rsidRPr="007A338A" w:rsidRDefault="003A69C4" w:rsidP="003A69C4">
      <w:pPr>
        <w:rPr>
          <w:lang w:val="ru-RU"/>
        </w:rPr>
      </w:pPr>
      <w:r w:rsidRPr="007A338A">
        <w:rPr>
          <w:shd w:val="clear" w:color="auto" w:fill="FFFFFF"/>
          <w:lang w:val="ru-RU"/>
        </w:rPr>
        <w:t xml:space="preserve">Основная отличительная черта новых площадок – продуманность с точки зрения безопасности и комфорта. По новому стандарту, для каждой площадки, в соответствии с ее размерами и целями продумывается зонирование, позволяющее организовать досуг собак с </w:t>
      </w:r>
      <w:r w:rsidRPr="007A338A">
        <w:rPr>
          <w:shd w:val="clear" w:color="auto" w:fill="FFFFFF"/>
          <w:lang w:val="ru-RU"/>
        </w:rPr>
        <w:lastRenderedPageBreak/>
        <w:t>разным темпераментом, а между зонами высаживаются живые изгороди из кустов, устойчивых к соседству с собаками.</w:t>
      </w:r>
      <w:r>
        <w:rPr>
          <w:shd w:val="clear" w:color="auto" w:fill="FFFFFF"/>
        </w:rPr>
        <w:t> </w:t>
      </w:r>
    </w:p>
    <w:p w14:paraId="75D360FA" w14:textId="77777777" w:rsidR="003A69C4" w:rsidRPr="007A338A" w:rsidRDefault="003A69C4" w:rsidP="003A69C4">
      <w:pPr>
        <w:rPr>
          <w:lang w:val="ru-RU"/>
        </w:rPr>
      </w:pPr>
      <w:r w:rsidRPr="007A338A">
        <w:rPr>
          <w:shd w:val="clear" w:color="auto" w:fill="FFFFFF"/>
          <w:lang w:val="ru-RU"/>
        </w:rPr>
        <w:t>Для больших площадок и парков для собак предусмотрены отдельные входы на территорию свободного выгула и зону тренировок. На всех площадках стандартом предусмотрена, минимум, одна зона отдыха для владельцев, оборудованная всепогодными навесами и лавочками, а на выходах стоят дог-боксы (урны для уборки за собаками) и контейнеры для раздельного сбора мусора.</w:t>
      </w:r>
    </w:p>
    <w:p w14:paraId="493C3C7F" w14:textId="77777777" w:rsidR="003A69C4" w:rsidRPr="007A338A" w:rsidRDefault="003A69C4" w:rsidP="003A69C4">
      <w:pPr>
        <w:rPr>
          <w:lang w:val="ru-RU"/>
        </w:rPr>
      </w:pPr>
      <w:r w:rsidRPr="007A338A">
        <w:rPr>
          <w:shd w:val="clear" w:color="auto" w:fill="FFFFFF"/>
          <w:lang w:val="ru-RU"/>
        </w:rPr>
        <w:t>Кроме того, впервые в мировой практике наполнение для таких</w:t>
      </w:r>
      <w:r w:rsidRPr="007A338A">
        <w:rPr>
          <w:shd w:val="clear" w:color="auto" w:fill="FFFFFF"/>
          <w:lang w:val="ru-RU"/>
        </w:rPr>
        <w:br/>
        <w:t>площадок – горки, тумбы, лестницы-вышки и барьеры сделаны</w:t>
      </w:r>
      <w:r w:rsidRPr="007A338A">
        <w:rPr>
          <w:shd w:val="clear" w:color="auto" w:fill="FFFFFF"/>
          <w:lang w:val="ru-RU"/>
        </w:rPr>
        <w:br/>
        <w:t>из переработанного пластика</w:t>
      </w:r>
      <w:r>
        <w:rPr>
          <w:shd w:val="clear" w:color="auto" w:fill="FFFFFF"/>
        </w:rPr>
        <w:t> </w:t>
      </w:r>
      <w:r w:rsidRPr="007A338A">
        <w:rPr>
          <w:shd w:val="clear" w:color="auto" w:fill="FFFFFF"/>
          <w:lang w:val="ru-RU"/>
        </w:rPr>
        <w:t>– упаковок от кормов для животных.</w:t>
      </w:r>
    </w:p>
    <w:p w14:paraId="26E9C0B6" w14:textId="77777777" w:rsidR="003A69C4" w:rsidRDefault="003A69C4" w:rsidP="003A69C4">
      <w:proofErr w:type="spellStart"/>
      <w:r>
        <w:rPr>
          <w:i/>
          <w:iCs/>
          <w:shd w:val="clear" w:color="auto" w:fill="FFFFFF"/>
        </w:rPr>
        <w:t>Примеры</w:t>
      </w:r>
      <w:proofErr w:type="spellEnd"/>
      <w:r>
        <w:rPr>
          <w:i/>
          <w:iCs/>
          <w:shd w:val="clear" w:color="auto" w:fill="FFFFFF"/>
        </w:rPr>
        <w:t>:</w:t>
      </w:r>
    </w:p>
    <w:p w14:paraId="7092C128" w14:textId="77777777" w:rsidR="003A69C4" w:rsidRPr="009613E1" w:rsidRDefault="00000000">
      <w:pPr>
        <w:pStyle w:val="af"/>
        <w:numPr>
          <w:ilvl w:val="0"/>
          <w:numId w:val="42"/>
        </w:numPr>
        <w:rPr>
          <w:szCs w:val="24"/>
        </w:rPr>
      </w:pPr>
      <w:hyperlink r:id="rId86" w:history="1">
        <w:r w:rsidR="003A69C4" w:rsidRPr="009613E1">
          <w:rPr>
            <w:rStyle w:val="afa"/>
            <w:b/>
            <w:bCs/>
            <w:i/>
            <w:iCs/>
            <w:szCs w:val="24"/>
            <w:shd w:val="clear" w:color="auto" w:fill="FFFFFF"/>
          </w:rPr>
          <w:t xml:space="preserve">Площадка для собак на улице </w:t>
        </w:r>
        <w:proofErr w:type="spellStart"/>
        <w:r w:rsidR="003A69C4" w:rsidRPr="009613E1">
          <w:rPr>
            <w:rStyle w:val="afa"/>
            <w:b/>
            <w:bCs/>
            <w:i/>
            <w:iCs/>
            <w:szCs w:val="24"/>
            <w:shd w:val="clear" w:color="auto" w:fill="FFFFFF"/>
          </w:rPr>
          <w:t>Цандера</w:t>
        </w:r>
        <w:proofErr w:type="spellEnd"/>
      </w:hyperlink>
      <w:r w:rsidR="003A69C4" w:rsidRPr="009613E1">
        <w:rPr>
          <w:i/>
          <w:iCs/>
          <w:szCs w:val="24"/>
          <w:shd w:val="clear" w:color="auto" w:fill="FFFFFF"/>
        </w:rPr>
        <w:t>:</w:t>
      </w:r>
    </w:p>
    <w:p w14:paraId="490920D4" w14:textId="77777777" w:rsidR="003A69C4" w:rsidRPr="009613E1" w:rsidRDefault="00000000">
      <w:pPr>
        <w:pStyle w:val="af"/>
        <w:numPr>
          <w:ilvl w:val="0"/>
          <w:numId w:val="42"/>
        </w:numPr>
        <w:rPr>
          <w:szCs w:val="24"/>
        </w:rPr>
      </w:pPr>
      <w:hyperlink r:id="rId87" w:history="1">
        <w:r w:rsidR="003A69C4" w:rsidRPr="009613E1">
          <w:rPr>
            <w:rStyle w:val="afa"/>
            <w:b/>
            <w:bCs/>
            <w:i/>
            <w:iCs/>
            <w:szCs w:val="24"/>
            <w:shd w:val="clear" w:color="auto" w:fill="FFFFFF"/>
          </w:rPr>
          <w:t>Площадка для собак на улице Айвазовского</w:t>
        </w:r>
      </w:hyperlink>
      <w:r w:rsidR="003A69C4" w:rsidRPr="009613E1">
        <w:rPr>
          <w:i/>
          <w:iCs/>
          <w:szCs w:val="24"/>
          <w:shd w:val="clear" w:color="auto" w:fill="FFFFFF"/>
        </w:rPr>
        <w:t>:</w:t>
      </w:r>
    </w:p>
    <w:p w14:paraId="7E3D443F" w14:textId="77777777" w:rsidR="003A69C4" w:rsidRPr="009613E1" w:rsidRDefault="00000000">
      <w:pPr>
        <w:pStyle w:val="af"/>
        <w:numPr>
          <w:ilvl w:val="0"/>
          <w:numId w:val="42"/>
        </w:numPr>
        <w:rPr>
          <w:szCs w:val="24"/>
        </w:rPr>
      </w:pPr>
      <w:hyperlink r:id="rId88" w:history="1">
        <w:r w:rsidR="003A69C4" w:rsidRPr="009613E1">
          <w:rPr>
            <w:rStyle w:val="afa"/>
            <w:b/>
            <w:bCs/>
            <w:i/>
            <w:iCs/>
            <w:szCs w:val="24"/>
          </w:rPr>
          <w:t xml:space="preserve">Площадка для собак в Анадырском проезде (Анадырский проезд, </w:t>
        </w:r>
        <w:proofErr w:type="spellStart"/>
        <w:r w:rsidR="003A69C4" w:rsidRPr="009613E1">
          <w:rPr>
            <w:rStyle w:val="afa"/>
            <w:b/>
            <w:bCs/>
            <w:i/>
            <w:iCs/>
            <w:szCs w:val="24"/>
          </w:rPr>
          <w:t>47к1</w:t>
        </w:r>
        <w:proofErr w:type="spellEnd"/>
        <w:r w:rsidR="003A69C4" w:rsidRPr="009613E1">
          <w:rPr>
            <w:rStyle w:val="afa"/>
            <w:b/>
            <w:bCs/>
            <w:i/>
            <w:iCs/>
            <w:szCs w:val="24"/>
          </w:rPr>
          <w:t>)</w:t>
        </w:r>
      </w:hyperlink>
    </w:p>
    <w:p w14:paraId="0F701FEC" w14:textId="77777777" w:rsidR="003A69C4" w:rsidRPr="009613E1" w:rsidRDefault="00000000">
      <w:pPr>
        <w:pStyle w:val="af"/>
        <w:numPr>
          <w:ilvl w:val="0"/>
          <w:numId w:val="42"/>
        </w:numPr>
        <w:rPr>
          <w:szCs w:val="24"/>
        </w:rPr>
      </w:pPr>
      <w:hyperlink r:id="rId89" w:history="1">
        <w:r w:rsidR="003A69C4" w:rsidRPr="009613E1">
          <w:rPr>
            <w:rStyle w:val="afa"/>
            <w:b/>
            <w:bCs/>
            <w:i/>
            <w:iCs/>
            <w:szCs w:val="24"/>
          </w:rPr>
          <w:t>Площадка для собак в ЖК «</w:t>
        </w:r>
        <w:proofErr w:type="spellStart"/>
        <w:r w:rsidR="003A69C4" w:rsidRPr="009613E1">
          <w:rPr>
            <w:rStyle w:val="afa"/>
            <w:b/>
            <w:bCs/>
            <w:i/>
            <w:iCs/>
            <w:szCs w:val="24"/>
          </w:rPr>
          <w:t>Мякинино</w:t>
        </w:r>
        <w:proofErr w:type="spellEnd"/>
        <w:r w:rsidR="003A69C4" w:rsidRPr="009613E1">
          <w:rPr>
            <w:rStyle w:val="afa"/>
            <w:b/>
            <w:bCs/>
            <w:i/>
            <w:iCs/>
            <w:szCs w:val="24"/>
          </w:rPr>
          <w:t xml:space="preserve"> парк» (ПИК)</w:t>
        </w:r>
      </w:hyperlink>
    </w:p>
    <w:p w14:paraId="5B855E19" w14:textId="77777777" w:rsidR="003A69C4" w:rsidRPr="009613E1" w:rsidRDefault="00000000">
      <w:pPr>
        <w:pStyle w:val="af"/>
        <w:numPr>
          <w:ilvl w:val="0"/>
          <w:numId w:val="42"/>
        </w:numPr>
        <w:rPr>
          <w:szCs w:val="24"/>
        </w:rPr>
      </w:pPr>
      <w:hyperlink r:id="rId90" w:history="1">
        <w:r w:rsidR="003A69C4" w:rsidRPr="009613E1">
          <w:rPr>
            <w:rStyle w:val="afa"/>
            <w:b/>
            <w:bCs/>
            <w:i/>
            <w:iCs/>
            <w:szCs w:val="24"/>
            <w:shd w:val="clear" w:color="auto" w:fill="FFFFFF"/>
          </w:rPr>
          <w:t>Площадка для собак ЖК «Грин парк» (ПИК)</w:t>
        </w:r>
      </w:hyperlink>
    </w:p>
    <w:p w14:paraId="2677DC38" w14:textId="77777777" w:rsidR="003A69C4" w:rsidRDefault="003A69C4" w:rsidP="003A69C4">
      <w:pPr>
        <w:rPr>
          <w:lang w:val="ru-RU"/>
        </w:rPr>
      </w:pPr>
    </w:p>
    <w:p w14:paraId="5F4822D7" w14:textId="77777777" w:rsidR="003A69C4" w:rsidRPr="00746B32" w:rsidRDefault="003A69C4" w:rsidP="003A69C4">
      <w:pPr>
        <w:rPr>
          <w:lang w:val="ru-RU"/>
        </w:rPr>
      </w:pPr>
      <w:r w:rsidRPr="00746B32">
        <w:rPr>
          <w:shd w:val="clear" w:color="auto" w:fill="FFFFFF"/>
          <w:lang w:val="ru-RU"/>
        </w:rPr>
        <w:t xml:space="preserve">Ценный для изучения опыт накоплен в ряде стран, в том числе </w:t>
      </w:r>
      <w:r w:rsidRPr="00746B32">
        <w:rPr>
          <w:lang w:val="ru-RU"/>
        </w:rPr>
        <w:t>— в</w:t>
      </w:r>
      <w:r w:rsidRPr="00746B32">
        <w:rPr>
          <w:shd w:val="clear" w:color="auto" w:fill="FFFFFF"/>
          <w:lang w:val="ru-RU"/>
        </w:rPr>
        <w:t xml:space="preserve"> США, где существуют </w:t>
      </w:r>
      <w:r w:rsidRPr="00746B32">
        <w:rPr>
          <w:lang w:val="ru-RU"/>
        </w:rPr>
        <w:t>два основных типа общественных пространств для собак – дог парк (</w:t>
      </w:r>
      <w:r>
        <w:t>dog</w:t>
      </w:r>
      <w:r w:rsidRPr="00746B32">
        <w:rPr>
          <w:lang w:val="ru-RU"/>
        </w:rPr>
        <w:t xml:space="preserve"> </w:t>
      </w:r>
      <w:r>
        <w:t>park</w:t>
      </w:r>
      <w:r w:rsidRPr="00746B32">
        <w:rPr>
          <w:lang w:val="ru-RU"/>
        </w:rPr>
        <w:t>) или дог ран парк (</w:t>
      </w:r>
      <w:r>
        <w:t>dog</w:t>
      </w:r>
      <w:r w:rsidRPr="00746B32">
        <w:rPr>
          <w:lang w:val="ru-RU"/>
        </w:rPr>
        <w:t xml:space="preserve"> </w:t>
      </w:r>
      <w:r>
        <w:t>run</w:t>
      </w:r>
      <w:r w:rsidRPr="00746B32">
        <w:rPr>
          <w:lang w:val="ru-RU"/>
        </w:rPr>
        <w:t xml:space="preserve"> </w:t>
      </w:r>
      <w:r>
        <w:t>park</w:t>
      </w:r>
      <w:r w:rsidRPr="00746B32">
        <w:rPr>
          <w:lang w:val="ru-RU"/>
        </w:rPr>
        <w:t>) и барк парк (</w:t>
      </w:r>
      <w:r>
        <w:t>bark</w:t>
      </w:r>
      <w:r w:rsidRPr="00746B32">
        <w:rPr>
          <w:lang w:val="ru-RU"/>
        </w:rPr>
        <w:t xml:space="preserve"> </w:t>
      </w:r>
      <w:r>
        <w:t>park</w:t>
      </w:r>
      <w:r w:rsidRPr="00746B32">
        <w:rPr>
          <w:lang w:val="ru-RU"/>
        </w:rPr>
        <w:t>).</w:t>
      </w:r>
      <w:r>
        <w:t> </w:t>
      </w:r>
    </w:p>
    <w:p w14:paraId="6D6D6B6B" w14:textId="77777777" w:rsidR="003A69C4" w:rsidRPr="00746B32" w:rsidRDefault="003A69C4" w:rsidP="003A69C4">
      <w:pPr>
        <w:rPr>
          <w:lang w:val="ru-RU"/>
        </w:rPr>
      </w:pPr>
      <w:r w:rsidRPr="00746B32">
        <w:rPr>
          <w:lang w:val="ru-RU"/>
        </w:rPr>
        <w:t>Дог-парки или дог ран парки представляют собой большую огороженную территорию, где с собакой можно гулять без поводка, бегать, играть и заниматься.</w:t>
      </w:r>
      <w:r>
        <w:t> </w:t>
      </w:r>
    </w:p>
    <w:p w14:paraId="19BED57E" w14:textId="77777777" w:rsidR="003A69C4" w:rsidRPr="00746B32" w:rsidRDefault="003A69C4" w:rsidP="003A69C4">
      <w:pPr>
        <w:rPr>
          <w:lang w:val="ru-RU"/>
        </w:rPr>
      </w:pPr>
      <w:r w:rsidRPr="00746B32">
        <w:rPr>
          <w:lang w:val="ru-RU"/>
        </w:rPr>
        <w:t xml:space="preserve">Барк-парк представляет собой гораздо большую территорию, чем дог-парк, на которой предусмотрено множество сценариев использования территории. Так, например, распространение имеют дополнительные сервисы такие, как озера и бассейны для собак, </w:t>
      </w:r>
      <w:proofErr w:type="spellStart"/>
      <w:r w:rsidRPr="00746B32">
        <w:rPr>
          <w:lang w:val="ru-RU"/>
        </w:rPr>
        <w:t>зоосалоны</w:t>
      </w:r>
      <w:proofErr w:type="spellEnd"/>
      <w:r w:rsidRPr="00746B32">
        <w:rPr>
          <w:lang w:val="ru-RU"/>
        </w:rPr>
        <w:t>, магазины, кафе детские сады для питомцев и многое другое.</w:t>
      </w:r>
    </w:p>
    <w:p w14:paraId="491112B9" w14:textId="77777777" w:rsidR="003A69C4" w:rsidRPr="00E61D71" w:rsidRDefault="003A69C4" w:rsidP="003A69C4">
      <w:pPr>
        <w:rPr>
          <w:rStyle w:val="aff0"/>
        </w:rPr>
      </w:pPr>
      <w:r w:rsidRPr="00E61D71">
        <w:rPr>
          <w:rStyle w:val="aff0"/>
          <w:lang w:val="ru-RU"/>
        </w:rPr>
        <w:t>Примеры:</w:t>
      </w:r>
    </w:p>
    <w:p w14:paraId="2F0815C8" w14:textId="77777777" w:rsidR="003A69C4" w:rsidRPr="00746B32" w:rsidRDefault="003A69C4">
      <w:pPr>
        <w:pStyle w:val="af"/>
        <w:numPr>
          <w:ilvl w:val="0"/>
          <w:numId w:val="43"/>
        </w:numPr>
      </w:pPr>
      <w:r w:rsidRPr="00746B32">
        <w:t>Площадка для собак «</w:t>
      </w:r>
      <w:proofErr w:type="spellStart"/>
      <w:r>
        <w:t>Dog</w:t>
      </w:r>
      <w:proofErr w:type="spellEnd"/>
      <w:r w:rsidRPr="00746B32">
        <w:t xml:space="preserve"> </w:t>
      </w:r>
      <w:proofErr w:type="spellStart"/>
      <w:r>
        <w:t>Run</w:t>
      </w:r>
      <w:proofErr w:type="spellEnd"/>
      <w:r w:rsidRPr="00746B32">
        <w:t xml:space="preserve">» в </w:t>
      </w:r>
      <w:proofErr w:type="spellStart"/>
      <w:r w:rsidRPr="00746B32">
        <w:t>Томпинкс</w:t>
      </w:r>
      <w:proofErr w:type="spellEnd"/>
      <w:r w:rsidRPr="00746B32">
        <w:t>-сквер, Нью-Йорк, США</w:t>
      </w:r>
    </w:p>
    <w:p w14:paraId="64385393" w14:textId="77777777" w:rsidR="003A69C4" w:rsidRPr="00746B32" w:rsidRDefault="003A69C4">
      <w:pPr>
        <w:pStyle w:val="af"/>
        <w:numPr>
          <w:ilvl w:val="0"/>
          <w:numId w:val="43"/>
        </w:numPr>
        <w:rPr>
          <w:lang w:val="en-US"/>
        </w:rPr>
      </w:pPr>
      <w:proofErr w:type="spellStart"/>
      <w:r>
        <w:t>Fetch</w:t>
      </w:r>
      <w:proofErr w:type="spellEnd"/>
      <w:r w:rsidRPr="00746B32">
        <w:rPr>
          <w:lang w:val="en-US"/>
        </w:rPr>
        <w:t xml:space="preserve"> </w:t>
      </w:r>
      <w:r>
        <w:t>Park</w:t>
      </w:r>
      <w:r w:rsidRPr="00746B32">
        <w:rPr>
          <w:lang w:val="en-US"/>
        </w:rPr>
        <w:t xml:space="preserve">, </w:t>
      </w:r>
      <w:r w:rsidRPr="00746B32">
        <w:t>Атланта</w:t>
      </w:r>
      <w:r w:rsidRPr="00746B32">
        <w:rPr>
          <w:lang w:val="en-US"/>
        </w:rPr>
        <w:t xml:space="preserve">, </w:t>
      </w:r>
      <w:r w:rsidRPr="00746B32">
        <w:t>США</w:t>
      </w:r>
      <w:r>
        <w:t>  </w:t>
      </w:r>
    </w:p>
    <w:p w14:paraId="5FEB17E6" w14:textId="77777777" w:rsidR="003A69C4" w:rsidRPr="00746B32" w:rsidRDefault="003A69C4">
      <w:pPr>
        <w:pStyle w:val="af"/>
        <w:numPr>
          <w:ilvl w:val="0"/>
          <w:numId w:val="43"/>
        </w:numPr>
        <w:rPr>
          <w:lang w:val="en-US"/>
        </w:rPr>
      </w:pPr>
      <w:r w:rsidRPr="00746B32">
        <w:rPr>
          <w:lang w:val="en-US"/>
        </w:rPr>
        <w:t>«</w:t>
      </w:r>
      <w:r>
        <w:t>West</w:t>
      </w:r>
      <w:r w:rsidRPr="00746B32">
        <w:rPr>
          <w:lang w:val="en-US"/>
        </w:rPr>
        <w:t xml:space="preserve"> </w:t>
      </w:r>
      <w:proofErr w:type="spellStart"/>
      <w:r>
        <w:t>Coast</w:t>
      </w:r>
      <w:proofErr w:type="spellEnd"/>
      <w:r w:rsidRPr="00746B32">
        <w:rPr>
          <w:lang w:val="en-US"/>
        </w:rPr>
        <w:t xml:space="preserve"> </w:t>
      </w:r>
      <w:proofErr w:type="spellStart"/>
      <w:r>
        <w:t>Dog</w:t>
      </w:r>
      <w:proofErr w:type="spellEnd"/>
      <w:r w:rsidRPr="00746B32">
        <w:rPr>
          <w:lang w:val="en-US"/>
        </w:rPr>
        <w:t xml:space="preserve"> </w:t>
      </w:r>
      <w:proofErr w:type="spellStart"/>
      <w:r>
        <w:t>Run</w:t>
      </w:r>
      <w:proofErr w:type="spellEnd"/>
      <w:r w:rsidRPr="00746B32">
        <w:rPr>
          <w:lang w:val="en-US"/>
        </w:rPr>
        <w:t xml:space="preserve">», </w:t>
      </w:r>
      <w:r w:rsidRPr="00746B32">
        <w:t>Сингапур</w:t>
      </w:r>
    </w:p>
    <w:p w14:paraId="5900C92A" w14:textId="77777777" w:rsidR="003A69C4" w:rsidRPr="00E61D71" w:rsidRDefault="003A69C4">
      <w:pPr>
        <w:pStyle w:val="af"/>
        <w:numPr>
          <w:ilvl w:val="0"/>
          <w:numId w:val="43"/>
        </w:numPr>
        <w:rPr>
          <w:lang w:val="en-US"/>
        </w:rPr>
      </w:pPr>
      <w:proofErr w:type="spellStart"/>
      <w:r w:rsidRPr="007A338A">
        <w:rPr>
          <w:lang w:val="en-US"/>
        </w:rPr>
        <w:t>Meola</w:t>
      </w:r>
      <w:proofErr w:type="spellEnd"/>
      <w:r w:rsidRPr="00746B32">
        <w:rPr>
          <w:lang w:val="en-US"/>
        </w:rPr>
        <w:t xml:space="preserve"> </w:t>
      </w:r>
      <w:r w:rsidRPr="007A338A">
        <w:rPr>
          <w:lang w:val="en-US"/>
        </w:rPr>
        <w:t>Reef</w:t>
      </w:r>
      <w:r w:rsidRPr="00746B32">
        <w:rPr>
          <w:lang w:val="en-US"/>
        </w:rPr>
        <w:t xml:space="preserve"> </w:t>
      </w:r>
      <w:r w:rsidRPr="007A338A">
        <w:rPr>
          <w:lang w:val="en-US"/>
        </w:rPr>
        <w:t>Dog</w:t>
      </w:r>
      <w:r w:rsidRPr="00746B32">
        <w:rPr>
          <w:lang w:val="en-US"/>
        </w:rPr>
        <w:t xml:space="preserve"> </w:t>
      </w:r>
      <w:r w:rsidRPr="007A338A">
        <w:rPr>
          <w:lang w:val="en-US"/>
        </w:rPr>
        <w:t>Park</w:t>
      </w:r>
      <w:r w:rsidRPr="00746B32">
        <w:rPr>
          <w:lang w:val="en-US"/>
        </w:rPr>
        <w:t xml:space="preserve">, </w:t>
      </w:r>
      <w:r w:rsidRPr="00746B32">
        <w:t>г</w:t>
      </w:r>
      <w:r w:rsidRPr="00746B32">
        <w:rPr>
          <w:lang w:val="en-US"/>
        </w:rPr>
        <w:t>.</w:t>
      </w:r>
      <w:r w:rsidRPr="007A338A">
        <w:rPr>
          <w:lang w:val="en-US"/>
        </w:rPr>
        <w:t> </w:t>
      </w:r>
      <w:r w:rsidRPr="00746B32">
        <w:t>Окленд</w:t>
      </w:r>
      <w:r w:rsidRPr="00746B32">
        <w:rPr>
          <w:lang w:val="en-US"/>
        </w:rPr>
        <w:t xml:space="preserve">, </w:t>
      </w:r>
      <w:r w:rsidRPr="00746B32">
        <w:t>Новая</w:t>
      </w:r>
      <w:r w:rsidRPr="00746B32">
        <w:rPr>
          <w:lang w:val="en-US"/>
        </w:rPr>
        <w:t xml:space="preserve"> </w:t>
      </w:r>
      <w:r w:rsidRPr="00746B32">
        <w:t>Зеландия</w:t>
      </w:r>
      <w:r w:rsidRPr="007A338A">
        <w:rPr>
          <w:lang w:val="en-US"/>
        </w:rPr>
        <w:t> </w:t>
      </w:r>
    </w:p>
    <w:p w14:paraId="0E323EB5" w14:textId="77777777" w:rsidR="003A69C4" w:rsidRPr="00746B32" w:rsidRDefault="003A69C4" w:rsidP="003A69C4">
      <w:pPr>
        <w:pStyle w:val="af"/>
        <w:ind w:left="1429" w:firstLine="0"/>
        <w:rPr>
          <w:lang w:val="en-US"/>
        </w:rPr>
      </w:pPr>
    </w:p>
    <w:p w14:paraId="389C4F31" w14:textId="77777777" w:rsidR="003A69C4" w:rsidRPr="007A338A" w:rsidRDefault="003A69C4" w:rsidP="003A69C4">
      <w:pPr>
        <w:rPr>
          <w:lang w:val="ru-RU"/>
        </w:rPr>
      </w:pPr>
      <w:r w:rsidRPr="007A338A">
        <w:rPr>
          <w:lang w:val="ru-RU"/>
        </w:rPr>
        <w:t xml:space="preserve">3) </w:t>
      </w:r>
      <w:r w:rsidRPr="007A338A">
        <w:rPr>
          <w:rStyle w:val="aff0"/>
          <w:lang w:val="ru-RU"/>
        </w:rPr>
        <w:t>привлечение экспертов на собачьи площадки</w:t>
      </w:r>
    </w:p>
    <w:p w14:paraId="5F96CF6F" w14:textId="1F65D3FE" w:rsidR="003A69C4" w:rsidRPr="007A338A" w:rsidRDefault="003A69C4" w:rsidP="003A69C4">
      <w:pPr>
        <w:rPr>
          <w:color w:val="C2D69B" w:themeColor="accent3" w:themeTint="99"/>
          <w:lang w:val="ru-RU"/>
        </w:rPr>
      </w:pPr>
      <w:r w:rsidRPr="006033D5">
        <w:rPr>
          <w:lang w:val="ru-RU"/>
        </w:rPr>
        <w:t xml:space="preserve">Привлекая различных специалистов на площадку </w:t>
      </w:r>
      <w:r w:rsidRPr="006F3ABB">
        <w:rPr>
          <w:shd w:val="clear" w:color="auto" w:fill="FFFFFF"/>
          <w:lang w:val="ru-RU"/>
        </w:rPr>
        <w:t>–</w:t>
      </w:r>
      <w:r w:rsidRPr="006033D5">
        <w:rPr>
          <w:lang w:val="ru-RU"/>
        </w:rPr>
        <w:t xml:space="preserve"> </w:t>
      </w:r>
      <w:proofErr w:type="spellStart"/>
      <w:r w:rsidRPr="006033D5">
        <w:rPr>
          <w:lang w:val="ru-RU"/>
        </w:rPr>
        <w:t>груммеров</w:t>
      </w:r>
      <w:proofErr w:type="spellEnd"/>
      <w:r w:rsidRPr="006033D5">
        <w:rPr>
          <w:lang w:val="ru-RU"/>
        </w:rPr>
        <w:t>, ветврачей, кинологов, возникает возможность влиять на уровень осознанности собаковладельцев</w:t>
      </w:r>
      <w:r>
        <w:rPr>
          <w:lang w:val="ru-RU"/>
        </w:rPr>
        <w:t xml:space="preserve">. В рамках проекта </w:t>
      </w:r>
      <w:r>
        <w:rPr>
          <w:lang w:val="ru-RU"/>
        </w:rPr>
        <w:lastRenderedPageBreak/>
        <w:t xml:space="preserve">«Собакин город», такой подход уже </w:t>
      </w:r>
      <w:r w:rsidRPr="006F3ABB">
        <w:rPr>
          <w:lang w:val="ru-RU"/>
        </w:rPr>
        <w:t xml:space="preserve">появился в Республике </w:t>
      </w:r>
      <w:r w:rsidR="004C41F2" w:rsidRPr="006F3ABB">
        <w:rPr>
          <w:lang w:val="ru-RU"/>
        </w:rPr>
        <w:t>Татарстан</w:t>
      </w:r>
      <w:r w:rsidR="004C41F2">
        <w:rPr>
          <w:lang w:val="ru-RU"/>
        </w:rPr>
        <w:t>, где</w:t>
      </w:r>
      <w:r>
        <w:rPr>
          <w:lang w:val="ru-RU"/>
        </w:rPr>
        <w:t xml:space="preserve"> на площадку нанимается кинолог-куратор. На данном этапе задача проекта во многом состоит в том, чтобы разработать экосистему площадок </w:t>
      </w:r>
      <w:r w:rsidRPr="006F3ABB">
        <w:rPr>
          <w:shd w:val="clear" w:color="auto" w:fill="FFFFFF"/>
          <w:lang w:val="ru-RU"/>
        </w:rPr>
        <w:t>–</w:t>
      </w:r>
      <w:r>
        <w:rPr>
          <w:shd w:val="clear" w:color="auto" w:fill="FFFFFF"/>
          <w:lang w:val="ru-RU"/>
        </w:rPr>
        <w:t xml:space="preserve"> систему финансового регулирования и администрирования. </w:t>
      </w:r>
      <w:r>
        <w:rPr>
          <w:lang w:val="ru-RU"/>
        </w:rPr>
        <w:t xml:space="preserve"> </w:t>
      </w:r>
      <w:r w:rsidRPr="0041415A">
        <w:rPr>
          <w:lang w:val="ru-RU"/>
        </w:rPr>
        <w:t>Предполагается, что держателем территории должно</w:t>
      </w:r>
      <w:r>
        <w:rPr>
          <w:lang w:val="ru-RU"/>
        </w:rPr>
        <w:t xml:space="preserve"> </w:t>
      </w:r>
      <w:r w:rsidRPr="0041415A">
        <w:rPr>
          <w:lang w:val="ru-RU"/>
        </w:rPr>
        <w:t>быть некоторое юридическое лицо –  дирекция парков и скверов, которая, в свою очередь, будет предоставлять кинологу территорию в безвозмездную аренду. За этого кинолог обязуется проводить консультации по содержанию собак, бесплатные группы для детей.</w:t>
      </w:r>
      <w:r w:rsidRPr="006033D5">
        <w:rPr>
          <w:color w:val="C2D69B" w:themeColor="accent3" w:themeTint="99"/>
        </w:rPr>
        <w:t> </w:t>
      </w:r>
    </w:p>
    <w:p w14:paraId="37A0BDDA" w14:textId="77777777" w:rsidR="003A69C4" w:rsidRPr="007A338A" w:rsidRDefault="003A69C4" w:rsidP="003A69C4">
      <w:pPr>
        <w:rPr>
          <w:color w:val="C2D69B" w:themeColor="accent3" w:themeTint="99"/>
          <w:lang w:val="ru-RU"/>
        </w:rPr>
      </w:pPr>
      <w:r w:rsidRPr="00BD2333">
        <w:rPr>
          <w:i/>
          <w:iCs/>
          <w:shd w:val="clear" w:color="auto" w:fill="FFFFFF"/>
          <w:lang w:val="ru-RU"/>
        </w:rPr>
        <w:t>Пример:</w:t>
      </w:r>
    </w:p>
    <w:p w14:paraId="2CA01695" w14:textId="77777777" w:rsidR="003A69C4" w:rsidRPr="00BD2333" w:rsidRDefault="00000000" w:rsidP="003A69C4">
      <w:pPr>
        <w:rPr>
          <w:szCs w:val="24"/>
          <w:lang w:val="ru-RU"/>
        </w:rPr>
      </w:pPr>
      <w:hyperlink r:id="rId91" w:history="1">
        <w:r w:rsidR="003A69C4" w:rsidRPr="00BD2333">
          <w:rPr>
            <w:rStyle w:val="afa"/>
            <w:i/>
            <w:iCs/>
            <w:szCs w:val="24"/>
            <w:lang w:val="ru-RU"/>
          </w:rPr>
          <w:t>Площадка для собак ЖК «Салават Купере», Казань</w:t>
        </w:r>
      </w:hyperlink>
    </w:p>
    <w:p w14:paraId="148F296C" w14:textId="77777777" w:rsidR="003A69C4" w:rsidRPr="00F909AB" w:rsidRDefault="003A69C4" w:rsidP="003A69C4">
      <w:pPr>
        <w:pStyle w:val="af"/>
        <w:numPr>
          <w:ilvl w:val="0"/>
          <w:numId w:val="6"/>
        </w:numPr>
        <w:rPr>
          <w:rStyle w:val="aff0"/>
        </w:rPr>
      </w:pPr>
      <w:r w:rsidRPr="00F909AB">
        <w:rPr>
          <w:rStyle w:val="aff0"/>
        </w:rPr>
        <w:t xml:space="preserve">оснащение жилых и </w:t>
      </w:r>
      <w:proofErr w:type="spellStart"/>
      <w:r w:rsidRPr="00F909AB">
        <w:rPr>
          <w:rStyle w:val="aff0"/>
        </w:rPr>
        <w:t>подъедов</w:t>
      </w:r>
      <w:proofErr w:type="spellEnd"/>
      <w:r w:rsidRPr="00F909AB">
        <w:rPr>
          <w:rStyle w:val="aff0"/>
        </w:rPr>
        <w:t xml:space="preserve"> клининговыми аппаратами</w:t>
      </w:r>
    </w:p>
    <w:p w14:paraId="5334DF29" w14:textId="77777777" w:rsidR="003A69C4" w:rsidRDefault="003A69C4" w:rsidP="003A69C4">
      <w:pPr>
        <w:pStyle w:val="af"/>
        <w:ind w:left="1069" w:firstLine="0"/>
      </w:pPr>
    </w:p>
    <w:p w14:paraId="2E621A50" w14:textId="74A27AB1" w:rsidR="003A69C4" w:rsidRDefault="003A69C4" w:rsidP="003A69C4">
      <w:pPr>
        <w:rPr>
          <w:lang w:val="ru-RU"/>
        </w:rPr>
      </w:pPr>
      <w:r w:rsidRPr="0041415A">
        <w:rPr>
          <w:lang w:val="ru-RU"/>
        </w:rPr>
        <w:t xml:space="preserve">Для повышения уровня чистоты на придомовых территориях рекомендуется </w:t>
      </w:r>
      <w:r w:rsidRPr="006033D5">
        <w:rPr>
          <w:lang w:val="ru-RU"/>
        </w:rPr>
        <w:t>установк</w:t>
      </w:r>
      <w:r>
        <w:rPr>
          <w:lang w:val="ru-RU"/>
        </w:rPr>
        <w:t>а</w:t>
      </w:r>
      <w:r w:rsidRPr="006033D5">
        <w:rPr>
          <w:lang w:val="ru-RU"/>
        </w:rPr>
        <w:t xml:space="preserve"> клининговых </w:t>
      </w:r>
      <w:r w:rsidR="004C41F2" w:rsidRPr="006033D5">
        <w:rPr>
          <w:lang w:val="ru-RU"/>
        </w:rPr>
        <w:t>аппаратов</w:t>
      </w:r>
      <w:r w:rsidR="004C41F2" w:rsidRPr="006033D5">
        <w:t xml:space="preserve"> </w:t>
      </w:r>
      <w:proofErr w:type="spellStart"/>
      <w:r w:rsidR="004C41F2" w:rsidRPr="006033D5">
        <w:t>где</w:t>
      </w:r>
      <w:proofErr w:type="spellEnd"/>
      <w:r w:rsidRPr="006033D5">
        <w:rPr>
          <w:lang w:val="ru-RU"/>
        </w:rPr>
        <w:t xml:space="preserve"> можно было бы приобрести специальные пакеты для собачьих отходов.</w:t>
      </w:r>
    </w:p>
    <w:p w14:paraId="0498308E" w14:textId="77777777" w:rsidR="003A69C4" w:rsidRDefault="003A69C4" w:rsidP="003A69C4">
      <w:pPr>
        <w:pStyle w:val="af"/>
        <w:numPr>
          <w:ilvl w:val="0"/>
          <w:numId w:val="6"/>
        </w:numPr>
        <w:rPr>
          <w:rStyle w:val="aff0"/>
        </w:rPr>
      </w:pPr>
      <w:r w:rsidRPr="00777083">
        <w:rPr>
          <w:rStyle w:val="aff0"/>
        </w:rPr>
        <w:t xml:space="preserve">создание программ по повышению культуры ответственного </w:t>
      </w:r>
      <w:proofErr w:type="spellStart"/>
      <w:r w:rsidRPr="00777083">
        <w:rPr>
          <w:rStyle w:val="aff0"/>
        </w:rPr>
        <w:t>собаковладения</w:t>
      </w:r>
      <w:proofErr w:type="spellEnd"/>
      <w:r w:rsidRPr="00777083">
        <w:rPr>
          <w:rStyle w:val="aff0"/>
        </w:rPr>
        <w:t xml:space="preserve"> среди населения</w:t>
      </w:r>
    </w:p>
    <w:p w14:paraId="5D8B619F" w14:textId="77777777" w:rsidR="003A69C4" w:rsidRPr="00777083" w:rsidRDefault="003A69C4" w:rsidP="003A69C4">
      <w:pPr>
        <w:pStyle w:val="af"/>
        <w:ind w:left="1069" w:firstLine="0"/>
        <w:rPr>
          <w:rStyle w:val="aff0"/>
        </w:rPr>
      </w:pPr>
    </w:p>
    <w:p w14:paraId="472CE6C7" w14:textId="64EC740F" w:rsidR="003A69C4" w:rsidRDefault="003A69C4" w:rsidP="003A69C4">
      <w:pPr>
        <w:rPr>
          <w:lang w:val="ru-RU"/>
        </w:rPr>
      </w:pPr>
      <w:r w:rsidRPr="00777083">
        <w:rPr>
          <w:lang w:val="ru-RU"/>
        </w:rPr>
        <w:t>Для повышени</w:t>
      </w:r>
      <w:r>
        <w:rPr>
          <w:lang w:val="ru-RU"/>
        </w:rPr>
        <w:t>я</w:t>
      </w:r>
      <w:r w:rsidRPr="00777083">
        <w:rPr>
          <w:lang w:val="ru-RU"/>
        </w:rPr>
        <w:t xml:space="preserve"> уровня культуры в сфере </w:t>
      </w:r>
      <w:proofErr w:type="spellStart"/>
      <w:r w:rsidRPr="00777083">
        <w:rPr>
          <w:lang w:val="ru-RU"/>
        </w:rPr>
        <w:t>собаковладения</w:t>
      </w:r>
      <w:proofErr w:type="spellEnd"/>
      <w:r w:rsidRPr="00777083">
        <w:rPr>
          <w:lang w:val="ru-RU"/>
        </w:rPr>
        <w:t xml:space="preserve"> рекомендуется проводить мероприятия, призванные </w:t>
      </w:r>
      <w:r>
        <w:rPr>
          <w:lang w:val="ru-RU"/>
        </w:rPr>
        <w:t xml:space="preserve">обеспечить должную степень умений и навыков по </w:t>
      </w:r>
      <w:r w:rsidR="004C41F2">
        <w:rPr>
          <w:lang w:val="ru-RU"/>
        </w:rPr>
        <w:t>социализации</w:t>
      </w:r>
      <w:r>
        <w:rPr>
          <w:lang w:val="ru-RU"/>
        </w:rPr>
        <w:t xml:space="preserve"> и воспитанию собаки.</w:t>
      </w:r>
    </w:p>
    <w:p w14:paraId="209E4E37" w14:textId="77777777" w:rsidR="003A69C4" w:rsidRPr="00777083" w:rsidRDefault="003A69C4" w:rsidP="003A69C4">
      <w:pPr>
        <w:rPr>
          <w:lang w:val="ru-RU"/>
        </w:rPr>
      </w:pPr>
    </w:p>
    <w:p w14:paraId="742B595C" w14:textId="77777777" w:rsidR="003A69C4" w:rsidRDefault="003A69C4" w:rsidP="003A69C4">
      <w:pPr>
        <w:pStyle w:val="af"/>
        <w:numPr>
          <w:ilvl w:val="0"/>
          <w:numId w:val="6"/>
        </w:numPr>
        <w:rPr>
          <w:rStyle w:val="aff0"/>
        </w:rPr>
      </w:pPr>
      <w:r w:rsidRPr="00F909AB">
        <w:rPr>
          <w:rStyle w:val="aff0"/>
        </w:rPr>
        <w:t xml:space="preserve">введение стандартов по размещению собачьих площадок на придомовых территориях </w:t>
      </w:r>
    </w:p>
    <w:p w14:paraId="3E102644" w14:textId="77777777" w:rsidR="003A69C4" w:rsidRDefault="003A69C4" w:rsidP="003A69C4">
      <w:pPr>
        <w:pStyle w:val="af"/>
        <w:ind w:left="1069" w:firstLine="0"/>
        <w:rPr>
          <w:rStyle w:val="aff0"/>
        </w:rPr>
      </w:pPr>
    </w:p>
    <w:p w14:paraId="0C98E4AF" w14:textId="77777777" w:rsidR="003A69C4" w:rsidRPr="007A338A" w:rsidRDefault="003A69C4" w:rsidP="003A69C4">
      <w:pPr>
        <w:rPr>
          <w:lang w:val="ru-RU"/>
        </w:rPr>
      </w:pPr>
      <w:r w:rsidRPr="00777083">
        <w:rPr>
          <w:lang w:val="ru-RU"/>
        </w:rPr>
        <w:t>Если полагаться на свод правил градостроительного устройства, то можно отметить, что им</w:t>
      </w:r>
      <w:r>
        <w:rPr>
          <w:lang w:val="ru-RU"/>
        </w:rPr>
        <w:t xml:space="preserve"> </w:t>
      </w:r>
      <w:r w:rsidRPr="00777083">
        <w:rPr>
          <w:lang w:val="ru-RU"/>
        </w:rPr>
        <w:t>регламентируется наполнение функциональных общественных пространств как в жилых комплексах, так и на муниципальных территориях. По данным правилам размерность детских и спортивных площадок, а также площадь рекреационных зон привязана к численности населения</w:t>
      </w:r>
      <w:r>
        <w:rPr>
          <w:lang w:val="ru-RU"/>
        </w:rPr>
        <w:t xml:space="preserve">. Подобных механизмов в строительстве </w:t>
      </w:r>
      <w:r w:rsidRPr="00777083">
        <w:rPr>
          <w:lang w:val="ru-RU"/>
        </w:rPr>
        <w:t>собач</w:t>
      </w:r>
      <w:r>
        <w:rPr>
          <w:lang w:val="ru-RU"/>
        </w:rPr>
        <w:t>ь</w:t>
      </w:r>
      <w:r w:rsidRPr="00777083">
        <w:rPr>
          <w:lang w:val="ru-RU"/>
        </w:rPr>
        <w:t>их площадок не</w:t>
      </w:r>
      <w:r>
        <w:rPr>
          <w:lang w:val="ru-RU"/>
        </w:rPr>
        <w:t xml:space="preserve"> зарегистрировано</w:t>
      </w:r>
      <w:r w:rsidRPr="00777083">
        <w:rPr>
          <w:lang w:val="ru-RU"/>
        </w:rPr>
        <w:t xml:space="preserve">. </w:t>
      </w:r>
    </w:p>
    <w:p w14:paraId="6089C937" w14:textId="77777777" w:rsidR="003A69C4" w:rsidRPr="00777083" w:rsidRDefault="003A69C4" w:rsidP="003A69C4">
      <w:pPr>
        <w:rPr>
          <w:lang w:val="ru-RU"/>
        </w:rPr>
      </w:pPr>
      <w:r>
        <w:rPr>
          <w:lang w:val="ru-RU"/>
        </w:rPr>
        <w:t xml:space="preserve">Таким образом, рекомендацией может послужить введение стандартов по строительству инфраструктуры для собак, где размерность объектов будет напрямую зависеть от численности собаковладельцев в ЖК (жилой комплекс). Следовательно, собачьи площадки станут обязательной частью благоустройства придомовой территории наряду с детскими и спортивными зонами. </w:t>
      </w:r>
    </w:p>
    <w:p w14:paraId="7D2CEE90" w14:textId="57D25882" w:rsidR="008E79DC" w:rsidRDefault="00FA7379" w:rsidP="00FA7379">
      <w:pPr>
        <w:pStyle w:val="1"/>
      </w:pPr>
      <w:bookmarkStart w:id="49" w:name="_Toc136295518"/>
      <w:proofErr w:type="spellStart"/>
      <w:r>
        <w:lastRenderedPageBreak/>
        <w:t>Заключение</w:t>
      </w:r>
      <w:bookmarkEnd w:id="49"/>
      <w:proofErr w:type="spellEnd"/>
    </w:p>
    <w:p w14:paraId="3F01856B" w14:textId="4DEC113B" w:rsidR="00FA7379" w:rsidRPr="00FA7379" w:rsidRDefault="00FA7379" w:rsidP="0088165E">
      <w:pPr>
        <w:rPr>
          <w:lang w:val="ru-RU"/>
        </w:rPr>
      </w:pPr>
      <w:r w:rsidRPr="00FA7379">
        <w:rPr>
          <w:lang w:val="ru-RU"/>
        </w:rPr>
        <w:t xml:space="preserve">В заключении можно отметить, что на сегодняшний день сфера </w:t>
      </w:r>
      <w:proofErr w:type="spellStart"/>
      <w:r w:rsidRPr="00FA7379">
        <w:rPr>
          <w:lang w:val="ru-RU"/>
        </w:rPr>
        <w:t>собаковладения</w:t>
      </w:r>
      <w:proofErr w:type="spellEnd"/>
      <w:r w:rsidRPr="00FA7379">
        <w:rPr>
          <w:lang w:val="ru-RU"/>
        </w:rPr>
        <w:t xml:space="preserve"> всё чаще становится предметом для обсуждения. Статистические данные об увеличении популяции животных-компаньонов и регулярно появляющаяся законодательная база в области содержания собак становятся основой для распространения </w:t>
      </w:r>
      <w:proofErr w:type="spellStart"/>
      <w:r w:rsidRPr="00FA7379">
        <w:rPr>
          <w:lang w:val="ru-RU"/>
        </w:rPr>
        <w:t>dog</w:t>
      </w:r>
      <w:proofErr w:type="spellEnd"/>
      <w:r w:rsidRPr="00FA7379">
        <w:rPr>
          <w:lang w:val="ru-RU"/>
        </w:rPr>
        <w:t>-повестки.</w:t>
      </w:r>
    </w:p>
    <w:p w14:paraId="7F603941" w14:textId="36C57244" w:rsidR="00FA7379" w:rsidRDefault="00FA7379" w:rsidP="0088165E">
      <w:pPr>
        <w:rPr>
          <w:lang w:val="ru-RU"/>
        </w:rPr>
      </w:pPr>
      <w:r w:rsidRPr="00FA7379">
        <w:rPr>
          <w:lang w:val="ru-RU"/>
        </w:rPr>
        <w:t xml:space="preserve">Это приводит к необходимости измерить степень благоприятности городской среды для владельцев собак, </w:t>
      </w:r>
      <w:r w:rsidR="0088165E">
        <w:rPr>
          <w:lang w:val="ru-RU"/>
        </w:rPr>
        <w:t xml:space="preserve">поэтому </w:t>
      </w:r>
      <w:r w:rsidRPr="00FA7379">
        <w:rPr>
          <w:lang w:val="ru-RU"/>
        </w:rPr>
        <w:t>индивидуальный индекс, разработанный в рамках</w:t>
      </w:r>
      <w:r w:rsidR="0088165E">
        <w:rPr>
          <w:lang w:val="ru-RU"/>
        </w:rPr>
        <w:t xml:space="preserve"> этой</w:t>
      </w:r>
      <w:r w:rsidRPr="00FA7379">
        <w:rPr>
          <w:lang w:val="ru-RU"/>
        </w:rPr>
        <w:t xml:space="preserve"> исследовательской работы, </w:t>
      </w:r>
      <w:r w:rsidR="0088165E">
        <w:rPr>
          <w:lang w:val="ru-RU"/>
        </w:rPr>
        <w:t xml:space="preserve">становится инструментом для оценки категорий жизнедеятельности, в которые включен собаковладелец. </w:t>
      </w:r>
    </w:p>
    <w:p w14:paraId="31581F34" w14:textId="520743D0" w:rsidR="0088165E" w:rsidRDefault="0088165E" w:rsidP="0088165E">
      <w:pPr>
        <w:rPr>
          <w:lang w:val="ru-RU"/>
        </w:rPr>
      </w:pPr>
      <w:r>
        <w:rPr>
          <w:lang w:val="ru-RU"/>
        </w:rPr>
        <w:t>Полученная модель расчета для исчисления индекса содержала в себе ин</w:t>
      </w:r>
      <w:r w:rsidR="0079001C">
        <w:rPr>
          <w:lang w:val="ru-RU"/>
        </w:rPr>
        <w:t>фо</w:t>
      </w:r>
      <w:r>
        <w:rPr>
          <w:lang w:val="ru-RU"/>
        </w:rPr>
        <w:t>рмацию на основе 4 категорий – «Инфраструктура, пользование которой разрешено с собаками», «Сервисы, ориентированные на нужды собак», «Культура ответственного владения собакой» и «Нормативно-правовая база</w:t>
      </w:r>
      <w:r w:rsidR="008B0FBC">
        <w:rPr>
          <w:lang w:val="ru-RU"/>
        </w:rPr>
        <w:t xml:space="preserve"> в сфере </w:t>
      </w:r>
      <w:proofErr w:type="spellStart"/>
      <w:r w:rsidR="008B0FBC">
        <w:rPr>
          <w:lang w:val="ru-RU"/>
        </w:rPr>
        <w:t>собаковладения</w:t>
      </w:r>
      <w:proofErr w:type="spellEnd"/>
      <w:r>
        <w:rPr>
          <w:lang w:val="ru-RU"/>
        </w:rPr>
        <w:t xml:space="preserve">». </w:t>
      </w:r>
      <w:r w:rsidR="008B0FBC">
        <w:rPr>
          <w:lang w:val="ru-RU"/>
        </w:rPr>
        <w:t>Посредством приор</w:t>
      </w:r>
      <w:r w:rsidR="0079001C">
        <w:rPr>
          <w:lang w:val="ru-RU"/>
        </w:rPr>
        <w:t>и</w:t>
      </w:r>
      <w:r w:rsidR="008B0FBC">
        <w:rPr>
          <w:lang w:val="ru-RU"/>
        </w:rPr>
        <w:t xml:space="preserve">тизации данных категорий определялся удельный вес, который послужил коэффициентами для подсчета индекса. </w:t>
      </w:r>
    </w:p>
    <w:p w14:paraId="0A3B9E8C" w14:textId="4BA6D8DF" w:rsidR="004C41F2" w:rsidRDefault="004C41F2" w:rsidP="0088165E">
      <w:pPr>
        <w:rPr>
          <w:lang w:val="ru-RU"/>
        </w:rPr>
      </w:pPr>
      <w:r>
        <w:rPr>
          <w:lang w:val="ru-RU"/>
        </w:rPr>
        <w:t xml:space="preserve">Систематизация категорий позволила свести индекс к одной формуле, которая была апробирована на г. Санкт-Петербурге. Результат подсчета показал, что город обладает умеренно благоприятной средой для владельцев собак. </w:t>
      </w:r>
    </w:p>
    <w:p w14:paraId="625B827D" w14:textId="51B9A8D4" w:rsidR="00620160" w:rsidRPr="0089599F" w:rsidRDefault="00620160" w:rsidP="0088165E">
      <w:r>
        <w:rPr>
          <w:lang w:val="ru-RU"/>
        </w:rPr>
        <w:t>С учетом детальной проработки каждого показателя индекса можно определить слабые места в городской среде территории, которые могут быть скорректированы внедрением методов государственного регулирования из международного опыта.</w:t>
      </w:r>
      <w:r w:rsidR="0032149C">
        <w:rPr>
          <w:lang w:val="ru-RU"/>
        </w:rPr>
        <w:t xml:space="preserve"> Это может быть полезным для лиц, принимающих решения, в области градостроения и политики.</w:t>
      </w:r>
    </w:p>
    <w:p w14:paraId="57B5F16E" w14:textId="77777777" w:rsidR="0079001C" w:rsidRPr="00FA7379" w:rsidRDefault="0079001C" w:rsidP="0088165E">
      <w:pPr>
        <w:rPr>
          <w:lang w:val="ru-RU"/>
        </w:rPr>
      </w:pPr>
    </w:p>
    <w:p w14:paraId="2DF632CC" w14:textId="7C1B0497" w:rsidR="003F25B2" w:rsidRPr="00405039" w:rsidRDefault="003F25B2" w:rsidP="00FA7379">
      <w:pPr>
        <w:pStyle w:val="1"/>
        <w:rPr>
          <w:lang w:val="ru-RU"/>
        </w:rPr>
      </w:pPr>
      <w:r w:rsidRPr="00405039">
        <w:rPr>
          <w:lang w:val="ru-RU"/>
        </w:rPr>
        <w:lastRenderedPageBreak/>
        <w:br/>
      </w:r>
    </w:p>
    <w:p w14:paraId="6F4A96B7" w14:textId="77777777" w:rsidR="003F25B2" w:rsidRPr="00405039" w:rsidRDefault="003F25B2" w:rsidP="003F25B2">
      <w:pPr>
        <w:rPr>
          <w:rFonts w:cs="Times New Roman"/>
          <w:szCs w:val="24"/>
          <w:lang w:val="ru-RU"/>
        </w:rPr>
      </w:pPr>
      <w:r w:rsidRPr="00405039">
        <w:rPr>
          <w:lang w:val="ru-RU"/>
        </w:rPr>
        <w:br/>
      </w:r>
      <w:r w:rsidRPr="00405039">
        <w:rPr>
          <w:rFonts w:cs="Times New Roman"/>
          <w:szCs w:val="24"/>
          <w:lang w:val="ru-RU"/>
        </w:rPr>
        <w:br/>
      </w:r>
      <w:r w:rsidRPr="00405039">
        <w:rPr>
          <w:rFonts w:cs="Times New Roman"/>
          <w:szCs w:val="24"/>
          <w:lang w:val="ru-RU"/>
        </w:rPr>
        <w:br/>
      </w:r>
      <w:r w:rsidRPr="00405039">
        <w:rPr>
          <w:rFonts w:cs="Times New Roman"/>
          <w:szCs w:val="24"/>
          <w:lang w:val="ru-RU"/>
        </w:rPr>
        <w:br/>
      </w:r>
      <w:r w:rsidRPr="00405039">
        <w:rPr>
          <w:rFonts w:cs="Times New Roman"/>
          <w:szCs w:val="24"/>
          <w:lang w:val="ru-RU"/>
        </w:rPr>
        <w:br/>
      </w:r>
      <w:r w:rsidRPr="00405039">
        <w:rPr>
          <w:rFonts w:cs="Times New Roman"/>
          <w:szCs w:val="24"/>
          <w:lang w:val="ru-RU"/>
        </w:rPr>
        <w:br/>
      </w:r>
    </w:p>
    <w:p w14:paraId="1B84E750" w14:textId="77777777" w:rsidR="003F25B2" w:rsidRPr="0065557F" w:rsidRDefault="003F25B2" w:rsidP="003F25B2">
      <w:pPr>
        <w:shd w:val="clear" w:color="auto" w:fill="FFFFFF"/>
        <w:spacing w:line="240" w:lineRule="auto"/>
        <w:ind w:firstLine="0"/>
        <w:jc w:val="left"/>
        <w:rPr>
          <w:rFonts w:eastAsia="Times New Roman" w:cs="Times New Roman"/>
          <w:szCs w:val="24"/>
          <w:lang w:val="ru-RU" w:eastAsia="ru-RU"/>
        </w:rPr>
      </w:pPr>
    </w:p>
    <w:p w14:paraId="54AAB337" w14:textId="77777777" w:rsidR="003F25B2" w:rsidRPr="0065557F" w:rsidRDefault="003F25B2" w:rsidP="003F25B2">
      <w:pPr>
        <w:spacing w:after="240" w:line="240" w:lineRule="auto"/>
        <w:ind w:firstLine="0"/>
        <w:jc w:val="left"/>
        <w:rPr>
          <w:rFonts w:eastAsia="Times New Roman" w:cs="Times New Roman"/>
          <w:szCs w:val="24"/>
          <w:lang w:val="ru-RU" w:eastAsia="ru-RU"/>
        </w:rPr>
      </w:pPr>
      <w:r w:rsidRPr="0065557F">
        <w:rPr>
          <w:rFonts w:eastAsia="Times New Roman" w:cs="Times New Roman"/>
          <w:szCs w:val="24"/>
          <w:lang w:val="ru-RU" w:eastAsia="ru-RU"/>
        </w:rPr>
        <w:br/>
      </w:r>
    </w:p>
    <w:p w14:paraId="33AA25F0" w14:textId="77777777" w:rsidR="003F25B2" w:rsidRPr="0065557F" w:rsidRDefault="003F25B2" w:rsidP="003F25B2">
      <w:pPr>
        <w:spacing w:before="240" w:after="240" w:line="240" w:lineRule="auto"/>
        <w:ind w:firstLine="0"/>
        <w:jc w:val="left"/>
        <w:rPr>
          <w:rFonts w:eastAsia="Times New Roman" w:cs="Times New Roman"/>
          <w:szCs w:val="24"/>
          <w:lang w:val="ru-RU" w:eastAsia="ru-RU"/>
        </w:rPr>
      </w:pPr>
      <w:r w:rsidRPr="0065557F">
        <w:rPr>
          <w:rFonts w:ascii="Mulish" w:eastAsia="Times New Roman" w:hAnsi="Mulish" w:cs="Times New Roman"/>
          <w:color w:val="000000"/>
          <w:sz w:val="22"/>
          <w:lang w:val="ru-RU" w:eastAsia="ru-RU"/>
        </w:rPr>
        <w:t> </w:t>
      </w:r>
    </w:p>
    <w:p w14:paraId="53C64D15" w14:textId="3EAC1D07" w:rsidR="0002597D" w:rsidRPr="0002597D" w:rsidRDefault="0002597D" w:rsidP="0002597D">
      <w:pPr>
        <w:rPr>
          <w:lang w:val="ru-RU"/>
        </w:rPr>
      </w:pPr>
    </w:p>
    <w:p w14:paraId="28FD1296" w14:textId="42089C49" w:rsidR="00153A92" w:rsidRDefault="00153A92" w:rsidP="00153A92">
      <w:pPr>
        <w:pStyle w:val="1"/>
        <w:rPr>
          <w:lang w:val="ru-RU"/>
        </w:rPr>
      </w:pPr>
      <w:bookmarkStart w:id="50" w:name="_Toc136295519"/>
      <w:r w:rsidRPr="00153A92">
        <w:rPr>
          <w:lang w:val="ru-RU"/>
        </w:rPr>
        <w:lastRenderedPageBreak/>
        <w:t>Приложени</w:t>
      </w:r>
      <w:r w:rsidR="000E6437">
        <w:rPr>
          <w:lang w:val="ru-RU"/>
        </w:rPr>
        <w:t>я</w:t>
      </w:r>
      <w:bookmarkEnd w:id="50"/>
    </w:p>
    <w:p w14:paraId="18C16F4E" w14:textId="77777777" w:rsidR="000E6437" w:rsidRPr="00B22F17" w:rsidRDefault="000E6437" w:rsidP="000E6437">
      <w:pPr>
        <w:pStyle w:val="2"/>
        <w:rPr>
          <w:lang w:val="ru-RU"/>
        </w:rPr>
      </w:pPr>
      <w:bookmarkStart w:id="51" w:name="_Toc128671290"/>
      <w:bookmarkStart w:id="52" w:name="_Toc136295520"/>
      <w:r w:rsidRPr="000C77E4">
        <w:rPr>
          <w:lang w:val="ru-RU"/>
        </w:rPr>
        <w:t xml:space="preserve">Регуляторные меры </w:t>
      </w:r>
      <w:r>
        <w:rPr>
          <w:lang w:val="ru-RU"/>
        </w:rPr>
        <w:t>по отношению к собаковладельцам в Санкт-Петербурге</w:t>
      </w:r>
      <w:bookmarkEnd w:id="51"/>
      <w:bookmarkEnd w:id="52"/>
      <w:r w:rsidRPr="000C77E4">
        <w:rPr>
          <w:lang w:val="ru-RU"/>
        </w:rPr>
        <w:t xml:space="preserve"> </w:t>
      </w:r>
    </w:p>
    <w:p w14:paraId="4FD7D23C" w14:textId="77777777" w:rsidR="000E6437" w:rsidRPr="000C77E4" w:rsidRDefault="000E6437" w:rsidP="000E6437">
      <w:pPr>
        <w:pStyle w:val="4"/>
        <w:rPr>
          <w:lang w:val="ru-RU"/>
        </w:rPr>
      </w:pPr>
      <w:bookmarkStart w:id="53" w:name="_Toc128671291"/>
      <w:r w:rsidRPr="000C77E4">
        <w:rPr>
          <w:lang w:val="ru-RU"/>
        </w:rPr>
        <w:t xml:space="preserve">Бесплатная вакцинация, </w:t>
      </w:r>
      <w:proofErr w:type="spellStart"/>
      <w:r w:rsidRPr="000C77E4">
        <w:rPr>
          <w:lang w:val="ru-RU"/>
        </w:rPr>
        <w:t>чипирование</w:t>
      </w:r>
      <w:proofErr w:type="spellEnd"/>
      <w:r w:rsidRPr="000C77E4">
        <w:rPr>
          <w:lang w:val="ru-RU"/>
        </w:rPr>
        <w:t xml:space="preserve"> и регистрация</w:t>
      </w:r>
      <w:bookmarkEnd w:id="53"/>
    </w:p>
    <w:p w14:paraId="25A92BE7" w14:textId="77777777" w:rsidR="000E6437" w:rsidRPr="00A65497" w:rsidRDefault="000E6437" w:rsidP="000E6437">
      <w:pPr>
        <w:rPr>
          <w:lang w:val="ru-RU"/>
        </w:rPr>
      </w:pPr>
      <w:r>
        <w:rPr>
          <w:lang w:val="ru-RU"/>
        </w:rPr>
        <w:t xml:space="preserve">С появлением питомца появляется ответственность </w:t>
      </w:r>
      <w:r w:rsidRPr="000552FD">
        <w:rPr>
          <w:lang w:val="ru-RU"/>
        </w:rPr>
        <w:t>–</w:t>
      </w:r>
      <w:r>
        <w:rPr>
          <w:lang w:val="ru-RU"/>
        </w:rPr>
        <w:t xml:space="preserve"> вакцинация собаки набором базовым обязательных вакцин. </w:t>
      </w:r>
      <w:r w:rsidRPr="00507FD4">
        <w:rPr>
          <w:lang w:val="ru-RU"/>
        </w:rPr>
        <w:t xml:space="preserve">К ним относятся вакцины от бешенства, вируса чумы, аденовируса и </w:t>
      </w:r>
      <w:proofErr w:type="spellStart"/>
      <w:r w:rsidRPr="00507FD4">
        <w:rPr>
          <w:lang w:val="ru-RU"/>
        </w:rPr>
        <w:t>парвовирусной</w:t>
      </w:r>
      <w:proofErr w:type="spellEnd"/>
      <w:r w:rsidRPr="00507FD4">
        <w:rPr>
          <w:lang w:val="ru-RU"/>
        </w:rPr>
        <w:t xml:space="preserve"> инфекции. Согласно законодательству РФ, вакцина от лептоспироза также входит в список обязательных.</w:t>
      </w:r>
      <w:r w:rsidRPr="000C14C7">
        <w:rPr>
          <w:lang w:val="ru-RU"/>
        </w:rPr>
        <w:t xml:space="preserve"> В 2023 году государственную услугу по</w:t>
      </w:r>
      <w:r w:rsidRPr="00507FD4">
        <w:t> </w:t>
      </w:r>
      <w:r w:rsidRPr="000C14C7">
        <w:rPr>
          <w:lang w:val="ru-RU"/>
        </w:rPr>
        <w:t>вакцинации собак</w:t>
      </w:r>
      <w:r w:rsidRPr="00507FD4">
        <w:t> </w:t>
      </w:r>
      <w:r w:rsidRPr="000C14C7">
        <w:rPr>
          <w:lang w:val="ru-RU"/>
        </w:rPr>
        <w:t>имеет право получить</w:t>
      </w:r>
      <w:r w:rsidRPr="00507FD4">
        <w:t> </w:t>
      </w:r>
      <w:r w:rsidRPr="000C14C7">
        <w:rPr>
          <w:lang w:val="ru-RU"/>
        </w:rPr>
        <w:t>бесплатно</w:t>
      </w:r>
      <w:r w:rsidRPr="00507FD4">
        <w:t> </w:t>
      </w:r>
      <w:r w:rsidRPr="000C14C7">
        <w:rPr>
          <w:lang w:val="ru-RU"/>
        </w:rPr>
        <w:t>любой житель с регистрацией в Санкт</w:t>
      </w:r>
      <w:r w:rsidRPr="000C14C7">
        <w:rPr>
          <w:lang w:val="ru-RU"/>
        </w:rPr>
        <w:noBreakHyphen/>
        <w:t xml:space="preserve">Петербурге. </w:t>
      </w:r>
      <w:r w:rsidRPr="00507FD4">
        <w:t xml:space="preserve">В </w:t>
      </w:r>
      <w:proofErr w:type="spellStart"/>
      <w:r w:rsidRPr="00507FD4">
        <w:t>нее</w:t>
      </w:r>
      <w:proofErr w:type="spellEnd"/>
      <w:r w:rsidRPr="00507FD4">
        <w:t xml:space="preserve"> </w:t>
      </w:r>
      <w:proofErr w:type="spellStart"/>
      <w:r w:rsidRPr="00507FD4">
        <w:t>входит</w:t>
      </w:r>
      <w:proofErr w:type="spellEnd"/>
      <w:r w:rsidRPr="00507FD4">
        <w:t>:</w:t>
      </w:r>
    </w:p>
    <w:p w14:paraId="66060A2B" w14:textId="77777777" w:rsidR="000E6437" w:rsidRPr="00507FD4" w:rsidRDefault="000E6437">
      <w:pPr>
        <w:pStyle w:val="af"/>
        <w:numPr>
          <w:ilvl w:val="0"/>
          <w:numId w:val="18"/>
        </w:numPr>
        <w:rPr>
          <w:szCs w:val="24"/>
        </w:rPr>
      </w:pPr>
      <w:r w:rsidRPr="00507FD4">
        <w:t>клинический осмотр животного непосредственно перед проведением вакцинации;</w:t>
      </w:r>
    </w:p>
    <w:p w14:paraId="10C0F7E1" w14:textId="77777777" w:rsidR="000E6437" w:rsidRPr="00507FD4" w:rsidRDefault="000E6437">
      <w:pPr>
        <w:pStyle w:val="af"/>
        <w:numPr>
          <w:ilvl w:val="0"/>
          <w:numId w:val="18"/>
        </w:numPr>
      </w:pPr>
      <w:r w:rsidRPr="00507FD4">
        <w:t>дегельминтизация (проводится за 10</w:t>
      </w:r>
      <w:r>
        <w:t>-</w:t>
      </w:r>
      <w:r w:rsidRPr="00507FD4">
        <w:t>14 дней до предполагаемой вакцинации);</w:t>
      </w:r>
    </w:p>
    <w:p w14:paraId="55F22790" w14:textId="77777777" w:rsidR="000E6437" w:rsidRPr="00507FD4" w:rsidRDefault="000E6437">
      <w:pPr>
        <w:pStyle w:val="af"/>
        <w:numPr>
          <w:ilvl w:val="0"/>
          <w:numId w:val="18"/>
        </w:numPr>
      </w:pPr>
      <w:r w:rsidRPr="00507FD4">
        <w:t>электронное мечение (</w:t>
      </w:r>
      <w:proofErr w:type="spellStart"/>
      <w:r w:rsidRPr="00507FD4">
        <w:t>чипирование</w:t>
      </w:r>
      <w:proofErr w:type="spellEnd"/>
      <w:r w:rsidRPr="00507FD4">
        <w:t>)</w:t>
      </w:r>
      <w:r>
        <w:t> </w:t>
      </w:r>
      <w:r w:rsidRPr="00507FD4">
        <w:t xml:space="preserve">— производится непосредственно перед вакцинацией, если собака ранее не была </w:t>
      </w:r>
      <w:proofErr w:type="spellStart"/>
      <w:r w:rsidRPr="00507FD4">
        <w:t>чипирована</w:t>
      </w:r>
      <w:proofErr w:type="spellEnd"/>
      <w:r w:rsidRPr="00507FD4">
        <w:t>;</w:t>
      </w:r>
    </w:p>
    <w:p w14:paraId="45E49B53" w14:textId="77777777" w:rsidR="000E6437" w:rsidRPr="00507FD4" w:rsidRDefault="000E6437">
      <w:pPr>
        <w:pStyle w:val="af"/>
        <w:numPr>
          <w:ilvl w:val="0"/>
          <w:numId w:val="18"/>
        </w:numPr>
      </w:pPr>
      <w:r w:rsidRPr="00507FD4">
        <w:t>вакцинация комплексными вакцинами (бешенство, видовые инфекции, лептоспироз);</w:t>
      </w:r>
    </w:p>
    <w:p w14:paraId="6E279B16" w14:textId="77777777" w:rsidR="000E6437" w:rsidRDefault="000E6437">
      <w:pPr>
        <w:pStyle w:val="af"/>
        <w:numPr>
          <w:ilvl w:val="0"/>
          <w:numId w:val="18"/>
        </w:numPr>
      </w:pPr>
      <w:r w:rsidRPr="00507FD4">
        <w:t>регистрация животного с выдачей ветеринарного регистрационного удостоверения (паспорта), если собака ранее не была зарегистрирована.</w:t>
      </w:r>
    </w:p>
    <w:p w14:paraId="00759654" w14:textId="77777777" w:rsidR="000E6437" w:rsidRPr="00507FD4" w:rsidRDefault="000E6437" w:rsidP="000E6437">
      <w:pPr>
        <w:pStyle w:val="af"/>
        <w:ind w:left="1838" w:firstLine="0"/>
      </w:pPr>
    </w:p>
    <w:p w14:paraId="3A14C765" w14:textId="77777777" w:rsidR="000E6437" w:rsidRPr="000C77E4" w:rsidRDefault="000E6437" w:rsidP="000E6437">
      <w:pPr>
        <w:rPr>
          <w:lang w:val="ru-RU"/>
        </w:rPr>
      </w:pPr>
      <w:r w:rsidRPr="000C77E4">
        <w:rPr>
          <w:lang w:val="ru-RU"/>
        </w:rPr>
        <w:t xml:space="preserve">Все эти услуги оказываются в районных ветеринарных станциях. </w:t>
      </w:r>
    </w:p>
    <w:p w14:paraId="4A322DFB" w14:textId="77777777" w:rsidR="000E6437" w:rsidRPr="000C77E4" w:rsidRDefault="000E6437" w:rsidP="000E6437">
      <w:pPr>
        <w:rPr>
          <w:lang w:val="ru-RU"/>
        </w:rPr>
      </w:pPr>
      <w:r>
        <w:rPr>
          <w:lang w:val="ru-RU"/>
        </w:rPr>
        <w:t>Регистрация щенков происходит не позднее трех</w:t>
      </w:r>
      <w:r w:rsidRPr="000C77E4">
        <w:rPr>
          <w:lang w:val="ru-RU"/>
        </w:rPr>
        <w:t xml:space="preserve"> месяцев после рождения. Если</w:t>
      </w:r>
      <w:r>
        <w:rPr>
          <w:lang w:val="ru-RU"/>
        </w:rPr>
        <w:t xml:space="preserve"> собака приобретена</w:t>
      </w:r>
      <w:r w:rsidRPr="000C77E4">
        <w:rPr>
          <w:lang w:val="ru-RU"/>
        </w:rPr>
        <w:t>, то ее н</w:t>
      </w:r>
      <w:r>
        <w:rPr>
          <w:lang w:val="ru-RU"/>
        </w:rPr>
        <w:t>еобходимо</w:t>
      </w:r>
      <w:r w:rsidRPr="000C77E4">
        <w:rPr>
          <w:lang w:val="ru-RU"/>
        </w:rPr>
        <w:t xml:space="preserve"> зарегистрировать не позже, чем через месяц после приобретения. Процедуру нужно повторять ежегодно. При регистрации собаки владельцу выдается регистрационное удостоверение установленного образца. Если у нового питомца оно уже есть, то животное необходимо переоформить на </w:t>
      </w:r>
      <w:r>
        <w:rPr>
          <w:lang w:val="ru-RU"/>
        </w:rPr>
        <w:t>нового хозяина</w:t>
      </w:r>
      <w:r w:rsidRPr="000C77E4">
        <w:rPr>
          <w:lang w:val="ru-RU"/>
        </w:rPr>
        <w:t xml:space="preserve">. </w:t>
      </w:r>
    </w:p>
    <w:p w14:paraId="021AD5A5" w14:textId="77777777" w:rsidR="000E6437" w:rsidRPr="000C77E4" w:rsidRDefault="000E6437" w:rsidP="000E6437">
      <w:pPr>
        <w:rPr>
          <w:lang w:val="ru-RU"/>
        </w:rPr>
      </w:pPr>
      <w:r>
        <w:rPr>
          <w:lang w:val="ru-RU"/>
        </w:rPr>
        <w:t>Таким образом, р</w:t>
      </w:r>
      <w:r w:rsidRPr="000C77E4">
        <w:rPr>
          <w:lang w:val="ru-RU"/>
        </w:rPr>
        <w:t>егистрация животного</w:t>
      </w:r>
      <w:r>
        <w:t> </w:t>
      </w:r>
      <w:r w:rsidRPr="000C77E4">
        <w:rPr>
          <w:lang w:val="ru-RU"/>
        </w:rPr>
        <w:t>— это доказательство, что питомцу были сделаны все необходимые прививки и он безопасен для окружающих.</w:t>
      </w:r>
      <w:r>
        <w:rPr>
          <w:lang w:val="ru-RU"/>
        </w:rPr>
        <w:t xml:space="preserve"> Данные вносятся в в</w:t>
      </w:r>
      <w:r w:rsidRPr="000C77E4">
        <w:rPr>
          <w:lang w:val="ru-RU"/>
        </w:rPr>
        <w:t>етеринарный паспорт</w:t>
      </w:r>
      <w:r>
        <w:rPr>
          <w:lang w:val="ru-RU"/>
        </w:rPr>
        <w:t>, который</w:t>
      </w:r>
      <w:r w:rsidRPr="000C77E4">
        <w:rPr>
          <w:lang w:val="ru-RU"/>
        </w:rPr>
        <w:t xml:space="preserve"> нужно иметь при себе во время путешествий и поездок с собакой в общественном транспорте.</w:t>
      </w:r>
    </w:p>
    <w:p w14:paraId="5A82DE27" w14:textId="77777777" w:rsidR="000E6437" w:rsidRPr="000C77E4" w:rsidRDefault="000E6437" w:rsidP="000E6437">
      <w:pPr>
        <w:rPr>
          <w:lang w:val="ru-RU"/>
        </w:rPr>
      </w:pPr>
      <w:proofErr w:type="spellStart"/>
      <w:r w:rsidRPr="000C77E4">
        <w:rPr>
          <w:lang w:val="ru-RU"/>
        </w:rPr>
        <w:t>Чипирование</w:t>
      </w:r>
      <w:proofErr w:type="spellEnd"/>
      <w:r>
        <w:rPr>
          <w:lang w:val="ru-RU"/>
        </w:rPr>
        <w:t>, в свою очередь,</w:t>
      </w:r>
      <w:r>
        <w:t> </w:t>
      </w:r>
      <w:r w:rsidRPr="000C77E4">
        <w:rPr>
          <w:lang w:val="ru-RU"/>
        </w:rPr>
        <w:t>позволяет узнать все о собаке и ее владельце, если она потеряется. В Санкт</w:t>
      </w:r>
      <w:r w:rsidRPr="000C77E4">
        <w:rPr>
          <w:lang w:val="ru-RU"/>
        </w:rPr>
        <w:noBreakHyphen/>
        <w:t xml:space="preserve">Петербурге ежегодно «потеряшками» становятся более тысячи домашних животных, чаще всего летом, когда животных вывозят в парки и на дачи. Найти питомца </w:t>
      </w:r>
      <w:r w:rsidRPr="000C77E4">
        <w:rPr>
          <w:lang w:val="ru-RU"/>
        </w:rPr>
        <w:lastRenderedPageBreak/>
        <w:t>бывает трудн</w:t>
      </w:r>
      <w:r>
        <w:rPr>
          <w:lang w:val="ru-RU"/>
        </w:rPr>
        <w:t xml:space="preserve">о, поэтому </w:t>
      </w:r>
      <w:proofErr w:type="spellStart"/>
      <w:r>
        <w:rPr>
          <w:lang w:val="ru-RU"/>
        </w:rPr>
        <w:t>ч</w:t>
      </w:r>
      <w:r w:rsidRPr="000C77E4">
        <w:rPr>
          <w:lang w:val="ru-RU"/>
        </w:rPr>
        <w:t>ипирование</w:t>
      </w:r>
      <w:proofErr w:type="spellEnd"/>
      <w:r w:rsidRPr="000C77E4">
        <w:rPr>
          <w:lang w:val="ru-RU"/>
        </w:rPr>
        <w:t xml:space="preserve"> существенно облегчает эту задачу</w:t>
      </w:r>
      <w:r>
        <w:t> </w:t>
      </w:r>
      <w:r w:rsidRPr="000C77E4">
        <w:rPr>
          <w:lang w:val="ru-RU"/>
        </w:rPr>
        <w:t>— благодаря чипу вашего питомца смогут идентифицировать в любой государственной ветеринарной клинике.</w:t>
      </w:r>
    </w:p>
    <w:p w14:paraId="69915562" w14:textId="77777777" w:rsidR="000E6437" w:rsidRPr="0006632C" w:rsidRDefault="000E6437" w:rsidP="000E6437">
      <w:pPr>
        <w:pStyle w:val="4"/>
        <w:rPr>
          <w:lang w:val="ru-RU"/>
        </w:rPr>
      </w:pPr>
    </w:p>
    <w:p w14:paraId="078591EE" w14:textId="77777777" w:rsidR="000E6437" w:rsidRPr="002B605E" w:rsidRDefault="000E6437" w:rsidP="000E6437">
      <w:pPr>
        <w:pStyle w:val="4"/>
        <w:rPr>
          <w:lang w:val="ru-RU"/>
        </w:rPr>
      </w:pPr>
      <w:bookmarkStart w:id="54" w:name="_Toc128671292"/>
      <w:r w:rsidRPr="002B605E">
        <w:rPr>
          <w:lang w:val="ru-RU"/>
        </w:rPr>
        <w:t>Правила выгула животных</w:t>
      </w:r>
      <w:bookmarkEnd w:id="54"/>
    </w:p>
    <w:p w14:paraId="2A3C1E92" w14:textId="77777777" w:rsidR="000E6437" w:rsidRPr="0006632C" w:rsidRDefault="000E6437" w:rsidP="000E6437">
      <w:pPr>
        <w:rPr>
          <w:lang w:val="ru-RU" w:eastAsia="ru-RU"/>
        </w:rPr>
      </w:pPr>
      <w:r w:rsidRPr="0006632C">
        <w:rPr>
          <w:lang w:val="ru-RU" w:eastAsia="ru-RU"/>
        </w:rPr>
        <w:t xml:space="preserve">Как правило, во взрослом возрасте </w:t>
      </w:r>
      <w:r>
        <w:rPr>
          <w:lang w:val="ru-RU" w:eastAsia="ru-RU"/>
        </w:rPr>
        <w:t>собак необходимо</w:t>
      </w:r>
      <w:r w:rsidRPr="0006632C">
        <w:rPr>
          <w:lang w:val="ru-RU" w:eastAsia="ru-RU"/>
        </w:rPr>
        <w:t xml:space="preserve"> выгулива</w:t>
      </w:r>
      <w:r>
        <w:rPr>
          <w:lang w:val="ru-RU" w:eastAsia="ru-RU"/>
        </w:rPr>
        <w:t>ть</w:t>
      </w:r>
      <w:r w:rsidRPr="0006632C">
        <w:rPr>
          <w:lang w:val="ru-RU" w:eastAsia="ru-RU"/>
        </w:rPr>
        <w:t xml:space="preserve"> 2-3 раза в день.</w:t>
      </w:r>
      <w:r>
        <w:rPr>
          <w:lang w:val="ru-RU" w:eastAsia="ru-RU"/>
        </w:rPr>
        <w:t xml:space="preserve"> Такой в</w:t>
      </w:r>
      <w:r w:rsidRPr="0006632C">
        <w:rPr>
          <w:lang w:val="ru-RU" w:eastAsia="ru-RU"/>
        </w:rPr>
        <w:t>ыгул должен быть безопасным для других людей, животных, а также имущества физических и юридических лиц.</w:t>
      </w:r>
      <w:r>
        <w:rPr>
          <w:lang w:val="ru-RU" w:eastAsia="ru-RU"/>
        </w:rPr>
        <w:t xml:space="preserve"> </w:t>
      </w:r>
      <w:r w:rsidRPr="0006632C">
        <w:rPr>
          <w:lang w:val="ru-RU" w:eastAsia="ru-RU"/>
        </w:rPr>
        <w:t>Во время выгула важно исключить возможность свободного, неконтролируемого передвижения животного при пересечении проезжей части дороги, в лифтах и помещениях общего пользования многоквартирных домов, во дворах таких домов, на детских и спортивных площадках.</w:t>
      </w:r>
      <w:r>
        <w:rPr>
          <w:lang w:val="ru-RU" w:eastAsia="ru-RU"/>
        </w:rPr>
        <w:t xml:space="preserve"> </w:t>
      </w:r>
      <w:r w:rsidRPr="0006632C">
        <w:rPr>
          <w:lang w:val="ru-RU" w:eastAsia="ru-RU"/>
        </w:rPr>
        <w:t>Продукты жизнедеятельности животного должны быть убраны его хозяином со всех территорий общего пользования.</w:t>
      </w:r>
      <w:r>
        <w:rPr>
          <w:lang w:val="ru-RU" w:eastAsia="ru-RU"/>
        </w:rPr>
        <w:t xml:space="preserve"> Кроме того, н</w:t>
      </w:r>
      <w:r w:rsidRPr="0006632C">
        <w:rPr>
          <w:lang w:val="ru-RU" w:eastAsia="ru-RU"/>
        </w:rPr>
        <w:t>едопустим выгул животного вне разрешенных местным органом самоуправления мест. Кроме того, собак нельзя выгуливать на детских и спортивных площадках, на территории учреждений здравоохранения и образования и в местах проведения культурно-массовых и спортивных мероприятий.</w:t>
      </w:r>
    </w:p>
    <w:p w14:paraId="5F6D88F9" w14:textId="77777777" w:rsidR="000E6437" w:rsidRPr="000C77E4" w:rsidRDefault="000E6437" w:rsidP="000E6437">
      <w:pPr>
        <w:rPr>
          <w:lang w:val="ru-RU"/>
        </w:rPr>
      </w:pPr>
      <w:r w:rsidRPr="000C77E4">
        <w:rPr>
          <w:lang w:val="ru-RU"/>
        </w:rPr>
        <w:t xml:space="preserve">Если собака больше 40 см в холке, при выгуле в общественных местах на ней должен быть поводок и/или намордник. Детям без сопровождения взрослых таких собак тоже выгуливать нельзя. Если у </w:t>
      </w:r>
      <w:r>
        <w:rPr>
          <w:lang w:val="ru-RU"/>
        </w:rPr>
        <w:t xml:space="preserve">человека более </w:t>
      </w:r>
      <w:r w:rsidRPr="000C77E4">
        <w:rPr>
          <w:lang w:val="ru-RU"/>
        </w:rPr>
        <w:t xml:space="preserve">двух крупных собак, по закону </w:t>
      </w:r>
      <w:r>
        <w:rPr>
          <w:lang w:val="ru-RU"/>
        </w:rPr>
        <w:t xml:space="preserve">он не может </w:t>
      </w:r>
      <w:r w:rsidRPr="000C77E4">
        <w:rPr>
          <w:lang w:val="ru-RU"/>
        </w:rPr>
        <w:t>гулять с ними в одиночку. И, конечно, выходить на прогулку с животным нельзя в состоянии опьянения. За нарушение этих правил вас оштрафуют на сумму от 1 000 до 5 000 руб.</w:t>
      </w:r>
    </w:p>
    <w:p w14:paraId="082CB2AB" w14:textId="77777777" w:rsidR="000E6437" w:rsidRPr="000C77E4" w:rsidRDefault="000E6437" w:rsidP="000E6437">
      <w:pPr>
        <w:rPr>
          <w:lang w:val="ru-RU"/>
        </w:rPr>
      </w:pPr>
      <w:r>
        <w:rPr>
          <w:lang w:val="ru-RU"/>
        </w:rPr>
        <w:t xml:space="preserve">Оставлять собаку </w:t>
      </w:r>
      <w:r w:rsidRPr="000C77E4">
        <w:rPr>
          <w:lang w:val="ru-RU"/>
        </w:rPr>
        <w:t xml:space="preserve">без присмотра в общественном месте или в местах выгула </w:t>
      </w:r>
      <w:r>
        <w:rPr>
          <w:lang w:val="ru-RU"/>
        </w:rPr>
        <w:t>нельзя. Это также чревато штрафом.</w:t>
      </w:r>
    </w:p>
    <w:p w14:paraId="35CF076A" w14:textId="77777777" w:rsidR="000E6437" w:rsidRPr="000C77E4" w:rsidRDefault="000E6437" w:rsidP="000E6437">
      <w:pPr>
        <w:rPr>
          <w:lang w:val="ru-RU"/>
        </w:rPr>
      </w:pPr>
      <w:r w:rsidRPr="000C77E4">
        <w:rPr>
          <w:lang w:val="ru-RU"/>
        </w:rPr>
        <w:t xml:space="preserve">Потенциально опасная собака может находиться без поводка и намордника только на огороженной территории, которая принадлежит ее владельцу по закону. При этом у входа на территорию должна быть предупреждающая надпись о наличии такой собаки. </w:t>
      </w:r>
      <w:r w:rsidRPr="001767C6">
        <w:rPr>
          <w:rStyle w:val="Strong"/>
        </w:rPr>
        <w:t>Перечень потенциально опасных собак</w:t>
      </w:r>
      <w:r w:rsidRPr="000C77E4">
        <w:rPr>
          <w:lang w:val="ru-RU"/>
        </w:rPr>
        <w:t xml:space="preserve"> утверждается Правительством Российской Федерации.</w:t>
      </w:r>
      <w:r>
        <w:rPr>
          <w:lang w:val="ru-RU"/>
        </w:rPr>
        <w:t xml:space="preserve"> В него входят:</w:t>
      </w:r>
    </w:p>
    <w:p w14:paraId="625C374F" w14:textId="77777777" w:rsidR="000E6437" w:rsidRPr="0065041F" w:rsidRDefault="000E6437">
      <w:pPr>
        <w:pStyle w:val="af"/>
        <w:numPr>
          <w:ilvl w:val="0"/>
          <w:numId w:val="17"/>
        </w:numPr>
        <w:rPr>
          <w:szCs w:val="24"/>
        </w:rPr>
      </w:pPr>
      <w:r>
        <w:t>Акбаш</w:t>
      </w:r>
    </w:p>
    <w:p w14:paraId="06C2CEAF" w14:textId="77777777" w:rsidR="000E6437" w:rsidRDefault="000E6437">
      <w:pPr>
        <w:pStyle w:val="af"/>
        <w:numPr>
          <w:ilvl w:val="0"/>
          <w:numId w:val="17"/>
        </w:numPr>
      </w:pPr>
      <w:r>
        <w:t xml:space="preserve">Американский </w:t>
      </w:r>
      <w:proofErr w:type="spellStart"/>
      <w:r>
        <w:t>бандог</w:t>
      </w:r>
      <w:proofErr w:type="spellEnd"/>
    </w:p>
    <w:p w14:paraId="7A7FC226" w14:textId="77777777" w:rsidR="000E6437" w:rsidRDefault="000E6437">
      <w:pPr>
        <w:pStyle w:val="af"/>
        <w:numPr>
          <w:ilvl w:val="0"/>
          <w:numId w:val="17"/>
        </w:numPr>
      </w:pPr>
      <w:proofErr w:type="spellStart"/>
      <w:r>
        <w:t>Амбульдог</w:t>
      </w:r>
      <w:proofErr w:type="spellEnd"/>
    </w:p>
    <w:p w14:paraId="12481CF3" w14:textId="77777777" w:rsidR="000E6437" w:rsidRDefault="000E6437">
      <w:pPr>
        <w:pStyle w:val="af"/>
        <w:numPr>
          <w:ilvl w:val="0"/>
          <w:numId w:val="17"/>
        </w:numPr>
      </w:pPr>
      <w:r>
        <w:t>Бразильский бульдог</w:t>
      </w:r>
    </w:p>
    <w:p w14:paraId="738B548A" w14:textId="77777777" w:rsidR="000E6437" w:rsidRDefault="000E6437">
      <w:pPr>
        <w:pStyle w:val="af"/>
        <w:numPr>
          <w:ilvl w:val="0"/>
          <w:numId w:val="17"/>
        </w:numPr>
      </w:pPr>
      <w:proofErr w:type="spellStart"/>
      <w:r>
        <w:t>Булли</w:t>
      </w:r>
      <w:proofErr w:type="spellEnd"/>
      <w:r>
        <w:t xml:space="preserve"> Кутта</w:t>
      </w:r>
    </w:p>
    <w:p w14:paraId="4337302A" w14:textId="77777777" w:rsidR="000E6437" w:rsidRDefault="000E6437">
      <w:pPr>
        <w:pStyle w:val="af"/>
        <w:numPr>
          <w:ilvl w:val="0"/>
          <w:numId w:val="17"/>
        </w:numPr>
      </w:pPr>
      <w:r>
        <w:t xml:space="preserve">Бульдог </w:t>
      </w:r>
      <w:proofErr w:type="spellStart"/>
      <w:r>
        <w:t>алапахский</w:t>
      </w:r>
      <w:proofErr w:type="spellEnd"/>
      <w:r>
        <w:t xml:space="preserve"> чистокровный (</w:t>
      </w:r>
      <w:proofErr w:type="spellStart"/>
      <w:r>
        <w:t>отто</w:t>
      </w:r>
      <w:proofErr w:type="spellEnd"/>
      <w:r>
        <w:t>)</w:t>
      </w:r>
    </w:p>
    <w:p w14:paraId="373F82D1" w14:textId="77777777" w:rsidR="000E6437" w:rsidRDefault="000E6437">
      <w:pPr>
        <w:pStyle w:val="af"/>
        <w:numPr>
          <w:ilvl w:val="0"/>
          <w:numId w:val="17"/>
        </w:numPr>
      </w:pPr>
      <w:proofErr w:type="spellStart"/>
      <w:r>
        <w:t>Бэндог</w:t>
      </w:r>
      <w:proofErr w:type="spellEnd"/>
    </w:p>
    <w:p w14:paraId="1A8A5150" w14:textId="77777777" w:rsidR="000E6437" w:rsidRDefault="000E6437">
      <w:pPr>
        <w:pStyle w:val="af"/>
        <w:numPr>
          <w:ilvl w:val="0"/>
          <w:numId w:val="17"/>
        </w:numPr>
      </w:pPr>
      <w:proofErr w:type="spellStart"/>
      <w:r>
        <w:t>Волко</w:t>
      </w:r>
      <w:proofErr w:type="spellEnd"/>
      <w:r>
        <w:noBreakHyphen/>
        <w:t>собачьи гибриды</w:t>
      </w:r>
    </w:p>
    <w:p w14:paraId="475E252E" w14:textId="77777777" w:rsidR="000E6437" w:rsidRDefault="000E6437">
      <w:pPr>
        <w:pStyle w:val="af"/>
        <w:numPr>
          <w:ilvl w:val="0"/>
          <w:numId w:val="17"/>
        </w:numPr>
      </w:pPr>
      <w:proofErr w:type="spellStart"/>
      <w:r>
        <w:lastRenderedPageBreak/>
        <w:t>Волкособ</w:t>
      </w:r>
      <w:proofErr w:type="spellEnd"/>
      <w:r>
        <w:t>, гибрид волка</w:t>
      </w:r>
    </w:p>
    <w:p w14:paraId="01C53B9E" w14:textId="77777777" w:rsidR="000E6437" w:rsidRDefault="000E6437">
      <w:pPr>
        <w:pStyle w:val="af"/>
        <w:numPr>
          <w:ilvl w:val="0"/>
          <w:numId w:val="17"/>
        </w:numPr>
      </w:pPr>
      <w:r>
        <w:t>Гуль донг</w:t>
      </w:r>
    </w:p>
    <w:p w14:paraId="068CD114" w14:textId="77777777" w:rsidR="000E6437" w:rsidRDefault="000E6437">
      <w:pPr>
        <w:pStyle w:val="af"/>
        <w:numPr>
          <w:ilvl w:val="0"/>
          <w:numId w:val="17"/>
        </w:numPr>
      </w:pPr>
      <w:proofErr w:type="spellStart"/>
      <w:r>
        <w:t>Питбульмастиф</w:t>
      </w:r>
      <w:proofErr w:type="spellEnd"/>
    </w:p>
    <w:p w14:paraId="633D93FA" w14:textId="77777777" w:rsidR="000E6437" w:rsidRDefault="000E6437">
      <w:pPr>
        <w:pStyle w:val="af"/>
        <w:numPr>
          <w:ilvl w:val="0"/>
          <w:numId w:val="17"/>
        </w:numPr>
      </w:pPr>
      <w:r>
        <w:t>Северокавказская собака</w:t>
      </w:r>
    </w:p>
    <w:p w14:paraId="4C62D8FE" w14:textId="77777777" w:rsidR="000E6437" w:rsidRDefault="000E6437">
      <w:pPr>
        <w:pStyle w:val="af"/>
        <w:numPr>
          <w:ilvl w:val="0"/>
          <w:numId w:val="17"/>
        </w:numPr>
      </w:pPr>
      <w:r w:rsidRPr="0065041F">
        <w:t>Метисы собак, указанных в пунктах 1</w:t>
      </w:r>
      <w:r>
        <w:t>–12</w:t>
      </w:r>
      <w:r w:rsidRPr="0065041F">
        <w:t xml:space="preserve"> настоящего перечня</w:t>
      </w:r>
    </w:p>
    <w:p w14:paraId="072B6A82" w14:textId="77777777" w:rsidR="000E6437" w:rsidRPr="0065041F" w:rsidRDefault="000E6437" w:rsidP="000E6437">
      <w:pPr>
        <w:pStyle w:val="af"/>
        <w:ind w:left="1429" w:firstLine="0"/>
      </w:pPr>
    </w:p>
    <w:p w14:paraId="27A1B5B9" w14:textId="77777777" w:rsidR="000E6437" w:rsidRPr="00A30BC0" w:rsidRDefault="000E6437" w:rsidP="000E6437">
      <w:pPr>
        <w:rPr>
          <w:rFonts w:ascii="Arial" w:hAnsi="Arial" w:cs="Arial"/>
          <w:color w:val="444444"/>
          <w:sz w:val="27"/>
          <w:szCs w:val="27"/>
          <w:lang w:val="ru-RU"/>
        </w:rPr>
      </w:pPr>
      <w:r w:rsidRPr="000C14C7">
        <w:rPr>
          <w:lang w:val="ru-RU"/>
        </w:rPr>
        <w:t xml:space="preserve">За нарушение правил предусмотрены штрафы. </w:t>
      </w:r>
      <w:r w:rsidRPr="00A30BC0">
        <w:rPr>
          <w:lang w:val="ru-RU"/>
        </w:rPr>
        <w:t>Размеры штрафов утверждены статьей</w:t>
      </w:r>
      <w:r>
        <w:rPr>
          <w:lang w:val="ru-RU"/>
        </w:rPr>
        <w:t xml:space="preserve"> </w:t>
      </w:r>
      <w:r w:rsidRPr="00A30BC0">
        <w:rPr>
          <w:lang w:val="ru-RU"/>
        </w:rPr>
        <w:t>8.1</w:t>
      </w:r>
      <w:r w:rsidRPr="0065041F">
        <w:t> </w:t>
      </w:r>
      <w:hyperlink r:id="rId92" w:tgtFrame="_blank" w:history="1">
        <w:r w:rsidRPr="00A30BC0">
          <w:rPr>
            <w:lang w:val="ru-RU"/>
          </w:rPr>
          <w:t>Закона Санкт</w:t>
        </w:r>
        <w:r w:rsidRPr="00A30BC0">
          <w:rPr>
            <w:lang w:val="ru-RU"/>
          </w:rPr>
          <w:noBreakHyphen/>
          <w:t>Петербурга «Об административных правонарушениях в Санкт</w:t>
        </w:r>
        <w:r w:rsidRPr="00A30BC0">
          <w:rPr>
            <w:lang w:val="ru-RU"/>
          </w:rPr>
          <w:noBreakHyphen/>
          <w:t>Петербурге»</w:t>
        </w:r>
      </w:hyperlink>
      <w:r w:rsidRPr="00A30BC0">
        <w:rPr>
          <w:rFonts w:ascii="Arial" w:hAnsi="Arial" w:cs="Arial"/>
          <w:color w:val="444444"/>
          <w:sz w:val="27"/>
          <w:szCs w:val="27"/>
          <w:lang w:val="ru-RU"/>
        </w:rPr>
        <w:t>.</w:t>
      </w:r>
    </w:p>
    <w:p w14:paraId="01C55267" w14:textId="77777777" w:rsidR="000E6437" w:rsidRPr="00A30BC0" w:rsidRDefault="000E6437" w:rsidP="000E6437">
      <w:pPr>
        <w:rPr>
          <w:rFonts w:ascii="Arial" w:hAnsi="Arial" w:cs="Arial"/>
          <w:color w:val="444444"/>
          <w:sz w:val="27"/>
          <w:szCs w:val="27"/>
          <w:lang w:val="ru-RU"/>
        </w:rPr>
      </w:pPr>
    </w:p>
    <w:p w14:paraId="09F6E4E1" w14:textId="5E2A53D1" w:rsidR="000E6437" w:rsidRDefault="000E6437" w:rsidP="000E6437">
      <w:pPr>
        <w:pStyle w:val="4"/>
        <w:rPr>
          <w:lang w:val="ru-RU"/>
        </w:rPr>
      </w:pPr>
      <w:bookmarkStart w:id="55" w:name="_Toc128671293"/>
      <w:r w:rsidRPr="008761D2">
        <w:rPr>
          <w:lang w:val="ru-RU"/>
        </w:rPr>
        <w:t>Правила транспортировки животных по РФ и за рубеж</w:t>
      </w:r>
      <w:bookmarkEnd w:id="55"/>
    </w:p>
    <w:p w14:paraId="30D2E572" w14:textId="649388FF" w:rsidR="007B13E2" w:rsidRPr="007B13E2" w:rsidRDefault="007B13E2" w:rsidP="007B13E2">
      <w:pPr>
        <w:pStyle w:val="a"/>
      </w:pPr>
      <w:r>
        <w:t>Правила перевозки собак в транспорте</w:t>
      </w:r>
    </w:p>
    <w:tbl>
      <w:tblPr>
        <w:tblStyle w:val="ad"/>
        <w:tblW w:w="0" w:type="auto"/>
        <w:tblLook w:val="04A0" w:firstRow="1" w:lastRow="0" w:firstColumn="1" w:lastColumn="0" w:noHBand="0" w:noVBand="1"/>
      </w:tblPr>
      <w:tblGrid>
        <w:gridCol w:w="4839"/>
        <w:gridCol w:w="4840"/>
      </w:tblGrid>
      <w:tr w:rsidR="000E6437" w14:paraId="105E5AAA" w14:textId="77777777" w:rsidTr="00F909AB">
        <w:tc>
          <w:tcPr>
            <w:tcW w:w="4839" w:type="dxa"/>
          </w:tcPr>
          <w:p w14:paraId="5FB74CB4" w14:textId="77777777" w:rsidR="000E6437" w:rsidRDefault="000E6437" w:rsidP="00F909AB">
            <w:pPr>
              <w:pStyle w:val="aa"/>
            </w:pPr>
            <w:proofErr w:type="spellStart"/>
            <w:r>
              <w:t>Вид</w:t>
            </w:r>
            <w:proofErr w:type="spellEnd"/>
            <w:r>
              <w:t xml:space="preserve"> </w:t>
            </w:r>
            <w:proofErr w:type="spellStart"/>
            <w:r>
              <w:t>транспорта</w:t>
            </w:r>
            <w:proofErr w:type="spellEnd"/>
          </w:p>
        </w:tc>
        <w:tc>
          <w:tcPr>
            <w:tcW w:w="4840" w:type="dxa"/>
          </w:tcPr>
          <w:p w14:paraId="1606725F" w14:textId="77777777" w:rsidR="000E6437" w:rsidRDefault="000E6437" w:rsidP="00F909AB">
            <w:pPr>
              <w:pStyle w:val="aa"/>
            </w:pPr>
            <w:proofErr w:type="spellStart"/>
            <w:r>
              <w:t>Требования</w:t>
            </w:r>
            <w:proofErr w:type="spellEnd"/>
          </w:p>
        </w:tc>
      </w:tr>
      <w:tr w:rsidR="000E6437" w:rsidRPr="00FA7379" w14:paraId="1C87E8B8" w14:textId="77777777" w:rsidTr="00F909AB">
        <w:tc>
          <w:tcPr>
            <w:tcW w:w="4839" w:type="dxa"/>
          </w:tcPr>
          <w:p w14:paraId="0EC8EF6C" w14:textId="77777777" w:rsidR="000E6437" w:rsidRDefault="000E6437" w:rsidP="00F909AB">
            <w:pPr>
              <w:pStyle w:val="ab"/>
            </w:pPr>
            <w:r>
              <w:t>Городской общественный транспорт</w:t>
            </w:r>
          </w:p>
        </w:tc>
        <w:tc>
          <w:tcPr>
            <w:tcW w:w="4840" w:type="dxa"/>
          </w:tcPr>
          <w:p w14:paraId="4D95B689" w14:textId="77777777" w:rsidR="000E6437" w:rsidRPr="000C77E4" w:rsidRDefault="000E6437" w:rsidP="00F909AB">
            <w:pPr>
              <w:pStyle w:val="ab"/>
            </w:pPr>
            <w:r w:rsidRPr="000C77E4">
              <w:t>Бесплатно в общественном транспорте можно перевозить мелких животных и комнатных птиц в клетках, а также декоративных собак (рост которых не превышает 40 см). Сумма длины, ширины и высоты переноски для животного не должна превышать 120 см.</w:t>
            </w:r>
          </w:p>
          <w:p w14:paraId="0388775F" w14:textId="77777777" w:rsidR="000E6437" w:rsidRPr="000C77E4" w:rsidRDefault="000E6437" w:rsidP="00F909AB">
            <w:pPr>
              <w:pStyle w:val="ab"/>
            </w:pPr>
            <w:r w:rsidRPr="000C77E4">
              <w:t>В метро нельзя перевозить крупных собак, исключение составляют собаки</w:t>
            </w:r>
            <w:r w:rsidRPr="000C77E4">
              <w:noBreakHyphen/>
              <w:t>проводники.</w:t>
            </w:r>
          </w:p>
          <w:p w14:paraId="25582392" w14:textId="77777777" w:rsidR="000E6437" w:rsidRPr="000C77E4" w:rsidRDefault="000E6437" w:rsidP="00F909AB">
            <w:pPr>
              <w:pStyle w:val="ab"/>
            </w:pPr>
            <w:r w:rsidRPr="000C77E4">
              <w:t>В наземном транспорте охотничьих и служебных собак перевозят за отдельную плату согласно тарифу. Собаки</w:t>
            </w:r>
            <w:r w:rsidRPr="000C77E4">
              <w:noBreakHyphen/>
              <w:t>проводники едут бесплатно, но только при предъявлении соответствующих документов. Собака должна быть в наморднике, с поводком и опознавательным знаком, и находится исключительно на накопительной площадке</w:t>
            </w:r>
            <w:r w:rsidRPr="009E2BCA">
              <w:t> </w:t>
            </w:r>
            <w:r w:rsidRPr="000C77E4">
              <w:t>— части салона автобуса перед дверями, которая служит для размещения стоящих пассажиров, входящих (выходящих) в (из) автобус (автобуса).</w:t>
            </w:r>
          </w:p>
          <w:p w14:paraId="41596A63" w14:textId="77777777" w:rsidR="000E6437" w:rsidRPr="000C77E4" w:rsidRDefault="000E6437" w:rsidP="00F909AB">
            <w:pPr>
              <w:pStyle w:val="ab"/>
            </w:pPr>
            <w:r w:rsidRPr="000C77E4">
              <w:t xml:space="preserve">Во время поездки на общественном транспорте вместе с животным необходимо иметь при себе ветеринарный паспорт. </w:t>
            </w:r>
            <w:r>
              <w:t xml:space="preserve">В </w:t>
            </w:r>
            <w:r w:rsidRPr="000C77E4">
              <w:t>метро вместе с собакой</w:t>
            </w:r>
            <w:r w:rsidRPr="000C77E4">
              <w:noBreakHyphen/>
              <w:t xml:space="preserve">проводником, </w:t>
            </w:r>
            <w:r>
              <w:t xml:space="preserve">хозяину </w:t>
            </w:r>
            <w:r w:rsidRPr="000C77E4">
              <w:t xml:space="preserve">понадобится документ, подтверждающий прохождение курса обучения пользования метрополитеном инвалидов по </w:t>
            </w:r>
            <w:r w:rsidRPr="000C77E4">
              <w:lastRenderedPageBreak/>
              <w:t>зрению при сопровождении их собаками</w:t>
            </w:r>
            <w:r w:rsidRPr="000C77E4">
              <w:noBreakHyphen/>
              <w:t>проводниками.</w:t>
            </w:r>
          </w:p>
          <w:p w14:paraId="1E532358" w14:textId="77777777" w:rsidR="000E6437" w:rsidRDefault="000E6437" w:rsidP="00F909AB">
            <w:pPr>
              <w:pStyle w:val="ab"/>
            </w:pPr>
          </w:p>
          <w:p w14:paraId="767FB677" w14:textId="77777777" w:rsidR="000E6437" w:rsidRDefault="000E6437" w:rsidP="00F909AB">
            <w:pPr>
              <w:pStyle w:val="ab"/>
            </w:pPr>
            <w:r>
              <w:t>П</w:t>
            </w:r>
            <w:r w:rsidRPr="000C77E4">
              <w:t xml:space="preserve">ри соблюдении правил </w:t>
            </w:r>
            <w:r>
              <w:t xml:space="preserve">собаковладельцу </w:t>
            </w:r>
            <w:r w:rsidRPr="000C77E4">
              <w:t>не могут отказать в перевозке животного</w:t>
            </w:r>
            <w:r>
              <w:t>, а о несоблюдении правил обычно оповещают Комитет по транспорту.</w:t>
            </w:r>
            <w:r w:rsidRPr="000C77E4">
              <w:t xml:space="preserve"> </w:t>
            </w:r>
          </w:p>
        </w:tc>
      </w:tr>
      <w:tr w:rsidR="000E6437" w:rsidRPr="00FA7379" w14:paraId="1CCB65EF" w14:textId="77777777" w:rsidTr="00F909AB">
        <w:tc>
          <w:tcPr>
            <w:tcW w:w="4839" w:type="dxa"/>
          </w:tcPr>
          <w:p w14:paraId="24F7AD7E" w14:textId="77777777" w:rsidR="000E6437" w:rsidRDefault="000E6437" w:rsidP="00F909AB">
            <w:pPr>
              <w:pStyle w:val="ab"/>
            </w:pPr>
            <w:r>
              <w:t>Самолет</w:t>
            </w:r>
          </w:p>
        </w:tc>
        <w:tc>
          <w:tcPr>
            <w:tcW w:w="4840" w:type="dxa"/>
          </w:tcPr>
          <w:p w14:paraId="4CC77BA9" w14:textId="77777777" w:rsidR="000E6437" w:rsidRPr="009E2BCA" w:rsidRDefault="000E6437" w:rsidP="00F909AB">
            <w:pPr>
              <w:pStyle w:val="ab"/>
              <w:rPr>
                <w:rStyle w:val="Strong"/>
              </w:rPr>
            </w:pPr>
            <w:r w:rsidRPr="009E2BCA">
              <w:rPr>
                <w:rStyle w:val="Strong"/>
              </w:rPr>
              <w:t>Общие правила</w:t>
            </w:r>
          </w:p>
          <w:p w14:paraId="1BDFE7C6" w14:textId="77777777" w:rsidR="000E6437" w:rsidRPr="000C77E4" w:rsidRDefault="000E6437" w:rsidP="00F909AB">
            <w:pPr>
              <w:pStyle w:val="ab"/>
            </w:pPr>
            <w:r w:rsidRPr="000C77E4">
              <w:t>В авиапутешествие пассажир может взять домашних прирученных животных</w:t>
            </w:r>
            <w:r>
              <w:t> </w:t>
            </w:r>
            <w:r w:rsidRPr="000C77E4">
              <w:t>—</w:t>
            </w:r>
            <w:r>
              <w:t>в том числе и собак. Однако стоит отметить, что н</w:t>
            </w:r>
            <w:r w:rsidRPr="000C77E4">
              <w:t>екоторые компании вводят свои ограничения на</w:t>
            </w:r>
            <w:r>
              <w:t xml:space="preserve"> породы собак</w:t>
            </w:r>
            <w:r w:rsidRPr="000C77E4">
              <w:t xml:space="preserve">. </w:t>
            </w:r>
          </w:p>
          <w:p w14:paraId="77CB678D" w14:textId="77777777" w:rsidR="000E6437" w:rsidRPr="000C77E4" w:rsidRDefault="000E6437" w:rsidP="00F909AB">
            <w:pPr>
              <w:pStyle w:val="ab"/>
            </w:pPr>
            <w:r w:rsidRPr="000C77E4">
              <w:t>Для перевозки нужна специальная переноска. Обычно животных помещают в отапливаемый багажный отсек, однако если питомец маленький, с разрешения авиаперевозчика его можно взять с собой на борт. Исключение составляют служебные собаки и собаки</w:t>
            </w:r>
            <w:r w:rsidRPr="000C77E4">
              <w:noBreakHyphen/>
              <w:t>поводыри</w:t>
            </w:r>
            <w:r>
              <w:t> </w:t>
            </w:r>
            <w:r w:rsidRPr="000C77E4">
              <w:t>— их можно брать на борт вне зависимости от размера и без переноски. В этом случае следует обеспечить собаку ошейником и намордником, а также привязать ее к своему креслу.</w:t>
            </w:r>
          </w:p>
          <w:p w14:paraId="51507725" w14:textId="77777777" w:rsidR="000E6437" w:rsidRDefault="000E6437" w:rsidP="00F909AB">
            <w:pPr>
              <w:pStyle w:val="ab"/>
            </w:pPr>
            <w:r w:rsidRPr="000C77E4">
              <w:t xml:space="preserve">Стоимость перевозки рассчитывается в зависимости от веса и занимаемого места питомца. </w:t>
            </w:r>
            <w:r>
              <w:t xml:space="preserve">Исключением являются </w:t>
            </w:r>
            <w:r w:rsidRPr="000C77E4">
              <w:t>собак</w:t>
            </w:r>
            <w:r>
              <w:t>и</w:t>
            </w:r>
            <w:r w:rsidRPr="000C77E4">
              <w:noBreakHyphen/>
              <w:t>поводыр</w:t>
            </w:r>
            <w:r>
              <w:t>и, так как их перевозка</w:t>
            </w:r>
            <w:r w:rsidRPr="000C77E4">
              <w:t xml:space="preserve"> бесплатна.</w:t>
            </w:r>
          </w:p>
          <w:p w14:paraId="16F7A813" w14:textId="77777777" w:rsidR="000E6437" w:rsidRDefault="000E6437" w:rsidP="00F909AB">
            <w:pPr>
              <w:pStyle w:val="ab"/>
              <w:rPr>
                <w:rStyle w:val="Strong"/>
              </w:rPr>
            </w:pPr>
          </w:p>
          <w:p w14:paraId="35F7AE61" w14:textId="77777777" w:rsidR="000E6437" w:rsidRPr="00D653BB" w:rsidRDefault="000E6437" w:rsidP="00F909AB">
            <w:pPr>
              <w:pStyle w:val="ab"/>
              <w:rPr>
                <w:rStyle w:val="Strong"/>
                <w:b w:val="0"/>
              </w:rPr>
            </w:pPr>
            <w:r w:rsidRPr="009E2BCA">
              <w:rPr>
                <w:rStyle w:val="Strong"/>
              </w:rPr>
              <w:t>Необходимые документы</w:t>
            </w:r>
          </w:p>
          <w:p w14:paraId="79E99208" w14:textId="77777777" w:rsidR="000E6437" w:rsidRPr="000C77E4" w:rsidRDefault="000E6437" w:rsidP="00F909AB">
            <w:pPr>
              <w:pStyle w:val="ab"/>
            </w:pPr>
            <w:r w:rsidRPr="009E2BCA">
              <w:t xml:space="preserve">При перевозке животных предоставляются документы, предусмотренные законодательством страны, в которую вы летите. </w:t>
            </w:r>
            <w:r w:rsidRPr="000C77E4">
              <w:t>В России это ветеринарный паспорт со всеми необходимыми отметками, включая отметку о прививке от бешенства.</w:t>
            </w:r>
          </w:p>
          <w:p w14:paraId="10943219" w14:textId="77777777" w:rsidR="000E6437" w:rsidRPr="000C77E4" w:rsidRDefault="000E6437" w:rsidP="00F909AB">
            <w:pPr>
              <w:pStyle w:val="ab"/>
            </w:pPr>
            <w:r w:rsidRPr="000C77E4">
              <w:t>Для перевозки служебной собаки в салоне самолета нужно предъявить документ, подтверждающий, что пассажир, сопровождающий собаку, является сотрудником кинологической службы федерального органа исполнительной власти, а также документ о специальном обучении собаки.</w:t>
            </w:r>
          </w:p>
          <w:p w14:paraId="20529FDB" w14:textId="77777777" w:rsidR="000E6437" w:rsidRDefault="000E6437" w:rsidP="00F909AB">
            <w:pPr>
              <w:pStyle w:val="ab"/>
            </w:pPr>
            <w:r w:rsidRPr="000C77E4">
              <w:lastRenderedPageBreak/>
              <w:t>Чтобы взять с собой на борт собаку</w:t>
            </w:r>
            <w:r w:rsidRPr="000C77E4">
              <w:noBreakHyphen/>
              <w:t>поводыря, нужно предъявить документ, подтверждающий инвалидность пассажира, а также документ, подтверждающий необходимую подготовку собаки.</w:t>
            </w:r>
          </w:p>
        </w:tc>
      </w:tr>
      <w:tr w:rsidR="000E6437" w14:paraId="6C83976C" w14:textId="77777777" w:rsidTr="00F909AB">
        <w:tc>
          <w:tcPr>
            <w:tcW w:w="4839" w:type="dxa"/>
          </w:tcPr>
          <w:p w14:paraId="42123F57" w14:textId="77777777" w:rsidR="000E6437" w:rsidRDefault="000E6437" w:rsidP="00F909AB">
            <w:pPr>
              <w:pStyle w:val="ab"/>
            </w:pPr>
            <w:r>
              <w:t xml:space="preserve">Поезд </w:t>
            </w:r>
          </w:p>
        </w:tc>
        <w:tc>
          <w:tcPr>
            <w:tcW w:w="4840" w:type="dxa"/>
          </w:tcPr>
          <w:p w14:paraId="5114CB50" w14:textId="77777777" w:rsidR="000E6437" w:rsidRPr="009E2BCA" w:rsidRDefault="000E6437" w:rsidP="00F909AB">
            <w:pPr>
              <w:pStyle w:val="ab"/>
              <w:rPr>
                <w:rStyle w:val="Strong"/>
              </w:rPr>
            </w:pPr>
            <w:r w:rsidRPr="009E2BCA">
              <w:rPr>
                <w:rStyle w:val="Strong"/>
              </w:rPr>
              <w:t>Общие правила для поездов дальнего следования</w:t>
            </w:r>
          </w:p>
          <w:p w14:paraId="25C8ACAF" w14:textId="77777777" w:rsidR="000E6437" w:rsidRPr="000C77E4" w:rsidRDefault="000E6437" w:rsidP="00F909AB">
            <w:pPr>
              <w:pStyle w:val="ab"/>
            </w:pPr>
            <w:r w:rsidRPr="000C77E4">
              <w:t xml:space="preserve">В пассажирских вагонах поезда можно </w:t>
            </w:r>
            <w:r>
              <w:t xml:space="preserve">также перевозить собак. </w:t>
            </w:r>
            <w:r w:rsidRPr="000C77E4">
              <w:t>Во время путешествия пассажир имеет право взять с собой одну переноску, в которой может находиться не более двух животных. В вагон повышенной комфортности (СВ, Люкс) переноску с маленькими животными можно взять бесплатно, а вот в остальных вагонах за провоз питомцев придется заплатить отдельно в кассе вокзала перед отправлением. У животного должны быть все необходимые ветеринарные документы (паспорт с отметками о прививках).</w:t>
            </w:r>
          </w:p>
          <w:p w14:paraId="1E956947" w14:textId="77777777" w:rsidR="000E6437" w:rsidRPr="000C77E4" w:rsidRDefault="000E6437" w:rsidP="00F909AB">
            <w:pPr>
              <w:pStyle w:val="ab"/>
            </w:pPr>
            <w:r w:rsidRPr="000C77E4">
              <w:t xml:space="preserve">Переноска с животным </w:t>
            </w:r>
            <w:r>
              <w:t xml:space="preserve">является обязательной. Она </w:t>
            </w:r>
            <w:r w:rsidRPr="000C77E4">
              <w:t xml:space="preserve">должна помещаться в места, отведенные для багажа. </w:t>
            </w:r>
          </w:p>
          <w:p w14:paraId="64F48901" w14:textId="77777777" w:rsidR="000E6437" w:rsidRDefault="000E6437" w:rsidP="00F909AB">
            <w:pPr>
              <w:pStyle w:val="ab"/>
            </w:pPr>
            <w:r w:rsidRPr="000C77E4">
              <w:t xml:space="preserve">Запрещена перевозка животных, которые могут нанести вред другим пассажирам или работникам поезда. </w:t>
            </w:r>
          </w:p>
          <w:p w14:paraId="1438DEC1" w14:textId="77777777" w:rsidR="000E6437" w:rsidRPr="000C77E4" w:rsidRDefault="000E6437" w:rsidP="00F909AB">
            <w:pPr>
              <w:pStyle w:val="ab"/>
            </w:pPr>
          </w:p>
          <w:p w14:paraId="64C66176" w14:textId="77777777" w:rsidR="000E6437" w:rsidRPr="009E2BCA" w:rsidRDefault="000E6437" w:rsidP="00F909AB">
            <w:pPr>
              <w:pStyle w:val="ab"/>
              <w:rPr>
                <w:rStyle w:val="Strong"/>
              </w:rPr>
            </w:pPr>
            <w:r w:rsidRPr="009E2BCA">
              <w:rPr>
                <w:rStyle w:val="Strong"/>
              </w:rPr>
              <w:t>Правила перевозки крупных собак</w:t>
            </w:r>
          </w:p>
          <w:p w14:paraId="2995D36B" w14:textId="77777777" w:rsidR="000E6437" w:rsidRPr="000C77E4" w:rsidRDefault="000E6437" w:rsidP="00F909AB">
            <w:pPr>
              <w:pStyle w:val="ab"/>
            </w:pPr>
            <w:r w:rsidRPr="000C77E4">
              <w:t>Крупных собак</w:t>
            </w:r>
            <w:r>
              <w:t>, не помещающихся в переноску,</w:t>
            </w:r>
            <w:r w:rsidRPr="000C77E4">
              <w:t xml:space="preserve"> можно перевозить только в вагонах Купе, СВ и Люкс. При этом </w:t>
            </w:r>
            <w:r>
              <w:t xml:space="preserve">необходимо </w:t>
            </w:r>
            <w:r w:rsidRPr="000C77E4">
              <w:t>выкупить все купе целиком, доплачивать за провоз животного отдельно не нужно. Собака считается отдельным пассажиром, поэтому число животных и их сопровождающих не должно превышать фактическое число мест в купе.</w:t>
            </w:r>
          </w:p>
          <w:p w14:paraId="73DC8AC2" w14:textId="77777777" w:rsidR="000E6437" w:rsidRPr="000C77E4" w:rsidRDefault="000E6437" w:rsidP="00F909AB">
            <w:pPr>
              <w:pStyle w:val="ab"/>
            </w:pPr>
            <w:r w:rsidRPr="000C77E4">
              <w:t>Собаки</w:t>
            </w:r>
            <w:r w:rsidRPr="000C77E4">
              <w:noBreakHyphen/>
              <w:t>поводыри</w:t>
            </w:r>
            <w:r w:rsidRPr="009E2BCA">
              <w:t> </w:t>
            </w:r>
            <w:r w:rsidRPr="000C77E4">
              <w:t>— исключение из правил. Их провоз осуществляется бесплатно и разрешен во всех видах вагонов. В этом случае у пассажира должна быть справка об инвалидности и документы о специальном обучении собаки.</w:t>
            </w:r>
          </w:p>
          <w:p w14:paraId="6EC41AFA" w14:textId="77777777" w:rsidR="000E6437" w:rsidRDefault="000E6437" w:rsidP="00F909AB">
            <w:pPr>
              <w:pStyle w:val="ab"/>
            </w:pPr>
            <w:r w:rsidRPr="000C77E4">
              <w:t>Все крупные собаки провозятся в наморднике и с поводком.</w:t>
            </w:r>
          </w:p>
          <w:p w14:paraId="744BD53D" w14:textId="77777777" w:rsidR="000E6437" w:rsidRPr="000C77E4" w:rsidRDefault="000E6437" w:rsidP="00F909AB">
            <w:pPr>
              <w:pStyle w:val="ab"/>
            </w:pPr>
          </w:p>
          <w:p w14:paraId="1C407F12" w14:textId="77777777" w:rsidR="000E6437" w:rsidRPr="009E2BCA" w:rsidRDefault="000E6437" w:rsidP="00F909AB">
            <w:pPr>
              <w:pStyle w:val="ab"/>
              <w:rPr>
                <w:rStyle w:val="Strong"/>
              </w:rPr>
            </w:pPr>
            <w:r w:rsidRPr="009E2BCA">
              <w:rPr>
                <w:rStyle w:val="Strong"/>
              </w:rPr>
              <w:lastRenderedPageBreak/>
              <w:t>Правила перевозки животных в поездах пригородного следования</w:t>
            </w:r>
          </w:p>
          <w:p w14:paraId="71579D65" w14:textId="77777777" w:rsidR="000E6437" w:rsidRPr="000C77E4" w:rsidRDefault="000E6437" w:rsidP="00F909AB">
            <w:pPr>
              <w:pStyle w:val="ab"/>
            </w:pPr>
            <w:r w:rsidRPr="000C77E4">
              <w:t>В поездах пригородного следования собак и кошек можно перевозить без переносок. В этом случае собаку следует обеспечить намордником и поводком. В одном вагоне могут находиться не более двух собак.</w:t>
            </w:r>
          </w:p>
          <w:p w14:paraId="493E0CF3" w14:textId="77777777" w:rsidR="000E6437" w:rsidRDefault="000E6437" w:rsidP="00F909AB">
            <w:pPr>
              <w:pStyle w:val="ab"/>
            </w:pPr>
            <w:r w:rsidRPr="000C77E4">
              <w:t>В поездах пригородного следования за провоз животных берут отдельную плату. Она составляет не более 25% от стоимости обычного билета.</w:t>
            </w:r>
          </w:p>
        </w:tc>
      </w:tr>
      <w:tr w:rsidR="000E6437" w:rsidRPr="00FA7379" w14:paraId="1636A800" w14:textId="77777777" w:rsidTr="00F909AB">
        <w:tc>
          <w:tcPr>
            <w:tcW w:w="4839" w:type="dxa"/>
          </w:tcPr>
          <w:p w14:paraId="0F54FF93" w14:textId="77777777" w:rsidR="000E6437" w:rsidRDefault="000E6437" w:rsidP="00F909AB">
            <w:pPr>
              <w:pStyle w:val="ab"/>
            </w:pPr>
            <w:r>
              <w:t>Водный транспорт</w:t>
            </w:r>
          </w:p>
        </w:tc>
        <w:tc>
          <w:tcPr>
            <w:tcW w:w="4840" w:type="dxa"/>
          </w:tcPr>
          <w:p w14:paraId="4ADD6F43" w14:textId="77777777" w:rsidR="000E6437" w:rsidRPr="000C77E4" w:rsidRDefault="000E6437" w:rsidP="00F909AB">
            <w:pPr>
              <w:pStyle w:val="ab"/>
            </w:pPr>
            <w:r w:rsidRPr="000C77E4">
              <w:t xml:space="preserve">Маленькие </w:t>
            </w:r>
            <w:r>
              <w:t xml:space="preserve">собаки </w:t>
            </w:r>
            <w:r w:rsidRPr="000C77E4">
              <w:t>перевозятся в специальных переносках: оборудованных ящиках, контейнерах, корзинах или клетках. Крупные собаки</w:t>
            </w:r>
            <w:r>
              <w:t> </w:t>
            </w:r>
            <w:r w:rsidRPr="000C77E4">
              <w:t>— в ошейнике с поводком и наморднике.</w:t>
            </w:r>
          </w:p>
          <w:p w14:paraId="2C023468" w14:textId="77777777" w:rsidR="000E6437" w:rsidRPr="000C77E4" w:rsidRDefault="000E6437" w:rsidP="00F909AB">
            <w:pPr>
              <w:pStyle w:val="ab"/>
            </w:pPr>
            <w:r w:rsidRPr="000C77E4">
              <w:t>Все животные должны иметь ветеринарный паспорт с необходимыми отметками о прививках.</w:t>
            </w:r>
          </w:p>
          <w:p w14:paraId="6BA1562A" w14:textId="77777777" w:rsidR="000E6437" w:rsidRPr="000C77E4" w:rsidRDefault="000E6437" w:rsidP="00F909AB">
            <w:pPr>
              <w:pStyle w:val="ab"/>
            </w:pPr>
            <w:r>
              <w:t xml:space="preserve">Питомцев </w:t>
            </w:r>
            <w:r w:rsidRPr="000C77E4">
              <w:t>нельзя перевозить в каютах и других пассажирских помещениях. Во время плавания животные находятся в специальных местах, отведенных для их перевозки капитаном судна. Это правило не распространяется на судна, обслуживающие пригородные, внутригородские маршруты и переправы.</w:t>
            </w:r>
          </w:p>
          <w:p w14:paraId="2773880A" w14:textId="77777777" w:rsidR="000E6437" w:rsidRDefault="000E6437" w:rsidP="00F909AB">
            <w:pPr>
              <w:pStyle w:val="ab"/>
            </w:pPr>
            <w:r w:rsidRPr="000C77E4">
              <w:t>Пассажиры обязаны соблюдать чистоту и убирать за своими питомцами самостоятельно.</w:t>
            </w:r>
          </w:p>
        </w:tc>
      </w:tr>
    </w:tbl>
    <w:p w14:paraId="746B270D" w14:textId="77777777" w:rsidR="000E6437" w:rsidRPr="008816D5" w:rsidRDefault="000E6437" w:rsidP="000E6437">
      <w:pPr>
        <w:pStyle w:val="aa"/>
        <w:rPr>
          <w:lang w:val="ru-RU"/>
        </w:rPr>
      </w:pPr>
    </w:p>
    <w:p w14:paraId="4DC60606" w14:textId="77777777" w:rsidR="000E6437" w:rsidRPr="002B605E" w:rsidRDefault="000E6437" w:rsidP="000E6437">
      <w:pPr>
        <w:pStyle w:val="4"/>
        <w:rPr>
          <w:lang w:val="ru-RU"/>
        </w:rPr>
      </w:pPr>
      <w:bookmarkStart w:id="56" w:name="_Toc128671294"/>
      <w:r w:rsidRPr="002B605E">
        <w:rPr>
          <w:lang w:val="ru-RU"/>
        </w:rPr>
        <w:t>Собаки-поводыри</w:t>
      </w:r>
      <w:bookmarkEnd w:id="56"/>
    </w:p>
    <w:p w14:paraId="40E1E806" w14:textId="77777777" w:rsidR="000E6437" w:rsidRPr="000C77E4" w:rsidRDefault="000E6437" w:rsidP="000E6437">
      <w:pPr>
        <w:rPr>
          <w:lang w:val="ru-RU"/>
        </w:rPr>
      </w:pPr>
      <w:r w:rsidRPr="000C77E4">
        <w:rPr>
          <w:lang w:val="ru-RU"/>
        </w:rPr>
        <w:t>Собака</w:t>
      </w:r>
      <w:r w:rsidRPr="000C77E4">
        <w:rPr>
          <w:lang w:val="ru-RU"/>
        </w:rPr>
        <w:noBreakHyphen/>
        <w:t>поводырь</w:t>
      </w:r>
      <w:r>
        <w:t> </w:t>
      </w:r>
      <w:r w:rsidRPr="000C77E4">
        <w:rPr>
          <w:lang w:val="ru-RU"/>
        </w:rPr>
        <w:t xml:space="preserve">— это специально обученная собака, помогающая слабовидящим и незрячим людям передвигаться по улице, посещать необходимые места и избегать при этом препятствий. </w:t>
      </w:r>
      <w:r>
        <w:rPr>
          <w:lang w:val="ru-RU"/>
        </w:rPr>
        <w:t xml:space="preserve">Такие </w:t>
      </w:r>
      <w:r w:rsidRPr="000C77E4">
        <w:rPr>
          <w:lang w:val="ru-RU"/>
        </w:rPr>
        <w:t>собаки проходят специальное обучение в кинологическом центре и имеют соответствующий паспорт.</w:t>
      </w:r>
      <w:r>
        <w:rPr>
          <w:lang w:val="ru-RU"/>
        </w:rPr>
        <w:t xml:space="preserve"> Получить такого питомца </w:t>
      </w:r>
      <w:r w:rsidRPr="000C77E4">
        <w:rPr>
          <w:lang w:val="ru-RU"/>
        </w:rPr>
        <w:t>в безвозмездное пользование</w:t>
      </w:r>
      <w:r>
        <w:rPr>
          <w:lang w:val="ru-RU"/>
        </w:rPr>
        <w:t xml:space="preserve"> могут и</w:t>
      </w:r>
      <w:r w:rsidRPr="000C77E4">
        <w:rPr>
          <w:lang w:val="ru-RU"/>
        </w:rPr>
        <w:t xml:space="preserve">нвалиды по зрению </w:t>
      </w:r>
      <w:r>
        <w:t>I</w:t>
      </w:r>
      <w:r w:rsidRPr="000C77E4">
        <w:rPr>
          <w:lang w:val="ru-RU"/>
        </w:rPr>
        <w:t xml:space="preserve"> группы в соответствии с Индивидуальной программой реабилитации или </w:t>
      </w:r>
      <w:proofErr w:type="spellStart"/>
      <w:r w:rsidRPr="000C77E4">
        <w:rPr>
          <w:lang w:val="ru-RU"/>
        </w:rPr>
        <w:t>абилитации</w:t>
      </w:r>
      <w:proofErr w:type="spellEnd"/>
      <w:r w:rsidRPr="000C77E4">
        <w:rPr>
          <w:lang w:val="ru-RU"/>
        </w:rPr>
        <w:t xml:space="preserve"> инвалида Социального фонда России (</w:t>
      </w:r>
      <w:proofErr w:type="spellStart"/>
      <w:r w:rsidRPr="000C77E4">
        <w:rPr>
          <w:lang w:val="ru-RU"/>
        </w:rPr>
        <w:t>СФР</w:t>
      </w:r>
      <w:proofErr w:type="spellEnd"/>
      <w:r w:rsidRPr="000C77E4">
        <w:rPr>
          <w:lang w:val="ru-RU"/>
        </w:rPr>
        <w:t>).</w:t>
      </w:r>
    </w:p>
    <w:p w14:paraId="358F11D6" w14:textId="77777777" w:rsidR="000E6437" w:rsidRPr="000C77E4" w:rsidRDefault="000E6437" w:rsidP="000E6437">
      <w:pPr>
        <w:rPr>
          <w:lang w:val="ru-RU"/>
        </w:rPr>
      </w:pPr>
      <w:r w:rsidRPr="00521085">
        <w:rPr>
          <w:lang w:val="ru-RU"/>
        </w:rPr>
        <w:t>На содержание и ветеринарное обслуживание собаки</w:t>
      </w:r>
      <w:r w:rsidRPr="00521085">
        <w:rPr>
          <w:lang w:val="ru-RU"/>
        </w:rPr>
        <w:noBreakHyphen/>
        <w:t>поводыря можно получить ежегодную денежную компенсацию расходов.</w:t>
      </w:r>
      <w:r>
        <w:rPr>
          <w:lang w:val="ru-RU"/>
        </w:rPr>
        <w:t xml:space="preserve"> </w:t>
      </w:r>
      <w:r w:rsidRPr="00521085">
        <w:rPr>
          <w:lang w:val="ru-RU"/>
        </w:rPr>
        <w:t>В случае утраты собаки-поводыря или потери ею качеств проводника предоставление инвалиду другой собаки</w:t>
      </w:r>
      <w:r w:rsidRPr="00521085">
        <w:rPr>
          <w:lang w:val="ru-RU"/>
        </w:rPr>
        <w:noBreakHyphen/>
        <w:t>поводыря</w:t>
      </w:r>
      <w:r w:rsidRPr="00521085">
        <w:t> </w:t>
      </w:r>
      <w:hyperlink r:id="rId93" w:tgtFrame="_blank" w:history="1">
        <w:r w:rsidRPr="00521085">
          <w:rPr>
            <w:lang w:val="ru-RU"/>
          </w:rPr>
          <w:t>осуществляется в общем</w:t>
        </w:r>
        <w:r>
          <w:rPr>
            <w:lang w:val="ru-RU"/>
          </w:rPr>
          <w:t xml:space="preserve"> </w:t>
        </w:r>
        <w:r w:rsidRPr="00521085">
          <w:rPr>
            <w:lang w:val="ru-RU"/>
          </w:rPr>
          <w:t>порядке</w:t>
        </w:r>
      </w:hyperlink>
      <w:r w:rsidRPr="00521085">
        <w:rPr>
          <w:lang w:val="ru-RU"/>
        </w:rPr>
        <w:t>.</w:t>
      </w:r>
      <w:r>
        <w:rPr>
          <w:lang w:val="ru-RU"/>
        </w:rPr>
        <w:t xml:space="preserve"> </w:t>
      </w:r>
      <w:r w:rsidRPr="00521085">
        <w:rPr>
          <w:lang w:val="ru-RU"/>
        </w:rPr>
        <w:t xml:space="preserve">Собака, потерявшая качества проводника, по желанию инвалида передается в </w:t>
      </w:r>
      <w:r w:rsidRPr="00521085">
        <w:rPr>
          <w:lang w:val="ru-RU"/>
        </w:rPr>
        <w:lastRenderedPageBreak/>
        <w:t>его собственность.</w:t>
      </w:r>
      <w:r>
        <w:rPr>
          <w:lang w:val="ru-RU"/>
        </w:rPr>
        <w:t xml:space="preserve"> </w:t>
      </w:r>
      <w:r w:rsidRPr="000C77E4">
        <w:rPr>
          <w:lang w:val="ru-RU"/>
        </w:rPr>
        <w:t>Отказ инвалида от обеспечения его собакой-поводырем деньгами не компенсируется.</w:t>
      </w:r>
      <w:r>
        <w:rPr>
          <w:lang w:val="ru-RU"/>
        </w:rPr>
        <w:t xml:space="preserve"> </w:t>
      </w:r>
      <w:r w:rsidRPr="000C77E4">
        <w:rPr>
          <w:lang w:val="ru-RU"/>
        </w:rPr>
        <w:t>Проезд собаки</w:t>
      </w:r>
      <w:r w:rsidRPr="000C77E4">
        <w:rPr>
          <w:lang w:val="ru-RU"/>
        </w:rPr>
        <w:noBreakHyphen/>
        <w:t>поводыря в общественном транспорте бесплатен.</w:t>
      </w:r>
    </w:p>
    <w:p w14:paraId="4CAC088C" w14:textId="77777777" w:rsidR="000E6437" w:rsidRDefault="000E6437" w:rsidP="000E6437">
      <w:pPr>
        <w:ind w:firstLine="0"/>
        <w:rPr>
          <w:rFonts w:ascii="Arial" w:hAnsi="Arial" w:cs="Arial"/>
          <w:color w:val="444444"/>
          <w:spacing w:val="-1"/>
          <w:sz w:val="27"/>
          <w:szCs w:val="27"/>
          <w:shd w:val="clear" w:color="auto" w:fill="FDFDFC"/>
          <w:lang w:val="ru-RU"/>
        </w:rPr>
      </w:pPr>
    </w:p>
    <w:p w14:paraId="7ED0B979" w14:textId="77777777" w:rsidR="000E6437" w:rsidRPr="009545B7" w:rsidRDefault="000E6437" w:rsidP="000E6437">
      <w:pPr>
        <w:pStyle w:val="4"/>
        <w:rPr>
          <w:lang w:val="ru-RU"/>
        </w:rPr>
      </w:pPr>
      <w:bookmarkStart w:id="57" w:name="_Toc128671295"/>
      <w:r w:rsidRPr="009545B7">
        <w:rPr>
          <w:lang w:val="ru-RU"/>
        </w:rPr>
        <w:t>Помощь безнадзорным и диким животным</w:t>
      </w:r>
      <w:bookmarkEnd w:id="57"/>
    </w:p>
    <w:p w14:paraId="45C21331" w14:textId="7AADEAF8" w:rsidR="000E6437" w:rsidRPr="00B159E1" w:rsidRDefault="000E6437" w:rsidP="00A236D0">
      <w:pPr>
        <w:rPr>
          <w:lang w:val="ru-RU"/>
        </w:rPr>
      </w:pPr>
      <w:r w:rsidRPr="00B159E1">
        <w:rPr>
          <w:rStyle w:val="Strong"/>
        </w:rPr>
        <w:t>Жестокое обращение с животными</w:t>
      </w:r>
      <w:r>
        <w:rPr>
          <w:rStyle w:val="Strong"/>
        </w:rPr>
        <w:t xml:space="preserve"> </w:t>
      </w:r>
      <w:r w:rsidRPr="000C14C7">
        <w:rPr>
          <w:lang w:val="ru-RU"/>
        </w:rPr>
        <w:t xml:space="preserve">– часто встречающийся феномен в последнее время. </w:t>
      </w:r>
      <w:r w:rsidRPr="00B159E1">
        <w:rPr>
          <w:lang w:val="ru-RU"/>
        </w:rPr>
        <w:t xml:space="preserve">К нему относятся: </w:t>
      </w:r>
    </w:p>
    <w:p w14:paraId="41672A40" w14:textId="77777777" w:rsidR="000E6437" w:rsidRPr="00464EE7" w:rsidRDefault="000E6437" w:rsidP="000E6437">
      <w:pPr>
        <w:rPr>
          <w:lang w:val="ru-RU"/>
        </w:rPr>
      </w:pPr>
      <w:r>
        <w:rPr>
          <w:lang w:val="ru-RU"/>
        </w:rPr>
        <w:t>а</w:t>
      </w:r>
      <w:r w:rsidRPr="00464EE7">
        <w:rPr>
          <w:lang w:val="ru-RU"/>
        </w:rPr>
        <w:t xml:space="preserve">) </w:t>
      </w:r>
      <w:r>
        <w:rPr>
          <w:lang w:val="ru-RU"/>
        </w:rPr>
        <w:t>п</w:t>
      </w:r>
      <w:r w:rsidRPr="00464EE7">
        <w:rPr>
          <w:lang w:val="ru-RU"/>
        </w:rPr>
        <w:t>роведение на животных ветеринарных и других процедур, которые могут вызвать у животных непереносимую боль, без обезболивающих лекарств для ветеринарного применения.</w:t>
      </w:r>
    </w:p>
    <w:p w14:paraId="2DCC9EDC" w14:textId="77777777" w:rsidR="000E6437" w:rsidRPr="00464EE7" w:rsidRDefault="000E6437" w:rsidP="000E6437">
      <w:pPr>
        <w:rPr>
          <w:lang w:val="ru-RU"/>
        </w:rPr>
      </w:pPr>
      <w:r>
        <w:rPr>
          <w:lang w:val="ru-RU"/>
        </w:rPr>
        <w:t>б</w:t>
      </w:r>
      <w:r w:rsidRPr="00464EE7">
        <w:rPr>
          <w:lang w:val="ru-RU"/>
        </w:rPr>
        <w:t xml:space="preserve">) </w:t>
      </w:r>
      <w:r>
        <w:rPr>
          <w:lang w:val="ru-RU"/>
        </w:rPr>
        <w:t>н</w:t>
      </w:r>
      <w:r w:rsidRPr="00464EE7">
        <w:rPr>
          <w:lang w:val="ru-RU"/>
        </w:rPr>
        <w:t>атравливание на других животных (за исключением служебных животных).</w:t>
      </w:r>
    </w:p>
    <w:p w14:paraId="1DF72DF3" w14:textId="77777777" w:rsidR="000E6437" w:rsidRPr="00464EE7" w:rsidRDefault="000E6437" w:rsidP="000E6437">
      <w:pPr>
        <w:rPr>
          <w:lang w:val="ru-RU"/>
        </w:rPr>
      </w:pPr>
      <w:r>
        <w:rPr>
          <w:lang w:val="ru-RU"/>
        </w:rPr>
        <w:t>в</w:t>
      </w:r>
      <w:r w:rsidRPr="00464EE7">
        <w:rPr>
          <w:lang w:val="ru-RU"/>
        </w:rPr>
        <w:t xml:space="preserve">) </w:t>
      </w:r>
      <w:r>
        <w:rPr>
          <w:lang w:val="ru-RU"/>
        </w:rPr>
        <w:t>о</w:t>
      </w:r>
      <w:r w:rsidRPr="00464EE7">
        <w:rPr>
          <w:lang w:val="ru-RU"/>
        </w:rPr>
        <w:t>тказ владельцев от исполнения ими обязанностей по содержанию животных до их определения в приюты или отчуждения иным законным способом.</w:t>
      </w:r>
    </w:p>
    <w:p w14:paraId="2EAA7674" w14:textId="77777777" w:rsidR="000E6437" w:rsidRPr="00464EE7" w:rsidRDefault="000E6437" w:rsidP="000E6437">
      <w:pPr>
        <w:rPr>
          <w:lang w:val="ru-RU"/>
        </w:rPr>
      </w:pPr>
      <w:r>
        <w:rPr>
          <w:lang w:val="ru-RU"/>
        </w:rPr>
        <w:t>г</w:t>
      </w:r>
      <w:r w:rsidRPr="00464EE7">
        <w:rPr>
          <w:lang w:val="ru-RU"/>
        </w:rPr>
        <w:t xml:space="preserve">) </w:t>
      </w:r>
      <w:r>
        <w:rPr>
          <w:lang w:val="ru-RU"/>
        </w:rPr>
        <w:t>т</w:t>
      </w:r>
      <w:r w:rsidRPr="00464EE7">
        <w:rPr>
          <w:lang w:val="ru-RU"/>
        </w:rPr>
        <w:t>орговля животными в местах для этого не предназначенных.</w:t>
      </w:r>
    </w:p>
    <w:p w14:paraId="5C8F1C4D" w14:textId="77777777" w:rsidR="000E6437" w:rsidRPr="00464EE7" w:rsidRDefault="000E6437" w:rsidP="000E6437">
      <w:pPr>
        <w:rPr>
          <w:lang w:val="ru-RU"/>
        </w:rPr>
      </w:pPr>
      <w:r>
        <w:rPr>
          <w:lang w:val="ru-RU"/>
        </w:rPr>
        <w:t>д</w:t>
      </w:r>
      <w:r w:rsidRPr="00464EE7">
        <w:rPr>
          <w:lang w:val="ru-RU"/>
        </w:rPr>
        <w:t xml:space="preserve">) </w:t>
      </w:r>
      <w:r>
        <w:rPr>
          <w:lang w:val="ru-RU"/>
        </w:rPr>
        <w:t>о</w:t>
      </w:r>
      <w:r w:rsidRPr="00464EE7">
        <w:rPr>
          <w:lang w:val="ru-RU"/>
        </w:rPr>
        <w:t>рганизация и проведение боев животных.</w:t>
      </w:r>
    </w:p>
    <w:p w14:paraId="793D9FD8" w14:textId="77777777" w:rsidR="000E6437" w:rsidRPr="00464EE7" w:rsidRDefault="000E6437" w:rsidP="000E6437">
      <w:pPr>
        <w:rPr>
          <w:lang w:val="ru-RU"/>
        </w:rPr>
      </w:pPr>
      <w:r>
        <w:rPr>
          <w:lang w:val="ru-RU"/>
        </w:rPr>
        <w:t>е</w:t>
      </w:r>
      <w:r w:rsidRPr="00464EE7">
        <w:rPr>
          <w:lang w:val="ru-RU"/>
        </w:rPr>
        <w:t xml:space="preserve">) </w:t>
      </w:r>
      <w:r>
        <w:rPr>
          <w:lang w:val="ru-RU"/>
        </w:rPr>
        <w:t>о</w:t>
      </w:r>
      <w:r w:rsidRPr="00464EE7">
        <w:rPr>
          <w:lang w:val="ru-RU"/>
        </w:rPr>
        <w:t>рганизация и проведение зрелищных мероприятий, влекущих за собой нанесение травм и увечий животным, умерщвление животных.</w:t>
      </w:r>
    </w:p>
    <w:p w14:paraId="4C2A148F" w14:textId="77777777" w:rsidR="000E6437" w:rsidRDefault="000E6437" w:rsidP="000E6437">
      <w:pPr>
        <w:rPr>
          <w:lang w:val="ru-RU"/>
        </w:rPr>
      </w:pPr>
      <w:r>
        <w:rPr>
          <w:lang w:val="ru-RU"/>
        </w:rPr>
        <w:t>ж</w:t>
      </w:r>
      <w:r w:rsidRPr="00464EE7">
        <w:rPr>
          <w:lang w:val="ru-RU"/>
        </w:rPr>
        <w:t xml:space="preserve">) </w:t>
      </w:r>
      <w:r>
        <w:rPr>
          <w:lang w:val="ru-RU"/>
        </w:rPr>
        <w:t>к</w:t>
      </w:r>
      <w:r w:rsidRPr="00464EE7">
        <w:rPr>
          <w:lang w:val="ru-RU"/>
        </w:rPr>
        <w:t>ормление хищных животных другими живыми животными в местах, открытых для свободного посещения.</w:t>
      </w:r>
    </w:p>
    <w:p w14:paraId="3A556E88" w14:textId="77777777" w:rsidR="00A236D0" w:rsidRDefault="00A236D0" w:rsidP="000E6437">
      <w:pPr>
        <w:rPr>
          <w:lang w:val="ru-RU"/>
        </w:rPr>
      </w:pPr>
    </w:p>
    <w:p w14:paraId="05638BCB" w14:textId="77777777" w:rsidR="000E6437" w:rsidRPr="00A30BC0" w:rsidRDefault="000E6437" w:rsidP="00A236D0">
      <w:pPr>
        <w:rPr>
          <w:lang w:val="ru-RU"/>
        </w:rPr>
      </w:pPr>
      <w:r>
        <w:rPr>
          <w:lang w:val="ru-RU"/>
        </w:rPr>
        <w:t xml:space="preserve">При обнажении жестокости по отношению к собакам можно </w:t>
      </w:r>
      <w:r w:rsidRPr="000C77E4">
        <w:rPr>
          <w:lang w:val="ru-RU"/>
        </w:rPr>
        <w:t>обратиться в любое отделение полиции. На сайте ГУ МВД России по г. Санкт</w:t>
      </w:r>
      <w:r w:rsidRPr="000C77E4">
        <w:rPr>
          <w:lang w:val="ru-RU"/>
        </w:rPr>
        <w:noBreakHyphen/>
        <w:t>Петербургу и Ленинградской области есть раздел «</w:t>
      </w:r>
      <w:hyperlink r:id="rId94" w:tgtFrame="_blank" w:history="1">
        <w:r w:rsidRPr="000C77E4">
          <w:rPr>
            <w:lang w:val="ru-RU"/>
          </w:rPr>
          <w:t>Ваш участковый/ отдел полиции</w:t>
        </w:r>
      </w:hyperlink>
      <w:r w:rsidRPr="000C77E4">
        <w:rPr>
          <w:lang w:val="ru-RU"/>
        </w:rPr>
        <w:t xml:space="preserve">», воспользовавшись которым, </w:t>
      </w:r>
      <w:r>
        <w:rPr>
          <w:lang w:val="ru-RU"/>
        </w:rPr>
        <w:t xml:space="preserve">можно </w:t>
      </w:r>
      <w:r w:rsidRPr="000C77E4">
        <w:rPr>
          <w:lang w:val="ru-RU"/>
        </w:rPr>
        <w:t xml:space="preserve">узнать ближайшее отделение, куда следует обратиться. </w:t>
      </w:r>
      <w:r w:rsidRPr="005E0774">
        <w:rPr>
          <w:lang w:val="ru-RU"/>
        </w:rPr>
        <w:t>Такой же раздел есть в приложении «Госуслуги Санкт</w:t>
      </w:r>
      <w:r w:rsidRPr="005E0774">
        <w:rPr>
          <w:lang w:val="ru-RU"/>
        </w:rPr>
        <w:noBreakHyphen/>
        <w:t>Петербурга»</w:t>
      </w:r>
      <w:r>
        <w:rPr>
          <w:lang w:val="ru-RU"/>
        </w:rPr>
        <w:t xml:space="preserve"> </w:t>
      </w:r>
      <w:r w:rsidRPr="005E0774">
        <w:rPr>
          <w:lang w:val="ru-RU"/>
        </w:rPr>
        <w:t>для</w:t>
      </w:r>
      <w:r w:rsidRPr="005E0774">
        <w:t> </w:t>
      </w:r>
      <w:hyperlink r:id="rId95" w:tgtFrame="_blank" w:history="1">
        <w:r w:rsidRPr="005E0774">
          <w:t>Android</w:t>
        </w:r>
      </w:hyperlink>
      <w:r w:rsidRPr="005E0774">
        <w:t> </w:t>
      </w:r>
      <w:r w:rsidRPr="005E0774">
        <w:rPr>
          <w:lang w:val="ru-RU"/>
        </w:rPr>
        <w:t>и</w:t>
      </w:r>
      <w:r w:rsidRPr="005E0774">
        <w:t> </w:t>
      </w:r>
      <w:hyperlink r:id="rId96" w:tgtFrame="_blank" w:history="1">
        <w:r w:rsidRPr="005E0774">
          <w:t>iOS</w:t>
        </w:r>
      </w:hyperlink>
      <w:r w:rsidRPr="005E0774">
        <w:rPr>
          <w:lang w:val="ru-RU"/>
        </w:rPr>
        <w:t>.</w:t>
      </w:r>
      <w:r w:rsidRPr="000C77E4">
        <w:rPr>
          <w:lang w:val="ru-RU"/>
        </w:rPr>
        <w:br/>
      </w:r>
    </w:p>
    <w:p w14:paraId="56F6960E" w14:textId="77777777" w:rsidR="000E6437" w:rsidRPr="000C77E4" w:rsidRDefault="000E6437" w:rsidP="000E6437">
      <w:pPr>
        <w:pStyle w:val="5"/>
        <w:rPr>
          <w:lang w:val="ru-RU"/>
        </w:rPr>
      </w:pPr>
      <w:bookmarkStart w:id="58" w:name="_Toc128671296"/>
      <w:r w:rsidRPr="000C77E4">
        <w:rPr>
          <w:lang w:val="ru-RU"/>
        </w:rPr>
        <w:t>Обнаружение дикого животного в городе</w:t>
      </w:r>
      <w:bookmarkEnd w:id="58"/>
    </w:p>
    <w:p w14:paraId="4CE7707A" w14:textId="77777777" w:rsidR="000E6437" w:rsidRPr="000C77E4" w:rsidRDefault="000E6437" w:rsidP="000E6437">
      <w:pPr>
        <w:rPr>
          <w:lang w:val="ru-RU"/>
        </w:rPr>
      </w:pPr>
      <w:r w:rsidRPr="000C77E4">
        <w:rPr>
          <w:lang w:val="ru-RU"/>
        </w:rPr>
        <w:t xml:space="preserve">При обнаружении диких </w:t>
      </w:r>
      <w:r>
        <w:rPr>
          <w:lang w:val="ru-RU"/>
        </w:rPr>
        <w:t xml:space="preserve">собак можно обратиться </w:t>
      </w:r>
      <w:r w:rsidRPr="000C77E4">
        <w:rPr>
          <w:lang w:val="ru-RU"/>
        </w:rPr>
        <w:t>в</w:t>
      </w:r>
      <w:r>
        <w:t> </w:t>
      </w:r>
      <w:hyperlink r:id="rId97" w:tgtFrame="_blank" w:history="1">
        <w:r w:rsidRPr="000C77E4">
          <w:rPr>
            <w:lang w:val="ru-RU"/>
          </w:rPr>
          <w:t>Комитет по природопользованию, охране окружающей среды и обеспечению экологической безопасности</w:t>
        </w:r>
      </w:hyperlink>
      <w:r w:rsidRPr="000C77E4">
        <w:rPr>
          <w:lang w:val="ru-RU"/>
        </w:rPr>
        <w:t>.</w:t>
      </w:r>
    </w:p>
    <w:p w14:paraId="65D2C68B" w14:textId="77777777" w:rsidR="000E6437" w:rsidRPr="009545B7" w:rsidRDefault="000E6437" w:rsidP="000E6437">
      <w:pPr>
        <w:rPr>
          <w:lang w:val="ru-RU"/>
        </w:rPr>
      </w:pPr>
    </w:p>
    <w:p w14:paraId="6217B49C" w14:textId="77777777" w:rsidR="000E6437" w:rsidRPr="000C77E4" w:rsidRDefault="000E6437" w:rsidP="000E6437">
      <w:pPr>
        <w:pStyle w:val="4"/>
        <w:rPr>
          <w:lang w:val="ru-RU"/>
        </w:rPr>
      </w:pPr>
      <w:bookmarkStart w:id="59" w:name="_Toc128671297"/>
      <w:r w:rsidRPr="000C77E4">
        <w:rPr>
          <w:lang w:val="ru-RU"/>
        </w:rPr>
        <w:t>Действия в случае смерти животного</w:t>
      </w:r>
      <w:bookmarkEnd w:id="59"/>
    </w:p>
    <w:p w14:paraId="4278B703" w14:textId="77777777" w:rsidR="000E6437" w:rsidRPr="000C77E4" w:rsidRDefault="000E6437" w:rsidP="000E6437">
      <w:pPr>
        <w:rPr>
          <w:lang w:val="ru-RU"/>
        </w:rPr>
      </w:pPr>
      <w:r w:rsidRPr="000C77E4">
        <w:rPr>
          <w:lang w:val="ru-RU"/>
        </w:rPr>
        <w:t>В случае смерти питомца нужно обратиться в ветеринарную станцию того района Санкт</w:t>
      </w:r>
      <w:r w:rsidRPr="000C77E4">
        <w:rPr>
          <w:lang w:val="ru-RU"/>
        </w:rPr>
        <w:noBreakHyphen/>
        <w:t>Петербурга, где содержалось животное.</w:t>
      </w:r>
      <w:r>
        <w:rPr>
          <w:lang w:val="ru-RU"/>
        </w:rPr>
        <w:t xml:space="preserve"> </w:t>
      </w:r>
      <w:r w:rsidRPr="000C77E4">
        <w:rPr>
          <w:lang w:val="ru-RU"/>
        </w:rPr>
        <w:t xml:space="preserve">Согласно действующим правилам хоронить </w:t>
      </w:r>
      <w:r w:rsidRPr="000C77E4">
        <w:rPr>
          <w:lang w:val="ru-RU"/>
        </w:rPr>
        <w:lastRenderedPageBreak/>
        <w:t>умершее животное в землю противозаконно. Нет гарантии, что захоронения не разроют другие животные, не размоют грунтовые воды, что возбудители инфекционных болезней, ставших причиной гибели питомца, не станут источником заражения других животных и людей. Нельзя сбрасывать трупы животных в водоемы, реки и болота, в бытовые мусорные контейнеры, вывозить их на свалки и полигоны. За нарушение порядка захоронения животных предусмотрена административная ответственность (ст. 10.8 КоАП РФ), штраф для физических лиц в размере от 4 000 до 5 000 руб.</w:t>
      </w:r>
    </w:p>
    <w:p w14:paraId="2C11CEF9" w14:textId="77777777" w:rsidR="000E6437" w:rsidRPr="000C77E4" w:rsidRDefault="000E6437" w:rsidP="000E6437">
      <w:pPr>
        <w:rPr>
          <w:lang w:val="ru-RU"/>
        </w:rPr>
      </w:pPr>
      <w:r w:rsidRPr="000C77E4">
        <w:rPr>
          <w:lang w:val="ru-RU"/>
        </w:rPr>
        <w:t>Жители Петербурга могут похоронить прах своих питомцев на официальном</w:t>
      </w:r>
      <w:r w:rsidRPr="00F33B86">
        <w:t> </w:t>
      </w:r>
      <w:hyperlink r:id="rId98" w:tgtFrame="_blank" w:history="1">
        <w:r w:rsidRPr="000C77E4">
          <w:rPr>
            <w:lang w:val="ru-RU"/>
          </w:rPr>
          <w:t>городском кладбище животных</w:t>
        </w:r>
      </w:hyperlink>
      <w:r w:rsidRPr="00F33B86">
        <w:t> </w:t>
      </w:r>
      <w:r w:rsidRPr="000C77E4">
        <w:rPr>
          <w:lang w:val="ru-RU"/>
        </w:rPr>
        <w:t>по адрес</w:t>
      </w:r>
      <w:r>
        <w:rPr>
          <w:lang w:val="ru-RU"/>
        </w:rPr>
        <w:t xml:space="preserve"> или </w:t>
      </w:r>
      <w:r w:rsidRPr="000C77E4">
        <w:rPr>
          <w:lang w:val="ru-RU"/>
        </w:rPr>
        <w:t>кремировать домашнее животное в другой</w:t>
      </w:r>
      <w:r>
        <w:t> </w:t>
      </w:r>
      <w:r>
        <w:rPr>
          <w:lang w:val="ru-RU"/>
        </w:rPr>
        <w:t>организации.</w:t>
      </w:r>
      <w:r w:rsidRPr="000C77E4">
        <w:rPr>
          <w:lang w:val="ru-RU"/>
        </w:rPr>
        <w:t xml:space="preserve"> Услуга включает в себя </w:t>
      </w:r>
      <w:proofErr w:type="spellStart"/>
      <w:r w:rsidRPr="000C77E4">
        <w:rPr>
          <w:lang w:val="ru-RU"/>
        </w:rPr>
        <w:t>кремирование</w:t>
      </w:r>
      <w:proofErr w:type="spellEnd"/>
      <w:r w:rsidRPr="000C77E4">
        <w:rPr>
          <w:lang w:val="ru-RU"/>
        </w:rPr>
        <w:t xml:space="preserve"> умершего питомца и помещение праха в ритуальную капсулу. Ритуальная капсула по желанию владельца размещается в </w:t>
      </w:r>
      <w:proofErr w:type="spellStart"/>
      <w:r w:rsidRPr="000C77E4">
        <w:rPr>
          <w:lang w:val="ru-RU"/>
        </w:rPr>
        <w:t>колумбарной</w:t>
      </w:r>
      <w:proofErr w:type="spellEnd"/>
      <w:r w:rsidRPr="000C77E4">
        <w:rPr>
          <w:lang w:val="ru-RU"/>
        </w:rPr>
        <w:t xml:space="preserve"> стене или захоранивается в землю на кладбище мемориального комплекса.</w:t>
      </w:r>
    </w:p>
    <w:p w14:paraId="423DFAFA" w14:textId="77777777" w:rsidR="000E6437" w:rsidRPr="000C77E4" w:rsidRDefault="000E6437" w:rsidP="000E6437">
      <w:pPr>
        <w:rPr>
          <w:lang w:val="ru-RU"/>
        </w:rPr>
      </w:pPr>
      <w:r w:rsidRPr="000C77E4">
        <w:rPr>
          <w:lang w:val="ru-RU"/>
        </w:rPr>
        <w:t>Городское кладбище животных принимает умерших животных только при наличии ветеринарных справок формы №4, которые можно оформить в районных ветеринарных станциях.</w:t>
      </w:r>
      <w:r>
        <w:rPr>
          <w:rStyle w:val="af6"/>
          <w:lang w:val="ru-RU"/>
        </w:rPr>
        <w:footnoteReference w:id="55"/>
      </w:r>
    </w:p>
    <w:p w14:paraId="5ED21E76" w14:textId="77777777" w:rsidR="000E6437" w:rsidRPr="009545B7" w:rsidRDefault="000E6437" w:rsidP="000E6437">
      <w:pPr>
        <w:pStyle w:val="5"/>
        <w:rPr>
          <w:lang w:val="ru-RU"/>
        </w:rPr>
      </w:pPr>
    </w:p>
    <w:p w14:paraId="76185EAF" w14:textId="12672FED" w:rsidR="000E6437" w:rsidRPr="002B605E" w:rsidRDefault="000E6437" w:rsidP="000E6437">
      <w:pPr>
        <w:pStyle w:val="5"/>
        <w:rPr>
          <w:lang w:val="ru-RU"/>
        </w:rPr>
      </w:pPr>
      <w:bookmarkStart w:id="60" w:name="_Toc128671298"/>
      <w:r w:rsidRPr="002B605E">
        <w:rPr>
          <w:lang w:val="ru-RU"/>
        </w:rPr>
        <w:t>Показания к эвтаназии</w:t>
      </w:r>
      <w:bookmarkEnd w:id="60"/>
      <w:r w:rsidRPr="002B605E">
        <w:rPr>
          <w:lang w:val="ru-RU"/>
        </w:rPr>
        <w:t xml:space="preserve"> </w:t>
      </w:r>
    </w:p>
    <w:p w14:paraId="1FF5658C" w14:textId="77777777" w:rsidR="000E6437" w:rsidRPr="000C14C7" w:rsidRDefault="000E6437" w:rsidP="000E6437">
      <w:pPr>
        <w:rPr>
          <w:lang w:val="ru-RU"/>
        </w:rPr>
      </w:pPr>
      <w:r w:rsidRPr="000C14C7">
        <w:rPr>
          <w:lang w:val="ru-RU"/>
        </w:rPr>
        <w:t>Для эвтаназии фактически существуют два показания: неизлечимая болезнь и агрессия к человеку. В законе эти пункты не прописаны, есть только общие рекомендации для ветеринарных врачей.</w:t>
      </w:r>
    </w:p>
    <w:p w14:paraId="24457D02" w14:textId="77777777" w:rsidR="000E6437" w:rsidRPr="000C14C7" w:rsidRDefault="000E6437" w:rsidP="000E6437">
      <w:pPr>
        <w:rPr>
          <w:lang w:val="ru-RU"/>
        </w:rPr>
      </w:pPr>
    </w:p>
    <w:p w14:paraId="18D984B4" w14:textId="77777777" w:rsidR="000E6437" w:rsidRPr="000C14C7" w:rsidRDefault="000E6437" w:rsidP="000E6437">
      <w:pPr>
        <w:rPr>
          <w:lang w:val="ru-RU"/>
        </w:rPr>
      </w:pPr>
      <w:r w:rsidRPr="002B605E">
        <w:rPr>
          <w:rStyle w:val="aff0"/>
          <w:lang w:val="ru-RU"/>
        </w:rPr>
        <w:t>Неизлечимая болезнь</w:t>
      </w:r>
      <w:r w:rsidRPr="00347D73">
        <w:rPr>
          <w:rStyle w:val="Strong"/>
        </w:rPr>
        <w:t>.</w:t>
      </w:r>
      <w:r w:rsidRPr="000C14C7">
        <w:rPr>
          <w:lang w:val="ru-RU"/>
        </w:rPr>
        <w:t xml:space="preserve"> Это может быть онкологический процесс тяжелой формы, хронические заболевания в терминальной стадии: сердечно-сосудистые заболевания, болезни почек, печеночная недостаточность, иммунные заболевания, тяжелое состояние после травмы и так далее. В этих случаях у животного обычно малая вероятность выжить, а болезнь или травма приносит ему страдание.</w:t>
      </w:r>
    </w:p>
    <w:p w14:paraId="6BC4B219" w14:textId="77777777" w:rsidR="000E6437" w:rsidRPr="000C14C7" w:rsidRDefault="000E6437" w:rsidP="000E6437">
      <w:pPr>
        <w:rPr>
          <w:lang w:val="ru-RU"/>
        </w:rPr>
      </w:pPr>
      <w:r w:rsidRPr="00A30BC0">
        <w:rPr>
          <w:lang w:val="ru-RU"/>
        </w:rPr>
        <w:t xml:space="preserve">Решение об эвтаназии должен принимать владелец на основании заключения врача. </w:t>
      </w:r>
      <w:r w:rsidRPr="000C14C7">
        <w:rPr>
          <w:lang w:val="ru-RU"/>
        </w:rPr>
        <w:t xml:space="preserve">Ветеринарный врач не может настаивать на процедуре — он должен только объяснить объективную картину происходящего, опираясь на анамнез, ряд клинических исследований и </w:t>
      </w:r>
      <w:r w:rsidRPr="000C14C7">
        <w:rPr>
          <w:lang w:val="ru-RU"/>
        </w:rPr>
        <w:lastRenderedPageBreak/>
        <w:t>анализов животного. Желательно, чтобы рекомендацию для эвтаназии давал тот врач, по профилю которого лечится животное.</w:t>
      </w:r>
    </w:p>
    <w:p w14:paraId="73F15893" w14:textId="77777777" w:rsidR="000E6437" w:rsidRPr="000C14C7" w:rsidRDefault="000E6437" w:rsidP="000E6437">
      <w:pPr>
        <w:rPr>
          <w:lang w:val="ru-RU"/>
        </w:rPr>
      </w:pPr>
    </w:p>
    <w:p w14:paraId="043BDEA7" w14:textId="4E963DA7" w:rsidR="000E6437" w:rsidRPr="008C4DA8" w:rsidRDefault="000E6437" w:rsidP="000E6437">
      <w:pPr>
        <w:rPr>
          <w:lang w:val="ru-RU"/>
        </w:rPr>
      </w:pPr>
      <w:r w:rsidRPr="002B605E">
        <w:rPr>
          <w:rStyle w:val="aff0"/>
          <w:lang w:val="ru-RU"/>
        </w:rPr>
        <w:t>Агрессия к человеку</w:t>
      </w:r>
      <w:r w:rsidRPr="00347D73">
        <w:rPr>
          <w:rStyle w:val="Strong"/>
        </w:rPr>
        <w:t>.</w:t>
      </w:r>
      <w:r w:rsidRPr="000C14C7">
        <w:rPr>
          <w:lang w:val="ru-RU"/>
        </w:rPr>
        <w:t xml:space="preserve"> Разрешается провести эвтаназию, если животное проявило серьезную агрессию к человеку: напало на него и это привело к смерти или серьезной травме. Но это вызывает споры между зоопсихологами, кинологами, приютами. Одни считают, что такое животное можно сделать менее агрессивным. </w:t>
      </w:r>
      <w:r w:rsidRPr="008C4DA8">
        <w:rPr>
          <w:lang w:val="ru-RU"/>
        </w:rPr>
        <w:t>Другие говорят, что некоторых животных перевоспитать невозможно из-за психических отклонений и в таком случае лучше провести эвтаназию</w:t>
      </w:r>
      <w:r>
        <w:rPr>
          <w:rStyle w:val="af6"/>
        </w:rPr>
        <w:footnoteReference w:id="56"/>
      </w:r>
      <w:r w:rsidRPr="008C4DA8">
        <w:rPr>
          <w:lang w:val="ru-RU"/>
        </w:rPr>
        <w:t>.</w:t>
      </w:r>
    </w:p>
    <w:p w14:paraId="07D954AF" w14:textId="77777777" w:rsidR="000E6437" w:rsidRPr="008C76D4" w:rsidRDefault="000E6437" w:rsidP="000E6437">
      <w:pPr>
        <w:rPr>
          <w:lang w:val="ru-RU"/>
        </w:rPr>
      </w:pPr>
      <w:r>
        <w:rPr>
          <w:lang w:val="ru-RU"/>
        </w:rPr>
        <w:t xml:space="preserve">Стоит отметить, что в </w:t>
      </w:r>
      <w:r w:rsidRPr="00B16373">
        <w:rPr>
          <w:lang w:val="ru-RU"/>
        </w:rPr>
        <w:t>российском законодательстве</w:t>
      </w:r>
      <w:r>
        <w:rPr>
          <w:lang w:val="ru-RU"/>
        </w:rPr>
        <w:t xml:space="preserve"> эта тема остается спорной, и</w:t>
      </w:r>
      <w:r w:rsidRPr="00B16373">
        <w:rPr>
          <w:lang w:val="ru-RU"/>
        </w:rPr>
        <w:t xml:space="preserve"> пока нет четкого понимания того, какое наказание понесет владелец или ветеринар, усыпивший здоровое домашнее животное.</w:t>
      </w:r>
      <w:r>
        <w:rPr>
          <w:lang w:val="ru-RU"/>
        </w:rPr>
        <w:t xml:space="preserve"> </w:t>
      </w:r>
      <w:r w:rsidRPr="008C76D4">
        <w:rPr>
          <w:shd w:val="clear" w:color="auto" w:fill="FFFFFF"/>
          <w:lang w:val="ru-RU"/>
        </w:rPr>
        <w:t>Так, в заявлении от Министерства природы РФ говорится, что здоровых питомцев умерщвлять запрещено</w:t>
      </w:r>
      <w:r>
        <w:rPr>
          <w:rStyle w:val="af6"/>
          <w:rFonts w:ascii="Arial" w:hAnsi="Arial" w:cs="Arial"/>
          <w:color w:val="000000"/>
          <w:sz w:val="22"/>
          <w:shd w:val="clear" w:color="auto" w:fill="FFFFFF"/>
        </w:rPr>
        <w:footnoteReference w:id="57"/>
      </w:r>
      <w:r w:rsidRPr="008C76D4">
        <w:rPr>
          <w:shd w:val="clear" w:color="auto" w:fill="FFFFFF"/>
          <w:lang w:val="ru-RU"/>
        </w:rPr>
        <w:t>.</w:t>
      </w:r>
      <w:r>
        <w:rPr>
          <w:lang w:val="ru-RU"/>
        </w:rPr>
        <w:t xml:space="preserve"> </w:t>
      </w:r>
      <w:r w:rsidRPr="008C76D4">
        <w:rPr>
          <w:shd w:val="clear" w:color="auto" w:fill="FFFFFF"/>
          <w:lang w:val="ru-RU"/>
        </w:rPr>
        <w:t>В гражданском кодексе (ст. 137 ГК РФ) сказано, что не допускается жестокое обращение с животными, противоречащее принципам гуманности.</w:t>
      </w:r>
      <w:r>
        <w:rPr>
          <w:lang w:val="ru-RU"/>
        </w:rPr>
        <w:t xml:space="preserve"> </w:t>
      </w:r>
      <w:r w:rsidRPr="008C76D4">
        <w:rPr>
          <w:shd w:val="clear" w:color="auto" w:fill="FFFFFF"/>
          <w:lang w:val="ru-RU"/>
        </w:rPr>
        <w:t>В законе об ответственном обращении с животными (ст. 21 закона от 27.12.2018 № 498-ФЗ) говорится, что животное запрещено убивать.</w:t>
      </w:r>
      <w:r>
        <w:rPr>
          <w:shd w:val="clear" w:color="auto" w:fill="FFFFFF"/>
          <w:lang w:val="ru-RU"/>
        </w:rPr>
        <w:t xml:space="preserve"> В таком случае </w:t>
      </w:r>
      <w:r w:rsidRPr="008C76D4">
        <w:rPr>
          <w:shd w:val="clear" w:color="auto" w:fill="FFFFFF"/>
          <w:lang w:val="ru-RU"/>
        </w:rPr>
        <w:t>нарушители несут уголовную и административную ответственность.</w:t>
      </w:r>
    </w:p>
    <w:p w14:paraId="379270E7" w14:textId="77777777" w:rsidR="000E6437" w:rsidRPr="000C14C7" w:rsidRDefault="000E6437" w:rsidP="000E6437">
      <w:pPr>
        <w:rPr>
          <w:lang w:val="ru-RU"/>
        </w:rPr>
      </w:pPr>
      <w:r w:rsidRPr="000C14C7">
        <w:rPr>
          <w:lang w:val="ru-RU"/>
        </w:rPr>
        <w:t xml:space="preserve">Ситуация складывается иначе для бездомных псов. Согласно п. 11 ст. 16 ФЗ «Об ответственном обращении с животными» в приютах животных можно умерщвлять в случае наличия у них неизлечимого тяжелого заболевания, которое доставляет страдание. </w:t>
      </w:r>
    </w:p>
    <w:p w14:paraId="080211A8" w14:textId="77777777" w:rsidR="000E6437" w:rsidRPr="008761D2" w:rsidRDefault="000E6437" w:rsidP="000E6437">
      <w:pPr>
        <w:rPr>
          <w:lang w:val="ru-RU"/>
        </w:rPr>
      </w:pPr>
      <w:r>
        <w:rPr>
          <w:lang w:val="ru-RU"/>
        </w:rPr>
        <w:t>Таким образом, и</w:t>
      </w:r>
      <w:r w:rsidRPr="001B2119">
        <w:rPr>
          <w:lang w:val="ru-RU"/>
        </w:rPr>
        <w:t xml:space="preserve">ные случаи умерщвления животных </w:t>
      </w:r>
      <w:r>
        <w:rPr>
          <w:lang w:val="ru-RU"/>
        </w:rPr>
        <w:t xml:space="preserve">в законодательстве </w:t>
      </w:r>
      <w:r w:rsidRPr="001B2119">
        <w:rPr>
          <w:lang w:val="ru-RU"/>
        </w:rPr>
        <w:t>не предусмотрены.</w:t>
      </w:r>
    </w:p>
    <w:p w14:paraId="526C154C" w14:textId="77777777" w:rsidR="000E6437" w:rsidRPr="008761D2" w:rsidRDefault="000E6437" w:rsidP="000E6437">
      <w:pPr>
        <w:rPr>
          <w:lang w:val="ru-RU"/>
        </w:rPr>
      </w:pPr>
    </w:p>
    <w:p w14:paraId="1779F874" w14:textId="77777777" w:rsidR="000E6437" w:rsidRDefault="000E6437" w:rsidP="000E6437">
      <w:pPr>
        <w:pStyle w:val="aff"/>
        <w:spacing w:before="0" w:beforeAutospacing="0" w:after="0" w:afterAutospacing="0"/>
      </w:pPr>
    </w:p>
    <w:p w14:paraId="3D3D2693" w14:textId="7FF299CF" w:rsidR="000E6437" w:rsidRDefault="00E75C3D" w:rsidP="00E75C3D">
      <w:pPr>
        <w:pStyle w:val="1"/>
      </w:pPr>
      <w:bookmarkStart w:id="61" w:name="_Toc136295521"/>
      <w:proofErr w:type="spellStart"/>
      <w:r>
        <w:lastRenderedPageBreak/>
        <w:t>Анкета</w:t>
      </w:r>
      <w:proofErr w:type="spellEnd"/>
      <w:r>
        <w:t xml:space="preserve"> </w:t>
      </w:r>
      <w:proofErr w:type="spellStart"/>
      <w:r>
        <w:t>для</w:t>
      </w:r>
      <w:proofErr w:type="spellEnd"/>
      <w:r>
        <w:t xml:space="preserve"> </w:t>
      </w:r>
      <w:proofErr w:type="spellStart"/>
      <w:r>
        <w:t>опроса</w:t>
      </w:r>
      <w:bookmarkEnd w:id="61"/>
      <w:proofErr w:type="spellEnd"/>
    </w:p>
    <w:p w14:paraId="360C7DD7" w14:textId="77777777" w:rsidR="00E75C3D" w:rsidRDefault="00E75C3D" w:rsidP="00E75C3D">
      <w:pPr>
        <w:pStyle w:val="a8"/>
        <w:rPr>
          <w:lang w:val="ru-RU"/>
        </w:rPr>
      </w:pPr>
      <w:r w:rsidRPr="0034462F">
        <w:rPr>
          <w:noProof/>
          <w:lang w:val="ru-RU"/>
        </w:rPr>
        <w:drawing>
          <wp:inline distT="0" distB="0" distL="0" distR="0" wp14:anchorId="75477D92" wp14:editId="52A92DD8">
            <wp:extent cx="4027170" cy="1230284"/>
            <wp:effectExtent l="0" t="0" r="0" b="1905"/>
            <wp:docPr id="1185765016" name="Рисунок 1185765016"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16" name="Рисунок 1185765016" descr="Изображение выглядит как текст, снимок экрана, Шрифт, документ&#10;&#10;Автоматически созданное описание"/>
                    <pic:cNvPicPr/>
                  </pic:nvPicPr>
                  <pic:blipFill rotWithShape="1">
                    <a:blip r:embed="rId99"/>
                    <a:srcRect t="71936"/>
                    <a:stretch/>
                  </pic:blipFill>
                  <pic:spPr bwMode="auto">
                    <a:xfrm>
                      <a:off x="0" y="0"/>
                      <a:ext cx="4039295" cy="1233988"/>
                    </a:xfrm>
                    <a:prstGeom prst="rect">
                      <a:avLst/>
                    </a:prstGeom>
                    <a:ln>
                      <a:noFill/>
                    </a:ln>
                    <a:extLst>
                      <a:ext uri="{53640926-AAD7-44D8-BBD7-CCE9431645EC}">
                        <a14:shadowObscured xmlns:a14="http://schemas.microsoft.com/office/drawing/2010/main"/>
                      </a:ext>
                    </a:extLst>
                  </pic:spPr>
                </pic:pic>
              </a:graphicData>
            </a:graphic>
          </wp:inline>
        </w:drawing>
      </w:r>
    </w:p>
    <w:p w14:paraId="18446239" w14:textId="77777777" w:rsidR="00E75C3D" w:rsidRDefault="00E75C3D" w:rsidP="00E75C3D">
      <w:pPr>
        <w:rPr>
          <w:lang w:val="ru-RU"/>
        </w:rPr>
      </w:pPr>
      <w:r w:rsidRPr="0057593D">
        <w:rPr>
          <w:noProof/>
          <w:lang w:val="ru-RU"/>
        </w:rPr>
        <w:drawing>
          <wp:inline distT="0" distB="0" distL="0" distR="0" wp14:anchorId="3F508F36" wp14:editId="1092D8FF">
            <wp:extent cx="2508250" cy="1254125"/>
            <wp:effectExtent l="0" t="0" r="6350" b="3175"/>
            <wp:docPr id="1185765017" name="Рисунок 1185765017"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17" name="Рисунок 1185765017" descr="Изображение выглядит как текст, снимок экрана, Шрифт&#10;&#10;Автоматически созданное описание"/>
                    <pic:cNvPicPr/>
                  </pic:nvPicPr>
                  <pic:blipFill>
                    <a:blip r:embed="rId100"/>
                    <a:stretch>
                      <a:fillRect/>
                    </a:stretch>
                  </pic:blipFill>
                  <pic:spPr>
                    <a:xfrm>
                      <a:off x="0" y="0"/>
                      <a:ext cx="2534958" cy="1267479"/>
                    </a:xfrm>
                    <a:prstGeom prst="rect">
                      <a:avLst/>
                    </a:prstGeom>
                  </pic:spPr>
                </pic:pic>
              </a:graphicData>
            </a:graphic>
          </wp:inline>
        </w:drawing>
      </w:r>
    </w:p>
    <w:p w14:paraId="1278D244" w14:textId="77777777" w:rsidR="00E75C3D" w:rsidRDefault="00E75C3D" w:rsidP="00E75C3D">
      <w:pPr>
        <w:rPr>
          <w:lang w:val="ru-RU"/>
        </w:rPr>
      </w:pPr>
      <w:r w:rsidRPr="0057593D">
        <w:rPr>
          <w:noProof/>
          <w:lang w:val="ru-RU"/>
        </w:rPr>
        <w:drawing>
          <wp:inline distT="0" distB="0" distL="0" distR="0" wp14:anchorId="6C9B61F6" wp14:editId="200A0478">
            <wp:extent cx="2508739" cy="1023816"/>
            <wp:effectExtent l="0" t="0" r="6350" b="5080"/>
            <wp:docPr id="1185765018" name="Рисунок 1185765018"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18" name="Рисунок 1185765018" descr="Изображение выглядит как текст, снимок экрана, Шрифт, дизайн&#10;&#10;Автоматически созданное описание"/>
                    <pic:cNvPicPr/>
                  </pic:nvPicPr>
                  <pic:blipFill>
                    <a:blip r:embed="rId101"/>
                    <a:stretch>
                      <a:fillRect/>
                    </a:stretch>
                  </pic:blipFill>
                  <pic:spPr>
                    <a:xfrm>
                      <a:off x="0" y="0"/>
                      <a:ext cx="2553144" cy="1041938"/>
                    </a:xfrm>
                    <a:prstGeom prst="rect">
                      <a:avLst/>
                    </a:prstGeom>
                  </pic:spPr>
                </pic:pic>
              </a:graphicData>
            </a:graphic>
          </wp:inline>
        </w:drawing>
      </w:r>
    </w:p>
    <w:p w14:paraId="40273EF7" w14:textId="77777777" w:rsidR="00E75C3D" w:rsidRDefault="00E75C3D" w:rsidP="00E75C3D">
      <w:pPr>
        <w:rPr>
          <w:lang w:val="ru-RU"/>
        </w:rPr>
      </w:pPr>
      <w:r w:rsidRPr="0057593D">
        <w:rPr>
          <w:noProof/>
          <w:lang w:val="ru-RU"/>
        </w:rPr>
        <w:drawing>
          <wp:inline distT="0" distB="0" distL="0" distR="0" wp14:anchorId="3B5A2ADD" wp14:editId="0D2B2DC4">
            <wp:extent cx="3851142" cy="2848708"/>
            <wp:effectExtent l="0" t="0" r="0" b="0"/>
            <wp:docPr id="1185765019" name="Рисунок 1185765019"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19" name="Рисунок 1185765019" descr="Изображение выглядит как текст, снимок экрана, Шрифт&#10;&#10;Автоматически созданное описание"/>
                    <pic:cNvPicPr/>
                  </pic:nvPicPr>
                  <pic:blipFill>
                    <a:blip r:embed="rId102"/>
                    <a:stretch>
                      <a:fillRect/>
                    </a:stretch>
                  </pic:blipFill>
                  <pic:spPr>
                    <a:xfrm>
                      <a:off x="0" y="0"/>
                      <a:ext cx="3864980" cy="2858944"/>
                    </a:xfrm>
                    <a:prstGeom prst="rect">
                      <a:avLst/>
                    </a:prstGeom>
                  </pic:spPr>
                </pic:pic>
              </a:graphicData>
            </a:graphic>
          </wp:inline>
        </w:drawing>
      </w:r>
    </w:p>
    <w:p w14:paraId="3CA74F6A" w14:textId="77777777" w:rsidR="00E75C3D" w:rsidRDefault="00E75C3D" w:rsidP="00E75C3D">
      <w:pPr>
        <w:rPr>
          <w:lang w:val="ru-RU"/>
        </w:rPr>
      </w:pPr>
      <w:r w:rsidRPr="0057593D">
        <w:rPr>
          <w:noProof/>
          <w:lang w:val="ru-RU"/>
        </w:rPr>
        <w:drawing>
          <wp:inline distT="0" distB="0" distL="0" distR="0" wp14:anchorId="4C8764A3" wp14:editId="012C900B">
            <wp:extent cx="2989385" cy="1212134"/>
            <wp:effectExtent l="0" t="0" r="0" b="0"/>
            <wp:docPr id="1185765020" name="Рисунок 1185765020" descr="Изображение выглядит как текст, снимок экрана, Шрифт,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0" name="Рисунок 1185765020" descr="Изображение выглядит как текст, снимок экрана, Шрифт, алгебра&#10;&#10;Автоматически созданное описание"/>
                    <pic:cNvPicPr/>
                  </pic:nvPicPr>
                  <pic:blipFill>
                    <a:blip r:embed="rId103"/>
                    <a:stretch>
                      <a:fillRect/>
                    </a:stretch>
                  </pic:blipFill>
                  <pic:spPr>
                    <a:xfrm>
                      <a:off x="0" y="0"/>
                      <a:ext cx="3016536" cy="1223143"/>
                    </a:xfrm>
                    <a:prstGeom prst="rect">
                      <a:avLst/>
                    </a:prstGeom>
                  </pic:spPr>
                </pic:pic>
              </a:graphicData>
            </a:graphic>
          </wp:inline>
        </w:drawing>
      </w:r>
    </w:p>
    <w:p w14:paraId="799E6C7F" w14:textId="77777777" w:rsidR="00E75C3D" w:rsidRDefault="00E75C3D" w:rsidP="00E75C3D">
      <w:pPr>
        <w:rPr>
          <w:lang w:val="ru-RU"/>
        </w:rPr>
      </w:pPr>
      <w:r w:rsidRPr="0057593D">
        <w:rPr>
          <w:noProof/>
          <w:lang w:val="ru-RU"/>
        </w:rPr>
        <w:lastRenderedPageBreak/>
        <w:drawing>
          <wp:inline distT="0" distB="0" distL="0" distR="0" wp14:anchorId="259EACC5" wp14:editId="5356D2F0">
            <wp:extent cx="4771292" cy="5389802"/>
            <wp:effectExtent l="0" t="0" r="4445" b="0"/>
            <wp:docPr id="1185765021" name="Рисунок 118576502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1" name="Рисунок 1185765021" descr="Изображение выглядит как текст, снимок экрана, Шрифт&#10;&#10;Автоматически созданное описание"/>
                    <pic:cNvPicPr/>
                  </pic:nvPicPr>
                  <pic:blipFill>
                    <a:blip r:embed="rId104"/>
                    <a:stretch>
                      <a:fillRect/>
                    </a:stretch>
                  </pic:blipFill>
                  <pic:spPr>
                    <a:xfrm>
                      <a:off x="0" y="0"/>
                      <a:ext cx="4795773" cy="5417456"/>
                    </a:xfrm>
                    <a:prstGeom prst="rect">
                      <a:avLst/>
                    </a:prstGeom>
                  </pic:spPr>
                </pic:pic>
              </a:graphicData>
            </a:graphic>
          </wp:inline>
        </w:drawing>
      </w:r>
    </w:p>
    <w:p w14:paraId="4DB53FEB" w14:textId="77777777" w:rsidR="00E75C3D" w:rsidRDefault="00E75C3D" w:rsidP="00E75C3D">
      <w:pPr>
        <w:rPr>
          <w:lang w:val="ru-RU"/>
        </w:rPr>
      </w:pPr>
      <w:r w:rsidRPr="0057593D">
        <w:rPr>
          <w:noProof/>
          <w:lang w:val="ru-RU"/>
        </w:rPr>
        <w:drawing>
          <wp:inline distT="0" distB="0" distL="0" distR="0" wp14:anchorId="44E73092" wp14:editId="743F1811">
            <wp:extent cx="4694803" cy="2391507"/>
            <wp:effectExtent l="0" t="0" r="4445" b="0"/>
            <wp:docPr id="1185765022" name="Рисунок 1185765022"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2" name="Рисунок 1185765022" descr="Изображение выглядит как текст, снимок экрана, Шрифт&#10;&#10;Автоматически созданное описание"/>
                    <pic:cNvPicPr/>
                  </pic:nvPicPr>
                  <pic:blipFill>
                    <a:blip r:embed="rId105"/>
                    <a:stretch>
                      <a:fillRect/>
                    </a:stretch>
                  </pic:blipFill>
                  <pic:spPr>
                    <a:xfrm>
                      <a:off x="0" y="0"/>
                      <a:ext cx="4784975" cy="2437440"/>
                    </a:xfrm>
                    <a:prstGeom prst="rect">
                      <a:avLst/>
                    </a:prstGeom>
                  </pic:spPr>
                </pic:pic>
              </a:graphicData>
            </a:graphic>
          </wp:inline>
        </w:drawing>
      </w:r>
    </w:p>
    <w:p w14:paraId="3D61F6E8" w14:textId="77777777" w:rsidR="00E75C3D" w:rsidRDefault="00E75C3D" w:rsidP="00E75C3D">
      <w:pPr>
        <w:rPr>
          <w:lang w:val="ru-RU"/>
        </w:rPr>
      </w:pPr>
      <w:r w:rsidRPr="0057593D">
        <w:rPr>
          <w:noProof/>
          <w:lang w:val="ru-RU"/>
        </w:rPr>
        <w:lastRenderedPageBreak/>
        <w:drawing>
          <wp:inline distT="0" distB="0" distL="0" distR="0" wp14:anchorId="338B4BDF" wp14:editId="01EA820E">
            <wp:extent cx="5746917" cy="6271846"/>
            <wp:effectExtent l="0" t="0" r="0" b="2540"/>
            <wp:docPr id="1185765023" name="Рисунок 1185765023"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3" name="Рисунок 1185765023" descr="Изображение выглядит как текст, снимок экрана, Шрифт, документ&#10;&#10;Автоматически созданное описание"/>
                    <pic:cNvPicPr/>
                  </pic:nvPicPr>
                  <pic:blipFill>
                    <a:blip r:embed="rId106"/>
                    <a:stretch>
                      <a:fillRect/>
                    </a:stretch>
                  </pic:blipFill>
                  <pic:spPr>
                    <a:xfrm>
                      <a:off x="0" y="0"/>
                      <a:ext cx="5773247" cy="6300581"/>
                    </a:xfrm>
                    <a:prstGeom prst="rect">
                      <a:avLst/>
                    </a:prstGeom>
                  </pic:spPr>
                </pic:pic>
              </a:graphicData>
            </a:graphic>
          </wp:inline>
        </w:drawing>
      </w:r>
    </w:p>
    <w:p w14:paraId="724A08A1" w14:textId="77777777" w:rsidR="00E75C3D" w:rsidRDefault="00E75C3D" w:rsidP="00E75C3D">
      <w:pPr>
        <w:rPr>
          <w:lang w:val="ru-RU"/>
        </w:rPr>
      </w:pPr>
      <w:r w:rsidRPr="0057593D">
        <w:rPr>
          <w:noProof/>
          <w:lang w:val="ru-RU"/>
        </w:rPr>
        <w:lastRenderedPageBreak/>
        <w:drawing>
          <wp:inline distT="0" distB="0" distL="0" distR="0" wp14:anchorId="1C8C16F9" wp14:editId="455A17AA">
            <wp:extent cx="5821024" cy="5920154"/>
            <wp:effectExtent l="0" t="0" r="0" b="0"/>
            <wp:docPr id="1185765024" name="Рисунок 1185765024"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4" name="Рисунок 1185765024" descr="Изображение выглядит как текст, снимок экрана, Шрифт, документ&#10;&#10;Автоматически созданное описание"/>
                    <pic:cNvPicPr/>
                  </pic:nvPicPr>
                  <pic:blipFill>
                    <a:blip r:embed="rId107"/>
                    <a:stretch>
                      <a:fillRect/>
                    </a:stretch>
                  </pic:blipFill>
                  <pic:spPr>
                    <a:xfrm>
                      <a:off x="0" y="0"/>
                      <a:ext cx="5839442" cy="5938886"/>
                    </a:xfrm>
                    <a:prstGeom prst="rect">
                      <a:avLst/>
                    </a:prstGeom>
                  </pic:spPr>
                </pic:pic>
              </a:graphicData>
            </a:graphic>
          </wp:inline>
        </w:drawing>
      </w:r>
    </w:p>
    <w:p w14:paraId="1D3A0D57" w14:textId="77777777" w:rsidR="00E75C3D" w:rsidRPr="0057593D" w:rsidRDefault="00E75C3D" w:rsidP="00E75C3D">
      <w:pPr>
        <w:rPr>
          <w:lang w:val="ru-RU"/>
        </w:rPr>
      </w:pPr>
    </w:p>
    <w:p w14:paraId="571E7807" w14:textId="77777777" w:rsidR="00E75C3D" w:rsidRPr="0057593D" w:rsidRDefault="00E75C3D" w:rsidP="00E75C3D">
      <w:pPr>
        <w:rPr>
          <w:lang w:val="ru-RU"/>
        </w:rPr>
      </w:pPr>
    </w:p>
    <w:p w14:paraId="46EF91F0" w14:textId="77777777" w:rsidR="00E75C3D" w:rsidRDefault="00E75C3D" w:rsidP="00E75C3D">
      <w:pPr>
        <w:rPr>
          <w:lang w:val="ru-RU"/>
        </w:rPr>
      </w:pPr>
    </w:p>
    <w:p w14:paraId="6FBE8584" w14:textId="77777777" w:rsidR="00E75C3D" w:rsidRDefault="00E75C3D" w:rsidP="00E75C3D">
      <w:pPr>
        <w:tabs>
          <w:tab w:val="left" w:pos="7200"/>
        </w:tabs>
        <w:rPr>
          <w:lang w:val="ru-RU"/>
        </w:rPr>
      </w:pPr>
      <w:r>
        <w:rPr>
          <w:lang w:val="ru-RU"/>
        </w:rPr>
        <w:tab/>
      </w:r>
      <w:r w:rsidRPr="0057593D">
        <w:rPr>
          <w:noProof/>
          <w:lang w:val="ru-RU"/>
        </w:rPr>
        <w:drawing>
          <wp:inline distT="0" distB="0" distL="0" distR="0" wp14:anchorId="2C4AB0FF" wp14:editId="4874F11E">
            <wp:extent cx="3657600" cy="1419023"/>
            <wp:effectExtent l="0" t="0" r="0" b="3810"/>
            <wp:docPr id="1185765025" name="Рисунок 1185765025" descr="Изображение выглядит как текст, снимок экрана, Шрифт,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5" name="Рисунок 1185765025" descr="Изображение выглядит как текст, снимок экрана, Шрифт, алгебра&#10;&#10;Автоматически созданное описание"/>
                    <pic:cNvPicPr/>
                  </pic:nvPicPr>
                  <pic:blipFill>
                    <a:blip r:embed="rId108"/>
                    <a:stretch>
                      <a:fillRect/>
                    </a:stretch>
                  </pic:blipFill>
                  <pic:spPr>
                    <a:xfrm>
                      <a:off x="0" y="0"/>
                      <a:ext cx="3700645" cy="1435723"/>
                    </a:xfrm>
                    <a:prstGeom prst="rect">
                      <a:avLst/>
                    </a:prstGeom>
                  </pic:spPr>
                </pic:pic>
              </a:graphicData>
            </a:graphic>
          </wp:inline>
        </w:drawing>
      </w:r>
    </w:p>
    <w:p w14:paraId="7B151747" w14:textId="77777777" w:rsidR="00E75C3D" w:rsidRDefault="00E75C3D" w:rsidP="00E75C3D">
      <w:pPr>
        <w:tabs>
          <w:tab w:val="left" w:pos="7200"/>
        </w:tabs>
        <w:rPr>
          <w:lang w:val="ru-RU"/>
        </w:rPr>
      </w:pPr>
      <w:r w:rsidRPr="0057593D">
        <w:rPr>
          <w:noProof/>
          <w:lang w:val="ru-RU"/>
        </w:rPr>
        <w:lastRenderedPageBreak/>
        <w:drawing>
          <wp:inline distT="0" distB="0" distL="0" distR="0" wp14:anchorId="4952D481" wp14:editId="09AF3315">
            <wp:extent cx="3880339" cy="1679651"/>
            <wp:effectExtent l="0" t="0" r="6350" b="0"/>
            <wp:docPr id="1185765026" name="Рисунок 1185765026"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6" name="Рисунок 1185765026" descr="Изображение выглядит как текст, Шрифт, снимок экрана&#10;&#10;Автоматически созданное описание"/>
                    <pic:cNvPicPr/>
                  </pic:nvPicPr>
                  <pic:blipFill>
                    <a:blip r:embed="rId109"/>
                    <a:stretch>
                      <a:fillRect/>
                    </a:stretch>
                  </pic:blipFill>
                  <pic:spPr>
                    <a:xfrm>
                      <a:off x="0" y="0"/>
                      <a:ext cx="3895584" cy="1686250"/>
                    </a:xfrm>
                    <a:prstGeom prst="rect">
                      <a:avLst/>
                    </a:prstGeom>
                  </pic:spPr>
                </pic:pic>
              </a:graphicData>
            </a:graphic>
          </wp:inline>
        </w:drawing>
      </w:r>
    </w:p>
    <w:p w14:paraId="732B0895" w14:textId="77777777" w:rsidR="00E75C3D" w:rsidRDefault="00E75C3D" w:rsidP="00E75C3D">
      <w:pPr>
        <w:tabs>
          <w:tab w:val="left" w:pos="7200"/>
        </w:tabs>
        <w:rPr>
          <w:lang w:val="ru-RU"/>
        </w:rPr>
      </w:pPr>
      <w:r w:rsidRPr="0057593D">
        <w:rPr>
          <w:noProof/>
          <w:lang w:val="ru-RU"/>
        </w:rPr>
        <w:drawing>
          <wp:inline distT="0" distB="0" distL="0" distR="0" wp14:anchorId="2147546B" wp14:editId="487E51A8">
            <wp:extent cx="4700954" cy="6612825"/>
            <wp:effectExtent l="0" t="0" r="0" b="4445"/>
            <wp:docPr id="1185765027" name="Рисунок 1185765027"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7" name="Рисунок 1185765027" descr="Изображение выглядит как текст, снимок экрана, число, Шрифт&#10;&#10;Автоматически созданное описание"/>
                    <pic:cNvPicPr/>
                  </pic:nvPicPr>
                  <pic:blipFill>
                    <a:blip r:embed="rId110"/>
                    <a:stretch>
                      <a:fillRect/>
                    </a:stretch>
                  </pic:blipFill>
                  <pic:spPr>
                    <a:xfrm>
                      <a:off x="0" y="0"/>
                      <a:ext cx="4703214" cy="6616004"/>
                    </a:xfrm>
                    <a:prstGeom prst="rect">
                      <a:avLst/>
                    </a:prstGeom>
                  </pic:spPr>
                </pic:pic>
              </a:graphicData>
            </a:graphic>
          </wp:inline>
        </w:drawing>
      </w:r>
    </w:p>
    <w:p w14:paraId="54F53DD4" w14:textId="77777777" w:rsidR="00E75C3D" w:rsidRDefault="00E75C3D" w:rsidP="00E75C3D">
      <w:pPr>
        <w:tabs>
          <w:tab w:val="left" w:pos="7200"/>
        </w:tabs>
        <w:rPr>
          <w:lang w:val="ru-RU"/>
        </w:rPr>
      </w:pPr>
      <w:r w:rsidRPr="0057593D">
        <w:rPr>
          <w:noProof/>
          <w:lang w:val="ru-RU"/>
        </w:rPr>
        <w:lastRenderedPageBreak/>
        <w:drawing>
          <wp:inline distT="0" distB="0" distL="0" distR="0" wp14:anchorId="310F6A21" wp14:editId="3767547F">
            <wp:extent cx="5575300" cy="5600700"/>
            <wp:effectExtent l="0" t="0" r="0" b="0"/>
            <wp:docPr id="1185765028" name="Рисунок 1185765028"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8" name="Рисунок 1185765028" descr="Изображение выглядит как текст, снимок экрана, число, Шрифт&#10;&#10;Автоматически созданное описание"/>
                    <pic:cNvPicPr/>
                  </pic:nvPicPr>
                  <pic:blipFill>
                    <a:blip r:embed="rId111"/>
                    <a:stretch>
                      <a:fillRect/>
                    </a:stretch>
                  </pic:blipFill>
                  <pic:spPr>
                    <a:xfrm>
                      <a:off x="0" y="0"/>
                      <a:ext cx="5575300" cy="5600700"/>
                    </a:xfrm>
                    <a:prstGeom prst="rect">
                      <a:avLst/>
                    </a:prstGeom>
                  </pic:spPr>
                </pic:pic>
              </a:graphicData>
            </a:graphic>
          </wp:inline>
        </w:drawing>
      </w:r>
    </w:p>
    <w:p w14:paraId="5F51D80A" w14:textId="77777777" w:rsidR="00E75C3D" w:rsidRDefault="00E75C3D" w:rsidP="00E75C3D">
      <w:pPr>
        <w:tabs>
          <w:tab w:val="left" w:pos="7200"/>
        </w:tabs>
        <w:rPr>
          <w:lang w:val="ru-RU"/>
        </w:rPr>
      </w:pPr>
      <w:r w:rsidRPr="0057593D">
        <w:rPr>
          <w:noProof/>
          <w:lang w:val="ru-RU"/>
        </w:rPr>
        <w:lastRenderedPageBreak/>
        <w:drawing>
          <wp:inline distT="0" distB="0" distL="0" distR="0" wp14:anchorId="1221642E" wp14:editId="260CFC99">
            <wp:extent cx="5575300" cy="5600700"/>
            <wp:effectExtent l="0" t="0" r="0" b="0"/>
            <wp:docPr id="1185765029" name="Рисунок 1185765029"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29" name="Рисунок 1185765029" descr="Изображение выглядит как текст, снимок экрана, число, Шрифт&#10;&#10;Автоматически созданное описание"/>
                    <pic:cNvPicPr/>
                  </pic:nvPicPr>
                  <pic:blipFill>
                    <a:blip r:embed="rId111"/>
                    <a:stretch>
                      <a:fillRect/>
                    </a:stretch>
                  </pic:blipFill>
                  <pic:spPr>
                    <a:xfrm>
                      <a:off x="0" y="0"/>
                      <a:ext cx="5575300" cy="5600700"/>
                    </a:xfrm>
                    <a:prstGeom prst="rect">
                      <a:avLst/>
                    </a:prstGeom>
                  </pic:spPr>
                </pic:pic>
              </a:graphicData>
            </a:graphic>
          </wp:inline>
        </w:drawing>
      </w:r>
    </w:p>
    <w:p w14:paraId="61D9D24B" w14:textId="77777777" w:rsidR="00E75C3D" w:rsidRDefault="00E75C3D" w:rsidP="00E75C3D">
      <w:pPr>
        <w:tabs>
          <w:tab w:val="left" w:pos="7200"/>
        </w:tabs>
        <w:rPr>
          <w:lang w:val="ru-RU"/>
        </w:rPr>
      </w:pPr>
      <w:r w:rsidRPr="0057593D">
        <w:rPr>
          <w:noProof/>
          <w:lang w:val="ru-RU"/>
        </w:rPr>
        <w:lastRenderedPageBreak/>
        <w:drawing>
          <wp:inline distT="0" distB="0" distL="0" distR="0" wp14:anchorId="5B4342C9" wp14:editId="3E66049E">
            <wp:extent cx="4851400" cy="4076700"/>
            <wp:effectExtent l="0" t="0" r="0" b="0"/>
            <wp:docPr id="1185765030" name="Рисунок 1185765030"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0" name="Рисунок 1185765030" descr="Изображение выглядит как текст, снимок экрана, число, Шрифт&#10;&#10;Автоматически созданное описание"/>
                    <pic:cNvPicPr/>
                  </pic:nvPicPr>
                  <pic:blipFill>
                    <a:blip r:embed="rId112"/>
                    <a:stretch>
                      <a:fillRect/>
                    </a:stretch>
                  </pic:blipFill>
                  <pic:spPr>
                    <a:xfrm>
                      <a:off x="0" y="0"/>
                      <a:ext cx="4851400" cy="4076700"/>
                    </a:xfrm>
                    <a:prstGeom prst="rect">
                      <a:avLst/>
                    </a:prstGeom>
                  </pic:spPr>
                </pic:pic>
              </a:graphicData>
            </a:graphic>
          </wp:inline>
        </w:drawing>
      </w:r>
    </w:p>
    <w:p w14:paraId="7C657F34" w14:textId="77777777" w:rsidR="00E75C3D" w:rsidRDefault="00E75C3D" w:rsidP="00E75C3D">
      <w:pPr>
        <w:tabs>
          <w:tab w:val="left" w:pos="7200"/>
        </w:tabs>
        <w:rPr>
          <w:lang w:val="ru-RU"/>
        </w:rPr>
      </w:pPr>
      <w:r w:rsidRPr="0057593D">
        <w:rPr>
          <w:noProof/>
          <w:lang w:val="ru-RU"/>
        </w:rPr>
        <w:drawing>
          <wp:inline distT="0" distB="0" distL="0" distR="0" wp14:anchorId="6ACBF4F1" wp14:editId="2D80AFB2">
            <wp:extent cx="4851400" cy="4076700"/>
            <wp:effectExtent l="0" t="0" r="0" b="0"/>
            <wp:docPr id="1185765031" name="Рисунок 118576503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1" name="Рисунок 1185765031" descr="Изображение выглядит как текст, снимок экрана, число, Шрифт&#10;&#10;Автоматически созданное описание"/>
                    <pic:cNvPicPr/>
                  </pic:nvPicPr>
                  <pic:blipFill>
                    <a:blip r:embed="rId112"/>
                    <a:stretch>
                      <a:fillRect/>
                    </a:stretch>
                  </pic:blipFill>
                  <pic:spPr>
                    <a:xfrm>
                      <a:off x="0" y="0"/>
                      <a:ext cx="4851400" cy="4076700"/>
                    </a:xfrm>
                    <a:prstGeom prst="rect">
                      <a:avLst/>
                    </a:prstGeom>
                  </pic:spPr>
                </pic:pic>
              </a:graphicData>
            </a:graphic>
          </wp:inline>
        </w:drawing>
      </w:r>
    </w:p>
    <w:p w14:paraId="5CCDE6AC" w14:textId="77777777" w:rsidR="00E75C3D" w:rsidRDefault="00E75C3D" w:rsidP="00E75C3D">
      <w:pPr>
        <w:tabs>
          <w:tab w:val="left" w:pos="7200"/>
        </w:tabs>
        <w:rPr>
          <w:lang w:val="ru-RU"/>
        </w:rPr>
      </w:pPr>
      <w:r w:rsidRPr="0057593D">
        <w:rPr>
          <w:noProof/>
          <w:lang w:val="ru-RU"/>
        </w:rPr>
        <w:lastRenderedPageBreak/>
        <w:drawing>
          <wp:inline distT="0" distB="0" distL="0" distR="0" wp14:anchorId="3CE11A1A" wp14:editId="22B33A81">
            <wp:extent cx="5029200" cy="6159500"/>
            <wp:effectExtent l="0" t="0" r="0" b="0"/>
            <wp:docPr id="1185765032" name="Рисунок 118576503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2" name="Рисунок 1185765032" descr="Изображение выглядит как текст, снимок экрана, число, Шрифт&#10;&#10;Автоматически созданное описание"/>
                    <pic:cNvPicPr/>
                  </pic:nvPicPr>
                  <pic:blipFill>
                    <a:blip r:embed="rId113"/>
                    <a:stretch>
                      <a:fillRect/>
                    </a:stretch>
                  </pic:blipFill>
                  <pic:spPr>
                    <a:xfrm>
                      <a:off x="0" y="0"/>
                      <a:ext cx="5029200" cy="6159500"/>
                    </a:xfrm>
                    <a:prstGeom prst="rect">
                      <a:avLst/>
                    </a:prstGeom>
                  </pic:spPr>
                </pic:pic>
              </a:graphicData>
            </a:graphic>
          </wp:inline>
        </w:drawing>
      </w:r>
    </w:p>
    <w:p w14:paraId="62174D31" w14:textId="77777777" w:rsidR="00E75C3D" w:rsidRDefault="00E75C3D" w:rsidP="00E75C3D">
      <w:pPr>
        <w:tabs>
          <w:tab w:val="left" w:pos="7200"/>
        </w:tabs>
        <w:rPr>
          <w:lang w:val="ru-RU"/>
        </w:rPr>
      </w:pPr>
      <w:r w:rsidRPr="0057593D">
        <w:rPr>
          <w:noProof/>
          <w:lang w:val="ru-RU"/>
        </w:rPr>
        <w:lastRenderedPageBreak/>
        <w:drawing>
          <wp:inline distT="0" distB="0" distL="0" distR="0" wp14:anchorId="50D81F49" wp14:editId="0E3504BF">
            <wp:extent cx="3938954" cy="4367101"/>
            <wp:effectExtent l="0" t="0" r="0" b="1905"/>
            <wp:docPr id="1185765033" name="Рисунок 1185765033"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3" name="Рисунок 1185765033" descr="Изображение выглядит как текст, снимок экрана, число, Шрифт&#10;&#10;Автоматически созданное описание"/>
                    <pic:cNvPicPr/>
                  </pic:nvPicPr>
                  <pic:blipFill>
                    <a:blip r:embed="rId114"/>
                    <a:stretch>
                      <a:fillRect/>
                    </a:stretch>
                  </pic:blipFill>
                  <pic:spPr>
                    <a:xfrm>
                      <a:off x="0" y="0"/>
                      <a:ext cx="3952037" cy="4381606"/>
                    </a:xfrm>
                    <a:prstGeom prst="rect">
                      <a:avLst/>
                    </a:prstGeom>
                  </pic:spPr>
                </pic:pic>
              </a:graphicData>
            </a:graphic>
          </wp:inline>
        </w:drawing>
      </w:r>
    </w:p>
    <w:p w14:paraId="32F9428B" w14:textId="77777777" w:rsidR="00E75C3D" w:rsidRDefault="00E75C3D" w:rsidP="00E75C3D">
      <w:pPr>
        <w:tabs>
          <w:tab w:val="left" w:pos="7200"/>
        </w:tabs>
        <w:rPr>
          <w:lang w:val="ru-RU"/>
        </w:rPr>
      </w:pPr>
      <w:r w:rsidRPr="0057593D">
        <w:rPr>
          <w:noProof/>
          <w:lang w:val="ru-RU"/>
        </w:rPr>
        <w:drawing>
          <wp:inline distT="0" distB="0" distL="0" distR="0" wp14:anchorId="2303C2F8" wp14:editId="625B64AE">
            <wp:extent cx="4454769" cy="4095191"/>
            <wp:effectExtent l="0" t="0" r="3175" b="0"/>
            <wp:docPr id="1185765034" name="Рисунок 1185765034"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4" name="Рисунок 1185765034" descr="Изображение выглядит как текст, снимок экрана, число, Шрифт&#10;&#10;Автоматически созданное описание"/>
                    <pic:cNvPicPr/>
                  </pic:nvPicPr>
                  <pic:blipFill>
                    <a:blip r:embed="rId115"/>
                    <a:stretch>
                      <a:fillRect/>
                    </a:stretch>
                  </pic:blipFill>
                  <pic:spPr>
                    <a:xfrm>
                      <a:off x="0" y="0"/>
                      <a:ext cx="4462824" cy="4102596"/>
                    </a:xfrm>
                    <a:prstGeom prst="rect">
                      <a:avLst/>
                    </a:prstGeom>
                  </pic:spPr>
                </pic:pic>
              </a:graphicData>
            </a:graphic>
          </wp:inline>
        </w:drawing>
      </w:r>
    </w:p>
    <w:p w14:paraId="1F7A9DFF" w14:textId="77777777" w:rsidR="00E75C3D" w:rsidRDefault="00E75C3D" w:rsidP="00E75C3D">
      <w:pPr>
        <w:tabs>
          <w:tab w:val="left" w:pos="7200"/>
        </w:tabs>
        <w:rPr>
          <w:lang w:val="ru-RU"/>
        </w:rPr>
      </w:pPr>
      <w:r w:rsidRPr="0057593D">
        <w:rPr>
          <w:noProof/>
          <w:lang w:val="ru-RU"/>
        </w:rPr>
        <w:lastRenderedPageBreak/>
        <w:drawing>
          <wp:inline distT="0" distB="0" distL="0" distR="0" wp14:anchorId="67325714" wp14:editId="11437B60">
            <wp:extent cx="4665785" cy="4289175"/>
            <wp:effectExtent l="0" t="0" r="0" b="3810"/>
            <wp:docPr id="1185765035" name="Рисунок 1185765035"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5" name="Рисунок 1185765035" descr="Изображение выглядит как текст, снимок экрана, число, Шрифт&#10;&#10;Автоматически созданное описание"/>
                    <pic:cNvPicPr/>
                  </pic:nvPicPr>
                  <pic:blipFill>
                    <a:blip r:embed="rId115"/>
                    <a:stretch>
                      <a:fillRect/>
                    </a:stretch>
                  </pic:blipFill>
                  <pic:spPr>
                    <a:xfrm>
                      <a:off x="0" y="0"/>
                      <a:ext cx="4672174" cy="4295048"/>
                    </a:xfrm>
                    <a:prstGeom prst="rect">
                      <a:avLst/>
                    </a:prstGeom>
                  </pic:spPr>
                </pic:pic>
              </a:graphicData>
            </a:graphic>
          </wp:inline>
        </w:drawing>
      </w:r>
    </w:p>
    <w:p w14:paraId="3E0C0EC3" w14:textId="77777777" w:rsidR="00E75C3D" w:rsidRDefault="00E75C3D" w:rsidP="00E75C3D">
      <w:pPr>
        <w:tabs>
          <w:tab w:val="left" w:pos="7200"/>
        </w:tabs>
        <w:rPr>
          <w:lang w:val="ru-RU"/>
        </w:rPr>
      </w:pPr>
      <w:r w:rsidRPr="0057593D">
        <w:rPr>
          <w:noProof/>
          <w:lang w:val="ru-RU"/>
        </w:rPr>
        <w:drawing>
          <wp:inline distT="0" distB="0" distL="0" distR="0" wp14:anchorId="64E0D4EF" wp14:editId="2055C478">
            <wp:extent cx="4660900" cy="3644900"/>
            <wp:effectExtent l="0" t="0" r="0" b="0"/>
            <wp:docPr id="1185765037" name="Рисунок 1185765037"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7" name="Рисунок 1185765037" descr="Изображение выглядит как текст, снимок экрана, число, Шрифт&#10;&#10;Автоматически созданное описание"/>
                    <pic:cNvPicPr/>
                  </pic:nvPicPr>
                  <pic:blipFill>
                    <a:blip r:embed="rId116"/>
                    <a:stretch>
                      <a:fillRect/>
                    </a:stretch>
                  </pic:blipFill>
                  <pic:spPr>
                    <a:xfrm>
                      <a:off x="0" y="0"/>
                      <a:ext cx="4660900" cy="3644900"/>
                    </a:xfrm>
                    <a:prstGeom prst="rect">
                      <a:avLst/>
                    </a:prstGeom>
                  </pic:spPr>
                </pic:pic>
              </a:graphicData>
            </a:graphic>
          </wp:inline>
        </w:drawing>
      </w:r>
    </w:p>
    <w:p w14:paraId="6F9F217C" w14:textId="77777777" w:rsidR="00E75C3D" w:rsidRDefault="00E75C3D" w:rsidP="00E75C3D">
      <w:pPr>
        <w:tabs>
          <w:tab w:val="left" w:pos="7200"/>
        </w:tabs>
        <w:rPr>
          <w:lang w:val="ru-RU"/>
        </w:rPr>
      </w:pPr>
      <w:r w:rsidRPr="0057593D">
        <w:rPr>
          <w:noProof/>
          <w:lang w:val="ru-RU"/>
        </w:rPr>
        <w:lastRenderedPageBreak/>
        <w:drawing>
          <wp:inline distT="0" distB="0" distL="0" distR="0" wp14:anchorId="155EFBCC" wp14:editId="77EE9088">
            <wp:extent cx="4660900" cy="3644900"/>
            <wp:effectExtent l="0" t="0" r="0" b="0"/>
            <wp:docPr id="1185765038" name="Рисунок 1185765038"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8" name="Рисунок 1185765038" descr="Изображение выглядит как текст, снимок экрана, число, Шрифт&#10;&#10;Автоматически созданное описание"/>
                    <pic:cNvPicPr/>
                  </pic:nvPicPr>
                  <pic:blipFill>
                    <a:blip r:embed="rId116"/>
                    <a:stretch>
                      <a:fillRect/>
                    </a:stretch>
                  </pic:blipFill>
                  <pic:spPr>
                    <a:xfrm>
                      <a:off x="0" y="0"/>
                      <a:ext cx="4660900" cy="3644900"/>
                    </a:xfrm>
                    <a:prstGeom prst="rect">
                      <a:avLst/>
                    </a:prstGeom>
                  </pic:spPr>
                </pic:pic>
              </a:graphicData>
            </a:graphic>
          </wp:inline>
        </w:drawing>
      </w:r>
    </w:p>
    <w:p w14:paraId="46D4794C" w14:textId="77777777" w:rsidR="00E75C3D" w:rsidRDefault="00E75C3D" w:rsidP="00E75C3D">
      <w:pPr>
        <w:tabs>
          <w:tab w:val="left" w:pos="7200"/>
        </w:tabs>
        <w:rPr>
          <w:lang w:val="ru-RU"/>
        </w:rPr>
      </w:pPr>
      <w:r w:rsidRPr="0057593D">
        <w:rPr>
          <w:noProof/>
          <w:lang w:val="ru-RU"/>
        </w:rPr>
        <w:drawing>
          <wp:inline distT="0" distB="0" distL="0" distR="0" wp14:anchorId="162B9FEE" wp14:editId="22A31DF1">
            <wp:extent cx="4660900" cy="3644900"/>
            <wp:effectExtent l="0" t="0" r="0" b="0"/>
            <wp:docPr id="1185765039" name="Рисунок 1185765039"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39" name="Рисунок 1185765039" descr="Изображение выглядит как текст, снимок экрана, число, Шрифт&#10;&#10;Автоматически созданное описание"/>
                    <pic:cNvPicPr/>
                  </pic:nvPicPr>
                  <pic:blipFill>
                    <a:blip r:embed="rId116"/>
                    <a:stretch>
                      <a:fillRect/>
                    </a:stretch>
                  </pic:blipFill>
                  <pic:spPr>
                    <a:xfrm>
                      <a:off x="0" y="0"/>
                      <a:ext cx="4660900" cy="3644900"/>
                    </a:xfrm>
                    <a:prstGeom prst="rect">
                      <a:avLst/>
                    </a:prstGeom>
                  </pic:spPr>
                </pic:pic>
              </a:graphicData>
            </a:graphic>
          </wp:inline>
        </w:drawing>
      </w:r>
    </w:p>
    <w:p w14:paraId="603E3E23" w14:textId="77777777" w:rsidR="00E75C3D" w:rsidRDefault="00E75C3D" w:rsidP="00E75C3D">
      <w:pPr>
        <w:tabs>
          <w:tab w:val="left" w:pos="7200"/>
        </w:tabs>
        <w:rPr>
          <w:lang w:val="ru-RU"/>
        </w:rPr>
      </w:pPr>
      <w:r w:rsidRPr="0057593D">
        <w:rPr>
          <w:noProof/>
          <w:lang w:val="ru-RU"/>
        </w:rPr>
        <w:lastRenderedPageBreak/>
        <w:drawing>
          <wp:inline distT="0" distB="0" distL="0" distR="0" wp14:anchorId="66C06E08" wp14:editId="7F4A0DAE">
            <wp:extent cx="5029200" cy="6832600"/>
            <wp:effectExtent l="0" t="0" r="0" b="0"/>
            <wp:docPr id="1185765041" name="Рисунок 118576504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41" name="Рисунок 1185765041" descr="Изображение выглядит как текст, снимок экрана, число, Шрифт&#10;&#10;Автоматически созданное описание"/>
                    <pic:cNvPicPr/>
                  </pic:nvPicPr>
                  <pic:blipFill>
                    <a:blip r:embed="rId117"/>
                    <a:stretch>
                      <a:fillRect/>
                    </a:stretch>
                  </pic:blipFill>
                  <pic:spPr>
                    <a:xfrm>
                      <a:off x="0" y="0"/>
                      <a:ext cx="5029200" cy="6832600"/>
                    </a:xfrm>
                    <a:prstGeom prst="rect">
                      <a:avLst/>
                    </a:prstGeom>
                  </pic:spPr>
                </pic:pic>
              </a:graphicData>
            </a:graphic>
          </wp:inline>
        </w:drawing>
      </w:r>
    </w:p>
    <w:p w14:paraId="4EE2A346" w14:textId="77777777" w:rsidR="00E75C3D" w:rsidRDefault="00E75C3D" w:rsidP="00E75C3D">
      <w:pPr>
        <w:tabs>
          <w:tab w:val="left" w:pos="7200"/>
        </w:tabs>
        <w:rPr>
          <w:lang w:val="ru-RU"/>
        </w:rPr>
      </w:pPr>
      <w:r w:rsidRPr="0057593D">
        <w:rPr>
          <w:noProof/>
          <w:lang w:val="ru-RU"/>
        </w:rPr>
        <w:lastRenderedPageBreak/>
        <w:drawing>
          <wp:inline distT="0" distB="0" distL="0" distR="0" wp14:anchorId="56FBD82D" wp14:editId="16A11BE1">
            <wp:extent cx="4648200" cy="3835400"/>
            <wp:effectExtent l="0" t="0" r="0" b="0"/>
            <wp:docPr id="1185765042" name="Рисунок 1185765042"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42" name="Рисунок 1185765042" descr="Изображение выглядит как текст, снимок экрана, Шрифт, дизайн&#10;&#10;Автоматически созданное описание"/>
                    <pic:cNvPicPr/>
                  </pic:nvPicPr>
                  <pic:blipFill>
                    <a:blip r:embed="rId118"/>
                    <a:stretch>
                      <a:fillRect/>
                    </a:stretch>
                  </pic:blipFill>
                  <pic:spPr>
                    <a:xfrm>
                      <a:off x="0" y="0"/>
                      <a:ext cx="4648200" cy="3835400"/>
                    </a:xfrm>
                    <a:prstGeom prst="rect">
                      <a:avLst/>
                    </a:prstGeom>
                  </pic:spPr>
                </pic:pic>
              </a:graphicData>
            </a:graphic>
          </wp:inline>
        </w:drawing>
      </w:r>
    </w:p>
    <w:p w14:paraId="679E971C" w14:textId="77777777" w:rsidR="00E75C3D" w:rsidRDefault="00E75C3D" w:rsidP="00E75C3D">
      <w:pPr>
        <w:tabs>
          <w:tab w:val="left" w:pos="7200"/>
        </w:tabs>
        <w:rPr>
          <w:lang w:val="ru-RU"/>
        </w:rPr>
      </w:pPr>
      <w:r w:rsidRPr="0057593D">
        <w:rPr>
          <w:noProof/>
          <w:lang w:val="ru-RU"/>
        </w:rPr>
        <w:drawing>
          <wp:inline distT="0" distB="0" distL="0" distR="0" wp14:anchorId="3DB73EEF" wp14:editId="39F63981">
            <wp:extent cx="4686300" cy="3924300"/>
            <wp:effectExtent l="0" t="0" r="0" b="0"/>
            <wp:docPr id="1185765043" name="Рисунок 118576504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43" name="Рисунок 1185765043" descr="Изображение выглядит как текст, снимок экрана, Шрифт&#10;&#10;Автоматически созданное описание"/>
                    <pic:cNvPicPr/>
                  </pic:nvPicPr>
                  <pic:blipFill>
                    <a:blip r:embed="rId119"/>
                    <a:stretch>
                      <a:fillRect/>
                    </a:stretch>
                  </pic:blipFill>
                  <pic:spPr>
                    <a:xfrm>
                      <a:off x="0" y="0"/>
                      <a:ext cx="4686300" cy="3924300"/>
                    </a:xfrm>
                    <a:prstGeom prst="rect">
                      <a:avLst/>
                    </a:prstGeom>
                  </pic:spPr>
                </pic:pic>
              </a:graphicData>
            </a:graphic>
          </wp:inline>
        </w:drawing>
      </w:r>
    </w:p>
    <w:p w14:paraId="4A17EF7A" w14:textId="77777777" w:rsidR="00E75C3D" w:rsidRDefault="00E75C3D" w:rsidP="00E75C3D">
      <w:pPr>
        <w:tabs>
          <w:tab w:val="left" w:pos="7200"/>
        </w:tabs>
        <w:rPr>
          <w:lang w:val="ru-RU"/>
        </w:rPr>
      </w:pPr>
      <w:r w:rsidRPr="0057593D">
        <w:rPr>
          <w:noProof/>
          <w:lang w:val="ru-RU"/>
        </w:rPr>
        <w:lastRenderedPageBreak/>
        <w:drawing>
          <wp:inline distT="0" distB="0" distL="0" distR="0" wp14:anchorId="3608EC2C" wp14:editId="0F591374">
            <wp:extent cx="4686300" cy="3924300"/>
            <wp:effectExtent l="0" t="0" r="0" b="0"/>
            <wp:docPr id="1185765044" name="Рисунок 1185765044"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44" name="Рисунок 1185765044" descr="Изображение выглядит как текст, снимок экрана, Шрифт&#10;&#10;Автоматически созданное описание"/>
                    <pic:cNvPicPr/>
                  </pic:nvPicPr>
                  <pic:blipFill>
                    <a:blip r:embed="rId119"/>
                    <a:stretch>
                      <a:fillRect/>
                    </a:stretch>
                  </pic:blipFill>
                  <pic:spPr>
                    <a:xfrm>
                      <a:off x="0" y="0"/>
                      <a:ext cx="4686300" cy="3924300"/>
                    </a:xfrm>
                    <a:prstGeom prst="rect">
                      <a:avLst/>
                    </a:prstGeom>
                  </pic:spPr>
                </pic:pic>
              </a:graphicData>
            </a:graphic>
          </wp:inline>
        </w:drawing>
      </w:r>
    </w:p>
    <w:p w14:paraId="134B0127" w14:textId="77777777" w:rsidR="00E75C3D" w:rsidRDefault="00E75C3D" w:rsidP="00E75C3D">
      <w:pPr>
        <w:tabs>
          <w:tab w:val="left" w:pos="7200"/>
        </w:tabs>
        <w:jc w:val="left"/>
        <w:rPr>
          <w:lang w:val="ru-RU"/>
        </w:rPr>
      </w:pPr>
      <w:r w:rsidRPr="0057593D">
        <w:rPr>
          <w:noProof/>
          <w:lang w:val="ru-RU"/>
        </w:rPr>
        <w:drawing>
          <wp:inline distT="0" distB="0" distL="0" distR="0" wp14:anchorId="674BF6D8" wp14:editId="6849B507">
            <wp:extent cx="4686300" cy="3924300"/>
            <wp:effectExtent l="0" t="0" r="0" b="0"/>
            <wp:docPr id="1185765045" name="Рисунок 1185765045"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45" name="Рисунок 1185765045" descr="Изображение выглядит как текст, снимок экрана, Шрифт&#10;&#10;Автоматически созданное описание"/>
                    <pic:cNvPicPr/>
                  </pic:nvPicPr>
                  <pic:blipFill>
                    <a:blip r:embed="rId119"/>
                    <a:stretch>
                      <a:fillRect/>
                    </a:stretch>
                  </pic:blipFill>
                  <pic:spPr>
                    <a:xfrm>
                      <a:off x="0" y="0"/>
                      <a:ext cx="4686300" cy="3924300"/>
                    </a:xfrm>
                    <a:prstGeom prst="rect">
                      <a:avLst/>
                    </a:prstGeom>
                  </pic:spPr>
                </pic:pic>
              </a:graphicData>
            </a:graphic>
          </wp:inline>
        </w:drawing>
      </w:r>
    </w:p>
    <w:p w14:paraId="3F77E2E0" w14:textId="77777777" w:rsidR="00E75C3D" w:rsidRDefault="00E75C3D" w:rsidP="00E75C3D">
      <w:pPr>
        <w:tabs>
          <w:tab w:val="left" w:pos="7200"/>
        </w:tabs>
        <w:rPr>
          <w:lang w:val="ru-RU"/>
        </w:rPr>
      </w:pPr>
      <w:r w:rsidRPr="0057593D">
        <w:rPr>
          <w:noProof/>
          <w:lang w:val="ru-RU"/>
        </w:rPr>
        <w:lastRenderedPageBreak/>
        <w:drawing>
          <wp:inline distT="0" distB="0" distL="0" distR="0" wp14:anchorId="6EB2B158" wp14:editId="584A7B12">
            <wp:extent cx="4762500" cy="5168900"/>
            <wp:effectExtent l="0" t="0" r="0" b="0"/>
            <wp:docPr id="1185765046" name="Рисунок 1185765046" descr="Изображение выглядит как текст, снимок экрана, меню,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5046" name="Рисунок 1185765046" descr="Изображение выглядит как текст, снимок экрана, меню, документ&#10;&#10;Автоматически созданное описание"/>
                    <pic:cNvPicPr/>
                  </pic:nvPicPr>
                  <pic:blipFill>
                    <a:blip r:embed="rId120"/>
                    <a:stretch>
                      <a:fillRect/>
                    </a:stretch>
                  </pic:blipFill>
                  <pic:spPr>
                    <a:xfrm>
                      <a:off x="0" y="0"/>
                      <a:ext cx="4762500" cy="5168900"/>
                    </a:xfrm>
                    <a:prstGeom prst="rect">
                      <a:avLst/>
                    </a:prstGeom>
                  </pic:spPr>
                </pic:pic>
              </a:graphicData>
            </a:graphic>
          </wp:inline>
        </w:drawing>
      </w:r>
    </w:p>
    <w:p w14:paraId="6DFDA439" w14:textId="77777777" w:rsidR="000E6437" w:rsidRDefault="000E6437" w:rsidP="000E6437">
      <w:pPr>
        <w:pStyle w:val="aff"/>
        <w:spacing w:before="0" w:beforeAutospacing="0" w:after="0" w:afterAutospacing="0"/>
      </w:pPr>
    </w:p>
    <w:p w14:paraId="36922235" w14:textId="77777777" w:rsidR="000E6437" w:rsidRPr="000C77E4" w:rsidRDefault="000E6437" w:rsidP="000E6437">
      <w:pPr>
        <w:pStyle w:val="3"/>
        <w:rPr>
          <w:lang w:val="ru-RU"/>
        </w:rPr>
      </w:pPr>
    </w:p>
    <w:p w14:paraId="1061F35A" w14:textId="77777777" w:rsidR="000E6437" w:rsidRPr="000E6437" w:rsidRDefault="000E6437" w:rsidP="000E6437">
      <w:pPr>
        <w:rPr>
          <w:lang w:val="ru-RU"/>
        </w:rPr>
      </w:pPr>
    </w:p>
    <w:p w14:paraId="39DB6D2F" w14:textId="28A02ACD" w:rsidR="00153A92" w:rsidRDefault="00153A92" w:rsidP="00153A92">
      <w:pPr>
        <w:pStyle w:val="1"/>
        <w:rPr>
          <w:lang w:val="ru-RU"/>
        </w:rPr>
      </w:pPr>
      <w:bookmarkStart w:id="62" w:name="_Toc136295522"/>
      <w:r>
        <w:rPr>
          <w:lang w:val="ru-RU"/>
        </w:rPr>
        <w:lastRenderedPageBreak/>
        <w:t>Список источников</w:t>
      </w:r>
      <w:bookmarkEnd w:id="62"/>
    </w:p>
    <w:p w14:paraId="5C4CDC95" w14:textId="77777777" w:rsidR="00D14636" w:rsidRPr="003A7912" w:rsidRDefault="00D14636">
      <w:pPr>
        <w:pStyle w:val="af"/>
        <w:numPr>
          <w:ilvl w:val="0"/>
          <w:numId w:val="44"/>
        </w:numPr>
        <w:pBdr>
          <w:top w:val="nil"/>
          <w:left w:val="nil"/>
          <w:bottom w:val="nil"/>
          <w:right w:val="nil"/>
          <w:between w:val="nil"/>
        </w:pBdr>
        <w:spacing w:line="240" w:lineRule="auto"/>
        <w:rPr>
          <w:color w:val="000000"/>
          <w:szCs w:val="20"/>
        </w:rPr>
      </w:pPr>
      <w:r w:rsidRPr="003A7912">
        <w:rPr>
          <w:rFonts w:eastAsia="Times New Roman"/>
          <w:color w:val="000000"/>
          <w:szCs w:val="20"/>
        </w:rPr>
        <w:t xml:space="preserve">Багирова, А. П., </w:t>
      </w:r>
      <w:proofErr w:type="spellStart"/>
      <w:r w:rsidRPr="003A7912">
        <w:rPr>
          <w:rFonts w:eastAsia="Times New Roman"/>
          <w:color w:val="000000"/>
          <w:szCs w:val="20"/>
        </w:rPr>
        <w:t>Нотман</w:t>
      </w:r>
      <w:proofErr w:type="spellEnd"/>
      <w:r w:rsidRPr="003A7912">
        <w:rPr>
          <w:rFonts w:eastAsia="Times New Roman"/>
          <w:color w:val="000000"/>
          <w:szCs w:val="20"/>
        </w:rPr>
        <w:t xml:space="preserve">, О. В., &amp; </w:t>
      </w:r>
      <w:proofErr w:type="spellStart"/>
      <w:r w:rsidRPr="003A7912">
        <w:rPr>
          <w:rFonts w:eastAsia="Times New Roman"/>
          <w:color w:val="000000"/>
          <w:szCs w:val="20"/>
        </w:rPr>
        <w:t>Бледнова</w:t>
      </w:r>
      <w:proofErr w:type="spellEnd"/>
      <w:r w:rsidRPr="003A7912">
        <w:rPr>
          <w:rFonts w:eastAsia="Times New Roman"/>
          <w:color w:val="000000"/>
          <w:szCs w:val="20"/>
        </w:rPr>
        <w:t>, Н. Д. (2021). Городская среда как ресурс для совмещения профессиональных и родительских функций. Экономические и социальные перемены: факты, тенденции, прогноз, 14(3), 199-214.</w:t>
      </w:r>
    </w:p>
    <w:p w14:paraId="0BB739E4" w14:textId="77777777" w:rsidR="00D14636" w:rsidRPr="003A7912" w:rsidRDefault="00D14636">
      <w:pPr>
        <w:pStyle w:val="af4"/>
        <w:numPr>
          <w:ilvl w:val="0"/>
          <w:numId w:val="44"/>
        </w:numPr>
        <w:rPr>
          <w:sz w:val="24"/>
          <w:lang w:val="ru-RU"/>
        </w:rPr>
      </w:pPr>
      <w:r w:rsidRPr="003A7912">
        <w:rPr>
          <w:sz w:val="24"/>
          <w:lang w:val="ru-RU"/>
        </w:rPr>
        <w:t xml:space="preserve">Безрукова </w:t>
      </w:r>
      <w:proofErr w:type="spellStart"/>
      <w:r w:rsidRPr="003A7912">
        <w:rPr>
          <w:sz w:val="24"/>
          <w:lang w:val="ru-RU"/>
        </w:rPr>
        <w:t>В.С</w:t>
      </w:r>
      <w:proofErr w:type="spellEnd"/>
      <w:r w:rsidRPr="003A7912">
        <w:rPr>
          <w:sz w:val="24"/>
          <w:lang w:val="ru-RU"/>
        </w:rPr>
        <w:t>. Основы духовной культуры (энциклопедический словарь педагога). Екатеринбург, 2000.</w:t>
      </w:r>
    </w:p>
    <w:p w14:paraId="0F3499AD" w14:textId="77777777" w:rsidR="00D14636" w:rsidRPr="003A7912" w:rsidRDefault="00D14636">
      <w:pPr>
        <w:pStyle w:val="af4"/>
        <w:numPr>
          <w:ilvl w:val="0"/>
          <w:numId w:val="44"/>
        </w:numPr>
        <w:rPr>
          <w:sz w:val="24"/>
          <w:lang w:val="ru-RU"/>
        </w:rPr>
      </w:pPr>
      <w:r w:rsidRPr="003A7912">
        <w:rPr>
          <w:sz w:val="24"/>
          <w:lang w:val="ru-RU"/>
        </w:rPr>
        <w:t xml:space="preserve">В каких странах действует налог на домашних животных и введут ли его в России [Электронный ресурс] // Ветеринария и жизнь - Режим доступа: </w:t>
      </w:r>
      <w:r w:rsidRPr="003A7912">
        <w:rPr>
          <w:sz w:val="24"/>
        </w:rPr>
        <w:t>https</w:t>
      </w:r>
      <w:r w:rsidRPr="003A7912">
        <w:rPr>
          <w:sz w:val="24"/>
          <w:lang w:val="ru-RU"/>
        </w:rPr>
        <w:t>://</w:t>
      </w:r>
      <w:proofErr w:type="spellStart"/>
      <w:r w:rsidRPr="003A7912">
        <w:rPr>
          <w:sz w:val="24"/>
        </w:rPr>
        <w:t>vetandlife</w:t>
      </w:r>
      <w:proofErr w:type="spellEnd"/>
      <w:r w:rsidRPr="003A7912">
        <w:rPr>
          <w:sz w:val="24"/>
          <w:lang w:val="ru-RU"/>
        </w:rPr>
        <w:t>.</w:t>
      </w:r>
      <w:proofErr w:type="spellStart"/>
      <w:r w:rsidRPr="003A7912">
        <w:rPr>
          <w:sz w:val="24"/>
        </w:rPr>
        <w:t>ru</w:t>
      </w:r>
      <w:proofErr w:type="spellEnd"/>
      <w:r w:rsidRPr="003A7912">
        <w:rPr>
          <w:sz w:val="24"/>
          <w:lang w:val="ru-RU"/>
        </w:rPr>
        <w:t>/</w:t>
      </w:r>
      <w:proofErr w:type="spellStart"/>
      <w:r w:rsidRPr="003A7912">
        <w:rPr>
          <w:sz w:val="24"/>
        </w:rPr>
        <w:t>sobytiya</w:t>
      </w:r>
      <w:proofErr w:type="spellEnd"/>
      <w:r w:rsidRPr="003A7912">
        <w:rPr>
          <w:sz w:val="24"/>
          <w:lang w:val="ru-RU"/>
        </w:rPr>
        <w:t>/</w:t>
      </w:r>
      <w:r w:rsidRPr="003A7912">
        <w:rPr>
          <w:sz w:val="24"/>
        </w:rPr>
        <w:t>v</w:t>
      </w:r>
      <w:r w:rsidRPr="003A7912">
        <w:rPr>
          <w:sz w:val="24"/>
          <w:lang w:val="ru-RU"/>
        </w:rPr>
        <w:t>-</w:t>
      </w:r>
      <w:proofErr w:type="spellStart"/>
      <w:r w:rsidRPr="003A7912">
        <w:rPr>
          <w:sz w:val="24"/>
        </w:rPr>
        <w:t>kakikh</w:t>
      </w:r>
      <w:proofErr w:type="spellEnd"/>
      <w:r w:rsidRPr="003A7912">
        <w:rPr>
          <w:sz w:val="24"/>
          <w:lang w:val="ru-RU"/>
        </w:rPr>
        <w:t>-</w:t>
      </w:r>
      <w:proofErr w:type="spellStart"/>
      <w:r w:rsidRPr="003A7912">
        <w:rPr>
          <w:sz w:val="24"/>
        </w:rPr>
        <w:t>stranakh</w:t>
      </w:r>
      <w:proofErr w:type="spellEnd"/>
      <w:r w:rsidRPr="003A7912">
        <w:rPr>
          <w:sz w:val="24"/>
          <w:lang w:val="ru-RU"/>
        </w:rPr>
        <w:t>-</w:t>
      </w:r>
      <w:proofErr w:type="spellStart"/>
      <w:r w:rsidRPr="003A7912">
        <w:rPr>
          <w:sz w:val="24"/>
        </w:rPr>
        <w:t>deystvuet</w:t>
      </w:r>
      <w:proofErr w:type="spellEnd"/>
      <w:r w:rsidRPr="003A7912">
        <w:rPr>
          <w:sz w:val="24"/>
          <w:lang w:val="ru-RU"/>
        </w:rPr>
        <w:t>-</w:t>
      </w:r>
      <w:proofErr w:type="spellStart"/>
      <w:r w:rsidRPr="003A7912">
        <w:rPr>
          <w:sz w:val="24"/>
        </w:rPr>
        <w:t>nalog</w:t>
      </w:r>
      <w:proofErr w:type="spellEnd"/>
      <w:r w:rsidRPr="003A7912">
        <w:rPr>
          <w:sz w:val="24"/>
          <w:lang w:val="ru-RU"/>
        </w:rPr>
        <w:t>-</w:t>
      </w:r>
      <w:proofErr w:type="spellStart"/>
      <w:r w:rsidRPr="003A7912">
        <w:rPr>
          <w:sz w:val="24"/>
        </w:rPr>
        <w:t>na</w:t>
      </w:r>
      <w:proofErr w:type="spellEnd"/>
      <w:r w:rsidRPr="003A7912">
        <w:rPr>
          <w:sz w:val="24"/>
          <w:lang w:val="ru-RU"/>
        </w:rPr>
        <w:t>-</w:t>
      </w:r>
      <w:proofErr w:type="spellStart"/>
      <w:r w:rsidRPr="003A7912">
        <w:rPr>
          <w:sz w:val="24"/>
        </w:rPr>
        <w:t>dom</w:t>
      </w:r>
      <w:proofErr w:type="spellEnd"/>
      <w:r w:rsidRPr="003A7912">
        <w:rPr>
          <w:sz w:val="24"/>
          <w:lang w:val="ru-RU"/>
        </w:rPr>
        <w:t>/  (дата обращения: 06.03.2023)</w:t>
      </w:r>
    </w:p>
    <w:p w14:paraId="6FF83E03" w14:textId="77777777" w:rsidR="00D14636" w:rsidRPr="003A7912" w:rsidRDefault="00D14636">
      <w:pPr>
        <w:pStyle w:val="af4"/>
        <w:numPr>
          <w:ilvl w:val="0"/>
          <w:numId w:val="44"/>
        </w:numPr>
        <w:rPr>
          <w:sz w:val="24"/>
          <w:lang w:val="ru-RU"/>
        </w:rPr>
      </w:pPr>
      <w:r w:rsidRPr="003A7912">
        <w:rPr>
          <w:sz w:val="24"/>
          <w:lang w:val="ru-RU"/>
        </w:rPr>
        <w:t xml:space="preserve">В Роспотребнадзоре подсчитали число пострадавших от укусов животных россиян [Электронный ресурс] // ТАСС - Режим доступа: </w:t>
      </w:r>
      <w:r w:rsidRPr="003A7912">
        <w:rPr>
          <w:sz w:val="24"/>
        </w:rPr>
        <w:t>https</w:t>
      </w:r>
      <w:r w:rsidRPr="003A7912">
        <w:rPr>
          <w:sz w:val="24"/>
          <w:lang w:val="ru-RU"/>
        </w:rPr>
        <w:t>://</w:t>
      </w:r>
      <w:proofErr w:type="spellStart"/>
      <w:r w:rsidRPr="003A7912">
        <w:rPr>
          <w:sz w:val="24"/>
        </w:rPr>
        <w:t>tass</w:t>
      </w:r>
      <w:proofErr w:type="spellEnd"/>
      <w:r w:rsidRPr="003A7912">
        <w:rPr>
          <w:sz w:val="24"/>
          <w:lang w:val="ru-RU"/>
        </w:rPr>
        <w:t>.</w:t>
      </w:r>
      <w:proofErr w:type="spellStart"/>
      <w:r w:rsidRPr="003A7912">
        <w:rPr>
          <w:sz w:val="24"/>
        </w:rPr>
        <w:t>ru</w:t>
      </w:r>
      <w:proofErr w:type="spellEnd"/>
      <w:r w:rsidRPr="003A7912">
        <w:rPr>
          <w:sz w:val="24"/>
          <w:lang w:val="ru-RU"/>
        </w:rPr>
        <w:t>/</w:t>
      </w:r>
      <w:proofErr w:type="spellStart"/>
      <w:r w:rsidRPr="003A7912">
        <w:rPr>
          <w:sz w:val="24"/>
        </w:rPr>
        <w:t>obschestvo</w:t>
      </w:r>
      <w:proofErr w:type="spellEnd"/>
      <w:r w:rsidRPr="003A7912">
        <w:rPr>
          <w:sz w:val="24"/>
          <w:lang w:val="ru-RU"/>
        </w:rPr>
        <w:t>/7234285 (дата обращения: 06.03.2023)</w:t>
      </w:r>
    </w:p>
    <w:p w14:paraId="216FF3D3" w14:textId="77777777" w:rsidR="00D14636" w:rsidRPr="003A7912" w:rsidRDefault="00D14636">
      <w:pPr>
        <w:pStyle w:val="af4"/>
        <w:numPr>
          <w:ilvl w:val="0"/>
          <w:numId w:val="44"/>
        </w:numPr>
        <w:rPr>
          <w:sz w:val="24"/>
          <w:lang w:val="ru-RU"/>
        </w:rPr>
      </w:pPr>
      <w:r w:rsidRPr="003A7912">
        <w:rPr>
          <w:sz w:val="24"/>
          <w:lang w:val="ru-RU" w:eastAsia="ru-RU"/>
        </w:rPr>
        <w:t xml:space="preserve">В Роспотребнадзоре рассказали, сколько человек умирает от бешенства. Как защитить себя от смертельной инфекции </w:t>
      </w:r>
      <w:r w:rsidRPr="003A7912">
        <w:rPr>
          <w:sz w:val="24"/>
          <w:lang w:val="ru-RU"/>
        </w:rPr>
        <w:t xml:space="preserve">[Электронный ресурс] // </w:t>
      </w:r>
      <w:r w:rsidRPr="003A7912">
        <w:rPr>
          <w:sz w:val="24"/>
        </w:rPr>
        <w:t>RG</w:t>
      </w:r>
      <w:r w:rsidRPr="003A7912">
        <w:rPr>
          <w:sz w:val="24"/>
          <w:lang w:val="ru-RU"/>
        </w:rPr>
        <w:t>.</w:t>
      </w:r>
      <w:r w:rsidRPr="003A7912">
        <w:rPr>
          <w:sz w:val="24"/>
        </w:rPr>
        <w:t>RU</w:t>
      </w:r>
      <w:r w:rsidRPr="003A7912">
        <w:rPr>
          <w:sz w:val="24"/>
          <w:lang w:val="ru-RU"/>
        </w:rPr>
        <w:t xml:space="preserve">- Режим доступа: </w:t>
      </w:r>
      <w:r w:rsidRPr="003A7912">
        <w:rPr>
          <w:sz w:val="24"/>
        </w:rPr>
        <w:t>https</w:t>
      </w:r>
      <w:r w:rsidRPr="003A7912">
        <w:rPr>
          <w:sz w:val="24"/>
          <w:lang w:val="ru-RU"/>
        </w:rPr>
        <w:t>://</w:t>
      </w:r>
      <w:proofErr w:type="spellStart"/>
      <w:r w:rsidRPr="003A7912">
        <w:rPr>
          <w:sz w:val="24"/>
        </w:rPr>
        <w:t>rg</w:t>
      </w:r>
      <w:proofErr w:type="spellEnd"/>
      <w:r w:rsidRPr="003A7912">
        <w:rPr>
          <w:sz w:val="24"/>
          <w:lang w:val="ru-RU"/>
        </w:rPr>
        <w:t>.</w:t>
      </w:r>
      <w:proofErr w:type="spellStart"/>
      <w:r w:rsidRPr="003A7912">
        <w:rPr>
          <w:sz w:val="24"/>
        </w:rPr>
        <w:t>ru</w:t>
      </w:r>
      <w:proofErr w:type="spellEnd"/>
      <w:r w:rsidRPr="003A7912">
        <w:rPr>
          <w:sz w:val="24"/>
          <w:lang w:val="ru-RU"/>
        </w:rPr>
        <w:t>/2022/09/28/</w:t>
      </w:r>
      <w:r w:rsidRPr="003A7912">
        <w:rPr>
          <w:sz w:val="24"/>
        </w:rPr>
        <w:t>v</w:t>
      </w:r>
      <w:r w:rsidRPr="003A7912">
        <w:rPr>
          <w:sz w:val="24"/>
          <w:lang w:val="ru-RU"/>
        </w:rPr>
        <w:t>-</w:t>
      </w:r>
      <w:proofErr w:type="spellStart"/>
      <w:r w:rsidRPr="003A7912">
        <w:rPr>
          <w:sz w:val="24"/>
        </w:rPr>
        <w:t>rospotrebnadzore</w:t>
      </w:r>
      <w:proofErr w:type="spellEnd"/>
      <w:r w:rsidRPr="003A7912">
        <w:rPr>
          <w:sz w:val="24"/>
          <w:lang w:val="ru-RU"/>
        </w:rPr>
        <w:t>-</w:t>
      </w:r>
      <w:proofErr w:type="spellStart"/>
      <w:r w:rsidRPr="003A7912">
        <w:rPr>
          <w:sz w:val="24"/>
        </w:rPr>
        <w:t>rasskazali</w:t>
      </w:r>
      <w:proofErr w:type="spellEnd"/>
      <w:r w:rsidRPr="003A7912">
        <w:rPr>
          <w:sz w:val="24"/>
          <w:lang w:val="ru-RU"/>
        </w:rPr>
        <w:t>-</w:t>
      </w:r>
      <w:proofErr w:type="spellStart"/>
      <w:r w:rsidRPr="003A7912">
        <w:rPr>
          <w:sz w:val="24"/>
        </w:rPr>
        <w:t>skolko</w:t>
      </w:r>
      <w:proofErr w:type="spellEnd"/>
      <w:r w:rsidRPr="003A7912">
        <w:rPr>
          <w:sz w:val="24"/>
          <w:lang w:val="ru-RU"/>
        </w:rPr>
        <w:t>-</w:t>
      </w:r>
      <w:proofErr w:type="spellStart"/>
      <w:r w:rsidRPr="003A7912">
        <w:rPr>
          <w:sz w:val="24"/>
        </w:rPr>
        <w:t>chelovek</w:t>
      </w:r>
      <w:proofErr w:type="spellEnd"/>
      <w:r w:rsidRPr="003A7912">
        <w:rPr>
          <w:sz w:val="24"/>
          <w:lang w:val="ru-RU"/>
        </w:rPr>
        <w:t>-</w:t>
      </w:r>
      <w:proofErr w:type="spellStart"/>
      <w:r w:rsidRPr="003A7912">
        <w:rPr>
          <w:sz w:val="24"/>
        </w:rPr>
        <w:t>umiraet</w:t>
      </w:r>
      <w:proofErr w:type="spellEnd"/>
      <w:r w:rsidRPr="003A7912">
        <w:rPr>
          <w:sz w:val="24"/>
          <w:lang w:val="ru-RU"/>
        </w:rPr>
        <w:t>-</w:t>
      </w:r>
      <w:proofErr w:type="spellStart"/>
      <w:r w:rsidRPr="003A7912">
        <w:rPr>
          <w:sz w:val="24"/>
        </w:rPr>
        <w:t>ot</w:t>
      </w:r>
      <w:proofErr w:type="spellEnd"/>
      <w:r w:rsidRPr="003A7912">
        <w:rPr>
          <w:sz w:val="24"/>
          <w:lang w:val="ru-RU"/>
        </w:rPr>
        <w:t>-</w:t>
      </w:r>
      <w:proofErr w:type="spellStart"/>
      <w:r w:rsidRPr="003A7912">
        <w:rPr>
          <w:sz w:val="24"/>
        </w:rPr>
        <w:t>beshenstva</w:t>
      </w:r>
      <w:proofErr w:type="spellEnd"/>
      <w:r w:rsidRPr="003A7912">
        <w:rPr>
          <w:sz w:val="24"/>
          <w:lang w:val="ru-RU"/>
        </w:rPr>
        <w:t>.</w:t>
      </w:r>
      <w:r w:rsidRPr="003A7912">
        <w:rPr>
          <w:sz w:val="24"/>
        </w:rPr>
        <w:t>html</w:t>
      </w:r>
      <w:r w:rsidRPr="003A7912">
        <w:rPr>
          <w:sz w:val="24"/>
          <w:lang w:val="ru-RU"/>
        </w:rPr>
        <w:t xml:space="preserve"> (дата обращения: 06.03.2023)</w:t>
      </w:r>
    </w:p>
    <w:p w14:paraId="5EE9AD82" w14:textId="77777777" w:rsidR="00D14636" w:rsidRPr="003A7912" w:rsidRDefault="00D14636">
      <w:pPr>
        <w:pStyle w:val="af4"/>
        <w:numPr>
          <w:ilvl w:val="0"/>
          <w:numId w:val="44"/>
        </w:numPr>
        <w:rPr>
          <w:sz w:val="24"/>
          <w:lang w:val="ru-RU"/>
        </w:rPr>
      </w:pPr>
      <w:r w:rsidRPr="003A7912">
        <w:rPr>
          <w:sz w:val="24"/>
          <w:lang w:val="ru-RU"/>
        </w:rPr>
        <w:t>В России не планируют вводить налоги на кошек и собак [Электронный ресурс] // Российская общественная инициатива - Режим доступа: https://vetandlife.ru/sobytiya/v-rossii-ne-planirujut-</w:t>
      </w:r>
      <w:r>
        <w:rPr>
          <w:sz w:val="24"/>
          <w:lang w:val="ru-RU"/>
        </w:rPr>
        <w:t>vvodit-nalogi-na-koshek-i-sobak</w:t>
      </w:r>
      <w:r w:rsidRPr="003A7912">
        <w:rPr>
          <w:sz w:val="24"/>
          <w:lang w:val="ru-RU"/>
        </w:rPr>
        <w:t xml:space="preserve"> (Дата обращения: 06.03.2023)</w:t>
      </w:r>
    </w:p>
    <w:p w14:paraId="45B2357C" w14:textId="77777777" w:rsidR="00D14636" w:rsidRPr="003A7912" w:rsidRDefault="00D14636">
      <w:pPr>
        <w:pStyle w:val="af4"/>
        <w:numPr>
          <w:ilvl w:val="0"/>
          <w:numId w:val="44"/>
        </w:numPr>
        <w:rPr>
          <w:sz w:val="24"/>
          <w:lang w:val="ru-RU"/>
        </w:rPr>
      </w:pPr>
      <w:r w:rsidRPr="003A7912">
        <w:rPr>
          <w:sz w:val="24"/>
          <w:lang w:val="ru-RU"/>
        </w:rPr>
        <w:t xml:space="preserve">Выгул собак [Электронный ресурс] // 20 идей по развитию России - Режим доступа: </w:t>
      </w:r>
      <w:r w:rsidRPr="003A7912">
        <w:rPr>
          <w:sz w:val="24"/>
        </w:rPr>
        <w:t>https</w:t>
      </w:r>
      <w:r w:rsidRPr="003A7912">
        <w:rPr>
          <w:sz w:val="24"/>
          <w:lang w:val="ru-RU"/>
        </w:rPr>
        <w:t>://20</w:t>
      </w:r>
      <w:proofErr w:type="spellStart"/>
      <w:r w:rsidRPr="003A7912">
        <w:rPr>
          <w:sz w:val="24"/>
        </w:rPr>
        <w:t>idei</w:t>
      </w:r>
      <w:proofErr w:type="spellEnd"/>
      <w:r w:rsidRPr="003A7912">
        <w:rPr>
          <w:sz w:val="24"/>
          <w:lang w:val="ru-RU"/>
        </w:rPr>
        <w:t>.</w:t>
      </w:r>
      <w:proofErr w:type="spellStart"/>
      <w:r w:rsidRPr="003A7912">
        <w:rPr>
          <w:sz w:val="24"/>
        </w:rPr>
        <w:t>ru</w:t>
      </w:r>
      <w:proofErr w:type="spellEnd"/>
      <w:r w:rsidRPr="003A7912">
        <w:rPr>
          <w:sz w:val="24"/>
          <w:lang w:val="ru-RU"/>
        </w:rPr>
        <w:t>/</w:t>
      </w:r>
      <w:r w:rsidRPr="003A7912">
        <w:rPr>
          <w:sz w:val="24"/>
        </w:rPr>
        <w:t>ideas</w:t>
      </w:r>
      <w:r w:rsidRPr="003A7912">
        <w:rPr>
          <w:sz w:val="24"/>
          <w:lang w:val="ru-RU"/>
        </w:rPr>
        <w:t>/20.2 (дата обращения: 06.03.2023)</w:t>
      </w:r>
    </w:p>
    <w:p w14:paraId="60BAA70B" w14:textId="77777777" w:rsidR="00D14636" w:rsidRPr="003A7912" w:rsidRDefault="00D14636">
      <w:pPr>
        <w:pStyle w:val="af"/>
        <w:numPr>
          <w:ilvl w:val="0"/>
          <w:numId w:val="44"/>
        </w:numPr>
        <w:pBdr>
          <w:top w:val="nil"/>
          <w:left w:val="nil"/>
          <w:bottom w:val="nil"/>
          <w:right w:val="nil"/>
          <w:between w:val="nil"/>
        </w:pBdr>
        <w:spacing w:line="240" w:lineRule="auto"/>
        <w:rPr>
          <w:color w:val="000000"/>
          <w:szCs w:val="20"/>
        </w:rPr>
      </w:pPr>
      <w:r w:rsidRPr="003A7912">
        <w:rPr>
          <w:rFonts w:eastAsia="Times New Roman"/>
          <w:color w:val="000000"/>
          <w:szCs w:val="20"/>
        </w:rPr>
        <w:t>Жарова, М. B. (2022). Социальный капитал как фактор развития гражданской активности учащейся молодежи. Профессиональное образование в современном мире, 12(2), 240-252.</w:t>
      </w:r>
    </w:p>
    <w:p w14:paraId="73A73865" w14:textId="77777777" w:rsidR="00D14636" w:rsidRPr="003A7912" w:rsidRDefault="00D14636">
      <w:pPr>
        <w:pStyle w:val="af4"/>
        <w:numPr>
          <w:ilvl w:val="0"/>
          <w:numId w:val="44"/>
        </w:numPr>
        <w:rPr>
          <w:sz w:val="24"/>
          <w:lang w:val="ru-RU"/>
        </w:rPr>
      </w:pPr>
      <w:r w:rsidRPr="003A7912">
        <w:rPr>
          <w:sz w:val="24"/>
          <w:lang w:val="ru-RU"/>
        </w:rPr>
        <w:t xml:space="preserve">Законодательно запретить свободное нахождение бродячих собак в городской среде [Электронный ресурс] // Российская общественная инициатива </w:t>
      </w:r>
      <w:r>
        <w:rPr>
          <w:sz w:val="24"/>
          <w:lang w:val="ru-RU"/>
        </w:rPr>
        <w:t>- Режим доступа:</w:t>
      </w:r>
      <w:r w:rsidRPr="003A7912">
        <w:rPr>
          <w:sz w:val="24"/>
          <w:lang w:val="ru-RU"/>
        </w:rPr>
        <w:t xml:space="preserve"> </w:t>
      </w:r>
      <w:hyperlink r:id="rId121" w:history="1">
        <w:r w:rsidRPr="00377660">
          <w:rPr>
            <w:rStyle w:val="afa"/>
            <w:sz w:val="24"/>
          </w:rPr>
          <w:t>https</w:t>
        </w:r>
        <w:r w:rsidRPr="00377660">
          <w:rPr>
            <w:rStyle w:val="afa"/>
            <w:sz w:val="24"/>
            <w:lang w:val="ru-RU"/>
          </w:rPr>
          <w:t>://</w:t>
        </w:r>
        <w:r w:rsidRPr="00377660">
          <w:rPr>
            <w:rStyle w:val="afa"/>
            <w:sz w:val="24"/>
          </w:rPr>
          <w:t>www</w:t>
        </w:r>
        <w:r w:rsidRPr="00377660">
          <w:rPr>
            <w:rStyle w:val="afa"/>
            <w:sz w:val="24"/>
            <w:lang w:val="ru-RU"/>
          </w:rPr>
          <w:t>.</w:t>
        </w:r>
        <w:proofErr w:type="spellStart"/>
        <w:r w:rsidRPr="00377660">
          <w:rPr>
            <w:rStyle w:val="afa"/>
            <w:sz w:val="24"/>
          </w:rPr>
          <w:t>roi</w:t>
        </w:r>
        <w:proofErr w:type="spellEnd"/>
        <w:r w:rsidRPr="00377660">
          <w:rPr>
            <w:rStyle w:val="afa"/>
            <w:sz w:val="24"/>
            <w:lang w:val="ru-RU"/>
          </w:rPr>
          <w:t>.</w:t>
        </w:r>
        <w:proofErr w:type="spellStart"/>
        <w:r w:rsidRPr="00377660">
          <w:rPr>
            <w:rStyle w:val="afa"/>
            <w:sz w:val="24"/>
          </w:rPr>
          <w:t>ru</w:t>
        </w:r>
        <w:proofErr w:type="spellEnd"/>
        <w:r w:rsidRPr="00377660">
          <w:rPr>
            <w:rStyle w:val="afa"/>
            <w:sz w:val="24"/>
            <w:lang w:val="ru-RU"/>
          </w:rPr>
          <w:t>/52352</w:t>
        </w:r>
      </w:hyperlink>
      <w:r w:rsidRPr="003A7912">
        <w:rPr>
          <w:sz w:val="24"/>
          <w:lang w:val="ru-RU"/>
        </w:rPr>
        <w:t xml:space="preserve"> (дата обращения: 06.03.2023)</w:t>
      </w:r>
    </w:p>
    <w:p w14:paraId="712B6E01" w14:textId="77777777" w:rsidR="00D14636" w:rsidRPr="003A7912" w:rsidRDefault="00D14636">
      <w:pPr>
        <w:pStyle w:val="af4"/>
        <w:numPr>
          <w:ilvl w:val="0"/>
          <w:numId w:val="44"/>
        </w:numPr>
        <w:rPr>
          <w:sz w:val="24"/>
          <w:lang w:val="ru-RU"/>
        </w:rPr>
      </w:pPr>
      <w:r w:rsidRPr="003A7912">
        <w:rPr>
          <w:sz w:val="24"/>
          <w:lang w:val="ru-RU"/>
        </w:rPr>
        <w:t xml:space="preserve">Зоозащитники выступили за введение налога на нестерилизованных животных [Электронный ресурс] // Ветеринария и жизнь - Режим доступа: </w:t>
      </w:r>
      <w:r w:rsidRPr="003A7912">
        <w:rPr>
          <w:sz w:val="24"/>
        </w:rPr>
        <w:t>https</w:t>
      </w:r>
      <w:r w:rsidRPr="003A7912">
        <w:rPr>
          <w:sz w:val="24"/>
          <w:lang w:val="ru-RU"/>
        </w:rPr>
        <w:t>://</w:t>
      </w:r>
      <w:proofErr w:type="spellStart"/>
      <w:r w:rsidRPr="003A7912">
        <w:rPr>
          <w:sz w:val="24"/>
        </w:rPr>
        <w:t>vetandlife</w:t>
      </w:r>
      <w:proofErr w:type="spellEnd"/>
      <w:r w:rsidRPr="003A7912">
        <w:rPr>
          <w:sz w:val="24"/>
          <w:lang w:val="ru-RU"/>
        </w:rPr>
        <w:t>.</w:t>
      </w:r>
      <w:proofErr w:type="spellStart"/>
      <w:r w:rsidRPr="003A7912">
        <w:rPr>
          <w:sz w:val="24"/>
        </w:rPr>
        <w:t>ru</w:t>
      </w:r>
      <w:proofErr w:type="spellEnd"/>
      <w:r w:rsidRPr="003A7912">
        <w:rPr>
          <w:sz w:val="24"/>
          <w:lang w:val="ru-RU"/>
        </w:rPr>
        <w:t>/</w:t>
      </w:r>
      <w:proofErr w:type="spellStart"/>
      <w:r w:rsidRPr="003A7912">
        <w:rPr>
          <w:sz w:val="24"/>
        </w:rPr>
        <w:t>sobytiya</w:t>
      </w:r>
      <w:proofErr w:type="spellEnd"/>
      <w:r w:rsidRPr="003A7912">
        <w:rPr>
          <w:sz w:val="24"/>
          <w:lang w:val="ru-RU"/>
        </w:rPr>
        <w:t>/</w:t>
      </w:r>
      <w:proofErr w:type="spellStart"/>
      <w:r w:rsidRPr="003A7912">
        <w:rPr>
          <w:sz w:val="24"/>
        </w:rPr>
        <w:t>zoozashhitniki</w:t>
      </w:r>
      <w:proofErr w:type="spellEnd"/>
      <w:r w:rsidRPr="003A7912">
        <w:rPr>
          <w:sz w:val="24"/>
          <w:lang w:val="ru-RU"/>
        </w:rPr>
        <w:t>-</w:t>
      </w:r>
      <w:proofErr w:type="spellStart"/>
      <w:r w:rsidRPr="003A7912">
        <w:rPr>
          <w:sz w:val="24"/>
        </w:rPr>
        <w:t>vystupili</w:t>
      </w:r>
      <w:proofErr w:type="spellEnd"/>
      <w:r w:rsidRPr="003A7912">
        <w:rPr>
          <w:sz w:val="24"/>
          <w:lang w:val="ru-RU"/>
        </w:rPr>
        <w:t>-</w:t>
      </w:r>
      <w:r w:rsidRPr="003A7912">
        <w:rPr>
          <w:sz w:val="24"/>
        </w:rPr>
        <w:t>za</w:t>
      </w:r>
      <w:r w:rsidRPr="003A7912">
        <w:rPr>
          <w:sz w:val="24"/>
          <w:lang w:val="ru-RU"/>
        </w:rPr>
        <w:t>-</w:t>
      </w:r>
      <w:proofErr w:type="spellStart"/>
      <w:r w:rsidRPr="003A7912">
        <w:rPr>
          <w:sz w:val="24"/>
        </w:rPr>
        <w:t>vvedenie</w:t>
      </w:r>
      <w:proofErr w:type="spellEnd"/>
      <w:r w:rsidRPr="003A7912">
        <w:rPr>
          <w:sz w:val="24"/>
          <w:lang w:val="ru-RU"/>
        </w:rPr>
        <w:t>-</w:t>
      </w:r>
      <w:proofErr w:type="spellStart"/>
      <w:r w:rsidRPr="003A7912">
        <w:rPr>
          <w:sz w:val="24"/>
        </w:rPr>
        <w:t>naloga</w:t>
      </w:r>
      <w:proofErr w:type="spellEnd"/>
      <w:r w:rsidRPr="003A7912">
        <w:rPr>
          <w:sz w:val="24"/>
          <w:lang w:val="ru-RU"/>
        </w:rPr>
        <w:t>-</w:t>
      </w:r>
      <w:proofErr w:type="spellStart"/>
      <w:r w:rsidRPr="003A7912">
        <w:rPr>
          <w:sz w:val="24"/>
        </w:rPr>
        <w:t>na</w:t>
      </w:r>
      <w:proofErr w:type="spellEnd"/>
      <w:r w:rsidRPr="003A7912">
        <w:rPr>
          <w:sz w:val="24"/>
          <w:lang w:val="ru-RU"/>
        </w:rPr>
        <w:t>-</w:t>
      </w:r>
      <w:proofErr w:type="spellStart"/>
      <w:r w:rsidRPr="003A7912">
        <w:rPr>
          <w:sz w:val="24"/>
        </w:rPr>
        <w:t>nesterilizovannyh</w:t>
      </w:r>
      <w:proofErr w:type="spellEnd"/>
      <w:r w:rsidRPr="003A7912">
        <w:rPr>
          <w:sz w:val="24"/>
          <w:lang w:val="ru-RU"/>
        </w:rPr>
        <w:t>-</w:t>
      </w:r>
      <w:proofErr w:type="spellStart"/>
      <w:r w:rsidRPr="003A7912">
        <w:rPr>
          <w:sz w:val="24"/>
        </w:rPr>
        <w:t>pitomcev</w:t>
      </w:r>
      <w:proofErr w:type="spellEnd"/>
      <w:r w:rsidRPr="003A7912">
        <w:rPr>
          <w:sz w:val="24"/>
          <w:lang w:val="ru-RU"/>
        </w:rPr>
        <w:t>/ (дата обращения: 06.03.2023)</w:t>
      </w:r>
    </w:p>
    <w:p w14:paraId="2A280B2F" w14:textId="77777777" w:rsidR="00D14636" w:rsidRPr="003A7912" w:rsidRDefault="00D14636">
      <w:pPr>
        <w:pStyle w:val="af4"/>
        <w:numPr>
          <w:ilvl w:val="0"/>
          <w:numId w:val="44"/>
        </w:numPr>
        <w:rPr>
          <w:sz w:val="24"/>
          <w:lang w:val="ru-RU"/>
        </w:rPr>
      </w:pPr>
      <w:r w:rsidRPr="003A7912">
        <w:rPr>
          <w:sz w:val="24"/>
          <w:lang w:val="ru-RU"/>
        </w:rPr>
        <w:t xml:space="preserve">Как заставить собачников убирать за питомцами [Электронный ресурс] // Ветеринария и жизнь - Режим доступа: </w:t>
      </w:r>
      <w:hyperlink r:id="rId122" w:history="1">
        <w:r w:rsidRPr="003A7912">
          <w:rPr>
            <w:rStyle w:val="afa"/>
            <w:sz w:val="24"/>
          </w:rPr>
          <w:t>https</w:t>
        </w:r>
        <w:r w:rsidRPr="003A7912">
          <w:rPr>
            <w:rStyle w:val="afa"/>
            <w:sz w:val="24"/>
            <w:lang w:val="ru-RU"/>
          </w:rPr>
          <w:t>://</w:t>
        </w:r>
        <w:proofErr w:type="spellStart"/>
        <w:r w:rsidRPr="003A7912">
          <w:rPr>
            <w:rStyle w:val="afa"/>
            <w:sz w:val="24"/>
          </w:rPr>
          <w:t>vetandlife</w:t>
        </w:r>
        <w:proofErr w:type="spellEnd"/>
        <w:r w:rsidRPr="003A7912">
          <w:rPr>
            <w:rStyle w:val="afa"/>
            <w:sz w:val="24"/>
            <w:lang w:val="ru-RU"/>
          </w:rPr>
          <w:t>.</w:t>
        </w:r>
        <w:proofErr w:type="spellStart"/>
        <w:r w:rsidRPr="003A7912">
          <w:rPr>
            <w:rStyle w:val="afa"/>
            <w:sz w:val="24"/>
          </w:rPr>
          <w:t>ru</w:t>
        </w:r>
        <w:proofErr w:type="spellEnd"/>
        <w:r w:rsidRPr="003A7912">
          <w:rPr>
            <w:rStyle w:val="afa"/>
            <w:sz w:val="24"/>
            <w:lang w:val="ru-RU"/>
          </w:rPr>
          <w:t>/</w:t>
        </w:r>
        <w:proofErr w:type="spellStart"/>
        <w:r w:rsidRPr="003A7912">
          <w:rPr>
            <w:rStyle w:val="afa"/>
            <w:sz w:val="24"/>
          </w:rPr>
          <w:t>sobytiya</w:t>
        </w:r>
        <w:proofErr w:type="spellEnd"/>
        <w:r w:rsidRPr="003A7912">
          <w:rPr>
            <w:rStyle w:val="afa"/>
            <w:sz w:val="24"/>
            <w:lang w:val="ru-RU"/>
          </w:rPr>
          <w:t>/</w:t>
        </w:r>
        <w:proofErr w:type="spellStart"/>
        <w:r w:rsidRPr="003A7912">
          <w:rPr>
            <w:rStyle w:val="afa"/>
            <w:sz w:val="24"/>
          </w:rPr>
          <w:t>kak</w:t>
        </w:r>
        <w:proofErr w:type="spellEnd"/>
        <w:r w:rsidRPr="003A7912">
          <w:rPr>
            <w:rStyle w:val="afa"/>
            <w:sz w:val="24"/>
            <w:lang w:val="ru-RU"/>
          </w:rPr>
          <w:t>-</w:t>
        </w:r>
        <w:proofErr w:type="spellStart"/>
        <w:r w:rsidRPr="003A7912">
          <w:rPr>
            <w:rStyle w:val="afa"/>
            <w:sz w:val="24"/>
          </w:rPr>
          <w:t>zastavit</w:t>
        </w:r>
        <w:proofErr w:type="spellEnd"/>
        <w:r w:rsidRPr="003A7912">
          <w:rPr>
            <w:rStyle w:val="afa"/>
            <w:sz w:val="24"/>
            <w:lang w:val="ru-RU"/>
          </w:rPr>
          <w:t>-</w:t>
        </w:r>
        <w:proofErr w:type="spellStart"/>
        <w:r w:rsidRPr="003A7912">
          <w:rPr>
            <w:rStyle w:val="afa"/>
            <w:sz w:val="24"/>
          </w:rPr>
          <w:t>sobachnikov</w:t>
        </w:r>
        <w:proofErr w:type="spellEnd"/>
        <w:r w:rsidRPr="003A7912">
          <w:rPr>
            <w:rStyle w:val="afa"/>
            <w:sz w:val="24"/>
            <w:lang w:val="ru-RU"/>
          </w:rPr>
          <w:t>-</w:t>
        </w:r>
        <w:proofErr w:type="spellStart"/>
        <w:r w:rsidRPr="003A7912">
          <w:rPr>
            <w:rStyle w:val="afa"/>
            <w:sz w:val="24"/>
          </w:rPr>
          <w:t>ubirat</w:t>
        </w:r>
        <w:proofErr w:type="spellEnd"/>
        <w:r w:rsidRPr="003A7912">
          <w:rPr>
            <w:rStyle w:val="afa"/>
            <w:sz w:val="24"/>
            <w:lang w:val="ru-RU"/>
          </w:rPr>
          <w:t>-</w:t>
        </w:r>
        <w:r w:rsidRPr="003A7912">
          <w:rPr>
            <w:rStyle w:val="afa"/>
            <w:sz w:val="24"/>
          </w:rPr>
          <w:t>za</w:t>
        </w:r>
        <w:r w:rsidRPr="003A7912">
          <w:rPr>
            <w:rStyle w:val="afa"/>
            <w:sz w:val="24"/>
            <w:lang w:val="ru-RU"/>
          </w:rPr>
          <w:t>-</w:t>
        </w:r>
        <w:proofErr w:type="spellStart"/>
        <w:r w:rsidRPr="003A7912">
          <w:rPr>
            <w:rStyle w:val="afa"/>
            <w:sz w:val="24"/>
          </w:rPr>
          <w:t>pitomcami</w:t>
        </w:r>
        <w:proofErr w:type="spellEnd"/>
      </w:hyperlink>
      <w:r w:rsidRPr="003A7912">
        <w:rPr>
          <w:sz w:val="24"/>
          <w:lang w:val="ru-RU"/>
        </w:rPr>
        <w:t xml:space="preserve"> (дата обращения: 06.03.2023)</w:t>
      </w:r>
    </w:p>
    <w:p w14:paraId="5D41D66D" w14:textId="77777777" w:rsidR="00D14636" w:rsidRPr="003A7912" w:rsidRDefault="00D14636">
      <w:pPr>
        <w:pStyle w:val="af4"/>
        <w:numPr>
          <w:ilvl w:val="0"/>
          <w:numId w:val="44"/>
        </w:numPr>
        <w:rPr>
          <w:sz w:val="24"/>
          <w:lang w:val="ru-RU"/>
        </w:rPr>
      </w:pPr>
      <w:r w:rsidRPr="003A7912">
        <w:rPr>
          <w:sz w:val="24"/>
          <w:lang w:val="ru-RU"/>
        </w:rPr>
        <w:t xml:space="preserve">Как правильно проводить эвтаназию домашних животных [Электронный ресурс] // Тинькофф Журнал - Режим доступа: </w:t>
      </w:r>
      <w:r w:rsidRPr="003A7912">
        <w:rPr>
          <w:sz w:val="24"/>
        </w:rPr>
        <w:t>https</w:t>
      </w:r>
      <w:r w:rsidRPr="003A7912">
        <w:rPr>
          <w:sz w:val="24"/>
          <w:lang w:val="ru-RU"/>
        </w:rPr>
        <w:t>://</w:t>
      </w:r>
      <w:r w:rsidRPr="003A7912">
        <w:rPr>
          <w:sz w:val="24"/>
        </w:rPr>
        <w:t>journal</w:t>
      </w:r>
      <w:r w:rsidRPr="003A7912">
        <w:rPr>
          <w:sz w:val="24"/>
          <w:lang w:val="ru-RU"/>
        </w:rPr>
        <w:t>.</w:t>
      </w:r>
      <w:proofErr w:type="spellStart"/>
      <w:r w:rsidRPr="003A7912">
        <w:rPr>
          <w:sz w:val="24"/>
        </w:rPr>
        <w:t>tinkoff</w:t>
      </w:r>
      <w:proofErr w:type="spellEnd"/>
      <w:r w:rsidRPr="003A7912">
        <w:rPr>
          <w:sz w:val="24"/>
          <w:lang w:val="ru-RU"/>
        </w:rPr>
        <w:t>.</w:t>
      </w:r>
      <w:proofErr w:type="spellStart"/>
      <w:r w:rsidRPr="003A7912">
        <w:rPr>
          <w:sz w:val="24"/>
        </w:rPr>
        <w:t>ru</w:t>
      </w:r>
      <w:proofErr w:type="spellEnd"/>
      <w:r w:rsidRPr="003A7912">
        <w:rPr>
          <w:sz w:val="24"/>
          <w:lang w:val="ru-RU"/>
        </w:rPr>
        <w:t>/</w:t>
      </w:r>
      <w:r w:rsidRPr="003A7912">
        <w:rPr>
          <w:sz w:val="24"/>
        </w:rPr>
        <w:t>mercy</w:t>
      </w:r>
      <w:r w:rsidRPr="003A7912">
        <w:rPr>
          <w:sz w:val="24"/>
          <w:lang w:val="ru-RU"/>
        </w:rPr>
        <w:t>-</w:t>
      </w:r>
      <w:r w:rsidRPr="003A7912">
        <w:rPr>
          <w:sz w:val="24"/>
        </w:rPr>
        <w:t>killing</w:t>
      </w:r>
      <w:r w:rsidRPr="003A7912">
        <w:rPr>
          <w:sz w:val="24"/>
          <w:lang w:val="ru-RU"/>
        </w:rPr>
        <w:t>/  (дата обращения: 06.03.2023) /</w:t>
      </w:r>
    </w:p>
    <w:p w14:paraId="41CBF0F5" w14:textId="77777777" w:rsidR="00D14636" w:rsidRPr="003A7912" w:rsidRDefault="00D14636">
      <w:pPr>
        <w:pStyle w:val="af4"/>
        <w:numPr>
          <w:ilvl w:val="0"/>
          <w:numId w:val="44"/>
        </w:numPr>
        <w:rPr>
          <w:sz w:val="24"/>
          <w:lang w:val="ru-RU"/>
        </w:rPr>
      </w:pPr>
      <w:r w:rsidRPr="003A7912">
        <w:rPr>
          <w:sz w:val="24"/>
          <w:lang w:val="ru-RU"/>
        </w:rPr>
        <w:t xml:space="preserve">Какими инфекциями можно заразиться от собак [Электронный ресурс] // Ветеринария и жизнь - Режим доступа: </w:t>
      </w:r>
      <w:r w:rsidRPr="003A7912">
        <w:rPr>
          <w:sz w:val="24"/>
        </w:rPr>
        <w:t>https</w:t>
      </w:r>
      <w:r w:rsidRPr="003A7912">
        <w:rPr>
          <w:sz w:val="24"/>
          <w:lang w:val="ru-RU"/>
        </w:rPr>
        <w:t>://</w:t>
      </w:r>
      <w:proofErr w:type="spellStart"/>
      <w:r w:rsidRPr="003A7912">
        <w:rPr>
          <w:sz w:val="24"/>
        </w:rPr>
        <w:t>vetandlife</w:t>
      </w:r>
      <w:proofErr w:type="spellEnd"/>
      <w:r w:rsidRPr="003A7912">
        <w:rPr>
          <w:sz w:val="24"/>
          <w:lang w:val="ru-RU"/>
        </w:rPr>
        <w:t>.</w:t>
      </w:r>
      <w:proofErr w:type="spellStart"/>
      <w:r w:rsidRPr="003A7912">
        <w:rPr>
          <w:sz w:val="24"/>
        </w:rPr>
        <w:t>ru</w:t>
      </w:r>
      <w:proofErr w:type="spellEnd"/>
      <w:r w:rsidRPr="003A7912">
        <w:rPr>
          <w:sz w:val="24"/>
          <w:lang w:val="ru-RU"/>
        </w:rPr>
        <w:t>/</w:t>
      </w:r>
      <w:proofErr w:type="spellStart"/>
      <w:r w:rsidRPr="003A7912">
        <w:rPr>
          <w:sz w:val="24"/>
        </w:rPr>
        <w:t>sobytiya</w:t>
      </w:r>
      <w:proofErr w:type="spellEnd"/>
      <w:r w:rsidRPr="003A7912">
        <w:rPr>
          <w:sz w:val="24"/>
          <w:lang w:val="ru-RU"/>
        </w:rPr>
        <w:t>/</w:t>
      </w:r>
      <w:proofErr w:type="spellStart"/>
      <w:r w:rsidRPr="003A7912">
        <w:rPr>
          <w:sz w:val="24"/>
        </w:rPr>
        <w:t>kakimi</w:t>
      </w:r>
      <w:proofErr w:type="spellEnd"/>
      <w:r w:rsidRPr="003A7912">
        <w:rPr>
          <w:sz w:val="24"/>
          <w:lang w:val="ru-RU"/>
        </w:rPr>
        <w:t>-</w:t>
      </w:r>
      <w:proofErr w:type="spellStart"/>
      <w:r w:rsidRPr="003A7912">
        <w:rPr>
          <w:sz w:val="24"/>
        </w:rPr>
        <w:t>infekciyami</w:t>
      </w:r>
      <w:proofErr w:type="spellEnd"/>
      <w:r w:rsidRPr="003A7912">
        <w:rPr>
          <w:sz w:val="24"/>
          <w:lang w:val="ru-RU"/>
        </w:rPr>
        <w:t>-</w:t>
      </w:r>
      <w:proofErr w:type="spellStart"/>
      <w:r w:rsidRPr="003A7912">
        <w:rPr>
          <w:sz w:val="24"/>
        </w:rPr>
        <w:t>mozhno</w:t>
      </w:r>
      <w:proofErr w:type="spellEnd"/>
      <w:r w:rsidRPr="003A7912">
        <w:rPr>
          <w:sz w:val="24"/>
          <w:lang w:val="ru-RU"/>
        </w:rPr>
        <w:t>-</w:t>
      </w:r>
      <w:proofErr w:type="spellStart"/>
      <w:r w:rsidRPr="003A7912">
        <w:rPr>
          <w:sz w:val="24"/>
        </w:rPr>
        <w:t>zarazitsya</w:t>
      </w:r>
      <w:proofErr w:type="spellEnd"/>
      <w:r w:rsidRPr="003A7912">
        <w:rPr>
          <w:sz w:val="24"/>
          <w:lang w:val="ru-RU"/>
        </w:rPr>
        <w:t>-</w:t>
      </w:r>
      <w:proofErr w:type="spellStart"/>
      <w:r w:rsidRPr="003A7912">
        <w:rPr>
          <w:sz w:val="24"/>
        </w:rPr>
        <w:t>ot</w:t>
      </w:r>
      <w:proofErr w:type="spellEnd"/>
      <w:r w:rsidRPr="003A7912">
        <w:rPr>
          <w:sz w:val="24"/>
          <w:lang w:val="ru-RU"/>
        </w:rPr>
        <w:t>-</w:t>
      </w:r>
      <w:proofErr w:type="spellStart"/>
      <w:r w:rsidRPr="003A7912">
        <w:rPr>
          <w:sz w:val="24"/>
        </w:rPr>
        <w:t>sobak</w:t>
      </w:r>
      <w:proofErr w:type="spellEnd"/>
      <w:r w:rsidRPr="003A7912">
        <w:rPr>
          <w:sz w:val="24"/>
          <w:lang w:val="ru-RU"/>
        </w:rPr>
        <w:t>/  (дата обращения: 06.03.2023)</w:t>
      </w:r>
    </w:p>
    <w:p w14:paraId="47E7CD48" w14:textId="77777777" w:rsidR="00D14636" w:rsidRPr="003A7912" w:rsidRDefault="00D14636">
      <w:pPr>
        <w:pStyle w:val="af4"/>
        <w:numPr>
          <w:ilvl w:val="0"/>
          <w:numId w:val="44"/>
        </w:numPr>
        <w:rPr>
          <w:sz w:val="24"/>
          <w:lang w:val="ru-RU"/>
        </w:rPr>
      </w:pPr>
      <w:r w:rsidRPr="003A7912">
        <w:rPr>
          <w:sz w:val="24"/>
          <w:lang w:val="ru-RU"/>
        </w:rPr>
        <w:t xml:space="preserve">Минприроды заявило о запрете усыплять домашних животных [Электронный ресурс] // РБК - Режим доступа: </w:t>
      </w:r>
      <w:hyperlink r:id="rId123" w:history="1">
        <w:r w:rsidRPr="003A7912">
          <w:rPr>
            <w:sz w:val="24"/>
          </w:rPr>
          <w:t>https</w:t>
        </w:r>
        <w:r w:rsidRPr="003A7912">
          <w:rPr>
            <w:sz w:val="24"/>
            <w:lang w:val="ru-RU"/>
          </w:rPr>
          <w:t>://</w:t>
        </w:r>
        <w:r w:rsidRPr="003A7912">
          <w:rPr>
            <w:sz w:val="24"/>
          </w:rPr>
          <w:t>www</w:t>
        </w:r>
        <w:r w:rsidRPr="003A7912">
          <w:rPr>
            <w:sz w:val="24"/>
            <w:lang w:val="ru-RU"/>
          </w:rPr>
          <w:t>.</w:t>
        </w:r>
        <w:proofErr w:type="spellStart"/>
        <w:r w:rsidRPr="003A7912">
          <w:rPr>
            <w:sz w:val="24"/>
          </w:rPr>
          <w:t>rbc</w:t>
        </w:r>
        <w:proofErr w:type="spellEnd"/>
        <w:r w:rsidRPr="003A7912">
          <w:rPr>
            <w:sz w:val="24"/>
            <w:lang w:val="ru-RU"/>
          </w:rPr>
          <w:t>.</w:t>
        </w:r>
        <w:proofErr w:type="spellStart"/>
        <w:r w:rsidRPr="003A7912">
          <w:rPr>
            <w:sz w:val="24"/>
          </w:rPr>
          <w:t>ru</w:t>
        </w:r>
        <w:proofErr w:type="spellEnd"/>
        <w:r w:rsidRPr="003A7912">
          <w:rPr>
            <w:sz w:val="24"/>
            <w:lang w:val="ru-RU"/>
          </w:rPr>
          <w:t>/</w:t>
        </w:r>
        <w:r w:rsidRPr="003A7912">
          <w:rPr>
            <w:sz w:val="24"/>
          </w:rPr>
          <w:t>society</w:t>
        </w:r>
        <w:r w:rsidRPr="003A7912">
          <w:rPr>
            <w:sz w:val="24"/>
            <w:lang w:val="ru-RU"/>
          </w:rPr>
          <w:t>/28/11/2019/5</w:t>
        </w:r>
        <w:proofErr w:type="spellStart"/>
        <w:r w:rsidRPr="003A7912">
          <w:rPr>
            <w:sz w:val="24"/>
          </w:rPr>
          <w:t>ddff</w:t>
        </w:r>
        <w:proofErr w:type="spellEnd"/>
        <w:r w:rsidRPr="003A7912">
          <w:rPr>
            <w:sz w:val="24"/>
            <w:lang w:val="ru-RU"/>
          </w:rPr>
          <w:t>2</w:t>
        </w:r>
        <w:r w:rsidRPr="003A7912">
          <w:rPr>
            <w:sz w:val="24"/>
          </w:rPr>
          <w:t>e</w:t>
        </w:r>
        <w:r w:rsidRPr="003A7912">
          <w:rPr>
            <w:sz w:val="24"/>
            <w:lang w:val="ru-RU"/>
          </w:rPr>
          <w:t>59</w:t>
        </w:r>
        <w:r w:rsidRPr="003A7912">
          <w:rPr>
            <w:sz w:val="24"/>
          </w:rPr>
          <w:t>a</w:t>
        </w:r>
        <w:r w:rsidRPr="003A7912">
          <w:rPr>
            <w:sz w:val="24"/>
            <w:lang w:val="ru-RU"/>
          </w:rPr>
          <w:t>7947</w:t>
        </w:r>
        <w:r w:rsidRPr="003A7912">
          <w:rPr>
            <w:sz w:val="24"/>
          </w:rPr>
          <w:t>e</w:t>
        </w:r>
        <w:r w:rsidRPr="003A7912">
          <w:rPr>
            <w:sz w:val="24"/>
            <w:lang w:val="ru-RU"/>
          </w:rPr>
          <w:t>2</w:t>
        </w:r>
        <w:r w:rsidRPr="003A7912">
          <w:rPr>
            <w:sz w:val="24"/>
          </w:rPr>
          <w:t>a</w:t>
        </w:r>
        <w:r w:rsidRPr="003A7912">
          <w:rPr>
            <w:sz w:val="24"/>
            <w:lang w:val="ru-RU"/>
          </w:rPr>
          <w:t>80</w:t>
        </w:r>
        <w:r w:rsidRPr="003A7912">
          <w:rPr>
            <w:sz w:val="24"/>
          </w:rPr>
          <w:t>b</w:t>
        </w:r>
        <w:r w:rsidRPr="003A7912">
          <w:rPr>
            <w:sz w:val="24"/>
            <w:lang w:val="ru-RU"/>
          </w:rPr>
          <w:t>7268</w:t>
        </w:r>
      </w:hyperlink>
      <w:r w:rsidRPr="00BE3E31">
        <w:rPr>
          <w:sz w:val="24"/>
          <w:lang w:val="ru-RU"/>
        </w:rPr>
        <w:t xml:space="preserve"> </w:t>
      </w:r>
      <w:r w:rsidRPr="003A7912">
        <w:rPr>
          <w:sz w:val="24"/>
          <w:lang w:val="ru-RU"/>
        </w:rPr>
        <w:t xml:space="preserve">(дата обращения: 06.03.2023) </w:t>
      </w:r>
    </w:p>
    <w:p w14:paraId="22BB1AAD" w14:textId="77777777" w:rsidR="00D14636" w:rsidRPr="003A7912" w:rsidRDefault="00D14636">
      <w:pPr>
        <w:pStyle w:val="af"/>
        <w:numPr>
          <w:ilvl w:val="0"/>
          <w:numId w:val="44"/>
        </w:numPr>
        <w:pBdr>
          <w:top w:val="nil"/>
          <w:left w:val="nil"/>
          <w:bottom w:val="nil"/>
          <w:right w:val="nil"/>
          <w:between w:val="nil"/>
        </w:pBdr>
        <w:spacing w:line="240" w:lineRule="auto"/>
        <w:rPr>
          <w:color w:val="000000"/>
          <w:szCs w:val="20"/>
        </w:rPr>
      </w:pPr>
      <w:r w:rsidRPr="003A7912">
        <w:rPr>
          <w:rStyle w:val="af5"/>
          <w:sz w:val="24"/>
        </w:rPr>
        <w:lastRenderedPageBreak/>
        <w:t>Москва — город не для собак. Почему? И что с этим делать? [Электронный ресурс] // Афиша Daily - Режим доступа: https://daily.afisha.ru/cities/21415-u-30-moskvichey-est-sobaka-no-v-gorode-ostro-ne-hvataet-dog-frendli-sredy-chto-delat/ (дата обращения: 06.12.2023)</w:t>
      </w:r>
    </w:p>
    <w:p w14:paraId="7EFB1850" w14:textId="77777777" w:rsidR="00D14636" w:rsidRPr="003A7912" w:rsidRDefault="00D14636">
      <w:pPr>
        <w:pStyle w:val="af4"/>
        <w:numPr>
          <w:ilvl w:val="0"/>
          <w:numId w:val="44"/>
        </w:numPr>
        <w:rPr>
          <w:sz w:val="24"/>
          <w:lang w:val="ru-RU"/>
        </w:rPr>
      </w:pPr>
      <w:r w:rsidRPr="003A7912">
        <w:rPr>
          <w:sz w:val="24"/>
          <w:lang w:val="ru-RU"/>
        </w:rPr>
        <w:t xml:space="preserve">Опрос: число домашних собак и кошек в российских семьях за три года выросло на 12 млн [Электронный ресурс] // ТАСС. - Режим доступа: </w:t>
      </w:r>
      <w:r w:rsidRPr="003A7912">
        <w:rPr>
          <w:sz w:val="24"/>
        </w:rPr>
        <w:t>https</w:t>
      </w:r>
      <w:r w:rsidRPr="003A7912">
        <w:rPr>
          <w:sz w:val="24"/>
          <w:lang w:val="ru-RU"/>
        </w:rPr>
        <w:t>://</w:t>
      </w:r>
      <w:proofErr w:type="spellStart"/>
      <w:r w:rsidRPr="003A7912">
        <w:rPr>
          <w:sz w:val="24"/>
        </w:rPr>
        <w:t>tass</w:t>
      </w:r>
      <w:proofErr w:type="spellEnd"/>
      <w:r w:rsidRPr="003A7912">
        <w:rPr>
          <w:sz w:val="24"/>
          <w:lang w:val="ru-RU"/>
        </w:rPr>
        <w:t>.</w:t>
      </w:r>
      <w:proofErr w:type="spellStart"/>
      <w:r w:rsidRPr="003A7912">
        <w:rPr>
          <w:sz w:val="24"/>
        </w:rPr>
        <w:t>ru</w:t>
      </w:r>
      <w:proofErr w:type="spellEnd"/>
      <w:r w:rsidRPr="003A7912">
        <w:rPr>
          <w:sz w:val="24"/>
          <w:lang w:val="ru-RU"/>
        </w:rPr>
        <w:t>/</w:t>
      </w:r>
      <w:proofErr w:type="spellStart"/>
      <w:r w:rsidRPr="003A7912">
        <w:rPr>
          <w:sz w:val="24"/>
        </w:rPr>
        <w:t>obschestvo</w:t>
      </w:r>
      <w:proofErr w:type="spellEnd"/>
      <w:r w:rsidRPr="003A7912">
        <w:rPr>
          <w:sz w:val="24"/>
          <w:lang w:val="ru-RU"/>
        </w:rPr>
        <w:t>/11078339 (дата обращения: 06.03.2023)</w:t>
      </w:r>
    </w:p>
    <w:p w14:paraId="01E0C17B" w14:textId="77777777" w:rsidR="00D14636" w:rsidRPr="003A7912" w:rsidRDefault="00D14636">
      <w:pPr>
        <w:pStyle w:val="af4"/>
        <w:numPr>
          <w:ilvl w:val="0"/>
          <w:numId w:val="44"/>
        </w:numPr>
        <w:rPr>
          <w:sz w:val="24"/>
          <w:lang w:val="ru-RU"/>
        </w:rPr>
      </w:pPr>
      <w:r w:rsidRPr="003A7912">
        <w:rPr>
          <w:sz w:val="24"/>
          <w:lang w:val="ru-RU"/>
        </w:rPr>
        <w:t xml:space="preserve">Перепись домашних животных  России 2020. [Электронный ресурс] // </w:t>
      </w:r>
      <w:r w:rsidRPr="003A7912">
        <w:rPr>
          <w:sz w:val="24"/>
        </w:rPr>
        <w:t>Mars</w:t>
      </w:r>
      <w:r w:rsidRPr="003A7912">
        <w:rPr>
          <w:sz w:val="24"/>
          <w:lang w:val="ru-RU"/>
        </w:rPr>
        <w:t xml:space="preserve"> </w:t>
      </w:r>
      <w:r w:rsidRPr="003A7912">
        <w:rPr>
          <w:sz w:val="24"/>
        </w:rPr>
        <w:t>Petcare</w:t>
      </w:r>
      <w:r w:rsidRPr="003A7912">
        <w:rPr>
          <w:sz w:val="24"/>
          <w:lang w:val="ru-RU"/>
        </w:rPr>
        <w:t xml:space="preserve">. - Режим доступа:  </w:t>
      </w:r>
      <w:hyperlink r:id="rId124" w:history="1">
        <w:r w:rsidRPr="003A7912">
          <w:rPr>
            <w:rStyle w:val="afa"/>
            <w:sz w:val="24"/>
          </w:rPr>
          <w:t>https</w:t>
        </w:r>
        <w:r w:rsidRPr="003A7912">
          <w:rPr>
            <w:rStyle w:val="afa"/>
            <w:sz w:val="24"/>
            <w:lang w:val="ru-RU"/>
          </w:rPr>
          <w:t>://</w:t>
        </w:r>
        <w:r w:rsidRPr="003A7912">
          <w:rPr>
            <w:rStyle w:val="afa"/>
            <w:sz w:val="24"/>
          </w:rPr>
          <w:t>drive</w:t>
        </w:r>
        <w:r w:rsidRPr="003A7912">
          <w:rPr>
            <w:rStyle w:val="afa"/>
            <w:sz w:val="24"/>
            <w:lang w:val="ru-RU"/>
          </w:rPr>
          <w:t>.</w:t>
        </w:r>
        <w:r w:rsidRPr="003A7912">
          <w:rPr>
            <w:rStyle w:val="afa"/>
            <w:sz w:val="24"/>
          </w:rPr>
          <w:t>google</w:t>
        </w:r>
        <w:r w:rsidRPr="003A7912">
          <w:rPr>
            <w:rStyle w:val="afa"/>
            <w:sz w:val="24"/>
            <w:lang w:val="ru-RU"/>
          </w:rPr>
          <w:t>.</w:t>
        </w:r>
        <w:r w:rsidRPr="003A7912">
          <w:rPr>
            <w:rStyle w:val="afa"/>
            <w:sz w:val="24"/>
          </w:rPr>
          <w:t>com</w:t>
        </w:r>
        <w:r w:rsidRPr="003A7912">
          <w:rPr>
            <w:rStyle w:val="afa"/>
            <w:sz w:val="24"/>
            <w:lang w:val="ru-RU"/>
          </w:rPr>
          <w:t>/</w:t>
        </w:r>
        <w:r w:rsidRPr="003A7912">
          <w:rPr>
            <w:rStyle w:val="afa"/>
            <w:sz w:val="24"/>
          </w:rPr>
          <w:t>file</w:t>
        </w:r>
        <w:r w:rsidRPr="003A7912">
          <w:rPr>
            <w:rStyle w:val="afa"/>
            <w:sz w:val="24"/>
            <w:lang w:val="ru-RU"/>
          </w:rPr>
          <w:t>/</w:t>
        </w:r>
        <w:r w:rsidRPr="003A7912">
          <w:rPr>
            <w:rStyle w:val="afa"/>
            <w:sz w:val="24"/>
          </w:rPr>
          <w:t>d</w:t>
        </w:r>
        <w:r w:rsidRPr="003A7912">
          <w:rPr>
            <w:rStyle w:val="afa"/>
            <w:sz w:val="24"/>
            <w:lang w:val="ru-RU"/>
          </w:rPr>
          <w:t>/1</w:t>
        </w:r>
        <w:proofErr w:type="spellStart"/>
        <w:r w:rsidRPr="003A7912">
          <w:rPr>
            <w:rStyle w:val="afa"/>
            <w:sz w:val="24"/>
          </w:rPr>
          <w:t>kKC</w:t>
        </w:r>
        <w:proofErr w:type="spellEnd"/>
        <w:r w:rsidRPr="003A7912">
          <w:rPr>
            <w:rStyle w:val="afa"/>
            <w:sz w:val="24"/>
            <w:lang w:val="ru-RU"/>
          </w:rPr>
          <w:t>-</w:t>
        </w:r>
        <w:proofErr w:type="spellStart"/>
        <w:r w:rsidRPr="003A7912">
          <w:rPr>
            <w:rStyle w:val="afa"/>
            <w:sz w:val="24"/>
          </w:rPr>
          <w:t>hvde</w:t>
        </w:r>
        <w:proofErr w:type="spellEnd"/>
        <w:r w:rsidRPr="003A7912">
          <w:rPr>
            <w:rStyle w:val="afa"/>
            <w:sz w:val="24"/>
            <w:lang w:val="ru-RU"/>
          </w:rPr>
          <w:t>40</w:t>
        </w:r>
        <w:r w:rsidRPr="003A7912">
          <w:rPr>
            <w:rStyle w:val="afa"/>
            <w:sz w:val="24"/>
          </w:rPr>
          <w:t>Vo</w:t>
        </w:r>
        <w:r w:rsidRPr="003A7912">
          <w:rPr>
            <w:rStyle w:val="afa"/>
            <w:sz w:val="24"/>
            <w:lang w:val="ru-RU"/>
          </w:rPr>
          <w:t>1</w:t>
        </w:r>
        <w:proofErr w:type="spellStart"/>
        <w:r w:rsidRPr="003A7912">
          <w:rPr>
            <w:rStyle w:val="afa"/>
            <w:sz w:val="24"/>
          </w:rPr>
          <w:t>hDgg</w:t>
        </w:r>
        <w:proofErr w:type="spellEnd"/>
        <w:r w:rsidRPr="003A7912">
          <w:rPr>
            <w:rStyle w:val="afa"/>
            <w:sz w:val="24"/>
            <w:lang w:val="ru-RU"/>
          </w:rPr>
          <w:t>7</w:t>
        </w:r>
        <w:proofErr w:type="spellStart"/>
        <w:r w:rsidRPr="003A7912">
          <w:rPr>
            <w:rStyle w:val="afa"/>
            <w:sz w:val="24"/>
          </w:rPr>
          <w:t>wSGdEvGt</w:t>
        </w:r>
        <w:proofErr w:type="spellEnd"/>
        <w:r w:rsidRPr="003A7912">
          <w:rPr>
            <w:rStyle w:val="afa"/>
            <w:sz w:val="24"/>
            <w:lang w:val="ru-RU"/>
          </w:rPr>
          <w:t>4</w:t>
        </w:r>
        <w:proofErr w:type="spellStart"/>
        <w:r w:rsidRPr="003A7912">
          <w:rPr>
            <w:rStyle w:val="afa"/>
            <w:sz w:val="24"/>
          </w:rPr>
          <w:t>rmy</w:t>
        </w:r>
        <w:proofErr w:type="spellEnd"/>
        <w:r w:rsidRPr="003A7912">
          <w:rPr>
            <w:rStyle w:val="afa"/>
            <w:sz w:val="24"/>
            <w:lang w:val="ru-RU"/>
          </w:rPr>
          <w:t>1</w:t>
        </w:r>
        <w:r w:rsidRPr="003A7912">
          <w:rPr>
            <w:rStyle w:val="afa"/>
            <w:sz w:val="24"/>
          </w:rPr>
          <w:t>r</w:t>
        </w:r>
        <w:r w:rsidRPr="003A7912">
          <w:rPr>
            <w:rStyle w:val="afa"/>
            <w:sz w:val="24"/>
            <w:lang w:val="ru-RU"/>
          </w:rPr>
          <w:t>/</w:t>
        </w:r>
        <w:r w:rsidRPr="003A7912">
          <w:rPr>
            <w:rStyle w:val="afa"/>
            <w:sz w:val="24"/>
          </w:rPr>
          <w:t>view</w:t>
        </w:r>
      </w:hyperlink>
      <w:r w:rsidRPr="003A7912">
        <w:rPr>
          <w:sz w:val="24"/>
          <w:lang w:val="ru-RU"/>
        </w:rPr>
        <w:t xml:space="preserve"> (дата обращения: 06.03.2023)</w:t>
      </w:r>
    </w:p>
    <w:p w14:paraId="266B4E72" w14:textId="77777777" w:rsidR="00D14636" w:rsidRPr="003A7912" w:rsidRDefault="00D14636">
      <w:pPr>
        <w:pStyle w:val="af4"/>
        <w:numPr>
          <w:ilvl w:val="0"/>
          <w:numId w:val="44"/>
        </w:numPr>
        <w:rPr>
          <w:sz w:val="24"/>
          <w:lang w:val="ru-RU"/>
        </w:rPr>
      </w:pPr>
      <w:r w:rsidRPr="003A7912">
        <w:rPr>
          <w:sz w:val="24"/>
          <w:lang w:val="ru-RU"/>
        </w:rPr>
        <w:t xml:space="preserve">Перепись домашних животных  России 2020. [Электронный ресурс] // </w:t>
      </w:r>
      <w:r w:rsidRPr="003A7912">
        <w:rPr>
          <w:sz w:val="24"/>
        </w:rPr>
        <w:t>Mars</w:t>
      </w:r>
      <w:r w:rsidRPr="003A7912">
        <w:rPr>
          <w:sz w:val="24"/>
          <w:lang w:val="ru-RU"/>
        </w:rPr>
        <w:t xml:space="preserve"> </w:t>
      </w:r>
      <w:r w:rsidRPr="003A7912">
        <w:rPr>
          <w:sz w:val="24"/>
        </w:rPr>
        <w:t>Petcare</w:t>
      </w:r>
      <w:r w:rsidRPr="003A7912">
        <w:rPr>
          <w:sz w:val="24"/>
          <w:lang w:val="ru-RU"/>
        </w:rPr>
        <w:t xml:space="preserve">. - Режим доступа:  </w:t>
      </w:r>
      <w:hyperlink r:id="rId125" w:history="1">
        <w:r w:rsidRPr="003A7912">
          <w:rPr>
            <w:rStyle w:val="afa"/>
            <w:sz w:val="24"/>
          </w:rPr>
          <w:t>https</w:t>
        </w:r>
        <w:r w:rsidRPr="003A7912">
          <w:rPr>
            <w:rStyle w:val="afa"/>
            <w:sz w:val="24"/>
            <w:lang w:val="ru-RU"/>
          </w:rPr>
          <w:t>://</w:t>
        </w:r>
        <w:r w:rsidRPr="003A7912">
          <w:rPr>
            <w:rStyle w:val="afa"/>
            <w:sz w:val="24"/>
          </w:rPr>
          <w:t>drive</w:t>
        </w:r>
        <w:r w:rsidRPr="003A7912">
          <w:rPr>
            <w:rStyle w:val="afa"/>
            <w:sz w:val="24"/>
            <w:lang w:val="ru-RU"/>
          </w:rPr>
          <w:t>.</w:t>
        </w:r>
        <w:r w:rsidRPr="003A7912">
          <w:rPr>
            <w:rStyle w:val="afa"/>
            <w:sz w:val="24"/>
          </w:rPr>
          <w:t>google</w:t>
        </w:r>
        <w:r w:rsidRPr="003A7912">
          <w:rPr>
            <w:rStyle w:val="afa"/>
            <w:sz w:val="24"/>
            <w:lang w:val="ru-RU"/>
          </w:rPr>
          <w:t>.</w:t>
        </w:r>
        <w:r w:rsidRPr="003A7912">
          <w:rPr>
            <w:rStyle w:val="afa"/>
            <w:sz w:val="24"/>
          </w:rPr>
          <w:t>com</w:t>
        </w:r>
        <w:r w:rsidRPr="003A7912">
          <w:rPr>
            <w:rStyle w:val="afa"/>
            <w:sz w:val="24"/>
            <w:lang w:val="ru-RU"/>
          </w:rPr>
          <w:t>/</w:t>
        </w:r>
        <w:r w:rsidRPr="003A7912">
          <w:rPr>
            <w:rStyle w:val="afa"/>
            <w:sz w:val="24"/>
          </w:rPr>
          <w:t>file</w:t>
        </w:r>
        <w:r w:rsidRPr="003A7912">
          <w:rPr>
            <w:rStyle w:val="afa"/>
            <w:sz w:val="24"/>
            <w:lang w:val="ru-RU"/>
          </w:rPr>
          <w:t>/</w:t>
        </w:r>
        <w:r w:rsidRPr="003A7912">
          <w:rPr>
            <w:rStyle w:val="afa"/>
            <w:sz w:val="24"/>
          </w:rPr>
          <w:t>d</w:t>
        </w:r>
        <w:r w:rsidRPr="003A7912">
          <w:rPr>
            <w:rStyle w:val="afa"/>
            <w:sz w:val="24"/>
            <w:lang w:val="ru-RU"/>
          </w:rPr>
          <w:t>/1</w:t>
        </w:r>
        <w:proofErr w:type="spellStart"/>
        <w:r w:rsidRPr="003A7912">
          <w:rPr>
            <w:rStyle w:val="afa"/>
            <w:sz w:val="24"/>
          </w:rPr>
          <w:t>kKC</w:t>
        </w:r>
        <w:proofErr w:type="spellEnd"/>
        <w:r w:rsidRPr="003A7912">
          <w:rPr>
            <w:rStyle w:val="afa"/>
            <w:sz w:val="24"/>
            <w:lang w:val="ru-RU"/>
          </w:rPr>
          <w:t>-</w:t>
        </w:r>
        <w:proofErr w:type="spellStart"/>
        <w:r w:rsidRPr="003A7912">
          <w:rPr>
            <w:rStyle w:val="afa"/>
            <w:sz w:val="24"/>
          </w:rPr>
          <w:t>hvde</w:t>
        </w:r>
        <w:proofErr w:type="spellEnd"/>
        <w:r w:rsidRPr="003A7912">
          <w:rPr>
            <w:rStyle w:val="afa"/>
            <w:sz w:val="24"/>
            <w:lang w:val="ru-RU"/>
          </w:rPr>
          <w:t>40</w:t>
        </w:r>
        <w:r w:rsidRPr="003A7912">
          <w:rPr>
            <w:rStyle w:val="afa"/>
            <w:sz w:val="24"/>
          </w:rPr>
          <w:t>Vo</w:t>
        </w:r>
        <w:r w:rsidRPr="003A7912">
          <w:rPr>
            <w:rStyle w:val="afa"/>
            <w:sz w:val="24"/>
            <w:lang w:val="ru-RU"/>
          </w:rPr>
          <w:t>1</w:t>
        </w:r>
        <w:proofErr w:type="spellStart"/>
        <w:r w:rsidRPr="003A7912">
          <w:rPr>
            <w:rStyle w:val="afa"/>
            <w:sz w:val="24"/>
          </w:rPr>
          <w:t>hDgg</w:t>
        </w:r>
        <w:proofErr w:type="spellEnd"/>
        <w:r w:rsidRPr="003A7912">
          <w:rPr>
            <w:rStyle w:val="afa"/>
            <w:sz w:val="24"/>
            <w:lang w:val="ru-RU"/>
          </w:rPr>
          <w:t>7</w:t>
        </w:r>
        <w:proofErr w:type="spellStart"/>
        <w:r w:rsidRPr="003A7912">
          <w:rPr>
            <w:rStyle w:val="afa"/>
            <w:sz w:val="24"/>
          </w:rPr>
          <w:t>wSGdEvGt</w:t>
        </w:r>
        <w:proofErr w:type="spellEnd"/>
        <w:r w:rsidRPr="003A7912">
          <w:rPr>
            <w:rStyle w:val="afa"/>
            <w:sz w:val="24"/>
            <w:lang w:val="ru-RU"/>
          </w:rPr>
          <w:t>4</w:t>
        </w:r>
        <w:proofErr w:type="spellStart"/>
        <w:r w:rsidRPr="003A7912">
          <w:rPr>
            <w:rStyle w:val="afa"/>
            <w:sz w:val="24"/>
          </w:rPr>
          <w:t>rmy</w:t>
        </w:r>
        <w:proofErr w:type="spellEnd"/>
        <w:r w:rsidRPr="003A7912">
          <w:rPr>
            <w:rStyle w:val="afa"/>
            <w:sz w:val="24"/>
            <w:lang w:val="ru-RU"/>
          </w:rPr>
          <w:t>1</w:t>
        </w:r>
        <w:r w:rsidRPr="003A7912">
          <w:rPr>
            <w:rStyle w:val="afa"/>
            <w:sz w:val="24"/>
          </w:rPr>
          <w:t>r</w:t>
        </w:r>
        <w:r w:rsidRPr="003A7912">
          <w:rPr>
            <w:rStyle w:val="afa"/>
            <w:sz w:val="24"/>
            <w:lang w:val="ru-RU"/>
          </w:rPr>
          <w:t>/</w:t>
        </w:r>
        <w:r w:rsidRPr="003A7912">
          <w:rPr>
            <w:rStyle w:val="afa"/>
            <w:sz w:val="24"/>
          </w:rPr>
          <w:t>view</w:t>
        </w:r>
      </w:hyperlink>
      <w:r w:rsidRPr="003A7912">
        <w:rPr>
          <w:sz w:val="24"/>
          <w:lang w:val="ru-RU"/>
        </w:rPr>
        <w:t xml:space="preserve"> (дата обращения: 06.03.2023)</w:t>
      </w:r>
    </w:p>
    <w:p w14:paraId="7DAD3F2F" w14:textId="77777777" w:rsidR="00D14636" w:rsidRPr="003A7912" w:rsidRDefault="00D14636">
      <w:pPr>
        <w:pStyle w:val="af4"/>
        <w:numPr>
          <w:ilvl w:val="0"/>
          <w:numId w:val="44"/>
        </w:numPr>
        <w:rPr>
          <w:sz w:val="24"/>
          <w:lang w:val="ru-RU"/>
        </w:rPr>
      </w:pPr>
      <w:r w:rsidRPr="003A7912">
        <w:rPr>
          <w:sz w:val="24"/>
          <w:lang w:val="ru-RU"/>
        </w:rPr>
        <w:t xml:space="preserve">Пет-терапия / [Электронный ресурс]. – Режим доступа: // </w:t>
      </w:r>
      <w:r w:rsidRPr="003A7912">
        <w:rPr>
          <w:sz w:val="24"/>
        </w:rPr>
        <w:t>http</w:t>
      </w:r>
      <w:r w:rsidRPr="003A7912">
        <w:rPr>
          <w:sz w:val="24"/>
          <w:lang w:val="ru-RU"/>
        </w:rPr>
        <w:t>://</w:t>
      </w:r>
      <w:proofErr w:type="spellStart"/>
      <w:r w:rsidRPr="003A7912">
        <w:rPr>
          <w:sz w:val="24"/>
        </w:rPr>
        <w:t>baryshnikovphotography</w:t>
      </w:r>
      <w:proofErr w:type="spellEnd"/>
      <w:r w:rsidRPr="003A7912">
        <w:rPr>
          <w:sz w:val="24"/>
          <w:lang w:val="ru-RU"/>
        </w:rPr>
        <w:t xml:space="preserve">. </w:t>
      </w:r>
      <w:r w:rsidRPr="003A7912">
        <w:rPr>
          <w:sz w:val="24"/>
        </w:rPr>
        <w:t>com</w:t>
      </w:r>
      <w:r w:rsidRPr="003A7912">
        <w:rPr>
          <w:sz w:val="24"/>
          <w:lang w:val="ru-RU"/>
        </w:rPr>
        <w:t xml:space="preserve"> / </w:t>
      </w:r>
      <w:proofErr w:type="spellStart"/>
      <w:r w:rsidRPr="003A7912">
        <w:rPr>
          <w:sz w:val="24"/>
        </w:rPr>
        <w:t>bertewor</w:t>
      </w:r>
      <w:proofErr w:type="spellEnd"/>
    </w:p>
    <w:p w14:paraId="7A5DE1C3" w14:textId="77777777" w:rsidR="00D14636" w:rsidRPr="003A7912" w:rsidRDefault="00D14636">
      <w:pPr>
        <w:pStyle w:val="af4"/>
        <w:numPr>
          <w:ilvl w:val="0"/>
          <w:numId w:val="44"/>
        </w:numPr>
        <w:rPr>
          <w:sz w:val="24"/>
          <w:lang w:val="ru-RU"/>
        </w:rPr>
      </w:pPr>
      <w:r w:rsidRPr="003A7912">
        <w:rPr>
          <w:sz w:val="24"/>
          <w:lang w:val="ru-RU"/>
        </w:rPr>
        <w:t xml:space="preserve">Питомцы Санкт-Петербурга [Электронный ресурс] // Госуслуги - Режим доступа: </w:t>
      </w:r>
      <w:r w:rsidRPr="003A7912">
        <w:rPr>
          <w:sz w:val="24"/>
        </w:rPr>
        <w:t>https</w:t>
      </w:r>
      <w:r w:rsidRPr="003A7912">
        <w:rPr>
          <w:sz w:val="24"/>
          <w:lang w:val="ru-RU"/>
        </w:rPr>
        <w:t>://</w:t>
      </w:r>
      <w:proofErr w:type="spellStart"/>
      <w:r w:rsidRPr="003A7912">
        <w:rPr>
          <w:sz w:val="24"/>
        </w:rPr>
        <w:t>gu</w:t>
      </w:r>
      <w:proofErr w:type="spellEnd"/>
      <w:r w:rsidRPr="003A7912">
        <w:rPr>
          <w:sz w:val="24"/>
          <w:lang w:val="ru-RU"/>
        </w:rPr>
        <w:t>.</w:t>
      </w:r>
      <w:proofErr w:type="spellStart"/>
      <w:r w:rsidRPr="003A7912">
        <w:rPr>
          <w:sz w:val="24"/>
        </w:rPr>
        <w:t>spb</w:t>
      </w:r>
      <w:proofErr w:type="spellEnd"/>
      <w:r w:rsidRPr="003A7912">
        <w:rPr>
          <w:sz w:val="24"/>
          <w:lang w:val="ru-RU"/>
        </w:rPr>
        <w:t>.</w:t>
      </w:r>
      <w:proofErr w:type="spellStart"/>
      <w:r w:rsidRPr="003A7912">
        <w:rPr>
          <w:sz w:val="24"/>
        </w:rPr>
        <w:t>ru</w:t>
      </w:r>
      <w:proofErr w:type="spellEnd"/>
      <w:r w:rsidRPr="003A7912">
        <w:rPr>
          <w:sz w:val="24"/>
          <w:lang w:val="ru-RU"/>
        </w:rPr>
        <w:t>/</w:t>
      </w:r>
      <w:r w:rsidRPr="003A7912">
        <w:rPr>
          <w:sz w:val="24"/>
        </w:rPr>
        <w:t>help</w:t>
      </w:r>
      <w:r w:rsidRPr="003A7912">
        <w:rPr>
          <w:sz w:val="24"/>
          <w:lang w:val="ru-RU"/>
        </w:rPr>
        <w:t>/</w:t>
      </w:r>
      <w:proofErr w:type="spellStart"/>
      <w:r w:rsidRPr="003A7912">
        <w:rPr>
          <w:sz w:val="24"/>
        </w:rPr>
        <w:t>usefulinfo</w:t>
      </w:r>
      <w:proofErr w:type="spellEnd"/>
      <w:r w:rsidRPr="003A7912">
        <w:rPr>
          <w:sz w:val="24"/>
          <w:lang w:val="ru-RU"/>
        </w:rPr>
        <w:t>/</w:t>
      </w:r>
      <w:proofErr w:type="spellStart"/>
      <w:r w:rsidRPr="003A7912">
        <w:rPr>
          <w:sz w:val="24"/>
        </w:rPr>
        <w:t>pitomtsy</w:t>
      </w:r>
      <w:proofErr w:type="spellEnd"/>
      <w:r w:rsidRPr="003A7912">
        <w:rPr>
          <w:sz w:val="24"/>
          <w:lang w:val="ru-RU"/>
        </w:rPr>
        <w:t>-</w:t>
      </w:r>
      <w:proofErr w:type="spellStart"/>
      <w:r w:rsidRPr="003A7912">
        <w:rPr>
          <w:sz w:val="24"/>
        </w:rPr>
        <w:t>sankt</w:t>
      </w:r>
      <w:proofErr w:type="spellEnd"/>
      <w:r w:rsidRPr="003A7912">
        <w:rPr>
          <w:sz w:val="24"/>
          <w:lang w:val="ru-RU"/>
        </w:rPr>
        <w:t>-</w:t>
      </w:r>
      <w:proofErr w:type="spellStart"/>
      <w:r w:rsidRPr="003A7912">
        <w:rPr>
          <w:sz w:val="24"/>
        </w:rPr>
        <w:t>peterburga</w:t>
      </w:r>
      <w:proofErr w:type="spellEnd"/>
      <w:r w:rsidRPr="003A7912">
        <w:rPr>
          <w:sz w:val="24"/>
          <w:lang w:val="ru-RU"/>
        </w:rPr>
        <w:t xml:space="preserve">/  (дата обращения: 06.03.2023)  </w:t>
      </w:r>
    </w:p>
    <w:p w14:paraId="7EAAE10F" w14:textId="77777777" w:rsidR="00D14636" w:rsidRPr="003A7912" w:rsidRDefault="00D14636">
      <w:pPr>
        <w:pStyle w:val="af4"/>
        <w:numPr>
          <w:ilvl w:val="0"/>
          <w:numId w:val="44"/>
        </w:numPr>
        <w:rPr>
          <w:sz w:val="24"/>
          <w:lang w:val="ru-RU"/>
        </w:rPr>
      </w:pPr>
      <w:r w:rsidRPr="003A7912">
        <w:rPr>
          <w:sz w:val="24"/>
          <w:lang w:val="ru-RU"/>
        </w:rPr>
        <w:t>Рахманов, А. И. (2002). Проблема бродячих собак в городах.</w:t>
      </w:r>
      <w:r w:rsidRPr="003A7912">
        <w:rPr>
          <w:sz w:val="24"/>
        </w:rPr>
        <w:t> </w:t>
      </w:r>
      <w:r w:rsidRPr="003A7912">
        <w:rPr>
          <w:sz w:val="24"/>
          <w:lang w:val="ru-RU"/>
        </w:rPr>
        <w:t>Ветеринарная патология, (1), 136-140.</w:t>
      </w:r>
    </w:p>
    <w:p w14:paraId="7C88F9F3" w14:textId="77777777" w:rsidR="00D14636" w:rsidRPr="003A7912" w:rsidRDefault="00D14636">
      <w:pPr>
        <w:pStyle w:val="af"/>
        <w:numPr>
          <w:ilvl w:val="0"/>
          <w:numId w:val="44"/>
        </w:numPr>
        <w:pBdr>
          <w:top w:val="nil"/>
          <w:left w:val="nil"/>
          <w:bottom w:val="nil"/>
          <w:right w:val="nil"/>
          <w:between w:val="nil"/>
        </w:pBdr>
        <w:spacing w:line="240" w:lineRule="auto"/>
        <w:rPr>
          <w:color w:val="000000"/>
          <w:szCs w:val="20"/>
        </w:rPr>
      </w:pPr>
      <w:r w:rsidRPr="003A7912">
        <w:rPr>
          <w:rFonts w:eastAsia="Times New Roman"/>
          <w:color w:val="000000"/>
          <w:szCs w:val="20"/>
        </w:rPr>
        <w:t>С собаками можно: зачем ресторану быть дог-</w:t>
      </w:r>
      <w:proofErr w:type="spellStart"/>
      <w:r w:rsidRPr="003A7912">
        <w:rPr>
          <w:rFonts w:eastAsia="Times New Roman"/>
          <w:color w:val="000000"/>
          <w:szCs w:val="20"/>
        </w:rPr>
        <w:t>френдли</w:t>
      </w:r>
      <w:proofErr w:type="spellEnd"/>
      <w:r w:rsidRPr="003A7912">
        <w:rPr>
          <w:rStyle w:val="af5"/>
          <w:sz w:val="24"/>
        </w:rPr>
        <w:t xml:space="preserve"> [Электронный ресурс] // </w:t>
      </w:r>
      <w:proofErr w:type="spellStart"/>
      <w:r w:rsidRPr="003A7912">
        <w:rPr>
          <w:rStyle w:val="af5"/>
          <w:sz w:val="24"/>
        </w:rPr>
        <w:t>Rkeeper</w:t>
      </w:r>
      <w:proofErr w:type="spellEnd"/>
      <w:r w:rsidRPr="003A7912">
        <w:rPr>
          <w:rStyle w:val="af5"/>
          <w:sz w:val="24"/>
        </w:rPr>
        <w:t xml:space="preserve"> - Режим доступа: https://rkeeper.ru/blog/s-sobakami-mozhno-zachem-restoranu-byt-dog-frendli/ (дата обращения: 06.12.2023)</w:t>
      </w:r>
    </w:p>
    <w:p w14:paraId="2DE9E912" w14:textId="77777777" w:rsidR="00D14636" w:rsidRPr="003A7912" w:rsidRDefault="00D14636">
      <w:pPr>
        <w:pStyle w:val="af4"/>
        <w:numPr>
          <w:ilvl w:val="0"/>
          <w:numId w:val="44"/>
        </w:numPr>
        <w:rPr>
          <w:sz w:val="24"/>
          <w:lang w:val="ru-RU"/>
        </w:rPr>
      </w:pPr>
      <w:r w:rsidRPr="003A7912">
        <w:rPr>
          <w:sz w:val="24"/>
          <w:lang w:val="ru-RU"/>
        </w:rPr>
        <w:t>Самохин, А. В., &amp; Мясников, С. А. (2023). Взаимосвязь субъективных и объективных показателей в оценке качества жизни (на примере Индекса ВЭБ. РФ).</w:t>
      </w:r>
      <w:r w:rsidRPr="003A7912">
        <w:rPr>
          <w:sz w:val="24"/>
        </w:rPr>
        <w:t> </w:t>
      </w:r>
      <w:r w:rsidRPr="003A7912">
        <w:rPr>
          <w:sz w:val="24"/>
          <w:lang w:val="ru-RU"/>
        </w:rPr>
        <w:t>Вестник Российского экономического университета имени ГВ Плеханова,</w:t>
      </w:r>
      <w:r w:rsidRPr="003A7912">
        <w:rPr>
          <w:sz w:val="24"/>
        </w:rPr>
        <w:t> </w:t>
      </w:r>
      <w:r w:rsidRPr="003A7912">
        <w:rPr>
          <w:sz w:val="24"/>
          <w:lang w:val="ru-RU"/>
        </w:rPr>
        <w:t>20(1), 38-54.</w:t>
      </w:r>
    </w:p>
    <w:p w14:paraId="019F32E1" w14:textId="77777777" w:rsidR="00D14636" w:rsidRPr="003A7912" w:rsidRDefault="00D14636">
      <w:pPr>
        <w:pStyle w:val="af4"/>
        <w:numPr>
          <w:ilvl w:val="0"/>
          <w:numId w:val="44"/>
        </w:numPr>
        <w:rPr>
          <w:sz w:val="24"/>
          <w:lang w:val="ru-RU"/>
        </w:rPr>
      </w:pPr>
      <w:r w:rsidRPr="003A7912">
        <w:rPr>
          <w:sz w:val="24"/>
          <w:lang w:val="ru-RU"/>
        </w:rPr>
        <w:t>Самохин, А. В., &amp; Мясников, С. А. (2023). Взаимосвязь субъективных и объективных показателей в оценке качества жизни (на примере Индекса ВЭБ. РФ).</w:t>
      </w:r>
      <w:r w:rsidRPr="003A7912">
        <w:rPr>
          <w:sz w:val="24"/>
        </w:rPr>
        <w:t> </w:t>
      </w:r>
      <w:r w:rsidRPr="003A7912">
        <w:rPr>
          <w:sz w:val="24"/>
          <w:lang w:val="ru-RU"/>
        </w:rPr>
        <w:t>Вестник Российского экономического университета имени ГВ Плеханова,</w:t>
      </w:r>
      <w:r w:rsidRPr="003A7912">
        <w:rPr>
          <w:sz w:val="24"/>
        </w:rPr>
        <w:t> </w:t>
      </w:r>
      <w:r w:rsidRPr="003A7912">
        <w:rPr>
          <w:sz w:val="24"/>
          <w:lang w:val="ru-RU"/>
        </w:rPr>
        <w:t>20(1), 38-54.</w:t>
      </w:r>
    </w:p>
    <w:p w14:paraId="536FA553" w14:textId="77777777" w:rsidR="00D14636" w:rsidRPr="003A7912" w:rsidRDefault="00D14636">
      <w:pPr>
        <w:pStyle w:val="af"/>
        <w:numPr>
          <w:ilvl w:val="0"/>
          <w:numId w:val="44"/>
        </w:numPr>
        <w:pBdr>
          <w:top w:val="nil"/>
          <w:left w:val="nil"/>
          <w:bottom w:val="nil"/>
          <w:right w:val="nil"/>
          <w:between w:val="nil"/>
        </w:pBdr>
        <w:spacing w:line="240" w:lineRule="auto"/>
        <w:rPr>
          <w:color w:val="000000"/>
          <w:szCs w:val="20"/>
        </w:rPr>
      </w:pPr>
      <w:proofErr w:type="spellStart"/>
      <w:r w:rsidRPr="003A7912">
        <w:rPr>
          <w:rFonts w:eastAsia="Times New Roman"/>
          <w:color w:val="000000"/>
          <w:szCs w:val="20"/>
        </w:rPr>
        <w:t>Щекотин</w:t>
      </w:r>
      <w:proofErr w:type="spellEnd"/>
      <w:r w:rsidRPr="003A7912">
        <w:rPr>
          <w:rFonts w:eastAsia="Times New Roman"/>
          <w:color w:val="000000"/>
          <w:szCs w:val="20"/>
        </w:rPr>
        <w:t>, Е. В. (2015). Городская среда как ресурс повышения качества жизни. Современное общество и власть, (2), 147-151.</w:t>
      </w:r>
    </w:p>
    <w:p w14:paraId="7D2634D8" w14:textId="77777777" w:rsidR="00D14636" w:rsidRPr="003A7912" w:rsidRDefault="00D14636">
      <w:pPr>
        <w:pStyle w:val="af4"/>
        <w:numPr>
          <w:ilvl w:val="0"/>
          <w:numId w:val="44"/>
        </w:numPr>
        <w:rPr>
          <w:sz w:val="24"/>
          <w:szCs w:val="24"/>
        </w:rPr>
      </w:pPr>
      <w:r w:rsidRPr="003A7912">
        <w:rPr>
          <w:sz w:val="24"/>
          <w:szCs w:val="24"/>
        </w:rPr>
        <w:t>Anderson, W. P., Reid, C. M., &amp; Jennings, G. L. (1992). Pet ownership and risk factors for cardiovascular disease. Medical journal of Australia, 157(5), 298-301.</w:t>
      </w:r>
    </w:p>
    <w:p w14:paraId="3DC64A04" w14:textId="77777777" w:rsidR="00D14636" w:rsidRPr="003A7912" w:rsidRDefault="00D14636">
      <w:pPr>
        <w:pStyle w:val="af4"/>
        <w:numPr>
          <w:ilvl w:val="0"/>
          <w:numId w:val="44"/>
        </w:numPr>
        <w:rPr>
          <w:sz w:val="24"/>
          <w:szCs w:val="24"/>
        </w:rPr>
      </w:pPr>
      <w:r w:rsidRPr="003A7912">
        <w:rPr>
          <w:sz w:val="24"/>
          <w:szCs w:val="24"/>
        </w:rPr>
        <w:t>Banks, M. R., &amp; Banks, W. A. (2005). The effects of group and individual animal-assisted therapy on loneliness in residents of long-term care facilities. </w:t>
      </w:r>
      <w:proofErr w:type="spellStart"/>
      <w:r w:rsidRPr="003A7912">
        <w:rPr>
          <w:sz w:val="24"/>
          <w:szCs w:val="24"/>
        </w:rPr>
        <w:t>Anthrozoös</w:t>
      </w:r>
      <w:proofErr w:type="spellEnd"/>
      <w:r w:rsidRPr="003A7912">
        <w:rPr>
          <w:sz w:val="24"/>
          <w:szCs w:val="24"/>
        </w:rPr>
        <w:t>, 18(4), 396-408.</w:t>
      </w:r>
    </w:p>
    <w:p w14:paraId="7B12458E" w14:textId="77777777" w:rsidR="00D14636" w:rsidRPr="003A7912" w:rsidRDefault="00D14636">
      <w:pPr>
        <w:pStyle w:val="af4"/>
        <w:numPr>
          <w:ilvl w:val="0"/>
          <w:numId w:val="44"/>
        </w:numPr>
        <w:rPr>
          <w:sz w:val="24"/>
          <w:szCs w:val="24"/>
          <w:lang w:val="ru-RU"/>
        </w:rPr>
      </w:pPr>
      <w:r w:rsidRPr="003A7912">
        <w:rPr>
          <w:sz w:val="24"/>
          <w:szCs w:val="24"/>
        </w:rPr>
        <w:t>Best</w:t>
      </w:r>
      <w:r w:rsidRPr="003A7912">
        <w:rPr>
          <w:sz w:val="24"/>
          <w:szCs w:val="24"/>
          <w:lang w:val="ru-RU"/>
        </w:rPr>
        <w:t xml:space="preserve"> </w:t>
      </w:r>
      <w:r w:rsidRPr="003A7912">
        <w:rPr>
          <w:sz w:val="24"/>
          <w:szCs w:val="24"/>
        </w:rPr>
        <w:t>cities</w:t>
      </w:r>
      <w:r w:rsidRPr="003A7912">
        <w:rPr>
          <w:sz w:val="24"/>
          <w:szCs w:val="24"/>
          <w:lang w:val="ru-RU"/>
        </w:rPr>
        <w:t xml:space="preserve"> </w:t>
      </w:r>
      <w:r w:rsidRPr="003A7912">
        <w:rPr>
          <w:sz w:val="24"/>
          <w:szCs w:val="24"/>
        </w:rPr>
        <w:t>for</w:t>
      </w:r>
      <w:r w:rsidRPr="003A7912">
        <w:rPr>
          <w:sz w:val="24"/>
          <w:szCs w:val="24"/>
          <w:lang w:val="ru-RU"/>
        </w:rPr>
        <w:t xml:space="preserve"> </w:t>
      </w:r>
      <w:r w:rsidRPr="003A7912">
        <w:rPr>
          <w:sz w:val="24"/>
          <w:szCs w:val="24"/>
        </w:rPr>
        <w:t>dogs</w:t>
      </w:r>
      <w:r w:rsidRPr="003A7912">
        <w:rPr>
          <w:sz w:val="24"/>
          <w:szCs w:val="24"/>
          <w:lang w:val="ru-RU"/>
        </w:rPr>
        <w:t xml:space="preserve"> 2023 [Электронный ресурс] // </w:t>
      </w:r>
      <w:r w:rsidRPr="003A7912">
        <w:rPr>
          <w:sz w:val="24"/>
          <w:szCs w:val="24"/>
        </w:rPr>
        <w:t>Forbes</w:t>
      </w:r>
      <w:r w:rsidRPr="003A7912">
        <w:rPr>
          <w:sz w:val="24"/>
          <w:szCs w:val="24"/>
          <w:lang w:val="ru-RU"/>
        </w:rPr>
        <w:t xml:space="preserve"> - Режим доступа: </w:t>
      </w:r>
      <w:r w:rsidRPr="003A7912">
        <w:rPr>
          <w:sz w:val="24"/>
          <w:szCs w:val="24"/>
        </w:rPr>
        <w:t>https</w:t>
      </w:r>
      <w:r w:rsidRPr="003A7912">
        <w:rPr>
          <w:sz w:val="24"/>
          <w:szCs w:val="24"/>
          <w:lang w:val="ru-RU"/>
        </w:rPr>
        <w:t>://</w:t>
      </w:r>
      <w:r w:rsidRPr="003A7912">
        <w:rPr>
          <w:sz w:val="24"/>
          <w:szCs w:val="24"/>
        </w:rPr>
        <w:t>www</w:t>
      </w:r>
      <w:r w:rsidRPr="003A7912">
        <w:rPr>
          <w:sz w:val="24"/>
          <w:szCs w:val="24"/>
          <w:lang w:val="ru-RU"/>
        </w:rPr>
        <w:t>.</w:t>
      </w:r>
      <w:proofErr w:type="spellStart"/>
      <w:r w:rsidRPr="003A7912">
        <w:rPr>
          <w:sz w:val="24"/>
          <w:szCs w:val="24"/>
        </w:rPr>
        <w:t>forbes</w:t>
      </w:r>
      <w:proofErr w:type="spellEnd"/>
      <w:r w:rsidRPr="003A7912">
        <w:rPr>
          <w:sz w:val="24"/>
          <w:szCs w:val="24"/>
          <w:lang w:val="ru-RU"/>
        </w:rPr>
        <w:t>.</w:t>
      </w:r>
      <w:r w:rsidRPr="003A7912">
        <w:rPr>
          <w:sz w:val="24"/>
          <w:szCs w:val="24"/>
        </w:rPr>
        <w:t>com</w:t>
      </w:r>
      <w:r w:rsidRPr="003A7912">
        <w:rPr>
          <w:sz w:val="24"/>
          <w:szCs w:val="24"/>
          <w:lang w:val="ru-RU"/>
        </w:rPr>
        <w:t>/</w:t>
      </w:r>
      <w:r w:rsidRPr="003A7912">
        <w:rPr>
          <w:sz w:val="24"/>
          <w:szCs w:val="24"/>
        </w:rPr>
        <w:t>advisor</w:t>
      </w:r>
      <w:r w:rsidRPr="003A7912">
        <w:rPr>
          <w:sz w:val="24"/>
          <w:szCs w:val="24"/>
          <w:lang w:val="ru-RU"/>
        </w:rPr>
        <w:t>/</w:t>
      </w:r>
      <w:r w:rsidRPr="003A7912">
        <w:rPr>
          <w:sz w:val="24"/>
          <w:szCs w:val="24"/>
        </w:rPr>
        <w:t>pet</w:t>
      </w:r>
      <w:r w:rsidRPr="003A7912">
        <w:rPr>
          <w:sz w:val="24"/>
          <w:szCs w:val="24"/>
          <w:lang w:val="ru-RU"/>
        </w:rPr>
        <w:t>-</w:t>
      </w:r>
      <w:r w:rsidRPr="003A7912">
        <w:rPr>
          <w:sz w:val="24"/>
          <w:szCs w:val="24"/>
        </w:rPr>
        <w:t>insurance</w:t>
      </w:r>
      <w:r w:rsidRPr="003A7912">
        <w:rPr>
          <w:sz w:val="24"/>
          <w:szCs w:val="24"/>
          <w:lang w:val="ru-RU"/>
        </w:rPr>
        <w:t>/</w:t>
      </w:r>
      <w:r w:rsidRPr="003A7912">
        <w:rPr>
          <w:sz w:val="24"/>
          <w:szCs w:val="24"/>
        </w:rPr>
        <w:t>best</w:t>
      </w:r>
      <w:r w:rsidRPr="003A7912">
        <w:rPr>
          <w:sz w:val="24"/>
          <w:szCs w:val="24"/>
          <w:lang w:val="ru-RU"/>
        </w:rPr>
        <w:t>-</w:t>
      </w:r>
      <w:r w:rsidRPr="003A7912">
        <w:rPr>
          <w:sz w:val="24"/>
          <w:szCs w:val="24"/>
        </w:rPr>
        <w:t>cities</w:t>
      </w:r>
      <w:r w:rsidRPr="003A7912">
        <w:rPr>
          <w:sz w:val="24"/>
          <w:szCs w:val="24"/>
          <w:lang w:val="ru-RU"/>
        </w:rPr>
        <w:t>-</w:t>
      </w:r>
      <w:r w:rsidRPr="003A7912">
        <w:rPr>
          <w:sz w:val="24"/>
          <w:szCs w:val="24"/>
        </w:rPr>
        <w:t>for</w:t>
      </w:r>
      <w:r w:rsidRPr="003A7912">
        <w:rPr>
          <w:sz w:val="24"/>
          <w:szCs w:val="24"/>
          <w:lang w:val="ru-RU"/>
        </w:rPr>
        <w:t>-</w:t>
      </w:r>
      <w:r w:rsidRPr="003A7912">
        <w:rPr>
          <w:sz w:val="24"/>
          <w:szCs w:val="24"/>
        </w:rPr>
        <w:t>dogs</w:t>
      </w:r>
      <w:r w:rsidRPr="003A7912">
        <w:rPr>
          <w:sz w:val="24"/>
          <w:szCs w:val="24"/>
          <w:lang w:val="ru-RU"/>
        </w:rPr>
        <w:t xml:space="preserve">/ (дата обращения: 06.03.2023)  </w:t>
      </w:r>
    </w:p>
    <w:p w14:paraId="07034B15" w14:textId="77777777" w:rsidR="00D14636" w:rsidRPr="003A7912" w:rsidRDefault="00D14636">
      <w:pPr>
        <w:pStyle w:val="af4"/>
        <w:numPr>
          <w:ilvl w:val="0"/>
          <w:numId w:val="44"/>
        </w:numPr>
        <w:rPr>
          <w:sz w:val="24"/>
          <w:szCs w:val="24"/>
          <w:lang w:val="ru-RU"/>
        </w:rPr>
      </w:pPr>
      <w:r w:rsidRPr="003A7912">
        <w:rPr>
          <w:sz w:val="24"/>
          <w:szCs w:val="24"/>
        </w:rPr>
        <w:t xml:space="preserve">Best cities for dogs index. </w:t>
      </w:r>
      <w:r w:rsidRPr="003A7912">
        <w:rPr>
          <w:sz w:val="24"/>
          <w:szCs w:val="24"/>
          <w:lang w:val="ru-RU"/>
        </w:rPr>
        <w:t xml:space="preserve">2022 </w:t>
      </w:r>
      <w:r w:rsidRPr="003A7912">
        <w:rPr>
          <w:sz w:val="24"/>
          <w:szCs w:val="24"/>
        </w:rPr>
        <w:t>edition</w:t>
      </w:r>
      <w:r w:rsidRPr="003A7912">
        <w:rPr>
          <w:sz w:val="24"/>
          <w:szCs w:val="24"/>
          <w:lang w:val="ru-RU"/>
        </w:rPr>
        <w:t xml:space="preserve"> [Электронный ресурс] // </w:t>
      </w:r>
      <w:proofErr w:type="spellStart"/>
      <w:r w:rsidRPr="003A7912">
        <w:rPr>
          <w:sz w:val="24"/>
          <w:szCs w:val="24"/>
        </w:rPr>
        <w:t>LUKO</w:t>
      </w:r>
      <w:proofErr w:type="spellEnd"/>
      <w:r w:rsidRPr="003A7912">
        <w:rPr>
          <w:sz w:val="24"/>
          <w:szCs w:val="24"/>
          <w:lang w:val="ru-RU"/>
        </w:rPr>
        <w:t xml:space="preserve"> - Режим доступа: </w:t>
      </w:r>
      <w:hyperlink r:id="rId126" w:anchor="legend" w:history="1">
        <w:r w:rsidRPr="003A7912">
          <w:rPr>
            <w:rStyle w:val="afa"/>
            <w:sz w:val="24"/>
            <w:szCs w:val="24"/>
          </w:rPr>
          <w:t>https</w:t>
        </w:r>
        <w:r w:rsidRPr="003A7912">
          <w:rPr>
            <w:rStyle w:val="afa"/>
            <w:sz w:val="24"/>
            <w:szCs w:val="24"/>
            <w:lang w:val="ru-RU"/>
          </w:rPr>
          <w:t>://</w:t>
        </w:r>
        <w:r w:rsidRPr="003A7912">
          <w:rPr>
            <w:rStyle w:val="afa"/>
            <w:sz w:val="24"/>
            <w:szCs w:val="24"/>
          </w:rPr>
          <w:t>de</w:t>
        </w:r>
        <w:r w:rsidRPr="003A7912">
          <w:rPr>
            <w:rStyle w:val="afa"/>
            <w:sz w:val="24"/>
            <w:szCs w:val="24"/>
            <w:lang w:val="ru-RU"/>
          </w:rPr>
          <w:t>.</w:t>
        </w:r>
        <w:proofErr w:type="spellStart"/>
        <w:r w:rsidRPr="003A7912">
          <w:rPr>
            <w:rStyle w:val="afa"/>
            <w:sz w:val="24"/>
            <w:szCs w:val="24"/>
          </w:rPr>
          <w:t>luko</w:t>
        </w:r>
        <w:proofErr w:type="spellEnd"/>
        <w:r w:rsidRPr="003A7912">
          <w:rPr>
            <w:rStyle w:val="afa"/>
            <w:sz w:val="24"/>
            <w:szCs w:val="24"/>
            <w:lang w:val="ru-RU"/>
          </w:rPr>
          <w:t>.</w:t>
        </w:r>
        <w:proofErr w:type="spellStart"/>
        <w:r w:rsidRPr="003A7912">
          <w:rPr>
            <w:rStyle w:val="afa"/>
            <w:sz w:val="24"/>
            <w:szCs w:val="24"/>
          </w:rPr>
          <w:t>eu</w:t>
        </w:r>
        <w:proofErr w:type="spellEnd"/>
        <w:r w:rsidRPr="003A7912">
          <w:rPr>
            <w:rStyle w:val="afa"/>
            <w:sz w:val="24"/>
            <w:szCs w:val="24"/>
            <w:lang w:val="ru-RU"/>
          </w:rPr>
          <w:t>/</w:t>
        </w:r>
        <w:proofErr w:type="spellStart"/>
        <w:r w:rsidRPr="003A7912">
          <w:rPr>
            <w:rStyle w:val="afa"/>
            <w:sz w:val="24"/>
            <w:szCs w:val="24"/>
          </w:rPr>
          <w:t>en</w:t>
        </w:r>
        <w:proofErr w:type="spellEnd"/>
        <w:r w:rsidRPr="003A7912">
          <w:rPr>
            <w:rStyle w:val="afa"/>
            <w:sz w:val="24"/>
            <w:szCs w:val="24"/>
            <w:lang w:val="ru-RU"/>
          </w:rPr>
          <w:t>/</w:t>
        </w:r>
        <w:r w:rsidRPr="003A7912">
          <w:rPr>
            <w:rStyle w:val="afa"/>
            <w:sz w:val="24"/>
            <w:szCs w:val="24"/>
          </w:rPr>
          <w:t>advice</w:t>
        </w:r>
        <w:r w:rsidRPr="003A7912">
          <w:rPr>
            <w:rStyle w:val="afa"/>
            <w:sz w:val="24"/>
            <w:szCs w:val="24"/>
            <w:lang w:val="ru-RU"/>
          </w:rPr>
          <w:t>/</w:t>
        </w:r>
        <w:r w:rsidRPr="003A7912">
          <w:rPr>
            <w:rStyle w:val="afa"/>
            <w:sz w:val="24"/>
            <w:szCs w:val="24"/>
          </w:rPr>
          <w:t>guide</w:t>
        </w:r>
        <w:r w:rsidRPr="003A7912">
          <w:rPr>
            <w:rStyle w:val="afa"/>
            <w:sz w:val="24"/>
            <w:szCs w:val="24"/>
            <w:lang w:val="ru-RU"/>
          </w:rPr>
          <w:t>/</w:t>
        </w:r>
        <w:r w:rsidRPr="003A7912">
          <w:rPr>
            <w:rStyle w:val="afa"/>
            <w:sz w:val="24"/>
            <w:szCs w:val="24"/>
          </w:rPr>
          <w:t>best</w:t>
        </w:r>
        <w:r w:rsidRPr="003A7912">
          <w:rPr>
            <w:rStyle w:val="afa"/>
            <w:sz w:val="24"/>
            <w:szCs w:val="24"/>
            <w:lang w:val="ru-RU"/>
          </w:rPr>
          <w:t>-</w:t>
        </w:r>
        <w:r w:rsidRPr="003A7912">
          <w:rPr>
            <w:rStyle w:val="afa"/>
            <w:sz w:val="24"/>
            <w:szCs w:val="24"/>
          </w:rPr>
          <w:t>cities</w:t>
        </w:r>
        <w:r w:rsidRPr="003A7912">
          <w:rPr>
            <w:rStyle w:val="afa"/>
            <w:sz w:val="24"/>
            <w:szCs w:val="24"/>
            <w:lang w:val="ru-RU"/>
          </w:rPr>
          <w:t>-</w:t>
        </w:r>
        <w:r w:rsidRPr="003A7912">
          <w:rPr>
            <w:rStyle w:val="afa"/>
            <w:sz w:val="24"/>
            <w:szCs w:val="24"/>
          </w:rPr>
          <w:t>for</w:t>
        </w:r>
        <w:r w:rsidRPr="003A7912">
          <w:rPr>
            <w:rStyle w:val="afa"/>
            <w:sz w:val="24"/>
            <w:szCs w:val="24"/>
            <w:lang w:val="ru-RU"/>
          </w:rPr>
          <w:t>-</w:t>
        </w:r>
        <w:r w:rsidRPr="003A7912">
          <w:rPr>
            <w:rStyle w:val="afa"/>
            <w:sz w:val="24"/>
            <w:szCs w:val="24"/>
          </w:rPr>
          <w:t>dogs</w:t>
        </w:r>
        <w:r w:rsidRPr="003A7912">
          <w:rPr>
            <w:rStyle w:val="afa"/>
            <w:sz w:val="24"/>
            <w:szCs w:val="24"/>
            <w:lang w:val="ru-RU"/>
          </w:rPr>
          <w:t>/#</w:t>
        </w:r>
        <w:r w:rsidRPr="003A7912">
          <w:rPr>
            <w:rStyle w:val="afa"/>
            <w:sz w:val="24"/>
            <w:szCs w:val="24"/>
          </w:rPr>
          <w:t>legend</w:t>
        </w:r>
      </w:hyperlink>
      <w:r w:rsidRPr="003A7912">
        <w:rPr>
          <w:sz w:val="24"/>
          <w:szCs w:val="24"/>
          <w:lang w:val="ru-RU"/>
        </w:rPr>
        <w:t xml:space="preserve"> (дата обращения: 06.03.2023) </w:t>
      </w:r>
    </w:p>
    <w:p w14:paraId="246406B9" w14:textId="77777777" w:rsidR="00D14636" w:rsidRPr="003A7912" w:rsidRDefault="00D14636">
      <w:pPr>
        <w:pStyle w:val="af4"/>
        <w:numPr>
          <w:ilvl w:val="0"/>
          <w:numId w:val="44"/>
        </w:numPr>
        <w:rPr>
          <w:sz w:val="24"/>
          <w:szCs w:val="24"/>
        </w:rPr>
      </w:pPr>
      <w:r w:rsidRPr="003A7912">
        <w:rPr>
          <w:sz w:val="24"/>
          <w:szCs w:val="24"/>
        </w:rPr>
        <w:t xml:space="preserve">Cole, K. M., </w:t>
      </w:r>
      <w:proofErr w:type="spellStart"/>
      <w:r w:rsidRPr="003A7912">
        <w:rPr>
          <w:sz w:val="24"/>
          <w:szCs w:val="24"/>
        </w:rPr>
        <w:t>Gawlinski</w:t>
      </w:r>
      <w:proofErr w:type="spellEnd"/>
      <w:r w:rsidRPr="003A7912">
        <w:rPr>
          <w:sz w:val="24"/>
          <w:szCs w:val="24"/>
        </w:rPr>
        <w:t xml:space="preserve">, A., Steers, N., &amp; </w:t>
      </w:r>
      <w:proofErr w:type="spellStart"/>
      <w:r w:rsidRPr="003A7912">
        <w:rPr>
          <w:sz w:val="24"/>
          <w:szCs w:val="24"/>
        </w:rPr>
        <w:t>Kotlerman</w:t>
      </w:r>
      <w:proofErr w:type="spellEnd"/>
      <w:r w:rsidRPr="003A7912">
        <w:rPr>
          <w:sz w:val="24"/>
          <w:szCs w:val="24"/>
        </w:rPr>
        <w:t>, J. (2007). Animal-assisted therapy in patients hospitalized with heart failure. American Journal of critical care, 16(6), 575-585.</w:t>
      </w:r>
    </w:p>
    <w:p w14:paraId="2C62B37C" w14:textId="77777777" w:rsidR="00D14636" w:rsidRPr="003A7912" w:rsidRDefault="00D14636">
      <w:pPr>
        <w:pStyle w:val="af4"/>
        <w:numPr>
          <w:ilvl w:val="0"/>
          <w:numId w:val="44"/>
        </w:numPr>
        <w:rPr>
          <w:sz w:val="24"/>
          <w:szCs w:val="24"/>
        </w:rPr>
      </w:pPr>
      <w:r w:rsidRPr="003A7912">
        <w:rPr>
          <w:sz w:val="24"/>
          <w:szCs w:val="24"/>
        </w:rPr>
        <w:t>Cracking down on dog muck: Councils start using DNA tests to catch owners that let pets foul in streets and parks [</w:t>
      </w:r>
      <w:r w:rsidRPr="003A7912">
        <w:rPr>
          <w:sz w:val="24"/>
          <w:szCs w:val="24"/>
          <w:lang w:val="ru-RU"/>
        </w:rPr>
        <w:t>Электронный</w:t>
      </w:r>
      <w:r w:rsidRPr="003A7912">
        <w:rPr>
          <w:sz w:val="24"/>
          <w:szCs w:val="24"/>
        </w:rPr>
        <w:t xml:space="preserve"> </w:t>
      </w:r>
      <w:r w:rsidRPr="003A7912">
        <w:rPr>
          <w:sz w:val="24"/>
          <w:szCs w:val="24"/>
          <w:lang w:val="ru-RU"/>
        </w:rPr>
        <w:t>ресурс</w:t>
      </w:r>
      <w:r w:rsidRPr="003A7912">
        <w:rPr>
          <w:sz w:val="24"/>
          <w:szCs w:val="24"/>
        </w:rPr>
        <w:t xml:space="preserve">] // MailOnline- </w:t>
      </w:r>
      <w:r w:rsidRPr="003A7912">
        <w:rPr>
          <w:sz w:val="24"/>
          <w:szCs w:val="24"/>
          <w:lang w:val="ru-RU"/>
        </w:rPr>
        <w:t>Режим</w:t>
      </w:r>
      <w:r w:rsidRPr="003A7912">
        <w:rPr>
          <w:sz w:val="24"/>
          <w:szCs w:val="24"/>
        </w:rPr>
        <w:t xml:space="preserve"> </w:t>
      </w:r>
      <w:r w:rsidRPr="003A7912">
        <w:rPr>
          <w:sz w:val="24"/>
          <w:szCs w:val="24"/>
          <w:lang w:val="ru-RU"/>
        </w:rPr>
        <w:t>доступа</w:t>
      </w:r>
      <w:r w:rsidRPr="003A7912">
        <w:rPr>
          <w:sz w:val="24"/>
          <w:szCs w:val="24"/>
        </w:rPr>
        <w:t xml:space="preserve">: </w:t>
      </w:r>
      <w:hyperlink r:id="rId127" w:history="1">
        <w:r w:rsidRPr="003A7912">
          <w:rPr>
            <w:sz w:val="24"/>
            <w:szCs w:val="24"/>
          </w:rPr>
          <w:t>https://www.dailymail.co.uk/sciencetech/article-3212760/Cracking-dog-muck-Councils-start-using-DNA-tests-catch-owners-let-pets-foul-streets-parks.html</w:t>
        </w:r>
      </w:hyperlink>
      <w:r w:rsidRPr="003A7912">
        <w:rPr>
          <w:sz w:val="24"/>
          <w:szCs w:val="24"/>
        </w:rPr>
        <w:t xml:space="preserve"> (</w:t>
      </w:r>
      <w:r w:rsidRPr="003A7912">
        <w:rPr>
          <w:sz w:val="24"/>
          <w:szCs w:val="24"/>
          <w:lang w:val="ru-RU"/>
        </w:rPr>
        <w:t>дата</w:t>
      </w:r>
      <w:r w:rsidRPr="003A7912">
        <w:rPr>
          <w:sz w:val="24"/>
          <w:szCs w:val="24"/>
        </w:rPr>
        <w:t xml:space="preserve"> </w:t>
      </w:r>
      <w:r w:rsidRPr="003A7912">
        <w:rPr>
          <w:sz w:val="24"/>
          <w:szCs w:val="24"/>
          <w:lang w:val="ru-RU"/>
        </w:rPr>
        <w:t>обращения</w:t>
      </w:r>
      <w:r w:rsidRPr="003A7912">
        <w:rPr>
          <w:sz w:val="24"/>
          <w:szCs w:val="24"/>
        </w:rPr>
        <w:t>: 06.03.2023)</w:t>
      </w:r>
    </w:p>
    <w:p w14:paraId="618C7270" w14:textId="77777777" w:rsidR="00D14636" w:rsidRPr="003A7912" w:rsidRDefault="00D14636">
      <w:pPr>
        <w:pStyle w:val="af4"/>
        <w:numPr>
          <w:ilvl w:val="0"/>
          <w:numId w:val="44"/>
        </w:numPr>
        <w:rPr>
          <w:sz w:val="24"/>
          <w:szCs w:val="24"/>
        </w:rPr>
      </w:pPr>
      <w:r w:rsidRPr="00D14636">
        <w:rPr>
          <w:sz w:val="24"/>
          <w:szCs w:val="24"/>
          <w:lang w:val="fr-FR"/>
        </w:rPr>
        <w:t xml:space="preserve">De </w:t>
      </w:r>
      <w:proofErr w:type="spellStart"/>
      <w:r w:rsidRPr="00D14636">
        <w:rPr>
          <w:sz w:val="24"/>
          <w:szCs w:val="24"/>
          <w:lang w:val="fr-FR"/>
        </w:rPr>
        <w:t>Frenne</w:t>
      </w:r>
      <w:proofErr w:type="spellEnd"/>
      <w:r w:rsidRPr="00D14636">
        <w:rPr>
          <w:sz w:val="24"/>
          <w:szCs w:val="24"/>
          <w:lang w:val="fr-FR"/>
        </w:rPr>
        <w:t xml:space="preserve">, P., </w:t>
      </w:r>
      <w:proofErr w:type="spellStart"/>
      <w:r w:rsidRPr="00D14636">
        <w:rPr>
          <w:sz w:val="24"/>
          <w:szCs w:val="24"/>
          <w:lang w:val="fr-FR"/>
        </w:rPr>
        <w:t>Cougnon</w:t>
      </w:r>
      <w:proofErr w:type="spellEnd"/>
      <w:r w:rsidRPr="00D14636">
        <w:rPr>
          <w:sz w:val="24"/>
          <w:szCs w:val="24"/>
          <w:lang w:val="fr-FR"/>
        </w:rPr>
        <w:t xml:space="preserve">, M., Janssens, G. P., &amp; </w:t>
      </w:r>
      <w:proofErr w:type="spellStart"/>
      <w:r w:rsidRPr="00D14636">
        <w:rPr>
          <w:sz w:val="24"/>
          <w:szCs w:val="24"/>
          <w:lang w:val="fr-FR"/>
        </w:rPr>
        <w:t>Vangansbeke</w:t>
      </w:r>
      <w:proofErr w:type="spellEnd"/>
      <w:r w:rsidRPr="00D14636">
        <w:rPr>
          <w:sz w:val="24"/>
          <w:szCs w:val="24"/>
          <w:lang w:val="fr-FR"/>
        </w:rPr>
        <w:t xml:space="preserve">, P. (2022). </w:t>
      </w:r>
      <w:r w:rsidRPr="003A7912">
        <w:rPr>
          <w:sz w:val="24"/>
          <w:szCs w:val="24"/>
        </w:rPr>
        <w:t xml:space="preserve">Nutrient fertilization by dogs in peri‐urban ecosystems. Ecological Solutions and Evidence, 3(1), </w:t>
      </w:r>
      <w:proofErr w:type="spellStart"/>
      <w:r w:rsidRPr="003A7912">
        <w:rPr>
          <w:sz w:val="24"/>
          <w:szCs w:val="24"/>
        </w:rPr>
        <w:t>e12128</w:t>
      </w:r>
      <w:proofErr w:type="spellEnd"/>
      <w:r w:rsidRPr="003A7912">
        <w:rPr>
          <w:sz w:val="24"/>
          <w:szCs w:val="24"/>
        </w:rPr>
        <w:t>.</w:t>
      </w:r>
    </w:p>
    <w:p w14:paraId="640F1D15" w14:textId="77777777" w:rsidR="00D14636" w:rsidRPr="003A7912" w:rsidRDefault="00D14636">
      <w:pPr>
        <w:pStyle w:val="af4"/>
        <w:numPr>
          <w:ilvl w:val="0"/>
          <w:numId w:val="44"/>
        </w:numPr>
        <w:rPr>
          <w:sz w:val="24"/>
          <w:szCs w:val="24"/>
        </w:rPr>
      </w:pPr>
      <w:r w:rsidRPr="003A7912">
        <w:rPr>
          <w:sz w:val="24"/>
          <w:szCs w:val="24"/>
        </w:rPr>
        <w:t>Disease risks for dog in social settings [</w:t>
      </w:r>
      <w:r w:rsidRPr="003A7912">
        <w:rPr>
          <w:sz w:val="24"/>
          <w:szCs w:val="24"/>
          <w:lang w:val="ru-RU"/>
        </w:rPr>
        <w:t>Электронный</w:t>
      </w:r>
      <w:r w:rsidRPr="003A7912">
        <w:rPr>
          <w:sz w:val="24"/>
          <w:szCs w:val="24"/>
        </w:rPr>
        <w:t xml:space="preserve"> </w:t>
      </w:r>
      <w:r w:rsidRPr="003A7912">
        <w:rPr>
          <w:sz w:val="24"/>
          <w:szCs w:val="24"/>
          <w:lang w:val="ru-RU"/>
        </w:rPr>
        <w:t>ресурс</w:t>
      </w:r>
      <w:r w:rsidRPr="003A7912">
        <w:rPr>
          <w:sz w:val="24"/>
          <w:szCs w:val="24"/>
        </w:rPr>
        <w:t xml:space="preserve">] // </w:t>
      </w:r>
      <w:proofErr w:type="spellStart"/>
      <w:r w:rsidRPr="003A7912">
        <w:rPr>
          <w:sz w:val="24"/>
          <w:szCs w:val="24"/>
        </w:rPr>
        <w:t>Avma</w:t>
      </w:r>
      <w:proofErr w:type="spellEnd"/>
      <w:r w:rsidRPr="003A7912">
        <w:rPr>
          <w:sz w:val="24"/>
          <w:szCs w:val="24"/>
        </w:rPr>
        <w:t xml:space="preserve"> - </w:t>
      </w:r>
      <w:r w:rsidRPr="003A7912">
        <w:rPr>
          <w:sz w:val="24"/>
          <w:szCs w:val="24"/>
          <w:lang w:val="ru-RU"/>
        </w:rPr>
        <w:t>Режим</w:t>
      </w:r>
      <w:r w:rsidRPr="003A7912">
        <w:rPr>
          <w:sz w:val="24"/>
          <w:szCs w:val="24"/>
        </w:rPr>
        <w:t xml:space="preserve"> </w:t>
      </w:r>
      <w:r w:rsidRPr="003A7912">
        <w:rPr>
          <w:sz w:val="24"/>
          <w:szCs w:val="24"/>
          <w:lang w:val="ru-RU"/>
        </w:rPr>
        <w:t>доступа</w:t>
      </w:r>
      <w:r w:rsidRPr="003A7912">
        <w:rPr>
          <w:sz w:val="24"/>
          <w:szCs w:val="24"/>
        </w:rPr>
        <w:t>: https://www.avma.org/resources-tools/pet-owners/petcare/disease-risks-dogs-social-settings (</w:t>
      </w:r>
      <w:r w:rsidRPr="003A7912">
        <w:rPr>
          <w:sz w:val="24"/>
          <w:szCs w:val="24"/>
          <w:lang w:val="ru-RU"/>
        </w:rPr>
        <w:t>дата</w:t>
      </w:r>
      <w:r w:rsidRPr="003A7912">
        <w:rPr>
          <w:sz w:val="24"/>
          <w:szCs w:val="24"/>
        </w:rPr>
        <w:t xml:space="preserve"> </w:t>
      </w:r>
      <w:r w:rsidRPr="003A7912">
        <w:rPr>
          <w:sz w:val="24"/>
          <w:szCs w:val="24"/>
          <w:lang w:val="ru-RU"/>
        </w:rPr>
        <w:t>обращения</w:t>
      </w:r>
      <w:r w:rsidRPr="003A7912">
        <w:rPr>
          <w:sz w:val="24"/>
          <w:szCs w:val="24"/>
        </w:rPr>
        <w:t>: 06.03.2023)</w:t>
      </w:r>
    </w:p>
    <w:p w14:paraId="32DBAC23" w14:textId="77777777" w:rsidR="00D14636" w:rsidRPr="003A7912" w:rsidRDefault="00D14636">
      <w:pPr>
        <w:pStyle w:val="af4"/>
        <w:numPr>
          <w:ilvl w:val="0"/>
          <w:numId w:val="44"/>
        </w:numPr>
        <w:rPr>
          <w:sz w:val="24"/>
          <w:szCs w:val="24"/>
        </w:rPr>
      </w:pPr>
      <w:r w:rsidRPr="003A7912">
        <w:rPr>
          <w:sz w:val="24"/>
          <w:szCs w:val="24"/>
        </w:rPr>
        <w:t>Dog licensing and microchipping [</w:t>
      </w:r>
      <w:r w:rsidRPr="003A7912">
        <w:rPr>
          <w:sz w:val="24"/>
          <w:szCs w:val="24"/>
          <w:lang w:val="ru-RU"/>
        </w:rPr>
        <w:t>Электронный</w:t>
      </w:r>
      <w:r w:rsidRPr="003A7912">
        <w:rPr>
          <w:sz w:val="24"/>
          <w:szCs w:val="24"/>
        </w:rPr>
        <w:t xml:space="preserve"> </w:t>
      </w:r>
      <w:r w:rsidRPr="003A7912">
        <w:rPr>
          <w:sz w:val="24"/>
          <w:szCs w:val="24"/>
          <w:lang w:val="ru-RU"/>
        </w:rPr>
        <w:t>ресурс</w:t>
      </w:r>
      <w:r w:rsidRPr="003A7912">
        <w:rPr>
          <w:sz w:val="24"/>
          <w:szCs w:val="24"/>
        </w:rPr>
        <w:t xml:space="preserve">] // </w:t>
      </w:r>
      <w:proofErr w:type="spellStart"/>
      <w:r w:rsidRPr="003A7912">
        <w:rPr>
          <w:sz w:val="24"/>
          <w:szCs w:val="24"/>
        </w:rPr>
        <w:t>Nidirect</w:t>
      </w:r>
      <w:proofErr w:type="spellEnd"/>
      <w:r w:rsidRPr="003A7912">
        <w:rPr>
          <w:sz w:val="24"/>
          <w:szCs w:val="24"/>
        </w:rPr>
        <w:t xml:space="preserve"> - </w:t>
      </w:r>
      <w:r w:rsidRPr="003A7912">
        <w:rPr>
          <w:sz w:val="24"/>
          <w:szCs w:val="24"/>
          <w:lang w:val="ru-RU"/>
        </w:rPr>
        <w:t>Режим</w:t>
      </w:r>
      <w:r w:rsidRPr="003A7912">
        <w:rPr>
          <w:sz w:val="24"/>
          <w:szCs w:val="24"/>
        </w:rPr>
        <w:t xml:space="preserve"> </w:t>
      </w:r>
      <w:r w:rsidRPr="003A7912">
        <w:rPr>
          <w:sz w:val="24"/>
          <w:szCs w:val="24"/>
          <w:lang w:val="ru-RU"/>
        </w:rPr>
        <w:t>доступа</w:t>
      </w:r>
      <w:r w:rsidRPr="003A7912">
        <w:rPr>
          <w:sz w:val="24"/>
          <w:szCs w:val="24"/>
        </w:rPr>
        <w:t>: https://www.nidirect.gov.uk/articles/dog-licensing-and-microchipping (</w:t>
      </w:r>
      <w:r w:rsidRPr="003A7912">
        <w:rPr>
          <w:sz w:val="24"/>
          <w:szCs w:val="24"/>
          <w:lang w:val="ru-RU"/>
        </w:rPr>
        <w:t>дата</w:t>
      </w:r>
      <w:r w:rsidRPr="003A7912">
        <w:rPr>
          <w:sz w:val="24"/>
          <w:szCs w:val="24"/>
        </w:rPr>
        <w:t xml:space="preserve"> </w:t>
      </w:r>
      <w:r w:rsidRPr="003A7912">
        <w:rPr>
          <w:sz w:val="24"/>
          <w:szCs w:val="24"/>
          <w:lang w:val="ru-RU"/>
        </w:rPr>
        <w:t>обращения</w:t>
      </w:r>
      <w:r w:rsidRPr="003A7912">
        <w:rPr>
          <w:sz w:val="24"/>
          <w:szCs w:val="24"/>
        </w:rPr>
        <w:t>: 06.03.2023)</w:t>
      </w:r>
    </w:p>
    <w:p w14:paraId="306777B5" w14:textId="77777777" w:rsidR="00D14636" w:rsidRPr="003A7912" w:rsidRDefault="00D14636">
      <w:pPr>
        <w:pStyle w:val="af4"/>
        <w:numPr>
          <w:ilvl w:val="0"/>
          <w:numId w:val="44"/>
        </w:numPr>
        <w:rPr>
          <w:sz w:val="24"/>
          <w:szCs w:val="24"/>
        </w:rPr>
      </w:pPr>
      <w:proofErr w:type="spellStart"/>
      <w:r w:rsidRPr="003A7912">
        <w:rPr>
          <w:sz w:val="24"/>
          <w:szCs w:val="24"/>
        </w:rPr>
        <w:t>Ekelund</w:t>
      </w:r>
      <w:proofErr w:type="spellEnd"/>
      <w:r w:rsidRPr="003A7912">
        <w:rPr>
          <w:sz w:val="24"/>
          <w:szCs w:val="24"/>
        </w:rPr>
        <w:t xml:space="preserve">, U., </w:t>
      </w:r>
      <w:proofErr w:type="spellStart"/>
      <w:r w:rsidRPr="003A7912">
        <w:rPr>
          <w:sz w:val="24"/>
          <w:szCs w:val="24"/>
        </w:rPr>
        <w:t>Steene</w:t>
      </w:r>
      <w:proofErr w:type="spellEnd"/>
      <w:r w:rsidRPr="003A7912">
        <w:rPr>
          <w:sz w:val="24"/>
          <w:szCs w:val="24"/>
        </w:rPr>
        <w:t xml:space="preserve">-Johannessen, J., Brown, W. J., </w:t>
      </w:r>
      <w:proofErr w:type="spellStart"/>
      <w:r w:rsidRPr="003A7912">
        <w:rPr>
          <w:sz w:val="24"/>
          <w:szCs w:val="24"/>
        </w:rPr>
        <w:t>Fagerland</w:t>
      </w:r>
      <w:proofErr w:type="spellEnd"/>
      <w:r w:rsidRPr="003A7912">
        <w:rPr>
          <w:sz w:val="24"/>
          <w:szCs w:val="24"/>
        </w:rPr>
        <w:t xml:space="preserve">, M. W., Owen, N., Powell, K. E., ... &amp; Lancet Sedentary </w:t>
      </w:r>
      <w:proofErr w:type="spellStart"/>
      <w:r w:rsidRPr="003A7912">
        <w:rPr>
          <w:sz w:val="24"/>
          <w:szCs w:val="24"/>
        </w:rPr>
        <w:t>Behaviour</w:t>
      </w:r>
      <w:proofErr w:type="spellEnd"/>
      <w:r w:rsidRPr="003A7912">
        <w:rPr>
          <w:sz w:val="24"/>
          <w:szCs w:val="24"/>
        </w:rPr>
        <w:t xml:space="preserve"> Working Group. (2016). Does physical activity attenuate, or even eliminate, the detrimental association of sitting time with mortality? A </w:t>
      </w:r>
      <w:proofErr w:type="spellStart"/>
      <w:r w:rsidRPr="003A7912">
        <w:rPr>
          <w:sz w:val="24"/>
          <w:szCs w:val="24"/>
        </w:rPr>
        <w:t>harmonised</w:t>
      </w:r>
      <w:proofErr w:type="spellEnd"/>
      <w:r w:rsidRPr="003A7912">
        <w:rPr>
          <w:sz w:val="24"/>
          <w:szCs w:val="24"/>
        </w:rPr>
        <w:t xml:space="preserve"> meta-analysis of data from more than 1 million men and women. The lancet, 388(10051), 1302-1310.</w:t>
      </w:r>
    </w:p>
    <w:p w14:paraId="0C682F0D" w14:textId="77777777" w:rsidR="00D14636" w:rsidRPr="003A7912" w:rsidRDefault="00D14636">
      <w:pPr>
        <w:pStyle w:val="af4"/>
        <w:numPr>
          <w:ilvl w:val="0"/>
          <w:numId w:val="44"/>
        </w:numPr>
        <w:rPr>
          <w:sz w:val="24"/>
          <w:szCs w:val="24"/>
        </w:rPr>
      </w:pPr>
      <w:r w:rsidRPr="003A7912">
        <w:rPr>
          <w:sz w:val="24"/>
          <w:szCs w:val="24"/>
        </w:rPr>
        <w:t xml:space="preserve">Hall, S., Wright, H., McCune, S., </w:t>
      </w:r>
      <w:proofErr w:type="spellStart"/>
      <w:r w:rsidRPr="003A7912">
        <w:rPr>
          <w:sz w:val="24"/>
          <w:szCs w:val="24"/>
        </w:rPr>
        <w:t>Zulch</w:t>
      </w:r>
      <w:proofErr w:type="spellEnd"/>
      <w:r w:rsidRPr="003A7912">
        <w:rPr>
          <w:sz w:val="24"/>
          <w:szCs w:val="24"/>
        </w:rPr>
        <w:t>, H., &amp; Mills, D. (2017). Perceptions of dogs in the workplace: the pros and the cons. </w:t>
      </w:r>
      <w:proofErr w:type="spellStart"/>
      <w:r w:rsidRPr="003A7912">
        <w:rPr>
          <w:sz w:val="24"/>
          <w:szCs w:val="24"/>
        </w:rPr>
        <w:t>anthrozoös</w:t>
      </w:r>
      <w:proofErr w:type="spellEnd"/>
      <w:r w:rsidRPr="003A7912">
        <w:rPr>
          <w:sz w:val="24"/>
          <w:szCs w:val="24"/>
        </w:rPr>
        <w:t>, 30(2), 291-305.</w:t>
      </w:r>
    </w:p>
    <w:p w14:paraId="13E1C677" w14:textId="77777777" w:rsidR="00D14636" w:rsidRPr="003A7912" w:rsidRDefault="00D14636">
      <w:pPr>
        <w:pStyle w:val="af4"/>
        <w:numPr>
          <w:ilvl w:val="0"/>
          <w:numId w:val="44"/>
        </w:numPr>
        <w:rPr>
          <w:sz w:val="24"/>
          <w:szCs w:val="24"/>
        </w:rPr>
      </w:pPr>
      <w:r w:rsidRPr="003A7912">
        <w:rPr>
          <w:sz w:val="24"/>
          <w:szCs w:val="24"/>
        </w:rPr>
        <w:t xml:space="preserve">Harvey, S. B., </w:t>
      </w:r>
      <w:proofErr w:type="spellStart"/>
      <w:r w:rsidRPr="003A7912">
        <w:rPr>
          <w:sz w:val="24"/>
          <w:szCs w:val="24"/>
        </w:rPr>
        <w:t>Øverland</w:t>
      </w:r>
      <w:proofErr w:type="spellEnd"/>
      <w:r w:rsidRPr="003A7912">
        <w:rPr>
          <w:sz w:val="24"/>
          <w:szCs w:val="24"/>
        </w:rPr>
        <w:t xml:space="preserve">, S., Hatch, S. L., </w:t>
      </w:r>
      <w:proofErr w:type="spellStart"/>
      <w:r w:rsidRPr="003A7912">
        <w:rPr>
          <w:sz w:val="24"/>
          <w:szCs w:val="24"/>
        </w:rPr>
        <w:t>Wessely</w:t>
      </w:r>
      <w:proofErr w:type="spellEnd"/>
      <w:r w:rsidRPr="003A7912">
        <w:rPr>
          <w:sz w:val="24"/>
          <w:szCs w:val="24"/>
        </w:rPr>
        <w:t xml:space="preserve">, S., </w:t>
      </w:r>
      <w:proofErr w:type="spellStart"/>
      <w:r w:rsidRPr="003A7912">
        <w:rPr>
          <w:sz w:val="24"/>
          <w:szCs w:val="24"/>
        </w:rPr>
        <w:t>Mykletun</w:t>
      </w:r>
      <w:proofErr w:type="spellEnd"/>
      <w:r w:rsidRPr="003A7912">
        <w:rPr>
          <w:sz w:val="24"/>
          <w:szCs w:val="24"/>
        </w:rPr>
        <w:t xml:space="preserve">, A., &amp; </w:t>
      </w:r>
      <w:proofErr w:type="spellStart"/>
      <w:r w:rsidRPr="003A7912">
        <w:rPr>
          <w:sz w:val="24"/>
          <w:szCs w:val="24"/>
        </w:rPr>
        <w:t>Hotopf</w:t>
      </w:r>
      <w:proofErr w:type="spellEnd"/>
      <w:r w:rsidRPr="003A7912">
        <w:rPr>
          <w:sz w:val="24"/>
          <w:szCs w:val="24"/>
        </w:rPr>
        <w:t>, M. (2018). Exercise and the prevention of depression: results of the HUNT cohort study. American Journal of Psychiatry, 175(1), 28-36.</w:t>
      </w:r>
    </w:p>
    <w:p w14:paraId="5787744F" w14:textId="77777777" w:rsidR="00D14636" w:rsidRPr="003A7912" w:rsidRDefault="00D14636">
      <w:pPr>
        <w:pStyle w:val="af4"/>
        <w:numPr>
          <w:ilvl w:val="0"/>
          <w:numId w:val="44"/>
        </w:numPr>
        <w:rPr>
          <w:sz w:val="24"/>
          <w:szCs w:val="24"/>
        </w:rPr>
      </w:pPr>
      <w:r w:rsidRPr="003A7912">
        <w:rPr>
          <w:sz w:val="24"/>
          <w:szCs w:val="24"/>
        </w:rPr>
        <w:t>Howe, N. (2019). Millennials and the loneliness epidemic. Forbes.</w:t>
      </w:r>
    </w:p>
    <w:p w14:paraId="0285D391" w14:textId="77777777" w:rsidR="00D14636" w:rsidRPr="003A7912" w:rsidRDefault="00D14636">
      <w:pPr>
        <w:pStyle w:val="af4"/>
        <w:numPr>
          <w:ilvl w:val="0"/>
          <w:numId w:val="44"/>
        </w:numPr>
        <w:rPr>
          <w:sz w:val="24"/>
          <w:szCs w:val="24"/>
        </w:rPr>
      </w:pPr>
      <w:r w:rsidRPr="003A7912">
        <w:rPr>
          <w:sz w:val="24"/>
          <w:szCs w:val="24"/>
        </w:rPr>
        <w:t>Hunter, M. R., Gillespie, B. W., &amp; Chen, S. Y. P. (2019). Urban nature experiences reduce stress in the context of daily life based on salivary biomarkers. Frontiers in psychology, 722.</w:t>
      </w:r>
    </w:p>
    <w:p w14:paraId="6312257C" w14:textId="77777777" w:rsidR="00D14636" w:rsidRPr="003A7912" w:rsidRDefault="00D14636">
      <w:pPr>
        <w:pStyle w:val="af4"/>
        <w:numPr>
          <w:ilvl w:val="0"/>
          <w:numId w:val="44"/>
        </w:numPr>
        <w:rPr>
          <w:sz w:val="24"/>
          <w:szCs w:val="24"/>
        </w:rPr>
      </w:pPr>
      <w:proofErr w:type="spellStart"/>
      <w:r w:rsidRPr="003A7912">
        <w:rPr>
          <w:sz w:val="24"/>
          <w:szCs w:val="24"/>
        </w:rPr>
        <w:t>Jozuka</w:t>
      </w:r>
      <w:proofErr w:type="spellEnd"/>
      <w:r w:rsidRPr="003A7912">
        <w:rPr>
          <w:sz w:val="24"/>
          <w:szCs w:val="24"/>
        </w:rPr>
        <w:t>, Emiko (12 September 2016). </w:t>
      </w:r>
      <w:hyperlink r:id="rId128" w:history="1">
        <w:r w:rsidRPr="003A7912">
          <w:rPr>
            <w:sz w:val="24"/>
            <w:szCs w:val="24"/>
          </w:rPr>
          <w:t>"Why won't 541,000 young Japanese leave the house?"</w:t>
        </w:r>
      </w:hyperlink>
      <w:r w:rsidRPr="003A7912">
        <w:rPr>
          <w:sz w:val="24"/>
          <w:szCs w:val="24"/>
        </w:rPr>
        <w:t>. </w:t>
      </w:r>
      <w:hyperlink r:id="rId129" w:tooltip="CNN News" w:history="1">
        <w:r w:rsidRPr="003A7912">
          <w:rPr>
            <w:sz w:val="24"/>
            <w:szCs w:val="24"/>
          </w:rPr>
          <w:t>CNN News</w:t>
        </w:r>
      </w:hyperlink>
      <w:r w:rsidRPr="003A7912">
        <w:rPr>
          <w:sz w:val="24"/>
          <w:szCs w:val="24"/>
        </w:rPr>
        <w:t>. </w:t>
      </w:r>
      <w:hyperlink r:id="rId130" w:history="1">
        <w:r w:rsidRPr="003A7912">
          <w:rPr>
            <w:sz w:val="24"/>
            <w:szCs w:val="24"/>
          </w:rPr>
          <w:t>Archived</w:t>
        </w:r>
      </w:hyperlink>
      <w:r w:rsidRPr="003A7912">
        <w:rPr>
          <w:sz w:val="24"/>
          <w:szCs w:val="24"/>
        </w:rPr>
        <w:t> from the original on 11 November 2017. Retrieved 27 March 2018.</w:t>
      </w:r>
    </w:p>
    <w:p w14:paraId="4A34EEA6" w14:textId="77777777" w:rsidR="00D14636" w:rsidRPr="003A7912" w:rsidRDefault="00D14636">
      <w:pPr>
        <w:pStyle w:val="af4"/>
        <w:numPr>
          <w:ilvl w:val="0"/>
          <w:numId w:val="44"/>
        </w:numPr>
        <w:rPr>
          <w:sz w:val="24"/>
          <w:szCs w:val="24"/>
        </w:rPr>
      </w:pPr>
      <w:r w:rsidRPr="003A7912">
        <w:rPr>
          <w:sz w:val="24"/>
          <w:szCs w:val="24"/>
          <w:lang w:eastAsia="ru-RU"/>
        </w:rPr>
        <w:t>Keeping People and Pets Together: Mars Petcare 2021 Report</w:t>
      </w:r>
      <w:r w:rsidRPr="003A7912">
        <w:rPr>
          <w:sz w:val="24"/>
          <w:szCs w:val="24"/>
        </w:rPr>
        <w:t xml:space="preserve"> [</w:t>
      </w:r>
      <w:r w:rsidRPr="003A7912">
        <w:rPr>
          <w:sz w:val="24"/>
          <w:szCs w:val="24"/>
          <w:lang w:val="ru-RU"/>
        </w:rPr>
        <w:t>Электронный</w:t>
      </w:r>
      <w:r w:rsidRPr="003A7912">
        <w:rPr>
          <w:sz w:val="24"/>
          <w:szCs w:val="24"/>
        </w:rPr>
        <w:t xml:space="preserve"> </w:t>
      </w:r>
      <w:r w:rsidRPr="003A7912">
        <w:rPr>
          <w:sz w:val="24"/>
          <w:szCs w:val="24"/>
          <w:lang w:val="ru-RU"/>
        </w:rPr>
        <w:t>ресурс</w:t>
      </w:r>
      <w:r w:rsidRPr="003A7912">
        <w:rPr>
          <w:sz w:val="24"/>
          <w:szCs w:val="24"/>
        </w:rPr>
        <w:t xml:space="preserve">] // Mars Petcare - </w:t>
      </w:r>
      <w:r w:rsidRPr="003A7912">
        <w:rPr>
          <w:sz w:val="24"/>
          <w:szCs w:val="24"/>
          <w:lang w:val="ru-RU"/>
        </w:rPr>
        <w:t>Режим</w:t>
      </w:r>
      <w:r w:rsidRPr="003A7912">
        <w:rPr>
          <w:sz w:val="24"/>
          <w:szCs w:val="24"/>
        </w:rPr>
        <w:t xml:space="preserve"> </w:t>
      </w:r>
      <w:r w:rsidRPr="003A7912">
        <w:rPr>
          <w:sz w:val="24"/>
          <w:szCs w:val="24"/>
          <w:lang w:val="ru-RU"/>
        </w:rPr>
        <w:t>доступа</w:t>
      </w:r>
      <w:r w:rsidRPr="003A7912">
        <w:rPr>
          <w:sz w:val="24"/>
          <w:szCs w:val="24"/>
        </w:rPr>
        <w:t>: https://</w:t>
      </w:r>
      <w:proofErr w:type="spellStart"/>
      <w:r w:rsidRPr="003A7912">
        <w:rPr>
          <w:sz w:val="24"/>
          <w:szCs w:val="24"/>
        </w:rPr>
        <w:t>www.bettercitiesforpets.com</w:t>
      </w:r>
      <w:proofErr w:type="spellEnd"/>
      <w:r w:rsidRPr="003A7912">
        <w:rPr>
          <w:sz w:val="24"/>
          <w:szCs w:val="24"/>
        </w:rPr>
        <w:t>/resource/2021-report/ (</w:t>
      </w:r>
      <w:r w:rsidRPr="003A7912">
        <w:rPr>
          <w:sz w:val="24"/>
          <w:szCs w:val="24"/>
          <w:lang w:val="ru-RU"/>
        </w:rPr>
        <w:t>дата</w:t>
      </w:r>
      <w:r w:rsidRPr="003A7912">
        <w:rPr>
          <w:sz w:val="24"/>
          <w:szCs w:val="24"/>
        </w:rPr>
        <w:t xml:space="preserve"> </w:t>
      </w:r>
      <w:r w:rsidRPr="003A7912">
        <w:rPr>
          <w:sz w:val="24"/>
          <w:szCs w:val="24"/>
          <w:lang w:val="ru-RU"/>
        </w:rPr>
        <w:t>обращения</w:t>
      </w:r>
      <w:r w:rsidRPr="003A7912">
        <w:rPr>
          <w:sz w:val="24"/>
          <w:szCs w:val="24"/>
        </w:rPr>
        <w:t>: 06.03.2023)</w:t>
      </w:r>
    </w:p>
    <w:p w14:paraId="6BB436A9" w14:textId="77777777" w:rsidR="00D14636" w:rsidRPr="003A7912" w:rsidRDefault="00D14636">
      <w:pPr>
        <w:pStyle w:val="af4"/>
        <w:numPr>
          <w:ilvl w:val="0"/>
          <w:numId w:val="44"/>
        </w:numPr>
        <w:rPr>
          <w:sz w:val="24"/>
          <w:szCs w:val="24"/>
        </w:rPr>
      </w:pPr>
      <w:proofErr w:type="spellStart"/>
      <w:r w:rsidRPr="003A7912">
        <w:rPr>
          <w:sz w:val="24"/>
          <w:szCs w:val="24"/>
        </w:rPr>
        <w:t>Klinenberg</w:t>
      </w:r>
      <w:proofErr w:type="spellEnd"/>
      <w:r w:rsidRPr="003A7912">
        <w:rPr>
          <w:sz w:val="24"/>
          <w:szCs w:val="24"/>
        </w:rPr>
        <w:t>, E. (2016). Social isolation, loneliness, and living alone: identifying the risks for public health. American journal of public health, 106(5), 786.</w:t>
      </w:r>
    </w:p>
    <w:p w14:paraId="7BA1E1DC" w14:textId="77777777" w:rsidR="00D14636" w:rsidRPr="003A7912" w:rsidRDefault="00D14636">
      <w:pPr>
        <w:pStyle w:val="af4"/>
        <w:numPr>
          <w:ilvl w:val="0"/>
          <w:numId w:val="44"/>
        </w:numPr>
        <w:rPr>
          <w:sz w:val="24"/>
          <w:szCs w:val="24"/>
        </w:rPr>
      </w:pPr>
      <w:proofErr w:type="spellStart"/>
      <w:r w:rsidRPr="003A7912">
        <w:rPr>
          <w:sz w:val="24"/>
          <w:szCs w:val="24"/>
        </w:rPr>
        <w:t>Kotrschal</w:t>
      </w:r>
      <w:proofErr w:type="spellEnd"/>
      <w:r w:rsidRPr="003A7912">
        <w:rPr>
          <w:sz w:val="24"/>
          <w:szCs w:val="24"/>
        </w:rPr>
        <w:t xml:space="preserve">, K., &amp; </w:t>
      </w:r>
      <w:proofErr w:type="spellStart"/>
      <w:r w:rsidRPr="003A7912">
        <w:rPr>
          <w:sz w:val="24"/>
          <w:szCs w:val="24"/>
        </w:rPr>
        <w:t>Ortbauer</w:t>
      </w:r>
      <w:proofErr w:type="spellEnd"/>
      <w:r w:rsidRPr="003A7912">
        <w:rPr>
          <w:sz w:val="24"/>
          <w:szCs w:val="24"/>
        </w:rPr>
        <w:t>, B. (2003). Behavioral effects of the presence of a dog in a classroom. </w:t>
      </w:r>
      <w:proofErr w:type="spellStart"/>
      <w:r w:rsidRPr="003A7912">
        <w:rPr>
          <w:sz w:val="24"/>
          <w:szCs w:val="24"/>
        </w:rPr>
        <w:t>Anthrozoös</w:t>
      </w:r>
      <w:proofErr w:type="spellEnd"/>
      <w:r w:rsidRPr="003A7912">
        <w:rPr>
          <w:sz w:val="24"/>
          <w:szCs w:val="24"/>
        </w:rPr>
        <w:t>, 16(2), 147-159.</w:t>
      </w:r>
    </w:p>
    <w:p w14:paraId="0C62A77E" w14:textId="77777777" w:rsidR="00D14636" w:rsidRPr="003A7912" w:rsidRDefault="00D14636">
      <w:pPr>
        <w:pStyle w:val="af4"/>
        <w:numPr>
          <w:ilvl w:val="0"/>
          <w:numId w:val="44"/>
        </w:numPr>
        <w:rPr>
          <w:sz w:val="24"/>
          <w:szCs w:val="24"/>
        </w:rPr>
      </w:pPr>
      <w:proofErr w:type="spellStart"/>
      <w:r w:rsidRPr="003A7912">
        <w:rPr>
          <w:sz w:val="24"/>
          <w:szCs w:val="24"/>
        </w:rPr>
        <w:t>Lentino</w:t>
      </w:r>
      <w:proofErr w:type="spellEnd"/>
      <w:r w:rsidRPr="003A7912">
        <w:rPr>
          <w:sz w:val="24"/>
          <w:szCs w:val="24"/>
        </w:rPr>
        <w:t xml:space="preserve">, C., </w:t>
      </w:r>
      <w:proofErr w:type="spellStart"/>
      <w:r w:rsidRPr="003A7912">
        <w:rPr>
          <w:sz w:val="24"/>
          <w:szCs w:val="24"/>
        </w:rPr>
        <w:t>Visek</w:t>
      </w:r>
      <w:proofErr w:type="spellEnd"/>
      <w:r w:rsidRPr="003A7912">
        <w:rPr>
          <w:sz w:val="24"/>
          <w:szCs w:val="24"/>
        </w:rPr>
        <w:t>, A. J., McDonnell, K., &amp; DiPietro, L. (2012). Dog walking is associated with a favorable risk profile independent of a moderate to high volume of physical activity. Journal of Physical Activity and Health, 9(3), 414-420.</w:t>
      </w:r>
    </w:p>
    <w:p w14:paraId="3FC035E9" w14:textId="77777777" w:rsidR="00D14636" w:rsidRPr="003A7912" w:rsidRDefault="00D14636">
      <w:pPr>
        <w:pStyle w:val="af4"/>
        <w:numPr>
          <w:ilvl w:val="0"/>
          <w:numId w:val="44"/>
        </w:numPr>
        <w:rPr>
          <w:sz w:val="24"/>
          <w:szCs w:val="24"/>
        </w:rPr>
      </w:pPr>
      <w:proofErr w:type="spellStart"/>
      <w:r w:rsidRPr="003A7912">
        <w:rPr>
          <w:sz w:val="24"/>
          <w:szCs w:val="24"/>
        </w:rPr>
        <w:t>Mubanga</w:t>
      </w:r>
      <w:proofErr w:type="spellEnd"/>
      <w:r w:rsidRPr="003A7912">
        <w:rPr>
          <w:sz w:val="24"/>
          <w:szCs w:val="24"/>
        </w:rPr>
        <w:t xml:space="preserve">, M., Byberg, L., Nowak, C., </w:t>
      </w:r>
      <w:proofErr w:type="spellStart"/>
      <w:r w:rsidRPr="003A7912">
        <w:rPr>
          <w:sz w:val="24"/>
          <w:szCs w:val="24"/>
        </w:rPr>
        <w:t>Egenvall</w:t>
      </w:r>
      <w:proofErr w:type="spellEnd"/>
      <w:r w:rsidRPr="003A7912">
        <w:rPr>
          <w:sz w:val="24"/>
          <w:szCs w:val="24"/>
        </w:rPr>
        <w:t xml:space="preserve">, A., Magnusson, P. K., </w:t>
      </w:r>
      <w:proofErr w:type="spellStart"/>
      <w:r w:rsidRPr="003A7912">
        <w:rPr>
          <w:sz w:val="24"/>
          <w:szCs w:val="24"/>
        </w:rPr>
        <w:t>Ingelsson</w:t>
      </w:r>
      <w:proofErr w:type="spellEnd"/>
      <w:r w:rsidRPr="003A7912">
        <w:rPr>
          <w:sz w:val="24"/>
          <w:szCs w:val="24"/>
        </w:rPr>
        <w:t>, E., &amp; Fall, T. (2017). Dog ownership and the risk of cardiovascular disease and death–a nationwide cohort study. Scientific reports, 7(1), 1-9.</w:t>
      </w:r>
    </w:p>
    <w:p w14:paraId="4BE0FAC5" w14:textId="77777777" w:rsidR="00D14636" w:rsidRPr="003A7912" w:rsidRDefault="00D14636">
      <w:pPr>
        <w:pStyle w:val="af4"/>
        <w:numPr>
          <w:ilvl w:val="0"/>
          <w:numId w:val="44"/>
        </w:numPr>
        <w:rPr>
          <w:sz w:val="24"/>
          <w:szCs w:val="24"/>
          <w:lang w:val="ru-RU"/>
        </w:rPr>
      </w:pPr>
      <w:proofErr w:type="spellStart"/>
      <w:r w:rsidRPr="003A7912">
        <w:rPr>
          <w:sz w:val="24"/>
          <w:szCs w:val="24"/>
        </w:rPr>
        <w:t>Osberg</w:t>
      </w:r>
      <w:proofErr w:type="spellEnd"/>
      <w:r w:rsidRPr="00D14636">
        <w:rPr>
          <w:sz w:val="24"/>
          <w:szCs w:val="24"/>
        </w:rPr>
        <w:t xml:space="preserve">, </w:t>
      </w:r>
      <w:r w:rsidRPr="003A7912">
        <w:rPr>
          <w:sz w:val="24"/>
          <w:szCs w:val="24"/>
        </w:rPr>
        <w:t>L</w:t>
      </w:r>
      <w:r w:rsidRPr="00D14636">
        <w:rPr>
          <w:sz w:val="24"/>
          <w:szCs w:val="24"/>
        </w:rPr>
        <w:t xml:space="preserve">., &amp; </w:t>
      </w:r>
      <w:r w:rsidRPr="003A7912">
        <w:rPr>
          <w:sz w:val="24"/>
          <w:szCs w:val="24"/>
        </w:rPr>
        <w:t>Sharpe</w:t>
      </w:r>
      <w:r w:rsidRPr="00D14636">
        <w:rPr>
          <w:sz w:val="24"/>
          <w:szCs w:val="24"/>
        </w:rPr>
        <w:t xml:space="preserve">, </w:t>
      </w:r>
      <w:r w:rsidRPr="003A7912">
        <w:rPr>
          <w:sz w:val="24"/>
          <w:szCs w:val="24"/>
        </w:rPr>
        <w:t>A</w:t>
      </w:r>
      <w:r w:rsidRPr="00D14636">
        <w:rPr>
          <w:sz w:val="24"/>
          <w:szCs w:val="24"/>
        </w:rPr>
        <w:t xml:space="preserve">. (2002). </w:t>
      </w:r>
      <w:r w:rsidRPr="003A7912">
        <w:rPr>
          <w:sz w:val="24"/>
          <w:szCs w:val="24"/>
        </w:rPr>
        <w:t>An index of economic well–being for selected OECD countries. Review</w:t>
      </w:r>
      <w:r w:rsidRPr="003A7912">
        <w:rPr>
          <w:sz w:val="24"/>
          <w:szCs w:val="24"/>
          <w:lang w:val="ru-RU"/>
        </w:rPr>
        <w:t xml:space="preserve"> </w:t>
      </w:r>
      <w:r w:rsidRPr="003A7912">
        <w:rPr>
          <w:sz w:val="24"/>
          <w:szCs w:val="24"/>
        </w:rPr>
        <w:t>of</w:t>
      </w:r>
      <w:r w:rsidRPr="003A7912">
        <w:rPr>
          <w:sz w:val="24"/>
          <w:szCs w:val="24"/>
          <w:lang w:val="ru-RU"/>
        </w:rPr>
        <w:t xml:space="preserve"> </w:t>
      </w:r>
      <w:r w:rsidRPr="003A7912">
        <w:rPr>
          <w:sz w:val="24"/>
          <w:szCs w:val="24"/>
        </w:rPr>
        <w:t>Income</w:t>
      </w:r>
      <w:r w:rsidRPr="003A7912">
        <w:rPr>
          <w:sz w:val="24"/>
          <w:szCs w:val="24"/>
          <w:lang w:val="ru-RU"/>
        </w:rPr>
        <w:t xml:space="preserve"> </w:t>
      </w:r>
      <w:r w:rsidRPr="003A7912">
        <w:rPr>
          <w:sz w:val="24"/>
          <w:szCs w:val="24"/>
        </w:rPr>
        <w:t>and</w:t>
      </w:r>
      <w:r w:rsidRPr="003A7912">
        <w:rPr>
          <w:sz w:val="24"/>
          <w:szCs w:val="24"/>
          <w:lang w:val="ru-RU"/>
        </w:rPr>
        <w:t xml:space="preserve"> </w:t>
      </w:r>
      <w:r w:rsidRPr="003A7912">
        <w:rPr>
          <w:sz w:val="24"/>
          <w:szCs w:val="24"/>
        </w:rPr>
        <w:t>Wealth</w:t>
      </w:r>
      <w:r w:rsidRPr="003A7912">
        <w:rPr>
          <w:sz w:val="24"/>
          <w:szCs w:val="24"/>
          <w:lang w:val="ru-RU"/>
        </w:rPr>
        <w:t>,</w:t>
      </w:r>
      <w:r w:rsidRPr="003A7912">
        <w:rPr>
          <w:sz w:val="24"/>
          <w:szCs w:val="24"/>
        </w:rPr>
        <w:t> </w:t>
      </w:r>
      <w:r w:rsidRPr="003A7912">
        <w:rPr>
          <w:sz w:val="24"/>
          <w:szCs w:val="24"/>
          <w:lang w:val="ru-RU"/>
        </w:rPr>
        <w:t>48(3), 291-316.</w:t>
      </w:r>
    </w:p>
    <w:p w14:paraId="11012A37" w14:textId="77777777" w:rsidR="00D14636" w:rsidRPr="003A7912" w:rsidRDefault="00D14636">
      <w:pPr>
        <w:pStyle w:val="af4"/>
        <w:numPr>
          <w:ilvl w:val="0"/>
          <w:numId w:val="44"/>
        </w:numPr>
        <w:rPr>
          <w:sz w:val="24"/>
          <w:szCs w:val="24"/>
        </w:rPr>
      </w:pPr>
      <w:r w:rsidRPr="003A7912">
        <w:rPr>
          <w:sz w:val="24"/>
          <w:szCs w:val="24"/>
        </w:rPr>
        <w:t>P. Holley (2015). It’s like a crime scene for poop’: DNA used to link dog owners to their pets’ droppings[</w:t>
      </w:r>
      <w:proofErr w:type="spellStart"/>
      <w:r w:rsidRPr="003A7912">
        <w:rPr>
          <w:sz w:val="24"/>
          <w:szCs w:val="24"/>
        </w:rPr>
        <w:t>Электронный</w:t>
      </w:r>
      <w:proofErr w:type="spellEnd"/>
      <w:r w:rsidRPr="003A7912">
        <w:rPr>
          <w:sz w:val="24"/>
          <w:szCs w:val="24"/>
        </w:rPr>
        <w:t xml:space="preserve"> </w:t>
      </w:r>
      <w:proofErr w:type="spellStart"/>
      <w:r w:rsidRPr="003A7912">
        <w:rPr>
          <w:sz w:val="24"/>
          <w:szCs w:val="24"/>
        </w:rPr>
        <w:t>ресурс</w:t>
      </w:r>
      <w:proofErr w:type="spellEnd"/>
      <w:r w:rsidRPr="003A7912">
        <w:rPr>
          <w:sz w:val="24"/>
          <w:szCs w:val="24"/>
        </w:rPr>
        <w:t xml:space="preserve">] // The Washington  Post- </w:t>
      </w:r>
      <w:proofErr w:type="spellStart"/>
      <w:r w:rsidRPr="003A7912">
        <w:rPr>
          <w:sz w:val="24"/>
          <w:szCs w:val="24"/>
        </w:rPr>
        <w:t>Режим</w:t>
      </w:r>
      <w:proofErr w:type="spellEnd"/>
      <w:r w:rsidRPr="003A7912">
        <w:rPr>
          <w:sz w:val="24"/>
          <w:szCs w:val="24"/>
        </w:rPr>
        <w:t xml:space="preserve"> </w:t>
      </w:r>
      <w:proofErr w:type="spellStart"/>
      <w:r w:rsidRPr="003A7912">
        <w:rPr>
          <w:sz w:val="24"/>
          <w:szCs w:val="24"/>
        </w:rPr>
        <w:t>доступа</w:t>
      </w:r>
      <w:proofErr w:type="spellEnd"/>
      <w:r w:rsidRPr="003A7912">
        <w:rPr>
          <w:sz w:val="24"/>
          <w:szCs w:val="24"/>
        </w:rPr>
        <w:t>: https://www.washingtonpost.com/news/morning-mix/wp/2015/04/07/its-like-a-crime-scene-for-poop-dna-used-to-link-dog-owners-to-their-pets-droppings/ (</w:t>
      </w:r>
      <w:proofErr w:type="spellStart"/>
      <w:r w:rsidRPr="003A7912">
        <w:rPr>
          <w:sz w:val="24"/>
          <w:szCs w:val="24"/>
        </w:rPr>
        <w:t>дата</w:t>
      </w:r>
      <w:proofErr w:type="spellEnd"/>
      <w:r w:rsidRPr="003A7912">
        <w:rPr>
          <w:sz w:val="24"/>
          <w:szCs w:val="24"/>
        </w:rPr>
        <w:t xml:space="preserve"> </w:t>
      </w:r>
      <w:proofErr w:type="spellStart"/>
      <w:r w:rsidRPr="003A7912">
        <w:rPr>
          <w:sz w:val="24"/>
          <w:szCs w:val="24"/>
        </w:rPr>
        <w:t>обращения</w:t>
      </w:r>
      <w:proofErr w:type="spellEnd"/>
      <w:r w:rsidRPr="003A7912">
        <w:rPr>
          <w:sz w:val="24"/>
          <w:szCs w:val="24"/>
        </w:rPr>
        <w:t>: 06.03.2023)</w:t>
      </w:r>
    </w:p>
    <w:p w14:paraId="74BD40DE" w14:textId="77777777" w:rsidR="00D14636" w:rsidRPr="003A7912" w:rsidRDefault="00D14636">
      <w:pPr>
        <w:pStyle w:val="af4"/>
        <w:numPr>
          <w:ilvl w:val="0"/>
          <w:numId w:val="44"/>
        </w:numPr>
        <w:rPr>
          <w:sz w:val="24"/>
          <w:szCs w:val="24"/>
        </w:rPr>
      </w:pPr>
      <w:r w:rsidRPr="003A7912">
        <w:rPr>
          <w:sz w:val="24"/>
          <w:szCs w:val="24"/>
        </w:rPr>
        <w:lastRenderedPageBreak/>
        <w:t>State of Pet Homelessness Index [</w:t>
      </w:r>
      <w:r w:rsidRPr="003A7912">
        <w:rPr>
          <w:sz w:val="24"/>
          <w:szCs w:val="24"/>
          <w:lang w:val="ru-RU"/>
        </w:rPr>
        <w:t>Электронный</w:t>
      </w:r>
      <w:r w:rsidRPr="003A7912">
        <w:rPr>
          <w:sz w:val="24"/>
          <w:szCs w:val="24"/>
        </w:rPr>
        <w:t xml:space="preserve"> </w:t>
      </w:r>
      <w:r w:rsidRPr="003A7912">
        <w:rPr>
          <w:sz w:val="24"/>
          <w:szCs w:val="24"/>
          <w:lang w:val="ru-RU"/>
        </w:rPr>
        <w:t>ресурс</w:t>
      </w:r>
      <w:r w:rsidRPr="003A7912">
        <w:rPr>
          <w:sz w:val="24"/>
          <w:szCs w:val="24"/>
        </w:rPr>
        <w:t xml:space="preserve">] // Mars Petcare - </w:t>
      </w:r>
      <w:r w:rsidRPr="003A7912">
        <w:rPr>
          <w:sz w:val="24"/>
          <w:szCs w:val="24"/>
          <w:lang w:val="ru-RU"/>
        </w:rPr>
        <w:t>Режим</w:t>
      </w:r>
      <w:r w:rsidRPr="003A7912">
        <w:rPr>
          <w:sz w:val="24"/>
          <w:szCs w:val="24"/>
        </w:rPr>
        <w:t xml:space="preserve"> </w:t>
      </w:r>
      <w:r w:rsidRPr="003A7912">
        <w:rPr>
          <w:sz w:val="24"/>
          <w:szCs w:val="24"/>
          <w:lang w:val="ru-RU"/>
        </w:rPr>
        <w:t>доступа</w:t>
      </w:r>
      <w:r w:rsidRPr="003A7912">
        <w:rPr>
          <w:sz w:val="24"/>
          <w:szCs w:val="24"/>
        </w:rPr>
        <w:t xml:space="preserve">: </w:t>
      </w:r>
      <w:hyperlink r:id="rId131" w:history="1">
        <w:r w:rsidRPr="003A7912">
          <w:rPr>
            <w:rStyle w:val="afa"/>
            <w:sz w:val="24"/>
            <w:szCs w:val="24"/>
          </w:rPr>
          <w:t>https://endpethomelessness.com/downloads/State-of-Pet-Homelessness-Index-Russia.pdf</w:t>
        </w:r>
      </w:hyperlink>
      <w:r w:rsidRPr="003A7912">
        <w:rPr>
          <w:sz w:val="24"/>
          <w:szCs w:val="24"/>
        </w:rPr>
        <w:t xml:space="preserve"> (</w:t>
      </w:r>
      <w:r w:rsidRPr="003A7912">
        <w:rPr>
          <w:sz w:val="24"/>
          <w:szCs w:val="24"/>
          <w:lang w:val="ru-RU"/>
        </w:rPr>
        <w:t>дата</w:t>
      </w:r>
      <w:r w:rsidRPr="003A7912">
        <w:rPr>
          <w:sz w:val="24"/>
          <w:szCs w:val="24"/>
        </w:rPr>
        <w:t xml:space="preserve"> </w:t>
      </w:r>
      <w:r w:rsidRPr="003A7912">
        <w:rPr>
          <w:sz w:val="24"/>
          <w:szCs w:val="24"/>
          <w:lang w:val="ru-RU"/>
        </w:rPr>
        <w:t>обращения</w:t>
      </w:r>
      <w:r w:rsidRPr="003A7912">
        <w:rPr>
          <w:sz w:val="24"/>
          <w:szCs w:val="24"/>
        </w:rPr>
        <w:t>: 06.03.2023)</w:t>
      </w:r>
    </w:p>
    <w:p w14:paraId="1B6E6A07" w14:textId="77777777" w:rsidR="00D14636" w:rsidRPr="003A7912" w:rsidRDefault="00D14636">
      <w:pPr>
        <w:pStyle w:val="af4"/>
        <w:numPr>
          <w:ilvl w:val="0"/>
          <w:numId w:val="44"/>
        </w:numPr>
        <w:rPr>
          <w:sz w:val="24"/>
          <w:szCs w:val="24"/>
        </w:rPr>
      </w:pPr>
      <w:r w:rsidRPr="003A7912">
        <w:rPr>
          <w:sz w:val="24"/>
          <w:szCs w:val="24"/>
        </w:rPr>
        <w:t>The DNA solution for dog waste [</w:t>
      </w:r>
      <w:r w:rsidRPr="003A7912">
        <w:rPr>
          <w:sz w:val="24"/>
          <w:szCs w:val="24"/>
          <w:lang w:val="ru-RU"/>
        </w:rPr>
        <w:t>Электронный</w:t>
      </w:r>
      <w:r w:rsidRPr="003A7912">
        <w:rPr>
          <w:sz w:val="24"/>
          <w:szCs w:val="24"/>
        </w:rPr>
        <w:t xml:space="preserve"> </w:t>
      </w:r>
      <w:r w:rsidRPr="003A7912">
        <w:rPr>
          <w:sz w:val="24"/>
          <w:szCs w:val="24"/>
          <w:lang w:val="ru-RU"/>
        </w:rPr>
        <w:t>ресурс</w:t>
      </w:r>
      <w:r w:rsidRPr="003A7912">
        <w:rPr>
          <w:sz w:val="24"/>
          <w:szCs w:val="24"/>
        </w:rPr>
        <w:t xml:space="preserve">] // </w:t>
      </w:r>
      <w:proofErr w:type="spellStart"/>
      <w:r w:rsidRPr="003A7912">
        <w:rPr>
          <w:sz w:val="24"/>
          <w:szCs w:val="24"/>
        </w:rPr>
        <w:t>Poorprints</w:t>
      </w:r>
      <w:proofErr w:type="spellEnd"/>
      <w:r w:rsidRPr="003A7912">
        <w:rPr>
          <w:sz w:val="24"/>
          <w:szCs w:val="24"/>
        </w:rPr>
        <w:t xml:space="preserve"> - </w:t>
      </w:r>
      <w:r w:rsidRPr="003A7912">
        <w:rPr>
          <w:sz w:val="24"/>
          <w:szCs w:val="24"/>
          <w:lang w:val="ru-RU"/>
        </w:rPr>
        <w:t>Режим</w:t>
      </w:r>
      <w:r w:rsidRPr="003A7912">
        <w:rPr>
          <w:sz w:val="24"/>
          <w:szCs w:val="24"/>
        </w:rPr>
        <w:t xml:space="preserve"> </w:t>
      </w:r>
      <w:r w:rsidRPr="003A7912">
        <w:rPr>
          <w:sz w:val="24"/>
          <w:szCs w:val="24"/>
          <w:lang w:val="ru-RU"/>
        </w:rPr>
        <w:t>доступа</w:t>
      </w:r>
      <w:r w:rsidRPr="003A7912">
        <w:rPr>
          <w:sz w:val="24"/>
          <w:szCs w:val="24"/>
        </w:rPr>
        <w:t xml:space="preserve">: </w:t>
      </w:r>
      <w:hyperlink r:id="rId132" w:history="1">
        <w:r w:rsidRPr="003A7912">
          <w:rPr>
            <w:rStyle w:val="afa"/>
            <w:sz w:val="24"/>
            <w:szCs w:val="24"/>
          </w:rPr>
          <w:t>https://</w:t>
        </w:r>
        <w:proofErr w:type="spellStart"/>
        <w:r w:rsidRPr="003A7912">
          <w:rPr>
            <w:rStyle w:val="afa"/>
            <w:sz w:val="24"/>
            <w:szCs w:val="24"/>
          </w:rPr>
          <w:t>www.pooprints.com</w:t>
        </w:r>
        <w:proofErr w:type="spellEnd"/>
        <w:r w:rsidRPr="003A7912">
          <w:rPr>
            <w:rStyle w:val="afa"/>
            <w:sz w:val="24"/>
            <w:szCs w:val="24"/>
          </w:rPr>
          <w:t>/about-us/</w:t>
        </w:r>
      </w:hyperlink>
      <w:r w:rsidRPr="003A7912">
        <w:rPr>
          <w:sz w:val="24"/>
          <w:szCs w:val="24"/>
        </w:rPr>
        <w:t xml:space="preserve"> (</w:t>
      </w:r>
      <w:r w:rsidRPr="003A7912">
        <w:rPr>
          <w:sz w:val="24"/>
          <w:szCs w:val="24"/>
          <w:lang w:val="ru-RU"/>
        </w:rPr>
        <w:t>дата</w:t>
      </w:r>
      <w:r w:rsidRPr="003A7912">
        <w:rPr>
          <w:sz w:val="24"/>
          <w:szCs w:val="24"/>
        </w:rPr>
        <w:t xml:space="preserve"> </w:t>
      </w:r>
      <w:r w:rsidRPr="003A7912">
        <w:rPr>
          <w:sz w:val="24"/>
          <w:szCs w:val="24"/>
          <w:lang w:val="ru-RU"/>
        </w:rPr>
        <w:t>обращения</w:t>
      </w:r>
      <w:r w:rsidRPr="003A7912">
        <w:rPr>
          <w:sz w:val="24"/>
          <w:szCs w:val="24"/>
        </w:rPr>
        <w:t>: 06.03.2023)</w:t>
      </w:r>
    </w:p>
    <w:p w14:paraId="75E65F3D" w14:textId="77777777" w:rsidR="00D14636" w:rsidRPr="003A7912" w:rsidRDefault="00D14636">
      <w:pPr>
        <w:pStyle w:val="af4"/>
        <w:numPr>
          <w:ilvl w:val="0"/>
          <w:numId w:val="44"/>
        </w:numPr>
        <w:rPr>
          <w:sz w:val="24"/>
          <w:szCs w:val="24"/>
        </w:rPr>
      </w:pPr>
      <w:r w:rsidRPr="003A7912">
        <w:rPr>
          <w:sz w:val="24"/>
          <w:szCs w:val="24"/>
        </w:rPr>
        <w:t xml:space="preserve">Westgarth, C., </w:t>
      </w:r>
      <w:proofErr w:type="spellStart"/>
      <w:r w:rsidRPr="003A7912">
        <w:rPr>
          <w:sz w:val="24"/>
          <w:szCs w:val="24"/>
        </w:rPr>
        <w:t>Christley</w:t>
      </w:r>
      <w:proofErr w:type="spellEnd"/>
      <w:r w:rsidRPr="003A7912">
        <w:rPr>
          <w:sz w:val="24"/>
          <w:szCs w:val="24"/>
        </w:rPr>
        <w:t>, R. M., Jewell, C., German, A. J., Boddy, L. M., &amp; Christian, H. E. (2019). Dog owners are more likely to meet physical activity guidelines than people without a dog: An investigation of the association between dog ownership and physical activity levels in a UK community. Scientific reports, 9(1), 1-10.</w:t>
      </w:r>
    </w:p>
    <w:p w14:paraId="21E0990E" w14:textId="77777777" w:rsidR="00D14636" w:rsidRPr="003A7912" w:rsidRDefault="00D14636">
      <w:pPr>
        <w:pStyle w:val="af"/>
        <w:numPr>
          <w:ilvl w:val="0"/>
          <w:numId w:val="44"/>
        </w:numPr>
        <w:rPr>
          <w:szCs w:val="24"/>
          <w:lang w:val="en-US"/>
        </w:rPr>
      </w:pPr>
      <w:r w:rsidRPr="003A7912">
        <w:rPr>
          <w:rStyle w:val="af5"/>
          <w:sz w:val="24"/>
          <w:szCs w:val="24"/>
          <w:lang w:val="en-US"/>
        </w:rPr>
        <w:t>The 150 Most Dog-Friendly U.S. Cities [</w:t>
      </w:r>
      <w:r w:rsidRPr="003A7912">
        <w:rPr>
          <w:rStyle w:val="af5"/>
          <w:sz w:val="24"/>
          <w:szCs w:val="24"/>
        </w:rPr>
        <w:t>Электронный</w:t>
      </w:r>
      <w:r w:rsidRPr="003A7912">
        <w:rPr>
          <w:rStyle w:val="af5"/>
          <w:sz w:val="24"/>
          <w:szCs w:val="24"/>
          <w:lang w:val="en-US"/>
        </w:rPr>
        <w:t xml:space="preserve"> </w:t>
      </w:r>
      <w:r w:rsidRPr="003A7912">
        <w:rPr>
          <w:rStyle w:val="af5"/>
          <w:sz w:val="24"/>
          <w:szCs w:val="24"/>
        </w:rPr>
        <w:t>ресурс</w:t>
      </w:r>
      <w:r w:rsidRPr="003A7912">
        <w:rPr>
          <w:rStyle w:val="af5"/>
          <w:sz w:val="24"/>
          <w:szCs w:val="24"/>
          <w:lang w:val="en-US"/>
        </w:rPr>
        <w:t xml:space="preserve">] // </w:t>
      </w:r>
      <w:proofErr w:type="spellStart"/>
      <w:r w:rsidRPr="003A7912">
        <w:rPr>
          <w:rStyle w:val="af5"/>
          <w:sz w:val="24"/>
          <w:szCs w:val="24"/>
          <w:lang w:val="en-US"/>
        </w:rPr>
        <w:t>Theswiftest</w:t>
      </w:r>
      <w:proofErr w:type="spellEnd"/>
      <w:r w:rsidRPr="003A7912">
        <w:rPr>
          <w:rStyle w:val="af5"/>
          <w:sz w:val="24"/>
          <w:szCs w:val="24"/>
          <w:lang w:val="en-US"/>
        </w:rPr>
        <w:t xml:space="preserve"> - </w:t>
      </w:r>
      <w:r w:rsidRPr="003A7912">
        <w:rPr>
          <w:rStyle w:val="af5"/>
          <w:sz w:val="24"/>
          <w:szCs w:val="24"/>
        </w:rPr>
        <w:t>Режим</w:t>
      </w:r>
      <w:r w:rsidRPr="003A7912">
        <w:rPr>
          <w:rStyle w:val="af5"/>
          <w:sz w:val="24"/>
          <w:szCs w:val="24"/>
          <w:lang w:val="en-US"/>
        </w:rPr>
        <w:t xml:space="preserve"> </w:t>
      </w:r>
      <w:r w:rsidRPr="003A7912">
        <w:rPr>
          <w:rStyle w:val="af5"/>
          <w:sz w:val="24"/>
          <w:szCs w:val="24"/>
        </w:rPr>
        <w:t>доступа</w:t>
      </w:r>
      <w:r w:rsidRPr="003A7912">
        <w:rPr>
          <w:rStyle w:val="af5"/>
          <w:sz w:val="24"/>
          <w:szCs w:val="24"/>
          <w:lang w:val="en-US"/>
        </w:rPr>
        <w:t>: https://</w:t>
      </w:r>
      <w:proofErr w:type="spellStart"/>
      <w:r w:rsidRPr="003A7912">
        <w:rPr>
          <w:rStyle w:val="af5"/>
          <w:sz w:val="24"/>
          <w:szCs w:val="24"/>
          <w:lang w:val="en-US"/>
        </w:rPr>
        <w:t>theswiftest.com</w:t>
      </w:r>
      <w:proofErr w:type="spellEnd"/>
      <w:r w:rsidRPr="003A7912">
        <w:rPr>
          <w:rStyle w:val="af5"/>
          <w:sz w:val="24"/>
          <w:szCs w:val="24"/>
          <w:lang w:val="en-US"/>
        </w:rPr>
        <w:t>/dog-friendly-cities/ (</w:t>
      </w:r>
      <w:r w:rsidRPr="003A7912">
        <w:rPr>
          <w:rStyle w:val="af5"/>
          <w:sz w:val="24"/>
          <w:szCs w:val="24"/>
        </w:rPr>
        <w:t>дата</w:t>
      </w:r>
      <w:r w:rsidRPr="003A7912">
        <w:rPr>
          <w:rStyle w:val="af5"/>
          <w:sz w:val="24"/>
          <w:szCs w:val="24"/>
          <w:lang w:val="en-US"/>
        </w:rPr>
        <w:t xml:space="preserve"> </w:t>
      </w:r>
      <w:r w:rsidRPr="003A7912">
        <w:rPr>
          <w:rStyle w:val="af5"/>
          <w:sz w:val="24"/>
          <w:szCs w:val="24"/>
        </w:rPr>
        <w:t>обращения</w:t>
      </w:r>
      <w:r w:rsidRPr="003A7912">
        <w:rPr>
          <w:rStyle w:val="af5"/>
          <w:sz w:val="24"/>
          <w:szCs w:val="24"/>
          <w:lang w:val="en-US"/>
        </w:rPr>
        <w:t>: 06.03.2023)</w:t>
      </w:r>
      <w:r w:rsidRPr="003A7912">
        <w:rPr>
          <w:szCs w:val="24"/>
          <w:lang w:val="en-US"/>
        </w:rPr>
        <w:t xml:space="preserve">   </w:t>
      </w:r>
    </w:p>
    <w:p w14:paraId="405C6529" w14:textId="77777777" w:rsidR="00D14636" w:rsidRPr="00D14636" w:rsidRDefault="00D14636">
      <w:pPr>
        <w:pStyle w:val="af4"/>
        <w:numPr>
          <w:ilvl w:val="0"/>
          <w:numId w:val="44"/>
        </w:numPr>
        <w:rPr>
          <w:sz w:val="24"/>
          <w:szCs w:val="24"/>
        </w:rPr>
      </w:pPr>
      <w:r w:rsidRPr="003A7912">
        <w:rPr>
          <w:sz w:val="24"/>
          <w:szCs w:val="24"/>
        </w:rPr>
        <w:t>The</w:t>
      </w:r>
      <w:r w:rsidRPr="00D14636">
        <w:rPr>
          <w:sz w:val="24"/>
          <w:szCs w:val="24"/>
        </w:rPr>
        <w:t xml:space="preserve"> 51 </w:t>
      </w:r>
      <w:r w:rsidRPr="003A7912">
        <w:rPr>
          <w:sz w:val="24"/>
          <w:szCs w:val="24"/>
        </w:rPr>
        <w:t>Most</w:t>
      </w:r>
      <w:r w:rsidRPr="00D14636">
        <w:rPr>
          <w:sz w:val="24"/>
          <w:szCs w:val="24"/>
        </w:rPr>
        <w:t xml:space="preserve"> &amp; </w:t>
      </w:r>
      <w:r w:rsidRPr="003A7912">
        <w:rPr>
          <w:sz w:val="24"/>
          <w:szCs w:val="24"/>
        </w:rPr>
        <w:t>Least</w:t>
      </w:r>
      <w:r w:rsidRPr="00D14636">
        <w:rPr>
          <w:sz w:val="24"/>
          <w:szCs w:val="24"/>
        </w:rPr>
        <w:t xml:space="preserve"> </w:t>
      </w:r>
      <w:r w:rsidRPr="003A7912">
        <w:rPr>
          <w:sz w:val="24"/>
          <w:szCs w:val="24"/>
        </w:rPr>
        <w:t>Dog</w:t>
      </w:r>
      <w:r w:rsidRPr="00D14636">
        <w:rPr>
          <w:sz w:val="24"/>
          <w:szCs w:val="24"/>
        </w:rPr>
        <w:t>-</w:t>
      </w:r>
      <w:r w:rsidRPr="003A7912">
        <w:rPr>
          <w:sz w:val="24"/>
          <w:szCs w:val="24"/>
        </w:rPr>
        <w:t>Friendly</w:t>
      </w:r>
      <w:r w:rsidRPr="00D14636">
        <w:rPr>
          <w:sz w:val="24"/>
          <w:szCs w:val="24"/>
        </w:rPr>
        <w:t xml:space="preserve"> </w:t>
      </w:r>
      <w:r w:rsidRPr="003A7912">
        <w:rPr>
          <w:sz w:val="24"/>
          <w:szCs w:val="24"/>
        </w:rPr>
        <w:t>Countries</w:t>
      </w:r>
      <w:r w:rsidRPr="00D14636">
        <w:rPr>
          <w:rStyle w:val="af5"/>
          <w:sz w:val="24"/>
          <w:szCs w:val="24"/>
        </w:rPr>
        <w:t xml:space="preserve"> [</w:t>
      </w:r>
      <w:r w:rsidRPr="003A7912">
        <w:rPr>
          <w:rStyle w:val="af5"/>
          <w:sz w:val="24"/>
          <w:szCs w:val="24"/>
          <w:lang w:val="ru-RU"/>
        </w:rPr>
        <w:t>Электронный</w:t>
      </w:r>
      <w:r w:rsidRPr="00D14636">
        <w:rPr>
          <w:rStyle w:val="af5"/>
          <w:sz w:val="24"/>
          <w:szCs w:val="24"/>
        </w:rPr>
        <w:t xml:space="preserve"> </w:t>
      </w:r>
      <w:r w:rsidRPr="003A7912">
        <w:rPr>
          <w:rStyle w:val="af5"/>
          <w:sz w:val="24"/>
          <w:szCs w:val="24"/>
          <w:lang w:val="ru-RU"/>
        </w:rPr>
        <w:t>ресурс</w:t>
      </w:r>
      <w:r w:rsidRPr="00D14636">
        <w:rPr>
          <w:rStyle w:val="af5"/>
          <w:sz w:val="24"/>
          <w:szCs w:val="24"/>
        </w:rPr>
        <w:t xml:space="preserve">] // </w:t>
      </w:r>
      <w:proofErr w:type="spellStart"/>
      <w:r w:rsidRPr="003A7912">
        <w:rPr>
          <w:rStyle w:val="af5"/>
          <w:sz w:val="24"/>
          <w:szCs w:val="24"/>
        </w:rPr>
        <w:t>Theswiftest</w:t>
      </w:r>
      <w:proofErr w:type="spellEnd"/>
      <w:r w:rsidRPr="00D14636">
        <w:rPr>
          <w:rStyle w:val="af5"/>
          <w:sz w:val="24"/>
          <w:szCs w:val="24"/>
        </w:rPr>
        <w:t xml:space="preserve"> - </w:t>
      </w:r>
      <w:r w:rsidRPr="003A7912">
        <w:rPr>
          <w:rStyle w:val="af5"/>
          <w:sz w:val="24"/>
          <w:szCs w:val="24"/>
          <w:lang w:val="ru-RU"/>
        </w:rPr>
        <w:t>Режим</w:t>
      </w:r>
      <w:r w:rsidRPr="00D14636">
        <w:rPr>
          <w:rStyle w:val="af5"/>
          <w:sz w:val="24"/>
          <w:szCs w:val="24"/>
        </w:rPr>
        <w:t xml:space="preserve"> </w:t>
      </w:r>
      <w:r w:rsidRPr="003A7912">
        <w:rPr>
          <w:rStyle w:val="af5"/>
          <w:sz w:val="24"/>
          <w:szCs w:val="24"/>
          <w:lang w:val="ru-RU"/>
        </w:rPr>
        <w:t>доступа</w:t>
      </w:r>
      <w:r w:rsidRPr="00D14636">
        <w:rPr>
          <w:rStyle w:val="af5"/>
          <w:sz w:val="24"/>
          <w:szCs w:val="24"/>
        </w:rPr>
        <w:t xml:space="preserve">: </w:t>
      </w:r>
      <w:r w:rsidRPr="003A7912">
        <w:rPr>
          <w:sz w:val="24"/>
          <w:szCs w:val="24"/>
        </w:rPr>
        <w:t>https</w:t>
      </w:r>
      <w:r w:rsidRPr="00D14636">
        <w:rPr>
          <w:sz w:val="24"/>
          <w:szCs w:val="24"/>
        </w:rPr>
        <w:t>://</w:t>
      </w:r>
      <w:proofErr w:type="spellStart"/>
      <w:r w:rsidRPr="003A7912">
        <w:rPr>
          <w:sz w:val="24"/>
          <w:szCs w:val="24"/>
        </w:rPr>
        <w:t>theswiftest</w:t>
      </w:r>
      <w:r w:rsidRPr="00D14636">
        <w:rPr>
          <w:sz w:val="24"/>
          <w:szCs w:val="24"/>
        </w:rPr>
        <w:t>.</w:t>
      </w:r>
      <w:r w:rsidRPr="003A7912">
        <w:rPr>
          <w:sz w:val="24"/>
          <w:szCs w:val="24"/>
        </w:rPr>
        <w:t>com</w:t>
      </w:r>
      <w:proofErr w:type="spellEnd"/>
      <w:r w:rsidRPr="00D14636">
        <w:rPr>
          <w:sz w:val="24"/>
          <w:szCs w:val="24"/>
        </w:rPr>
        <w:t>/</w:t>
      </w:r>
      <w:r w:rsidRPr="003A7912">
        <w:rPr>
          <w:sz w:val="24"/>
          <w:szCs w:val="24"/>
        </w:rPr>
        <w:t>dog</w:t>
      </w:r>
      <w:r w:rsidRPr="00D14636">
        <w:rPr>
          <w:sz w:val="24"/>
          <w:szCs w:val="24"/>
        </w:rPr>
        <w:t>-</w:t>
      </w:r>
      <w:r w:rsidRPr="003A7912">
        <w:rPr>
          <w:sz w:val="24"/>
          <w:szCs w:val="24"/>
        </w:rPr>
        <w:t>friendly</w:t>
      </w:r>
      <w:r w:rsidRPr="00D14636">
        <w:rPr>
          <w:sz w:val="24"/>
          <w:szCs w:val="24"/>
        </w:rPr>
        <w:t>-</w:t>
      </w:r>
      <w:r w:rsidRPr="003A7912">
        <w:rPr>
          <w:sz w:val="24"/>
          <w:szCs w:val="24"/>
        </w:rPr>
        <w:t>countries</w:t>
      </w:r>
      <w:r w:rsidRPr="00D14636">
        <w:rPr>
          <w:sz w:val="24"/>
          <w:szCs w:val="24"/>
        </w:rPr>
        <w:t>/</w:t>
      </w:r>
      <w:r w:rsidRPr="00D14636">
        <w:rPr>
          <w:rStyle w:val="af5"/>
          <w:sz w:val="24"/>
          <w:szCs w:val="24"/>
        </w:rPr>
        <w:t xml:space="preserve"> (</w:t>
      </w:r>
      <w:r w:rsidRPr="003A7912">
        <w:rPr>
          <w:rStyle w:val="af5"/>
          <w:sz w:val="24"/>
          <w:szCs w:val="24"/>
          <w:lang w:val="ru-RU"/>
        </w:rPr>
        <w:t>дата</w:t>
      </w:r>
      <w:r w:rsidRPr="00D14636">
        <w:rPr>
          <w:rStyle w:val="af5"/>
          <w:sz w:val="24"/>
          <w:szCs w:val="24"/>
        </w:rPr>
        <w:t xml:space="preserve"> </w:t>
      </w:r>
      <w:r w:rsidRPr="003A7912">
        <w:rPr>
          <w:rStyle w:val="af5"/>
          <w:sz w:val="24"/>
          <w:szCs w:val="24"/>
          <w:lang w:val="ru-RU"/>
        </w:rPr>
        <w:t>обращения</w:t>
      </w:r>
      <w:r w:rsidRPr="00D14636">
        <w:rPr>
          <w:rStyle w:val="af5"/>
          <w:sz w:val="24"/>
          <w:szCs w:val="24"/>
        </w:rPr>
        <w:t>: 06.03.2023)</w:t>
      </w:r>
      <w:r w:rsidRPr="00D14636">
        <w:rPr>
          <w:sz w:val="24"/>
          <w:szCs w:val="24"/>
        </w:rPr>
        <w:t xml:space="preserve">   </w:t>
      </w:r>
    </w:p>
    <w:p w14:paraId="33A19CC7" w14:textId="77777777" w:rsidR="00D14636" w:rsidRPr="003A7912" w:rsidRDefault="00D14636" w:rsidP="00D14636">
      <w:pPr>
        <w:tabs>
          <w:tab w:val="left" w:pos="7066"/>
        </w:tabs>
        <w:ind w:firstLine="0"/>
        <w:rPr>
          <w:highlight w:val="green"/>
        </w:rPr>
      </w:pPr>
    </w:p>
    <w:p w14:paraId="5A0851B0" w14:textId="77777777" w:rsidR="00D14636" w:rsidRPr="00D14636" w:rsidRDefault="00D14636" w:rsidP="00D14636">
      <w:pPr>
        <w:rPr>
          <w:highlight w:val="green"/>
        </w:rPr>
      </w:pPr>
    </w:p>
    <w:p w14:paraId="44EC482F" w14:textId="0D4630E1" w:rsidR="000B2FD5" w:rsidRPr="00D14636" w:rsidRDefault="000B2FD5" w:rsidP="000B2FD5">
      <w:pPr>
        <w:pStyle w:val="af"/>
        <w:ind w:left="1488" w:firstLine="0"/>
        <w:rPr>
          <w:highlight w:val="green"/>
          <w:lang w:val="en-US"/>
        </w:rPr>
      </w:pPr>
    </w:p>
    <w:sectPr w:rsidR="000B2FD5" w:rsidRPr="00D14636" w:rsidSect="00BC042E">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C4E3" w14:textId="77777777" w:rsidR="002E1DFA" w:rsidRDefault="002E1DFA" w:rsidP="001B1EED">
      <w:pPr>
        <w:spacing w:line="240" w:lineRule="auto"/>
      </w:pPr>
      <w:r>
        <w:separator/>
      </w:r>
    </w:p>
  </w:endnote>
  <w:endnote w:type="continuationSeparator" w:id="0">
    <w:p w14:paraId="14EF7387" w14:textId="77777777" w:rsidR="002E1DFA" w:rsidRDefault="002E1DFA" w:rsidP="001B1E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rtskPeta">
    <w:altName w:val="Cambria"/>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 w:name="Mulish">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6"/>
      </w:rPr>
      <w:id w:val="518433584"/>
      <w:docPartObj>
        <w:docPartGallery w:val="Page Numbers (Bottom of Page)"/>
        <w:docPartUnique/>
      </w:docPartObj>
    </w:sdtPr>
    <w:sdtContent>
      <w:p w14:paraId="1284F8D3" w14:textId="0333E002" w:rsidR="007D32DA" w:rsidRDefault="007D32DA" w:rsidP="00A14663">
        <w:pPr>
          <w:pStyle w:val="aff4"/>
          <w:framePr w:wrap="none" w:vAnchor="text" w:hAnchor="margin" w:xAlign="right" w:y="1"/>
          <w:rPr>
            <w:rStyle w:val="aff6"/>
          </w:rPr>
        </w:pPr>
        <w:r>
          <w:rPr>
            <w:rStyle w:val="aff6"/>
          </w:rPr>
          <w:fldChar w:fldCharType="begin"/>
        </w:r>
        <w:r>
          <w:rPr>
            <w:rStyle w:val="aff6"/>
          </w:rPr>
          <w:instrText xml:space="preserve"> PAGE </w:instrText>
        </w:r>
        <w:r>
          <w:rPr>
            <w:rStyle w:val="aff6"/>
          </w:rPr>
          <w:fldChar w:fldCharType="separate"/>
        </w:r>
        <w:r>
          <w:rPr>
            <w:rStyle w:val="aff6"/>
            <w:noProof/>
          </w:rPr>
          <w:t>2</w:t>
        </w:r>
        <w:r>
          <w:rPr>
            <w:rStyle w:val="aff6"/>
          </w:rPr>
          <w:fldChar w:fldCharType="end"/>
        </w:r>
      </w:p>
    </w:sdtContent>
  </w:sdt>
  <w:p w14:paraId="2E3282E6" w14:textId="77777777" w:rsidR="007D32DA" w:rsidRDefault="007D32DA" w:rsidP="007D32DA">
    <w:pPr>
      <w:pStyle w:val="af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6"/>
      </w:rPr>
      <w:id w:val="-283113857"/>
      <w:docPartObj>
        <w:docPartGallery w:val="Page Numbers (Bottom of Page)"/>
        <w:docPartUnique/>
      </w:docPartObj>
    </w:sdtPr>
    <w:sdtContent>
      <w:p w14:paraId="59DAC61E" w14:textId="1241B7D6" w:rsidR="007D32DA" w:rsidRDefault="007D32DA" w:rsidP="00A14663">
        <w:pPr>
          <w:pStyle w:val="aff4"/>
          <w:framePr w:wrap="none" w:vAnchor="text" w:hAnchor="margin" w:xAlign="right" w:y="1"/>
          <w:rPr>
            <w:rStyle w:val="aff6"/>
          </w:rPr>
        </w:pPr>
        <w:r>
          <w:rPr>
            <w:rStyle w:val="aff6"/>
          </w:rPr>
          <w:fldChar w:fldCharType="begin"/>
        </w:r>
        <w:r>
          <w:rPr>
            <w:rStyle w:val="aff6"/>
          </w:rPr>
          <w:instrText xml:space="preserve"> PAGE </w:instrText>
        </w:r>
        <w:r>
          <w:rPr>
            <w:rStyle w:val="aff6"/>
          </w:rPr>
          <w:fldChar w:fldCharType="separate"/>
        </w:r>
        <w:r>
          <w:rPr>
            <w:rStyle w:val="aff6"/>
            <w:noProof/>
          </w:rPr>
          <w:t>5</w:t>
        </w:r>
        <w:r>
          <w:rPr>
            <w:rStyle w:val="aff6"/>
          </w:rPr>
          <w:fldChar w:fldCharType="end"/>
        </w:r>
      </w:p>
    </w:sdtContent>
  </w:sdt>
  <w:p w14:paraId="0E1FBCF0" w14:textId="77777777" w:rsidR="007D32DA" w:rsidRDefault="007D32DA" w:rsidP="007D32DA">
    <w:pPr>
      <w:pStyle w:val="af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6CD5" w14:textId="77777777" w:rsidR="002E1DFA" w:rsidRDefault="002E1DFA" w:rsidP="001B1EED">
      <w:pPr>
        <w:spacing w:line="240" w:lineRule="auto"/>
      </w:pPr>
      <w:r>
        <w:separator/>
      </w:r>
    </w:p>
  </w:footnote>
  <w:footnote w:type="continuationSeparator" w:id="0">
    <w:p w14:paraId="43954F99" w14:textId="77777777" w:rsidR="002E1DFA" w:rsidRDefault="002E1DFA" w:rsidP="001B1EED">
      <w:pPr>
        <w:spacing w:line="240" w:lineRule="auto"/>
      </w:pPr>
      <w:r>
        <w:continuationSeparator/>
      </w:r>
    </w:p>
  </w:footnote>
  <w:footnote w:id="1">
    <w:p w14:paraId="52A647CE" w14:textId="5BF6B17F" w:rsidR="00EC6C63" w:rsidRPr="00EC6C63" w:rsidRDefault="00EC6C63" w:rsidP="00EC6C63">
      <w:pPr>
        <w:pBdr>
          <w:top w:val="nil"/>
          <w:left w:val="nil"/>
          <w:bottom w:val="nil"/>
          <w:right w:val="nil"/>
          <w:between w:val="nil"/>
        </w:pBdr>
        <w:spacing w:line="240" w:lineRule="auto"/>
        <w:rPr>
          <w:color w:val="000000"/>
          <w:sz w:val="20"/>
          <w:szCs w:val="20"/>
          <w:lang w:val="ru-RU"/>
        </w:rPr>
      </w:pPr>
      <w:r>
        <w:rPr>
          <w:vertAlign w:val="superscript"/>
        </w:rPr>
        <w:footnoteRef/>
      </w:r>
      <w:r w:rsidRPr="00EC6C63">
        <w:rPr>
          <w:rFonts w:eastAsia="Times New Roman" w:cs="Times New Roman"/>
          <w:color w:val="000000"/>
          <w:sz w:val="20"/>
          <w:szCs w:val="20"/>
          <w:lang w:val="ru-RU"/>
        </w:rPr>
        <w:t xml:space="preserve"> </w:t>
      </w:r>
      <w:r w:rsidRPr="002B605E">
        <w:rPr>
          <w:rStyle w:val="af5"/>
          <w:lang w:val="ru-RU"/>
        </w:rPr>
        <w:t>Москва</w:t>
      </w:r>
      <w:r w:rsidRPr="00CC0C65">
        <w:rPr>
          <w:rStyle w:val="af5"/>
        </w:rPr>
        <w:t> </w:t>
      </w:r>
      <w:r w:rsidRPr="002B605E">
        <w:rPr>
          <w:rStyle w:val="af5"/>
          <w:lang w:val="ru-RU"/>
        </w:rPr>
        <w:t>— город не</w:t>
      </w:r>
      <w:r w:rsidRPr="00CC0C65">
        <w:rPr>
          <w:rStyle w:val="af5"/>
        </w:rPr>
        <w:t> </w:t>
      </w:r>
      <w:r w:rsidRPr="002B605E">
        <w:rPr>
          <w:rStyle w:val="af5"/>
          <w:lang w:val="ru-RU"/>
        </w:rPr>
        <w:t>для</w:t>
      </w:r>
      <w:r w:rsidRPr="00CC0C65">
        <w:rPr>
          <w:rStyle w:val="af5"/>
        </w:rPr>
        <w:t> </w:t>
      </w:r>
      <w:r w:rsidRPr="002B605E">
        <w:rPr>
          <w:rStyle w:val="af5"/>
          <w:lang w:val="ru-RU"/>
        </w:rPr>
        <w:t>собак. Почему? И</w:t>
      </w:r>
      <w:r w:rsidRPr="00CC0C65">
        <w:rPr>
          <w:rStyle w:val="af5"/>
        </w:rPr>
        <w:t> </w:t>
      </w:r>
      <w:r w:rsidRPr="002B605E">
        <w:rPr>
          <w:rStyle w:val="af5"/>
          <w:lang w:val="ru-RU"/>
        </w:rPr>
        <w:t>что с</w:t>
      </w:r>
      <w:r w:rsidRPr="00CC0C65">
        <w:rPr>
          <w:rStyle w:val="af5"/>
        </w:rPr>
        <w:t> </w:t>
      </w:r>
      <w:r w:rsidRPr="002B605E">
        <w:rPr>
          <w:rStyle w:val="af5"/>
          <w:lang w:val="ru-RU"/>
        </w:rPr>
        <w:t>этим делать?</w:t>
      </w:r>
      <w:r w:rsidR="00CC0C65" w:rsidRPr="002B605E">
        <w:rPr>
          <w:rStyle w:val="af5"/>
          <w:lang w:val="ru-RU"/>
        </w:rPr>
        <w:t xml:space="preserve"> [Электронный ресурс] // Афиша </w:t>
      </w:r>
      <w:r w:rsidR="00CC0C65" w:rsidRPr="00CC0C65">
        <w:rPr>
          <w:rStyle w:val="af5"/>
        </w:rPr>
        <w:t>Daily</w:t>
      </w:r>
      <w:r w:rsidR="00CC0C65" w:rsidRPr="002B605E">
        <w:rPr>
          <w:rStyle w:val="af5"/>
          <w:lang w:val="ru-RU"/>
        </w:rPr>
        <w:t xml:space="preserve"> - Режим доступа: </w:t>
      </w:r>
      <w:r w:rsidR="00CC0C65" w:rsidRPr="00CC0C65">
        <w:rPr>
          <w:rStyle w:val="af5"/>
          <w:lang w:val="ru-RU"/>
        </w:rPr>
        <w:t>https://daily.afisha.ru/cities/21415-u-30-moskvichey-est-sobaka-no-v-gorode-ostro-ne-hvataet-dog-frendli-sredy-chto-delat/</w:t>
      </w:r>
      <w:r w:rsidR="00CC0C65" w:rsidRPr="002B605E">
        <w:rPr>
          <w:rStyle w:val="af5"/>
          <w:lang w:val="ru-RU"/>
        </w:rPr>
        <w:t xml:space="preserve"> (дата обращения: 06.12.2023)</w:t>
      </w:r>
    </w:p>
  </w:footnote>
  <w:footnote w:id="2">
    <w:p w14:paraId="501D8732" w14:textId="056CFF49" w:rsidR="00EC6C63" w:rsidRPr="001E6716" w:rsidRDefault="00EC6C63" w:rsidP="00EC6C63">
      <w:pPr>
        <w:pBdr>
          <w:top w:val="nil"/>
          <w:left w:val="nil"/>
          <w:bottom w:val="nil"/>
          <w:right w:val="nil"/>
          <w:between w:val="nil"/>
        </w:pBdr>
        <w:spacing w:line="240" w:lineRule="auto"/>
        <w:rPr>
          <w:color w:val="000000"/>
          <w:sz w:val="20"/>
          <w:szCs w:val="20"/>
          <w:lang w:val="ru-RU"/>
        </w:rPr>
      </w:pPr>
      <w:r>
        <w:rPr>
          <w:vertAlign w:val="superscript"/>
        </w:rPr>
        <w:footnoteRef/>
      </w:r>
      <w:r w:rsidRPr="00EC6C63">
        <w:rPr>
          <w:rFonts w:eastAsia="Times New Roman" w:cs="Times New Roman"/>
          <w:color w:val="000000"/>
          <w:sz w:val="20"/>
          <w:szCs w:val="20"/>
          <w:lang w:val="ru-RU"/>
        </w:rPr>
        <w:t xml:space="preserve"> С собаками можно: зачем ресторану быть дог-</w:t>
      </w:r>
      <w:proofErr w:type="spellStart"/>
      <w:r w:rsidRPr="00EC6C63">
        <w:rPr>
          <w:rFonts w:eastAsia="Times New Roman" w:cs="Times New Roman"/>
          <w:color w:val="000000"/>
          <w:sz w:val="20"/>
          <w:szCs w:val="20"/>
          <w:lang w:val="ru-RU"/>
        </w:rPr>
        <w:t>френдли</w:t>
      </w:r>
      <w:proofErr w:type="spellEnd"/>
      <w:r w:rsidR="001E6716" w:rsidRPr="001E6716">
        <w:rPr>
          <w:rStyle w:val="af5"/>
          <w:lang w:val="ru-RU"/>
        </w:rPr>
        <w:t xml:space="preserve"> [Электронный ресурс] // </w:t>
      </w:r>
      <w:proofErr w:type="spellStart"/>
      <w:r w:rsidR="001E6716">
        <w:rPr>
          <w:rStyle w:val="af5"/>
        </w:rPr>
        <w:t>R</w:t>
      </w:r>
      <w:r w:rsidR="004F3D1F">
        <w:rPr>
          <w:rStyle w:val="af5"/>
        </w:rPr>
        <w:t>k</w:t>
      </w:r>
      <w:r w:rsidR="001E6716">
        <w:rPr>
          <w:rStyle w:val="af5"/>
        </w:rPr>
        <w:t>eeper</w:t>
      </w:r>
      <w:proofErr w:type="spellEnd"/>
      <w:r w:rsidR="004F3D1F" w:rsidRPr="002B605E">
        <w:rPr>
          <w:rStyle w:val="af5"/>
          <w:lang w:val="ru-RU"/>
        </w:rPr>
        <w:t xml:space="preserve"> </w:t>
      </w:r>
      <w:r w:rsidR="001E6716" w:rsidRPr="001E6716">
        <w:rPr>
          <w:rStyle w:val="af5"/>
          <w:lang w:val="ru-RU"/>
        </w:rPr>
        <w:t>- Режим доступа: https://rkeeper.ru/blog/s-sobakami-mozhno-zachem-restoranu-byt-dog-frendli/ (дата обращения: 06.12.2023)</w:t>
      </w:r>
    </w:p>
  </w:footnote>
  <w:footnote w:id="3">
    <w:p w14:paraId="17D86F72" w14:textId="77777777" w:rsidR="00EC6C63" w:rsidRPr="00EC6C63" w:rsidRDefault="00EC6C63" w:rsidP="00EC6C63">
      <w:pPr>
        <w:pBdr>
          <w:top w:val="nil"/>
          <w:left w:val="nil"/>
          <w:bottom w:val="nil"/>
          <w:right w:val="nil"/>
          <w:between w:val="nil"/>
        </w:pBdr>
        <w:spacing w:line="240" w:lineRule="auto"/>
        <w:rPr>
          <w:color w:val="000000"/>
          <w:sz w:val="20"/>
          <w:szCs w:val="20"/>
          <w:lang w:val="ru-RU"/>
        </w:rPr>
      </w:pPr>
      <w:r>
        <w:rPr>
          <w:vertAlign w:val="superscript"/>
        </w:rPr>
        <w:footnoteRef/>
      </w:r>
      <w:r w:rsidRPr="00EC6C63">
        <w:rPr>
          <w:rFonts w:eastAsia="Times New Roman" w:cs="Times New Roman"/>
          <w:color w:val="000000"/>
          <w:sz w:val="20"/>
          <w:szCs w:val="20"/>
          <w:lang w:val="ru-RU"/>
        </w:rPr>
        <w:t xml:space="preserve"> Жарова, М. </w:t>
      </w:r>
      <w:r>
        <w:rPr>
          <w:rFonts w:eastAsia="Times New Roman" w:cs="Times New Roman"/>
          <w:color w:val="000000"/>
          <w:sz w:val="20"/>
          <w:szCs w:val="20"/>
        </w:rPr>
        <w:t>B</w:t>
      </w:r>
      <w:r w:rsidRPr="00EC6C63">
        <w:rPr>
          <w:rFonts w:eastAsia="Times New Roman" w:cs="Times New Roman"/>
          <w:color w:val="000000"/>
          <w:sz w:val="20"/>
          <w:szCs w:val="20"/>
          <w:lang w:val="ru-RU"/>
        </w:rPr>
        <w:t>. (2022). Социальный капитал как фактор развития гражданской активности учащейся молодежи. Профессиональное образование в современном мире, 12(2), 240-252.</w:t>
      </w:r>
    </w:p>
  </w:footnote>
  <w:footnote w:id="4">
    <w:p w14:paraId="65381991" w14:textId="77777777" w:rsidR="00EC6C63" w:rsidRPr="00EC6C63" w:rsidRDefault="00EC6C63" w:rsidP="00EC6C63">
      <w:pPr>
        <w:pBdr>
          <w:top w:val="nil"/>
          <w:left w:val="nil"/>
          <w:bottom w:val="nil"/>
          <w:right w:val="nil"/>
          <w:between w:val="nil"/>
        </w:pBdr>
        <w:spacing w:line="240" w:lineRule="auto"/>
        <w:rPr>
          <w:color w:val="000000"/>
          <w:sz w:val="20"/>
          <w:szCs w:val="20"/>
          <w:lang w:val="ru-RU"/>
        </w:rPr>
      </w:pPr>
      <w:r>
        <w:rPr>
          <w:vertAlign w:val="superscript"/>
        </w:rPr>
        <w:footnoteRef/>
      </w:r>
      <w:r w:rsidRPr="00EC6C63">
        <w:rPr>
          <w:rFonts w:eastAsia="Times New Roman" w:cs="Times New Roman"/>
          <w:color w:val="000000"/>
          <w:sz w:val="20"/>
          <w:szCs w:val="20"/>
          <w:lang w:val="ru-RU"/>
        </w:rPr>
        <w:t xml:space="preserve"> Багирова, А. П., </w:t>
      </w:r>
      <w:proofErr w:type="spellStart"/>
      <w:r w:rsidRPr="00EC6C63">
        <w:rPr>
          <w:rFonts w:eastAsia="Times New Roman" w:cs="Times New Roman"/>
          <w:color w:val="000000"/>
          <w:sz w:val="20"/>
          <w:szCs w:val="20"/>
          <w:lang w:val="ru-RU"/>
        </w:rPr>
        <w:t>Нотман</w:t>
      </w:r>
      <w:proofErr w:type="spellEnd"/>
      <w:r w:rsidRPr="00EC6C63">
        <w:rPr>
          <w:rFonts w:eastAsia="Times New Roman" w:cs="Times New Roman"/>
          <w:color w:val="000000"/>
          <w:sz w:val="20"/>
          <w:szCs w:val="20"/>
          <w:lang w:val="ru-RU"/>
        </w:rPr>
        <w:t xml:space="preserve">, О. В., &amp; </w:t>
      </w:r>
      <w:proofErr w:type="spellStart"/>
      <w:r w:rsidRPr="00EC6C63">
        <w:rPr>
          <w:rFonts w:eastAsia="Times New Roman" w:cs="Times New Roman"/>
          <w:color w:val="000000"/>
          <w:sz w:val="20"/>
          <w:szCs w:val="20"/>
          <w:lang w:val="ru-RU"/>
        </w:rPr>
        <w:t>Бледнова</w:t>
      </w:r>
      <w:proofErr w:type="spellEnd"/>
      <w:r w:rsidRPr="00EC6C63">
        <w:rPr>
          <w:rFonts w:eastAsia="Times New Roman" w:cs="Times New Roman"/>
          <w:color w:val="000000"/>
          <w:sz w:val="20"/>
          <w:szCs w:val="20"/>
          <w:lang w:val="ru-RU"/>
        </w:rPr>
        <w:t>, Н. Д. (2021). Городская среда как ресурс для совмещения профессиональных и родительских функций. Экономические и социальные перемены: факты, тенденции, прогноз, 14(3), 199-214.</w:t>
      </w:r>
    </w:p>
  </w:footnote>
  <w:footnote w:id="5">
    <w:p w14:paraId="3439AF83" w14:textId="77777777" w:rsidR="00EC6C63" w:rsidRPr="00EC6C63" w:rsidRDefault="00EC6C63" w:rsidP="00EC6C63">
      <w:pPr>
        <w:pBdr>
          <w:top w:val="nil"/>
          <w:left w:val="nil"/>
          <w:bottom w:val="nil"/>
          <w:right w:val="nil"/>
          <w:between w:val="nil"/>
        </w:pBdr>
        <w:spacing w:line="240" w:lineRule="auto"/>
        <w:rPr>
          <w:color w:val="000000"/>
          <w:sz w:val="20"/>
          <w:szCs w:val="20"/>
          <w:lang w:val="ru-RU"/>
        </w:rPr>
      </w:pPr>
      <w:r>
        <w:rPr>
          <w:vertAlign w:val="superscript"/>
        </w:rPr>
        <w:footnoteRef/>
      </w:r>
      <w:r w:rsidRPr="00EC6C63">
        <w:rPr>
          <w:rFonts w:eastAsia="Times New Roman" w:cs="Times New Roman"/>
          <w:color w:val="000000"/>
          <w:sz w:val="20"/>
          <w:szCs w:val="20"/>
          <w:lang w:val="ru-RU"/>
        </w:rPr>
        <w:t xml:space="preserve"> </w:t>
      </w:r>
      <w:proofErr w:type="spellStart"/>
      <w:r w:rsidRPr="00EC6C63">
        <w:rPr>
          <w:rFonts w:eastAsia="Times New Roman" w:cs="Times New Roman"/>
          <w:color w:val="000000"/>
          <w:sz w:val="20"/>
          <w:szCs w:val="20"/>
          <w:lang w:val="ru-RU"/>
        </w:rPr>
        <w:t>Щекотин</w:t>
      </w:r>
      <w:proofErr w:type="spellEnd"/>
      <w:r w:rsidRPr="00EC6C63">
        <w:rPr>
          <w:rFonts w:eastAsia="Times New Roman" w:cs="Times New Roman"/>
          <w:color w:val="000000"/>
          <w:sz w:val="20"/>
          <w:szCs w:val="20"/>
          <w:lang w:val="ru-RU"/>
        </w:rPr>
        <w:t>, Е. В. (2015). Городская среда как ресурс повышения качества жизни. Современное общество и власть, (2), 147-151.</w:t>
      </w:r>
    </w:p>
  </w:footnote>
  <w:footnote w:id="6">
    <w:p w14:paraId="2563DB0A" w14:textId="77777777" w:rsidR="0036047A" w:rsidRPr="00B607E0" w:rsidRDefault="001B1EED" w:rsidP="0036047A">
      <w:pPr>
        <w:pStyle w:val="af4"/>
        <w:rPr>
          <w:lang w:val="ru-RU"/>
        </w:rPr>
      </w:pPr>
      <w:r>
        <w:rPr>
          <w:rStyle w:val="af6"/>
        </w:rPr>
        <w:footnoteRef/>
      </w:r>
      <w:r w:rsidRPr="0036047A">
        <w:rPr>
          <w:lang w:val="ru-RU"/>
        </w:rPr>
        <w:t xml:space="preserve"> </w:t>
      </w:r>
      <w:r w:rsidR="0036047A" w:rsidRPr="00B607E0">
        <w:rPr>
          <w:lang w:val="ru-RU"/>
        </w:rPr>
        <w:t>Опрос: число домашних собак и кошек в российских семьях за три года выросло на 12 млн</w:t>
      </w:r>
    </w:p>
    <w:p w14:paraId="75798589" w14:textId="6A5CD063" w:rsidR="001B1EED" w:rsidRPr="00455E54" w:rsidRDefault="0036047A" w:rsidP="0036047A">
      <w:pPr>
        <w:pStyle w:val="af4"/>
        <w:rPr>
          <w:lang w:val="ru-RU"/>
        </w:rPr>
      </w:pPr>
      <w:r w:rsidRPr="00B607E0">
        <w:rPr>
          <w:lang w:val="ru-RU"/>
        </w:rPr>
        <w:t xml:space="preserve"> [Электронный ресурс] // ТАСС. - Режим доступа: </w:t>
      </w:r>
      <w:r w:rsidRPr="0036047A">
        <w:t>https</w:t>
      </w:r>
      <w:r w:rsidRPr="00B607E0">
        <w:rPr>
          <w:lang w:val="ru-RU"/>
        </w:rPr>
        <w:t>://</w:t>
      </w:r>
      <w:proofErr w:type="spellStart"/>
      <w:r w:rsidRPr="0036047A">
        <w:t>tass</w:t>
      </w:r>
      <w:proofErr w:type="spellEnd"/>
      <w:r w:rsidRPr="00B607E0">
        <w:rPr>
          <w:lang w:val="ru-RU"/>
        </w:rPr>
        <w:t>.</w:t>
      </w:r>
      <w:proofErr w:type="spellStart"/>
      <w:r w:rsidRPr="0036047A">
        <w:t>ru</w:t>
      </w:r>
      <w:proofErr w:type="spellEnd"/>
      <w:r w:rsidRPr="00B607E0">
        <w:rPr>
          <w:lang w:val="ru-RU"/>
        </w:rPr>
        <w:t>/</w:t>
      </w:r>
      <w:proofErr w:type="spellStart"/>
      <w:r w:rsidRPr="0036047A">
        <w:t>obschestvo</w:t>
      </w:r>
      <w:proofErr w:type="spellEnd"/>
      <w:r w:rsidRPr="00B607E0">
        <w:rPr>
          <w:lang w:val="ru-RU"/>
        </w:rPr>
        <w:t>/11078339 (дата обращения: 06.03.2023)</w:t>
      </w:r>
    </w:p>
  </w:footnote>
  <w:footnote w:id="7">
    <w:p w14:paraId="0C0624A7" w14:textId="58E4584F" w:rsidR="008D7BB0" w:rsidRPr="00B872CC" w:rsidRDefault="008D7BB0" w:rsidP="00B872CC">
      <w:pPr>
        <w:pStyle w:val="af4"/>
        <w:rPr>
          <w:lang w:val="ru-RU"/>
        </w:rPr>
      </w:pPr>
      <w:r>
        <w:rPr>
          <w:rStyle w:val="af6"/>
        </w:rPr>
        <w:footnoteRef/>
      </w:r>
      <w:r w:rsidRPr="008D7BB0">
        <w:rPr>
          <w:lang w:val="ru-RU"/>
        </w:rPr>
        <w:t xml:space="preserve"> </w:t>
      </w:r>
      <w:bookmarkStart w:id="24" w:name="_Hlk136246665"/>
      <w:r w:rsidR="00B872CC">
        <w:rPr>
          <w:lang w:val="ru-RU"/>
        </w:rPr>
        <w:t xml:space="preserve">Перепись домашних животных  России 2020. </w:t>
      </w:r>
      <w:r w:rsidR="00B872CC" w:rsidRPr="00B872CC">
        <w:rPr>
          <w:lang w:val="ru-RU"/>
        </w:rPr>
        <w:t xml:space="preserve">[Электронный ресурс] // </w:t>
      </w:r>
      <w:r w:rsidR="00B872CC">
        <w:t>Mars</w:t>
      </w:r>
      <w:r w:rsidR="00B872CC" w:rsidRPr="00B872CC">
        <w:rPr>
          <w:lang w:val="ru-RU"/>
        </w:rPr>
        <w:t xml:space="preserve"> </w:t>
      </w:r>
      <w:r w:rsidR="00B872CC">
        <w:t>Petcare</w:t>
      </w:r>
      <w:r w:rsidR="00B872CC" w:rsidRPr="00B872CC">
        <w:rPr>
          <w:lang w:val="ru-RU"/>
        </w:rPr>
        <w:t xml:space="preserve">. - Режим доступа: </w:t>
      </w:r>
      <w:r w:rsidR="00B872CC">
        <w:rPr>
          <w:lang w:val="ru-RU"/>
        </w:rPr>
        <w:t xml:space="preserve"> </w:t>
      </w:r>
      <w:hyperlink r:id="rId1" w:history="1">
        <w:r w:rsidR="00B872CC" w:rsidRPr="00D34E15">
          <w:rPr>
            <w:rStyle w:val="afa"/>
          </w:rPr>
          <w:t>https</w:t>
        </w:r>
        <w:r w:rsidR="00B872CC" w:rsidRPr="00D34E15">
          <w:rPr>
            <w:rStyle w:val="afa"/>
            <w:lang w:val="ru-RU"/>
          </w:rPr>
          <w:t>://</w:t>
        </w:r>
        <w:r w:rsidR="00B872CC" w:rsidRPr="00D34E15">
          <w:rPr>
            <w:rStyle w:val="afa"/>
          </w:rPr>
          <w:t>drive</w:t>
        </w:r>
        <w:r w:rsidR="00B872CC" w:rsidRPr="00D34E15">
          <w:rPr>
            <w:rStyle w:val="afa"/>
            <w:lang w:val="ru-RU"/>
          </w:rPr>
          <w:t>.</w:t>
        </w:r>
        <w:r w:rsidR="00B872CC" w:rsidRPr="00D34E15">
          <w:rPr>
            <w:rStyle w:val="afa"/>
          </w:rPr>
          <w:t>google</w:t>
        </w:r>
        <w:r w:rsidR="00B872CC" w:rsidRPr="00D34E15">
          <w:rPr>
            <w:rStyle w:val="afa"/>
            <w:lang w:val="ru-RU"/>
          </w:rPr>
          <w:t>.</w:t>
        </w:r>
        <w:r w:rsidR="00B872CC" w:rsidRPr="00D34E15">
          <w:rPr>
            <w:rStyle w:val="afa"/>
          </w:rPr>
          <w:t>com</w:t>
        </w:r>
        <w:r w:rsidR="00B872CC" w:rsidRPr="00D34E15">
          <w:rPr>
            <w:rStyle w:val="afa"/>
            <w:lang w:val="ru-RU"/>
          </w:rPr>
          <w:t>/</w:t>
        </w:r>
        <w:r w:rsidR="00B872CC" w:rsidRPr="00D34E15">
          <w:rPr>
            <w:rStyle w:val="afa"/>
          </w:rPr>
          <w:t>file</w:t>
        </w:r>
        <w:r w:rsidR="00B872CC" w:rsidRPr="00D34E15">
          <w:rPr>
            <w:rStyle w:val="afa"/>
            <w:lang w:val="ru-RU"/>
          </w:rPr>
          <w:t>/</w:t>
        </w:r>
        <w:r w:rsidR="00B872CC" w:rsidRPr="00D34E15">
          <w:rPr>
            <w:rStyle w:val="afa"/>
          </w:rPr>
          <w:t>d</w:t>
        </w:r>
        <w:r w:rsidR="00B872CC" w:rsidRPr="00D34E15">
          <w:rPr>
            <w:rStyle w:val="afa"/>
            <w:lang w:val="ru-RU"/>
          </w:rPr>
          <w:t>/1</w:t>
        </w:r>
        <w:proofErr w:type="spellStart"/>
        <w:r w:rsidR="00B872CC" w:rsidRPr="00D34E15">
          <w:rPr>
            <w:rStyle w:val="afa"/>
          </w:rPr>
          <w:t>kKC</w:t>
        </w:r>
        <w:proofErr w:type="spellEnd"/>
        <w:r w:rsidR="00B872CC" w:rsidRPr="00D34E15">
          <w:rPr>
            <w:rStyle w:val="afa"/>
            <w:lang w:val="ru-RU"/>
          </w:rPr>
          <w:t>-</w:t>
        </w:r>
        <w:proofErr w:type="spellStart"/>
        <w:r w:rsidR="00B872CC" w:rsidRPr="00D34E15">
          <w:rPr>
            <w:rStyle w:val="afa"/>
          </w:rPr>
          <w:t>hvde</w:t>
        </w:r>
        <w:proofErr w:type="spellEnd"/>
        <w:r w:rsidR="00B872CC" w:rsidRPr="00D34E15">
          <w:rPr>
            <w:rStyle w:val="afa"/>
            <w:lang w:val="ru-RU"/>
          </w:rPr>
          <w:t>40</w:t>
        </w:r>
        <w:r w:rsidR="00B872CC" w:rsidRPr="00D34E15">
          <w:rPr>
            <w:rStyle w:val="afa"/>
          </w:rPr>
          <w:t>Vo</w:t>
        </w:r>
        <w:r w:rsidR="00B872CC" w:rsidRPr="00D34E15">
          <w:rPr>
            <w:rStyle w:val="afa"/>
            <w:lang w:val="ru-RU"/>
          </w:rPr>
          <w:t>1</w:t>
        </w:r>
        <w:proofErr w:type="spellStart"/>
        <w:r w:rsidR="00B872CC" w:rsidRPr="00D34E15">
          <w:rPr>
            <w:rStyle w:val="afa"/>
          </w:rPr>
          <w:t>hDgg</w:t>
        </w:r>
        <w:proofErr w:type="spellEnd"/>
        <w:r w:rsidR="00B872CC" w:rsidRPr="00D34E15">
          <w:rPr>
            <w:rStyle w:val="afa"/>
            <w:lang w:val="ru-RU"/>
          </w:rPr>
          <w:t>7</w:t>
        </w:r>
        <w:proofErr w:type="spellStart"/>
        <w:r w:rsidR="00B872CC" w:rsidRPr="00D34E15">
          <w:rPr>
            <w:rStyle w:val="afa"/>
          </w:rPr>
          <w:t>wSGdEvGt</w:t>
        </w:r>
        <w:proofErr w:type="spellEnd"/>
        <w:r w:rsidR="00B872CC" w:rsidRPr="00D34E15">
          <w:rPr>
            <w:rStyle w:val="afa"/>
            <w:lang w:val="ru-RU"/>
          </w:rPr>
          <w:t>4</w:t>
        </w:r>
        <w:proofErr w:type="spellStart"/>
        <w:r w:rsidR="00B872CC" w:rsidRPr="00D34E15">
          <w:rPr>
            <w:rStyle w:val="afa"/>
          </w:rPr>
          <w:t>rmy</w:t>
        </w:r>
        <w:proofErr w:type="spellEnd"/>
        <w:r w:rsidR="00B872CC" w:rsidRPr="00D34E15">
          <w:rPr>
            <w:rStyle w:val="afa"/>
            <w:lang w:val="ru-RU"/>
          </w:rPr>
          <w:t>1</w:t>
        </w:r>
        <w:r w:rsidR="00B872CC" w:rsidRPr="00D34E15">
          <w:rPr>
            <w:rStyle w:val="afa"/>
          </w:rPr>
          <w:t>r</w:t>
        </w:r>
        <w:r w:rsidR="00B872CC" w:rsidRPr="00D34E15">
          <w:rPr>
            <w:rStyle w:val="afa"/>
            <w:lang w:val="ru-RU"/>
          </w:rPr>
          <w:t>/</w:t>
        </w:r>
        <w:r w:rsidR="00B872CC" w:rsidRPr="00D34E15">
          <w:rPr>
            <w:rStyle w:val="afa"/>
          </w:rPr>
          <w:t>view</w:t>
        </w:r>
      </w:hyperlink>
      <w:r w:rsidR="00B872CC" w:rsidRPr="00B872CC">
        <w:rPr>
          <w:lang w:val="ru-RU"/>
        </w:rPr>
        <w:t xml:space="preserve"> (дата обращения: 06.03.2023)</w:t>
      </w:r>
    </w:p>
    <w:bookmarkEnd w:id="24"/>
  </w:footnote>
  <w:footnote w:id="8">
    <w:p w14:paraId="7CB66573" w14:textId="77777777" w:rsidR="00107AAF" w:rsidRPr="00107AAF" w:rsidRDefault="001B1EED" w:rsidP="00107AAF">
      <w:pPr>
        <w:pStyle w:val="af4"/>
        <w:rPr>
          <w:lang w:val="ru-RU"/>
        </w:rPr>
      </w:pPr>
      <w:r>
        <w:rPr>
          <w:rStyle w:val="af6"/>
        </w:rPr>
        <w:footnoteRef/>
      </w:r>
      <w:r w:rsidRPr="00C76605">
        <w:rPr>
          <w:lang w:val="ru-RU"/>
        </w:rPr>
        <w:t xml:space="preserve"> </w:t>
      </w:r>
      <w:r w:rsidR="00107AAF" w:rsidRPr="00107AAF">
        <w:rPr>
          <w:lang w:val="ru-RU"/>
        </w:rPr>
        <w:t>Опрос: число домашних собак и кошек в российских семьях за три года выросло на 12 млн</w:t>
      </w:r>
    </w:p>
    <w:p w14:paraId="5204BFCC" w14:textId="7C5EF1FF" w:rsidR="001B1EED" w:rsidRPr="00107AAF" w:rsidRDefault="00107AAF" w:rsidP="00107AAF">
      <w:pPr>
        <w:pStyle w:val="af4"/>
        <w:rPr>
          <w:lang w:val="ru-RU"/>
        </w:rPr>
      </w:pPr>
      <w:r w:rsidRPr="00107AAF">
        <w:rPr>
          <w:lang w:val="ru-RU"/>
        </w:rPr>
        <w:t xml:space="preserve"> [Электронный ресурс] // ТАСС. - Режим доступа: </w:t>
      </w:r>
      <w:r w:rsidRPr="0036047A">
        <w:t>https</w:t>
      </w:r>
      <w:r w:rsidRPr="00107AAF">
        <w:rPr>
          <w:lang w:val="ru-RU"/>
        </w:rPr>
        <w:t>://</w:t>
      </w:r>
      <w:proofErr w:type="spellStart"/>
      <w:r w:rsidRPr="0036047A">
        <w:t>tass</w:t>
      </w:r>
      <w:proofErr w:type="spellEnd"/>
      <w:r w:rsidRPr="00107AAF">
        <w:rPr>
          <w:lang w:val="ru-RU"/>
        </w:rPr>
        <w:t>.</w:t>
      </w:r>
      <w:proofErr w:type="spellStart"/>
      <w:r w:rsidRPr="0036047A">
        <w:t>ru</w:t>
      </w:r>
      <w:proofErr w:type="spellEnd"/>
      <w:r w:rsidRPr="00107AAF">
        <w:rPr>
          <w:lang w:val="ru-RU"/>
        </w:rPr>
        <w:t>/</w:t>
      </w:r>
      <w:proofErr w:type="spellStart"/>
      <w:r w:rsidRPr="0036047A">
        <w:t>obschestvo</w:t>
      </w:r>
      <w:proofErr w:type="spellEnd"/>
      <w:r w:rsidRPr="00107AAF">
        <w:rPr>
          <w:lang w:val="ru-RU"/>
        </w:rPr>
        <w:t>/11078339 (дата обращения: 06.03.2023)</w:t>
      </w:r>
    </w:p>
  </w:footnote>
  <w:footnote w:id="9">
    <w:p w14:paraId="2C115C68" w14:textId="77777777" w:rsidR="003330F3" w:rsidRPr="00107AAF" w:rsidRDefault="009E159D" w:rsidP="003330F3">
      <w:pPr>
        <w:pStyle w:val="af4"/>
        <w:rPr>
          <w:lang w:val="ru-RU"/>
        </w:rPr>
      </w:pPr>
      <w:r>
        <w:rPr>
          <w:rStyle w:val="af6"/>
        </w:rPr>
        <w:footnoteRef/>
      </w:r>
      <w:r>
        <w:rPr>
          <w:rFonts w:ascii="Arial" w:hAnsi="Arial" w:cs="Arial"/>
          <w:color w:val="000000"/>
          <w:sz w:val="22"/>
          <w:szCs w:val="22"/>
          <w:shd w:val="clear" w:color="auto" w:fill="FFFFFF"/>
        </w:rPr>
        <w:t> </w:t>
      </w:r>
      <w:r w:rsidR="003330F3" w:rsidRPr="00107AAF">
        <w:rPr>
          <w:lang w:val="ru-RU"/>
        </w:rPr>
        <w:t>Опрос: число домашних собак и кошек в российских семьях за три года выросло на 12 млн</w:t>
      </w:r>
    </w:p>
    <w:p w14:paraId="023D8A63" w14:textId="3112BCAD" w:rsidR="009E159D" w:rsidRPr="00C76605" w:rsidRDefault="003330F3" w:rsidP="003330F3">
      <w:pPr>
        <w:pStyle w:val="af4"/>
        <w:rPr>
          <w:lang w:val="ru-RU"/>
        </w:rPr>
      </w:pPr>
      <w:r w:rsidRPr="00107AAF">
        <w:rPr>
          <w:lang w:val="ru-RU"/>
        </w:rPr>
        <w:t xml:space="preserve"> [Электронный ресурс] // ТАСС. - Режим доступа: </w:t>
      </w:r>
      <w:r w:rsidRPr="0036047A">
        <w:t>https</w:t>
      </w:r>
      <w:r w:rsidRPr="00107AAF">
        <w:rPr>
          <w:lang w:val="ru-RU"/>
        </w:rPr>
        <w:t>://</w:t>
      </w:r>
      <w:proofErr w:type="spellStart"/>
      <w:r w:rsidRPr="0036047A">
        <w:t>tass</w:t>
      </w:r>
      <w:proofErr w:type="spellEnd"/>
      <w:r w:rsidRPr="00107AAF">
        <w:rPr>
          <w:lang w:val="ru-RU"/>
        </w:rPr>
        <w:t>.</w:t>
      </w:r>
      <w:proofErr w:type="spellStart"/>
      <w:r w:rsidRPr="0036047A">
        <w:t>ru</w:t>
      </w:r>
      <w:proofErr w:type="spellEnd"/>
      <w:r w:rsidRPr="00107AAF">
        <w:rPr>
          <w:lang w:val="ru-RU"/>
        </w:rPr>
        <w:t>/</w:t>
      </w:r>
      <w:proofErr w:type="spellStart"/>
      <w:r w:rsidRPr="0036047A">
        <w:t>obschestvo</w:t>
      </w:r>
      <w:proofErr w:type="spellEnd"/>
      <w:r w:rsidRPr="00107AAF">
        <w:rPr>
          <w:lang w:val="ru-RU"/>
        </w:rPr>
        <w:t>/11078339 (дата обращения: 06.03.2023)</w:t>
      </w:r>
    </w:p>
  </w:footnote>
  <w:footnote w:id="10">
    <w:p w14:paraId="3707C839" w14:textId="779F3FF9" w:rsidR="000D447E" w:rsidRPr="00FA7379" w:rsidRDefault="0010430A" w:rsidP="000D447E">
      <w:pPr>
        <w:pStyle w:val="af4"/>
        <w:rPr>
          <w:lang w:val="ru-RU"/>
        </w:rPr>
      </w:pPr>
      <w:r>
        <w:rPr>
          <w:rStyle w:val="af6"/>
        </w:rPr>
        <w:footnoteRef/>
      </w:r>
      <w:r w:rsidRPr="00FA7379">
        <w:rPr>
          <w:lang w:val="ru-RU"/>
        </w:rPr>
        <w:t xml:space="preserve"> </w:t>
      </w:r>
      <w:r w:rsidR="000D447E" w:rsidRPr="000D447E">
        <w:rPr>
          <w:lang w:eastAsia="ru-RU"/>
        </w:rPr>
        <w:t>Keeping</w:t>
      </w:r>
      <w:r w:rsidR="000D447E" w:rsidRPr="00FA7379">
        <w:rPr>
          <w:lang w:val="ru-RU" w:eastAsia="ru-RU"/>
        </w:rPr>
        <w:t xml:space="preserve"> </w:t>
      </w:r>
      <w:r w:rsidR="000D447E" w:rsidRPr="000D447E">
        <w:rPr>
          <w:lang w:eastAsia="ru-RU"/>
        </w:rPr>
        <w:t>People</w:t>
      </w:r>
      <w:r w:rsidR="000D447E" w:rsidRPr="00FA7379">
        <w:rPr>
          <w:lang w:val="ru-RU" w:eastAsia="ru-RU"/>
        </w:rPr>
        <w:t xml:space="preserve"> </w:t>
      </w:r>
      <w:r w:rsidR="000D447E" w:rsidRPr="000D447E">
        <w:rPr>
          <w:lang w:eastAsia="ru-RU"/>
        </w:rPr>
        <w:t>and</w:t>
      </w:r>
      <w:r w:rsidR="000D447E" w:rsidRPr="00FA7379">
        <w:rPr>
          <w:lang w:val="ru-RU" w:eastAsia="ru-RU"/>
        </w:rPr>
        <w:t xml:space="preserve"> </w:t>
      </w:r>
      <w:r w:rsidR="000D447E" w:rsidRPr="000D447E">
        <w:rPr>
          <w:lang w:eastAsia="ru-RU"/>
        </w:rPr>
        <w:t>Pets</w:t>
      </w:r>
      <w:r w:rsidR="000D447E" w:rsidRPr="00FA7379">
        <w:rPr>
          <w:lang w:val="ru-RU" w:eastAsia="ru-RU"/>
        </w:rPr>
        <w:t xml:space="preserve"> </w:t>
      </w:r>
      <w:r w:rsidR="000D447E" w:rsidRPr="000D447E">
        <w:rPr>
          <w:lang w:eastAsia="ru-RU"/>
        </w:rPr>
        <w:t>Together</w:t>
      </w:r>
      <w:r w:rsidR="000D447E" w:rsidRPr="00FA7379">
        <w:rPr>
          <w:lang w:val="ru-RU" w:eastAsia="ru-RU"/>
        </w:rPr>
        <w:t xml:space="preserve">: </w:t>
      </w:r>
      <w:r w:rsidR="000D447E" w:rsidRPr="000D447E">
        <w:rPr>
          <w:lang w:eastAsia="ru-RU"/>
        </w:rPr>
        <w:t>Mars</w:t>
      </w:r>
      <w:r w:rsidR="000D447E" w:rsidRPr="00FA7379">
        <w:rPr>
          <w:lang w:val="ru-RU" w:eastAsia="ru-RU"/>
        </w:rPr>
        <w:t xml:space="preserve"> </w:t>
      </w:r>
      <w:r w:rsidR="000D447E" w:rsidRPr="000D447E">
        <w:rPr>
          <w:lang w:eastAsia="ru-RU"/>
        </w:rPr>
        <w:t>Petcare</w:t>
      </w:r>
      <w:r w:rsidR="000D447E" w:rsidRPr="00FA7379">
        <w:rPr>
          <w:lang w:val="ru-RU" w:eastAsia="ru-RU"/>
        </w:rPr>
        <w:t xml:space="preserve"> 2021</w:t>
      </w:r>
      <w:r w:rsidR="000D447E" w:rsidRPr="000D447E">
        <w:rPr>
          <w:lang w:eastAsia="ru-RU"/>
        </w:rPr>
        <w:t> Report</w:t>
      </w:r>
      <w:r w:rsidR="000D447E" w:rsidRPr="00FA7379">
        <w:rPr>
          <w:lang w:val="ru-RU"/>
        </w:rPr>
        <w:t xml:space="preserve"> [</w:t>
      </w:r>
      <w:r w:rsidR="000D447E" w:rsidRPr="000D447E">
        <w:rPr>
          <w:lang w:val="ru-RU"/>
        </w:rPr>
        <w:t>Электронный</w:t>
      </w:r>
      <w:r w:rsidR="000D447E" w:rsidRPr="00FA7379">
        <w:rPr>
          <w:lang w:val="ru-RU"/>
        </w:rPr>
        <w:t xml:space="preserve"> </w:t>
      </w:r>
      <w:r w:rsidR="000D447E" w:rsidRPr="000D447E">
        <w:rPr>
          <w:lang w:val="ru-RU"/>
        </w:rPr>
        <w:t>ресурс</w:t>
      </w:r>
      <w:r w:rsidR="000D447E" w:rsidRPr="00FA7379">
        <w:rPr>
          <w:lang w:val="ru-RU"/>
        </w:rPr>
        <w:t xml:space="preserve">] // </w:t>
      </w:r>
      <w:r w:rsidR="000D447E" w:rsidRPr="000D447E">
        <w:t>Mars</w:t>
      </w:r>
      <w:r w:rsidR="000D447E" w:rsidRPr="00FA7379">
        <w:rPr>
          <w:lang w:val="ru-RU"/>
        </w:rPr>
        <w:t xml:space="preserve"> </w:t>
      </w:r>
      <w:r w:rsidR="000D447E" w:rsidRPr="000D447E">
        <w:t>Petcare</w:t>
      </w:r>
      <w:r w:rsidR="000D447E" w:rsidRPr="00FA7379">
        <w:rPr>
          <w:lang w:val="ru-RU"/>
        </w:rPr>
        <w:t xml:space="preserve"> - </w:t>
      </w:r>
      <w:r w:rsidR="000D447E" w:rsidRPr="000D447E">
        <w:rPr>
          <w:lang w:val="ru-RU"/>
        </w:rPr>
        <w:t>Режим</w:t>
      </w:r>
      <w:r w:rsidR="000D447E" w:rsidRPr="00FA7379">
        <w:rPr>
          <w:lang w:val="ru-RU"/>
        </w:rPr>
        <w:t xml:space="preserve"> </w:t>
      </w:r>
      <w:r w:rsidR="000D447E" w:rsidRPr="000D447E">
        <w:rPr>
          <w:lang w:val="ru-RU"/>
        </w:rPr>
        <w:t>доступа</w:t>
      </w:r>
      <w:r w:rsidR="000D447E" w:rsidRPr="00FA7379">
        <w:rPr>
          <w:lang w:val="ru-RU"/>
        </w:rPr>
        <w:t xml:space="preserve">: </w:t>
      </w:r>
      <w:r w:rsidR="000D447E" w:rsidRPr="000D447E">
        <w:t>https</w:t>
      </w:r>
      <w:r w:rsidR="000D447E" w:rsidRPr="00FA7379">
        <w:rPr>
          <w:lang w:val="ru-RU"/>
        </w:rPr>
        <w:t>://</w:t>
      </w:r>
      <w:r w:rsidR="000D447E" w:rsidRPr="000D447E">
        <w:t>www</w:t>
      </w:r>
      <w:r w:rsidR="000D447E" w:rsidRPr="00FA7379">
        <w:rPr>
          <w:lang w:val="ru-RU"/>
        </w:rPr>
        <w:t>.</w:t>
      </w:r>
      <w:proofErr w:type="spellStart"/>
      <w:r w:rsidR="000D447E" w:rsidRPr="000D447E">
        <w:t>bettercitiesforpets</w:t>
      </w:r>
      <w:proofErr w:type="spellEnd"/>
      <w:r w:rsidR="000D447E" w:rsidRPr="00FA7379">
        <w:rPr>
          <w:lang w:val="ru-RU"/>
        </w:rPr>
        <w:t>.</w:t>
      </w:r>
      <w:r w:rsidR="000D447E" w:rsidRPr="000D447E">
        <w:t>com</w:t>
      </w:r>
      <w:r w:rsidR="000D447E" w:rsidRPr="00FA7379">
        <w:rPr>
          <w:lang w:val="ru-RU"/>
        </w:rPr>
        <w:t>/</w:t>
      </w:r>
      <w:r w:rsidR="000D447E" w:rsidRPr="000D447E">
        <w:t>resource</w:t>
      </w:r>
      <w:r w:rsidR="000D447E" w:rsidRPr="00FA7379">
        <w:rPr>
          <w:lang w:val="ru-RU"/>
        </w:rPr>
        <w:t>/2021-</w:t>
      </w:r>
      <w:r w:rsidR="000D447E" w:rsidRPr="000D447E">
        <w:t>report</w:t>
      </w:r>
      <w:r w:rsidR="000D447E" w:rsidRPr="00FA7379">
        <w:rPr>
          <w:lang w:val="ru-RU"/>
        </w:rPr>
        <w:t>/ (</w:t>
      </w:r>
      <w:r w:rsidR="000D447E" w:rsidRPr="000D447E">
        <w:rPr>
          <w:lang w:val="ru-RU"/>
        </w:rPr>
        <w:t>дата</w:t>
      </w:r>
      <w:r w:rsidR="000D447E" w:rsidRPr="00FA7379">
        <w:rPr>
          <w:lang w:val="ru-RU"/>
        </w:rPr>
        <w:t xml:space="preserve"> </w:t>
      </w:r>
      <w:r w:rsidR="000D447E" w:rsidRPr="000D447E">
        <w:rPr>
          <w:lang w:val="ru-RU"/>
        </w:rPr>
        <w:t>обращения</w:t>
      </w:r>
      <w:r w:rsidR="000D447E" w:rsidRPr="00FA7379">
        <w:rPr>
          <w:lang w:val="ru-RU"/>
        </w:rPr>
        <w:t>: 06.03.2023)</w:t>
      </w:r>
    </w:p>
    <w:p w14:paraId="258241B0" w14:textId="33663024" w:rsidR="0010430A" w:rsidRPr="00FA7379" w:rsidRDefault="0010430A" w:rsidP="0010430A">
      <w:pPr>
        <w:pStyle w:val="af4"/>
        <w:rPr>
          <w:lang w:val="ru-RU"/>
        </w:rPr>
      </w:pPr>
    </w:p>
  </w:footnote>
  <w:footnote w:id="11">
    <w:p w14:paraId="55666AC1" w14:textId="66F0F948" w:rsidR="00AB6526" w:rsidRPr="00FA7379" w:rsidRDefault="001E64CE" w:rsidP="00AB6526">
      <w:pPr>
        <w:pStyle w:val="af4"/>
        <w:rPr>
          <w:lang w:val="ru-RU"/>
        </w:rPr>
      </w:pPr>
      <w:r>
        <w:rPr>
          <w:rStyle w:val="af6"/>
        </w:rPr>
        <w:footnoteRef/>
      </w:r>
      <w:r w:rsidRPr="00FA7379">
        <w:rPr>
          <w:lang w:val="ru-RU"/>
        </w:rPr>
        <w:t xml:space="preserve"> </w:t>
      </w:r>
      <w:r w:rsidR="00AB6526">
        <w:t>State</w:t>
      </w:r>
      <w:r w:rsidR="00AB6526" w:rsidRPr="00FA7379">
        <w:rPr>
          <w:lang w:val="ru-RU"/>
        </w:rPr>
        <w:t xml:space="preserve"> </w:t>
      </w:r>
      <w:r w:rsidR="00AB6526">
        <w:t>of</w:t>
      </w:r>
      <w:r w:rsidR="00AB6526" w:rsidRPr="00FA7379">
        <w:rPr>
          <w:lang w:val="ru-RU"/>
        </w:rPr>
        <w:t xml:space="preserve"> </w:t>
      </w:r>
      <w:r w:rsidR="00AB6526">
        <w:t>Pet</w:t>
      </w:r>
      <w:r w:rsidR="00AB6526" w:rsidRPr="00FA7379">
        <w:rPr>
          <w:lang w:val="ru-RU"/>
        </w:rPr>
        <w:t xml:space="preserve"> </w:t>
      </w:r>
      <w:r w:rsidR="00AB6526">
        <w:t>Homelessness</w:t>
      </w:r>
      <w:r w:rsidR="00AB6526" w:rsidRPr="00FA7379">
        <w:rPr>
          <w:lang w:val="ru-RU"/>
        </w:rPr>
        <w:t xml:space="preserve"> </w:t>
      </w:r>
      <w:r w:rsidR="00AB6526">
        <w:t>Index</w:t>
      </w:r>
      <w:r w:rsidR="00AB6526" w:rsidRPr="00FA7379">
        <w:rPr>
          <w:lang w:val="ru-RU"/>
        </w:rPr>
        <w:t xml:space="preserve"> [</w:t>
      </w:r>
      <w:r w:rsidR="00AB6526" w:rsidRPr="000D447E">
        <w:rPr>
          <w:lang w:val="ru-RU"/>
        </w:rPr>
        <w:t>Электронный</w:t>
      </w:r>
      <w:r w:rsidR="00AB6526" w:rsidRPr="00FA7379">
        <w:rPr>
          <w:lang w:val="ru-RU"/>
        </w:rPr>
        <w:t xml:space="preserve"> </w:t>
      </w:r>
      <w:r w:rsidR="00AB6526" w:rsidRPr="000D447E">
        <w:rPr>
          <w:lang w:val="ru-RU"/>
        </w:rPr>
        <w:t>ресурс</w:t>
      </w:r>
      <w:r w:rsidR="00AB6526" w:rsidRPr="00FA7379">
        <w:rPr>
          <w:lang w:val="ru-RU"/>
        </w:rPr>
        <w:t xml:space="preserve">] // </w:t>
      </w:r>
      <w:r w:rsidR="00AB6526" w:rsidRPr="000D447E">
        <w:t>Mars</w:t>
      </w:r>
      <w:r w:rsidR="00AB6526" w:rsidRPr="00FA7379">
        <w:rPr>
          <w:lang w:val="ru-RU"/>
        </w:rPr>
        <w:t xml:space="preserve"> </w:t>
      </w:r>
      <w:r w:rsidR="00AB6526" w:rsidRPr="000D447E">
        <w:t>Petcare</w:t>
      </w:r>
      <w:r w:rsidR="00AB6526" w:rsidRPr="00FA7379">
        <w:rPr>
          <w:lang w:val="ru-RU"/>
        </w:rPr>
        <w:t xml:space="preserve"> - </w:t>
      </w:r>
      <w:r w:rsidR="00AB6526" w:rsidRPr="000D447E">
        <w:rPr>
          <w:lang w:val="ru-RU"/>
        </w:rPr>
        <w:t>Режим</w:t>
      </w:r>
      <w:r w:rsidR="00AB6526" w:rsidRPr="00FA7379">
        <w:rPr>
          <w:lang w:val="ru-RU"/>
        </w:rPr>
        <w:t xml:space="preserve"> </w:t>
      </w:r>
      <w:r w:rsidR="00AB6526" w:rsidRPr="000D447E">
        <w:rPr>
          <w:lang w:val="ru-RU"/>
        </w:rPr>
        <w:t>доступа</w:t>
      </w:r>
      <w:r w:rsidR="00AB6526" w:rsidRPr="00FA7379">
        <w:rPr>
          <w:lang w:val="ru-RU"/>
        </w:rPr>
        <w:t xml:space="preserve">: </w:t>
      </w:r>
      <w:hyperlink r:id="rId2" w:history="1">
        <w:r w:rsidR="00AB6526" w:rsidRPr="00D34E15">
          <w:rPr>
            <w:rStyle w:val="afa"/>
          </w:rPr>
          <w:t>https</w:t>
        </w:r>
        <w:r w:rsidR="00AB6526" w:rsidRPr="00FA7379">
          <w:rPr>
            <w:rStyle w:val="afa"/>
            <w:lang w:val="ru-RU"/>
          </w:rPr>
          <w:t>://</w:t>
        </w:r>
        <w:proofErr w:type="spellStart"/>
        <w:r w:rsidR="00AB6526" w:rsidRPr="00D34E15">
          <w:rPr>
            <w:rStyle w:val="afa"/>
          </w:rPr>
          <w:t>endpethomelessness</w:t>
        </w:r>
        <w:proofErr w:type="spellEnd"/>
        <w:r w:rsidR="00AB6526" w:rsidRPr="00FA7379">
          <w:rPr>
            <w:rStyle w:val="afa"/>
            <w:lang w:val="ru-RU"/>
          </w:rPr>
          <w:t>.</w:t>
        </w:r>
        <w:r w:rsidR="00AB6526" w:rsidRPr="00D34E15">
          <w:rPr>
            <w:rStyle w:val="afa"/>
          </w:rPr>
          <w:t>com</w:t>
        </w:r>
        <w:r w:rsidR="00AB6526" w:rsidRPr="00FA7379">
          <w:rPr>
            <w:rStyle w:val="afa"/>
            <w:lang w:val="ru-RU"/>
          </w:rPr>
          <w:t>/</w:t>
        </w:r>
        <w:r w:rsidR="00AB6526" w:rsidRPr="00D34E15">
          <w:rPr>
            <w:rStyle w:val="afa"/>
          </w:rPr>
          <w:t>downloads</w:t>
        </w:r>
        <w:r w:rsidR="00AB6526" w:rsidRPr="00FA7379">
          <w:rPr>
            <w:rStyle w:val="afa"/>
            <w:lang w:val="ru-RU"/>
          </w:rPr>
          <w:t>/</w:t>
        </w:r>
        <w:r w:rsidR="00AB6526" w:rsidRPr="00D34E15">
          <w:rPr>
            <w:rStyle w:val="afa"/>
          </w:rPr>
          <w:t>State</w:t>
        </w:r>
        <w:r w:rsidR="00AB6526" w:rsidRPr="00FA7379">
          <w:rPr>
            <w:rStyle w:val="afa"/>
            <w:lang w:val="ru-RU"/>
          </w:rPr>
          <w:t>-</w:t>
        </w:r>
        <w:r w:rsidR="00AB6526" w:rsidRPr="00D34E15">
          <w:rPr>
            <w:rStyle w:val="afa"/>
          </w:rPr>
          <w:t>of</w:t>
        </w:r>
        <w:r w:rsidR="00AB6526" w:rsidRPr="00FA7379">
          <w:rPr>
            <w:rStyle w:val="afa"/>
            <w:lang w:val="ru-RU"/>
          </w:rPr>
          <w:t>-</w:t>
        </w:r>
        <w:r w:rsidR="00AB6526" w:rsidRPr="00D34E15">
          <w:rPr>
            <w:rStyle w:val="afa"/>
          </w:rPr>
          <w:t>Pet</w:t>
        </w:r>
        <w:r w:rsidR="00AB6526" w:rsidRPr="00FA7379">
          <w:rPr>
            <w:rStyle w:val="afa"/>
            <w:lang w:val="ru-RU"/>
          </w:rPr>
          <w:t>-</w:t>
        </w:r>
        <w:r w:rsidR="00AB6526" w:rsidRPr="00D34E15">
          <w:rPr>
            <w:rStyle w:val="afa"/>
          </w:rPr>
          <w:t>Homelessness</w:t>
        </w:r>
        <w:r w:rsidR="00AB6526" w:rsidRPr="00FA7379">
          <w:rPr>
            <w:rStyle w:val="afa"/>
            <w:lang w:val="ru-RU"/>
          </w:rPr>
          <w:t>-</w:t>
        </w:r>
        <w:r w:rsidR="00AB6526" w:rsidRPr="00D34E15">
          <w:rPr>
            <w:rStyle w:val="afa"/>
          </w:rPr>
          <w:t>Index</w:t>
        </w:r>
        <w:r w:rsidR="00AB6526" w:rsidRPr="00FA7379">
          <w:rPr>
            <w:rStyle w:val="afa"/>
            <w:lang w:val="ru-RU"/>
          </w:rPr>
          <w:t>-</w:t>
        </w:r>
        <w:r w:rsidR="00AB6526" w:rsidRPr="00D34E15">
          <w:rPr>
            <w:rStyle w:val="afa"/>
          </w:rPr>
          <w:t>Russia</w:t>
        </w:r>
        <w:r w:rsidR="00AB6526" w:rsidRPr="00FA7379">
          <w:rPr>
            <w:rStyle w:val="afa"/>
            <w:lang w:val="ru-RU"/>
          </w:rPr>
          <w:t>.</w:t>
        </w:r>
        <w:r w:rsidR="00AB6526" w:rsidRPr="00D34E15">
          <w:rPr>
            <w:rStyle w:val="afa"/>
          </w:rPr>
          <w:t>pdf</w:t>
        </w:r>
      </w:hyperlink>
      <w:r w:rsidR="00AB6526" w:rsidRPr="00FA7379">
        <w:rPr>
          <w:lang w:val="ru-RU"/>
        </w:rPr>
        <w:t xml:space="preserve"> (</w:t>
      </w:r>
      <w:r w:rsidR="00AB6526" w:rsidRPr="000D447E">
        <w:rPr>
          <w:lang w:val="ru-RU"/>
        </w:rPr>
        <w:t>дата</w:t>
      </w:r>
      <w:r w:rsidR="00AB6526" w:rsidRPr="00FA7379">
        <w:rPr>
          <w:lang w:val="ru-RU"/>
        </w:rPr>
        <w:t xml:space="preserve"> </w:t>
      </w:r>
      <w:r w:rsidR="00AB6526" w:rsidRPr="000D447E">
        <w:rPr>
          <w:lang w:val="ru-RU"/>
        </w:rPr>
        <w:t>обращения</w:t>
      </w:r>
      <w:r w:rsidR="00AB6526" w:rsidRPr="00FA7379">
        <w:rPr>
          <w:lang w:val="ru-RU"/>
        </w:rPr>
        <w:t>: 06.03.2023)</w:t>
      </w:r>
    </w:p>
    <w:p w14:paraId="551A507E" w14:textId="77777777" w:rsidR="00AB6526" w:rsidRPr="00FA7379" w:rsidRDefault="00AB6526" w:rsidP="00AB6526">
      <w:pPr>
        <w:pStyle w:val="af4"/>
        <w:rPr>
          <w:lang w:val="ru-RU"/>
        </w:rPr>
      </w:pPr>
    </w:p>
    <w:p w14:paraId="229BB453" w14:textId="6D8EDE91" w:rsidR="001E64CE" w:rsidRPr="00FA7379" w:rsidRDefault="001E64CE">
      <w:pPr>
        <w:pStyle w:val="af4"/>
        <w:rPr>
          <w:lang w:val="ru-RU"/>
        </w:rPr>
      </w:pPr>
    </w:p>
  </w:footnote>
  <w:footnote w:id="12">
    <w:p w14:paraId="36646D45" w14:textId="04FA7AC2" w:rsidR="0067295B" w:rsidRPr="0067295B" w:rsidRDefault="0067295B">
      <w:pPr>
        <w:pStyle w:val="af4"/>
        <w:rPr>
          <w:lang w:val="ru-RU"/>
        </w:rPr>
      </w:pPr>
      <w:r>
        <w:rPr>
          <w:rStyle w:val="af6"/>
        </w:rPr>
        <w:footnoteRef/>
      </w:r>
      <w:r w:rsidRPr="0067295B">
        <w:rPr>
          <w:lang w:val="ru-RU"/>
        </w:rPr>
        <w:t xml:space="preserve"> </w:t>
      </w:r>
      <w:r w:rsidRPr="00E744D0">
        <w:rPr>
          <w:lang w:val="ru-RU"/>
        </w:rPr>
        <w:t xml:space="preserve">Самохин, А. В., &amp; Мясников, С. А. (2023). Взаимосвязь субъективных и объективных показателей в оценке качества жизни (на примере Индекса ВЭБ. </w:t>
      </w:r>
      <w:r w:rsidRPr="00A528A6">
        <w:rPr>
          <w:lang w:val="ru-RU"/>
        </w:rPr>
        <w:t>РФ).</w:t>
      </w:r>
      <w:r w:rsidRPr="00E744D0">
        <w:t> </w:t>
      </w:r>
      <w:r w:rsidRPr="00A528A6">
        <w:rPr>
          <w:lang w:val="ru-RU"/>
        </w:rPr>
        <w:t>Вестник Российского экономического университета имени ГВ Плеханова,</w:t>
      </w:r>
      <w:r w:rsidRPr="00E744D0">
        <w:t> </w:t>
      </w:r>
      <w:r w:rsidRPr="00A528A6">
        <w:rPr>
          <w:lang w:val="ru-RU"/>
        </w:rPr>
        <w:t>20(1), 38-54.</w:t>
      </w:r>
    </w:p>
  </w:footnote>
  <w:footnote w:id="13">
    <w:p w14:paraId="301BF6D4" w14:textId="7064848E" w:rsidR="0067295B" w:rsidRPr="0067295B" w:rsidRDefault="0067295B">
      <w:pPr>
        <w:pStyle w:val="af4"/>
        <w:rPr>
          <w:lang w:val="ru-RU"/>
        </w:rPr>
      </w:pPr>
      <w:r>
        <w:rPr>
          <w:rStyle w:val="af6"/>
        </w:rPr>
        <w:footnoteRef/>
      </w:r>
      <w:r w:rsidRPr="0067295B">
        <w:rPr>
          <w:lang w:val="ru-RU"/>
        </w:rPr>
        <w:t xml:space="preserve"> </w:t>
      </w:r>
      <w:proofErr w:type="spellStart"/>
      <w:r w:rsidR="00A528A6" w:rsidRPr="00A528A6">
        <w:t>Osberg</w:t>
      </w:r>
      <w:proofErr w:type="spellEnd"/>
      <w:r w:rsidR="00A528A6" w:rsidRPr="00A528A6">
        <w:rPr>
          <w:lang w:val="ru-RU"/>
        </w:rPr>
        <w:t xml:space="preserve">, </w:t>
      </w:r>
      <w:r w:rsidR="00A528A6" w:rsidRPr="00A528A6">
        <w:t>L</w:t>
      </w:r>
      <w:r w:rsidR="00A528A6" w:rsidRPr="00A528A6">
        <w:rPr>
          <w:lang w:val="ru-RU"/>
        </w:rPr>
        <w:t xml:space="preserve">., &amp; </w:t>
      </w:r>
      <w:r w:rsidR="00A528A6" w:rsidRPr="00A528A6">
        <w:t>Sharpe</w:t>
      </w:r>
      <w:r w:rsidR="00A528A6" w:rsidRPr="00A528A6">
        <w:rPr>
          <w:lang w:val="ru-RU"/>
        </w:rPr>
        <w:t xml:space="preserve">, </w:t>
      </w:r>
      <w:r w:rsidR="00A528A6" w:rsidRPr="00A528A6">
        <w:t>A</w:t>
      </w:r>
      <w:r w:rsidR="00A528A6" w:rsidRPr="00A528A6">
        <w:rPr>
          <w:lang w:val="ru-RU"/>
        </w:rPr>
        <w:t xml:space="preserve">. (2002). </w:t>
      </w:r>
      <w:r w:rsidR="00A528A6" w:rsidRPr="00A528A6">
        <w:t>An index of economic well–being for selected OECD countries. Review</w:t>
      </w:r>
      <w:r w:rsidR="00A528A6" w:rsidRPr="00B607E0">
        <w:rPr>
          <w:lang w:val="ru-RU"/>
        </w:rPr>
        <w:t xml:space="preserve"> </w:t>
      </w:r>
      <w:r w:rsidR="00A528A6" w:rsidRPr="00A528A6">
        <w:t>of</w:t>
      </w:r>
      <w:r w:rsidR="00A528A6" w:rsidRPr="00B607E0">
        <w:rPr>
          <w:lang w:val="ru-RU"/>
        </w:rPr>
        <w:t xml:space="preserve"> </w:t>
      </w:r>
      <w:r w:rsidR="00A528A6" w:rsidRPr="00A528A6">
        <w:t>Income</w:t>
      </w:r>
      <w:r w:rsidR="00A528A6" w:rsidRPr="00B607E0">
        <w:rPr>
          <w:lang w:val="ru-RU"/>
        </w:rPr>
        <w:t xml:space="preserve"> </w:t>
      </w:r>
      <w:r w:rsidR="00A528A6" w:rsidRPr="00A528A6">
        <w:t>and</w:t>
      </w:r>
      <w:r w:rsidR="00A528A6" w:rsidRPr="00B607E0">
        <w:rPr>
          <w:lang w:val="ru-RU"/>
        </w:rPr>
        <w:t xml:space="preserve"> </w:t>
      </w:r>
      <w:r w:rsidR="00A528A6" w:rsidRPr="00A528A6">
        <w:t>Wealth</w:t>
      </w:r>
      <w:r w:rsidR="00A528A6" w:rsidRPr="00B607E0">
        <w:rPr>
          <w:lang w:val="ru-RU"/>
        </w:rPr>
        <w:t>,</w:t>
      </w:r>
      <w:r w:rsidR="00A528A6" w:rsidRPr="00A528A6">
        <w:t> </w:t>
      </w:r>
      <w:r w:rsidR="00A528A6" w:rsidRPr="00B607E0">
        <w:rPr>
          <w:lang w:val="ru-RU"/>
        </w:rPr>
        <w:t>48(3), 291-316.</w:t>
      </w:r>
    </w:p>
  </w:footnote>
  <w:footnote w:id="14">
    <w:p w14:paraId="38F1F07D" w14:textId="77777777" w:rsidR="00CB1619" w:rsidRPr="00CB1619" w:rsidRDefault="00CB1619" w:rsidP="00CB1619">
      <w:pPr>
        <w:pStyle w:val="af4"/>
      </w:pPr>
      <w:r>
        <w:rPr>
          <w:rStyle w:val="af6"/>
        </w:rPr>
        <w:footnoteRef/>
      </w:r>
      <w:r w:rsidRPr="001E5015">
        <w:rPr>
          <w:lang w:val="ru-RU"/>
        </w:rPr>
        <w:t xml:space="preserve"> Безрукова </w:t>
      </w:r>
      <w:proofErr w:type="spellStart"/>
      <w:r w:rsidRPr="001E5015">
        <w:rPr>
          <w:lang w:val="ru-RU"/>
        </w:rPr>
        <w:t>В.С</w:t>
      </w:r>
      <w:proofErr w:type="spellEnd"/>
      <w:r w:rsidRPr="001E5015">
        <w:rPr>
          <w:lang w:val="ru-RU"/>
        </w:rPr>
        <w:t xml:space="preserve">. Основы духовной культуры (энциклопедический словарь педагога). </w:t>
      </w:r>
      <w:proofErr w:type="spellStart"/>
      <w:r w:rsidRPr="001E5015">
        <w:t>Екатеринбург</w:t>
      </w:r>
      <w:proofErr w:type="spellEnd"/>
      <w:r w:rsidRPr="001E5015">
        <w:t>, 2000.</w:t>
      </w:r>
    </w:p>
  </w:footnote>
  <w:footnote w:id="15">
    <w:p w14:paraId="34A3BA29" w14:textId="77777777" w:rsidR="00CB1619" w:rsidRPr="00F96E54" w:rsidRDefault="00CB1619" w:rsidP="00CB1619">
      <w:pPr>
        <w:pStyle w:val="af4"/>
      </w:pPr>
      <w:r>
        <w:rPr>
          <w:rStyle w:val="af6"/>
        </w:rPr>
        <w:footnoteRef/>
      </w:r>
      <w:r>
        <w:t xml:space="preserve"> </w:t>
      </w:r>
      <w:proofErr w:type="spellStart"/>
      <w:r w:rsidRPr="00C13A92">
        <w:t>Klinenberg</w:t>
      </w:r>
      <w:proofErr w:type="spellEnd"/>
      <w:r w:rsidRPr="00C13A92">
        <w:t>, E. (2016). Social isolation, loneliness, and living alone: identifying the risks for public health. American journal of public health, 106(5), 786.</w:t>
      </w:r>
    </w:p>
  </w:footnote>
  <w:footnote w:id="16">
    <w:p w14:paraId="7D6CCD90" w14:textId="69FAB13C" w:rsidR="00F9278A" w:rsidRPr="00F9278A" w:rsidRDefault="00F9278A">
      <w:pPr>
        <w:pStyle w:val="af4"/>
      </w:pPr>
      <w:r>
        <w:rPr>
          <w:rStyle w:val="af6"/>
        </w:rPr>
        <w:footnoteRef/>
      </w:r>
      <w:r>
        <w:t xml:space="preserve"> </w:t>
      </w:r>
      <w:proofErr w:type="spellStart"/>
      <w:r w:rsidRPr="00F9278A">
        <w:t>Jozuka</w:t>
      </w:r>
      <w:proofErr w:type="spellEnd"/>
      <w:r w:rsidRPr="00F9278A">
        <w:t>, Emiko (12 September 2016). </w:t>
      </w:r>
      <w:hyperlink r:id="rId3" w:history="1">
        <w:r w:rsidRPr="00F9278A">
          <w:t>"Why won't 541,000 young Japanese leave the house?"</w:t>
        </w:r>
      </w:hyperlink>
      <w:r w:rsidRPr="00F9278A">
        <w:t>. </w:t>
      </w:r>
      <w:hyperlink r:id="rId4" w:tooltip="CNN News" w:history="1">
        <w:r w:rsidRPr="00F9278A">
          <w:t>CNN News</w:t>
        </w:r>
      </w:hyperlink>
      <w:r w:rsidRPr="00F9278A">
        <w:t>. </w:t>
      </w:r>
      <w:hyperlink r:id="rId5" w:history="1">
        <w:r w:rsidRPr="00F9278A">
          <w:t>Archived</w:t>
        </w:r>
      </w:hyperlink>
      <w:r w:rsidRPr="00F9278A">
        <w:t> from the original on 11 November 2017. Retrieved 27 March 2018.</w:t>
      </w:r>
    </w:p>
  </w:footnote>
  <w:footnote w:id="17">
    <w:p w14:paraId="08298D11" w14:textId="77777777" w:rsidR="00CB1619" w:rsidRPr="00F96E54" w:rsidRDefault="00CB1619" w:rsidP="00CB1619">
      <w:pPr>
        <w:pStyle w:val="af4"/>
      </w:pPr>
      <w:r>
        <w:rPr>
          <w:rStyle w:val="af6"/>
        </w:rPr>
        <w:footnoteRef/>
      </w:r>
      <w:r>
        <w:t xml:space="preserve"> </w:t>
      </w:r>
      <w:r w:rsidRPr="00C13A92">
        <w:t>Howe, N. (2019). Millennials and the loneliness epidemic. Forbes.</w:t>
      </w:r>
    </w:p>
  </w:footnote>
  <w:footnote w:id="18">
    <w:p w14:paraId="3D15744E" w14:textId="77777777" w:rsidR="00CB1619" w:rsidRPr="00070F3F" w:rsidRDefault="00CB1619" w:rsidP="00CB1619">
      <w:pPr>
        <w:pStyle w:val="af4"/>
      </w:pPr>
      <w:r>
        <w:rPr>
          <w:rStyle w:val="af6"/>
        </w:rPr>
        <w:footnoteRef/>
      </w:r>
      <w:r>
        <w:t xml:space="preserve"> </w:t>
      </w:r>
      <w:r w:rsidRPr="00C13A92">
        <w:t>Banks, M. R., &amp; Banks, W. A. (2005). The effects of group and individual animal-assisted therapy on loneliness in residents of long-term care facilities. </w:t>
      </w:r>
      <w:proofErr w:type="spellStart"/>
      <w:r w:rsidRPr="00C13A92">
        <w:t>Anthrozoös</w:t>
      </w:r>
      <w:proofErr w:type="spellEnd"/>
      <w:r w:rsidRPr="00C13A92">
        <w:t>, 18(4), 396-408.</w:t>
      </w:r>
    </w:p>
  </w:footnote>
  <w:footnote w:id="19">
    <w:p w14:paraId="7B1BB7D6" w14:textId="77777777" w:rsidR="00CB1619" w:rsidRPr="00070F3F" w:rsidRDefault="00CB1619" w:rsidP="00CB1619">
      <w:pPr>
        <w:pStyle w:val="af4"/>
      </w:pPr>
      <w:r>
        <w:rPr>
          <w:rStyle w:val="af6"/>
        </w:rPr>
        <w:footnoteRef/>
      </w:r>
      <w:r>
        <w:t xml:space="preserve"> </w:t>
      </w:r>
      <w:r w:rsidRPr="00C13A92">
        <w:t xml:space="preserve">Cole, K. M., </w:t>
      </w:r>
      <w:proofErr w:type="spellStart"/>
      <w:r w:rsidRPr="00C13A92">
        <w:t>Gawlinski</w:t>
      </w:r>
      <w:proofErr w:type="spellEnd"/>
      <w:r w:rsidRPr="00C13A92">
        <w:t xml:space="preserve">, A., Steers, N., &amp; </w:t>
      </w:r>
      <w:proofErr w:type="spellStart"/>
      <w:r w:rsidRPr="00C13A92">
        <w:t>Kotlerman</w:t>
      </w:r>
      <w:proofErr w:type="spellEnd"/>
      <w:r w:rsidRPr="00C13A92">
        <w:t>, J. (2007). Animal-assisted therapy in patients hospitalized with heart failure. American Journal of critical care, 16(6), 575-585.</w:t>
      </w:r>
    </w:p>
  </w:footnote>
  <w:footnote w:id="20">
    <w:p w14:paraId="17CE9624" w14:textId="77777777" w:rsidR="00CB1619" w:rsidRPr="00ED740A" w:rsidRDefault="00CB1619" w:rsidP="00CB1619">
      <w:pPr>
        <w:pStyle w:val="af4"/>
      </w:pPr>
      <w:r>
        <w:rPr>
          <w:rStyle w:val="af6"/>
        </w:rPr>
        <w:footnoteRef/>
      </w:r>
      <w:r>
        <w:t xml:space="preserve"> </w:t>
      </w:r>
      <w:proofErr w:type="spellStart"/>
      <w:r w:rsidRPr="00906CCA">
        <w:t>Kotrschal</w:t>
      </w:r>
      <w:proofErr w:type="spellEnd"/>
      <w:r w:rsidRPr="00906CCA">
        <w:t xml:space="preserve">, K., &amp; </w:t>
      </w:r>
      <w:proofErr w:type="spellStart"/>
      <w:r w:rsidRPr="00906CCA">
        <w:t>Ortbauer</w:t>
      </w:r>
      <w:proofErr w:type="spellEnd"/>
      <w:r w:rsidRPr="00906CCA">
        <w:t>, B. (2003). Behavioral effects of the presence of a dog in a classroom. </w:t>
      </w:r>
      <w:proofErr w:type="spellStart"/>
      <w:r w:rsidRPr="00906CCA">
        <w:t>Anthrozoös</w:t>
      </w:r>
      <w:proofErr w:type="spellEnd"/>
      <w:r w:rsidRPr="00906CCA">
        <w:t>, 16(2), 147-159.</w:t>
      </w:r>
    </w:p>
  </w:footnote>
  <w:footnote w:id="21">
    <w:p w14:paraId="6B629773" w14:textId="77777777" w:rsidR="00CB1619" w:rsidRPr="00AC7D9B" w:rsidRDefault="00CB1619" w:rsidP="00CB1619">
      <w:pPr>
        <w:pStyle w:val="af4"/>
      </w:pPr>
      <w:r>
        <w:rPr>
          <w:rStyle w:val="af6"/>
        </w:rPr>
        <w:footnoteRef/>
      </w:r>
      <w:r>
        <w:t xml:space="preserve"> </w:t>
      </w:r>
      <w:r w:rsidRPr="00906CCA">
        <w:t xml:space="preserve">Hall, S., Wright, H., McCune, S., </w:t>
      </w:r>
      <w:proofErr w:type="spellStart"/>
      <w:r w:rsidRPr="00906CCA">
        <w:t>Zulch</w:t>
      </w:r>
      <w:proofErr w:type="spellEnd"/>
      <w:r w:rsidRPr="00906CCA">
        <w:t>, H., &amp; Mills, D. (2017). Perceptions of dogs in the workplace: the pros and the cons. </w:t>
      </w:r>
      <w:proofErr w:type="spellStart"/>
      <w:r w:rsidRPr="00906CCA">
        <w:t>anthrozoös</w:t>
      </w:r>
      <w:proofErr w:type="spellEnd"/>
      <w:r w:rsidRPr="00906CCA">
        <w:t>, 30(2), 291-305.</w:t>
      </w:r>
    </w:p>
  </w:footnote>
  <w:footnote w:id="22">
    <w:p w14:paraId="2B41C39B" w14:textId="77777777" w:rsidR="00FF1B69" w:rsidRPr="008761D2" w:rsidRDefault="00FF1B69" w:rsidP="00FF1B69">
      <w:pPr>
        <w:pStyle w:val="af4"/>
      </w:pPr>
      <w:r>
        <w:rPr>
          <w:rStyle w:val="af6"/>
        </w:rPr>
        <w:footnoteRef/>
      </w:r>
      <w:r>
        <w:t xml:space="preserve"> </w:t>
      </w:r>
      <w:proofErr w:type="spellStart"/>
      <w:r w:rsidRPr="00906CCA">
        <w:t>Lentino</w:t>
      </w:r>
      <w:proofErr w:type="spellEnd"/>
      <w:r w:rsidRPr="00906CCA">
        <w:t xml:space="preserve">, C., </w:t>
      </w:r>
      <w:proofErr w:type="spellStart"/>
      <w:r w:rsidRPr="00906CCA">
        <w:t>Visek</w:t>
      </w:r>
      <w:proofErr w:type="spellEnd"/>
      <w:r w:rsidRPr="00906CCA">
        <w:t>, A. J., McDonnell, K., &amp; DiPietro, L. (2012). Dog walking is associated with a favorable risk profile independent of a moderate to high volume of physical activity. Journal of Physical Activity and Health, 9(3), 414-420.</w:t>
      </w:r>
    </w:p>
  </w:footnote>
  <w:footnote w:id="23">
    <w:p w14:paraId="14F9E229" w14:textId="77777777" w:rsidR="00FF1B69" w:rsidRPr="008761D2" w:rsidRDefault="00FF1B69" w:rsidP="00FF1B69">
      <w:pPr>
        <w:pStyle w:val="af4"/>
      </w:pPr>
      <w:r>
        <w:rPr>
          <w:rStyle w:val="af6"/>
        </w:rPr>
        <w:footnoteRef/>
      </w:r>
      <w:r>
        <w:t xml:space="preserve"> </w:t>
      </w:r>
      <w:r w:rsidRPr="00906CCA">
        <w:t>Anderson, W. P., Reid, C. M., &amp; Jennings, G. L. (1992). Pet ownership and risk factors for cardiovascular disease. Medical journal of Australia, 157(5), 298-301.</w:t>
      </w:r>
    </w:p>
  </w:footnote>
  <w:footnote w:id="24">
    <w:p w14:paraId="5165F1FF" w14:textId="77777777" w:rsidR="00FF1B69" w:rsidRPr="008761D2" w:rsidRDefault="00FF1B69" w:rsidP="00FF1B69">
      <w:pPr>
        <w:pStyle w:val="af4"/>
      </w:pPr>
      <w:r>
        <w:rPr>
          <w:rStyle w:val="af6"/>
        </w:rPr>
        <w:footnoteRef/>
      </w:r>
      <w:r>
        <w:t xml:space="preserve"> </w:t>
      </w:r>
      <w:r w:rsidRPr="00906CCA">
        <w:t xml:space="preserve">Westgarth, C., </w:t>
      </w:r>
      <w:proofErr w:type="spellStart"/>
      <w:r w:rsidRPr="00906CCA">
        <w:t>Christley</w:t>
      </w:r>
      <w:proofErr w:type="spellEnd"/>
      <w:r w:rsidRPr="00906CCA">
        <w:t>, R. M., Jewell, C., German, A. J., Boddy, L. M., &amp; Christian, H. E. (2019). Dog owners are more likely to meet physical activity guidelines than people without a dog: An investigation of the association between dog ownership and physical activity levels in a UK community. Scientific reports, 9(1), 1-10.</w:t>
      </w:r>
    </w:p>
  </w:footnote>
  <w:footnote w:id="25">
    <w:p w14:paraId="4F0198D4" w14:textId="77777777" w:rsidR="00FF1B69" w:rsidRPr="000D1F7D" w:rsidRDefault="00FF1B69" w:rsidP="00FF1B69">
      <w:pPr>
        <w:pStyle w:val="af4"/>
      </w:pPr>
      <w:r>
        <w:rPr>
          <w:rStyle w:val="af6"/>
        </w:rPr>
        <w:footnoteRef/>
      </w:r>
      <w:r>
        <w:t xml:space="preserve"> </w:t>
      </w:r>
      <w:r w:rsidRPr="00906CCA">
        <w:t xml:space="preserve">Harvey, S. B., </w:t>
      </w:r>
      <w:proofErr w:type="spellStart"/>
      <w:r w:rsidRPr="00906CCA">
        <w:t>Øverland</w:t>
      </w:r>
      <w:proofErr w:type="spellEnd"/>
      <w:r w:rsidRPr="00906CCA">
        <w:t xml:space="preserve">, S., Hatch, S. L., </w:t>
      </w:r>
      <w:proofErr w:type="spellStart"/>
      <w:r w:rsidRPr="00906CCA">
        <w:t>Wessely</w:t>
      </w:r>
      <w:proofErr w:type="spellEnd"/>
      <w:r w:rsidRPr="00906CCA">
        <w:t xml:space="preserve">, S., </w:t>
      </w:r>
      <w:proofErr w:type="spellStart"/>
      <w:r w:rsidRPr="00906CCA">
        <w:t>Mykletun</w:t>
      </w:r>
      <w:proofErr w:type="spellEnd"/>
      <w:r w:rsidRPr="00906CCA">
        <w:t xml:space="preserve">, A., &amp; </w:t>
      </w:r>
      <w:proofErr w:type="spellStart"/>
      <w:r w:rsidRPr="00906CCA">
        <w:t>Hotopf</w:t>
      </w:r>
      <w:proofErr w:type="spellEnd"/>
      <w:r w:rsidRPr="00906CCA">
        <w:t>, M. (2018). Exercise and the prevention of depression: results of the HUNT cohort study. American Journal of Psychiatry, 175(1), 28-36.</w:t>
      </w:r>
    </w:p>
  </w:footnote>
  <w:footnote w:id="26">
    <w:p w14:paraId="0B50EB04" w14:textId="77777777" w:rsidR="00FF1B69" w:rsidRPr="005517C2" w:rsidRDefault="00FF1B69" w:rsidP="00FF1B69">
      <w:pPr>
        <w:pStyle w:val="af4"/>
      </w:pPr>
      <w:r>
        <w:rPr>
          <w:rStyle w:val="af6"/>
        </w:rPr>
        <w:footnoteRef/>
      </w:r>
      <w:r>
        <w:t xml:space="preserve"> </w:t>
      </w:r>
      <w:proofErr w:type="spellStart"/>
      <w:r w:rsidRPr="00906CCA">
        <w:t>Ekelund</w:t>
      </w:r>
      <w:proofErr w:type="spellEnd"/>
      <w:r w:rsidRPr="00906CCA">
        <w:t xml:space="preserve">, U., </w:t>
      </w:r>
      <w:proofErr w:type="spellStart"/>
      <w:r w:rsidRPr="00906CCA">
        <w:t>Steene</w:t>
      </w:r>
      <w:proofErr w:type="spellEnd"/>
      <w:r w:rsidRPr="00906CCA">
        <w:t xml:space="preserve">-Johannessen, J., Brown, W. J., </w:t>
      </w:r>
      <w:proofErr w:type="spellStart"/>
      <w:r w:rsidRPr="00906CCA">
        <w:t>Fagerland</w:t>
      </w:r>
      <w:proofErr w:type="spellEnd"/>
      <w:r w:rsidRPr="00906CCA">
        <w:t xml:space="preserve">, M. W., Owen, N., Powell, K. E., ... &amp; Lancet Sedentary </w:t>
      </w:r>
      <w:proofErr w:type="spellStart"/>
      <w:r w:rsidRPr="00906CCA">
        <w:t>Behaviour</w:t>
      </w:r>
      <w:proofErr w:type="spellEnd"/>
      <w:r w:rsidRPr="00906CCA">
        <w:t xml:space="preserve"> Working Group. (2016). Does physical activity attenuate, or even eliminate, the detrimental association of sitting time with mortality? A </w:t>
      </w:r>
      <w:proofErr w:type="spellStart"/>
      <w:r w:rsidRPr="00906CCA">
        <w:t>harmonised</w:t>
      </w:r>
      <w:proofErr w:type="spellEnd"/>
      <w:r w:rsidRPr="00906CCA">
        <w:t xml:space="preserve"> meta-analysis of data from more than 1 million men and women. The lancet, 388(10051), 1302-1310.</w:t>
      </w:r>
    </w:p>
  </w:footnote>
  <w:footnote w:id="27">
    <w:p w14:paraId="3A549E71" w14:textId="77777777" w:rsidR="00FF1B69" w:rsidRPr="005517C2" w:rsidRDefault="00FF1B69" w:rsidP="00FF1B69">
      <w:pPr>
        <w:pStyle w:val="af4"/>
      </w:pPr>
      <w:r>
        <w:rPr>
          <w:rStyle w:val="af6"/>
        </w:rPr>
        <w:footnoteRef/>
      </w:r>
      <w:r>
        <w:t xml:space="preserve"> </w:t>
      </w:r>
      <w:r w:rsidRPr="00906CCA">
        <w:t>Hunter, M. R., Gillespie, B. W., &amp; Chen, S. Y. P. (2019). Urban nature experiences reduce stress in the context of daily life based on salivary biomarkers. Frontiers in psychology, 722.</w:t>
      </w:r>
    </w:p>
  </w:footnote>
  <w:footnote w:id="28">
    <w:p w14:paraId="5B4F3269" w14:textId="77777777" w:rsidR="00FF1B69" w:rsidRPr="004D5BAE" w:rsidRDefault="00FF1B69" w:rsidP="00FF1B69">
      <w:pPr>
        <w:pStyle w:val="af4"/>
      </w:pPr>
      <w:r>
        <w:rPr>
          <w:rStyle w:val="af6"/>
        </w:rPr>
        <w:footnoteRef/>
      </w:r>
      <w:r>
        <w:t xml:space="preserve"> </w:t>
      </w:r>
      <w:proofErr w:type="spellStart"/>
      <w:r w:rsidRPr="00555FFF">
        <w:t>Mubanga</w:t>
      </w:r>
      <w:proofErr w:type="spellEnd"/>
      <w:r w:rsidRPr="00555FFF">
        <w:t xml:space="preserve">, M., Byberg, L., Nowak, C., </w:t>
      </w:r>
      <w:proofErr w:type="spellStart"/>
      <w:r w:rsidRPr="00555FFF">
        <w:t>Egenvall</w:t>
      </w:r>
      <w:proofErr w:type="spellEnd"/>
      <w:r w:rsidRPr="00555FFF">
        <w:t xml:space="preserve">, A., Magnusson, P. K., </w:t>
      </w:r>
      <w:proofErr w:type="spellStart"/>
      <w:r w:rsidRPr="00555FFF">
        <w:t>Ingelsson</w:t>
      </w:r>
      <w:proofErr w:type="spellEnd"/>
      <w:r w:rsidRPr="00555FFF">
        <w:t>, E., &amp; Fall, T. (2017). Dog ownership and the risk of cardiovascular disease and death–a nationwide cohort study. Scientific reports, 7(1), 1-9.</w:t>
      </w:r>
    </w:p>
  </w:footnote>
  <w:footnote w:id="29">
    <w:p w14:paraId="2C9A9EC2" w14:textId="77777777" w:rsidR="00901DF6" w:rsidRPr="00B607E0" w:rsidRDefault="00901DF6" w:rsidP="00901DF6">
      <w:pPr>
        <w:pStyle w:val="af4"/>
      </w:pPr>
      <w:r>
        <w:rPr>
          <w:rStyle w:val="af6"/>
        </w:rPr>
        <w:footnoteRef/>
      </w:r>
      <w:r w:rsidRPr="00B607E0">
        <w:t xml:space="preserve"> </w:t>
      </w:r>
      <w:r w:rsidRPr="00901DF6">
        <w:rPr>
          <w:lang w:val="ru-RU"/>
        </w:rPr>
        <w:t>Пет</w:t>
      </w:r>
      <w:r w:rsidRPr="00B607E0">
        <w:t>-</w:t>
      </w:r>
      <w:r w:rsidRPr="00901DF6">
        <w:rPr>
          <w:lang w:val="ru-RU"/>
        </w:rPr>
        <w:t>терапия</w:t>
      </w:r>
      <w:r w:rsidRPr="00B607E0">
        <w:t xml:space="preserve"> / [</w:t>
      </w:r>
      <w:r w:rsidRPr="00901DF6">
        <w:rPr>
          <w:lang w:val="ru-RU"/>
        </w:rPr>
        <w:t>Электронный</w:t>
      </w:r>
      <w:r w:rsidRPr="00B607E0">
        <w:t xml:space="preserve"> </w:t>
      </w:r>
      <w:r w:rsidRPr="00901DF6">
        <w:rPr>
          <w:lang w:val="ru-RU"/>
        </w:rPr>
        <w:t>ресурс</w:t>
      </w:r>
      <w:r w:rsidRPr="00B607E0">
        <w:t xml:space="preserve">]. – </w:t>
      </w:r>
      <w:r w:rsidRPr="00901DF6">
        <w:rPr>
          <w:lang w:val="ru-RU"/>
        </w:rPr>
        <w:t>Режим</w:t>
      </w:r>
      <w:r w:rsidRPr="00B607E0">
        <w:t xml:space="preserve"> </w:t>
      </w:r>
      <w:r w:rsidRPr="00901DF6">
        <w:rPr>
          <w:lang w:val="ru-RU"/>
        </w:rPr>
        <w:t>доступа</w:t>
      </w:r>
      <w:r w:rsidRPr="00B607E0">
        <w:t xml:space="preserve">: // </w:t>
      </w:r>
      <w:r w:rsidRPr="00555FFF">
        <w:t>http</w:t>
      </w:r>
      <w:r w:rsidRPr="00B607E0">
        <w:t>://</w:t>
      </w:r>
      <w:proofErr w:type="spellStart"/>
      <w:r w:rsidRPr="00555FFF">
        <w:t>baryshnikovphotography</w:t>
      </w:r>
      <w:proofErr w:type="spellEnd"/>
      <w:r w:rsidRPr="00B607E0">
        <w:t xml:space="preserve">. </w:t>
      </w:r>
      <w:r w:rsidRPr="00555FFF">
        <w:t>com</w:t>
      </w:r>
      <w:r w:rsidRPr="00B607E0">
        <w:t xml:space="preserve"> / </w:t>
      </w:r>
      <w:proofErr w:type="spellStart"/>
      <w:r w:rsidRPr="00555FFF">
        <w:t>bertewor</w:t>
      </w:r>
      <w:proofErr w:type="spellEnd"/>
    </w:p>
  </w:footnote>
  <w:footnote w:id="30">
    <w:p w14:paraId="1E77059E" w14:textId="77777777" w:rsidR="00BE6B73" w:rsidRPr="0067295B" w:rsidRDefault="00BE6B73" w:rsidP="00BE6B73">
      <w:pPr>
        <w:pStyle w:val="af4"/>
        <w:rPr>
          <w:lang w:val="ru-RU"/>
        </w:rPr>
      </w:pPr>
      <w:r>
        <w:rPr>
          <w:rStyle w:val="af6"/>
        </w:rPr>
        <w:footnoteRef/>
      </w:r>
      <w:r w:rsidRPr="0067295B">
        <w:rPr>
          <w:lang w:val="ru-RU"/>
        </w:rPr>
        <w:t xml:space="preserve"> </w:t>
      </w:r>
      <w:r w:rsidRPr="00E744D0">
        <w:rPr>
          <w:lang w:val="ru-RU"/>
        </w:rPr>
        <w:t xml:space="preserve">Самохин, А. В., &amp; Мясников, С. А. (2023). Взаимосвязь субъективных и объективных показателей в оценке качества жизни (на примере Индекса ВЭБ. </w:t>
      </w:r>
      <w:r w:rsidRPr="00A528A6">
        <w:rPr>
          <w:lang w:val="ru-RU"/>
        </w:rPr>
        <w:t>РФ).</w:t>
      </w:r>
      <w:r w:rsidRPr="00E744D0">
        <w:t> </w:t>
      </w:r>
      <w:r w:rsidRPr="00A528A6">
        <w:rPr>
          <w:lang w:val="ru-RU"/>
        </w:rPr>
        <w:t>Вестник Российского экономического университета имени ГВ Плеханова,</w:t>
      </w:r>
      <w:r w:rsidRPr="00E744D0">
        <w:t> </w:t>
      </w:r>
      <w:r w:rsidRPr="00A528A6">
        <w:rPr>
          <w:lang w:val="ru-RU"/>
        </w:rPr>
        <w:t>20(1), 38-54.</w:t>
      </w:r>
    </w:p>
  </w:footnote>
  <w:footnote w:id="31">
    <w:p w14:paraId="571F4F2C" w14:textId="77777777" w:rsidR="00BE6B73" w:rsidRPr="00BE6B73" w:rsidRDefault="00BE6B73" w:rsidP="00BE6B73">
      <w:pPr>
        <w:pStyle w:val="af4"/>
      </w:pPr>
      <w:r>
        <w:rPr>
          <w:rStyle w:val="af6"/>
        </w:rPr>
        <w:footnoteRef/>
      </w:r>
      <w:r w:rsidRPr="0067295B">
        <w:rPr>
          <w:lang w:val="ru-RU"/>
        </w:rPr>
        <w:t xml:space="preserve"> </w:t>
      </w:r>
      <w:proofErr w:type="spellStart"/>
      <w:r w:rsidRPr="00A528A6">
        <w:t>Osberg</w:t>
      </w:r>
      <w:proofErr w:type="spellEnd"/>
      <w:r w:rsidRPr="00A528A6">
        <w:rPr>
          <w:lang w:val="ru-RU"/>
        </w:rPr>
        <w:t xml:space="preserve">, </w:t>
      </w:r>
      <w:r w:rsidRPr="00A528A6">
        <w:t>L</w:t>
      </w:r>
      <w:r w:rsidRPr="00A528A6">
        <w:rPr>
          <w:lang w:val="ru-RU"/>
        </w:rPr>
        <w:t xml:space="preserve">., &amp; </w:t>
      </w:r>
      <w:r w:rsidRPr="00A528A6">
        <w:t>Sharpe</w:t>
      </w:r>
      <w:r w:rsidRPr="00A528A6">
        <w:rPr>
          <w:lang w:val="ru-RU"/>
        </w:rPr>
        <w:t xml:space="preserve">, </w:t>
      </w:r>
      <w:r w:rsidRPr="00A528A6">
        <w:t>A</w:t>
      </w:r>
      <w:r w:rsidRPr="00A528A6">
        <w:rPr>
          <w:lang w:val="ru-RU"/>
        </w:rPr>
        <w:t xml:space="preserve">. (2002). </w:t>
      </w:r>
      <w:r w:rsidRPr="00A528A6">
        <w:t>An index of economic well–being for selected OECD countries. Review of Income and Wealth, 48(3), 291-316.</w:t>
      </w:r>
    </w:p>
  </w:footnote>
  <w:footnote w:id="32">
    <w:p w14:paraId="6D4DED63" w14:textId="0B4CC2C9" w:rsidR="00432C2B" w:rsidRPr="00432C2B" w:rsidRDefault="00432C2B">
      <w:pPr>
        <w:pStyle w:val="af4"/>
      </w:pPr>
      <w:r>
        <w:rPr>
          <w:rStyle w:val="af6"/>
        </w:rPr>
        <w:footnoteRef/>
      </w:r>
      <w:r w:rsidRPr="00BE6B73">
        <w:t xml:space="preserve"> </w:t>
      </w:r>
      <w:r w:rsidRPr="00FA4043">
        <w:t xml:space="preserve">De </w:t>
      </w:r>
      <w:proofErr w:type="spellStart"/>
      <w:r w:rsidRPr="00FA4043">
        <w:t>Frenne</w:t>
      </w:r>
      <w:proofErr w:type="spellEnd"/>
      <w:r w:rsidRPr="00FA4043">
        <w:t xml:space="preserve">, P., </w:t>
      </w:r>
      <w:proofErr w:type="spellStart"/>
      <w:r w:rsidRPr="00FA4043">
        <w:t>Cougnon</w:t>
      </w:r>
      <w:proofErr w:type="spellEnd"/>
      <w:r w:rsidRPr="00FA4043">
        <w:t xml:space="preserve">, M., Janssens, G. P., &amp; </w:t>
      </w:r>
      <w:proofErr w:type="spellStart"/>
      <w:r w:rsidRPr="00FA4043">
        <w:t>Vangansbeke</w:t>
      </w:r>
      <w:proofErr w:type="spellEnd"/>
      <w:r w:rsidRPr="00FA4043">
        <w:t xml:space="preserve">, P. (2022). Nutrient fertilization by dogs in peri‐urban ecosystems. Ecological Solutions and Evidence, 3(1), </w:t>
      </w:r>
      <w:proofErr w:type="spellStart"/>
      <w:r w:rsidRPr="00FA4043">
        <w:t>e12128</w:t>
      </w:r>
      <w:proofErr w:type="spellEnd"/>
      <w:r w:rsidRPr="00FA4043">
        <w:t>.</w:t>
      </w:r>
    </w:p>
  </w:footnote>
  <w:footnote w:id="33">
    <w:p w14:paraId="3021AF57" w14:textId="7F157B9A" w:rsidR="00FA4043" w:rsidRPr="001D6F85" w:rsidRDefault="000850EC" w:rsidP="00FA4043">
      <w:pPr>
        <w:pStyle w:val="af4"/>
        <w:rPr>
          <w:lang w:val="ru-RU"/>
        </w:rPr>
      </w:pPr>
      <w:r>
        <w:rPr>
          <w:rStyle w:val="af6"/>
        </w:rPr>
        <w:footnoteRef/>
      </w:r>
      <w:r w:rsidRPr="00FA4043">
        <w:rPr>
          <w:lang w:val="ru-RU"/>
        </w:rPr>
        <w:t xml:space="preserve"> </w:t>
      </w:r>
      <w:r w:rsidR="00FA4043" w:rsidRPr="001D6F85">
        <w:rPr>
          <w:lang w:val="ru-RU" w:eastAsia="ru-RU"/>
        </w:rPr>
        <w:t>В Роспотребнадзоре рассказали, сколько человек умирает от бешенства. Как защитить себя от смертельной инфекции</w:t>
      </w:r>
      <w:r w:rsidR="001D6F85" w:rsidRPr="001D6F85">
        <w:rPr>
          <w:lang w:val="ru-RU" w:eastAsia="ru-RU"/>
        </w:rPr>
        <w:t xml:space="preserve"> </w:t>
      </w:r>
      <w:r w:rsidR="00FA4043" w:rsidRPr="001D6F85">
        <w:rPr>
          <w:lang w:val="ru-RU"/>
        </w:rPr>
        <w:t>[Электронный ресурс]</w:t>
      </w:r>
      <w:r w:rsidR="001D6F85" w:rsidRPr="001D6F85">
        <w:rPr>
          <w:lang w:val="ru-RU"/>
        </w:rPr>
        <w:t xml:space="preserve"> </w:t>
      </w:r>
      <w:r w:rsidR="00FA4043" w:rsidRPr="001D6F85">
        <w:rPr>
          <w:lang w:val="ru-RU"/>
        </w:rPr>
        <w:t xml:space="preserve">// </w:t>
      </w:r>
      <w:r w:rsidR="00FA4043" w:rsidRPr="001D6F85">
        <w:t>RG</w:t>
      </w:r>
      <w:r w:rsidR="00FA4043" w:rsidRPr="001D6F85">
        <w:rPr>
          <w:lang w:val="ru-RU"/>
        </w:rPr>
        <w:t>.</w:t>
      </w:r>
      <w:r w:rsidR="00FA4043" w:rsidRPr="001D6F85">
        <w:t>RU</w:t>
      </w:r>
      <w:r w:rsidR="00FA4043" w:rsidRPr="001D6F85">
        <w:rPr>
          <w:lang w:val="ru-RU"/>
        </w:rPr>
        <w:t xml:space="preserve">- Режим доступа: </w:t>
      </w:r>
      <w:r w:rsidR="001D6F85" w:rsidRPr="001D6F85">
        <w:t>https</w:t>
      </w:r>
      <w:r w:rsidR="001D6F85" w:rsidRPr="001D6F85">
        <w:rPr>
          <w:lang w:val="ru-RU"/>
        </w:rPr>
        <w:t>://</w:t>
      </w:r>
      <w:proofErr w:type="spellStart"/>
      <w:r w:rsidR="001D6F85" w:rsidRPr="001D6F85">
        <w:t>rg</w:t>
      </w:r>
      <w:proofErr w:type="spellEnd"/>
      <w:r w:rsidR="001D6F85" w:rsidRPr="001D6F85">
        <w:rPr>
          <w:lang w:val="ru-RU"/>
        </w:rPr>
        <w:t>.</w:t>
      </w:r>
      <w:proofErr w:type="spellStart"/>
      <w:r w:rsidR="001D6F85" w:rsidRPr="001D6F85">
        <w:t>ru</w:t>
      </w:r>
      <w:proofErr w:type="spellEnd"/>
      <w:r w:rsidR="001D6F85" w:rsidRPr="001D6F85">
        <w:rPr>
          <w:lang w:val="ru-RU"/>
        </w:rPr>
        <w:t>/2022/09/28/</w:t>
      </w:r>
      <w:r w:rsidR="001D6F85" w:rsidRPr="001D6F85">
        <w:t>v</w:t>
      </w:r>
      <w:r w:rsidR="001D6F85" w:rsidRPr="001D6F85">
        <w:rPr>
          <w:lang w:val="ru-RU"/>
        </w:rPr>
        <w:t>-</w:t>
      </w:r>
      <w:proofErr w:type="spellStart"/>
      <w:r w:rsidR="001D6F85" w:rsidRPr="001D6F85">
        <w:t>rospotrebnadzore</w:t>
      </w:r>
      <w:proofErr w:type="spellEnd"/>
      <w:r w:rsidR="001D6F85" w:rsidRPr="001D6F85">
        <w:rPr>
          <w:lang w:val="ru-RU"/>
        </w:rPr>
        <w:t>-</w:t>
      </w:r>
      <w:proofErr w:type="spellStart"/>
      <w:r w:rsidR="001D6F85" w:rsidRPr="001D6F85">
        <w:t>rasskazali</w:t>
      </w:r>
      <w:proofErr w:type="spellEnd"/>
      <w:r w:rsidR="001D6F85" w:rsidRPr="001D6F85">
        <w:rPr>
          <w:lang w:val="ru-RU"/>
        </w:rPr>
        <w:t>-</w:t>
      </w:r>
      <w:proofErr w:type="spellStart"/>
      <w:r w:rsidR="001D6F85" w:rsidRPr="001D6F85">
        <w:t>skolko</w:t>
      </w:r>
      <w:proofErr w:type="spellEnd"/>
      <w:r w:rsidR="001D6F85" w:rsidRPr="001D6F85">
        <w:rPr>
          <w:lang w:val="ru-RU"/>
        </w:rPr>
        <w:t>-</w:t>
      </w:r>
      <w:proofErr w:type="spellStart"/>
      <w:r w:rsidR="001D6F85" w:rsidRPr="001D6F85">
        <w:t>chelovek</w:t>
      </w:r>
      <w:proofErr w:type="spellEnd"/>
      <w:r w:rsidR="001D6F85" w:rsidRPr="001D6F85">
        <w:rPr>
          <w:lang w:val="ru-RU"/>
        </w:rPr>
        <w:t>-</w:t>
      </w:r>
      <w:proofErr w:type="spellStart"/>
      <w:r w:rsidR="001D6F85" w:rsidRPr="001D6F85">
        <w:t>umiraet</w:t>
      </w:r>
      <w:proofErr w:type="spellEnd"/>
      <w:r w:rsidR="001D6F85" w:rsidRPr="001D6F85">
        <w:rPr>
          <w:lang w:val="ru-RU"/>
        </w:rPr>
        <w:t>-</w:t>
      </w:r>
      <w:proofErr w:type="spellStart"/>
      <w:r w:rsidR="001D6F85" w:rsidRPr="001D6F85">
        <w:t>ot</w:t>
      </w:r>
      <w:proofErr w:type="spellEnd"/>
      <w:r w:rsidR="001D6F85" w:rsidRPr="001D6F85">
        <w:rPr>
          <w:lang w:val="ru-RU"/>
        </w:rPr>
        <w:t>-</w:t>
      </w:r>
      <w:proofErr w:type="spellStart"/>
      <w:r w:rsidR="001D6F85" w:rsidRPr="001D6F85">
        <w:t>beshenstva</w:t>
      </w:r>
      <w:proofErr w:type="spellEnd"/>
      <w:r w:rsidR="001D6F85" w:rsidRPr="001D6F85">
        <w:rPr>
          <w:lang w:val="ru-RU"/>
        </w:rPr>
        <w:t>.</w:t>
      </w:r>
      <w:r w:rsidR="001D6F85" w:rsidRPr="001D6F85">
        <w:t>html</w:t>
      </w:r>
      <w:r w:rsidR="00FA4043" w:rsidRPr="001D6F85">
        <w:rPr>
          <w:lang w:val="ru-RU"/>
        </w:rPr>
        <w:t xml:space="preserve"> (дата обращения: 06.03.2023)</w:t>
      </w:r>
    </w:p>
    <w:p w14:paraId="2A625F72" w14:textId="175058A0" w:rsidR="00FA4043" w:rsidRPr="00FA4043" w:rsidRDefault="00FA4043" w:rsidP="00FA4043">
      <w:pPr>
        <w:pStyle w:val="1"/>
        <w:shd w:val="clear" w:color="auto" w:fill="FFFFFF"/>
        <w:spacing w:before="180" w:line="540" w:lineRule="atLeast"/>
        <w:rPr>
          <w:rFonts w:ascii="Arial" w:eastAsia="Times New Roman" w:hAnsi="Arial" w:cs="Arial"/>
          <w:caps w:val="0"/>
          <w:color w:val="252525"/>
          <w:spacing w:val="2"/>
          <w:kern w:val="36"/>
          <w:sz w:val="45"/>
          <w:szCs w:val="45"/>
          <w:lang w:val="ru-RU" w:eastAsia="ru-RU"/>
        </w:rPr>
      </w:pPr>
    </w:p>
    <w:p w14:paraId="52E301B3" w14:textId="2A55CBFB" w:rsidR="000850EC" w:rsidRPr="00FA4043" w:rsidRDefault="000850EC" w:rsidP="000850EC">
      <w:pPr>
        <w:pStyle w:val="af4"/>
        <w:rPr>
          <w:lang w:val="ru-RU"/>
        </w:rPr>
      </w:pPr>
    </w:p>
  </w:footnote>
  <w:footnote w:id="34">
    <w:p w14:paraId="27A65BC5" w14:textId="30CB1AE5" w:rsidR="009F32E1" w:rsidRPr="00E232B8" w:rsidRDefault="009F32E1">
      <w:pPr>
        <w:pStyle w:val="af4"/>
        <w:rPr>
          <w:lang w:val="ru-RU"/>
        </w:rPr>
      </w:pPr>
      <w:r>
        <w:rPr>
          <w:rStyle w:val="af6"/>
        </w:rPr>
        <w:footnoteRef/>
      </w:r>
      <w:r w:rsidRPr="009F32E1">
        <w:rPr>
          <w:lang w:val="ru-RU"/>
        </w:rPr>
        <w:t xml:space="preserve"> </w:t>
      </w:r>
      <w:r w:rsidRPr="00B607E0">
        <w:rPr>
          <w:lang w:val="ru-RU"/>
        </w:rPr>
        <w:t>Рахманов, А. И. (2002). Проблема бродячих собак в городах.</w:t>
      </w:r>
      <w:r w:rsidRPr="00FA4043">
        <w:t> </w:t>
      </w:r>
      <w:r w:rsidRPr="00B607E0">
        <w:rPr>
          <w:lang w:val="ru-RU"/>
        </w:rPr>
        <w:t>Ветеринарная патология, (1), 136-140.</w:t>
      </w:r>
    </w:p>
  </w:footnote>
  <w:footnote w:id="35">
    <w:p w14:paraId="5C9CDF6E" w14:textId="6560970E" w:rsidR="00D126EB" w:rsidRPr="00577BB2" w:rsidRDefault="00D126EB" w:rsidP="00B321DC">
      <w:pPr>
        <w:pStyle w:val="af4"/>
        <w:rPr>
          <w:lang w:val="ru-RU"/>
        </w:rPr>
      </w:pPr>
      <w:r>
        <w:rPr>
          <w:rStyle w:val="af6"/>
        </w:rPr>
        <w:footnoteRef/>
      </w:r>
      <w:r w:rsidRPr="00577BB2">
        <w:rPr>
          <w:lang w:val="ru-RU"/>
        </w:rPr>
        <w:t xml:space="preserve"> </w:t>
      </w:r>
      <w:r w:rsidR="00B321DC" w:rsidRPr="00B321DC">
        <w:rPr>
          <w:lang w:val="ru-RU"/>
        </w:rPr>
        <w:t>В Роспотребнадзоре подсчитали число пострадавших от укусов животных россиян</w:t>
      </w:r>
      <w:r w:rsidR="00B321DC">
        <w:rPr>
          <w:lang w:val="ru-RU"/>
        </w:rPr>
        <w:t xml:space="preserve"> </w:t>
      </w:r>
      <w:r w:rsidR="00B321DC" w:rsidRPr="001D6F85">
        <w:rPr>
          <w:lang w:val="ru-RU"/>
        </w:rPr>
        <w:t xml:space="preserve">[Электронный ресурс] // </w:t>
      </w:r>
      <w:r w:rsidR="00B321DC">
        <w:rPr>
          <w:lang w:val="ru-RU"/>
        </w:rPr>
        <w:t xml:space="preserve">ТАСС </w:t>
      </w:r>
      <w:r w:rsidR="00B321DC" w:rsidRPr="001D6F85">
        <w:rPr>
          <w:lang w:val="ru-RU"/>
        </w:rPr>
        <w:t xml:space="preserve">- Режим доступа: </w:t>
      </w:r>
      <w:r w:rsidR="00B321DC" w:rsidRPr="00023271">
        <w:t>https</w:t>
      </w:r>
      <w:r w:rsidR="00B321DC" w:rsidRPr="00577BB2">
        <w:rPr>
          <w:lang w:val="ru-RU"/>
        </w:rPr>
        <w:t>://</w:t>
      </w:r>
      <w:proofErr w:type="spellStart"/>
      <w:r w:rsidR="00B321DC" w:rsidRPr="00023271">
        <w:t>tass</w:t>
      </w:r>
      <w:proofErr w:type="spellEnd"/>
      <w:r w:rsidR="00B321DC" w:rsidRPr="00577BB2">
        <w:rPr>
          <w:lang w:val="ru-RU"/>
        </w:rPr>
        <w:t>.</w:t>
      </w:r>
      <w:proofErr w:type="spellStart"/>
      <w:r w:rsidR="00B321DC" w:rsidRPr="00023271">
        <w:t>ru</w:t>
      </w:r>
      <w:proofErr w:type="spellEnd"/>
      <w:r w:rsidR="00B321DC" w:rsidRPr="00577BB2">
        <w:rPr>
          <w:lang w:val="ru-RU"/>
        </w:rPr>
        <w:t>/</w:t>
      </w:r>
      <w:proofErr w:type="spellStart"/>
      <w:r w:rsidR="00B321DC" w:rsidRPr="00023271">
        <w:t>obschestvo</w:t>
      </w:r>
      <w:proofErr w:type="spellEnd"/>
      <w:r w:rsidR="00B321DC" w:rsidRPr="00577BB2">
        <w:rPr>
          <w:lang w:val="ru-RU"/>
        </w:rPr>
        <w:t>/7234285</w:t>
      </w:r>
      <w:r w:rsidR="00B321DC" w:rsidRPr="001D6F85">
        <w:rPr>
          <w:lang w:val="ru-RU"/>
        </w:rPr>
        <w:t xml:space="preserve"> (дата обращения: 06.03.2023)</w:t>
      </w:r>
    </w:p>
  </w:footnote>
  <w:footnote w:id="36">
    <w:p w14:paraId="69B70B17" w14:textId="7ED163B6" w:rsidR="00B321DC" w:rsidRPr="00B321DC" w:rsidRDefault="00636E82" w:rsidP="00B321DC">
      <w:pPr>
        <w:pStyle w:val="af4"/>
        <w:rPr>
          <w:lang w:val="ru-RU"/>
        </w:rPr>
      </w:pPr>
      <w:r>
        <w:rPr>
          <w:rStyle w:val="af6"/>
        </w:rPr>
        <w:footnoteRef/>
      </w:r>
      <w:r w:rsidRPr="00577BB2">
        <w:rPr>
          <w:lang w:val="ru-RU"/>
        </w:rPr>
        <w:t xml:space="preserve"> </w:t>
      </w:r>
      <w:r w:rsidR="00B321DC" w:rsidRPr="00B321DC">
        <w:rPr>
          <w:lang w:val="ru-RU"/>
        </w:rPr>
        <w:t>Какими инфекциями можно заразиться от собак</w:t>
      </w:r>
      <w:r w:rsidR="00873C8C">
        <w:rPr>
          <w:lang w:val="ru-RU"/>
        </w:rPr>
        <w:t xml:space="preserve"> </w:t>
      </w:r>
      <w:r w:rsidR="00B321DC" w:rsidRPr="00873C8C">
        <w:rPr>
          <w:lang w:val="ru-RU"/>
        </w:rPr>
        <w:t xml:space="preserve">[Электронный ресурс] // Ветеринария и жизнь - Режим доступа: </w:t>
      </w:r>
      <w:r w:rsidR="00B321DC" w:rsidRPr="00B321DC">
        <w:t>https</w:t>
      </w:r>
      <w:r w:rsidR="00B321DC" w:rsidRPr="00B321DC">
        <w:rPr>
          <w:lang w:val="ru-RU"/>
        </w:rPr>
        <w:t>://</w:t>
      </w:r>
      <w:proofErr w:type="spellStart"/>
      <w:r w:rsidR="00B321DC" w:rsidRPr="00B321DC">
        <w:t>vetandlife</w:t>
      </w:r>
      <w:proofErr w:type="spellEnd"/>
      <w:r w:rsidR="00B321DC" w:rsidRPr="00B321DC">
        <w:rPr>
          <w:lang w:val="ru-RU"/>
        </w:rPr>
        <w:t>.</w:t>
      </w:r>
      <w:proofErr w:type="spellStart"/>
      <w:r w:rsidR="00B321DC" w:rsidRPr="00B321DC">
        <w:t>ru</w:t>
      </w:r>
      <w:proofErr w:type="spellEnd"/>
      <w:r w:rsidR="00B321DC" w:rsidRPr="00B321DC">
        <w:rPr>
          <w:lang w:val="ru-RU"/>
        </w:rPr>
        <w:t>/</w:t>
      </w:r>
      <w:proofErr w:type="spellStart"/>
      <w:r w:rsidR="00B321DC" w:rsidRPr="00B321DC">
        <w:t>sobytiya</w:t>
      </w:r>
      <w:proofErr w:type="spellEnd"/>
      <w:r w:rsidR="00B321DC" w:rsidRPr="00B321DC">
        <w:rPr>
          <w:lang w:val="ru-RU"/>
        </w:rPr>
        <w:t>/</w:t>
      </w:r>
      <w:proofErr w:type="spellStart"/>
      <w:r w:rsidR="00B321DC" w:rsidRPr="00B321DC">
        <w:t>kakimi</w:t>
      </w:r>
      <w:proofErr w:type="spellEnd"/>
      <w:r w:rsidR="00B321DC" w:rsidRPr="00B321DC">
        <w:rPr>
          <w:lang w:val="ru-RU"/>
        </w:rPr>
        <w:t>-</w:t>
      </w:r>
      <w:proofErr w:type="spellStart"/>
      <w:r w:rsidR="00B321DC" w:rsidRPr="00B321DC">
        <w:t>infekciyami</w:t>
      </w:r>
      <w:proofErr w:type="spellEnd"/>
      <w:r w:rsidR="00B321DC" w:rsidRPr="00B321DC">
        <w:rPr>
          <w:lang w:val="ru-RU"/>
        </w:rPr>
        <w:t>-</w:t>
      </w:r>
      <w:proofErr w:type="spellStart"/>
      <w:r w:rsidR="00B321DC" w:rsidRPr="00B321DC">
        <w:t>mozhno</w:t>
      </w:r>
      <w:proofErr w:type="spellEnd"/>
      <w:r w:rsidR="00B321DC" w:rsidRPr="00B321DC">
        <w:rPr>
          <w:lang w:val="ru-RU"/>
        </w:rPr>
        <w:t>-</w:t>
      </w:r>
      <w:proofErr w:type="spellStart"/>
      <w:r w:rsidR="00B321DC" w:rsidRPr="00B321DC">
        <w:t>zarazitsya</w:t>
      </w:r>
      <w:proofErr w:type="spellEnd"/>
      <w:r w:rsidR="00B321DC" w:rsidRPr="00B321DC">
        <w:rPr>
          <w:lang w:val="ru-RU"/>
        </w:rPr>
        <w:t>-</w:t>
      </w:r>
      <w:proofErr w:type="spellStart"/>
      <w:r w:rsidR="00B321DC" w:rsidRPr="00B321DC">
        <w:t>ot</w:t>
      </w:r>
      <w:proofErr w:type="spellEnd"/>
      <w:r w:rsidR="00B321DC" w:rsidRPr="00B321DC">
        <w:rPr>
          <w:lang w:val="ru-RU"/>
        </w:rPr>
        <w:t>-</w:t>
      </w:r>
      <w:proofErr w:type="spellStart"/>
      <w:r w:rsidR="00B321DC" w:rsidRPr="00B321DC">
        <w:t>sobak</w:t>
      </w:r>
      <w:proofErr w:type="spellEnd"/>
      <w:r w:rsidR="00B321DC" w:rsidRPr="00B321DC">
        <w:rPr>
          <w:lang w:val="ru-RU"/>
        </w:rPr>
        <w:t>/</w:t>
      </w:r>
      <w:r w:rsidR="00B321DC" w:rsidRPr="00873C8C">
        <w:rPr>
          <w:lang w:val="ru-RU"/>
        </w:rPr>
        <w:t xml:space="preserve">  (дата обращения: 06.03.2023)</w:t>
      </w:r>
    </w:p>
    <w:p w14:paraId="2CE7C129" w14:textId="2E3163C6" w:rsidR="00B321DC" w:rsidRPr="00B321DC" w:rsidRDefault="00B321DC" w:rsidP="00B321DC">
      <w:pPr>
        <w:pStyle w:val="1"/>
        <w:shd w:val="clear" w:color="auto" w:fill="FFFFFF"/>
        <w:spacing w:after="270"/>
        <w:rPr>
          <w:rFonts w:ascii="GrtskPeta" w:hAnsi="GrtskPeta"/>
          <w:color w:val="000000"/>
          <w:sz w:val="54"/>
          <w:szCs w:val="54"/>
          <w:lang w:val="ru-RU"/>
        </w:rPr>
      </w:pPr>
    </w:p>
    <w:p w14:paraId="229D941B" w14:textId="19F06C3E" w:rsidR="00636E82" w:rsidRPr="00577BB2" w:rsidRDefault="00636E82">
      <w:pPr>
        <w:pStyle w:val="af4"/>
        <w:rPr>
          <w:lang w:val="ru-RU"/>
        </w:rPr>
      </w:pPr>
    </w:p>
  </w:footnote>
  <w:footnote w:id="37">
    <w:p w14:paraId="01F7275B" w14:textId="45497593" w:rsidR="001E124A" w:rsidRPr="00477DA5" w:rsidRDefault="001E124A" w:rsidP="0073534F">
      <w:pPr>
        <w:pStyle w:val="af4"/>
        <w:rPr>
          <w:lang w:val="ru-RU"/>
        </w:rPr>
      </w:pPr>
      <w:r>
        <w:rPr>
          <w:rStyle w:val="af6"/>
        </w:rPr>
        <w:footnoteRef/>
      </w:r>
      <w:r>
        <w:rPr>
          <w:lang w:val="ru-RU"/>
        </w:rPr>
        <w:t xml:space="preserve"> </w:t>
      </w:r>
      <w:r w:rsidR="00873C8C" w:rsidRPr="00D01859">
        <w:rPr>
          <w:lang w:val="ru-RU"/>
        </w:rPr>
        <w:t>Законодательно запретить свободное нахождение бродячих собак в городской среде</w:t>
      </w:r>
      <w:r w:rsidR="00873C8C" w:rsidRPr="00B607E0">
        <w:rPr>
          <w:lang w:val="ru-RU"/>
        </w:rPr>
        <w:t xml:space="preserve"> </w:t>
      </w:r>
      <w:r w:rsidR="00873C8C" w:rsidRPr="00D01859">
        <w:rPr>
          <w:lang w:val="ru-RU"/>
        </w:rPr>
        <w:t xml:space="preserve">[Электронный ресурс] // </w:t>
      </w:r>
      <w:r w:rsidR="00873C8C" w:rsidRPr="00B607E0">
        <w:rPr>
          <w:lang w:val="ru-RU"/>
        </w:rPr>
        <w:t xml:space="preserve">Российская общественная инициатива </w:t>
      </w:r>
      <w:r w:rsidR="00873C8C" w:rsidRPr="00D01859">
        <w:rPr>
          <w:lang w:val="ru-RU"/>
        </w:rPr>
        <w:t xml:space="preserve">- Режим доступа: </w:t>
      </w:r>
      <w:hyperlink r:id="rId6" w:anchor=":~:text=%D0%9F%D1%80%D0%B8%20%D1%8D%D1%82%D0%BE%D0%BC%20%D1%83%D0%BC%D0%B5%D1%80%D1%89%D0%B2%D0%BB%D0%B5%D0%BD%D0%B8%D0%B5%20%D1%81%D0%BE%D0%B1%D0%B0%D0%BA%20%D0%B4%D0%BE%D0%BF%D1%83%D1%81%D0%BA%D0%B0%D0%B5%D1%82%D1%81%D1%8F,%D0%BF%D1%80%D0%B8%20%D0%BD%D0%B0%D0%BB%D0%B8%D1%87%D0%B8%D0%B8%20%D1%82%D1%8F%D0%B6%D0%B5%D0%BB%D0%BE%D0%B3%D0%BE%20%D0%BD%D0%B5%D0%B8%D0%B7%D0%BB%D0%B5%D1%87%D0%B8%D0%BC%D0%BE%D0%B3%D0%BE%20%D0%B7%D0%B0%D0%B1%D0%BE%D0%BB%D0%B5%D0%B2%D0%B0%D0%BD%D0%B8%D1%8F" w:history="1">
        <w:r w:rsidR="00873C8C" w:rsidRPr="00D01859">
          <w:t>https</w:t>
        </w:r>
        <w:r w:rsidR="00873C8C" w:rsidRPr="00B607E0">
          <w:rPr>
            <w:lang w:val="ru-RU"/>
          </w:rPr>
          <w:t>://</w:t>
        </w:r>
        <w:r w:rsidR="00873C8C" w:rsidRPr="00D01859">
          <w:t>www</w:t>
        </w:r>
        <w:r w:rsidR="00873C8C" w:rsidRPr="00B607E0">
          <w:rPr>
            <w:lang w:val="ru-RU"/>
          </w:rPr>
          <w:t>.</w:t>
        </w:r>
        <w:proofErr w:type="spellStart"/>
        <w:r w:rsidR="00873C8C" w:rsidRPr="00D01859">
          <w:t>roi</w:t>
        </w:r>
        <w:proofErr w:type="spellEnd"/>
        <w:r w:rsidR="00873C8C" w:rsidRPr="00B607E0">
          <w:rPr>
            <w:lang w:val="ru-RU"/>
          </w:rPr>
          <w:t>.</w:t>
        </w:r>
        <w:proofErr w:type="spellStart"/>
        <w:r w:rsidR="00873C8C" w:rsidRPr="00D01859">
          <w:t>ru</w:t>
        </w:r>
        <w:proofErr w:type="spellEnd"/>
        <w:r w:rsidR="00873C8C" w:rsidRPr="00B607E0">
          <w:rPr>
            <w:lang w:val="ru-RU"/>
          </w:rPr>
          <w:t>/52352/#:~:</w:t>
        </w:r>
        <w:r w:rsidR="00873C8C" w:rsidRPr="00D01859">
          <w:t>text</w:t>
        </w:r>
        <w:r w:rsidR="00873C8C" w:rsidRPr="00B607E0">
          <w:rPr>
            <w:lang w:val="ru-RU"/>
          </w:rPr>
          <w:t>=%</w:t>
        </w:r>
        <w:r w:rsidR="00873C8C" w:rsidRPr="00D01859">
          <w:t>D</w:t>
        </w:r>
        <w:r w:rsidR="00873C8C" w:rsidRPr="00B607E0">
          <w:rPr>
            <w:lang w:val="ru-RU"/>
          </w:rPr>
          <w:t>0%9</w:t>
        </w:r>
        <w:r w:rsidR="00873C8C" w:rsidRPr="00D01859">
          <w:t>F</w:t>
        </w:r>
        <w:r w:rsidR="00873C8C" w:rsidRPr="00B607E0">
          <w:rPr>
            <w:lang w:val="ru-RU"/>
          </w:rPr>
          <w:t>%</w:t>
        </w:r>
        <w:r w:rsidR="00873C8C" w:rsidRPr="00D01859">
          <w:t>D</w:t>
        </w:r>
        <w:r w:rsidR="00873C8C" w:rsidRPr="00B607E0">
          <w:rPr>
            <w:lang w:val="ru-RU"/>
          </w:rPr>
          <w:t>1%80%</w:t>
        </w:r>
        <w:r w:rsidR="00873C8C" w:rsidRPr="00D01859">
          <w:t>D</w:t>
        </w:r>
        <w:r w:rsidR="00873C8C" w:rsidRPr="00B607E0">
          <w:rPr>
            <w:lang w:val="ru-RU"/>
          </w:rPr>
          <w:t>0%</w:t>
        </w:r>
        <w:r w:rsidR="00873C8C" w:rsidRPr="00D01859">
          <w:t>B</w:t>
        </w:r>
        <w:r w:rsidR="00873C8C" w:rsidRPr="00B607E0">
          <w:rPr>
            <w:lang w:val="ru-RU"/>
          </w:rPr>
          <w:t>8%20%</w:t>
        </w:r>
        <w:r w:rsidR="00873C8C" w:rsidRPr="00D01859">
          <w:t>D</w:t>
        </w:r>
        <w:r w:rsidR="00873C8C" w:rsidRPr="00B607E0">
          <w:rPr>
            <w:lang w:val="ru-RU"/>
          </w:rPr>
          <w:t>1%8</w:t>
        </w:r>
        <w:r w:rsidR="00873C8C" w:rsidRPr="00D01859">
          <w:t>D</w:t>
        </w:r>
        <w:r w:rsidR="00873C8C" w:rsidRPr="00B607E0">
          <w:rPr>
            <w:lang w:val="ru-RU"/>
          </w:rPr>
          <w:t>%</w:t>
        </w:r>
        <w:r w:rsidR="00873C8C" w:rsidRPr="00D01859">
          <w:t>D</w:t>
        </w:r>
        <w:r w:rsidR="00873C8C" w:rsidRPr="00B607E0">
          <w:rPr>
            <w:lang w:val="ru-RU"/>
          </w:rPr>
          <w:t>1%82%</w:t>
        </w:r>
        <w:r w:rsidR="00873C8C" w:rsidRPr="00D01859">
          <w:t>D</w:t>
        </w:r>
        <w:r w:rsidR="00873C8C" w:rsidRPr="00B607E0">
          <w:rPr>
            <w:lang w:val="ru-RU"/>
          </w:rPr>
          <w:t>0%</w:t>
        </w:r>
        <w:r w:rsidR="00873C8C" w:rsidRPr="00D01859">
          <w:t>BE</w:t>
        </w:r>
        <w:r w:rsidR="00873C8C" w:rsidRPr="00B607E0">
          <w:rPr>
            <w:lang w:val="ru-RU"/>
          </w:rPr>
          <w:t>%</w:t>
        </w:r>
        <w:r w:rsidR="00873C8C" w:rsidRPr="00D01859">
          <w:t>D</w:t>
        </w:r>
        <w:r w:rsidR="00873C8C" w:rsidRPr="00B607E0">
          <w:rPr>
            <w:lang w:val="ru-RU"/>
          </w:rPr>
          <w:t>0%</w:t>
        </w:r>
        <w:r w:rsidR="00873C8C" w:rsidRPr="00D01859">
          <w:t>BC</w:t>
        </w:r>
        <w:r w:rsidR="00873C8C" w:rsidRPr="00B607E0">
          <w:rPr>
            <w:lang w:val="ru-RU"/>
          </w:rPr>
          <w:t>%20%</w:t>
        </w:r>
        <w:r w:rsidR="00873C8C" w:rsidRPr="00D01859">
          <w:t>D</w:t>
        </w:r>
        <w:r w:rsidR="00873C8C" w:rsidRPr="00B607E0">
          <w:rPr>
            <w:lang w:val="ru-RU"/>
          </w:rPr>
          <w:t>1%83%</w:t>
        </w:r>
        <w:r w:rsidR="00873C8C" w:rsidRPr="00D01859">
          <w:t>D</w:t>
        </w:r>
        <w:r w:rsidR="00873C8C" w:rsidRPr="00B607E0">
          <w:rPr>
            <w:lang w:val="ru-RU"/>
          </w:rPr>
          <w:t>0%</w:t>
        </w:r>
        <w:r w:rsidR="00873C8C" w:rsidRPr="00D01859">
          <w:t>BC</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1%80%</w:t>
        </w:r>
        <w:r w:rsidR="00873C8C" w:rsidRPr="00D01859">
          <w:t>D</w:t>
        </w:r>
        <w:r w:rsidR="00873C8C" w:rsidRPr="00B607E0">
          <w:rPr>
            <w:lang w:val="ru-RU"/>
          </w:rPr>
          <w:t>1%89%</w:t>
        </w:r>
        <w:r w:rsidR="00873C8C" w:rsidRPr="00D01859">
          <w:t>D</w:t>
        </w:r>
        <w:r w:rsidR="00873C8C" w:rsidRPr="00B607E0">
          <w:rPr>
            <w:lang w:val="ru-RU"/>
          </w:rPr>
          <w:t>0%</w:t>
        </w:r>
        <w:r w:rsidR="00873C8C" w:rsidRPr="00D01859">
          <w:t>B</w:t>
        </w:r>
        <w:r w:rsidR="00873C8C" w:rsidRPr="00B607E0">
          <w:rPr>
            <w:lang w:val="ru-RU"/>
          </w:rPr>
          <w:t>2%</w:t>
        </w:r>
        <w:r w:rsidR="00873C8C" w:rsidRPr="00D01859">
          <w:t>D</w:t>
        </w:r>
        <w:r w:rsidR="00873C8C" w:rsidRPr="00B607E0">
          <w:rPr>
            <w:lang w:val="ru-RU"/>
          </w:rPr>
          <w:t>0%</w:t>
        </w:r>
        <w:r w:rsidR="00873C8C" w:rsidRPr="00D01859">
          <w:t>BB</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0%</w:t>
        </w:r>
        <w:r w:rsidR="00873C8C" w:rsidRPr="00D01859">
          <w:t>BD</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8%</w:t>
        </w:r>
        <w:r w:rsidR="00873C8C" w:rsidRPr="00D01859">
          <w:t>D</w:t>
        </w:r>
        <w:r w:rsidR="00873C8C" w:rsidRPr="00B607E0">
          <w:rPr>
            <w:lang w:val="ru-RU"/>
          </w:rPr>
          <w:t>0%</w:t>
        </w:r>
        <w:r w:rsidR="00873C8C" w:rsidRPr="00D01859">
          <w:t>B</w:t>
        </w:r>
        <w:r w:rsidR="00873C8C" w:rsidRPr="00B607E0">
          <w:rPr>
            <w:lang w:val="ru-RU"/>
          </w:rPr>
          <w:t>5%20%</w:t>
        </w:r>
        <w:r w:rsidR="00873C8C" w:rsidRPr="00D01859">
          <w:t>D</w:t>
        </w:r>
        <w:r w:rsidR="00873C8C" w:rsidRPr="00B607E0">
          <w:rPr>
            <w:lang w:val="ru-RU"/>
          </w:rPr>
          <w:t>1%81%</w:t>
        </w:r>
        <w:r w:rsidR="00873C8C" w:rsidRPr="00D01859">
          <w:t>D</w:t>
        </w:r>
        <w:r w:rsidR="00873C8C" w:rsidRPr="00B607E0">
          <w:rPr>
            <w:lang w:val="ru-RU"/>
          </w:rPr>
          <w:t>0%</w:t>
        </w:r>
        <w:r w:rsidR="00873C8C" w:rsidRPr="00D01859">
          <w:t>BE</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1%</w:t>
        </w:r>
        <w:r w:rsidR="00873C8C" w:rsidRPr="00D01859">
          <w:t>D</w:t>
        </w:r>
        <w:r w:rsidR="00873C8C" w:rsidRPr="00B607E0">
          <w:rPr>
            <w:lang w:val="ru-RU"/>
          </w:rPr>
          <w:t>0%</w:t>
        </w:r>
        <w:r w:rsidR="00873C8C" w:rsidRPr="00D01859">
          <w:t>B</w:t>
        </w:r>
        <w:r w:rsidR="00873C8C" w:rsidRPr="00B607E0">
          <w:rPr>
            <w:lang w:val="ru-RU"/>
          </w:rPr>
          <w:t>0%</w:t>
        </w:r>
        <w:r w:rsidR="00873C8C" w:rsidRPr="00D01859">
          <w:t>D</w:t>
        </w:r>
        <w:r w:rsidR="00873C8C" w:rsidRPr="00B607E0">
          <w:rPr>
            <w:lang w:val="ru-RU"/>
          </w:rPr>
          <w:t>0%</w:t>
        </w:r>
        <w:r w:rsidR="00873C8C" w:rsidRPr="00D01859">
          <w:t>BA</w:t>
        </w:r>
        <w:r w:rsidR="00873C8C" w:rsidRPr="00B607E0">
          <w:rPr>
            <w:lang w:val="ru-RU"/>
          </w:rPr>
          <w:t>%20%</w:t>
        </w:r>
        <w:r w:rsidR="00873C8C" w:rsidRPr="00D01859">
          <w:t>D</w:t>
        </w:r>
        <w:r w:rsidR="00873C8C" w:rsidRPr="00B607E0">
          <w:rPr>
            <w:lang w:val="ru-RU"/>
          </w:rPr>
          <w:t>0%</w:t>
        </w:r>
        <w:r w:rsidR="00873C8C" w:rsidRPr="00D01859">
          <w:t>B</w:t>
        </w:r>
        <w:r w:rsidR="00873C8C" w:rsidRPr="00B607E0">
          <w:rPr>
            <w:lang w:val="ru-RU"/>
          </w:rPr>
          <w:t>4%</w:t>
        </w:r>
        <w:r w:rsidR="00873C8C" w:rsidRPr="00D01859">
          <w:t>D</w:t>
        </w:r>
        <w:r w:rsidR="00873C8C" w:rsidRPr="00B607E0">
          <w:rPr>
            <w:lang w:val="ru-RU"/>
          </w:rPr>
          <w:t>0%</w:t>
        </w:r>
        <w:r w:rsidR="00873C8C" w:rsidRPr="00D01859">
          <w:t>BE</w:t>
        </w:r>
        <w:r w:rsidR="00873C8C" w:rsidRPr="00B607E0">
          <w:rPr>
            <w:lang w:val="ru-RU"/>
          </w:rPr>
          <w:t>%</w:t>
        </w:r>
        <w:r w:rsidR="00873C8C" w:rsidRPr="00D01859">
          <w:t>D</w:t>
        </w:r>
        <w:r w:rsidR="00873C8C" w:rsidRPr="00B607E0">
          <w:rPr>
            <w:lang w:val="ru-RU"/>
          </w:rPr>
          <w:t>0%</w:t>
        </w:r>
        <w:r w:rsidR="00873C8C" w:rsidRPr="00D01859">
          <w:t>BF</w:t>
        </w:r>
        <w:r w:rsidR="00873C8C" w:rsidRPr="00B607E0">
          <w:rPr>
            <w:lang w:val="ru-RU"/>
          </w:rPr>
          <w:t>%</w:t>
        </w:r>
        <w:r w:rsidR="00873C8C" w:rsidRPr="00D01859">
          <w:t>D</w:t>
        </w:r>
        <w:r w:rsidR="00873C8C" w:rsidRPr="00B607E0">
          <w:rPr>
            <w:lang w:val="ru-RU"/>
          </w:rPr>
          <w:t>1%83%</w:t>
        </w:r>
        <w:r w:rsidR="00873C8C" w:rsidRPr="00D01859">
          <w:t>D</w:t>
        </w:r>
        <w:r w:rsidR="00873C8C" w:rsidRPr="00B607E0">
          <w:rPr>
            <w:lang w:val="ru-RU"/>
          </w:rPr>
          <w:t>1%81%</w:t>
        </w:r>
        <w:r w:rsidR="00873C8C" w:rsidRPr="00D01859">
          <w:t>D</w:t>
        </w:r>
        <w:r w:rsidR="00873C8C" w:rsidRPr="00B607E0">
          <w:rPr>
            <w:lang w:val="ru-RU"/>
          </w:rPr>
          <w:t>0%</w:t>
        </w:r>
        <w:r w:rsidR="00873C8C" w:rsidRPr="00D01859">
          <w:t>BA</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0%</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1%82%</w:t>
        </w:r>
        <w:r w:rsidR="00873C8C" w:rsidRPr="00D01859">
          <w:t>D</w:t>
        </w:r>
        <w:r w:rsidR="00873C8C" w:rsidRPr="00B607E0">
          <w:rPr>
            <w:lang w:val="ru-RU"/>
          </w:rPr>
          <w:t>1%81%</w:t>
        </w:r>
        <w:r w:rsidR="00873C8C" w:rsidRPr="00D01859">
          <w:t>D</w:t>
        </w:r>
        <w:r w:rsidR="00873C8C" w:rsidRPr="00B607E0">
          <w:rPr>
            <w:lang w:val="ru-RU"/>
          </w:rPr>
          <w:t>1%8</w:t>
        </w:r>
        <w:r w:rsidR="00873C8C" w:rsidRPr="00D01859">
          <w:t>F</w:t>
        </w:r>
        <w:r w:rsidR="00873C8C" w:rsidRPr="00B607E0">
          <w:rPr>
            <w:lang w:val="ru-RU"/>
          </w:rPr>
          <w:t>,%</w:t>
        </w:r>
        <w:r w:rsidR="00873C8C" w:rsidRPr="00D01859">
          <w:t>D</w:t>
        </w:r>
        <w:r w:rsidR="00873C8C" w:rsidRPr="00B607E0">
          <w:rPr>
            <w:lang w:val="ru-RU"/>
          </w:rPr>
          <w:t>0%</w:t>
        </w:r>
        <w:r w:rsidR="00873C8C" w:rsidRPr="00D01859">
          <w:t>BF</w:t>
        </w:r>
        <w:r w:rsidR="00873C8C" w:rsidRPr="00B607E0">
          <w:rPr>
            <w:lang w:val="ru-RU"/>
          </w:rPr>
          <w:t>%</w:t>
        </w:r>
        <w:r w:rsidR="00873C8C" w:rsidRPr="00D01859">
          <w:t>D</w:t>
        </w:r>
        <w:r w:rsidR="00873C8C" w:rsidRPr="00B607E0">
          <w:rPr>
            <w:lang w:val="ru-RU"/>
          </w:rPr>
          <w:t>1%80%</w:t>
        </w:r>
        <w:r w:rsidR="00873C8C" w:rsidRPr="00D01859">
          <w:t>D</w:t>
        </w:r>
        <w:r w:rsidR="00873C8C" w:rsidRPr="00B607E0">
          <w:rPr>
            <w:lang w:val="ru-RU"/>
          </w:rPr>
          <w:t>0%</w:t>
        </w:r>
        <w:r w:rsidR="00873C8C" w:rsidRPr="00D01859">
          <w:t>B</w:t>
        </w:r>
        <w:r w:rsidR="00873C8C" w:rsidRPr="00B607E0">
          <w:rPr>
            <w:lang w:val="ru-RU"/>
          </w:rPr>
          <w:t>8%20%</w:t>
        </w:r>
        <w:r w:rsidR="00873C8C" w:rsidRPr="00D01859">
          <w:t>D</w:t>
        </w:r>
        <w:r w:rsidR="00873C8C" w:rsidRPr="00B607E0">
          <w:rPr>
            <w:lang w:val="ru-RU"/>
          </w:rPr>
          <w:t>0%</w:t>
        </w:r>
        <w:r w:rsidR="00873C8C" w:rsidRPr="00D01859">
          <w:t>BD</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0%</w:t>
        </w:r>
        <w:r w:rsidR="00873C8C" w:rsidRPr="00D01859">
          <w:t>D</w:t>
        </w:r>
        <w:r w:rsidR="00873C8C" w:rsidRPr="00B607E0">
          <w:rPr>
            <w:lang w:val="ru-RU"/>
          </w:rPr>
          <w:t>0%</w:t>
        </w:r>
        <w:r w:rsidR="00873C8C" w:rsidRPr="00D01859">
          <w:t>BB</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8%</w:t>
        </w:r>
        <w:r w:rsidR="00873C8C" w:rsidRPr="00D01859">
          <w:t>D</w:t>
        </w:r>
        <w:r w:rsidR="00873C8C" w:rsidRPr="00B607E0">
          <w:rPr>
            <w:lang w:val="ru-RU"/>
          </w:rPr>
          <w:t>1%87%</w:t>
        </w:r>
        <w:r w:rsidR="00873C8C" w:rsidRPr="00D01859">
          <w:t>D</w:t>
        </w:r>
        <w:r w:rsidR="00873C8C" w:rsidRPr="00B607E0">
          <w:rPr>
            <w:lang w:val="ru-RU"/>
          </w:rPr>
          <w:t>0%</w:t>
        </w:r>
        <w:r w:rsidR="00873C8C" w:rsidRPr="00D01859">
          <w:t>B</w:t>
        </w:r>
        <w:r w:rsidR="00873C8C" w:rsidRPr="00B607E0">
          <w:rPr>
            <w:lang w:val="ru-RU"/>
          </w:rPr>
          <w:t>8%</w:t>
        </w:r>
        <w:r w:rsidR="00873C8C" w:rsidRPr="00D01859">
          <w:t>D</w:t>
        </w:r>
        <w:r w:rsidR="00873C8C" w:rsidRPr="00B607E0">
          <w:rPr>
            <w:lang w:val="ru-RU"/>
          </w:rPr>
          <w:t>0%</w:t>
        </w:r>
        <w:r w:rsidR="00873C8C" w:rsidRPr="00D01859">
          <w:t>B</w:t>
        </w:r>
        <w:r w:rsidR="00873C8C" w:rsidRPr="00B607E0">
          <w:rPr>
            <w:lang w:val="ru-RU"/>
          </w:rPr>
          <w:t>8%20%</w:t>
        </w:r>
        <w:r w:rsidR="00873C8C" w:rsidRPr="00D01859">
          <w:t>D</w:t>
        </w:r>
        <w:r w:rsidR="00873C8C" w:rsidRPr="00B607E0">
          <w:rPr>
            <w:lang w:val="ru-RU"/>
          </w:rPr>
          <w:t>1%82%</w:t>
        </w:r>
        <w:r w:rsidR="00873C8C" w:rsidRPr="00D01859">
          <w:t>D</w:t>
        </w:r>
        <w:r w:rsidR="00873C8C" w:rsidRPr="00B607E0">
          <w:rPr>
            <w:lang w:val="ru-RU"/>
          </w:rPr>
          <w:t>1%8</w:t>
        </w:r>
        <w:r w:rsidR="00873C8C" w:rsidRPr="00D01859">
          <w:t>F</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6%</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0%</w:t>
        </w:r>
        <w:r w:rsidR="00873C8C" w:rsidRPr="00D01859">
          <w:t>BB</w:t>
        </w:r>
        <w:r w:rsidR="00873C8C" w:rsidRPr="00B607E0">
          <w:rPr>
            <w:lang w:val="ru-RU"/>
          </w:rPr>
          <w:t>%</w:t>
        </w:r>
        <w:r w:rsidR="00873C8C" w:rsidRPr="00D01859">
          <w:t>D</w:t>
        </w:r>
        <w:r w:rsidR="00873C8C" w:rsidRPr="00B607E0">
          <w:rPr>
            <w:lang w:val="ru-RU"/>
          </w:rPr>
          <w:t>0%</w:t>
        </w:r>
        <w:r w:rsidR="00873C8C" w:rsidRPr="00D01859">
          <w:t>BE</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3%</w:t>
        </w:r>
        <w:r w:rsidR="00873C8C" w:rsidRPr="00D01859">
          <w:t>D</w:t>
        </w:r>
        <w:r w:rsidR="00873C8C" w:rsidRPr="00B607E0">
          <w:rPr>
            <w:lang w:val="ru-RU"/>
          </w:rPr>
          <w:t>0%</w:t>
        </w:r>
        <w:r w:rsidR="00873C8C" w:rsidRPr="00D01859">
          <w:t>BE</w:t>
        </w:r>
        <w:r w:rsidR="00873C8C" w:rsidRPr="00B607E0">
          <w:rPr>
            <w:lang w:val="ru-RU"/>
          </w:rPr>
          <w:t>%20%</w:t>
        </w:r>
        <w:r w:rsidR="00873C8C" w:rsidRPr="00D01859">
          <w:t>D</w:t>
        </w:r>
        <w:r w:rsidR="00873C8C" w:rsidRPr="00B607E0">
          <w:rPr>
            <w:lang w:val="ru-RU"/>
          </w:rPr>
          <w:t>0%</w:t>
        </w:r>
        <w:r w:rsidR="00873C8C" w:rsidRPr="00D01859">
          <w:t>BD</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0%</w:t>
        </w:r>
        <w:r w:rsidR="00873C8C" w:rsidRPr="00D01859">
          <w:t>B</w:t>
        </w:r>
        <w:r w:rsidR="00873C8C" w:rsidRPr="00B607E0">
          <w:rPr>
            <w:lang w:val="ru-RU"/>
          </w:rPr>
          <w:t>8%</w:t>
        </w:r>
        <w:r w:rsidR="00873C8C" w:rsidRPr="00D01859">
          <w:t>D</w:t>
        </w:r>
        <w:r w:rsidR="00873C8C" w:rsidRPr="00B607E0">
          <w:rPr>
            <w:lang w:val="ru-RU"/>
          </w:rPr>
          <w:t>0%</w:t>
        </w:r>
        <w:r w:rsidR="00873C8C" w:rsidRPr="00D01859">
          <w:t>B</w:t>
        </w:r>
        <w:r w:rsidR="00873C8C" w:rsidRPr="00B607E0">
          <w:rPr>
            <w:lang w:val="ru-RU"/>
          </w:rPr>
          <w:t>7%</w:t>
        </w:r>
        <w:r w:rsidR="00873C8C" w:rsidRPr="00D01859">
          <w:t>D</w:t>
        </w:r>
        <w:r w:rsidR="00873C8C" w:rsidRPr="00B607E0">
          <w:rPr>
            <w:lang w:val="ru-RU"/>
          </w:rPr>
          <w:t>0%</w:t>
        </w:r>
        <w:r w:rsidR="00873C8C" w:rsidRPr="00D01859">
          <w:t>BB</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1%87%</w:t>
        </w:r>
        <w:r w:rsidR="00873C8C" w:rsidRPr="00D01859">
          <w:t>D</w:t>
        </w:r>
        <w:r w:rsidR="00873C8C" w:rsidRPr="00B607E0">
          <w:rPr>
            <w:lang w:val="ru-RU"/>
          </w:rPr>
          <w:t>0%</w:t>
        </w:r>
        <w:r w:rsidR="00873C8C" w:rsidRPr="00D01859">
          <w:t>B</w:t>
        </w:r>
        <w:r w:rsidR="00873C8C" w:rsidRPr="00B607E0">
          <w:rPr>
            <w:lang w:val="ru-RU"/>
          </w:rPr>
          <w:t>8%</w:t>
        </w:r>
        <w:r w:rsidR="00873C8C" w:rsidRPr="00D01859">
          <w:t>D</w:t>
        </w:r>
        <w:r w:rsidR="00873C8C" w:rsidRPr="00B607E0">
          <w:rPr>
            <w:lang w:val="ru-RU"/>
          </w:rPr>
          <w:t>0%</w:t>
        </w:r>
        <w:r w:rsidR="00873C8C" w:rsidRPr="00D01859">
          <w:t>BC</w:t>
        </w:r>
        <w:r w:rsidR="00873C8C" w:rsidRPr="00B607E0">
          <w:rPr>
            <w:lang w:val="ru-RU"/>
          </w:rPr>
          <w:t>%</w:t>
        </w:r>
        <w:r w:rsidR="00873C8C" w:rsidRPr="00D01859">
          <w:t>D</w:t>
        </w:r>
        <w:r w:rsidR="00873C8C" w:rsidRPr="00B607E0">
          <w:rPr>
            <w:lang w:val="ru-RU"/>
          </w:rPr>
          <w:t>0%</w:t>
        </w:r>
        <w:r w:rsidR="00873C8C" w:rsidRPr="00D01859">
          <w:t>BE</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3%</w:t>
        </w:r>
        <w:r w:rsidR="00873C8C" w:rsidRPr="00D01859">
          <w:t>D</w:t>
        </w:r>
        <w:r w:rsidR="00873C8C" w:rsidRPr="00B607E0">
          <w:rPr>
            <w:lang w:val="ru-RU"/>
          </w:rPr>
          <w:t>0%</w:t>
        </w:r>
        <w:r w:rsidR="00873C8C" w:rsidRPr="00D01859">
          <w:t>BE</w:t>
        </w:r>
        <w:r w:rsidR="00873C8C" w:rsidRPr="00B607E0">
          <w:rPr>
            <w:lang w:val="ru-RU"/>
          </w:rPr>
          <w:t>%20%</w:t>
        </w:r>
        <w:r w:rsidR="00873C8C" w:rsidRPr="00D01859">
          <w:t>D</w:t>
        </w:r>
        <w:r w:rsidR="00873C8C" w:rsidRPr="00B607E0">
          <w:rPr>
            <w:lang w:val="ru-RU"/>
          </w:rPr>
          <w:t>0%</w:t>
        </w:r>
        <w:r w:rsidR="00873C8C" w:rsidRPr="00D01859">
          <w:t>B</w:t>
        </w:r>
        <w:r w:rsidR="00873C8C" w:rsidRPr="00B607E0">
          <w:rPr>
            <w:lang w:val="ru-RU"/>
          </w:rPr>
          <w:t>7%</w:t>
        </w:r>
        <w:r w:rsidR="00873C8C" w:rsidRPr="00D01859">
          <w:t>D</w:t>
        </w:r>
        <w:r w:rsidR="00873C8C" w:rsidRPr="00B607E0">
          <w:rPr>
            <w:lang w:val="ru-RU"/>
          </w:rPr>
          <w:t>0%</w:t>
        </w:r>
        <w:r w:rsidR="00873C8C" w:rsidRPr="00D01859">
          <w:t>B</w:t>
        </w:r>
        <w:r w:rsidR="00873C8C" w:rsidRPr="00B607E0">
          <w:rPr>
            <w:lang w:val="ru-RU"/>
          </w:rPr>
          <w:t>0%</w:t>
        </w:r>
        <w:r w:rsidR="00873C8C" w:rsidRPr="00D01859">
          <w:t>D</w:t>
        </w:r>
        <w:r w:rsidR="00873C8C" w:rsidRPr="00B607E0">
          <w:rPr>
            <w:lang w:val="ru-RU"/>
          </w:rPr>
          <w:t>0%</w:t>
        </w:r>
        <w:r w:rsidR="00873C8C" w:rsidRPr="00D01859">
          <w:t>B</w:t>
        </w:r>
        <w:r w:rsidR="00873C8C" w:rsidRPr="00B607E0">
          <w:rPr>
            <w:lang w:val="ru-RU"/>
          </w:rPr>
          <w:t>1%</w:t>
        </w:r>
        <w:r w:rsidR="00873C8C" w:rsidRPr="00D01859">
          <w:t>D</w:t>
        </w:r>
        <w:r w:rsidR="00873C8C" w:rsidRPr="00B607E0">
          <w:rPr>
            <w:lang w:val="ru-RU"/>
          </w:rPr>
          <w:t>0%</w:t>
        </w:r>
        <w:r w:rsidR="00873C8C" w:rsidRPr="00D01859">
          <w:t>BE</w:t>
        </w:r>
        <w:r w:rsidR="00873C8C" w:rsidRPr="00B607E0">
          <w:rPr>
            <w:lang w:val="ru-RU"/>
          </w:rPr>
          <w:t>%</w:t>
        </w:r>
        <w:r w:rsidR="00873C8C" w:rsidRPr="00D01859">
          <w:t>D</w:t>
        </w:r>
        <w:r w:rsidR="00873C8C" w:rsidRPr="00B607E0">
          <w:rPr>
            <w:lang w:val="ru-RU"/>
          </w:rPr>
          <w:t>0%</w:t>
        </w:r>
        <w:r w:rsidR="00873C8C" w:rsidRPr="00D01859">
          <w:t>BB</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5%</w:t>
        </w:r>
        <w:r w:rsidR="00873C8C" w:rsidRPr="00D01859">
          <w:t>D</w:t>
        </w:r>
        <w:r w:rsidR="00873C8C" w:rsidRPr="00B607E0">
          <w:rPr>
            <w:lang w:val="ru-RU"/>
          </w:rPr>
          <w:t>0%</w:t>
        </w:r>
        <w:r w:rsidR="00873C8C" w:rsidRPr="00D01859">
          <w:t>B</w:t>
        </w:r>
        <w:r w:rsidR="00873C8C" w:rsidRPr="00B607E0">
          <w:rPr>
            <w:lang w:val="ru-RU"/>
          </w:rPr>
          <w:t>2%</w:t>
        </w:r>
        <w:r w:rsidR="00873C8C" w:rsidRPr="00D01859">
          <w:t>D</w:t>
        </w:r>
        <w:r w:rsidR="00873C8C" w:rsidRPr="00B607E0">
          <w:rPr>
            <w:lang w:val="ru-RU"/>
          </w:rPr>
          <w:t>0%</w:t>
        </w:r>
        <w:r w:rsidR="00873C8C" w:rsidRPr="00D01859">
          <w:t>B</w:t>
        </w:r>
        <w:r w:rsidR="00873C8C" w:rsidRPr="00B607E0">
          <w:rPr>
            <w:lang w:val="ru-RU"/>
          </w:rPr>
          <w:t>0%</w:t>
        </w:r>
        <w:r w:rsidR="00873C8C" w:rsidRPr="00D01859">
          <w:t>D</w:t>
        </w:r>
        <w:r w:rsidR="00873C8C" w:rsidRPr="00B607E0">
          <w:rPr>
            <w:lang w:val="ru-RU"/>
          </w:rPr>
          <w:t>0%</w:t>
        </w:r>
        <w:r w:rsidR="00873C8C" w:rsidRPr="00D01859">
          <w:t>BD</w:t>
        </w:r>
        <w:r w:rsidR="00873C8C" w:rsidRPr="00B607E0">
          <w:rPr>
            <w:lang w:val="ru-RU"/>
          </w:rPr>
          <w:t>%</w:t>
        </w:r>
        <w:r w:rsidR="00873C8C" w:rsidRPr="00D01859">
          <w:t>D</w:t>
        </w:r>
        <w:r w:rsidR="00873C8C" w:rsidRPr="00B607E0">
          <w:rPr>
            <w:lang w:val="ru-RU"/>
          </w:rPr>
          <w:t>0%</w:t>
        </w:r>
        <w:r w:rsidR="00873C8C" w:rsidRPr="00D01859">
          <w:t>B</w:t>
        </w:r>
        <w:r w:rsidR="00873C8C" w:rsidRPr="00B607E0">
          <w:rPr>
            <w:lang w:val="ru-RU"/>
          </w:rPr>
          <w:t>8%</w:t>
        </w:r>
        <w:r w:rsidR="00873C8C" w:rsidRPr="00D01859">
          <w:t>D</w:t>
        </w:r>
        <w:r w:rsidR="00873C8C" w:rsidRPr="00B607E0">
          <w:rPr>
            <w:lang w:val="ru-RU"/>
          </w:rPr>
          <w:t>1%8</w:t>
        </w:r>
        <w:r w:rsidR="00873C8C" w:rsidRPr="00D01859">
          <w:t>F</w:t>
        </w:r>
      </w:hyperlink>
      <w:r w:rsidR="00873C8C" w:rsidRPr="00B607E0">
        <w:rPr>
          <w:lang w:val="ru-RU"/>
        </w:rPr>
        <w:t xml:space="preserve"> </w:t>
      </w:r>
      <w:r w:rsidR="00873C8C" w:rsidRPr="00D01859">
        <w:rPr>
          <w:lang w:val="ru-RU"/>
        </w:rPr>
        <w:t>(дата обращения: 06.03.2023)</w:t>
      </w:r>
    </w:p>
  </w:footnote>
  <w:footnote w:id="38">
    <w:p w14:paraId="3EDA2BAB" w14:textId="403EAED0" w:rsidR="00C108A6" w:rsidRPr="003059ED" w:rsidRDefault="001E124A" w:rsidP="00C108A6">
      <w:pPr>
        <w:pStyle w:val="af4"/>
        <w:rPr>
          <w:lang w:val="ru-RU"/>
        </w:rPr>
      </w:pPr>
      <w:r>
        <w:rPr>
          <w:rStyle w:val="af6"/>
        </w:rPr>
        <w:footnoteRef/>
      </w:r>
      <w:r w:rsidRPr="003059ED">
        <w:rPr>
          <w:lang w:val="ru-RU"/>
        </w:rPr>
        <w:t xml:space="preserve"> </w:t>
      </w:r>
      <w:r w:rsidR="0073534F">
        <w:rPr>
          <w:lang w:val="ru-RU"/>
        </w:rPr>
        <w:t>Там же.</w:t>
      </w:r>
    </w:p>
  </w:footnote>
  <w:footnote w:id="39">
    <w:p w14:paraId="4E2FD57D" w14:textId="6688872A" w:rsidR="00C108A6" w:rsidRPr="00C108A6" w:rsidRDefault="00C108A6">
      <w:pPr>
        <w:pStyle w:val="af4"/>
        <w:rPr>
          <w:lang w:val="ru-RU"/>
        </w:rPr>
      </w:pPr>
      <w:r>
        <w:rPr>
          <w:rStyle w:val="af6"/>
        </w:rPr>
        <w:footnoteRef/>
      </w:r>
      <w:r w:rsidRPr="00C108A6">
        <w:rPr>
          <w:lang w:val="ru-RU"/>
        </w:rPr>
        <w:t xml:space="preserve"> </w:t>
      </w:r>
      <w:r>
        <w:rPr>
          <w:lang w:val="ru-RU"/>
        </w:rPr>
        <w:t>В Р</w:t>
      </w:r>
      <w:r w:rsidRPr="00C108A6">
        <w:rPr>
          <w:lang w:val="ru-RU"/>
        </w:rPr>
        <w:t>оссии не планируют вводить налоги на кошек и собак [</w:t>
      </w:r>
      <w:r>
        <w:rPr>
          <w:lang w:val="ru-RU"/>
        </w:rPr>
        <w:t>Э</w:t>
      </w:r>
      <w:r w:rsidRPr="00C108A6">
        <w:rPr>
          <w:lang w:val="ru-RU"/>
        </w:rPr>
        <w:t xml:space="preserve">лектронный ресурс] // </w:t>
      </w:r>
      <w:r>
        <w:rPr>
          <w:lang w:val="ru-RU"/>
        </w:rPr>
        <w:t>Р</w:t>
      </w:r>
      <w:r w:rsidRPr="00C108A6">
        <w:rPr>
          <w:lang w:val="ru-RU"/>
        </w:rPr>
        <w:t xml:space="preserve">оссийская общественная инициатива - </w:t>
      </w:r>
      <w:r>
        <w:rPr>
          <w:lang w:val="ru-RU"/>
        </w:rPr>
        <w:t>Р</w:t>
      </w:r>
      <w:r w:rsidRPr="00C108A6">
        <w:rPr>
          <w:lang w:val="ru-RU"/>
        </w:rPr>
        <w:t>ежим доступа: https://vetandlife.ru/sobytiya/v-rossii-ne-planirujut-vvodit-nalogi-na-koshek-i-sobak/#:~:text=%d0%92%20%d0%9a%d0%be%d0%bc%d0%b8%d1%82%d0%b5%d1%82%d0%b5%20%d0%93%d0%be%d1%81%d0%b4%d1%83%d0%bc%d1%8b%20%d0%bf%d0%be%20%d1%8d%d0%ba%d0%be%d0%bb%d0%be%d0%b3%d0%b8%d0%b8,%d0%b2%d0%b2%d0%be%d0%b4%d0%b8%d0%bb%20%d0%bd%d0%b0%d0%bb%d0%be%d0%b3%20%d0%bd%d0%b0%20%d0%b4%d0%be%d0%bc%d0%b0%d1%88%d0%bd%d0%b8%d1%85%20%d0%bf%d0%b8%d1%82%d0%be%d0%bc%d1%86%d0%b5%d0%b2.&amp;text=%c2%ab%d0%9d%d0%b0%d0%bb%d0%be%d0%b3%d0%be%d0%b2%20%d0%bd%d0%b0%20%d0%b4%d0%be%d0%bc%d0%b0%d1%88%d0%bd%d0%b8%d1%85%20%d0%b6%d0%b8%d0%b2%d0%be%d1%82%d0%bd%d1%8b%d1%85%20%d0%b2,%c2%bb%2c%20%e2%80%93%20%d0%b7%d0%b0%d1%8f%d0%b2%d0%b8%d0%bb%d0%b8%20%d0%b2%20%d0%ba%d0%be%d0%bc%d0%b8%d1%82%d0%b5%d1%82%d0%b5 (</w:t>
      </w:r>
      <w:r w:rsidR="001154FB">
        <w:rPr>
          <w:lang w:val="ru-RU"/>
        </w:rPr>
        <w:t>Д</w:t>
      </w:r>
      <w:r w:rsidRPr="00C108A6">
        <w:rPr>
          <w:lang w:val="ru-RU"/>
        </w:rPr>
        <w:t>ата обращения: 06.03.2023)</w:t>
      </w:r>
    </w:p>
  </w:footnote>
  <w:footnote w:id="40">
    <w:p w14:paraId="38A54D80" w14:textId="790F7A61" w:rsidR="001E124A" w:rsidRPr="0045197E" w:rsidRDefault="001E124A" w:rsidP="001E124A">
      <w:pPr>
        <w:pStyle w:val="af4"/>
        <w:rPr>
          <w:lang w:val="ru-RU"/>
        </w:rPr>
      </w:pPr>
      <w:r>
        <w:rPr>
          <w:rStyle w:val="af6"/>
        </w:rPr>
        <w:footnoteRef/>
      </w:r>
      <w:r w:rsidRPr="0045197E">
        <w:rPr>
          <w:lang w:val="ru-RU"/>
        </w:rPr>
        <w:t xml:space="preserve"> </w:t>
      </w:r>
      <w:r w:rsidR="00AE3603" w:rsidRPr="00D01859">
        <w:rPr>
          <w:lang w:val="ru-RU"/>
        </w:rPr>
        <w:t>Законодательно запретить свободное нахождение бродячих собак в городской среде</w:t>
      </w:r>
      <w:r w:rsidR="00AE3603" w:rsidRPr="00AE3603">
        <w:rPr>
          <w:lang w:val="ru-RU"/>
        </w:rPr>
        <w:t xml:space="preserve"> </w:t>
      </w:r>
      <w:r w:rsidR="00AE3603" w:rsidRPr="00D01859">
        <w:rPr>
          <w:lang w:val="ru-RU"/>
        </w:rPr>
        <w:t xml:space="preserve">[Электронный ресурс] // </w:t>
      </w:r>
      <w:r w:rsidR="00AE3603" w:rsidRPr="00AE3603">
        <w:rPr>
          <w:lang w:val="ru-RU"/>
        </w:rPr>
        <w:t xml:space="preserve">Российская общественная инициатива </w:t>
      </w:r>
      <w:r w:rsidR="00AE3603" w:rsidRPr="00D01859">
        <w:rPr>
          <w:lang w:val="ru-RU"/>
        </w:rPr>
        <w:t xml:space="preserve">- Режим доступа: </w:t>
      </w:r>
      <w:hyperlink r:id="rId7" w:anchor=":~:text=%D0%9F%D1%80%D0%B8%20%D1%8D%D1%82%D0%BE%D0%BC%20%D1%83%D0%BC%D0%B5%D1%80%D1%89%D0%B2%D0%BB%D0%B5%D0%BD%D0%B8%D0%B5%20%D1%81%D0%BE%D0%B1%D0%B0%D0%BA%20%D0%B4%D0%BE%D0%BF%D1%83%D1%81%D0%BA%D0%B0%D0%B5%D1%82%D1%81%D1%8F,%D0%BF%D1%80%D0%B8%20%D0%BD%D0%B0%D0%BB%D0%B8%D1%87%D0%B8%D0%B8%20%D1%82%D1%8F%D0%B6%D0%B5%D0%BB%D0%BE%D0%B3%D0%BE%20%D0%BD%D0%B5%D0%B8%D0%B7%D0%BB%D0%B5%D1%87%D0%B8%D0%BC%D0%BE%D0%B3%D0%BE%20%D0%B7%D0%B0%D0%B1%D0%BE%D0%BB%D0%B5%D0%B2%D0%B0%D0%BD%D0%B8%D1%8F" w:history="1">
        <w:r w:rsidR="00AE3603" w:rsidRPr="00D01859">
          <w:t>https</w:t>
        </w:r>
        <w:r w:rsidR="00AE3603" w:rsidRPr="00AE3603">
          <w:rPr>
            <w:lang w:val="ru-RU"/>
          </w:rPr>
          <w:t>://</w:t>
        </w:r>
        <w:r w:rsidR="00AE3603" w:rsidRPr="00D01859">
          <w:t>www</w:t>
        </w:r>
        <w:r w:rsidR="00AE3603" w:rsidRPr="00AE3603">
          <w:rPr>
            <w:lang w:val="ru-RU"/>
          </w:rPr>
          <w:t>.</w:t>
        </w:r>
        <w:proofErr w:type="spellStart"/>
        <w:r w:rsidR="00AE3603" w:rsidRPr="00D01859">
          <w:t>roi</w:t>
        </w:r>
        <w:proofErr w:type="spellEnd"/>
        <w:r w:rsidR="00AE3603" w:rsidRPr="00AE3603">
          <w:rPr>
            <w:lang w:val="ru-RU"/>
          </w:rPr>
          <w:t>.</w:t>
        </w:r>
        <w:proofErr w:type="spellStart"/>
        <w:r w:rsidR="00AE3603" w:rsidRPr="00D01859">
          <w:t>ru</w:t>
        </w:r>
        <w:proofErr w:type="spellEnd"/>
        <w:r w:rsidR="00AE3603" w:rsidRPr="00AE3603">
          <w:rPr>
            <w:lang w:val="ru-RU"/>
          </w:rPr>
          <w:t>/52352/#:~:</w:t>
        </w:r>
        <w:r w:rsidR="00AE3603" w:rsidRPr="00D01859">
          <w:t>text</w:t>
        </w:r>
        <w:r w:rsidR="00AE3603" w:rsidRPr="00AE3603">
          <w:rPr>
            <w:lang w:val="ru-RU"/>
          </w:rPr>
          <w:t>=%</w:t>
        </w:r>
        <w:r w:rsidR="00AE3603" w:rsidRPr="00D01859">
          <w:t>D</w:t>
        </w:r>
        <w:r w:rsidR="00AE3603" w:rsidRPr="00AE3603">
          <w:rPr>
            <w:lang w:val="ru-RU"/>
          </w:rPr>
          <w:t>0%9</w:t>
        </w:r>
        <w:r w:rsidR="00AE3603" w:rsidRPr="00D01859">
          <w:t>F</w:t>
        </w:r>
        <w:r w:rsidR="00AE3603" w:rsidRPr="00AE3603">
          <w:rPr>
            <w:lang w:val="ru-RU"/>
          </w:rPr>
          <w:t>%</w:t>
        </w:r>
        <w:r w:rsidR="00AE3603" w:rsidRPr="00D01859">
          <w:t>D</w:t>
        </w:r>
        <w:r w:rsidR="00AE3603" w:rsidRPr="00AE3603">
          <w:rPr>
            <w:lang w:val="ru-RU"/>
          </w:rPr>
          <w:t>1%80%</w:t>
        </w:r>
        <w:r w:rsidR="00AE3603" w:rsidRPr="00D01859">
          <w:t>D</w:t>
        </w:r>
        <w:r w:rsidR="00AE3603" w:rsidRPr="00AE3603">
          <w:rPr>
            <w:lang w:val="ru-RU"/>
          </w:rPr>
          <w:t>0%</w:t>
        </w:r>
        <w:r w:rsidR="00AE3603" w:rsidRPr="00D01859">
          <w:t>B</w:t>
        </w:r>
        <w:r w:rsidR="00AE3603" w:rsidRPr="00AE3603">
          <w:rPr>
            <w:lang w:val="ru-RU"/>
          </w:rPr>
          <w:t>8%20%</w:t>
        </w:r>
        <w:r w:rsidR="00AE3603" w:rsidRPr="00D01859">
          <w:t>D</w:t>
        </w:r>
        <w:r w:rsidR="00AE3603" w:rsidRPr="00AE3603">
          <w:rPr>
            <w:lang w:val="ru-RU"/>
          </w:rPr>
          <w:t>1%8</w:t>
        </w:r>
        <w:r w:rsidR="00AE3603" w:rsidRPr="00D01859">
          <w:t>D</w:t>
        </w:r>
        <w:r w:rsidR="00AE3603" w:rsidRPr="00AE3603">
          <w:rPr>
            <w:lang w:val="ru-RU"/>
          </w:rPr>
          <w:t>%</w:t>
        </w:r>
        <w:r w:rsidR="00AE3603" w:rsidRPr="00D01859">
          <w:t>D</w:t>
        </w:r>
        <w:r w:rsidR="00AE3603" w:rsidRPr="00AE3603">
          <w:rPr>
            <w:lang w:val="ru-RU"/>
          </w:rPr>
          <w:t>1%82%</w:t>
        </w:r>
        <w:r w:rsidR="00AE3603" w:rsidRPr="00D01859">
          <w:t>D</w:t>
        </w:r>
        <w:r w:rsidR="00AE3603" w:rsidRPr="00AE3603">
          <w:rPr>
            <w:lang w:val="ru-RU"/>
          </w:rPr>
          <w:t>0%</w:t>
        </w:r>
        <w:r w:rsidR="00AE3603" w:rsidRPr="00D01859">
          <w:t>BE</w:t>
        </w:r>
        <w:r w:rsidR="00AE3603" w:rsidRPr="00AE3603">
          <w:rPr>
            <w:lang w:val="ru-RU"/>
          </w:rPr>
          <w:t>%</w:t>
        </w:r>
        <w:r w:rsidR="00AE3603" w:rsidRPr="00D01859">
          <w:t>D</w:t>
        </w:r>
        <w:r w:rsidR="00AE3603" w:rsidRPr="00AE3603">
          <w:rPr>
            <w:lang w:val="ru-RU"/>
          </w:rPr>
          <w:t>0%</w:t>
        </w:r>
        <w:r w:rsidR="00AE3603" w:rsidRPr="00D01859">
          <w:t>BC</w:t>
        </w:r>
        <w:r w:rsidR="00AE3603" w:rsidRPr="00AE3603">
          <w:rPr>
            <w:lang w:val="ru-RU"/>
          </w:rPr>
          <w:t>%20%</w:t>
        </w:r>
        <w:r w:rsidR="00AE3603" w:rsidRPr="00D01859">
          <w:t>D</w:t>
        </w:r>
        <w:r w:rsidR="00AE3603" w:rsidRPr="00AE3603">
          <w:rPr>
            <w:lang w:val="ru-RU"/>
          </w:rPr>
          <w:t>1%83%</w:t>
        </w:r>
        <w:r w:rsidR="00AE3603" w:rsidRPr="00D01859">
          <w:t>D</w:t>
        </w:r>
        <w:r w:rsidR="00AE3603" w:rsidRPr="00AE3603">
          <w:rPr>
            <w:lang w:val="ru-RU"/>
          </w:rPr>
          <w:t>0%</w:t>
        </w:r>
        <w:r w:rsidR="00AE3603" w:rsidRPr="00D01859">
          <w:t>BC</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1%80%</w:t>
        </w:r>
        <w:r w:rsidR="00AE3603" w:rsidRPr="00D01859">
          <w:t>D</w:t>
        </w:r>
        <w:r w:rsidR="00AE3603" w:rsidRPr="00AE3603">
          <w:rPr>
            <w:lang w:val="ru-RU"/>
          </w:rPr>
          <w:t>1%89%</w:t>
        </w:r>
        <w:r w:rsidR="00AE3603" w:rsidRPr="00D01859">
          <w:t>D</w:t>
        </w:r>
        <w:r w:rsidR="00AE3603" w:rsidRPr="00AE3603">
          <w:rPr>
            <w:lang w:val="ru-RU"/>
          </w:rPr>
          <w:t>0%</w:t>
        </w:r>
        <w:r w:rsidR="00AE3603" w:rsidRPr="00D01859">
          <w:t>B</w:t>
        </w:r>
        <w:r w:rsidR="00AE3603" w:rsidRPr="00AE3603">
          <w:rPr>
            <w:lang w:val="ru-RU"/>
          </w:rPr>
          <w:t>2%</w:t>
        </w:r>
        <w:r w:rsidR="00AE3603" w:rsidRPr="00D01859">
          <w:t>D</w:t>
        </w:r>
        <w:r w:rsidR="00AE3603" w:rsidRPr="00AE3603">
          <w:rPr>
            <w:lang w:val="ru-RU"/>
          </w:rPr>
          <w:t>0%</w:t>
        </w:r>
        <w:r w:rsidR="00AE3603" w:rsidRPr="00D01859">
          <w:t>BB</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0%</w:t>
        </w:r>
        <w:r w:rsidR="00AE3603" w:rsidRPr="00D01859">
          <w:t>BD</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8%</w:t>
        </w:r>
        <w:r w:rsidR="00AE3603" w:rsidRPr="00D01859">
          <w:t>D</w:t>
        </w:r>
        <w:r w:rsidR="00AE3603" w:rsidRPr="00AE3603">
          <w:rPr>
            <w:lang w:val="ru-RU"/>
          </w:rPr>
          <w:t>0%</w:t>
        </w:r>
        <w:r w:rsidR="00AE3603" w:rsidRPr="00D01859">
          <w:t>B</w:t>
        </w:r>
        <w:r w:rsidR="00AE3603" w:rsidRPr="00AE3603">
          <w:rPr>
            <w:lang w:val="ru-RU"/>
          </w:rPr>
          <w:t>5%20%</w:t>
        </w:r>
        <w:r w:rsidR="00AE3603" w:rsidRPr="00D01859">
          <w:t>D</w:t>
        </w:r>
        <w:r w:rsidR="00AE3603" w:rsidRPr="00AE3603">
          <w:rPr>
            <w:lang w:val="ru-RU"/>
          </w:rPr>
          <w:t>1%81%</w:t>
        </w:r>
        <w:r w:rsidR="00AE3603" w:rsidRPr="00D01859">
          <w:t>D</w:t>
        </w:r>
        <w:r w:rsidR="00AE3603" w:rsidRPr="00AE3603">
          <w:rPr>
            <w:lang w:val="ru-RU"/>
          </w:rPr>
          <w:t>0%</w:t>
        </w:r>
        <w:r w:rsidR="00AE3603" w:rsidRPr="00D01859">
          <w:t>BE</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1%</w:t>
        </w:r>
        <w:r w:rsidR="00AE3603" w:rsidRPr="00D01859">
          <w:t>D</w:t>
        </w:r>
        <w:r w:rsidR="00AE3603" w:rsidRPr="00AE3603">
          <w:rPr>
            <w:lang w:val="ru-RU"/>
          </w:rPr>
          <w:t>0%</w:t>
        </w:r>
        <w:r w:rsidR="00AE3603" w:rsidRPr="00D01859">
          <w:t>B</w:t>
        </w:r>
        <w:r w:rsidR="00AE3603" w:rsidRPr="00AE3603">
          <w:rPr>
            <w:lang w:val="ru-RU"/>
          </w:rPr>
          <w:t>0%</w:t>
        </w:r>
        <w:r w:rsidR="00AE3603" w:rsidRPr="00D01859">
          <w:t>D</w:t>
        </w:r>
        <w:r w:rsidR="00AE3603" w:rsidRPr="00AE3603">
          <w:rPr>
            <w:lang w:val="ru-RU"/>
          </w:rPr>
          <w:t>0%</w:t>
        </w:r>
        <w:r w:rsidR="00AE3603" w:rsidRPr="00D01859">
          <w:t>BA</w:t>
        </w:r>
        <w:r w:rsidR="00AE3603" w:rsidRPr="00AE3603">
          <w:rPr>
            <w:lang w:val="ru-RU"/>
          </w:rPr>
          <w:t>%20%</w:t>
        </w:r>
        <w:r w:rsidR="00AE3603" w:rsidRPr="00D01859">
          <w:t>D</w:t>
        </w:r>
        <w:r w:rsidR="00AE3603" w:rsidRPr="00AE3603">
          <w:rPr>
            <w:lang w:val="ru-RU"/>
          </w:rPr>
          <w:t>0%</w:t>
        </w:r>
        <w:r w:rsidR="00AE3603" w:rsidRPr="00D01859">
          <w:t>B</w:t>
        </w:r>
        <w:r w:rsidR="00AE3603" w:rsidRPr="00AE3603">
          <w:rPr>
            <w:lang w:val="ru-RU"/>
          </w:rPr>
          <w:t>4%</w:t>
        </w:r>
        <w:r w:rsidR="00AE3603" w:rsidRPr="00D01859">
          <w:t>D</w:t>
        </w:r>
        <w:r w:rsidR="00AE3603" w:rsidRPr="00AE3603">
          <w:rPr>
            <w:lang w:val="ru-RU"/>
          </w:rPr>
          <w:t>0%</w:t>
        </w:r>
        <w:r w:rsidR="00AE3603" w:rsidRPr="00D01859">
          <w:t>BE</w:t>
        </w:r>
        <w:r w:rsidR="00AE3603" w:rsidRPr="00AE3603">
          <w:rPr>
            <w:lang w:val="ru-RU"/>
          </w:rPr>
          <w:t>%</w:t>
        </w:r>
        <w:r w:rsidR="00AE3603" w:rsidRPr="00D01859">
          <w:t>D</w:t>
        </w:r>
        <w:r w:rsidR="00AE3603" w:rsidRPr="00AE3603">
          <w:rPr>
            <w:lang w:val="ru-RU"/>
          </w:rPr>
          <w:t>0%</w:t>
        </w:r>
        <w:r w:rsidR="00AE3603" w:rsidRPr="00D01859">
          <w:t>BF</w:t>
        </w:r>
        <w:r w:rsidR="00AE3603" w:rsidRPr="00AE3603">
          <w:rPr>
            <w:lang w:val="ru-RU"/>
          </w:rPr>
          <w:t>%</w:t>
        </w:r>
        <w:r w:rsidR="00AE3603" w:rsidRPr="00D01859">
          <w:t>D</w:t>
        </w:r>
        <w:r w:rsidR="00AE3603" w:rsidRPr="00AE3603">
          <w:rPr>
            <w:lang w:val="ru-RU"/>
          </w:rPr>
          <w:t>1%83%</w:t>
        </w:r>
        <w:r w:rsidR="00AE3603" w:rsidRPr="00D01859">
          <w:t>D</w:t>
        </w:r>
        <w:r w:rsidR="00AE3603" w:rsidRPr="00AE3603">
          <w:rPr>
            <w:lang w:val="ru-RU"/>
          </w:rPr>
          <w:t>1%81%</w:t>
        </w:r>
        <w:r w:rsidR="00AE3603" w:rsidRPr="00D01859">
          <w:t>D</w:t>
        </w:r>
        <w:r w:rsidR="00AE3603" w:rsidRPr="00AE3603">
          <w:rPr>
            <w:lang w:val="ru-RU"/>
          </w:rPr>
          <w:t>0%</w:t>
        </w:r>
        <w:r w:rsidR="00AE3603" w:rsidRPr="00D01859">
          <w:t>BA</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0%</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1%82%</w:t>
        </w:r>
        <w:r w:rsidR="00AE3603" w:rsidRPr="00D01859">
          <w:t>D</w:t>
        </w:r>
        <w:r w:rsidR="00AE3603" w:rsidRPr="00AE3603">
          <w:rPr>
            <w:lang w:val="ru-RU"/>
          </w:rPr>
          <w:t>1%81%</w:t>
        </w:r>
        <w:r w:rsidR="00AE3603" w:rsidRPr="00D01859">
          <w:t>D</w:t>
        </w:r>
        <w:r w:rsidR="00AE3603" w:rsidRPr="00AE3603">
          <w:rPr>
            <w:lang w:val="ru-RU"/>
          </w:rPr>
          <w:t>1%8</w:t>
        </w:r>
        <w:r w:rsidR="00AE3603" w:rsidRPr="00D01859">
          <w:t>F</w:t>
        </w:r>
        <w:r w:rsidR="00AE3603" w:rsidRPr="00AE3603">
          <w:rPr>
            <w:lang w:val="ru-RU"/>
          </w:rPr>
          <w:t>,%</w:t>
        </w:r>
        <w:r w:rsidR="00AE3603" w:rsidRPr="00D01859">
          <w:t>D</w:t>
        </w:r>
        <w:r w:rsidR="00AE3603" w:rsidRPr="00AE3603">
          <w:rPr>
            <w:lang w:val="ru-RU"/>
          </w:rPr>
          <w:t>0%</w:t>
        </w:r>
        <w:r w:rsidR="00AE3603" w:rsidRPr="00D01859">
          <w:t>BF</w:t>
        </w:r>
        <w:r w:rsidR="00AE3603" w:rsidRPr="00AE3603">
          <w:rPr>
            <w:lang w:val="ru-RU"/>
          </w:rPr>
          <w:t>%</w:t>
        </w:r>
        <w:r w:rsidR="00AE3603" w:rsidRPr="00D01859">
          <w:t>D</w:t>
        </w:r>
        <w:r w:rsidR="00AE3603" w:rsidRPr="00AE3603">
          <w:rPr>
            <w:lang w:val="ru-RU"/>
          </w:rPr>
          <w:t>1%80%</w:t>
        </w:r>
        <w:r w:rsidR="00AE3603" w:rsidRPr="00D01859">
          <w:t>D</w:t>
        </w:r>
        <w:r w:rsidR="00AE3603" w:rsidRPr="00AE3603">
          <w:rPr>
            <w:lang w:val="ru-RU"/>
          </w:rPr>
          <w:t>0%</w:t>
        </w:r>
        <w:r w:rsidR="00AE3603" w:rsidRPr="00D01859">
          <w:t>B</w:t>
        </w:r>
        <w:r w:rsidR="00AE3603" w:rsidRPr="00AE3603">
          <w:rPr>
            <w:lang w:val="ru-RU"/>
          </w:rPr>
          <w:t>8%20%</w:t>
        </w:r>
        <w:r w:rsidR="00AE3603" w:rsidRPr="00D01859">
          <w:t>D</w:t>
        </w:r>
        <w:r w:rsidR="00AE3603" w:rsidRPr="00AE3603">
          <w:rPr>
            <w:lang w:val="ru-RU"/>
          </w:rPr>
          <w:t>0%</w:t>
        </w:r>
        <w:r w:rsidR="00AE3603" w:rsidRPr="00D01859">
          <w:t>BD</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0%</w:t>
        </w:r>
        <w:r w:rsidR="00AE3603" w:rsidRPr="00D01859">
          <w:t>D</w:t>
        </w:r>
        <w:r w:rsidR="00AE3603" w:rsidRPr="00AE3603">
          <w:rPr>
            <w:lang w:val="ru-RU"/>
          </w:rPr>
          <w:t>0%</w:t>
        </w:r>
        <w:r w:rsidR="00AE3603" w:rsidRPr="00D01859">
          <w:t>BB</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8%</w:t>
        </w:r>
        <w:r w:rsidR="00AE3603" w:rsidRPr="00D01859">
          <w:t>D</w:t>
        </w:r>
        <w:r w:rsidR="00AE3603" w:rsidRPr="00AE3603">
          <w:rPr>
            <w:lang w:val="ru-RU"/>
          </w:rPr>
          <w:t>1%87%</w:t>
        </w:r>
        <w:r w:rsidR="00AE3603" w:rsidRPr="00D01859">
          <w:t>D</w:t>
        </w:r>
        <w:r w:rsidR="00AE3603" w:rsidRPr="00AE3603">
          <w:rPr>
            <w:lang w:val="ru-RU"/>
          </w:rPr>
          <w:t>0%</w:t>
        </w:r>
        <w:r w:rsidR="00AE3603" w:rsidRPr="00D01859">
          <w:t>B</w:t>
        </w:r>
        <w:r w:rsidR="00AE3603" w:rsidRPr="00AE3603">
          <w:rPr>
            <w:lang w:val="ru-RU"/>
          </w:rPr>
          <w:t>8%</w:t>
        </w:r>
        <w:r w:rsidR="00AE3603" w:rsidRPr="00D01859">
          <w:t>D</w:t>
        </w:r>
        <w:r w:rsidR="00AE3603" w:rsidRPr="00AE3603">
          <w:rPr>
            <w:lang w:val="ru-RU"/>
          </w:rPr>
          <w:t>0%</w:t>
        </w:r>
        <w:r w:rsidR="00AE3603" w:rsidRPr="00D01859">
          <w:t>B</w:t>
        </w:r>
        <w:r w:rsidR="00AE3603" w:rsidRPr="00AE3603">
          <w:rPr>
            <w:lang w:val="ru-RU"/>
          </w:rPr>
          <w:t>8%20%</w:t>
        </w:r>
        <w:r w:rsidR="00AE3603" w:rsidRPr="00D01859">
          <w:t>D</w:t>
        </w:r>
        <w:r w:rsidR="00AE3603" w:rsidRPr="00AE3603">
          <w:rPr>
            <w:lang w:val="ru-RU"/>
          </w:rPr>
          <w:t>1%82%</w:t>
        </w:r>
        <w:r w:rsidR="00AE3603" w:rsidRPr="00D01859">
          <w:t>D</w:t>
        </w:r>
        <w:r w:rsidR="00AE3603" w:rsidRPr="00AE3603">
          <w:rPr>
            <w:lang w:val="ru-RU"/>
          </w:rPr>
          <w:t>1%8</w:t>
        </w:r>
        <w:r w:rsidR="00AE3603" w:rsidRPr="00D01859">
          <w:t>F</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6%</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0%</w:t>
        </w:r>
        <w:r w:rsidR="00AE3603" w:rsidRPr="00D01859">
          <w:t>BB</w:t>
        </w:r>
        <w:r w:rsidR="00AE3603" w:rsidRPr="00AE3603">
          <w:rPr>
            <w:lang w:val="ru-RU"/>
          </w:rPr>
          <w:t>%</w:t>
        </w:r>
        <w:r w:rsidR="00AE3603" w:rsidRPr="00D01859">
          <w:t>D</w:t>
        </w:r>
        <w:r w:rsidR="00AE3603" w:rsidRPr="00AE3603">
          <w:rPr>
            <w:lang w:val="ru-RU"/>
          </w:rPr>
          <w:t>0%</w:t>
        </w:r>
        <w:r w:rsidR="00AE3603" w:rsidRPr="00D01859">
          <w:t>BE</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3%</w:t>
        </w:r>
        <w:r w:rsidR="00AE3603" w:rsidRPr="00D01859">
          <w:t>D</w:t>
        </w:r>
        <w:r w:rsidR="00AE3603" w:rsidRPr="00AE3603">
          <w:rPr>
            <w:lang w:val="ru-RU"/>
          </w:rPr>
          <w:t>0%</w:t>
        </w:r>
        <w:r w:rsidR="00AE3603" w:rsidRPr="00D01859">
          <w:t>BE</w:t>
        </w:r>
        <w:r w:rsidR="00AE3603" w:rsidRPr="00AE3603">
          <w:rPr>
            <w:lang w:val="ru-RU"/>
          </w:rPr>
          <w:t>%20%</w:t>
        </w:r>
        <w:r w:rsidR="00AE3603" w:rsidRPr="00D01859">
          <w:t>D</w:t>
        </w:r>
        <w:r w:rsidR="00AE3603" w:rsidRPr="00AE3603">
          <w:rPr>
            <w:lang w:val="ru-RU"/>
          </w:rPr>
          <w:t>0%</w:t>
        </w:r>
        <w:r w:rsidR="00AE3603" w:rsidRPr="00D01859">
          <w:t>BD</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0%</w:t>
        </w:r>
        <w:r w:rsidR="00AE3603" w:rsidRPr="00D01859">
          <w:t>B</w:t>
        </w:r>
        <w:r w:rsidR="00AE3603" w:rsidRPr="00AE3603">
          <w:rPr>
            <w:lang w:val="ru-RU"/>
          </w:rPr>
          <w:t>8%</w:t>
        </w:r>
        <w:r w:rsidR="00AE3603" w:rsidRPr="00D01859">
          <w:t>D</w:t>
        </w:r>
        <w:r w:rsidR="00AE3603" w:rsidRPr="00AE3603">
          <w:rPr>
            <w:lang w:val="ru-RU"/>
          </w:rPr>
          <w:t>0%</w:t>
        </w:r>
        <w:r w:rsidR="00AE3603" w:rsidRPr="00D01859">
          <w:t>B</w:t>
        </w:r>
        <w:r w:rsidR="00AE3603" w:rsidRPr="00AE3603">
          <w:rPr>
            <w:lang w:val="ru-RU"/>
          </w:rPr>
          <w:t>7%</w:t>
        </w:r>
        <w:r w:rsidR="00AE3603" w:rsidRPr="00D01859">
          <w:t>D</w:t>
        </w:r>
        <w:r w:rsidR="00AE3603" w:rsidRPr="00AE3603">
          <w:rPr>
            <w:lang w:val="ru-RU"/>
          </w:rPr>
          <w:t>0%</w:t>
        </w:r>
        <w:r w:rsidR="00AE3603" w:rsidRPr="00D01859">
          <w:t>BB</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1%87%</w:t>
        </w:r>
        <w:r w:rsidR="00AE3603" w:rsidRPr="00D01859">
          <w:t>D</w:t>
        </w:r>
        <w:r w:rsidR="00AE3603" w:rsidRPr="00AE3603">
          <w:rPr>
            <w:lang w:val="ru-RU"/>
          </w:rPr>
          <w:t>0%</w:t>
        </w:r>
        <w:r w:rsidR="00AE3603" w:rsidRPr="00D01859">
          <w:t>B</w:t>
        </w:r>
        <w:r w:rsidR="00AE3603" w:rsidRPr="00AE3603">
          <w:rPr>
            <w:lang w:val="ru-RU"/>
          </w:rPr>
          <w:t>8%</w:t>
        </w:r>
        <w:r w:rsidR="00AE3603" w:rsidRPr="00D01859">
          <w:t>D</w:t>
        </w:r>
        <w:r w:rsidR="00AE3603" w:rsidRPr="00AE3603">
          <w:rPr>
            <w:lang w:val="ru-RU"/>
          </w:rPr>
          <w:t>0%</w:t>
        </w:r>
        <w:r w:rsidR="00AE3603" w:rsidRPr="00D01859">
          <w:t>BC</w:t>
        </w:r>
        <w:r w:rsidR="00AE3603" w:rsidRPr="00AE3603">
          <w:rPr>
            <w:lang w:val="ru-RU"/>
          </w:rPr>
          <w:t>%</w:t>
        </w:r>
        <w:r w:rsidR="00AE3603" w:rsidRPr="00D01859">
          <w:t>D</w:t>
        </w:r>
        <w:r w:rsidR="00AE3603" w:rsidRPr="00AE3603">
          <w:rPr>
            <w:lang w:val="ru-RU"/>
          </w:rPr>
          <w:t>0%</w:t>
        </w:r>
        <w:r w:rsidR="00AE3603" w:rsidRPr="00D01859">
          <w:t>BE</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3%</w:t>
        </w:r>
        <w:r w:rsidR="00AE3603" w:rsidRPr="00D01859">
          <w:t>D</w:t>
        </w:r>
        <w:r w:rsidR="00AE3603" w:rsidRPr="00AE3603">
          <w:rPr>
            <w:lang w:val="ru-RU"/>
          </w:rPr>
          <w:t>0%</w:t>
        </w:r>
        <w:r w:rsidR="00AE3603" w:rsidRPr="00D01859">
          <w:t>BE</w:t>
        </w:r>
        <w:r w:rsidR="00AE3603" w:rsidRPr="00AE3603">
          <w:rPr>
            <w:lang w:val="ru-RU"/>
          </w:rPr>
          <w:t>%20%</w:t>
        </w:r>
        <w:r w:rsidR="00AE3603" w:rsidRPr="00D01859">
          <w:t>D</w:t>
        </w:r>
        <w:r w:rsidR="00AE3603" w:rsidRPr="00AE3603">
          <w:rPr>
            <w:lang w:val="ru-RU"/>
          </w:rPr>
          <w:t>0%</w:t>
        </w:r>
        <w:r w:rsidR="00AE3603" w:rsidRPr="00D01859">
          <w:t>B</w:t>
        </w:r>
        <w:r w:rsidR="00AE3603" w:rsidRPr="00AE3603">
          <w:rPr>
            <w:lang w:val="ru-RU"/>
          </w:rPr>
          <w:t>7%</w:t>
        </w:r>
        <w:r w:rsidR="00AE3603" w:rsidRPr="00D01859">
          <w:t>D</w:t>
        </w:r>
        <w:r w:rsidR="00AE3603" w:rsidRPr="00AE3603">
          <w:rPr>
            <w:lang w:val="ru-RU"/>
          </w:rPr>
          <w:t>0%</w:t>
        </w:r>
        <w:r w:rsidR="00AE3603" w:rsidRPr="00D01859">
          <w:t>B</w:t>
        </w:r>
        <w:r w:rsidR="00AE3603" w:rsidRPr="00AE3603">
          <w:rPr>
            <w:lang w:val="ru-RU"/>
          </w:rPr>
          <w:t>0%</w:t>
        </w:r>
        <w:r w:rsidR="00AE3603" w:rsidRPr="00D01859">
          <w:t>D</w:t>
        </w:r>
        <w:r w:rsidR="00AE3603" w:rsidRPr="00AE3603">
          <w:rPr>
            <w:lang w:val="ru-RU"/>
          </w:rPr>
          <w:t>0%</w:t>
        </w:r>
        <w:r w:rsidR="00AE3603" w:rsidRPr="00D01859">
          <w:t>B</w:t>
        </w:r>
        <w:r w:rsidR="00AE3603" w:rsidRPr="00AE3603">
          <w:rPr>
            <w:lang w:val="ru-RU"/>
          </w:rPr>
          <w:t>1%</w:t>
        </w:r>
        <w:r w:rsidR="00AE3603" w:rsidRPr="00D01859">
          <w:t>D</w:t>
        </w:r>
        <w:r w:rsidR="00AE3603" w:rsidRPr="00AE3603">
          <w:rPr>
            <w:lang w:val="ru-RU"/>
          </w:rPr>
          <w:t>0%</w:t>
        </w:r>
        <w:r w:rsidR="00AE3603" w:rsidRPr="00D01859">
          <w:t>BE</w:t>
        </w:r>
        <w:r w:rsidR="00AE3603" w:rsidRPr="00AE3603">
          <w:rPr>
            <w:lang w:val="ru-RU"/>
          </w:rPr>
          <w:t>%</w:t>
        </w:r>
        <w:r w:rsidR="00AE3603" w:rsidRPr="00D01859">
          <w:t>D</w:t>
        </w:r>
        <w:r w:rsidR="00AE3603" w:rsidRPr="00AE3603">
          <w:rPr>
            <w:lang w:val="ru-RU"/>
          </w:rPr>
          <w:t>0%</w:t>
        </w:r>
        <w:r w:rsidR="00AE3603" w:rsidRPr="00D01859">
          <w:t>BB</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5%</w:t>
        </w:r>
        <w:r w:rsidR="00AE3603" w:rsidRPr="00D01859">
          <w:t>D</w:t>
        </w:r>
        <w:r w:rsidR="00AE3603" w:rsidRPr="00AE3603">
          <w:rPr>
            <w:lang w:val="ru-RU"/>
          </w:rPr>
          <w:t>0%</w:t>
        </w:r>
        <w:r w:rsidR="00AE3603" w:rsidRPr="00D01859">
          <w:t>B</w:t>
        </w:r>
        <w:r w:rsidR="00AE3603" w:rsidRPr="00AE3603">
          <w:rPr>
            <w:lang w:val="ru-RU"/>
          </w:rPr>
          <w:t>2%</w:t>
        </w:r>
        <w:r w:rsidR="00AE3603" w:rsidRPr="00D01859">
          <w:t>D</w:t>
        </w:r>
        <w:r w:rsidR="00AE3603" w:rsidRPr="00AE3603">
          <w:rPr>
            <w:lang w:val="ru-RU"/>
          </w:rPr>
          <w:t>0%</w:t>
        </w:r>
        <w:r w:rsidR="00AE3603" w:rsidRPr="00D01859">
          <w:t>B</w:t>
        </w:r>
        <w:r w:rsidR="00AE3603" w:rsidRPr="00AE3603">
          <w:rPr>
            <w:lang w:val="ru-RU"/>
          </w:rPr>
          <w:t>0%</w:t>
        </w:r>
        <w:r w:rsidR="00AE3603" w:rsidRPr="00D01859">
          <w:t>D</w:t>
        </w:r>
        <w:r w:rsidR="00AE3603" w:rsidRPr="00AE3603">
          <w:rPr>
            <w:lang w:val="ru-RU"/>
          </w:rPr>
          <w:t>0%</w:t>
        </w:r>
        <w:r w:rsidR="00AE3603" w:rsidRPr="00D01859">
          <w:t>BD</w:t>
        </w:r>
        <w:r w:rsidR="00AE3603" w:rsidRPr="00AE3603">
          <w:rPr>
            <w:lang w:val="ru-RU"/>
          </w:rPr>
          <w:t>%</w:t>
        </w:r>
        <w:r w:rsidR="00AE3603" w:rsidRPr="00D01859">
          <w:t>D</w:t>
        </w:r>
        <w:r w:rsidR="00AE3603" w:rsidRPr="00AE3603">
          <w:rPr>
            <w:lang w:val="ru-RU"/>
          </w:rPr>
          <w:t>0%</w:t>
        </w:r>
        <w:r w:rsidR="00AE3603" w:rsidRPr="00D01859">
          <w:t>B</w:t>
        </w:r>
        <w:r w:rsidR="00AE3603" w:rsidRPr="00AE3603">
          <w:rPr>
            <w:lang w:val="ru-RU"/>
          </w:rPr>
          <w:t>8%</w:t>
        </w:r>
        <w:r w:rsidR="00AE3603" w:rsidRPr="00D01859">
          <w:t>D</w:t>
        </w:r>
        <w:r w:rsidR="00AE3603" w:rsidRPr="00AE3603">
          <w:rPr>
            <w:lang w:val="ru-RU"/>
          </w:rPr>
          <w:t>1%8</w:t>
        </w:r>
        <w:r w:rsidR="00AE3603" w:rsidRPr="00D01859">
          <w:t>F</w:t>
        </w:r>
      </w:hyperlink>
      <w:r w:rsidR="00AE3603" w:rsidRPr="00AE3603">
        <w:rPr>
          <w:lang w:val="ru-RU"/>
        </w:rPr>
        <w:t xml:space="preserve"> </w:t>
      </w:r>
      <w:r w:rsidR="00AE3603" w:rsidRPr="00D01859">
        <w:rPr>
          <w:lang w:val="ru-RU"/>
        </w:rPr>
        <w:t>(дата обращения: 06.03.2023)</w:t>
      </w:r>
    </w:p>
  </w:footnote>
  <w:footnote w:id="41">
    <w:p w14:paraId="51C71817" w14:textId="77CA2762" w:rsidR="00CF608F" w:rsidRPr="0045197E" w:rsidRDefault="001E124A" w:rsidP="00CF608F">
      <w:pPr>
        <w:pStyle w:val="af4"/>
        <w:rPr>
          <w:lang w:val="ru-RU"/>
        </w:rPr>
      </w:pPr>
      <w:r>
        <w:rPr>
          <w:rStyle w:val="af6"/>
        </w:rPr>
        <w:footnoteRef/>
      </w:r>
      <w:r>
        <w:rPr>
          <w:lang w:val="ru-RU"/>
        </w:rPr>
        <w:t xml:space="preserve"> </w:t>
      </w:r>
      <w:r w:rsidR="00CF608F">
        <w:rPr>
          <w:lang w:val="ru-RU"/>
        </w:rPr>
        <w:t>Зоозащитники выступили за введение налога на нестерилизованных животных</w:t>
      </w:r>
      <w:r w:rsidR="00CF608F" w:rsidRPr="00AE3603">
        <w:rPr>
          <w:lang w:val="ru-RU"/>
        </w:rPr>
        <w:t xml:space="preserve"> </w:t>
      </w:r>
      <w:r w:rsidR="00CF608F" w:rsidRPr="00D01859">
        <w:rPr>
          <w:lang w:val="ru-RU"/>
        </w:rPr>
        <w:t xml:space="preserve">[Электронный ресурс] // </w:t>
      </w:r>
      <w:r w:rsidR="00CF608F">
        <w:rPr>
          <w:lang w:val="ru-RU"/>
        </w:rPr>
        <w:t xml:space="preserve">Ветеринария и жизнь </w:t>
      </w:r>
      <w:r w:rsidR="00CF608F" w:rsidRPr="00D01859">
        <w:rPr>
          <w:lang w:val="ru-RU"/>
        </w:rPr>
        <w:t xml:space="preserve">- Режим доступа: </w:t>
      </w:r>
      <w:r w:rsidRPr="0045197E">
        <w:t>https</w:t>
      </w:r>
      <w:r w:rsidRPr="0045197E">
        <w:rPr>
          <w:lang w:val="ru-RU"/>
        </w:rPr>
        <w:t>://</w:t>
      </w:r>
      <w:proofErr w:type="spellStart"/>
      <w:r w:rsidRPr="0045197E">
        <w:t>vetandlife</w:t>
      </w:r>
      <w:proofErr w:type="spellEnd"/>
      <w:r w:rsidRPr="0045197E">
        <w:rPr>
          <w:lang w:val="ru-RU"/>
        </w:rPr>
        <w:t>.</w:t>
      </w:r>
      <w:proofErr w:type="spellStart"/>
      <w:r w:rsidRPr="0045197E">
        <w:t>ru</w:t>
      </w:r>
      <w:proofErr w:type="spellEnd"/>
      <w:r w:rsidRPr="0045197E">
        <w:rPr>
          <w:lang w:val="ru-RU"/>
        </w:rPr>
        <w:t>/</w:t>
      </w:r>
      <w:proofErr w:type="spellStart"/>
      <w:r w:rsidRPr="0045197E">
        <w:t>sobytiya</w:t>
      </w:r>
      <w:proofErr w:type="spellEnd"/>
      <w:r w:rsidRPr="0045197E">
        <w:rPr>
          <w:lang w:val="ru-RU"/>
        </w:rPr>
        <w:t>/</w:t>
      </w:r>
      <w:proofErr w:type="spellStart"/>
      <w:r w:rsidRPr="0045197E">
        <w:t>zoozashhitniki</w:t>
      </w:r>
      <w:proofErr w:type="spellEnd"/>
      <w:r w:rsidRPr="0045197E">
        <w:rPr>
          <w:lang w:val="ru-RU"/>
        </w:rPr>
        <w:t>-</w:t>
      </w:r>
      <w:proofErr w:type="spellStart"/>
      <w:r w:rsidRPr="0045197E">
        <w:t>vystupili</w:t>
      </w:r>
      <w:proofErr w:type="spellEnd"/>
      <w:r w:rsidRPr="0045197E">
        <w:rPr>
          <w:lang w:val="ru-RU"/>
        </w:rPr>
        <w:t>-</w:t>
      </w:r>
      <w:r w:rsidRPr="0045197E">
        <w:t>za</w:t>
      </w:r>
      <w:r w:rsidRPr="0045197E">
        <w:rPr>
          <w:lang w:val="ru-RU"/>
        </w:rPr>
        <w:t>-</w:t>
      </w:r>
      <w:proofErr w:type="spellStart"/>
      <w:r w:rsidRPr="0045197E">
        <w:t>vvedenie</w:t>
      </w:r>
      <w:proofErr w:type="spellEnd"/>
      <w:r w:rsidRPr="0045197E">
        <w:rPr>
          <w:lang w:val="ru-RU"/>
        </w:rPr>
        <w:t>-</w:t>
      </w:r>
      <w:proofErr w:type="spellStart"/>
      <w:r w:rsidRPr="0045197E">
        <w:t>naloga</w:t>
      </w:r>
      <w:proofErr w:type="spellEnd"/>
      <w:r w:rsidRPr="0045197E">
        <w:rPr>
          <w:lang w:val="ru-RU"/>
        </w:rPr>
        <w:t>-</w:t>
      </w:r>
      <w:proofErr w:type="spellStart"/>
      <w:r w:rsidRPr="0045197E">
        <w:t>na</w:t>
      </w:r>
      <w:proofErr w:type="spellEnd"/>
      <w:r w:rsidRPr="0045197E">
        <w:rPr>
          <w:lang w:val="ru-RU"/>
        </w:rPr>
        <w:t>-</w:t>
      </w:r>
      <w:proofErr w:type="spellStart"/>
      <w:r w:rsidRPr="0045197E">
        <w:t>nesterilizovannyh</w:t>
      </w:r>
      <w:proofErr w:type="spellEnd"/>
      <w:r w:rsidRPr="0045197E">
        <w:rPr>
          <w:lang w:val="ru-RU"/>
        </w:rPr>
        <w:t>-</w:t>
      </w:r>
      <w:proofErr w:type="spellStart"/>
      <w:r w:rsidRPr="0045197E">
        <w:t>pitomcev</w:t>
      </w:r>
      <w:proofErr w:type="spellEnd"/>
      <w:r w:rsidRPr="0045197E">
        <w:rPr>
          <w:lang w:val="ru-RU"/>
        </w:rPr>
        <w:t xml:space="preserve">/ </w:t>
      </w:r>
      <w:r w:rsidR="00CF608F">
        <w:rPr>
          <w:lang w:val="ru-RU"/>
        </w:rPr>
        <w:t>(</w:t>
      </w:r>
      <w:r w:rsidR="00CF608F" w:rsidRPr="00D01859">
        <w:rPr>
          <w:lang w:val="ru-RU"/>
        </w:rPr>
        <w:t>дата обращения: 06.03.2023)</w:t>
      </w:r>
    </w:p>
    <w:p w14:paraId="389AE8EA" w14:textId="5DF414AD" w:rsidR="001E124A" w:rsidRPr="0045197E" w:rsidRDefault="001E124A" w:rsidP="001E124A">
      <w:pPr>
        <w:pStyle w:val="af4"/>
        <w:rPr>
          <w:lang w:val="ru-RU"/>
        </w:rPr>
      </w:pPr>
    </w:p>
  </w:footnote>
  <w:footnote w:id="42">
    <w:p w14:paraId="7E7F3608" w14:textId="13845A35" w:rsidR="00D16470" w:rsidRPr="00D16470" w:rsidRDefault="00D16470">
      <w:pPr>
        <w:pStyle w:val="af4"/>
        <w:rPr>
          <w:lang w:val="ru-RU"/>
        </w:rPr>
      </w:pPr>
      <w:r>
        <w:rPr>
          <w:rStyle w:val="af6"/>
        </w:rPr>
        <w:footnoteRef/>
      </w:r>
      <w:r w:rsidRPr="00D16470">
        <w:rPr>
          <w:lang w:val="ru-RU"/>
        </w:rPr>
        <w:t xml:space="preserve"> </w:t>
      </w:r>
      <w:r>
        <w:t>D</w:t>
      </w:r>
      <w:proofErr w:type="spellStart"/>
      <w:r w:rsidRPr="00D16470">
        <w:rPr>
          <w:lang w:val="ru-RU"/>
        </w:rPr>
        <w:t>og</w:t>
      </w:r>
      <w:proofErr w:type="spellEnd"/>
      <w:r w:rsidRPr="00D16470">
        <w:rPr>
          <w:lang w:val="ru-RU"/>
        </w:rPr>
        <w:t xml:space="preserve"> </w:t>
      </w:r>
      <w:proofErr w:type="spellStart"/>
      <w:r w:rsidRPr="00D16470">
        <w:rPr>
          <w:lang w:val="ru-RU"/>
        </w:rPr>
        <w:t>licensing</w:t>
      </w:r>
      <w:proofErr w:type="spellEnd"/>
      <w:r w:rsidRPr="00D16470">
        <w:rPr>
          <w:lang w:val="ru-RU"/>
        </w:rPr>
        <w:t xml:space="preserve"> </w:t>
      </w:r>
      <w:proofErr w:type="spellStart"/>
      <w:r w:rsidRPr="00D16470">
        <w:rPr>
          <w:lang w:val="ru-RU"/>
        </w:rPr>
        <w:t>and</w:t>
      </w:r>
      <w:proofErr w:type="spellEnd"/>
      <w:r w:rsidRPr="00D16470">
        <w:rPr>
          <w:lang w:val="ru-RU"/>
        </w:rPr>
        <w:t xml:space="preserve"> </w:t>
      </w:r>
      <w:proofErr w:type="spellStart"/>
      <w:r w:rsidRPr="00D16470">
        <w:rPr>
          <w:lang w:val="ru-RU"/>
        </w:rPr>
        <w:t>microchipping</w:t>
      </w:r>
      <w:proofErr w:type="spellEnd"/>
      <w:r w:rsidRPr="00D16470">
        <w:rPr>
          <w:lang w:val="ru-RU"/>
        </w:rPr>
        <w:t xml:space="preserve"> [</w:t>
      </w:r>
      <w:r>
        <w:rPr>
          <w:lang w:val="ru-RU"/>
        </w:rPr>
        <w:t>Э</w:t>
      </w:r>
      <w:r w:rsidRPr="00D16470">
        <w:rPr>
          <w:lang w:val="ru-RU"/>
        </w:rPr>
        <w:t xml:space="preserve">лектронный ресурс] // </w:t>
      </w:r>
      <w:r>
        <w:t>N</w:t>
      </w:r>
      <w:proofErr w:type="spellStart"/>
      <w:r w:rsidRPr="00D16470">
        <w:rPr>
          <w:lang w:val="ru-RU"/>
        </w:rPr>
        <w:t>idirect</w:t>
      </w:r>
      <w:proofErr w:type="spellEnd"/>
      <w:r w:rsidRPr="00D16470">
        <w:rPr>
          <w:lang w:val="ru-RU"/>
        </w:rPr>
        <w:t xml:space="preserve"> -</w:t>
      </w:r>
      <w:r>
        <w:rPr>
          <w:lang w:val="ru-RU"/>
        </w:rPr>
        <w:t xml:space="preserve"> Р</w:t>
      </w:r>
      <w:r w:rsidRPr="00D16470">
        <w:rPr>
          <w:lang w:val="ru-RU"/>
        </w:rPr>
        <w:t>ежим доступа: https://www.nidirect.gov.uk/articles/dog-licensing-and-microchipping (дата обращения: 06.03.2023)</w:t>
      </w:r>
    </w:p>
  </w:footnote>
  <w:footnote w:id="43">
    <w:p w14:paraId="2A4F7A47" w14:textId="69C78A70" w:rsidR="008515F4" w:rsidRPr="00D16470" w:rsidRDefault="0016396C" w:rsidP="008515F4">
      <w:pPr>
        <w:pStyle w:val="af4"/>
        <w:rPr>
          <w:lang w:val="ru-RU"/>
        </w:rPr>
      </w:pPr>
      <w:r>
        <w:rPr>
          <w:rStyle w:val="af6"/>
        </w:rPr>
        <w:footnoteRef/>
      </w:r>
      <w:r w:rsidRPr="00A15905">
        <w:rPr>
          <w:lang w:val="ru-RU"/>
        </w:rPr>
        <w:t xml:space="preserve"> </w:t>
      </w:r>
      <w:r w:rsidR="008515F4" w:rsidRPr="008515F4">
        <w:rPr>
          <w:lang w:val="ru-RU"/>
        </w:rPr>
        <w:t>В каких странах действует налог на домашних животных и введут ли его в России</w:t>
      </w:r>
      <w:r w:rsidR="008515F4" w:rsidRPr="00853BA9">
        <w:rPr>
          <w:lang w:val="ru-RU"/>
        </w:rPr>
        <w:t xml:space="preserve"> </w:t>
      </w:r>
      <w:r w:rsidR="008515F4" w:rsidRPr="008515F4">
        <w:rPr>
          <w:lang w:val="ru-RU"/>
        </w:rPr>
        <w:t>[</w:t>
      </w:r>
      <w:r w:rsidR="008515F4" w:rsidRPr="00853BA9">
        <w:rPr>
          <w:lang w:val="ru-RU"/>
        </w:rPr>
        <w:t>Э</w:t>
      </w:r>
      <w:r w:rsidR="008515F4" w:rsidRPr="008515F4">
        <w:rPr>
          <w:lang w:val="ru-RU"/>
        </w:rPr>
        <w:t xml:space="preserve">лектронный ресурс] // </w:t>
      </w:r>
      <w:r w:rsidR="00853BA9">
        <w:rPr>
          <w:lang w:val="ru-RU"/>
        </w:rPr>
        <w:t xml:space="preserve">Ветеринария и жизнь </w:t>
      </w:r>
      <w:r w:rsidR="008515F4" w:rsidRPr="008515F4">
        <w:rPr>
          <w:lang w:val="ru-RU"/>
        </w:rPr>
        <w:t>-</w:t>
      </w:r>
      <w:r w:rsidR="008515F4" w:rsidRPr="00853BA9">
        <w:rPr>
          <w:lang w:val="ru-RU"/>
        </w:rPr>
        <w:t xml:space="preserve"> Р</w:t>
      </w:r>
      <w:r w:rsidR="008515F4" w:rsidRPr="008515F4">
        <w:rPr>
          <w:lang w:val="ru-RU"/>
        </w:rPr>
        <w:t xml:space="preserve">ежим доступа: </w:t>
      </w:r>
      <w:r w:rsidR="008515F4" w:rsidRPr="008515F4">
        <w:t>https</w:t>
      </w:r>
      <w:r w:rsidR="008515F4" w:rsidRPr="00853BA9">
        <w:rPr>
          <w:lang w:val="ru-RU"/>
        </w:rPr>
        <w:t>://</w:t>
      </w:r>
      <w:proofErr w:type="spellStart"/>
      <w:r w:rsidR="008515F4" w:rsidRPr="008515F4">
        <w:t>vetandlife</w:t>
      </w:r>
      <w:proofErr w:type="spellEnd"/>
      <w:r w:rsidR="008515F4" w:rsidRPr="00853BA9">
        <w:rPr>
          <w:lang w:val="ru-RU"/>
        </w:rPr>
        <w:t>.</w:t>
      </w:r>
      <w:proofErr w:type="spellStart"/>
      <w:r w:rsidR="008515F4" w:rsidRPr="008515F4">
        <w:t>ru</w:t>
      </w:r>
      <w:proofErr w:type="spellEnd"/>
      <w:r w:rsidR="008515F4" w:rsidRPr="00853BA9">
        <w:rPr>
          <w:lang w:val="ru-RU"/>
        </w:rPr>
        <w:t>/</w:t>
      </w:r>
      <w:proofErr w:type="spellStart"/>
      <w:r w:rsidR="008515F4" w:rsidRPr="008515F4">
        <w:t>sobytiya</w:t>
      </w:r>
      <w:proofErr w:type="spellEnd"/>
      <w:r w:rsidR="008515F4" w:rsidRPr="00853BA9">
        <w:rPr>
          <w:lang w:val="ru-RU"/>
        </w:rPr>
        <w:t>/</w:t>
      </w:r>
      <w:r w:rsidR="008515F4" w:rsidRPr="008515F4">
        <w:t>v</w:t>
      </w:r>
      <w:r w:rsidR="008515F4" w:rsidRPr="00853BA9">
        <w:rPr>
          <w:lang w:val="ru-RU"/>
        </w:rPr>
        <w:t>-</w:t>
      </w:r>
      <w:proofErr w:type="spellStart"/>
      <w:r w:rsidR="008515F4" w:rsidRPr="008515F4">
        <w:t>kakikh</w:t>
      </w:r>
      <w:proofErr w:type="spellEnd"/>
      <w:r w:rsidR="008515F4" w:rsidRPr="00853BA9">
        <w:rPr>
          <w:lang w:val="ru-RU"/>
        </w:rPr>
        <w:t>-</w:t>
      </w:r>
      <w:proofErr w:type="spellStart"/>
      <w:r w:rsidR="008515F4" w:rsidRPr="008515F4">
        <w:t>stranakh</w:t>
      </w:r>
      <w:proofErr w:type="spellEnd"/>
      <w:r w:rsidR="008515F4" w:rsidRPr="00853BA9">
        <w:rPr>
          <w:lang w:val="ru-RU"/>
        </w:rPr>
        <w:t>-</w:t>
      </w:r>
      <w:proofErr w:type="spellStart"/>
      <w:r w:rsidR="008515F4" w:rsidRPr="008515F4">
        <w:t>deystvuet</w:t>
      </w:r>
      <w:proofErr w:type="spellEnd"/>
      <w:r w:rsidR="008515F4" w:rsidRPr="00853BA9">
        <w:rPr>
          <w:lang w:val="ru-RU"/>
        </w:rPr>
        <w:t>-</w:t>
      </w:r>
      <w:proofErr w:type="spellStart"/>
      <w:r w:rsidR="008515F4" w:rsidRPr="008515F4">
        <w:t>nalog</w:t>
      </w:r>
      <w:proofErr w:type="spellEnd"/>
      <w:r w:rsidR="008515F4" w:rsidRPr="00853BA9">
        <w:rPr>
          <w:lang w:val="ru-RU"/>
        </w:rPr>
        <w:t>-</w:t>
      </w:r>
      <w:proofErr w:type="spellStart"/>
      <w:r w:rsidR="008515F4" w:rsidRPr="008515F4">
        <w:t>na</w:t>
      </w:r>
      <w:proofErr w:type="spellEnd"/>
      <w:r w:rsidR="008515F4" w:rsidRPr="00853BA9">
        <w:rPr>
          <w:lang w:val="ru-RU"/>
        </w:rPr>
        <w:t>-</w:t>
      </w:r>
      <w:proofErr w:type="spellStart"/>
      <w:r w:rsidR="008515F4" w:rsidRPr="008515F4">
        <w:t>dom</w:t>
      </w:r>
      <w:proofErr w:type="spellEnd"/>
      <w:r w:rsidR="008515F4" w:rsidRPr="00853BA9">
        <w:rPr>
          <w:lang w:val="ru-RU"/>
        </w:rPr>
        <w:t xml:space="preserve">/  </w:t>
      </w:r>
      <w:r w:rsidR="008515F4" w:rsidRPr="008515F4">
        <w:rPr>
          <w:lang w:val="ru-RU"/>
        </w:rPr>
        <w:t>(дата обращения: 06.03.2023)</w:t>
      </w:r>
    </w:p>
    <w:p w14:paraId="14906203" w14:textId="4612CC7C" w:rsidR="008515F4" w:rsidRPr="008515F4" w:rsidRDefault="008515F4" w:rsidP="008515F4">
      <w:pPr>
        <w:pStyle w:val="1"/>
        <w:shd w:val="clear" w:color="auto" w:fill="FFFFFF"/>
        <w:spacing w:after="270"/>
        <w:rPr>
          <w:rFonts w:ascii="GrtskPeta" w:hAnsi="GrtskPeta"/>
          <w:color w:val="000000"/>
          <w:sz w:val="54"/>
          <w:szCs w:val="54"/>
          <w:lang w:val="ru-RU"/>
        </w:rPr>
      </w:pPr>
    </w:p>
    <w:p w14:paraId="5371FD15" w14:textId="121F6895" w:rsidR="0016396C" w:rsidRPr="00A15905" w:rsidRDefault="0016396C" w:rsidP="008515F4">
      <w:pPr>
        <w:pStyle w:val="af4"/>
        <w:ind w:firstLine="0"/>
        <w:rPr>
          <w:lang w:val="ru-RU"/>
        </w:rPr>
      </w:pPr>
    </w:p>
  </w:footnote>
  <w:footnote w:id="44">
    <w:p w14:paraId="2D2ABC96" w14:textId="1E829006" w:rsidR="001A45B3" w:rsidRPr="001A45B3" w:rsidRDefault="001A45B3">
      <w:pPr>
        <w:pStyle w:val="af4"/>
        <w:rPr>
          <w:lang w:val="ru-RU"/>
        </w:rPr>
      </w:pPr>
      <w:r>
        <w:rPr>
          <w:rStyle w:val="af6"/>
        </w:rPr>
        <w:footnoteRef/>
      </w:r>
      <w:r w:rsidRPr="001A45B3">
        <w:rPr>
          <w:lang w:val="ru-RU"/>
        </w:rPr>
        <w:t xml:space="preserve"> </w:t>
      </w:r>
      <w:r>
        <w:rPr>
          <w:lang w:val="ru-RU"/>
        </w:rPr>
        <w:t xml:space="preserve">Выгул собак </w:t>
      </w:r>
      <w:r w:rsidRPr="00A735C4">
        <w:rPr>
          <w:lang w:val="ru-RU"/>
        </w:rPr>
        <w:t>[</w:t>
      </w:r>
      <w:r w:rsidRPr="00853BA9">
        <w:rPr>
          <w:lang w:val="ru-RU"/>
        </w:rPr>
        <w:t>Э</w:t>
      </w:r>
      <w:r w:rsidRPr="008515F4">
        <w:rPr>
          <w:lang w:val="ru-RU"/>
        </w:rPr>
        <w:t>лектронный</w:t>
      </w:r>
      <w:r w:rsidRPr="00A735C4">
        <w:rPr>
          <w:lang w:val="ru-RU"/>
        </w:rPr>
        <w:t xml:space="preserve"> </w:t>
      </w:r>
      <w:r w:rsidRPr="008515F4">
        <w:rPr>
          <w:lang w:val="ru-RU"/>
        </w:rPr>
        <w:t>ресурс</w:t>
      </w:r>
      <w:r w:rsidRPr="00A735C4">
        <w:rPr>
          <w:lang w:val="ru-RU"/>
        </w:rPr>
        <w:t xml:space="preserve">] // </w:t>
      </w:r>
      <w:r>
        <w:rPr>
          <w:lang w:val="ru-RU"/>
        </w:rPr>
        <w:t xml:space="preserve">20 идей по развитию России </w:t>
      </w:r>
      <w:r w:rsidRPr="00A735C4">
        <w:rPr>
          <w:lang w:val="ru-RU"/>
        </w:rPr>
        <w:t xml:space="preserve">- </w:t>
      </w:r>
      <w:r w:rsidRPr="00853BA9">
        <w:rPr>
          <w:lang w:val="ru-RU"/>
        </w:rPr>
        <w:t>Р</w:t>
      </w:r>
      <w:r w:rsidRPr="008515F4">
        <w:rPr>
          <w:lang w:val="ru-RU"/>
        </w:rPr>
        <w:t>ежим</w:t>
      </w:r>
      <w:r w:rsidRPr="00A735C4">
        <w:rPr>
          <w:lang w:val="ru-RU"/>
        </w:rPr>
        <w:t xml:space="preserve"> </w:t>
      </w:r>
      <w:r w:rsidRPr="008515F4">
        <w:rPr>
          <w:lang w:val="ru-RU"/>
        </w:rPr>
        <w:t>доступа</w:t>
      </w:r>
      <w:r w:rsidRPr="00A735C4">
        <w:rPr>
          <w:lang w:val="ru-RU"/>
        </w:rPr>
        <w:t xml:space="preserve">: </w:t>
      </w:r>
      <w:r w:rsidRPr="008A4C44">
        <w:t>https</w:t>
      </w:r>
      <w:r w:rsidRPr="009A7E81">
        <w:rPr>
          <w:lang w:val="ru-RU"/>
        </w:rPr>
        <w:t>://20</w:t>
      </w:r>
      <w:proofErr w:type="spellStart"/>
      <w:r w:rsidRPr="008A4C44">
        <w:t>idei</w:t>
      </w:r>
      <w:proofErr w:type="spellEnd"/>
      <w:r w:rsidRPr="009A7E81">
        <w:rPr>
          <w:lang w:val="ru-RU"/>
        </w:rPr>
        <w:t>.</w:t>
      </w:r>
      <w:proofErr w:type="spellStart"/>
      <w:r w:rsidRPr="008A4C44">
        <w:t>ru</w:t>
      </w:r>
      <w:proofErr w:type="spellEnd"/>
      <w:r w:rsidRPr="009A7E81">
        <w:rPr>
          <w:lang w:val="ru-RU"/>
        </w:rPr>
        <w:t>/</w:t>
      </w:r>
      <w:r w:rsidRPr="008A4C44">
        <w:t>ideas</w:t>
      </w:r>
      <w:r w:rsidRPr="009A7E81">
        <w:rPr>
          <w:lang w:val="ru-RU"/>
        </w:rPr>
        <w:t>/20.2</w:t>
      </w:r>
      <w:r w:rsidRPr="008515F4">
        <w:rPr>
          <w:lang w:val="ru-RU"/>
        </w:rPr>
        <w:t xml:space="preserve"> (дата обращения: 06.03.2023)</w:t>
      </w:r>
    </w:p>
  </w:footnote>
  <w:footnote w:id="45">
    <w:p w14:paraId="6612FC5B" w14:textId="0FC7056C" w:rsidR="00ED25FE" w:rsidRPr="009A7E81" w:rsidRDefault="00ED25FE" w:rsidP="00ED25FE">
      <w:pPr>
        <w:pStyle w:val="af4"/>
        <w:rPr>
          <w:lang w:val="ru-RU"/>
        </w:rPr>
      </w:pPr>
      <w:r>
        <w:rPr>
          <w:rStyle w:val="af6"/>
        </w:rPr>
        <w:footnoteRef/>
      </w:r>
      <w:r w:rsidRPr="009A7E81">
        <w:rPr>
          <w:lang w:val="ru-RU"/>
        </w:rPr>
        <w:t xml:space="preserve"> </w:t>
      </w:r>
      <w:r>
        <w:t>Disease</w:t>
      </w:r>
      <w:r w:rsidRPr="009A7E81">
        <w:rPr>
          <w:lang w:val="ru-RU"/>
        </w:rPr>
        <w:t xml:space="preserve"> </w:t>
      </w:r>
      <w:r>
        <w:t>risks</w:t>
      </w:r>
      <w:r w:rsidRPr="009A7E81">
        <w:rPr>
          <w:lang w:val="ru-RU"/>
        </w:rPr>
        <w:t xml:space="preserve"> </w:t>
      </w:r>
      <w:r>
        <w:t>for</w:t>
      </w:r>
      <w:r w:rsidRPr="009A7E81">
        <w:rPr>
          <w:lang w:val="ru-RU"/>
        </w:rPr>
        <w:t xml:space="preserve"> </w:t>
      </w:r>
      <w:r>
        <w:t>dog</w:t>
      </w:r>
      <w:r w:rsidRPr="009A7E81">
        <w:rPr>
          <w:lang w:val="ru-RU"/>
        </w:rPr>
        <w:t xml:space="preserve"> </w:t>
      </w:r>
      <w:r>
        <w:t>in</w:t>
      </w:r>
      <w:r w:rsidRPr="009A7E81">
        <w:rPr>
          <w:lang w:val="ru-RU"/>
        </w:rPr>
        <w:t xml:space="preserve"> </w:t>
      </w:r>
      <w:r>
        <w:t>social</w:t>
      </w:r>
      <w:r w:rsidRPr="009A7E81">
        <w:rPr>
          <w:lang w:val="ru-RU"/>
        </w:rPr>
        <w:t xml:space="preserve"> </w:t>
      </w:r>
      <w:r>
        <w:t>settings</w:t>
      </w:r>
      <w:r w:rsidRPr="009A7E81">
        <w:rPr>
          <w:lang w:val="ru-RU"/>
        </w:rPr>
        <w:t xml:space="preserve"> [Э</w:t>
      </w:r>
      <w:r w:rsidRPr="008515F4">
        <w:rPr>
          <w:lang w:val="ru-RU"/>
        </w:rPr>
        <w:t>лектронный</w:t>
      </w:r>
      <w:r w:rsidRPr="009A7E81">
        <w:rPr>
          <w:lang w:val="ru-RU"/>
        </w:rPr>
        <w:t xml:space="preserve"> </w:t>
      </w:r>
      <w:r w:rsidRPr="008515F4">
        <w:rPr>
          <w:lang w:val="ru-RU"/>
        </w:rPr>
        <w:t>ресурс</w:t>
      </w:r>
      <w:r w:rsidRPr="009A7E81">
        <w:rPr>
          <w:lang w:val="ru-RU"/>
        </w:rPr>
        <w:t xml:space="preserve">] // </w:t>
      </w:r>
      <w:proofErr w:type="spellStart"/>
      <w:r>
        <w:t>Avma</w:t>
      </w:r>
      <w:proofErr w:type="spellEnd"/>
      <w:r w:rsidRPr="009A7E81">
        <w:rPr>
          <w:lang w:val="ru-RU"/>
        </w:rPr>
        <w:t xml:space="preserve"> - Р</w:t>
      </w:r>
      <w:r w:rsidRPr="008515F4">
        <w:rPr>
          <w:lang w:val="ru-RU"/>
        </w:rPr>
        <w:t>ежим</w:t>
      </w:r>
      <w:r w:rsidRPr="009A7E81">
        <w:rPr>
          <w:lang w:val="ru-RU"/>
        </w:rPr>
        <w:t xml:space="preserve"> </w:t>
      </w:r>
      <w:r w:rsidRPr="008515F4">
        <w:rPr>
          <w:lang w:val="ru-RU"/>
        </w:rPr>
        <w:t>доступа</w:t>
      </w:r>
      <w:r w:rsidRPr="009A7E81">
        <w:rPr>
          <w:lang w:val="ru-RU"/>
        </w:rPr>
        <w:t xml:space="preserve">: </w:t>
      </w:r>
      <w:r w:rsidRPr="00B613FE">
        <w:t>https</w:t>
      </w:r>
      <w:r w:rsidRPr="009A7E81">
        <w:rPr>
          <w:lang w:val="ru-RU"/>
        </w:rPr>
        <w:t>://</w:t>
      </w:r>
      <w:r w:rsidRPr="00B613FE">
        <w:t>www</w:t>
      </w:r>
      <w:r w:rsidRPr="009A7E81">
        <w:rPr>
          <w:lang w:val="ru-RU"/>
        </w:rPr>
        <w:t>.</w:t>
      </w:r>
      <w:proofErr w:type="spellStart"/>
      <w:r w:rsidRPr="00B613FE">
        <w:t>avma</w:t>
      </w:r>
      <w:proofErr w:type="spellEnd"/>
      <w:r w:rsidRPr="009A7E81">
        <w:rPr>
          <w:lang w:val="ru-RU"/>
        </w:rPr>
        <w:t>.</w:t>
      </w:r>
      <w:r w:rsidRPr="00B613FE">
        <w:t>org</w:t>
      </w:r>
      <w:r w:rsidRPr="009A7E81">
        <w:rPr>
          <w:lang w:val="ru-RU"/>
        </w:rPr>
        <w:t>/</w:t>
      </w:r>
      <w:r w:rsidRPr="00B613FE">
        <w:t>resources</w:t>
      </w:r>
      <w:r w:rsidRPr="009A7E81">
        <w:rPr>
          <w:lang w:val="ru-RU"/>
        </w:rPr>
        <w:t>-</w:t>
      </w:r>
      <w:r w:rsidRPr="00B613FE">
        <w:t>tools</w:t>
      </w:r>
      <w:r w:rsidRPr="009A7E81">
        <w:rPr>
          <w:lang w:val="ru-RU"/>
        </w:rPr>
        <w:t>/</w:t>
      </w:r>
      <w:r w:rsidRPr="00B613FE">
        <w:t>pet</w:t>
      </w:r>
      <w:r w:rsidRPr="009A7E81">
        <w:rPr>
          <w:lang w:val="ru-RU"/>
        </w:rPr>
        <w:t>-</w:t>
      </w:r>
      <w:r w:rsidRPr="00B613FE">
        <w:t>owners</w:t>
      </w:r>
      <w:r w:rsidRPr="009A7E81">
        <w:rPr>
          <w:lang w:val="ru-RU"/>
        </w:rPr>
        <w:t>/</w:t>
      </w:r>
      <w:proofErr w:type="spellStart"/>
      <w:r w:rsidRPr="00B613FE">
        <w:t>petcare</w:t>
      </w:r>
      <w:proofErr w:type="spellEnd"/>
      <w:r w:rsidRPr="009A7E81">
        <w:rPr>
          <w:lang w:val="ru-RU"/>
        </w:rPr>
        <w:t>/</w:t>
      </w:r>
      <w:r w:rsidRPr="00B613FE">
        <w:t>disease</w:t>
      </w:r>
      <w:r w:rsidRPr="009A7E81">
        <w:rPr>
          <w:lang w:val="ru-RU"/>
        </w:rPr>
        <w:t>-</w:t>
      </w:r>
      <w:r w:rsidRPr="00B613FE">
        <w:t>risks</w:t>
      </w:r>
      <w:r w:rsidRPr="009A7E81">
        <w:rPr>
          <w:lang w:val="ru-RU"/>
        </w:rPr>
        <w:t>-</w:t>
      </w:r>
      <w:r w:rsidRPr="00B613FE">
        <w:t>dogs</w:t>
      </w:r>
      <w:r w:rsidRPr="009A7E81">
        <w:rPr>
          <w:lang w:val="ru-RU"/>
        </w:rPr>
        <w:t>-</w:t>
      </w:r>
      <w:r w:rsidRPr="00B613FE">
        <w:t>social</w:t>
      </w:r>
      <w:r w:rsidRPr="009A7E81">
        <w:rPr>
          <w:lang w:val="ru-RU"/>
        </w:rPr>
        <w:t>-</w:t>
      </w:r>
      <w:r w:rsidRPr="00B613FE">
        <w:t>settings</w:t>
      </w:r>
      <w:r w:rsidRPr="009A7E81">
        <w:rPr>
          <w:lang w:val="ru-RU"/>
        </w:rPr>
        <w:t xml:space="preserve"> (</w:t>
      </w:r>
      <w:r w:rsidRPr="008515F4">
        <w:rPr>
          <w:lang w:val="ru-RU"/>
        </w:rPr>
        <w:t>дата</w:t>
      </w:r>
      <w:r w:rsidRPr="009A7E81">
        <w:rPr>
          <w:lang w:val="ru-RU"/>
        </w:rPr>
        <w:t xml:space="preserve"> </w:t>
      </w:r>
      <w:r w:rsidRPr="008515F4">
        <w:rPr>
          <w:lang w:val="ru-RU"/>
        </w:rPr>
        <w:t>обращения</w:t>
      </w:r>
      <w:r w:rsidRPr="009A7E81">
        <w:rPr>
          <w:lang w:val="ru-RU"/>
        </w:rPr>
        <w:t>: 06.03.2023)</w:t>
      </w:r>
    </w:p>
    <w:p w14:paraId="14F5285A" w14:textId="2A00BF2E" w:rsidR="00ED25FE" w:rsidRPr="009A7E81" w:rsidRDefault="00ED25FE">
      <w:pPr>
        <w:pStyle w:val="af4"/>
        <w:rPr>
          <w:lang w:val="ru-RU"/>
        </w:rPr>
      </w:pPr>
    </w:p>
  </w:footnote>
  <w:footnote w:id="46">
    <w:p w14:paraId="1A6A7BD2" w14:textId="15635AF4" w:rsidR="00853BA9" w:rsidRPr="00D16470" w:rsidRDefault="00BD1749" w:rsidP="00853BA9">
      <w:pPr>
        <w:pStyle w:val="af4"/>
        <w:rPr>
          <w:lang w:val="ru-RU"/>
        </w:rPr>
      </w:pPr>
      <w:r>
        <w:rPr>
          <w:rStyle w:val="af6"/>
        </w:rPr>
        <w:footnoteRef/>
      </w:r>
      <w:r w:rsidRPr="00853BA9">
        <w:rPr>
          <w:lang w:val="ru-RU"/>
        </w:rPr>
        <w:t xml:space="preserve"> </w:t>
      </w:r>
      <w:r w:rsidR="00853BA9">
        <w:rPr>
          <w:lang w:val="ru-RU"/>
        </w:rPr>
        <w:t xml:space="preserve">Как заставить собачников убирать за питомцами </w:t>
      </w:r>
      <w:r w:rsidR="00853BA9" w:rsidRPr="008515F4">
        <w:rPr>
          <w:lang w:val="ru-RU"/>
        </w:rPr>
        <w:t>[</w:t>
      </w:r>
      <w:r w:rsidR="00853BA9" w:rsidRPr="00853BA9">
        <w:rPr>
          <w:lang w:val="ru-RU"/>
        </w:rPr>
        <w:t>Э</w:t>
      </w:r>
      <w:r w:rsidR="00853BA9" w:rsidRPr="008515F4">
        <w:rPr>
          <w:lang w:val="ru-RU"/>
        </w:rPr>
        <w:t xml:space="preserve">лектронный ресурс] // </w:t>
      </w:r>
      <w:r w:rsidR="00853BA9">
        <w:rPr>
          <w:lang w:val="ru-RU"/>
        </w:rPr>
        <w:t xml:space="preserve">Ветеринария и жизнь </w:t>
      </w:r>
      <w:r w:rsidR="00853BA9" w:rsidRPr="008515F4">
        <w:rPr>
          <w:lang w:val="ru-RU"/>
        </w:rPr>
        <w:t>-</w:t>
      </w:r>
      <w:r w:rsidR="00853BA9" w:rsidRPr="00853BA9">
        <w:rPr>
          <w:lang w:val="ru-RU"/>
        </w:rPr>
        <w:t xml:space="preserve"> Р</w:t>
      </w:r>
      <w:r w:rsidR="00853BA9" w:rsidRPr="008515F4">
        <w:rPr>
          <w:lang w:val="ru-RU"/>
        </w:rPr>
        <w:t xml:space="preserve">ежим доступа: </w:t>
      </w:r>
      <w:hyperlink r:id="rId8" w:history="1">
        <w:r w:rsidR="00185AA1" w:rsidRPr="00D34E15">
          <w:rPr>
            <w:rStyle w:val="afa"/>
          </w:rPr>
          <w:t>https</w:t>
        </w:r>
        <w:r w:rsidR="00185AA1" w:rsidRPr="00D34E15">
          <w:rPr>
            <w:rStyle w:val="afa"/>
            <w:lang w:val="ru-RU"/>
          </w:rPr>
          <w:t>://</w:t>
        </w:r>
        <w:proofErr w:type="spellStart"/>
        <w:r w:rsidR="00185AA1" w:rsidRPr="00D34E15">
          <w:rPr>
            <w:rStyle w:val="afa"/>
          </w:rPr>
          <w:t>vetandlife</w:t>
        </w:r>
        <w:proofErr w:type="spellEnd"/>
        <w:r w:rsidR="00185AA1" w:rsidRPr="00D34E15">
          <w:rPr>
            <w:rStyle w:val="afa"/>
            <w:lang w:val="ru-RU"/>
          </w:rPr>
          <w:t>.</w:t>
        </w:r>
        <w:proofErr w:type="spellStart"/>
        <w:r w:rsidR="00185AA1" w:rsidRPr="00D34E15">
          <w:rPr>
            <w:rStyle w:val="afa"/>
          </w:rPr>
          <w:t>ru</w:t>
        </w:r>
        <w:proofErr w:type="spellEnd"/>
        <w:r w:rsidR="00185AA1" w:rsidRPr="00D34E15">
          <w:rPr>
            <w:rStyle w:val="afa"/>
            <w:lang w:val="ru-RU"/>
          </w:rPr>
          <w:t>/</w:t>
        </w:r>
        <w:proofErr w:type="spellStart"/>
        <w:r w:rsidR="00185AA1" w:rsidRPr="00D34E15">
          <w:rPr>
            <w:rStyle w:val="afa"/>
          </w:rPr>
          <w:t>sobytiya</w:t>
        </w:r>
        <w:proofErr w:type="spellEnd"/>
        <w:r w:rsidR="00185AA1" w:rsidRPr="00D34E15">
          <w:rPr>
            <w:rStyle w:val="afa"/>
            <w:lang w:val="ru-RU"/>
          </w:rPr>
          <w:t>/</w:t>
        </w:r>
        <w:proofErr w:type="spellStart"/>
        <w:r w:rsidR="00185AA1" w:rsidRPr="00D34E15">
          <w:rPr>
            <w:rStyle w:val="afa"/>
          </w:rPr>
          <w:t>kak</w:t>
        </w:r>
        <w:proofErr w:type="spellEnd"/>
        <w:r w:rsidR="00185AA1" w:rsidRPr="00D34E15">
          <w:rPr>
            <w:rStyle w:val="afa"/>
            <w:lang w:val="ru-RU"/>
          </w:rPr>
          <w:t>-</w:t>
        </w:r>
        <w:proofErr w:type="spellStart"/>
        <w:r w:rsidR="00185AA1" w:rsidRPr="00D34E15">
          <w:rPr>
            <w:rStyle w:val="afa"/>
          </w:rPr>
          <w:t>zastavit</w:t>
        </w:r>
        <w:proofErr w:type="spellEnd"/>
        <w:r w:rsidR="00185AA1" w:rsidRPr="00D34E15">
          <w:rPr>
            <w:rStyle w:val="afa"/>
            <w:lang w:val="ru-RU"/>
          </w:rPr>
          <w:t>-</w:t>
        </w:r>
        <w:proofErr w:type="spellStart"/>
        <w:r w:rsidR="00185AA1" w:rsidRPr="00D34E15">
          <w:rPr>
            <w:rStyle w:val="afa"/>
          </w:rPr>
          <w:t>sobachnikov</w:t>
        </w:r>
        <w:proofErr w:type="spellEnd"/>
        <w:r w:rsidR="00185AA1" w:rsidRPr="00D34E15">
          <w:rPr>
            <w:rStyle w:val="afa"/>
            <w:lang w:val="ru-RU"/>
          </w:rPr>
          <w:t>-</w:t>
        </w:r>
        <w:proofErr w:type="spellStart"/>
        <w:r w:rsidR="00185AA1" w:rsidRPr="00D34E15">
          <w:rPr>
            <w:rStyle w:val="afa"/>
          </w:rPr>
          <w:t>ubirat</w:t>
        </w:r>
        <w:proofErr w:type="spellEnd"/>
        <w:r w:rsidR="00185AA1" w:rsidRPr="00D34E15">
          <w:rPr>
            <w:rStyle w:val="afa"/>
            <w:lang w:val="ru-RU"/>
          </w:rPr>
          <w:t>-</w:t>
        </w:r>
        <w:r w:rsidR="00185AA1" w:rsidRPr="00D34E15">
          <w:rPr>
            <w:rStyle w:val="afa"/>
          </w:rPr>
          <w:t>za</w:t>
        </w:r>
        <w:r w:rsidR="00185AA1" w:rsidRPr="00D34E15">
          <w:rPr>
            <w:rStyle w:val="afa"/>
            <w:lang w:val="ru-RU"/>
          </w:rPr>
          <w:t>-</w:t>
        </w:r>
        <w:proofErr w:type="spellStart"/>
        <w:r w:rsidR="00185AA1" w:rsidRPr="00D34E15">
          <w:rPr>
            <w:rStyle w:val="afa"/>
          </w:rPr>
          <w:t>pitomcami</w:t>
        </w:r>
        <w:proofErr w:type="spellEnd"/>
      </w:hyperlink>
      <w:r w:rsidR="00185AA1">
        <w:rPr>
          <w:lang w:val="ru-RU"/>
        </w:rPr>
        <w:t xml:space="preserve"> </w:t>
      </w:r>
      <w:r w:rsidR="00853BA9" w:rsidRPr="008515F4">
        <w:rPr>
          <w:lang w:val="ru-RU"/>
        </w:rPr>
        <w:t>(дата обращения: 06.03.2023)</w:t>
      </w:r>
    </w:p>
    <w:p w14:paraId="41A53186" w14:textId="0999FEF9" w:rsidR="00BD1749" w:rsidRPr="00853BA9" w:rsidRDefault="00BD1749" w:rsidP="00BD1749">
      <w:pPr>
        <w:pStyle w:val="af4"/>
        <w:rPr>
          <w:lang w:val="ru-RU"/>
        </w:rPr>
      </w:pPr>
    </w:p>
  </w:footnote>
  <w:footnote w:id="47">
    <w:p w14:paraId="7969C3FC" w14:textId="70BA1583" w:rsidR="00BD1749" w:rsidRPr="00A735C4" w:rsidRDefault="00BD1749" w:rsidP="00BD1749">
      <w:pPr>
        <w:pStyle w:val="af4"/>
        <w:rPr>
          <w:lang w:val="ru-RU"/>
        </w:rPr>
      </w:pPr>
      <w:r>
        <w:rPr>
          <w:rStyle w:val="af6"/>
        </w:rPr>
        <w:footnoteRef/>
      </w:r>
      <w:r w:rsidRPr="00A735C4">
        <w:rPr>
          <w:lang w:val="ru-RU"/>
        </w:rPr>
        <w:t xml:space="preserve"> </w:t>
      </w:r>
      <w:r w:rsidR="00185AA1">
        <w:t>The</w:t>
      </w:r>
      <w:r w:rsidR="00185AA1" w:rsidRPr="00A735C4">
        <w:rPr>
          <w:lang w:val="ru-RU"/>
        </w:rPr>
        <w:t xml:space="preserve"> </w:t>
      </w:r>
      <w:r w:rsidR="00185AA1">
        <w:t>DNA</w:t>
      </w:r>
      <w:r w:rsidR="00185AA1" w:rsidRPr="00A735C4">
        <w:rPr>
          <w:lang w:val="ru-RU"/>
        </w:rPr>
        <w:t xml:space="preserve"> </w:t>
      </w:r>
      <w:r w:rsidR="00185AA1">
        <w:t>solution</w:t>
      </w:r>
      <w:r w:rsidR="00185AA1" w:rsidRPr="00A735C4">
        <w:rPr>
          <w:lang w:val="ru-RU"/>
        </w:rPr>
        <w:t xml:space="preserve"> </w:t>
      </w:r>
      <w:r w:rsidR="00185AA1">
        <w:t>for</w:t>
      </w:r>
      <w:r w:rsidR="00185AA1" w:rsidRPr="00A735C4">
        <w:rPr>
          <w:lang w:val="ru-RU"/>
        </w:rPr>
        <w:t xml:space="preserve"> </w:t>
      </w:r>
      <w:r w:rsidR="00185AA1">
        <w:t>dog</w:t>
      </w:r>
      <w:r w:rsidR="00185AA1" w:rsidRPr="00A735C4">
        <w:rPr>
          <w:lang w:val="ru-RU"/>
        </w:rPr>
        <w:t xml:space="preserve"> </w:t>
      </w:r>
      <w:r w:rsidR="00185AA1">
        <w:t>waste</w:t>
      </w:r>
      <w:r w:rsidR="00185AA1" w:rsidRPr="00A735C4">
        <w:rPr>
          <w:lang w:val="ru-RU"/>
        </w:rPr>
        <w:t xml:space="preserve"> [</w:t>
      </w:r>
      <w:r w:rsidR="00185AA1" w:rsidRPr="00853BA9">
        <w:rPr>
          <w:lang w:val="ru-RU"/>
        </w:rPr>
        <w:t>Э</w:t>
      </w:r>
      <w:r w:rsidR="00185AA1" w:rsidRPr="008515F4">
        <w:rPr>
          <w:lang w:val="ru-RU"/>
        </w:rPr>
        <w:t>лектронный</w:t>
      </w:r>
      <w:r w:rsidR="00185AA1" w:rsidRPr="00A735C4">
        <w:rPr>
          <w:lang w:val="ru-RU"/>
        </w:rPr>
        <w:t xml:space="preserve"> </w:t>
      </w:r>
      <w:r w:rsidR="00185AA1" w:rsidRPr="008515F4">
        <w:rPr>
          <w:lang w:val="ru-RU"/>
        </w:rPr>
        <w:t>ресурс</w:t>
      </w:r>
      <w:r w:rsidR="00185AA1" w:rsidRPr="00A735C4">
        <w:rPr>
          <w:lang w:val="ru-RU"/>
        </w:rPr>
        <w:t xml:space="preserve">] // </w:t>
      </w:r>
      <w:proofErr w:type="spellStart"/>
      <w:r w:rsidR="00E07676">
        <w:t>Poorprints</w:t>
      </w:r>
      <w:proofErr w:type="spellEnd"/>
      <w:r w:rsidR="00E07676" w:rsidRPr="00A735C4">
        <w:rPr>
          <w:lang w:val="ru-RU"/>
        </w:rPr>
        <w:t xml:space="preserve"> </w:t>
      </w:r>
      <w:r w:rsidR="00185AA1" w:rsidRPr="00A735C4">
        <w:rPr>
          <w:lang w:val="ru-RU"/>
        </w:rPr>
        <w:t xml:space="preserve">- </w:t>
      </w:r>
      <w:r w:rsidR="00185AA1" w:rsidRPr="00853BA9">
        <w:rPr>
          <w:lang w:val="ru-RU"/>
        </w:rPr>
        <w:t>Р</w:t>
      </w:r>
      <w:r w:rsidR="00185AA1" w:rsidRPr="008515F4">
        <w:rPr>
          <w:lang w:val="ru-RU"/>
        </w:rPr>
        <w:t>ежим</w:t>
      </w:r>
      <w:r w:rsidR="00185AA1" w:rsidRPr="00A735C4">
        <w:rPr>
          <w:lang w:val="ru-RU"/>
        </w:rPr>
        <w:t xml:space="preserve"> </w:t>
      </w:r>
      <w:r w:rsidR="00185AA1" w:rsidRPr="008515F4">
        <w:rPr>
          <w:lang w:val="ru-RU"/>
        </w:rPr>
        <w:t>доступа</w:t>
      </w:r>
      <w:r w:rsidR="00185AA1" w:rsidRPr="00A735C4">
        <w:rPr>
          <w:lang w:val="ru-RU"/>
        </w:rPr>
        <w:t xml:space="preserve">: </w:t>
      </w:r>
      <w:hyperlink r:id="rId9" w:history="1">
        <w:r w:rsidR="00A735C4" w:rsidRPr="00D34E15">
          <w:rPr>
            <w:rStyle w:val="afa"/>
          </w:rPr>
          <w:t>https</w:t>
        </w:r>
        <w:r w:rsidR="00A735C4" w:rsidRPr="00A735C4">
          <w:rPr>
            <w:rStyle w:val="afa"/>
            <w:lang w:val="ru-RU"/>
          </w:rPr>
          <w:t>://</w:t>
        </w:r>
        <w:r w:rsidR="00A735C4" w:rsidRPr="00D34E15">
          <w:rPr>
            <w:rStyle w:val="afa"/>
          </w:rPr>
          <w:t>www</w:t>
        </w:r>
        <w:r w:rsidR="00A735C4" w:rsidRPr="00A735C4">
          <w:rPr>
            <w:rStyle w:val="afa"/>
            <w:lang w:val="ru-RU"/>
          </w:rPr>
          <w:t>.</w:t>
        </w:r>
        <w:proofErr w:type="spellStart"/>
        <w:r w:rsidR="00A735C4" w:rsidRPr="00D34E15">
          <w:rPr>
            <w:rStyle w:val="afa"/>
          </w:rPr>
          <w:t>pooprints</w:t>
        </w:r>
        <w:proofErr w:type="spellEnd"/>
        <w:r w:rsidR="00A735C4" w:rsidRPr="00A735C4">
          <w:rPr>
            <w:rStyle w:val="afa"/>
            <w:lang w:val="ru-RU"/>
          </w:rPr>
          <w:t>.</w:t>
        </w:r>
        <w:r w:rsidR="00A735C4" w:rsidRPr="00D34E15">
          <w:rPr>
            <w:rStyle w:val="afa"/>
          </w:rPr>
          <w:t>com</w:t>
        </w:r>
        <w:r w:rsidR="00A735C4" w:rsidRPr="00A735C4">
          <w:rPr>
            <w:rStyle w:val="afa"/>
            <w:lang w:val="ru-RU"/>
          </w:rPr>
          <w:t>/</w:t>
        </w:r>
        <w:r w:rsidR="00A735C4" w:rsidRPr="00D34E15">
          <w:rPr>
            <w:rStyle w:val="afa"/>
          </w:rPr>
          <w:t>about</w:t>
        </w:r>
        <w:r w:rsidR="00A735C4" w:rsidRPr="00A735C4">
          <w:rPr>
            <w:rStyle w:val="afa"/>
            <w:lang w:val="ru-RU"/>
          </w:rPr>
          <w:t>-</w:t>
        </w:r>
        <w:r w:rsidR="00A735C4" w:rsidRPr="00D34E15">
          <w:rPr>
            <w:rStyle w:val="afa"/>
          </w:rPr>
          <w:t>us</w:t>
        </w:r>
        <w:r w:rsidR="00A735C4" w:rsidRPr="00A735C4">
          <w:rPr>
            <w:rStyle w:val="afa"/>
            <w:lang w:val="ru-RU"/>
          </w:rPr>
          <w:t>/</w:t>
        </w:r>
      </w:hyperlink>
      <w:r w:rsidR="00A735C4" w:rsidRPr="00A735C4">
        <w:rPr>
          <w:lang w:val="ru-RU"/>
        </w:rPr>
        <w:t xml:space="preserve"> </w:t>
      </w:r>
      <w:r w:rsidR="00A735C4" w:rsidRPr="008515F4">
        <w:rPr>
          <w:lang w:val="ru-RU"/>
        </w:rPr>
        <w:t>(дата обращения: 06.03.2023)</w:t>
      </w:r>
    </w:p>
  </w:footnote>
  <w:footnote w:id="48">
    <w:p w14:paraId="277A5BE5" w14:textId="1D5EA731" w:rsidR="00050E0C" w:rsidRPr="00B607E0" w:rsidRDefault="00BD1749" w:rsidP="00050E0C">
      <w:pPr>
        <w:pStyle w:val="af4"/>
      </w:pPr>
      <w:r>
        <w:rPr>
          <w:rStyle w:val="af6"/>
        </w:rPr>
        <w:footnoteRef/>
      </w:r>
      <w:r w:rsidRPr="00050E0C">
        <w:t xml:space="preserve"> </w:t>
      </w:r>
      <w:r w:rsidR="00050E0C" w:rsidRPr="00B607E0">
        <w:t>P. Holley (2015). It’s like a crime scene for poop’: DNA used to link dog owners to their pets’ droppings[</w:t>
      </w:r>
      <w:proofErr w:type="spellStart"/>
      <w:r w:rsidR="00050E0C" w:rsidRPr="00B607E0">
        <w:t>Электронный</w:t>
      </w:r>
      <w:proofErr w:type="spellEnd"/>
      <w:r w:rsidR="00050E0C" w:rsidRPr="00B607E0">
        <w:t xml:space="preserve"> </w:t>
      </w:r>
      <w:proofErr w:type="spellStart"/>
      <w:r w:rsidR="00050E0C" w:rsidRPr="00B607E0">
        <w:t>ресурс</w:t>
      </w:r>
      <w:proofErr w:type="spellEnd"/>
      <w:r w:rsidR="00050E0C" w:rsidRPr="00B607E0">
        <w:t xml:space="preserve">] // </w:t>
      </w:r>
      <w:r w:rsidR="00561845" w:rsidRPr="00B607E0">
        <w:t>The Washin</w:t>
      </w:r>
      <w:r w:rsidR="00B607E0" w:rsidRPr="00B607E0">
        <w:t>gton  Post</w:t>
      </w:r>
      <w:r w:rsidR="00050E0C" w:rsidRPr="00B607E0">
        <w:t xml:space="preserve">- </w:t>
      </w:r>
      <w:proofErr w:type="spellStart"/>
      <w:r w:rsidR="00050E0C" w:rsidRPr="00B607E0">
        <w:t>Режим</w:t>
      </w:r>
      <w:proofErr w:type="spellEnd"/>
      <w:r w:rsidR="00050E0C" w:rsidRPr="00B607E0">
        <w:t xml:space="preserve"> </w:t>
      </w:r>
      <w:proofErr w:type="spellStart"/>
      <w:r w:rsidR="00050E0C" w:rsidRPr="00B607E0">
        <w:t>доступа</w:t>
      </w:r>
      <w:proofErr w:type="spellEnd"/>
      <w:r w:rsidR="00050E0C" w:rsidRPr="00B607E0">
        <w:t>: https://www.washingtonpost.com/news/morning-mix/wp/2015/04/07/its-like-a-crime-scene-for-poop-dna-used-to-link-dog-owners-to-their-pets-droppings/ (</w:t>
      </w:r>
      <w:proofErr w:type="spellStart"/>
      <w:r w:rsidR="00050E0C" w:rsidRPr="00B607E0">
        <w:t>дата</w:t>
      </w:r>
      <w:proofErr w:type="spellEnd"/>
      <w:r w:rsidR="00050E0C" w:rsidRPr="00B607E0">
        <w:t xml:space="preserve"> </w:t>
      </w:r>
      <w:proofErr w:type="spellStart"/>
      <w:r w:rsidR="00050E0C" w:rsidRPr="00B607E0">
        <w:t>обращения</w:t>
      </w:r>
      <w:proofErr w:type="spellEnd"/>
      <w:r w:rsidR="00050E0C" w:rsidRPr="00B607E0">
        <w:t>: 06.03.2023)</w:t>
      </w:r>
    </w:p>
    <w:p w14:paraId="6990805F" w14:textId="076019D9" w:rsidR="00BD1749" w:rsidRPr="00050E0C" w:rsidRDefault="00BD1749" w:rsidP="00050E0C">
      <w:pPr>
        <w:pStyle w:val="1"/>
        <w:spacing w:after="240"/>
        <w:rPr>
          <w:rFonts w:ascii="Garamond" w:hAnsi="Garamond"/>
          <w:color w:val="111111"/>
          <w:sz w:val="48"/>
        </w:rPr>
      </w:pPr>
    </w:p>
  </w:footnote>
  <w:footnote w:id="49">
    <w:p w14:paraId="6727403A" w14:textId="654F1718" w:rsidR="002066DB" w:rsidRPr="002066DB" w:rsidRDefault="00BD1749" w:rsidP="002066DB">
      <w:pPr>
        <w:pStyle w:val="af4"/>
      </w:pPr>
      <w:r>
        <w:rPr>
          <w:rStyle w:val="af6"/>
        </w:rPr>
        <w:footnoteRef/>
      </w:r>
      <w:r w:rsidRPr="002066DB">
        <w:t xml:space="preserve"> </w:t>
      </w:r>
      <w:r w:rsidR="002066DB" w:rsidRPr="002066DB">
        <w:t>Cracking down on dog muck: Councils start using DNA tests to catch owners that let pets foul in streets and parks [</w:t>
      </w:r>
      <w:r w:rsidR="002066DB" w:rsidRPr="002066DB">
        <w:rPr>
          <w:lang w:val="ru-RU"/>
        </w:rPr>
        <w:t>Электронный</w:t>
      </w:r>
      <w:r w:rsidR="002066DB" w:rsidRPr="002066DB">
        <w:t xml:space="preserve"> </w:t>
      </w:r>
      <w:r w:rsidR="002066DB" w:rsidRPr="002066DB">
        <w:rPr>
          <w:lang w:val="ru-RU"/>
        </w:rPr>
        <w:t>ресурс</w:t>
      </w:r>
      <w:r w:rsidR="002066DB" w:rsidRPr="002066DB">
        <w:t xml:space="preserve">] // MailOnline- </w:t>
      </w:r>
      <w:r w:rsidR="002066DB" w:rsidRPr="002066DB">
        <w:rPr>
          <w:lang w:val="ru-RU"/>
        </w:rPr>
        <w:t>Режим</w:t>
      </w:r>
      <w:r w:rsidR="002066DB" w:rsidRPr="002066DB">
        <w:t xml:space="preserve"> </w:t>
      </w:r>
      <w:r w:rsidR="002066DB" w:rsidRPr="002066DB">
        <w:rPr>
          <w:lang w:val="ru-RU"/>
        </w:rPr>
        <w:t>доступа</w:t>
      </w:r>
      <w:r w:rsidR="002066DB" w:rsidRPr="002066DB">
        <w:t xml:space="preserve">: </w:t>
      </w:r>
      <w:hyperlink r:id="rId10" w:history="1">
        <w:r w:rsidR="002066DB" w:rsidRPr="002066DB">
          <w:t>https://www.dailymail.co.uk/sciencetech/article-3212760/Cracking-dog-muck-Councils-start-using-DNA-tests-catch-owners-let-pets-foul-streets-parks.html</w:t>
        </w:r>
      </w:hyperlink>
      <w:r w:rsidR="002066DB" w:rsidRPr="002066DB">
        <w:t xml:space="preserve"> (</w:t>
      </w:r>
      <w:r w:rsidR="002066DB" w:rsidRPr="002066DB">
        <w:rPr>
          <w:lang w:val="ru-RU"/>
        </w:rPr>
        <w:t>дата</w:t>
      </w:r>
      <w:r w:rsidR="002066DB" w:rsidRPr="002066DB">
        <w:t xml:space="preserve"> </w:t>
      </w:r>
      <w:r w:rsidR="002066DB" w:rsidRPr="002066DB">
        <w:rPr>
          <w:lang w:val="ru-RU"/>
        </w:rPr>
        <w:t>обращения</w:t>
      </w:r>
      <w:r w:rsidR="002066DB" w:rsidRPr="002066DB">
        <w:t>: 06.03.2023)</w:t>
      </w:r>
    </w:p>
    <w:p w14:paraId="6799B704" w14:textId="2688962A" w:rsidR="00BD1749" w:rsidRPr="002066DB" w:rsidRDefault="00BD1749" w:rsidP="00BD1749">
      <w:pPr>
        <w:pStyle w:val="af4"/>
      </w:pPr>
    </w:p>
  </w:footnote>
  <w:footnote w:id="50">
    <w:p w14:paraId="122F6926" w14:textId="1F626A37" w:rsidR="006F1CE6" w:rsidRPr="006F1CE6" w:rsidRDefault="0009478D" w:rsidP="006F1CE6">
      <w:pPr>
        <w:pStyle w:val="af4"/>
        <w:rPr>
          <w:lang w:val="ru-RU"/>
        </w:rPr>
      </w:pPr>
      <w:r>
        <w:rPr>
          <w:rStyle w:val="af6"/>
        </w:rPr>
        <w:footnoteRef/>
      </w:r>
      <w:r w:rsidRPr="006F1CE6">
        <w:t xml:space="preserve"> </w:t>
      </w:r>
      <w:r w:rsidR="006F1CE6">
        <w:t>Best</w:t>
      </w:r>
      <w:r w:rsidR="006F1CE6" w:rsidRPr="006F1CE6">
        <w:t xml:space="preserve"> </w:t>
      </w:r>
      <w:r w:rsidR="006F1CE6">
        <w:t>cities</w:t>
      </w:r>
      <w:r w:rsidR="006F1CE6" w:rsidRPr="006F1CE6">
        <w:t xml:space="preserve"> </w:t>
      </w:r>
      <w:r w:rsidR="006F1CE6">
        <w:t>for</w:t>
      </w:r>
      <w:r w:rsidR="006F1CE6" w:rsidRPr="006F1CE6">
        <w:t xml:space="preserve"> </w:t>
      </w:r>
      <w:r w:rsidR="006F1CE6">
        <w:t>dogs</w:t>
      </w:r>
      <w:r w:rsidR="006F1CE6" w:rsidRPr="006F1CE6">
        <w:t xml:space="preserve"> </w:t>
      </w:r>
      <w:r w:rsidR="006F1CE6">
        <w:t xml:space="preserve">index. </w:t>
      </w:r>
      <w:r w:rsidR="006F1CE6" w:rsidRPr="006F1CE6">
        <w:rPr>
          <w:lang w:val="ru-RU"/>
        </w:rPr>
        <w:t xml:space="preserve">2022 </w:t>
      </w:r>
      <w:r w:rsidR="006F1CE6">
        <w:t>edition</w:t>
      </w:r>
      <w:r w:rsidR="00E213F0" w:rsidRPr="00E213F0">
        <w:rPr>
          <w:lang w:val="ru-RU"/>
        </w:rPr>
        <w:t xml:space="preserve"> </w:t>
      </w:r>
      <w:r w:rsidR="006F1CE6" w:rsidRPr="006F1CE6">
        <w:rPr>
          <w:lang w:val="ru-RU"/>
        </w:rPr>
        <w:t>[</w:t>
      </w:r>
      <w:r w:rsidR="006F1CE6" w:rsidRPr="00107AAF">
        <w:rPr>
          <w:lang w:val="ru-RU"/>
        </w:rPr>
        <w:t>Электронный</w:t>
      </w:r>
      <w:r w:rsidR="006F1CE6" w:rsidRPr="006F1CE6">
        <w:rPr>
          <w:lang w:val="ru-RU"/>
        </w:rPr>
        <w:t xml:space="preserve"> </w:t>
      </w:r>
      <w:r w:rsidR="006F1CE6" w:rsidRPr="00107AAF">
        <w:rPr>
          <w:lang w:val="ru-RU"/>
        </w:rPr>
        <w:t>ресурс</w:t>
      </w:r>
      <w:r w:rsidR="006F1CE6" w:rsidRPr="006F1CE6">
        <w:rPr>
          <w:lang w:val="ru-RU"/>
        </w:rPr>
        <w:t xml:space="preserve">] // </w:t>
      </w:r>
      <w:proofErr w:type="spellStart"/>
      <w:r w:rsidR="006F1CE6">
        <w:t>LUKO</w:t>
      </w:r>
      <w:proofErr w:type="spellEnd"/>
      <w:r w:rsidR="006F1CE6" w:rsidRPr="006F1CE6">
        <w:rPr>
          <w:lang w:val="ru-RU"/>
        </w:rPr>
        <w:t xml:space="preserve"> - </w:t>
      </w:r>
      <w:r w:rsidR="006F1CE6" w:rsidRPr="00107AAF">
        <w:rPr>
          <w:lang w:val="ru-RU"/>
        </w:rPr>
        <w:t>Режим</w:t>
      </w:r>
      <w:r w:rsidR="006F1CE6" w:rsidRPr="006F1CE6">
        <w:rPr>
          <w:lang w:val="ru-RU"/>
        </w:rPr>
        <w:t xml:space="preserve"> </w:t>
      </w:r>
      <w:r w:rsidR="006F1CE6" w:rsidRPr="00107AAF">
        <w:rPr>
          <w:lang w:val="ru-RU"/>
        </w:rPr>
        <w:t>доступа</w:t>
      </w:r>
      <w:r w:rsidR="006F1CE6" w:rsidRPr="006F1CE6">
        <w:rPr>
          <w:lang w:val="ru-RU"/>
        </w:rPr>
        <w:t xml:space="preserve">: </w:t>
      </w:r>
      <w:r w:rsidR="006F1CE6" w:rsidRPr="0009478D">
        <w:t>https</w:t>
      </w:r>
      <w:r w:rsidR="006F1CE6" w:rsidRPr="006F1CE6">
        <w:rPr>
          <w:lang w:val="ru-RU"/>
        </w:rPr>
        <w:t>://</w:t>
      </w:r>
      <w:r w:rsidR="006F1CE6" w:rsidRPr="0009478D">
        <w:t>de</w:t>
      </w:r>
      <w:r w:rsidR="006F1CE6" w:rsidRPr="006F1CE6">
        <w:rPr>
          <w:lang w:val="ru-RU"/>
        </w:rPr>
        <w:t>.</w:t>
      </w:r>
      <w:proofErr w:type="spellStart"/>
      <w:r w:rsidR="006F1CE6" w:rsidRPr="0009478D">
        <w:t>luko</w:t>
      </w:r>
      <w:proofErr w:type="spellEnd"/>
      <w:r w:rsidR="006F1CE6" w:rsidRPr="006F1CE6">
        <w:rPr>
          <w:lang w:val="ru-RU"/>
        </w:rPr>
        <w:t>.</w:t>
      </w:r>
      <w:proofErr w:type="spellStart"/>
      <w:r w:rsidR="006F1CE6" w:rsidRPr="0009478D">
        <w:t>eu</w:t>
      </w:r>
      <w:proofErr w:type="spellEnd"/>
      <w:r w:rsidR="006F1CE6" w:rsidRPr="006F1CE6">
        <w:rPr>
          <w:lang w:val="ru-RU"/>
        </w:rPr>
        <w:t>/</w:t>
      </w:r>
      <w:proofErr w:type="spellStart"/>
      <w:r w:rsidR="006F1CE6" w:rsidRPr="0009478D">
        <w:t>en</w:t>
      </w:r>
      <w:proofErr w:type="spellEnd"/>
      <w:r w:rsidR="006F1CE6" w:rsidRPr="006F1CE6">
        <w:rPr>
          <w:lang w:val="ru-RU"/>
        </w:rPr>
        <w:t>/</w:t>
      </w:r>
      <w:r w:rsidR="006F1CE6" w:rsidRPr="0009478D">
        <w:t>advice</w:t>
      </w:r>
      <w:r w:rsidR="006F1CE6" w:rsidRPr="006F1CE6">
        <w:rPr>
          <w:lang w:val="ru-RU"/>
        </w:rPr>
        <w:t>/</w:t>
      </w:r>
      <w:r w:rsidR="006F1CE6" w:rsidRPr="0009478D">
        <w:t>guide</w:t>
      </w:r>
      <w:r w:rsidR="006F1CE6" w:rsidRPr="006F1CE6">
        <w:rPr>
          <w:lang w:val="ru-RU"/>
        </w:rPr>
        <w:t>/</w:t>
      </w:r>
      <w:r w:rsidR="006F1CE6" w:rsidRPr="0009478D">
        <w:t>best</w:t>
      </w:r>
      <w:r w:rsidR="006F1CE6" w:rsidRPr="006F1CE6">
        <w:rPr>
          <w:lang w:val="ru-RU"/>
        </w:rPr>
        <w:t>-</w:t>
      </w:r>
      <w:r w:rsidR="006F1CE6" w:rsidRPr="0009478D">
        <w:t>cities</w:t>
      </w:r>
      <w:r w:rsidR="006F1CE6" w:rsidRPr="006F1CE6">
        <w:rPr>
          <w:lang w:val="ru-RU"/>
        </w:rPr>
        <w:t>-</w:t>
      </w:r>
      <w:r w:rsidR="006F1CE6" w:rsidRPr="0009478D">
        <w:t>for</w:t>
      </w:r>
      <w:r w:rsidR="006F1CE6" w:rsidRPr="006F1CE6">
        <w:rPr>
          <w:lang w:val="ru-RU"/>
        </w:rPr>
        <w:t>-</w:t>
      </w:r>
      <w:r w:rsidR="006F1CE6" w:rsidRPr="0009478D">
        <w:t>dogs</w:t>
      </w:r>
      <w:r w:rsidR="006F1CE6" w:rsidRPr="006F1CE6">
        <w:rPr>
          <w:lang w:val="ru-RU"/>
        </w:rPr>
        <w:t>/#</w:t>
      </w:r>
      <w:r w:rsidR="006F1CE6" w:rsidRPr="0009478D">
        <w:t>legend</w:t>
      </w:r>
    </w:p>
    <w:p w14:paraId="16A26DD9" w14:textId="4BA230E5" w:rsidR="0009478D" w:rsidRPr="006F1CE6" w:rsidRDefault="006F1CE6">
      <w:pPr>
        <w:pStyle w:val="af4"/>
        <w:rPr>
          <w:lang w:val="ru-RU"/>
        </w:rPr>
      </w:pPr>
      <w:r w:rsidRPr="00107AAF">
        <w:rPr>
          <w:lang w:val="ru-RU"/>
        </w:rPr>
        <w:t>(дата обращения: 06.03.2023)</w:t>
      </w:r>
      <w:r w:rsidRPr="006F1CE6">
        <w:rPr>
          <w:lang w:val="ru-RU"/>
        </w:rPr>
        <w:t xml:space="preserve"> </w:t>
      </w:r>
    </w:p>
  </w:footnote>
  <w:footnote w:id="51">
    <w:p w14:paraId="1C6AA04C" w14:textId="3D8A9020" w:rsidR="00B81AEC" w:rsidRPr="00E213F0" w:rsidRDefault="00B81AEC" w:rsidP="00E213F0">
      <w:pPr>
        <w:pStyle w:val="af4"/>
        <w:rPr>
          <w:lang w:val="ru-RU"/>
        </w:rPr>
      </w:pPr>
      <w:r>
        <w:rPr>
          <w:rStyle w:val="af6"/>
        </w:rPr>
        <w:footnoteRef/>
      </w:r>
      <w:r w:rsidRPr="00E213F0">
        <w:rPr>
          <w:lang w:val="ru-RU"/>
        </w:rPr>
        <w:t xml:space="preserve"> </w:t>
      </w:r>
      <w:r w:rsidR="00E213F0">
        <w:t>Best</w:t>
      </w:r>
      <w:r w:rsidR="00E213F0" w:rsidRPr="00E213F0">
        <w:rPr>
          <w:lang w:val="ru-RU"/>
        </w:rPr>
        <w:t xml:space="preserve"> </w:t>
      </w:r>
      <w:r w:rsidR="00E213F0">
        <w:t>cities</w:t>
      </w:r>
      <w:r w:rsidR="00E213F0" w:rsidRPr="00E213F0">
        <w:rPr>
          <w:lang w:val="ru-RU"/>
        </w:rPr>
        <w:t xml:space="preserve"> </w:t>
      </w:r>
      <w:r w:rsidR="00E213F0">
        <w:t>for</w:t>
      </w:r>
      <w:r w:rsidR="00E213F0" w:rsidRPr="00E213F0">
        <w:rPr>
          <w:lang w:val="ru-RU"/>
        </w:rPr>
        <w:t xml:space="preserve"> </w:t>
      </w:r>
      <w:r w:rsidR="00E213F0">
        <w:t>dogs</w:t>
      </w:r>
      <w:r w:rsidR="00E213F0" w:rsidRPr="00E213F0">
        <w:rPr>
          <w:lang w:val="ru-RU"/>
        </w:rPr>
        <w:t xml:space="preserve"> 2023 </w:t>
      </w:r>
      <w:r w:rsidR="00E213F0" w:rsidRPr="006F1CE6">
        <w:rPr>
          <w:lang w:val="ru-RU"/>
        </w:rPr>
        <w:t>[</w:t>
      </w:r>
      <w:r w:rsidR="00E213F0" w:rsidRPr="00107AAF">
        <w:rPr>
          <w:lang w:val="ru-RU"/>
        </w:rPr>
        <w:t>Электронный</w:t>
      </w:r>
      <w:r w:rsidR="00E213F0" w:rsidRPr="006F1CE6">
        <w:rPr>
          <w:lang w:val="ru-RU"/>
        </w:rPr>
        <w:t xml:space="preserve"> </w:t>
      </w:r>
      <w:r w:rsidR="00E213F0" w:rsidRPr="00107AAF">
        <w:rPr>
          <w:lang w:val="ru-RU"/>
        </w:rPr>
        <w:t>ресурс</w:t>
      </w:r>
      <w:r w:rsidR="00E213F0" w:rsidRPr="006F1CE6">
        <w:rPr>
          <w:lang w:val="ru-RU"/>
        </w:rPr>
        <w:t xml:space="preserve">] // </w:t>
      </w:r>
      <w:r w:rsidR="00E213F0">
        <w:t>Forbes</w:t>
      </w:r>
      <w:r w:rsidR="00E213F0" w:rsidRPr="006F1CE6">
        <w:rPr>
          <w:lang w:val="ru-RU"/>
        </w:rPr>
        <w:t xml:space="preserve"> - </w:t>
      </w:r>
      <w:r w:rsidR="00E213F0" w:rsidRPr="00107AAF">
        <w:rPr>
          <w:lang w:val="ru-RU"/>
        </w:rPr>
        <w:t>Режим</w:t>
      </w:r>
      <w:r w:rsidR="00E213F0" w:rsidRPr="006F1CE6">
        <w:rPr>
          <w:lang w:val="ru-RU"/>
        </w:rPr>
        <w:t xml:space="preserve"> </w:t>
      </w:r>
      <w:r w:rsidR="00E213F0" w:rsidRPr="00107AAF">
        <w:rPr>
          <w:lang w:val="ru-RU"/>
        </w:rPr>
        <w:t>доступа</w:t>
      </w:r>
      <w:r w:rsidR="00E213F0" w:rsidRPr="006F1CE6">
        <w:rPr>
          <w:lang w:val="ru-RU"/>
        </w:rPr>
        <w:t xml:space="preserve">: </w:t>
      </w:r>
      <w:r w:rsidR="00E213F0" w:rsidRPr="00B81AEC">
        <w:t>https</w:t>
      </w:r>
      <w:r w:rsidR="00E213F0" w:rsidRPr="00E213F0">
        <w:rPr>
          <w:lang w:val="ru-RU"/>
        </w:rPr>
        <w:t>://</w:t>
      </w:r>
      <w:r w:rsidR="00E213F0" w:rsidRPr="00B81AEC">
        <w:t>www</w:t>
      </w:r>
      <w:r w:rsidR="00E213F0" w:rsidRPr="00E213F0">
        <w:rPr>
          <w:lang w:val="ru-RU"/>
        </w:rPr>
        <w:t>.</w:t>
      </w:r>
      <w:proofErr w:type="spellStart"/>
      <w:r w:rsidR="00E213F0" w:rsidRPr="00B81AEC">
        <w:t>forbes</w:t>
      </w:r>
      <w:proofErr w:type="spellEnd"/>
      <w:r w:rsidR="00E213F0" w:rsidRPr="00E213F0">
        <w:rPr>
          <w:lang w:val="ru-RU"/>
        </w:rPr>
        <w:t>.</w:t>
      </w:r>
      <w:r w:rsidR="00E213F0" w:rsidRPr="00B81AEC">
        <w:t>com</w:t>
      </w:r>
      <w:r w:rsidR="00E213F0" w:rsidRPr="00E213F0">
        <w:rPr>
          <w:lang w:val="ru-RU"/>
        </w:rPr>
        <w:t>/</w:t>
      </w:r>
      <w:r w:rsidR="00E213F0" w:rsidRPr="00B81AEC">
        <w:t>advisor</w:t>
      </w:r>
      <w:r w:rsidR="00E213F0" w:rsidRPr="00E213F0">
        <w:rPr>
          <w:lang w:val="ru-RU"/>
        </w:rPr>
        <w:t>/</w:t>
      </w:r>
      <w:r w:rsidR="00E213F0" w:rsidRPr="00B81AEC">
        <w:t>pet</w:t>
      </w:r>
      <w:r w:rsidR="00E213F0" w:rsidRPr="00E213F0">
        <w:rPr>
          <w:lang w:val="ru-RU"/>
        </w:rPr>
        <w:t>-</w:t>
      </w:r>
      <w:r w:rsidR="00E213F0" w:rsidRPr="00B81AEC">
        <w:t>insurance</w:t>
      </w:r>
      <w:r w:rsidR="00E213F0" w:rsidRPr="00E213F0">
        <w:rPr>
          <w:lang w:val="ru-RU"/>
        </w:rPr>
        <w:t>/</w:t>
      </w:r>
      <w:r w:rsidR="00E213F0" w:rsidRPr="00B81AEC">
        <w:t>best</w:t>
      </w:r>
      <w:r w:rsidR="00E213F0" w:rsidRPr="00E213F0">
        <w:rPr>
          <w:lang w:val="ru-RU"/>
        </w:rPr>
        <w:t>-</w:t>
      </w:r>
      <w:r w:rsidR="00E213F0" w:rsidRPr="00B81AEC">
        <w:t>cities</w:t>
      </w:r>
      <w:r w:rsidR="00E213F0" w:rsidRPr="00E213F0">
        <w:rPr>
          <w:lang w:val="ru-RU"/>
        </w:rPr>
        <w:t>-</w:t>
      </w:r>
      <w:r w:rsidR="00E213F0" w:rsidRPr="00B81AEC">
        <w:t>for</w:t>
      </w:r>
      <w:r w:rsidR="00E213F0" w:rsidRPr="00E213F0">
        <w:rPr>
          <w:lang w:val="ru-RU"/>
        </w:rPr>
        <w:t>-</w:t>
      </w:r>
      <w:r w:rsidR="00E213F0" w:rsidRPr="00B81AEC">
        <w:t>dogs</w:t>
      </w:r>
      <w:r w:rsidR="00E213F0" w:rsidRPr="00E213F0">
        <w:rPr>
          <w:lang w:val="ru-RU"/>
        </w:rPr>
        <w:t>/</w:t>
      </w:r>
      <w:r w:rsidR="00E213F0" w:rsidRPr="00107AAF">
        <w:rPr>
          <w:lang w:val="ru-RU"/>
        </w:rPr>
        <w:t xml:space="preserve"> (дата обращения: 06.03.2023)</w:t>
      </w:r>
      <w:r w:rsidR="00E213F0" w:rsidRPr="006F1CE6">
        <w:rPr>
          <w:lang w:val="ru-RU"/>
        </w:rPr>
        <w:t xml:space="preserve"> </w:t>
      </w:r>
      <w:r w:rsidR="00E213F0" w:rsidRPr="00E213F0">
        <w:rPr>
          <w:lang w:val="ru-RU"/>
        </w:rPr>
        <w:t xml:space="preserve"> </w:t>
      </w:r>
    </w:p>
  </w:footnote>
  <w:footnote w:id="52">
    <w:p w14:paraId="452E39BC" w14:textId="69A42C9D" w:rsidR="00A53E1F" w:rsidRPr="004A0D89" w:rsidRDefault="00A53E1F" w:rsidP="004A0D89">
      <w:pPr>
        <w:ind w:firstLine="0"/>
        <w:rPr>
          <w:lang w:val="ru-RU"/>
        </w:rPr>
      </w:pPr>
      <w:r>
        <w:rPr>
          <w:rStyle w:val="af6"/>
        </w:rPr>
        <w:footnoteRef/>
      </w:r>
      <w:r w:rsidRPr="004A0D89">
        <w:rPr>
          <w:lang w:val="ru-RU"/>
        </w:rPr>
        <w:t xml:space="preserve"> </w:t>
      </w:r>
      <w:r w:rsidR="004A0D89" w:rsidRPr="004A0D89">
        <w:rPr>
          <w:rStyle w:val="af5"/>
        </w:rPr>
        <w:t>The</w:t>
      </w:r>
      <w:r w:rsidR="004A0D89" w:rsidRPr="004A0D89">
        <w:rPr>
          <w:rStyle w:val="af5"/>
          <w:lang w:val="ru-RU"/>
        </w:rPr>
        <w:t xml:space="preserve"> 150 </w:t>
      </w:r>
      <w:r w:rsidR="004A0D89" w:rsidRPr="004A0D89">
        <w:rPr>
          <w:rStyle w:val="af5"/>
        </w:rPr>
        <w:t>Most</w:t>
      </w:r>
      <w:r w:rsidR="004A0D89" w:rsidRPr="004A0D89">
        <w:rPr>
          <w:rStyle w:val="af5"/>
          <w:lang w:val="ru-RU"/>
        </w:rPr>
        <w:t xml:space="preserve"> </w:t>
      </w:r>
      <w:r w:rsidR="004A0D89" w:rsidRPr="004A0D89">
        <w:rPr>
          <w:rStyle w:val="af5"/>
        </w:rPr>
        <w:t>Dog</w:t>
      </w:r>
      <w:r w:rsidR="004A0D89" w:rsidRPr="004A0D89">
        <w:rPr>
          <w:rStyle w:val="af5"/>
          <w:lang w:val="ru-RU"/>
        </w:rPr>
        <w:t>-</w:t>
      </w:r>
      <w:r w:rsidR="004A0D89" w:rsidRPr="004A0D89">
        <w:rPr>
          <w:rStyle w:val="af5"/>
        </w:rPr>
        <w:t>Friendly</w:t>
      </w:r>
      <w:r w:rsidR="004A0D89" w:rsidRPr="004A0D89">
        <w:rPr>
          <w:rStyle w:val="af5"/>
          <w:lang w:val="ru-RU"/>
        </w:rPr>
        <w:t xml:space="preserve"> </w:t>
      </w:r>
      <w:r w:rsidR="004A0D89" w:rsidRPr="004A0D89">
        <w:rPr>
          <w:rStyle w:val="af5"/>
        </w:rPr>
        <w:t>U</w:t>
      </w:r>
      <w:r w:rsidR="004A0D89" w:rsidRPr="004A0D89">
        <w:rPr>
          <w:rStyle w:val="af5"/>
          <w:lang w:val="ru-RU"/>
        </w:rPr>
        <w:t>.</w:t>
      </w:r>
      <w:r w:rsidR="004A0D89" w:rsidRPr="004A0D89">
        <w:rPr>
          <w:rStyle w:val="af5"/>
        </w:rPr>
        <w:t>S</w:t>
      </w:r>
      <w:r w:rsidR="004A0D89" w:rsidRPr="004A0D89">
        <w:rPr>
          <w:rStyle w:val="af5"/>
          <w:lang w:val="ru-RU"/>
        </w:rPr>
        <w:t xml:space="preserve">. </w:t>
      </w:r>
      <w:r w:rsidR="004A0D89" w:rsidRPr="004A0D89">
        <w:rPr>
          <w:rStyle w:val="af5"/>
        </w:rPr>
        <w:t>Cities</w:t>
      </w:r>
      <w:r w:rsidR="004A0D89" w:rsidRPr="004A0D89">
        <w:rPr>
          <w:rStyle w:val="af5"/>
          <w:lang w:val="ru-RU"/>
        </w:rPr>
        <w:t xml:space="preserve"> [</w:t>
      </w:r>
      <w:r w:rsidR="004A0D89" w:rsidRPr="009C5B8B">
        <w:rPr>
          <w:rStyle w:val="af5"/>
          <w:lang w:val="ru-RU"/>
        </w:rPr>
        <w:t>Электронный</w:t>
      </w:r>
      <w:r w:rsidR="004A0D89" w:rsidRPr="004A0D89">
        <w:rPr>
          <w:rStyle w:val="af5"/>
          <w:lang w:val="ru-RU"/>
        </w:rPr>
        <w:t xml:space="preserve"> </w:t>
      </w:r>
      <w:r w:rsidR="004A0D89" w:rsidRPr="009C5B8B">
        <w:rPr>
          <w:rStyle w:val="af5"/>
          <w:lang w:val="ru-RU"/>
        </w:rPr>
        <w:t>ресурс</w:t>
      </w:r>
      <w:r w:rsidR="004A0D89" w:rsidRPr="004A0D89">
        <w:rPr>
          <w:rStyle w:val="af5"/>
          <w:lang w:val="ru-RU"/>
        </w:rPr>
        <w:t xml:space="preserve">] // </w:t>
      </w:r>
      <w:proofErr w:type="spellStart"/>
      <w:r w:rsidR="004A0D89" w:rsidRPr="004A0D89">
        <w:rPr>
          <w:rStyle w:val="af5"/>
        </w:rPr>
        <w:t>Theswiftest</w:t>
      </w:r>
      <w:proofErr w:type="spellEnd"/>
      <w:r w:rsidR="004A0D89" w:rsidRPr="004A0D89">
        <w:rPr>
          <w:rStyle w:val="af5"/>
          <w:lang w:val="ru-RU"/>
        </w:rPr>
        <w:t xml:space="preserve"> - </w:t>
      </w:r>
      <w:r w:rsidR="004A0D89" w:rsidRPr="009C5B8B">
        <w:rPr>
          <w:rStyle w:val="af5"/>
          <w:lang w:val="ru-RU"/>
        </w:rPr>
        <w:t>Режим</w:t>
      </w:r>
      <w:r w:rsidR="004A0D89" w:rsidRPr="004A0D89">
        <w:rPr>
          <w:rStyle w:val="af5"/>
          <w:lang w:val="ru-RU"/>
        </w:rPr>
        <w:t xml:space="preserve"> </w:t>
      </w:r>
      <w:r w:rsidR="004A0D89" w:rsidRPr="009C5B8B">
        <w:rPr>
          <w:rStyle w:val="af5"/>
          <w:lang w:val="ru-RU"/>
        </w:rPr>
        <w:t>доступа</w:t>
      </w:r>
      <w:r w:rsidR="004A0D89" w:rsidRPr="004A0D89">
        <w:rPr>
          <w:rStyle w:val="af5"/>
          <w:lang w:val="ru-RU"/>
        </w:rPr>
        <w:t xml:space="preserve">: </w:t>
      </w:r>
      <w:r w:rsidR="004A0D89" w:rsidRPr="004A0D89">
        <w:rPr>
          <w:rStyle w:val="af5"/>
        </w:rPr>
        <w:t>https</w:t>
      </w:r>
      <w:r w:rsidR="004A0D89" w:rsidRPr="004A0D89">
        <w:rPr>
          <w:rStyle w:val="af5"/>
          <w:lang w:val="ru-RU"/>
        </w:rPr>
        <w:t>://</w:t>
      </w:r>
      <w:proofErr w:type="spellStart"/>
      <w:r w:rsidR="004A0D89" w:rsidRPr="004A0D89">
        <w:rPr>
          <w:rStyle w:val="af5"/>
        </w:rPr>
        <w:t>theswiftest</w:t>
      </w:r>
      <w:proofErr w:type="spellEnd"/>
      <w:r w:rsidR="004A0D89" w:rsidRPr="004A0D89">
        <w:rPr>
          <w:rStyle w:val="af5"/>
          <w:lang w:val="ru-RU"/>
        </w:rPr>
        <w:t>.</w:t>
      </w:r>
      <w:r w:rsidR="004A0D89" w:rsidRPr="004A0D89">
        <w:rPr>
          <w:rStyle w:val="af5"/>
        </w:rPr>
        <w:t>com</w:t>
      </w:r>
      <w:r w:rsidR="004A0D89" w:rsidRPr="004A0D89">
        <w:rPr>
          <w:rStyle w:val="af5"/>
          <w:lang w:val="ru-RU"/>
        </w:rPr>
        <w:t>/</w:t>
      </w:r>
      <w:r w:rsidR="004A0D89" w:rsidRPr="004A0D89">
        <w:rPr>
          <w:rStyle w:val="af5"/>
        </w:rPr>
        <w:t>dog</w:t>
      </w:r>
      <w:r w:rsidR="004A0D89" w:rsidRPr="004A0D89">
        <w:rPr>
          <w:rStyle w:val="af5"/>
          <w:lang w:val="ru-RU"/>
        </w:rPr>
        <w:t>-</w:t>
      </w:r>
      <w:r w:rsidR="004A0D89" w:rsidRPr="004A0D89">
        <w:rPr>
          <w:rStyle w:val="af5"/>
        </w:rPr>
        <w:t>friendly</w:t>
      </w:r>
      <w:r w:rsidR="004A0D89" w:rsidRPr="004A0D89">
        <w:rPr>
          <w:rStyle w:val="af5"/>
          <w:lang w:val="ru-RU"/>
        </w:rPr>
        <w:t>-</w:t>
      </w:r>
      <w:r w:rsidR="004A0D89" w:rsidRPr="004A0D89">
        <w:rPr>
          <w:rStyle w:val="af5"/>
        </w:rPr>
        <w:t>cities</w:t>
      </w:r>
      <w:r w:rsidR="004A0D89" w:rsidRPr="004A0D89">
        <w:rPr>
          <w:rStyle w:val="af5"/>
          <w:lang w:val="ru-RU"/>
        </w:rPr>
        <w:t>/</w:t>
      </w:r>
      <w:r w:rsidR="004A0D89" w:rsidRPr="009C5B8B">
        <w:rPr>
          <w:rStyle w:val="af5"/>
          <w:lang w:val="ru-RU"/>
        </w:rPr>
        <w:t xml:space="preserve"> (дата обращения: 06.03.2023)</w:t>
      </w:r>
      <w:r w:rsidR="004A0D89" w:rsidRPr="006F1CE6">
        <w:rPr>
          <w:lang w:val="ru-RU"/>
        </w:rPr>
        <w:t xml:space="preserve"> </w:t>
      </w:r>
      <w:r w:rsidR="004A0D89" w:rsidRPr="00E213F0">
        <w:rPr>
          <w:lang w:val="ru-RU"/>
        </w:rPr>
        <w:t xml:space="preserve"> </w:t>
      </w:r>
      <w:r w:rsidR="004A0D89" w:rsidRPr="004A0D89">
        <w:rPr>
          <w:lang w:val="ru-RU"/>
        </w:rPr>
        <w:t xml:space="preserve"> </w:t>
      </w:r>
    </w:p>
  </w:footnote>
  <w:footnote w:id="53">
    <w:p w14:paraId="54F55D7B" w14:textId="737ACD32" w:rsidR="00A53E1F" w:rsidRPr="004A0D89" w:rsidRDefault="00A53E1F">
      <w:pPr>
        <w:pStyle w:val="af4"/>
        <w:rPr>
          <w:lang w:val="ru-RU"/>
        </w:rPr>
      </w:pPr>
      <w:r>
        <w:rPr>
          <w:rStyle w:val="af6"/>
        </w:rPr>
        <w:footnoteRef/>
      </w:r>
      <w:r w:rsidRPr="004A0D89">
        <w:rPr>
          <w:lang w:val="ru-RU"/>
        </w:rPr>
        <w:t xml:space="preserve"> </w:t>
      </w:r>
      <w:r w:rsidR="004A0D89">
        <w:t>The</w:t>
      </w:r>
      <w:r w:rsidR="004A0D89" w:rsidRPr="005B0344">
        <w:rPr>
          <w:lang w:val="ru-RU"/>
        </w:rPr>
        <w:t xml:space="preserve"> 51 </w:t>
      </w:r>
      <w:r w:rsidR="004A0D89">
        <w:t>Most</w:t>
      </w:r>
      <w:r w:rsidR="004A0D89" w:rsidRPr="005B0344">
        <w:rPr>
          <w:lang w:val="ru-RU"/>
        </w:rPr>
        <w:t xml:space="preserve"> &amp; </w:t>
      </w:r>
      <w:r w:rsidR="004A0D89">
        <w:t>Least</w:t>
      </w:r>
      <w:r w:rsidR="004A0D89" w:rsidRPr="005B0344">
        <w:rPr>
          <w:lang w:val="ru-RU"/>
        </w:rPr>
        <w:t xml:space="preserve"> </w:t>
      </w:r>
      <w:r w:rsidR="004A0D89">
        <w:t>Dog</w:t>
      </w:r>
      <w:r w:rsidR="004A0D89" w:rsidRPr="005B0344">
        <w:rPr>
          <w:lang w:val="ru-RU"/>
        </w:rPr>
        <w:t>-</w:t>
      </w:r>
      <w:r w:rsidR="004A0D89">
        <w:t>Friendly</w:t>
      </w:r>
      <w:r w:rsidR="004A0D89" w:rsidRPr="005B0344">
        <w:rPr>
          <w:lang w:val="ru-RU"/>
        </w:rPr>
        <w:t xml:space="preserve"> </w:t>
      </w:r>
      <w:r w:rsidR="004A0D89">
        <w:t>Countries</w:t>
      </w:r>
      <w:r w:rsidR="004A0D89" w:rsidRPr="004A0D89">
        <w:rPr>
          <w:rStyle w:val="af5"/>
          <w:lang w:val="ru-RU"/>
        </w:rPr>
        <w:t xml:space="preserve"> [Электронный ресурс] // </w:t>
      </w:r>
      <w:proofErr w:type="spellStart"/>
      <w:r w:rsidR="004A0D89" w:rsidRPr="004A0D89">
        <w:rPr>
          <w:rStyle w:val="af5"/>
        </w:rPr>
        <w:t>Theswiftest</w:t>
      </w:r>
      <w:proofErr w:type="spellEnd"/>
      <w:r w:rsidR="004A0D89" w:rsidRPr="004A0D89">
        <w:rPr>
          <w:rStyle w:val="af5"/>
          <w:lang w:val="ru-RU"/>
        </w:rPr>
        <w:t xml:space="preserve"> - Режим доступа: </w:t>
      </w:r>
      <w:r w:rsidR="004A0D89" w:rsidRPr="00CB3DBD">
        <w:t>https</w:t>
      </w:r>
      <w:r w:rsidR="004A0D89" w:rsidRPr="004A0D89">
        <w:rPr>
          <w:lang w:val="ru-RU"/>
        </w:rPr>
        <w:t>://</w:t>
      </w:r>
      <w:proofErr w:type="spellStart"/>
      <w:r w:rsidR="004A0D89" w:rsidRPr="00CB3DBD">
        <w:t>theswiftest</w:t>
      </w:r>
      <w:proofErr w:type="spellEnd"/>
      <w:r w:rsidR="004A0D89" w:rsidRPr="004A0D89">
        <w:rPr>
          <w:lang w:val="ru-RU"/>
        </w:rPr>
        <w:t>.</w:t>
      </w:r>
      <w:r w:rsidR="004A0D89" w:rsidRPr="00CB3DBD">
        <w:t>com</w:t>
      </w:r>
      <w:r w:rsidR="004A0D89" w:rsidRPr="004A0D89">
        <w:rPr>
          <w:lang w:val="ru-RU"/>
        </w:rPr>
        <w:t>/</w:t>
      </w:r>
      <w:r w:rsidR="004A0D89" w:rsidRPr="00CB3DBD">
        <w:t>dog</w:t>
      </w:r>
      <w:r w:rsidR="004A0D89" w:rsidRPr="004A0D89">
        <w:rPr>
          <w:lang w:val="ru-RU"/>
        </w:rPr>
        <w:t>-</w:t>
      </w:r>
      <w:r w:rsidR="004A0D89" w:rsidRPr="00CB3DBD">
        <w:t>friendly</w:t>
      </w:r>
      <w:r w:rsidR="004A0D89" w:rsidRPr="004A0D89">
        <w:rPr>
          <w:lang w:val="ru-RU"/>
        </w:rPr>
        <w:t>-</w:t>
      </w:r>
      <w:r w:rsidR="004A0D89" w:rsidRPr="00CB3DBD">
        <w:t>countries</w:t>
      </w:r>
      <w:r w:rsidR="004A0D89" w:rsidRPr="004A0D89">
        <w:rPr>
          <w:lang w:val="ru-RU"/>
        </w:rPr>
        <w:t>/</w:t>
      </w:r>
      <w:r w:rsidR="004A0D89" w:rsidRPr="004A0D89">
        <w:rPr>
          <w:rStyle w:val="af5"/>
          <w:lang w:val="ru-RU"/>
        </w:rPr>
        <w:t xml:space="preserve"> (дата обращения: 06.03.2023)</w:t>
      </w:r>
      <w:r w:rsidR="004A0D89" w:rsidRPr="006F1CE6">
        <w:rPr>
          <w:lang w:val="ru-RU"/>
        </w:rPr>
        <w:t xml:space="preserve"> </w:t>
      </w:r>
      <w:r w:rsidR="004A0D89" w:rsidRPr="00E213F0">
        <w:rPr>
          <w:lang w:val="ru-RU"/>
        </w:rPr>
        <w:t xml:space="preserve"> </w:t>
      </w:r>
      <w:r w:rsidR="004A0D89" w:rsidRPr="004A0D89">
        <w:rPr>
          <w:lang w:val="ru-RU"/>
        </w:rPr>
        <w:t xml:space="preserve"> </w:t>
      </w:r>
    </w:p>
  </w:footnote>
  <w:footnote w:id="54">
    <w:p w14:paraId="32510907" w14:textId="77777777" w:rsidR="003F25B2" w:rsidRPr="00B872CC" w:rsidRDefault="003F25B2" w:rsidP="003F25B2">
      <w:pPr>
        <w:pStyle w:val="af4"/>
        <w:rPr>
          <w:lang w:val="ru-RU"/>
        </w:rPr>
      </w:pPr>
      <w:r>
        <w:rPr>
          <w:rStyle w:val="af6"/>
        </w:rPr>
        <w:footnoteRef/>
      </w:r>
      <w:r w:rsidRPr="0005685D">
        <w:rPr>
          <w:lang w:val="ru-RU"/>
        </w:rPr>
        <w:t xml:space="preserve"> </w:t>
      </w:r>
      <w:r>
        <w:rPr>
          <w:lang w:val="ru-RU"/>
        </w:rPr>
        <w:t xml:space="preserve">Перепись домашних животных  России 2020. </w:t>
      </w:r>
      <w:r w:rsidRPr="00B872CC">
        <w:rPr>
          <w:lang w:val="ru-RU"/>
        </w:rPr>
        <w:t xml:space="preserve">[Электронный ресурс] // </w:t>
      </w:r>
      <w:r>
        <w:t>Mars</w:t>
      </w:r>
      <w:r w:rsidRPr="00B872CC">
        <w:rPr>
          <w:lang w:val="ru-RU"/>
        </w:rPr>
        <w:t xml:space="preserve"> </w:t>
      </w:r>
      <w:r>
        <w:t>Petcare</w:t>
      </w:r>
      <w:r w:rsidRPr="00B872CC">
        <w:rPr>
          <w:lang w:val="ru-RU"/>
        </w:rPr>
        <w:t xml:space="preserve">. - Режим доступа: </w:t>
      </w:r>
      <w:r>
        <w:rPr>
          <w:lang w:val="ru-RU"/>
        </w:rPr>
        <w:t xml:space="preserve"> </w:t>
      </w:r>
      <w:hyperlink r:id="rId11" w:history="1">
        <w:r w:rsidRPr="00D34E15">
          <w:rPr>
            <w:rStyle w:val="afa"/>
          </w:rPr>
          <w:t>https</w:t>
        </w:r>
        <w:r w:rsidRPr="00D34E15">
          <w:rPr>
            <w:rStyle w:val="afa"/>
            <w:lang w:val="ru-RU"/>
          </w:rPr>
          <w:t>://</w:t>
        </w:r>
        <w:r w:rsidRPr="00D34E15">
          <w:rPr>
            <w:rStyle w:val="afa"/>
          </w:rPr>
          <w:t>drive</w:t>
        </w:r>
        <w:r w:rsidRPr="00D34E15">
          <w:rPr>
            <w:rStyle w:val="afa"/>
            <w:lang w:val="ru-RU"/>
          </w:rPr>
          <w:t>.</w:t>
        </w:r>
        <w:r w:rsidRPr="00D34E15">
          <w:rPr>
            <w:rStyle w:val="afa"/>
          </w:rPr>
          <w:t>google</w:t>
        </w:r>
        <w:r w:rsidRPr="00D34E15">
          <w:rPr>
            <w:rStyle w:val="afa"/>
            <w:lang w:val="ru-RU"/>
          </w:rPr>
          <w:t>.</w:t>
        </w:r>
        <w:r w:rsidRPr="00D34E15">
          <w:rPr>
            <w:rStyle w:val="afa"/>
          </w:rPr>
          <w:t>com</w:t>
        </w:r>
        <w:r w:rsidRPr="00D34E15">
          <w:rPr>
            <w:rStyle w:val="afa"/>
            <w:lang w:val="ru-RU"/>
          </w:rPr>
          <w:t>/</w:t>
        </w:r>
        <w:r w:rsidRPr="00D34E15">
          <w:rPr>
            <w:rStyle w:val="afa"/>
          </w:rPr>
          <w:t>file</w:t>
        </w:r>
        <w:r w:rsidRPr="00D34E15">
          <w:rPr>
            <w:rStyle w:val="afa"/>
            <w:lang w:val="ru-RU"/>
          </w:rPr>
          <w:t>/</w:t>
        </w:r>
        <w:r w:rsidRPr="00D34E15">
          <w:rPr>
            <w:rStyle w:val="afa"/>
          </w:rPr>
          <w:t>d</w:t>
        </w:r>
        <w:r w:rsidRPr="00D34E15">
          <w:rPr>
            <w:rStyle w:val="afa"/>
            <w:lang w:val="ru-RU"/>
          </w:rPr>
          <w:t>/1</w:t>
        </w:r>
        <w:proofErr w:type="spellStart"/>
        <w:r w:rsidRPr="00D34E15">
          <w:rPr>
            <w:rStyle w:val="afa"/>
          </w:rPr>
          <w:t>kKC</w:t>
        </w:r>
        <w:proofErr w:type="spellEnd"/>
        <w:r w:rsidRPr="00D34E15">
          <w:rPr>
            <w:rStyle w:val="afa"/>
            <w:lang w:val="ru-RU"/>
          </w:rPr>
          <w:t>-</w:t>
        </w:r>
        <w:proofErr w:type="spellStart"/>
        <w:r w:rsidRPr="00D34E15">
          <w:rPr>
            <w:rStyle w:val="afa"/>
          </w:rPr>
          <w:t>hvde</w:t>
        </w:r>
        <w:proofErr w:type="spellEnd"/>
        <w:r w:rsidRPr="00D34E15">
          <w:rPr>
            <w:rStyle w:val="afa"/>
            <w:lang w:val="ru-RU"/>
          </w:rPr>
          <w:t>40</w:t>
        </w:r>
        <w:r w:rsidRPr="00D34E15">
          <w:rPr>
            <w:rStyle w:val="afa"/>
          </w:rPr>
          <w:t>Vo</w:t>
        </w:r>
        <w:r w:rsidRPr="00D34E15">
          <w:rPr>
            <w:rStyle w:val="afa"/>
            <w:lang w:val="ru-RU"/>
          </w:rPr>
          <w:t>1</w:t>
        </w:r>
        <w:proofErr w:type="spellStart"/>
        <w:r w:rsidRPr="00D34E15">
          <w:rPr>
            <w:rStyle w:val="afa"/>
          </w:rPr>
          <w:t>hDgg</w:t>
        </w:r>
        <w:proofErr w:type="spellEnd"/>
        <w:r w:rsidRPr="00D34E15">
          <w:rPr>
            <w:rStyle w:val="afa"/>
            <w:lang w:val="ru-RU"/>
          </w:rPr>
          <w:t>7</w:t>
        </w:r>
        <w:proofErr w:type="spellStart"/>
        <w:r w:rsidRPr="00D34E15">
          <w:rPr>
            <w:rStyle w:val="afa"/>
          </w:rPr>
          <w:t>wSGdEvGt</w:t>
        </w:r>
        <w:proofErr w:type="spellEnd"/>
        <w:r w:rsidRPr="00D34E15">
          <w:rPr>
            <w:rStyle w:val="afa"/>
            <w:lang w:val="ru-RU"/>
          </w:rPr>
          <w:t>4</w:t>
        </w:r>
        <w:proofErr w:type="spellStart"/>
        <w:r w:rsidRPr="00D34E15">
          <w:rPr>
            <w:rStyle w:val="afa"/>
          </w:rPr>
          <w:t>rmy</w:t>
        </w:r>
        <w:proofErr w:type="spellEnd"/>
        <w:r w:rsidRPr="00D34E15">
          <w:rPr>
            <w:rStyle w:val="afa"/>
            <w:lang w:val="ru-RU"/>
          </w:rPr>
          <w:t>1</w:t>
        </w:r>
        <w:r w:rsidRPr="00D34E15">
          <w:rPr>
            <w:rStyle w:val="afa"/>
          </w:rPr>
          <w:t>r</w:t>
        </w:r>
        <w:r w:rsidRPr="00D34E15">
          <w:rPr>
            <w:rStyle w:val="afa"/>
            <w:lang w:val="ru-RU"/>
          </w:rPr>
          <w:t>/</w:t>
        </w:r>
        <w:r w:rsidRPr="00D34E15">
          <w:rPr>
            <w:rStyle w:val="afa"/>
          </w:rPr>
          <w:t>view</w:t>
        </w:r>
      </w:hyperlink>
      <w:r w:rsidRPr="00B872CC">
        <w:rPr>
          <w:lang w:val="ru-RU"/>
        </w:rPr>
        <w:t xml:space="preserve"> (дата обращения: 06.03.2023)</w:t>
      </w:r>
    </w:p>
    <w:p w14:paraId="69D41CC5" w14:textId="77777777" w:rsidR="003F25B2" w:rsidRPr="0005685D" w:rsidRDefault="003F25B2" w:rsidP="003F25B2">
      <w:pPr>
        <w:pStyle w:val="af4"/>
        <w:rPr>
          <w:lang w:val="ru-RU"/>
        </w:rPr>
      </w:pPr>
    </w:p>
  </w:footnote>
  <w:footnote w:id="55">
    <w:p w14:paraId="1F371CB4" w14:textId="3BA4A609" w:rsidR="000E6437" w:rsidRPr="00347D73" w:rsidRDefault="000E6437" w:rsidP="000E6437">
      <w:pPr>
        <w:pStyle w:val="af4"/>
        <w:rPr>
          <w:lang w:val="ru-RU"/>
        </w:rPr>
      </w:pPr>
      <w:r>
        <w:rPr>
          <w:rStyle w:val="af6"/>
        </w:rPr>
        <w:footnoteRef/>
      </w:r>
      <w:r w:rsidRPr="00347D73">
        <w:rPr>
          <w:lang w:val="ru-RU"/>
        </w:rPr>
        <w:t xml:space="preserve"> </w:t>
      </w:r>
      <w:r w:rsidR="004D4204">
        <w:rPr>
          <w:lang w:val="ru-RU"/>
        </w:rPr>
        <w:t xml:space="preserve">Питомцы Санкт-Петербурга </w:t>
      </w:r>
      <w:r w:rsidR="004D4204" w:rsidRPr="006F1CE6">
        <w:rPr>
          <w:lang w:val="ru-RU"/>
        </w:rPr>
        <w:t>[</w:t>
      </w:r>
      <w:r w:rsidR="004D4204" w:rsidRPr="00107AAF">
        <w:rPr>
          <w:lang w:val="ru-RU"/>
        </w:rPr>
        <w:t>Электронный</w:t>
      </w:r>
      <w:r w:rsidR="004D4204" w:rsidRPr="006F1CE6">
        <w:rPr>
          <w:lang w:val="ru-RU"/>
        </w:rPr>
        <w:t xml:space="preserve"> </w:t>
      </w:r>
      <w:r w:rsidR="004D4204" w:rsidRPr="00107AAF">
        <w:rPr>
          <w:lang w:val="ru-RU"/>
        </w:rPr>
        <w:t>ресурс</w:t>
      </w:r>
      <w:r w:rsidR="004D4204" w:rsidRPr="006F1CE6">
        <w:rPr>
          <w:lang w:val="ru-RU"/>
        </w:rPr>
        <w:t xml:space="preserve">] // </w:t>
      </w:r>
      <w:r w:rsidR="004D4204">
        <w:rPr>
          <w:lang w:val="ru-RU"/>
        </w:rPr>
        <w:t>Госуслуги</w:t>
      </w:r>
      <w:r w:rsidR="004D4204" w:rsidRPr="006F1CE6">
        <w:rPr>
          <w:lang w:val="ru-RU"/>
        </w:rPr>
        <w:t xml:space="preserve"> - </w:t>
      </w:r>
      <w:r w:rsidR="004D4204" w:rsidRPr="00107AAF">
        <w:rPr>
          <w:lang w:val="ru-RU"/>
        </w:rPr>
        <w:t>Режим</w:t>
      </w:r>
      <w:r w:rsidR="004D4204" w:rsidRPr="006F1CE6">
        <w:rPr>
          <w:lang w:val="ru-RU"/>
        </w:rPr>
        <w:t xml:space="preserve"> </w:t>
      </w:r>
      <w:r w:rsidR="004D4204" w:rsidRPr="00107AAF">
        <w:rPr>
          <w:lang w:val="ru-RU"/>
        </w:rPr>
        <w:t>доступа</w:t>
      </w:r>
      <w:r w:rsidR="004D4204" w:rsidRPr="006F1CE6">
        <w:rPr>
          <w:lang w:val="ru-RU"/>
        </w:rPr>
        <w:t xml:space="preserve">: </w:t>
      </w:r>
      <w:r w:rsidR="004D4204" w:rsidRPr="00555FFF">
        <w:t>https</w:t>
      </w:r>
      <w:r w:rsidR="004D4204" w:rsidRPr="00555FFF">
        <w:rPr>
          <w:lang w:val="ru-RU"/>
        </w:rPr>
        <w:t>://</w:t>
      </w:r>
      <w:proofErr w:type="spellStart"/>
      <w:r w:rsidR="004D4204" w:rsidRPr="00555FFF">
        <w:t>gu</w:t>
      </w:r>
      <w:proofErr w:type="spellEnd"/>
      <w:r w:rsidR="004D4204" w:rsidRPr="00555FFF">
        <w:rPr>
          <w:lang w:val="ru-RU"/>
        </w:rPr>
        <w:t>.</w:t>
      </w:r>
      <w:proofErr w:type="spellStart"/>
      <w:r w:rsidR="004D4204" w:rsidRPr="00555FFF">
        <w:t>spb</w:t>
      </w:r>
      <w:proofErr w:type="spellEnd"/>
      <w:r w:rsidR="004D4204" w:rsidRPr="00555FFF">
        <w:rPr>
          <w:lang w:val="ru-RU"/>
        </w:rPr>
        <w:t>.</w:t>
      </w:r>
      <w:proofErr w:type="spellStart"/>
      <w:r w:rsidR="004D4204" w:rsidRPr="00555FFF">
        <w:t>ru</w:t>
      </w:r>
      <w:proofErr w:type="spellEnd"/>
      <w:r w:rsidR="004D4204" w:rsidRPr="00555FFF">
        <w:rPr>
          <w:lang w:val="ru-RU"/>
        </w:rPr>
        <w:t>/</w:t>
      </w:r>
      <w:r w:rsidR="004D4204" w:rsidRPr="00555FFF">
        <w:t>help</w:t>
      </w:r>
      <w:r w:rsidR="004D4204" w:rsidRPr="00555FFF">
        <w:rPr>
          <w:lang w:val="ru-RU"/>
        </w:rPr>
        <w:t>/</w:t>
      </w:r>
      <w:proofErr w:type="spellStart"/>
      <w:r w:rsidR="004D4204" w:rsidRPr="00555FFF">
        <w:t>usefulinfo</w:t>
      </w:r>
      <w:proofErr w:type="spellEnd"/>
      <w:r w:rsidR="004D4204" w:rsidRPr="00555FFF">
        <w:rPr>
          <w:lang w:val="ru-RU"/>
        </w:rPr>
        <w:t>/</w:t>
      </w:r>
      <w:proofErr w:type="spellStart"/>
      <w:r w:rsidR="004D4204" w:rsidRPr="00555FFF">
        <w:t>pitomtsy</w:t>
      </w:r>
      <w:proofErr w:type="spellEnd"/>
      <w:r w:rsidR="004D4204" w:rsidRPr="00555FFF">
        <w:rPr>
          <w:lang w:val="ru-RU"/>
        </w:rPr>
        <w:t>-</w:t>
      </w:r>
      <w:proofErr w:type="spellStart"/>
      <w:r w:rsidR="004D4204" w:rsidRPr="00555FFF">
        <w:t>sankt</w:t>
      </w:r>
      <w:proofErr w:type="spellEnd"/>
      <w:r w:rsidR="004D4204" w:rsidRPr="00555FFF">
        <w:rPr>
          <w:lang w:val="ru-RU"/>
        </w:rPr>
        <w:t>-</w:t>
      </w:r>
      <w:proofErr w:type="spellStart"/>
      <w:r w:rsidR="004D4204" w:rsidRPr="00555FFF">
        <w:t>peterburga</w:t>
      </w:r>
      <w:proofErr w:type="spellEnd"/>
      <w:r w:rsidR="004D4204" w:rsidRPr="00555FFF">
        <w:rPr>
          <w:lang w:val="ru-RU"/>
        </w:rPr>
        <w:t>/</w:t>
      </w:r>
      <w:r w:rsidR="004D4204" w:rsidRPr="00107AAF">
        <w:rPr>
          <w:lang w:val="ru-RU"/>
        </w:rPr>
        <w:t xml:space="preserve"> </w:t>
      </w:r>
      <w:r w:rsidR="004D4204">
        <w:rPr>
          <w:lang w:val="ru-RU"/>
        </w:rPr>
        <w:t xml:space="preserve"> </w:t>
      </w:r>
      <w:r w:rsidR="004D4204" w:rsidRPr="00107AAF">
        <w:rPr>
          <w:lang w:val="ru-RU"/>
        </w:rPr>
        <w:t>(дата обращения: 06.03.2023)</w:t>
      </w:r>
      <w:r w:rsidR="004D4204" w:rsidRPr="006F1CE6">
        <w:rPr>
          <w:lang w:val="ru-RU"/>
        </w:rPr>
        <w:t xml:space="preserve"> </w:t>
      </w:r>
      <w:r w:rsidR="004D4204" w:rsidRPr="00E213F0">
        <w:rPr>
          <w:lang w:val="ru-RU"/>
        </w:rPr>
        <w:t xml:space="preserve"> </w:t>
      </w:r>
    </w:p>
  </w:footnote>
  <w:footnote w:id="56">
    <w:p w14:paraId="2054E9E1" w14:textId="1EC56D42" w:rsidR="000E6437" w:rsidRPr="008C4DA8" w:rsidRDefault="000E6437" w:rsidP="00792FA4">
      <w:pPr>
        <w:pStyle w:val="af4"/>
        <w:rPr>
          <w:lang w:val="ru-RU"/>
        </w:rPr>
      </w:pPr>
      <w:r>
        <w:rPr>
          <w:rStyle w:val="af6"/>
        </w:rPr>
        <w:footnoteRef/>
      </w:r>
      <w:r w:rsidR="00792FA4">
        <w:rPr>
          <w:lang w:val="ru-RU"/>
        </w:rPr>
        <w:t xml:space="preserve"> Как правильно проводить эвтаназию домашних животных</w:t>
      </w:r>
      <w:r w:rsidRPr="008C4DA8">
        <w:rPr>
          <w:lang w:val="ru-RU"/>
        </w:rPr>
        <w:t xml:space="preserve"> </w:t>
      </w:r>
      <w:r w:rsidR="00792FA4" w:rsidRPr="006F1CE6">
        <w:rPr>
          <w:lang w:val="ru-RU"/>
        </w:rPr>
        <w:t>[</w:t>
      </w:r>
      <w:r w:rsidR="00792FA4" w:rsidRPr="00107AAF">
        <w:rPr>
          <w:lang w:val="ru-RU"/>
        </w:rPr>
        <w:t>Электронный</w:t>
      </w:r>
      <w:r w:rsidR="00792FA4" w:rsidRPr="006F1CE6">
        <w:rPr>
          <w:lang w:val="ru-RU"/>
        </w:rPr>
        <w:t xml:space="preserve"> </w:t>
      </w:r>
      <w:r w:rsidR="00792FA4" w:rsidRPr="00107AAF">
        <w:rPr>
          <w:lang w:val="ru-RU"/>
        </w:rPr>
        <w:t>ресурс</w:t>
      </w:r>
      <w:r w:rsidR="00792FA4" w:rsidRPr="006F1CE6">
        <w:rPr>
          <w:lang w:val="ru-RU"/>
        </w:rPr>
        <w:t xml:space="preserve">] // </w:t>
      </w:r>
      <w:r w:rsidR="00792FA4">
        <w:rPr>
          <w:lang w:val="ru-RU"/>
        </w:rPr>
        <w:t xml:space="preserve">Тинькофф Журнал </w:t>
      </w:r>
      <w:r w:rsidR="00792FA4" w:rsidRPr="006F1CE6">
        <w:rPr>
          <w:lang w:val="ru-RU"/>
        </w:rPr>
        <w:t xml:space="preserve">- </w:t>
      </w:r>
      <w:r w:rsidR="00792FA4" w:rsidRPr="00107AAF">
        <w:rPr>
          <w:lang w:val="ru-RU"/>
        </w:rPr>
        <w:t>Режим</w:t>
      </w:r>
      <w:r w:rsidR="00792FA4" w:rsidRPr="006F1CE6">
        <w:rPr>
          <w:lang w:val="ru-RU"/>
        </w:rPr>
        <w:t xml:space="preserve"> </w:t>
      </w:r>
      <w:r w:rsidR="00792FA4" w:rsidRPr="00107AAF">
        <w:rPr>
          <w:lang w:val="ru-RU"/>
        </w:rPr>
        <w:t>доступа</w:t>
      </w:r>
      <w:r w:rsidR="00792FA4" w:rsidRPr="006F1CE6">
        <w:rPr>
          <w:lang w:val="ru-RU"/>
        </w:rPr>
        <w:t xml:space="preserve">: </w:t>
      </w:r>
      <w:r w:rsidR="00792FA4" w:rsidRPr="00555FFF">
        <w:t>https</w:t>
      </w:r>
      <w:r w:rsidR="00792FA4" w:rsidRPr="00555FFF">
        <w:rPr>
          <w:lang w:val="ru-RU"/>
        </w:rPr>
        <w:t>://</w:t>
      </w:r>
      <w:r w:rsidR="00792FA4" w:rsidRPr="00555FFF">
        <w:t>journal</w:t>
      </w:r>
      <w:r w:rsidR="00792FA4" w:rsidRPr="00555FFF">
        <w:rPr>
          <w:lang w:val="ru-RU"/>
        </w:rPr>
        <w:t>.</w:t>
      </w:r>
      <w:proofErr w:type="spellStart"/>
      <w:r w:rsidR="00792FA4" w:rsidRPr="00555FFF">
        <w:t>tinkoff</w:t>
      </w:r>
      <w:proofErr w:type="spellEnd"/>
      <w:r w:rsidR="00792FA4" w:rsidRPr="00555FFF">
        <w:rPr>
          <w:lang w:val="ru-RU"/>
        </w:rPr>
        <w:t>.</w:t>
      </w:r>
      <w:proofErr w:type="spellStart"/>
      <w:r w:rsidR="00792FA4" w:rsidRPr="00555FFF">
        <w:t>ru</w:t>
      </w:r>
      <w:proofErr w:type="spellEnd"/>
      <w:r w:rsidR="00792FA4" w:rsidRPr="00555FFF">
        <w:rPr>
          <w:lang w:val="ru-RU"/>
        </w:rPr>
        <w:t>/</w:t>
      </w:r>
      <w:r w:rsidR="00792FA4" w:rsidRPr="00555FFF">
        <w:t>mercy</w:t>
      </w:r>
      <w:r w:rsidR="00792FA4" w:rsidRPr="00555FFF">
        <w:rPr>
          <w:lang w:val="ru-RU"/>
        </w:rPr>
        <w:t>-</w:t>
      </w:r>
      <w:r w:rsidR="00792FA4" w:rsidRPr="00555FFF">
        <w:t>killing</w:t>
      </w:r>
      <w:r w:rsidR="00792FA4" w:rsidRPr="00555FFF">
        <w:rPr>
          <w:lang w:val="ru-RU"/>
        </w:rPr>
        <w:t>/</w:t>
      </w:r>
      <w:r w:rsidR="00792FA4" w:rsidRPr="00107AAF">
        <w:rPr>
          <w:lang w:val="ru-RU"/>
        </w:rPr>
        <w:t xml:space="preserve"> </w:t>
      </w:r>
      <w:r w:rsidR="00792FA4">
        <w:rPr>
          <w:lang w:val="ru-RU"/>
        </w:rPr>
        <w:t xml:space="preserve"> </w:t>
      </w:r>
      <w:r w:rsidR="00792FA4" w:rsidRPr="00107AAF">
        <w:rPr>
          <w:lang w:val="ru-RU"/>
        </w:rPr>
        <w:t>(дата обращения: 06.03.2023)</w:t>
      </w:r>
      <w:r w:rsidR="00792FA4" w:rsidRPr="006F1CE6">
        <w:rPr>
          <w:lang w:val="ru-RU"/>
        </w:rPr>
        <w:t xml:space="preserve"> </w:t>
      </w:r>
      <w:r w:rsidRPr="00555FFF">
        <w:rPr>
          <w:lang w:val="ru-RU"/>
        </w:rPr>
        <w:t>/</w:t>
      </w:r>
    </w:p>
  </w:footnote>
  <w:footnote w:id="57">
    <w:p w14:paraId="749D10F6" w14:textId="52490754" w:rsidR="000E6437" w:rsidRPr="00D35AA0" w:rsidRDefault="000E6437" w:rsidP="000E6437">
      <w:pPr>
        <w:pStyle w:val="af4"/>
        <w:rPr>
          <w:lang w:val="ru-RU"/>
        </w:rPr>
      </w:pPr>
      <w:r>
        <w:rPr>
          <w:rStyle w:val="af6"/>
        </w:rPr>
        <w:footnoteRef/>
      </w:r>
      <w:r w:rsidR="008D4215" w:rsidRPr="008D4215">
        <w:rPr>
          <w:lang w:val="ru-RU"/>
        </w:rPr>
        <w:t xml:space="preserve"> </w:t>
      </w:r>
      <w:r w:rsidR="00792FA4">
        <w:rPr>
          <w:lang w:val="ru-RU"/>
        </w:rPr>
        <w:t xml:space="preserve">Минприроды заявило о запрете усыплять домашних животных </w:t>
      </w:r>
      <w:r w:rsidR="00792FA4" w:rsidRPr="008D4215">
        <w:rPr>
          <w:lang w:val="ru-RU"/>
        </w:rPr>
        <w:t>[</w:t>
      </w:r>
      <w:r w:rsidR="00792FA4" w:rsidRPr="00792FA4">
        <w:rPr>
          <w:lang w:val="ru-RU"/>
        </w:rPr>
        <w:t xml:space="preserve">Электронный ресурс] // РБК - Режим доступа: </w:t>
      </w:r>
      <w:hyperlink r:id="rId12" w:history="1">
        <w:r w:rsidR="00792FA4" w:rsidRPr="00792FA4">
          <w:t>https</w:t>
        </w:r>
        <w:r w:rsidR="00792FA4" w:rsidRPr="00792FA4">
          <w:rPr>
            <w:lang w:val="ru-RU"/>
          </w:rPr>
          <w:t>://</w:t>
        </w:r>
        <w:r w:rsidR="00792FA4" w:rsidRPr="00792FA4">
          <w:t>www</w:t>
        </w:r>
        <w:r w:rsidR="00792FA4" w:rsidRPr="00792FA4">
          <w:rPr>
            <w:lang w:val="ru-RU"/>
          </w:rPr>
          <w:t>.</w:t>
        </w:r>
        <w:proofErr w:type="spellStart"/>
        <w:r w:rsidR="00792FA4" w:rsidRPr="00792FA4">
          <w:t>rbc</w:t>
        </w:r>
        <w:proofErr w:type="spellEnd"/>
        <w:r w:rsidR="00792FA4" w:rsidRPr="00792FA4">
          <w:rPr>
            <w:lang w:val="ru-RU"/>
          </w:rPr>
          <w:t>.</w:t>
        </w:r>
        <w:proofErr w:type="spellStart"/>
        <w:r w:rsidR="00792FA4" w:rsidRPr="00792FA4">
          <w:t>ru</w:t>
        </w:r>
        <w:proofErr w:type="spellEnd"/>
        <w:r w:rsidR="00792FA4" w:rsidRPr="00792FA4">
          <w:rPr>
            <w:lang w:val="ru-RU"/>
          </w:rPr>
          <w:t>/</w:t>
        </w:r>
        <w:r w:rsidR="00792FA4" w:rsidRPr="00792FA4">
          <w:t>society</w:t>
        </w:r>
        <w:r w:rsidR="00792FA4" w:rsidRPr="00792FA4">
          <w:rPr>
            <w:lang w:val="ru-RU"/>
          </w:rPr>
          <w:t>/28/11/2019/5</w:t>
        </w:r>
        <w:proofErr w:type="spellStart"/>
        <w:r w:rsidR="00792FA4" w:rsidRPr="00792FA4">
          <w:t>ddff</w:t>
        </w:r>
        <w:proofErr w:type="spellEnd"/>
        <w:r w:rsidR="00792FA4" w:rsidRPr="00792FA4">
          <w:rPr>
            <w:lang w:val="ru-RU"/>
          </w:rPr>
          <w:t>2</w:t>
        </w:r>
        <w:r w:rsidR="00792FA4" w:rsidRPr="00792FA4">
          <w:t>e</w:t>
        </w:r>
        <w:r w:rsidR="00792FA4" w:rsidRPr="00792FA4">
          <w:rPr>
            <w:lang w:val="ru-RU"/>
          </w:rPr>
          <w:t>59</w:t>
        </w:r>
        <w:r w:rsidR="00792FA4" w:rsidRPr="00792FA4">
          <w:t>a</w:t>
        </w:r>
        <w:r w:rsidR="00792FA4" w:rsidRPr="00792FA4">
          <w:rPr>
            <w:lang w:val="ru-RU"/>
          </w:rPr>
          <w:t>7947</w:t>
        </w:r>
        <w:r w:rsidR="00792FA4" w:rsidRPr="00792FA4">
          <w:t>e</w:t>
        </w:r>
        <w:r w:rsidR="00792FA4" w:rsidRPr="00792FA4">
          <w:rPr>
            <w:lang w:val="ru-RU"/>
          </w:rPr>
          <w:t>2</w:t>
        </w:r>
        <w:r w:rsidR="00792FA4" w:rsidRPr="00792FA4">
          <w:t>a</w:t>
        </w:r>
        <w:r w:rsidR="00792FA4" w:rsidRPr="00792FA4">
          <w:rPr>
            <w:lang w:val="ru-RU"/>
          </w:rPr>
          <w:t>80</w:t>
        </w:r>
        <w:r w:rsidR="00792FA4" w:rsidRPr="00792FA4">
          <w:t>b</w:t>
        </w:r>
        <w:r w:rsidR="00792FA4" w:rsidRPr="00792FA4">
          <w:rPr>
            <w:lang w:val="ru-RU"/>
          </w:rPr>
          <w:t>7268</w:t>
        </w:r>
      </w:hyperlink>
      <w:r w:rsidR="00792FA4" w:rsidRPr="00792FA4">
        <w:rPr>
          <w:lang w:val="ru-RU"/>
        </w:rPr>
        <w:t xml:space="preserve"> (дата обращения: 06.03.2023)</w:t>
      </w:r>
      <w:r w:rsidR="00792FA4" w:rsidRPr="006F1CE6">
        <w:rPr>
          <w:lang w:val="ru-R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54F6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60D6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1ED7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F8C3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0E64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3AAB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9C1E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9AF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1019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84F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E511B"/>
    <w:multiLevelType w:val="hybridMultilevel"/>
    <w:tmpl w:val="6F769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967762"/>
    <w:multiLevelType w:val="hybridMultilevel"/>
    <w:tmpl w:val="9976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AA6037"/>
    <w:multiLevelType w:val="hybridMultilevel"/>
    <w:tmpl w:val="CA04A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CA0DEB"/>
    <w:multiLevelType w:val="hybridMultilevel"/>
    <w:tmpl w:val="4BBC010C"/>
    <w:lvl w:ilvl="0" w:tplc="7CB845B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B44426"/>
    <w:multiLevelType w:val="hybridMultilevel"/>
    <w:tmpl w:val="ACC6B082"/>
    <w:lvl w:ilvl="0" w:tplc="83609EA6">
      <w:start w:val="1"/>
      <w:numFmt w:val="decimal"/>
      <w:pStyle w:val="a"/>
      <w:lvlText w:val="Таблица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2E2D7B"/>
    <w:multiLevelType w:val="hybridMultilevel"/>
    <w:tmpl w:val="0DEE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500BD3"/>
    <w:multiLevelType w:val="hybridMultilevel"/>
    <w:tmpl w:val="C43CA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A55085"/>
    <w:multiLevelType w:val="hybridMultilevel"/>
    <w:tmpl w:val="AFB43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B40DA9"/>
    <w:multiLevelType w:val="hybridMultilevel"/>
    <w:tmpl w:val="57B66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EA26F67"/>
    <w:multiLevelType w:val="hybridMultilevel"/>
    <w:tmpl w:val="267A8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36A46C1"/>
    <w:multiLevelType w:val="hybridMultilevel"/>
    <w:tmpl w:val="2DC40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A5348F"/>
    <w:multiLevelType w:val="hybridMultilevel"/>
    <w:tmpl w:val="1292B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8C0008D"/>
    <w:multiLevelType w:val="hybridMultilevel"/>
    <w:tmpl w:val="8188D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C271384"/>
    <w:multiLevelType w:val="hybridMultilevel"/>
    <w:tmpl w:val="E19EE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673D47"/>
    <w:multiLevelType w:val="hybridMultilevel"/>
    <w:tmpl w:val="FD043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143263"/>
    <w:multiLevelType w:val="hybridMultilevel"/>
    <w:tmpl w:val="56964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7B1672"/>
    <w:multiLevelType w:val="hybridMultilevel"/>
    <w:tmpl w:val="B3DA6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FF5FFF"/>
    <w:multiLevelType w:val="hybridMultilevel"/>
    <w:tmpl w:val="E3C24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4832756"/>
    <w:multiLevelType w:val="hybridMultilevel"/>
    <w:tmpl w:val="AE823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9C72BC5"/>
    <w:multiLevelType w:val="hybridMultilevel"/>
    <w:tmpl w:val="D062D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AE16A8E"/>
    <w:multiLevelType w:val="hybridMultilevel"/>
    <w:tmpl w:val="38F67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C18697C"/>
    <w:multiLevelType w:val="hybridMultilevel"/>
    <w:tmpl w:val="0ABAC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04D58A4"/>
    <w:multiLevelType w:val="hybridMultilevel"/>
    <w:tmpl w:val="97762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AD0E76"/>
    <w:multiLevelType w:val="hybridMultilevel"/>
    <w:tmpl w:val="10EC9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1D80E28"/>
    <w:multiLevelType w:val="hybridMultilevel"/>
    <w:tmpl w:val="ACEC6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574792F"/>
    <w:multiLevelType w:val="hybridMultilevel"/>
    <w:tmpl w:val="852EAD7A"/>
    <w:lvl w:ilvl="0" w:tplc="7FDA7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6D9114F"/>
    <w:multiLevelType w:val="hybridMultilevel"/>
    <w:tmpl w:val="1F240808"/>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7854BAE"/>
    <w:multiLevelType w:val="hybridMultilevel"/>
    <w:tmpl w:val="0DC0DE14"/>
    <w:lvl w:ilvl="0" w:tplc="CEBEE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87958B5"/>
    <w:multiLevelType w:val="hybridMultilevel"/>
    <w:tmpl w:val="C6A4F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9513A42"/>
    <w:multiLevelType w:val="hybridMultilevel"/>
    <w:tmpl w:val="F75E8B52"/>
    <w:lvl w:ilvl="0" w:tplc="7F0EAD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AF93F58"/>
    <w:multiLevelType w:val="hybridMultilevel"/>
    <w:tmpl w:val="8B444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E164935"/>
    <w:multiLevelType w:val="hybridMultilevel"/>
    <w:tmpl w:val="CADE3E74"/>
    <w:lvl w:ilvl="0" w:tplc="4A224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E577043"/>
    <w:multiLevelType w:val="hybridMultilevel"/>
    <w:tmpl w:val="A8C2B032"/>
    <w:lvl w:ilvl="0" w:tplc="1D709220">
      <w:start w:val="1"/>
      <w:numFmt w:val="decimal"/>
      <w:pStyle w:val="a0"/>
      <w:lvlText w:val="Рис․ %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C445BA"/>
    <w:multiLevelType w:val="hybridMultilevel"/>
    <w:tmpl w:val="88AED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F2C58CA"/>
    <w:multiLevelType w:val="hybridMultilevel"/>
    <w:tmpl w:val="25B26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3533C0E"/>
    <w:multiLevelType w:val="hybridMultilevel"/>
    <w:tmpl w:val="5456D56E"/>
    <w:lvl w:ilvl="0" w:tplc="1C94CF38">
      <w:numFmt w:val="bullet"/>
      <w:lvlText w:val="•"/>
      <w:lvlJc w:val="left"/>
      <w:pPr>
        <w:ind w:left="183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43B0A65"/>
    <w:multiLevelType w:val="hybridMultilevel"/>
    <w:tmpl w:val="D1FE9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7237A2D"/>
    <w:multiLevelType w:val="hybridMultilevel"/>
    <w:tmpl w:val="ACC8E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CBE0F51"/>
    <w:multiLevelType w:val="hybridMultilevel"/>
    <w:tmpl w:val="791CB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2CB2E4E"/>
    <w:multiLevelType w:val="hybridMultilevel"/>
    <w:tmpl w:val="211A2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2F876E4"/>
    <w:multiLevelType w:val="hybridMultilevel"/>
    <w:tmpl w:val="91641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45F27A5"/>
    <w:multiLevelType w:val="hybridMultilevel"/>
    <w:tmpl w:val="A5F899B6"/>
    <w:lvl w:ilvl="0" w:tplc="7E445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754F1BEE"/>
    <w:multiLevelType w:val="hybridMultilevel"/>
    <w:tmpl w:val="7C3CA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E8620F4"/>
    <w:multiLevelType w:val="hybridMultilevel"/>
    <w:tmpl w:val="F79E1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84029972">
    <w:abstractNumId w:val="42"/>
  </w:num>
  <w:num w:numId="2" w16cid:durableId="116217961">
    <w:abstractNumId w:val="14"/>
  </w:num>
  <w:num w:numId="3" w16cid:durableId="1230076950">
    <w:abstractNumId w:val="25"/>
  </w:num>
  <w:num w:numId="4" w16cid:durableId="111677949">
    <w:abstractNumId w:val="40"/>
  </w:num>
  <w:num w:numId="5" w16cid:durableId="282082159">
    <w:abstractNumId w:val="51"/>
  </w:num>
  <w:num w:numId="6" w16cid:durableId="1960837534">
    <w:abstractNumId w:val="35"/>
  </w:num>
  <w:num w:numId="7" w16cid:durableId="1128233474">
    <w:abstractNumId w:val="37"/>
  </w:num>
  <w:num w:numId="8" w16cid:durableId="1305230729">
    <w:abstractNumId w:val="50"/>
  </w:num>
  <w:num w:numId="9" w16cid:durableId="1965692301">
    <w:abstractNumId w:val="10"/>
  </w:num>
  <w:num w:numId="10" w16cid:durableId="777682645">
    <w:abstractNumId w:val="53"/>
  </w:num>
  <w:num w:numId="11" w16cid:durableId="697047917">
    <w:abstractNumId w:val="32"/>
  </w:num>
  <w:num w:numId="12" w16cid:durableId="1459638736">
    <w:abstractNumId w:val="38"/>
  </w:num>
  <w:num w:numId="13" w16cid:durableId="1834031435">
    <w:abstractNumId w:val="12"/>
  </w:num>
  <w:num w:numId="14" w16cid:durableId="1159997943">
    <w:abstractNumId w:val="17"/>
  </w:num>
  <w:num w:numId="15" w16cid:durableId="2109037074">
    <w:abstractNumId w:val="20"/>
  </w:num>
  <w:num w:numId="16" w16cid:durableId="166559392">
    <w:abstractNumId w:val="13"/>
  </w:num>
  <w:num w:numId="17" w16cid:durableId="1503008765">
    <w:abstractNumId w:val="18"/>
  </w:num>
  <w:num w:numId="18" w16cid:durableId="328286874">
    <w:abstractNumId w:val="45"/>
  </w:num>
  <w:num w:numId="19" w16cid:durableId="174154173">
    <w:abstractNumId w:val="28"/>
  </w:num>
  <w:num w:numId="20" w16cid:durableId="1629555719">
    <w:abstractNumId w:val="48"/>
  </w:num>
  <w:num w:numId="21" w16cid:durableId="738089694">
    <w:abstractNumId w:val="30"/>
  </w:num>
  <w:num w:numId="22" w16cid:durableId="615260863">
    <w:abstractNumId w:val="49"/>
  </w:num>
  <w:num w:numId="23" w16cid:durableId="937953591">
    <w:abstractNumId w:val="47"/>
  </w:num>
  <w:num w:numId="24" w16cid:durableId="803740196">
    <w:abstractNumId w:val="15"/>
  </w:num>
  <w:num w:numId="25" w16cid:durableId="35784273">
    <w:abstractNumId w:val="16"/>
  </w:num>
  <w:num w:numId="26" w16cid:durableId="51582808">
    <w:abstractNumId w:val="27"/>
  </w:num>
  <w:num w:numId="27" w16cid:durableId="967513856">
    <w:abstractNumId w:val="19"/>
  </w:num>
  <w:num w:numId="28" w16cid:durableId="413823230">
    <w:abstractNumId w:val="39"/>
  </w:num>
  <w:num w:numId="29" w16cid:durableId="311638570">
    <w:abstractNumId w:val="31"/>
  </w:num>
  <w:num w:numId="30" w16cid:durableId="365525373">
    <w:abstractNumId w:val="11"/>
  </w:num>
  <w:num w:numId="31" w16cid:durableId="2075931727">
    <w:abstractNumId w:val="22"/>
  </w:num>
  <w:num w:numId="32" w16cid:durableId="2146854712">
    <w:abstractNumId w:val="44"/>
  </w:num>
  <w:num w:numId="33" w16cid:durableId="665285819">
    <w:abstractNumId w:val="46"/>
  </w:num>
  <w:num w:numId="34" w16cid:durableId="2030135681">
    <w:abstractNumId w:val="43"/>
  </w:num>
  <w:num w:numId="35" w16cid:durableId="1297760739">
    <w:abstractNumId w:val="23"/>
  </w:num>
  <w:num w:numId="36" w16cid:durableId="850296818">
    <w:abstractNumId w:val="26"/>
  </w:num>
  <w:num w:numId="37" w16cid:durableId="2098249">
    <w:abstractNumId w:val="24"/>
  </w:num>
  <w:num w:numId="38" w16cid:durableId="906501465">
    <w:abstractNumId w:val="29"/>
  </w:num>
  <w:num w:numId="39" w16cid:durableId="1164971880">
    <w:abstractNumId w:val="52"/>
  </w:num>
  <w:num w:numId="40" w16cid:durableId="1630278297">
    <w:abstractNumId w:val="41"/>
  </w:num>
  <w:num w:numId="41" w16cid:durableId="1183931820">
    <w:abstractNumId w:val="34"/>
  </w:num>
  <w:num w:numId="42" w16cid:durableId="690229362">
    <w:abstractNumId w:val="21"/>
  </w:num>
  <w:num w:numId="43" w16cid:durableId="1807776054">
    <w:abstractNumId w:val="33"/>
  </w:num>
  <w:num w:numId="44" w16cid:durableId="2017999332">
    <w:abstractNumId w:val="36"/>
  </w:num>
  <w:num w:numId="45" w16cid:durableId="439222948">
    <w:abstractNumId w:val="9"/>
  </w:num>
  <w:num w:numId="46" w16cid:durableId="675957956">
    <w:abstractNumId w:val="7"/>
  </w:num>
  <w:num w:numId="47" w16cid:durableId="1493259632">
    <w:abstractNumId w:val="6"/>
  </w:num>
  <w:num w:numId="48" w16cid:durableId="312150030">
    <w:abstractNumId w:val="5"/>
  </w:num>
  <w:num w:numId="49" w16cid:durableId="1600991102">
    <w:abstractNumId w:val="4"/>
  </w:num>
  <w:num w:numId="50" w16cid:durableId="1797602648">
    <w:abstractNumId w:val="8"/>
  </w:num>
  <w:num w:numId="51" w16cid:durableId="1806775800">
    <w:abstractNumId w:val="3"/>
  </w:num>
  <w:num w:numId="52" w16cid:durableId="933784123">
    <w:abstractNumId w:val="2"/>
  </w:num>
  <w:num w:numId="53" w16cid:durableId="1359962186">
    <w:abstractNumId w:val="1"/>
  </w:num>
  <w:num w:numId="54" w16cid:durableId="1065296272">
    <w:abstractNumId w:val="0"/>
  </w:num>
  <w:num w:numId="55" w16cid:durableId="1638489227">
    <w:abstractNumId w:val="9"/>
  </w:num>
  <w:num w:numId="56" w16cid:durableId="380793091">
    <w:abstractNumId w:val="7"/>
  </w:num>
  <w:num w:numId="57" w16cid:durableId="1681275356">
    <w:abstractNumId w:val="6"/>
  </w:num>
  <w:num w:numId="58" w16cid:durableId="1363290509">
    <w:abstractNumId w:val="5"/>
  </w:num>
  <w:num w:numId="59" w16cid:durableId="1008602317">
    <w:abstractNumId w:val="4"/>
  </w:num>
  <w:num w:numId="60" w16cid:durableId="558250320">
    <w:abstractNumId w:val="8"/>
  </w:num>
  <w:num w:numId="61" w16cid:durableId="336857405">
    <w:abstractNumId w:val="3"/>
  </w:num>
  <w:num w:numId="62" w16cid:durableId="482043325">
    <w:abstractNumId w:val="2"/>
  </w:num>
  <w:num w:numId="63" w16cid:durableId="488180962">
    <w:abstractNumId w:val="1"/>
  </w:num>
  <w:num w:numId="64" w16cid:durableId="603348238">
    <w:abstractNumId w:val="0"/>
  </w:num>
  <w:num w:numId="65" w16cid:durableId="1586065420">
    <w:abstractNumId w:val="9"/>
  </w:num>
  <w:num w:numId="66" w16cid:durableId="522715477">
    <w:abstractNumId w:val="7"/>
  </w:num>
  <w:num w:numId="67" w16cid:durableId="140385927">
    <w:abstractNumId w:val="6"/>
  </w:num>
  <w:num w:numId="68" w16cid:durableId="1542595248">
    <w:abstractNumId w:val="5"/>
  </w:num>
  <w:num w:numId="69" w16cid:durableId="117795456">
    <w:abstractNumId w:val="4"/>
  </w:num>
  <w:num w:numId="70" w16cid:durableId="2132942999">
    <w:abstractNumId w:val="8"/>
  </w:num>
  <w:num w:numId="71" w16cid:durableId="78868609">
    <w:abstractNumId w:val="3"/>
  </w:num>
  <w:num w:numId="72" w16cid:durableId="1404987357">
    <w:abstractNumId w:val="2"/>
  </w:num>
  <w:num w:numId="73" w16cid:durableId="1816875465">
    <w:abstractNumId w:val="1"/>
  </w:num>
  <w:num w:numId="74" w16cid:durableId="379867522">
    <w:abstractNumId w:val="0"/>
  </w:num>
  <w:num w:numId="75" w16cid:durableId="1982808052">
    <w:abstractNumId w:val="9"/>
  </w:num>
  <w:num w:numId="76" w16cid:durableId="1714188422">
    <w:abstractNumId w:val="7"/>
  </w:num>
  <w:num w:numId="77" w16cid:durableId="673721817">
    <w:abstractNumId w:val="6"/>
  </w:num>
  <w:num w:numId="78" w16cid:durableId="557399841">
    <w:abstractNumId w:val="5"/>
  </w:num>
  <w:num w:numId="79" w16cid:durableId="2095664883">
    <w:abstractNumId w:val="4"/>
  </w:num>
  <w:num w:numId="80" w16cid:durableId="1689790127">
    <w:abstractNumId w:val="8"/>
  </w:num>
  <w:num w:numId="81" w16cid:durableId="1186599954">
    <w:abstractNumId w:val="3"/>
  </w:num>
  <w:num w:numId="82" w16cid:durableId="243876393">
    <w:abstractNumId w:val="2"/>
  </w:num>
  <w:num w:numId="83" w16cid:durableId="1412778785">
    <w:abstractNumId w:val="1"/>
  </w:num>
  <w:num w:numId="84" w16cid:durableId="93089148">
    <w:abstractNumId w:val="0"/>
  </w:num>
  <w:num w:numId="85" w16cid:durableId="964577893">
    <w:abstractNumId w:val="9"/>
  </w:num>
  <w:num w:numId="86" w16cid:durableId="705375801">
    <w:abstractNumId w:val="7"/>
  </w:num>
  <w:num w:numId="87" w16cid:durableId="1595434423">
    <w:abstractNumId w:val="6"/>
  </w:num>
  <w:num w:numId="88" w16cid:durableId="1354963324">
    <w:abstractNumId w:val="5"/>
  </w:num>
  <w:num w:numId="89" w16cid:durableId="449207490">
    <w:abstractNumId w:val="4"/>
  </w:num>
  <w:num w:numId="90" w16cid:durableId="573392805">
    <w:abstractNumId w:val="8"/>
  </w:num>
  <w:num w:numId="91" w16cid:durableId="1936748739">
    <w:abstractNumId w:val="3"/>
  </w:num>
  <w:num w:numId="92" w16cid:durableId="1355306676">
    <w:abstractNumId w:val="2"/>
  </w:num>
  <w:num w:numId="93" w16cid:durableId="209342387">
    <w:abstractNumId w:val="1"/>
  </w:num>
  <w:num w:numId="94" w16cid:durableId="396132267">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2E9"/>
    <w:rsid w:val="000060ED"/>
    <w:rsid w:val="00013827"/>
    <w:rsid w:val="00023271"/>
    <w:rsid w:val="0002597D"/>
    <w:rsid w:val="00035E56"/>
    <w:rsid w:val="00036669"/>
    <w:rsid w:val="00043D98"/>
    <w:rsid w:val="00047ED7"/>
    <w:rsid w:val="00050E0C"/>
    <w:rsid w:val="00054D0B"/>
    <w:rsid w:val="00061029"/>
    <w:rsid w:val="000624C5"/>
    <w:rsid w:val="000629CF"/>
    <w:rsid w:val="000648FB"/>
    <w:rsid w:val="000654F5"/>
    <w:rsid w:val="00070BA0"/>
    <w:rsid w:val="00070CEC"/>
    <w:rsid w:val="00072E93"/>
    <w:rsid w:val="000739D7"/>
    <w:rsid w:val="00080899"/>
    <w:rsid w:val="000850EC"/>
    <w:rsid w:val="00085543"/>
    <w:rsid w:val="0009478D"/>
    <w:rsid w:val="000960DF"/>
    <w:rsid w:val="000A016C"/>
    <w:rsid w:val="000A4A95"/>
    <w:rsid w:val="000A6C84"/>
    <w:rsid w:val="000A7FD9"/>
    <w:rsid w:val="000B0BD7"/>
    <w:rsid w:val="000B2FD5"/>
    <w:rsid w:val="000B67F5"/>
    <w:rsid w:val="000C6D8F"/>
    <w:rsid w:val="000D447E"/>
    <w:rsid w:val="000D7589"/>
    <w:rsid w:val="000E6437"/>
    <w:rsid w:val="000F3B3E"/>
    <w:rsid w:val="001013F1"/>
    <w:rsid w:val="001032AC"/>
    <w:rsid w:val="0010430A"/>
    <w:rsid w:val="00107AAF"/>
    <w:rsid w:val="00110C18"/>
    <w:rsid w:val="00112E85"/>
    <w:rsid w:val="00114DFF"/>
    <w:rsid w:val="001154FB"/>
    <w:rsid w:val="00120907"/>
    <w:rsid w:val="00127C7C"/>
    <w:rsid w:val="001373B3"/>
    <w:rsid w:val="00143A7D"/>
    <w:rsid w:val="00153A92"/>
    <w:rsid w:val="001550CC"/>
    <w:rsid w:val="0016396C"/>
    <w:rsid w:val="00164497"/>
    <w:rsid w:val="00185AA1"/>
    <w:rsid w:val="00192EF2"/>
    <w:rsid w:val="00195A2F"/>
    <w:rsid w:val="00195F2E"/>
    <w:rsid w:val="00197411"/>
    <w:rsid w:val="001A45B3"/>
    <w:rsid w:val="001A7337"/>
    <w:rsid w:val="001B1EED"/>
    <w:rsid w:val="001B2141"/>
    <w:rsid w:val="001C1324"/>
    <w:rsid w:val="001C279B"/>
    <w:rsid w:val="001C4241"/>
    <w:rsid w:val="001C4779"/>
    <w:rsid w:val="001D6F85"/>
    <w:rsid w:val="001E124A"/>
    <w:rsid w:val="001E5015"/>
    <w:rsid w:val="001E64CE"/>
    <w:rsid w:val="001E6716"/>
    <w:rsid w:val="002058E2"/>
    <w:rsid w:val="002066DB"/>
    <w:rsid w:val="0021097B"/>
    <w:rsid w:val="0021470E"/>
    <w:rsid w:val="002231F3"/>
    <w:rsid w:val="00224E34"/>
    <w:rsid w:val="00255855"/>
    <w:rsid w:val="00262BDE"/>
    <w:rsid w:val="0028554C"/>
    <w:rsid w:val="002B605E"/>
    <w:rsid w:val="002C15E3"/>
    <w:rsid w:val="002D144D"/>
    <w:rsid w:val="002D6EA7"/>
    <w:rsid w:val="002E1DFA"/>
    <w:rsid w:val="002E2125"/>
    <w:rsid w:val="002F2CD0"/>
    <w:rsid w:val="002F3E0C"/>
    <w:rsid w:val="002F63FC"/>
    <w:rsid w:val="00300654"/>
    <w:rsid w:val="0030201D"/>
    <w:rsid w:val="003060C4"/>
    <w:rsid w:val="0032149C"/>
    <w:rsid w:val="0032226F"/>
    <w:rsid w:val="0032479C"/>
    <w:rsid w:val="003330F3"/>
    <w:rsid w:val="0033668F"/>
    <w:rsid w:val="00337394"/>
    <w:rsid w:val="0033779F"/>
    <w:rsid w:val="003430A2"/>
    <w:rsid w:val="00344E91"/>
    <w:rsid w:val="00345F70"/>
    <w:rsid w:val="00345FFB"/>
    <w:rsid w:val="0036047A"/>
    <w:rsid w:val="003613E3"/>
    <w:rsid w:val="003706F7"/>
    <w:rsid w:val="00371352"/>
    <w:rsid w:val="00371F18"/>
    <w:rsid w:val="00375D34"/>
    <w:rsid w:val="00381FBC"/>
    <w:rsid w:val="003A69C4"/>
    <w:rsid w:val="003A6C0F"/>
    <w:rsid w:val="003B0009"/>
    <w:rsid w:val="003B0427"/>
    <w:rsid w:val="003B48CD"/>
    <w:rsid w:val="003B51F4"/>
    <w:rsid w:val="003C2F38"/>
    <w:rsid w:val="003C3C41"/>
    <w:rsid w:val="003C4199"/>
    <w:rsid w:val="003C6FE6"/>
    <w:rsid w:val="003D7E6F"/>
    <w:rsid w:val="003E3AE8"/>
    <w:rsid w:val="003E4003"/>
    <w:rsid w:val="003E4249"/>
    <w:rsid w:val="003F00AF"/>
    <w:rsid w:val="003F258A"/>
    <w:rsid w:val="003F25B2"/>
    <w:rsid w:val="003F43EA"/>
    <w:rsid w:val="00403D08"/>
    <w:rsid w:val="00405039"/>
    <w:rsid w:val="0041415A"/>
    <w:rsid w:val="0042183D"/>
    <w:rsid w:val="004248B6"/>
    <w:rsid w:val="004257F5"/>
    <w:rsid w:val="00426E32"/>
    <w:rsid w:val="00432C2B"/>
    <w:rsid w:val="00434FAB"/>
    <w:rsid w:val="00435EA3"/>
    <w:rsid w:val="00451053"/>
    <w:rsid w:val="00462561"/>
    <w:rsid w:val="00466F1B"/>
    <w:rsid w:val="00474FA7"/>
    <w:rsid w:val="00480163"/>
    <w:rsid w:val="00491EEB"/>
    <w:rsid w:val="004A0D89"/>
    <w:rsid w:val="004A2F54"/>
    <w:rsid w:val="004B330E"/>
    <w:rsid w:val="004B57A5"/>
    <w:rsid w:val="004C41F2"/>
    <w:rsid w:val="004C6281"/>
    <w:rsid w:val="004C6764"/>
    <w:rsid w:val="004C73DF"/>
    <w:rsid w:val="004D4204"/>
    <w:rsid w:val="004D5B92"/>
    <w:rsid w:val="004F3D1F"/>
    <w:rsid w:val="00500D69"/>
    <w:rsid w:val="00502ADC"/>
    <w:rsid w:val="00512AA1"/>
    <w:rsid w:val="0051537A"/>
    <w:rsid w:val="00526002"/>
    <w:rsid w:val="00555B7A"/>
    <w:rsid w:val="00555F14"/>
    <w:rsid w:val="00561845"/>
    <w:rsid w:val="005626F3"/>
    <w:rsid w:val="0056558C"/>
    <w:rsid w:val="005669C8"/>
    <w:rsid w:val="00574DF1"/>
    <w:rsid w:val="00575100"/>
    <w:rsid w:val="00577BB2"/>
    <w:rsid w:val="00585B26"/>
    <w:rsid w:val="005910AB"/>
    <w:rsid w:val="00595C32"/>
    <w:rsid w:val="00595D44"/>
    <w:rsid w:val="005A2583"/>
    <w:rsid w:val="005B0344"/>
    <w:rsid w:val="005B51B0"/>
    <w:rsid w:val="005B7892"/>
    <w:rsid w:val="005C2C45"/>
    <w:rsid w:val="005C70C1"/>
    <w:rsid w:val="005D0582"/>
    <w:rsid w:val="005E01C7"/>
    <w:rsid w:val="005E0BF8"/>
    <w:rsid w:val="005E1D72"/>
    <w:rsid w:val="005E3876"/>
    <w:rsid w:val="005E77EA"/>
    <w:rsid w:val="005F1A57"/>
    <w:rsid w:val="006033D5"/>
    <w:rsid w:val="00604210"/>
    <w:rsid w:val="006059D4"/>
    <w:rsid w:val="00610AA9"/>
    <w:rsid w:val="00620160"/>
    <w:rsid w:val="00623689"/>
    <w:rsid w:val="00633CDF"/>
    <w:rsid w:val="006365F0"/>
    <w:rsid w:val="00636E82"/>
    <w:rsid w:val="00640F68"/>
    <w:rsid w:val="00646C30"/>
    <w:rsid w:val="006520E8"/>
    <w:rsid w:val="0067295B"/>
    <w:rsid w:val="00672B33"/>
    <w:rsid w:val="006848F2"/>
    <w:rsid w:val="00687C6A"/>
    <w:rsid w:val="006972AD"/>
    <w:rsid w:val="00697651"/>
    <w:rsid w:val="006A013C"/>
    <w:rsid w:val="006A44F1"/>
    <w:rsid w:val="006A65DD"/>
    <w:rsid w:val="006A7EEB"/>
    <w:rsid w:val="006B3A2C"/>
    <w:rsid w:val="006B7804"/>
    <w:rsid w:val="006C17C5"/>
    <w:rsid w:val="006E25C0"/>
    <w:rsid w:val="006E2E3E"/>
    <w:rsid w:val="006E54A3"/>
    <w:rsid w:val="006E6AF7"/>
    <w:rsid w:val="006E6E1F"/>
    <w:rsid w:val="006F1CE6"/>
    <w:rsid w:val="006F3ABB"/>
    <w:rsid w:val="006F42CF"/>
    <w:rsid w:val="007038EC"/>
    <w:rsid w:val="00705BFB"/>
    <w:rsid w:val="0071492F"/>
    <w:rsid w:val="00715B58"/>
    <w:rsid w:val="0071661B"/>
    <w:rsid w:val="00725B83"/>
    <w:rsid w:val="0073015C"/>
    <w:rsid w:val="00734EDC"/>
    <w:rsid w:val="00735209"/>
    <w:rsid w:val="0073534F"/>
    <w:rsid w:val="00736658"/>
    <w:rsid w:val="007368EA"/>
    <w:rsid w:val="007431EB"/>
    <w:rsid w:val="0074788B"/>
    <w:rsid w:val="0075040C"/>
    <w:rsid w:val="00754629"/>
    <w:rsid w:val="0076347C"/>
    <w:rsid w:val="00764E01"/>
    <w:rsid w:val="0076514C"/>
    <w:rsid w:val="00770C86"/>
    <w:rsid w:val="00775555"/>
    <w:rsid w:val="00775781"/>
    <w:rsid w:val="00782B64"/>
    <w:rsid w:val="00785398"/>
    <w:rsid w:val="0079001C"/>
    <w:rsid w:val="00792FA4"/>
    <w:rsid w:val="00794265"/>
    <w:rsid w:val="007A4293"/>
    <w:rsid w:val="007A6E5F"/>
    <w:rsid w:val="007B13E2"/>
    <w:rsid w:val="007D32DA"/>
    <w:rsid w:val="007D38DB"/>
    <w:rsid w:val="007E6DA0"/>
    <w:rsid w:val="007E6E5F"/>
    <w:rsid w:val="007F726F"/>
    <w:rsid w:val="00812247"/>
    <w:rsid w:val="00812DAB"/>
    <w:rsid w:val="008163DB"/>
    <w:rsid w:val="00817E67"/>
    <w:rsid w:val="00820F7C"/>
    <w:rsid w:val="0082350E"/>
    <w:rsid w:val="00826145"/>
    <w:rsid w:val="008319CD"/>
    <w:rsid w:val="00837E7E"/>
    <w:rsid w:val="00843EF6"/>
    <w:rsid w:val="00847929"/>
    <w:rsid w:val="008515F4"/>
    <w:rsid w:val="00853BA9"/>
    <w:rsid w:val="00855799"/>
    <w:rsid w:val="00863090"/>
    <w:rsid w:val="00864EBB"/>
    <w:rsid w:val="00867A94"/>
    <w:rsid w:val="0087299E"/>
    <w:rsid w:val="00872E5B"/>
    <w:rsid w:val="00873C8C"/>
    <w:rsid w:val="0088165E"/>
    <w:rsid w:val="0088174A"/>
    <w:rsid w:val="00892349"/>
    <w:rsid w:val="00894045"/>
    <w:rsid w:val="00894E16"/>
    <w:rsid w:val="0089599F"/>
    <w:rsid w:val="008A2EE1"/>
    <w:rsid w:val="008A334C"/>
    <w:rsid w:val="008B0FBC"/>
    <w:rsid w:val="008C3BF5"/>
    <w:rsid w:val="008C4CCC"/>
    <w:rsid w:val="008D0887"/>
    <w:rsid w:val="008D4215"/>
    <w:rsid w:val="008D46D9"/>
    <w:rsid w:val="008D7BB0"/>
    <w:rsid w:val="008E5103"/>
    <w:rsid w:val="008E65AC"/>
    <w:rsid w:val="008E79DC"/>
    <w:rsid w:val="008F1BF7"/>
    <w:rsid w:val="00901DF6"/>
    <w:rsid w:val="00930930"/>
    <w:rsid w:val="00930AA8"/>
    <w:rsid w:val="0093101F"/>
    <w:rsid w:val="00933633"/>
    <w:rsid w:val="0093712A"/>
    <w:rsid w:val="009415D4"/>
    <w:rsid w:val="0094456A"/>
    <w:rsid w:val="009449D6"/>
    <w:rsid w:val="00950021"/>
    <w:rsid w:val="00953E63"/>
    <w:rsid w:val="00957634"/>
    <w:rsid w:val="009613E1"/>
    <w:rsid w:val="0097207A"/>
    <w:rsid w:val="009739DB"/>
    <w:rsid w:val="00985611"/>
    <w:rsid w:val="0098722C"/>
    <w:rsid w:val="00987D3F"/>
    <w:rsid w:val="0099172B"/>
    <w:rsid w:val="00994D37"/>
    <w:rsid w:val="00996FE2"/>
    <w:rsid w:val="009A7E81"/>
    <w:rsid w:val="009B2B4C"/>
    <w:rsid w:val="009B51A4"/>
    <w:rsid w:val="009B5346"/>
    <w:rsid w:val="009B5D50"/>
    <w:rsid w:val="009C2C2B"/>
    <w:rsid w:val="009C5B8B"/>
    <w:rsid w:val="009E159D"/>
    <w:rsid w:val="009E1B03"/>
    <w:rsid w:val="009F32E1"/>
    <w:rsid w:val="00A03A2B"/>
    <w:rsid w:val="00A07A85"/>
    <w:rsid w:val="00A21456"/>
    <w:rsid w:val="00A23111"/>
    <w:rsid w:val="00A236D0"/>
    <w:rsid w:val="00A238A1"/>
    <w:rsid w:val="00A30C92"/>
    <w:rsid w:val="00A406D3"/>
    <w:rsid w:val="00A45B94"/>
    <w:rsid w:val="00A528A6"/>
    <w:rsid w:val="00A53E1F"/>
    <w:rsid w:val="00A6060C"/>
    <w:rsid w:val="00A67C68"/>
    <w:rsid w:val="00A71BF8"/>
    <w:rsid w:val="00A72437"/>
    <w:rsid w:val="00A735C4"/>
    <w:rsid w:val="00A75EAB"/>
    <w:rsid w:val="00A83BB0"/>
    <w:rsid w:val="00AA1470"/>
    <w:rsid w:val="00AA479F"/>
    <w:rsid w:val="00AB5856"/>
    <w:rsid w:val="00AB6526"/>
    <w:rsid w:val="00AC086D"/>
    <w:rsid w:val="00AC1140"/>
    <w:rsid w:val="00AC724C"/>
    <w:rsid w:val="00AE13B4"/>
    <w:rsid w:val="00AE3603"/>
    <w:rsid w:val="00AE3A51"/>
    <w:rsid w:val="00AE3EF4"/>
    <w:rsid w:val="00AF3F7B"/>
    <w:rsid w:val="00B01EC7"/>
    <w:rsid w:val="00B02D86"/>
    <w:rsid w:val="00B02EC7"/>
    <w:rsid w:val="00B03246"/>
    <w:rsid w:val="00B06265"/>
    <w:rsid w:val="00B11759"/>
    <w:rsid w:val="00B23C21"/>
    <w:rsid w:val="00B27073"/>
    <w:rsid w:val="00B321DC"/>
    <w:rsid w:val="00B411B0"/>
    <w:rsid w:val="00B51869"/>
    <w:rsid w:val="00B51C72"/>
    <w:rsid w:val="00B520C3"/>
    <w:rsid w:val="00B55FB1"/>
    <w:rsid w:val="00B607E0"/>
    <w:rsid w:val="00B60C26"/>
    <w:rsid w:val="00B61A52"/>
    <w:rsid w:val="00B64205"/>
    <w:rsid w:val="00B65155"/>
    <w:rsid w:val="00B73988"/>
    <w:rsid w:val="00B75053"/>
    <w:rsid w:val="00B81AEC"/>
    <w:rsid w:val="00B8379D"/>
    <w:rsid w:val="00B872CC"/>
    <w:rsid w:val="00B953CC"/>
    <w:rsid w:val="00BA005F"/>
    <w:rsid w:val="00BA5C1C"/>
    <w:rsid w:val="00BB279C"/>
    <w:rsid w:val="00BB38DC"/>
    <w:rsid w:val="00BB64E2"/>
    <w:rsid w:val="00BC042E"/>
    <w:rsid w:val="00BC4458"/>
    <w:rsid w:val="00BC4677"/>
    <w:rsid w:val="00BD1749"/>
    <w:rsid w:val="00BE0416"/>
    <w:rsid w:val="00BE6B73"/>
    <w:rsid w:val="00BE7DD2"/>
    <w:rsid w:val="00BF655B"/>
    <w:rsid w:val="00C00C91"/>
    <w:rsid w:val="00C076CB"/>
    <w:rsid w:val="00C07F07"/>
    <w:rsid w:val="00C108A6"/>
    <w:rsid w:val="00C179A3"/>
    <w:rsid w:val="00C17FF9"/>
    <w:rsid w:val="00C21431"/>
    <w:rsid w:val="00C23F7D"/>
    <w:rsid w:val="00C247BE"/>
    <w:rsid w:val="00C25A9E"/>
    <w:rsid w:val="00C31127"/>
    <w:rsid w:val="00C319E3"/>
    <w:rsid w:val="00C31E87"/>
    <w:rsid w:val="00C32D35"/>
    <w:rsid w:val="00C37875"/>
    <w:rsid w:val="00C40F37"/>
    <w:rsid w:val="00C45226"/>
    <w:rsid w:val="00C50C1B"/>
    <w:rsid w:val="00C511EE"/>
    <w:rsid w:val="00C7580D"/>
    <w:rsid w:val="00C94869"/>
    <w:rsid w:val="00C95043"/>
    <w:rsid w:val="00C977D1"/>
    <w:rsid w:val="00CA7E66"/>
    <w:rsid w:val="00CB008E"/>
    <w:rsid w:val="00CB1619"/>
    <w:rsid w:val="00CB3C42"/>
    <w:rsid w:val="00CB3DBD"/>
    <w:rsid w:val="00CC0C65"/>
    <w:rsid w:val="00CC12B3"/>
    <w:rsid w:val="00CC3D8D"/>
    <w:rsid w:val="00CE083F"/>
    <w:rsid w:val="00CE368C"/>
    <w:rsid w:val="00CE7A0F"/>
    <w:rsid w:val="00CF1190"/>
    <w:rsid w:val="00CF1E31"/>
    <w:rsid w:val="00CF51E7"/>
    <w:rsid w:val="00CF608F"/>
    <w:rsid w:val="00CF614D"/>
    <w:rsid w:val="00D009BC"/>
    <w:rsid w:val="00D01859"/>
    <w:rsid w:val="00D018D5"/>
    <w:rsid w:val="00D01B6B"/>
    <w:rsid w:val="00D0364C"/>
    <w:rsid w:val="00D0378B"/>
    <w:rsid w:val="00D126EB"/>
    <w:rsid w:val="00D13B1F"/>
    <w:rsid w:val="00D13C75"/>
    <w:rsid w:val="00D14636"/>
    <w:rsid w:val="00D15963"/>
    <w:rsid w:val="00D16470"/>
    <w:rsid w:val="00D227DE"/>
    <w:rsid w:val="00D278CF"/>
    <w:rsid w:val="00D36C9A"/>
    <w:rsid w:val="00D42CF2"/>
    <w:rsid w:val="00D52DE9"/>
    <w:rsid w:val="00D53626"/>
    <w:rsid w:val="00D64826"/>
    <w:rsid w:val="00D64E49"/>
    <w:rsid w:val="00D6668B"/>
    <w:rsid w:val="00D7044C"/>
    <w:rsid w:val="00D738D1"/>
    <w:rsid w:val="00D82D05"/>
    <w:rsid w:val="00D9232E"/>
    <w:rsid w:val="00D94FCE"/>
    <w:rsid w:val="00D97840"/>
    <w:rsid w:val="00DA12C8"/>
    <w:rsid w:val="00DB10E7"/>
    <w:rsid w:val="00DB2BD4"/>
    <w:rsid w:val="00DD2F93"/>
    <w:rsid w:val="00DD45DE"/>
    <w:rsid w:val="00DD5954"/>
    <w:rsid w:val="00DD7625"/>
    <w:rsid w:val="00DF5CE0"/>
    <w:rsid w:val="00DF7164"/>
    <w:rsid w:val="00E0551D"/>
    <w:rsid w:val="00E07676"/>
    <w:rsid w:val="00E11014"/>
    <w:rsid w:val="00E111E3"/>
    <w:rsid w:val="00E177BD"/>
    <w:rsid w:val="00E213F0"/>
    <w:rsid w:val="00E232B8"/>
    <w:rsid w:val="00E25AA3"/>
    <w:rsid w:val="00E265BE"/>
    <w:rsid w:val="00E279C7"/>
    <w:rsid w:val="00E310E5"/>
    <w:rsid w:val="00E310F0"/>
    <w:rsid w:val="00E33D31"/>
    <w:rsid w:val="00E34821"/>
    <w:rsid w:val="00E34EF0"/>
    <w:rsid w:val="00E37B43"/>
    <w:rsid w:val="00E42525"/>
    <w:rsid w:val="00E4636D"/>
    <w:rsid w:val="00E51803"/>
    <w:rsid w:val="00E56211"/>
    <w:rsid w:val="00E578EB"/>
    <w:rsid w:val="00E60693"/>
    <w:rsid w:val="00E6398E"/>
    <w:rsid w:val="00E6634E"/>
    <w:rsid w:val="00E709A4"/>
    <w:rsid w:val="00E729E5"/>
    <w:rsid w:val="00E73288"/>
    <w:rsid w:val="00E738B8"/>
    <w:rsid w:val="00E744D0"/>
    <w:rsid w:val="00E74876"/>
    <w:rsid w:val="00E75C3D"/>
    <w:rsid w:val="00E76284"/>
    <w:rsid w:val="00EC538B"/>
    <w:rsid w:val="00EC6C63"/>
    <w:rsid w:val="00ED25FE"/>
    <w:rsid w:val="00EE2B9E"/>
    <w:rsid w:val="00EE2F7C"/>
    <w:rsid w:val="00EE6838"/>
    <w:rsid w:val="00EE6DBC"/>
    <w:rsid w:val="00EF3C8E"/>
    <w:rsid w:val="00EF599D"/>
    <w:rsid w:val="00EF7C16"/>
    <w:rsid w:val="00F0238E"/>
    <w:rsid w:val="00F02F0C"/>
    <w:rsid w:val="00F048AB"/>
    <w:rsid w:val="00F12054"/>
    <w:rsid w:val="00F15A7A"/>
    <w:rsid w:val="00F202CB"/>
    <w:rsid w:val="00F2241F"/>
    <w:rsid w:val="00F30D92"/>
    <w:rsid w:val="00F45870"/>
    <w:rsid w:val="00F5244D"/>
    <w:rsid w:val="00F536A8"/>
    <w:rsid w:val="00F541E1"/>
    <w:rsid w:val="00F543A1"/>
    <w:rsid w:val="00F60606"/>
    <w:rsid w:val="00F662E9"/>
    <w:rsid w:val="00F73854"/>
    <w:rsid w:val="00F75920"/>
    <w:rsid w:val="00F86AB3"/>
    <w:rsid w:val="00F86BCB"/>
    <w:rsid w:val="00F909AB"/>
    <w:rsid w:val="00F9278A"/>
    <w:rsid w:val="00F94565"/>
    <w:rsid w:val="00F95376"/>
    <w:rsid w:val="00FA4043"/>
    <w:rsid w:val="00FA60EB"/>
    <w:rsid w:val="00FA7379"/>
    <w:rsid w:val="00FA7B14"/>
    <w:rsid w:val="00FB4FA9"/>
    <w:rsid w:val="00FC49F2"/>
    <w:rsid w:val="00FD3817"/>
    <w:rsid w:val="00FD63C3"/>
    <w:rsid w:val="00FD7FAE"/>
    <w:rsid w:val="00FF1B69"/>
    <w:rsid w:val="00FF3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5BA4F"/>
  <w15:docId w15:val="{97FCFDA6-FA1B-415E-8D6F-2099EE6E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91EEB"/>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EE2B9E"/>
    <w:pPr>
      <w:keepNext/>
      <w:keepLines/>
      <w:pageBreakBefore/>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EE2B9E"/>
    <w:pPr>
      <w:keepNext/>
      <w:keepLines/>
      <w:ind w:firstLine="0"/>
      <w:jc w:val="left"/>
      <w:outlineLvl w:val="1"/>
    </w:pPr>
    <w:rPr>
      <w:rFonts w:eastAsiaTheme="majorEastAsia" w:cstheme="majorBidi"/>
      <w:b/>
      <w:bCs/>
      <w:sz w:val="28"/>
      <w:szCs w:val="26"/>
    </w:rPr>
  </w:style>
  <w:style w:type="paragraph" w:styleId="3">
    <w:name w:val="heading 3"/>
    <w:basedOn w:val="a1"/>
    <w:next w:val="a1"/>
    <w:link w:val="30"/>
    <w:uiPriority w:val="9"/>
    <w:unhideWhenUsed/>
    <w:qFormat/>
    <w:rsid w:val="00EE2B9E"/>
    <w:pPr>
      <w:keepNext/>
      <w:keepLines/>
      <w:ind w:firstLine="0"/>
      <w:outlineLvl w:val="2"/>
    </w:pPr>
    <w:rPr>
      <w:rFonts w:eastAsiaTheme="majorEastAsia" w:cstheme="majorBidi"/>
      <w:b/>
      <w:bCs/>
    </w:rPr>
  </w:style>
  <w:style w:type="paragraph" w:styleId="4">
    <w:name w:val="heading 4"/>
    <w:basedOn w:val="a1"/>
    <w:next w:val="a1"/>
    <w:link w:val="40"/>
    <w:uiPriority w:val="9"/>
    <w:unhideWhenUsed/>
    <w:qFormat/>
    <w:rsid w:val="00AC114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unhideWhenUsed/>
    <w:qFormat/>
    <w:rsid w:val="0056558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unhideWhenUsed/>
    <w:qFormat/>
    <w:rsid w:val="000E6437"/>
    <w:pPr>
      <w:keepNext/>
      <w:keepLines/>
      <w:spacing w:before="40"/>
      <w:outlineLvl w:val="5"/>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sid w:val="00CE368C"/>
    <w:pPr>
      <w:spacing w:line="240" w:lineRule="auto"/>
    </w:pPr>
    <w:rPr>
      <w:rFonts w:ascii="Courier New" w:eastAsia="Times New Roman" w:hAnsi="Courier New" w:cs="Courier New"/>
      <w:sz w:val="20"/>
      <w:szCs w:val="20"/>
      <w:lang w:val="ru-RU" w:eastAsia="ru-RU"/>
    </w:rPr>
  </w:style>
  <w:style w:type="character" w:customStyle="1" w:styleId="a6">
    <w:name w:val="Текст Знак"/>
    <w:basedOn w:val="a2"/>
    <w:link w:val="a5"/>
    <w:rsid w:val="00CE368C"/>
    <w:rPr>
      <w:rFonts w:ascii="Courier New" w:eastAsia="Times New Roman" w:hAnsi="Courier New" w:cs="Courier New"/>
      <w:sz w:val="20"/>
      <w:szCs w:val="20"/>
      <w:lang w:val="ru-RU" w:eastAsia="ru-RU"/>
    </w:rPr>
  </w:style>
  <w:style w:type="paragraph" w:styleId="a7">
    <w:name w:val="No Spacing"/>
    <w:uiPriority w:val="1"/>
    <w:qFormat/>
    <w:rsid w:val="00EE2B9E"/>
    <w:pPr>
      <w:spacing w:after="0" w:line="240" w:lineRule="auto"/>
      <w:ind w:firstLine="709"/>
      <w:jc w:val="both"/>
    </w:pPr>
    <w:rPr>
      <w:rFonts w:ascii="Times New Roman" w:hAnsi="Times New Roman"/>
      <w:sz w:val="24"/>
    </w:rPr>
  </w:style>
  <w:style w:type="paragraph" w:customStyle="1" w:styleId="a8">
    <w:name w:val="ЛИА без красной строки"/>
    <w:basedOn w:val="a1"/>
    <w:next w:val="a1"/>
    <w:qFormat/>
    <w:rsid w:val="00EE2B9E"/>
    <w:pPr>
      <w:ind w:firstLine="0"/>
    </w:pPr>
  </w:style>
  <w:style w:type="paragraph" w:customStyle="1" w:styleId="a9">
    <w:name w:val="ЛИА по центру"/>
    <w:basedOn w:val="a8"/>
    <w:next w:val="a1"/>
    <w:qFormat/>
    <w:rsid w:val="00EE2B9E"/>
    <w:pPr>
      <w:jc w:val="center"/>
    </w:pPr>
  </w:style>
  <w:style w:type="character" w:customStyle="1" w:styleId="10">
    <w:name w:val="Заголовок 1 Знак"/>
    <w:basedOn w:val="a2"/>
    <w:link w:val="1"/>
    <w:uiPriority w:val="9"/>
    <w:rsid w:val="00EE2B9E"/>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EE2B9E"/>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EE2B9E"/>
    <w:rPr>
      <w:rFonts w:ascii="Times New Roman" w:eastAsiaTheme="majorEastAsia" w:hAnsi="Times New Roman" w:cstheme="majorBidi"/>
      <w:b/>
      <w:bCs/>
      <w:sz w:val="24"/>
    </w:rPr>
  </w:style>
  <w:style w:type="paragraph" w:customStyle="1" w:styleId="aa">
    <w:name w:val="ЛИА заголовок таблицы"/>
    <w:basedOn w:val="a8"/>
    <w:qFormat/>
    <w:rsid w:val="00EE2B9E"/>
    <w:pPr>
      <w:jc w:val="center"/>
    </w:pPr>
    <w:rPr>
      <w:b/>
      <w:sz w:val="22"/>
    </w:rPr>
  </w:style>
  <w:style w:type="paragraph" w:customStyle="1" w:styleId="ab">
    <w:name w:val="ЛИА содержимое таблицы"/>
    <w:basedOn w:val="aa"/>
    <w:qFormat/>
    <w:rsid w:val="00725B83"/>
    <w:pPr>
      <w:jc w:val="left"/>
    </w:pPr>
    <w:rPr>
      <w:b w:val="0"/>
      <w:sz w:val="20"/>
      <w:lang w:val="ru-RU"/>
    </w:rPr>
  </w:style>
  <w:style w:type="paragraph" w:customStyle="1" w:styleId="ac">
    <w:name w:val="ЛИА рисунок"/>
    <w:basedOn w:val="a9"/>
    <w:next w:val="a0"/>
    <w:qFormat/>
    <w:rsid w:val="004A2F54"/>
    <w:pPr>
      <w:keepNext/>
      <w:spacing w:before="240"/>
    </w:pPr>
  </w:style>
  <w:style w:type="paragraph" w:customStyle="1" w:styleId="a0">
    <w:name w:val="ЛИА подпись к рисунку"/>
    <w:basedOn w:val="a9"/>
    <w:next w:val="a1"/>
    <w:qFormat/>
    <w:rsid w:val="00D738D1"/>
    <w:pPr>
      <w:numPr>
        <w:numId w:val="1"/>
      </w:numPr>
      <w:spacing w:after="240"/>
    </w:pPr>
    <w:rPr>
      <w:i/>
    </w:rPr>
  </w:style>
  <w:style w:type="paragraph" w:customStyle="1" w:styleId="a">
    <w:name w:val="ЛИА подпись к таблице"/>
    <w:basedOn w:val="a1"/>
    <w:next w:val="aa"/>
    <w:qFormat/>
    <w:rsid w:val="00EE2B9E"/>
    <w:pPr>
      <w:numPr>
        <w:numId w:val="2"/>
      </w:numPr>
      <w:spacing w:before="240"/>
      <w:jc w:val="right"/>
    </w:pPr>
    <w:rPr>
      <w:lang w:val="ru-RU"/>
    </w:rPr>
  </w:style>
  <w:style w:type="table" w:styleId="ad">
    <w:name w:val="Table Grid"/>
    <w:basedOn w:val="a3"/>
    <w:uiPriority w:val="59"/>
    <w:rsid w:val="00EE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ЛИА смещено вправо"/>
    <w:basedOn w:val="a8"/>
    <w:qFormat/>
    <w:rsid w:val="000629CF"/>
    <w:pPr>
      <w:ind w:left="4536"/>
    </w:pPr>
  </w:style>
  <w:style w:type="character" w:customStyle="1" w:styleId="Strong">
    <w:name w:val="ЛИА Strong"/>
    <w:basedOn w:val="a2"/>
    <w:uiPriority w:val="1"/>
    <w:qFormat/>
    <w:rsid w:val="000629CF"/>
    <w:rPr>
      <w:b/>
      <w:lang w:val="ru-RU"/>
    </w:rPr>
  </w:style>
  <w:style w:type="character" w:customStyle="1" w:styleId="Small">
    <w:name w:val="ЛИА Small"/>
    <w:basedOn w:val="a2"/>
    <w:uiPriority w:val="1"/>
    <w:qFormat/>
    <w:rsid w:val="000629CF"/>
    <w:rPr>
      <w:b w:val="0"/>
      <w:sz w:val="16"/>
    </w:rPr>
  </w:style>
  <w:style w:type="character" w:customStyle="1" w:styleId="Large">
    <w:name w:val="ЛИА Large"/>
    <w:basedOn w:val="a2"/>
    <w:uiPriority w:val="1"/>
    <w:qFormat/>
    <w:rsid w:val="000629CF"/>
    <w:rPr>
      <w:sz w:val="28"/>
    </w:rPr>
  </w:style>
  <w:style w:type="paragraph" w:customStyle="1" w:styleId="Default">
    <w:name w:val="Default"/>
    <w:rsid w:val="000F3B3E"/>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
    <w:name w:val="List Paragraph"/>
    <w:basedOn w:val="a1"/>
    <w:uiPriority w:val="1"/>
    <w:qFormat/>
    <w:rsid w:val="000F3B3E"/>
    <w:pPr>
      <w:spacing w:line="276" w:lineRule="auto"/>
      <w:ind w:left="720"/>
      <w:contextualSpacing/>
    </w:pPr>
    <w:rPr>
      <w:rFonts w:cs="Times New Roman"/>
      <w:lang w:val="ru-RU"/>
    </w:rPr>
  </w:style>
  <w:style w:type="paragraph" w:styleId="af0">
    <w:name w:val="Balloon Text"/>
    <w:basedOn w:val="a1"/>
    <w:link w:val="af1"/>
    <w:uiPriority w:val="99"/>
    <w:semiHidden/>
    <w:unhideWhenUsed/>
    <w:rsid w:val="000F3B3E"/>
    <w:pPr>
      <w:spacing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0F3B3E"/>
    <w:rPr>
      <w:rFonts w:ascii="Tahoma" w:hAnsi="Tahoma" w:cs="Tahoma"/>
      <w:sz w:val="16"/>
      <w:szCs w:val="16"/>
    </w:rPr>
  </w:style>
  <w:style w:type="character" w:styleId="af2">
    <w:name w:val="Placeholder Text"/>
    <w:basedOn w:val="a2"/>
    <w:uiPriority w:val="99"/>
    <w:semiHidden/>
    <w:rsid w:val="00E738B8"/>
    <w:rPr>
      <w:color w:val="808080"/>
    </w:rPr>
  </w:style>
  <w:style w:type="paragraph" w:styleId="af3">
    <w:name w:val="caption"/>
    <w:basedOn w:val="a1"/>
    <w:next w:val="a1"/>
    <w:uiPriority w:val="35"/>
    <w:unhideWhenUsed/>
    <w:qFormat/>
    <w:rsid w:val="00F60606"/>
    <w:pPr>
      <w:spacing w:before="240" w:after="240"/>
      <w:ind w:firstLine="0"/>
      <w:jc w:val="right"/>
    </w:pPr>
    <w:rPr>
      <w:iCs/>
      <w:szCs w:val="18"/>
    </w:rPr>
  </w:style>
  <w:style w:type="paragraph" w:styleId="af4">
    <w:name w:val="footnote text"/>
    <w:basedOn w:val="a1"/>
    <w:link w:val="af5"/>
    <w:uiPriority w:val="99"/>
    <w:unhideWhenUsed/>
    <w:rsid w:val="001B1EED"/>
    <w:pPr>
      <w:spacing w:line="240" w:lineRule="auto"/>
    </w:pPr>
    <w:rPr>
      <w:sz w:val="20"/>
      <w:szCs w:val="20"/>
    </w:rPr>
  </w:style>
  <w:style w:type="character" w:customStyle="1" w:styleId="af5">
    <w:name w:val="Текст сноски Знак"/>
    <w:basedOn w:val="a2"/>
    <w:link w:val="af4"/>
    <w:uiPriority w:val="99"/>
    <w:rsid w:val="001B1EED"/>
    <w:rPr>
      <w:rFonts w:ascii="Times New Roman" w:hAnsi="Times New Roman"/>
      <w:sz w:val="20"/>
      <w:szCs w:val="20"/>
    </w:rPr>
  </w:style>
  <w:style w:type="character" w:styleId="af6">
    <w:name w:val="footnote reference"/>
    <w:basedOn w:val="a2"/>
    <w:uiPriority w:val="99"/>
    <w:unhideWhenUsed/>
    <w:rsid w:val="001B1EED"/>
    <w:rPr>
      <w:vertAlign w:val="superscript"/>
    </w:rPr>
  </w:style>
  <w:style w:type="character" w:styleId="af7">
    <w:name w:val="annotation reference"/>
    <w:basedOn w:val="a2"/>
    <w:uiPriority w:val="99"/>
    <w:unhideWhenUsed/>
    <w:rsid w:val="001B1EED"/>
    <w:rPr>
      <w:sz w:val="16"/>
      <w:szCs w:val="16"/>
    </w:rPr>
  </w:style>
  <w:style w:type="paragraph" w:styleId="af8">
    <w:name w:val="annotation text"/>
    <w:basedOn w:val="a1"/>
    <w:link w:val="af9"/>
    <w:uiPriority w:val="99"/>
    <w:unhideWhenUsed/>
    <w:rsid w:val="001B1EED"/>
    <w:pPr>
      <w:spacing w:line="240" w:lineRule="auto"/>
    </w:pPr>
    <w:rPr>
      <w:sz w:val="20"/>
      <w:szCs w:val="20"/>
    </w:rPr>
  </w:style>
  <w:style w:type="character" w:customStyle="1" w:styleId="af9">
    <w:name w:val="Текст примечания Знак"/>
    <w:basedOn w:val="a2"/>
    <w:link w:val="af8"/>
    <w:uiPriority w:val="99"/>
    <w:rsid w:val="001B1EED"/>
    <w:rPr>
      <w:rFonts w:ascii="Times New Roman" w:hAnsi="Times New Roman"/>
      <w:sz w:val="20"/>
      <w:szCs w:val="20"/>
    </w:rPr>
  </w:style>
  <w:style w:type="character" w:styleId="afa">
    <w:name w:val="Hyperlink"/>
    <w:basedOn w:val="a2"/>
    <w:uiPriority w:val="99"/>
    <w:unhideWhenUsed/>
    <w:rsid w:val="009E159D"/>
    <w:rPr>
      <w:color w:val="0000FF" w:themeColor="hyperlink"/>
      <w:u w:val="single"/>
    </w:rPr>
  </w:style>
  <w:style w:type="character" w:styleId="afb">
    <w:name w:val="Unresolved Mention"/>
    <w:basedOn w:val="a2"/>
    <w:uiPriority w:val="99"/>
    <w:semiHidden/>
    <w:unhideWhenUsed/>
    <w:rsid w:val="009E159D"/>
    <w:rPr>
      <w:color w:val="605E5C"/>
      <w:shd w:val="clear" w:color="auto" w:fill="E1DFDD"/>
    </w:rPr>
  </w:style>
  <w:style w:type="character" w:customStyle="1" w:styleId="40">
    <w:name w:val="Заголовок 4 Знак"/>
    <w:basedOn w:val="a2"/>
    <w:link w:val="4"/>
    <w:uiPriority w:val="9"/>
    <w:rsid w:val="00AC1140"/>
    <w:rPr>
      <w:rFonts w:asciiTheme="majorHAnsi" w:eastAsiaTheme="majorEastAsia" w:hAnsiTheme="majorHAnsi" w:cstheme="majorBidi"/>
      <w:i/>
      <w:iCs/>
      <w:color w:val="365F91" w:themeColor="accent1" w:themeShade="BF"/>
      <w:sz w:val="24"/>
    </w:rPr>
  </w:style>
  <w:style w:type="character" w:styleId="afc">
    <w:name w:val="Intense Emphasis"/>
    <w:basedOn w:val="a2"/>
    <w:uiPriority w:val="21"/>
    <w:qFormat/>
    <w:rsid w:val="005626F3"/>
    <w:rPr>
      <w:i/>
      <w:iCs/>
      <w:color w:val="4F81BD" w:themeColor="accent1"/>
    </w:rPr>
  </w:style>
  <w:style w:type="character" w:styleId="afd">
    <w:name w:val="Emphasis"/>
    <w:basedOn w:val="a2"/>
    <w:uiPriority w:val="20"/>
    <w:qFormat/>
    <w:rsid w:val="005626F3"/>
    <w:rPr>
      <w:i/>
      <w:iCs/>
    </w:rPr>
  </w:style>
  <w:style w:type="character" w:styleId="afe">
    <w:name w:val="Strong"/>
    <w:basedOn w:val="a2"/>
    <w:uiPriority w:val="22"/>
    <w:qFormat/>
    <w:rsid w:val="005626F3"/>
    <w:rPr>
      <w:b/>
      <w:bCs/>
    </w:rPr>
  </w:style>
  <w:style w:type="paragraph" w:styleId="aff">
    <w:name w:val="Normal (Web)"/>
    <w:basedOn w:val="a1"/>
    <w:uiPriority w:val="99"/>
    <w:semiHidden/>
    <w:unhideWhenUsed/>
    <w:rsid w:val="005C2C45"/>
    <w:pPr>
      <w:spacing w:before="100" w:beforeAutospacing="1" w:after="100" w:afterAutospacing="1" w:line="240" w:lineRule="auto"/>
      <w:ind w:firstLine="0"/>
      <w:jc w:val="left"/>
    </w:pPr>
    <w:rPr>
      <w:rFonts w:eastAsia="Times New Roman" w:cs="Times New Roman"/>
      <w:szCs w:val="24"/>
      <w:lang w:val="ru-RU" w:eastAsia="ru-RU"/>
    </w:rPr>
  </w:style>
  <w:style w:type="character" w:customStyle="1" w:styleId="reference-accessdate">
    <w:name w:val="reference-accessdate"/>
    <w:basedOn w:val="a2"/>
    <w:rsid w:val="00F9278A"/>
  </w:style>
  <w:style w:type="character" w:customStyle="1" w:styleId="nowrap">
    <w:name w:val="nowrap"/>
    <w:basedOn w:val="a2"/>
    <w:rsid w:val="00F9278A"/>
  </w:style>
  <w:style w:type="paragraph" w:customStyle="1" w:styleId="topic-bodycontent-text">
    <w:name w:val="topic-body__content-text"/>
    <w:basedOn w:val="a1"/>
    <w:rsid w:val="00B51869"/>
    <w:pPr>
      <w:spacing w:before="100" w:beforeAutospacing="1" w:after="100" w:afterAutospacing="1" w:line="240" w:lineRule="auto"/>
      <w:ind w:firstLine="0"/>
      <w:jc w:val="left"/>
    </w:pPr>
    <w:rPr>
      <w:rFonts w:eastAsia="Times New Roman" w:cs="Times New Roman"/>
      <w:szCs w:val="24"/>
      <w:lang w:val="ru-RU" w:eastAsia="ru-RU"/>
    </w:rPr>
  </w:style>
  <w:style w:type="character" w:styleId="aff0">
    <w:name w:val="Subtle Emphasis"/>
    <w:basedOn w:val="a2"/>
    <w:uiPriority w:val="19"/>
    <w:qFormat/>
    <w:rsid w:val="00C00C91"/>
    <w:rPr>
      <w:i/>
      <w:iCs/>
      <w:color w:val="404040" w:themeColor="text1" w:themeTint="BF"/>
    </w:rPr>
  </w:style>
  <w:style w:type="paragraph" w:styleId="aff1">
    <w:name w:val="TOC Heading"/>
    <w:basedOn w:val="1"/>
    <w:next w:val="a1"/>
    <w:uiPriority w:val="39"/>
    <w:unhideWhenUsed/>
    <w:qFormat/>
    <w:rsid w:val="008E5103"/>
    <w:pPr>
      <w:pageBreakBefore w:val="0"/>
      <w:spacing w:before="240" w:line="259" w:lineRule="auto"/>
      <w:outlineLvl w:val="9"/>
    </w:pPr>
    <w:rPr>
      <w:rFonts w:asciiTheme="majorHAnsi" w:hAnsiTheme="majorHAnsi"/>
      <w:b w:val="0"/>
      <w:bCs w:val="0"/>
      <w:caps w:val="0"/>
      <w:color w:val="365F91" w:themeColor="accent1" w:themeShade="BF"/>
      <w:sz w:val="32"/>
      <w:szCs w:val="32"/>
      <w:lang w:val="ru-RU" w:eastAsia="ru-RU"/>
    </w:rPr>
  </w:style>
  <w:style w:type="paragraph" w:styleId="11">
    <w:name w:val="toc 1"/>
    <w:basedOn w:val="a1"/>
    <w:next w:val="a1"/>
    <w:autoRedefine/>
    <w:uiPriority w:val="39"/>
    <w:unhideWhenUsed/>
    <w:rsid w:val="008E5103"/>
    <w:pPr>
      <w:spacing w:after="100"/>
    </w:pPr>
  </w:style>
  <w:style w:type="paragraph" w:styleId="31">
    <w:name w:val="toc 3"/>
    <w:basedOn w:val="a1"/>
    <w:next w:val="a1"/>
    <w:autoRedefine/>
    <w:uiPriority w:val="39"/>
    <w:unhideWhenUsed/>
    <w:rsid w:val="008E5103"/>
    <w:pPr>
      <w:spacing w:after="100"/>
      <w:ind w:left="480"/>
    </w:pPr>
  </w:style>
  <w:style w:type="paragraph" w:styleId="21">
    <w:name w:val="toc 2"/>
    <w:basedOn w:val="a1"/>
    <w:next w:val="a1"/>
    <w:autoRedefine/>
    <w:uiPriority w:val="39"/>
    <w:unhideWhenUsed/>
    <w:rsid w:val="008E5103"/>
    <w:pPr>
      <w:spacing w:after="100"/>
      <w:ind w:left="240"/>
    </w:pPr>
  </w:style>
  <w:style w:type="character" w:customStyle="1" w:styleId="50">
    <w:name w:val="Заголовок 5 Знак"/>
    <w:basedOn w:val="a2"/>
    <w:link w:val="5"/>
    <w:uiPriority w:val="9"/>
    <w:rsid w:val="0056558C"/>
    <w:rPr>
      <w:rFonts w:asciiTheme="majorHAnsi" w:eastAsiaTheme="majorEastAsia" w:hAnsiTheme="majorHAnsi" w:cstheme="majorBidi"/>
      <w:color w:val="365F91" w:themeColor="accent1" w:themeShade="BF"/>
      <w:sz w:val="24"/>
    </w:rPr>
  </w:style>
  <w:style w:type="character" w:customStyle="1" w:styleId="ztplmc">
    <w:name w:val="ztplmc"/>
    <w:basedOn w:val="a2"/>
    <w:rsid w:val="00072E93"/>
  </w:style>
  <w:style w:type="character" w:customStyle="1" w:styleId="material-icons-extended">
    <w:name w:val="material-icons-extended"/>
    <w:basedOn w:val="a2"/>
    <w:rsid w:val="00072E93"/>
  </w:style>
  <w:style w:type="character" w:customStyle="1" w:styleId="hwtze">
    <w:name w:val="hwtze"/>
    <w:basedOn w:val="a2"/>
    <w:rsid w:val="00072E93"/>
  </w:style>
  <w:style w:type="character" w:customStyle="1" w:styleId="rynqvb">
    <w:name w:val="rynqvb"/>
    <w:basedOn w:val="a2"/>
    <w:rsid w:val="00072E93"/>
  </w:style>
  <w:style w:type="character" w:customStyle="1" w:styleId="60">
    <w:name w:val="Заголовок 6 Знак"/>
    <w:basedOn w:val="a2"/>
    <w:link w:val="6"/>
    <w:uiPriority w:val="9"/>
    <w:rsid w:val="000E6437"/>
    <w:rPr>
      <w:rFonts w:asciiTheme="majorHAnsi" w:eastAsiaTheme="majorEastAsia" w:hAnsiTheme="majorHAnsi" w:cstheme="majorBidi"/>
      <w:color w:val="243F60" w:themeColor="accent1" w:themeShade="7F"/>
      <w:sz w:val="24"/>
    </w:rPr>
  </w:style>
  <w:style w:type="paragraph" w:customStyle="1" w:styleId="msonormal0">
    <w:name w:val="msonormal"/>
    <w:basedOn w:val="a1"/>
    <w:rsid w:val="003F25B2"/>
    <w:pPr>
      <w:spacing w:before="100" w:beforeAutospacing="1" w:after="100" w:afterAutospacing="1" w:line="240" w:lineRule="auto"/>
      <w:ind w:firstLine="0"/>
      <w:jc w:val="left"/>
    </w:pPr>
    <w:rPr>
      <w:rFonts w:eastAsia="Times New Roman" w:cs="Times New Roman"/>
      <w:szCs w:val="24"/>
      <w:lang w:val="ru-RU" w:eastAsia="ru-RU"/>
    </w:rPr>
  </w:style>
  <w:style w:type="paragraph" w:styleId="aff2">
    <w:name w:val="header"/>
    <w:basedOn w:val="a1"/>
    <w:link w:val="aff3"/>
    <w:uiPriority w:val="99"/>
    <w:unhideWhenUsed/>
    <w:rsid w:val="007D32DA"/>
    <w:pPr>
      <w:tabs>
        <w:tab w:val="center" w:pos="4677"/>
        <w:tab w:val="right" w:pos="9355"/>
      </w:tabs>
      <w:spacing w:line="240" w:lineRule="auto"/>
    </w:pPr>
  </w:style>
  <w:style w:type="character" w:customStyle="1" w:styleId="aff3">
    <w:name w:val="Верхний колонтитул Знак"/>
    <w:basedOn w:val="a2"/>
    <w:link w:val="aff2"/>
    <w:uiPriority w:val="99"/>
    <w:rsid w:val="007D32DA"/>
    <w:rPr>
      <w:rFonts w:ascii="Times New Roman" w:hAnsi="Times New Roman"/>
      <w:sz w:val="24"/>
    </w:rPr>
  </w:style>
  <w:style w:type="paragraph" w:styleId="aff4">
    <w:name w:val="footer"/>
    <w:basedOn w:val="a1"/>
    <w:link w:val="aff5"/>
    <w:uiPriority w:val="99"/>
    <w:unhideWhenUsed/>
    <w:rsid w:val="007D32DA"/>
    <w:pPr>
      <w:tabs>
        <w:tab w:val="center" w:pos="4677"/>
        <w:tab w:val="right" w:pos="9355"/>
      </w:tabs>
      <w:spacing w:line="240" w:lineRule="auto"/>
    </w:pPr>
  </w:style>
  <w:style w:type="character" w:customStyle="1" w:styleId="aff5">
    <w:name w:val="Нижний колонтитул Знак"/>
    <w:basedOn w:val="a2"/>
    <w:link w:val="aff4"/>
    <w:uiPriority w:val="99"/>
    <w:rsid w:val="007D32DA"/>
    <w:rPr>
      <w:rFonts w:ascii="Times New Roman" w:hAnsi="Times New Roman"/>
      <w:sz w:val="24"/>
    </w:rPr>
  </w:style>
  <w:style w:type="character" w:styleId="aff6">
    <w:name w:val="page number"/>
    <w:basedOn w:val="a2"/>
    <w:uiPriority w:val="99"/>
    <w:semiHidden/>
    <w:unhideWhenUsed/>
    <w:rsid w:val="007D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3505">
      <w:bodyDiv w:val="1"/>
      <w:marLeft w:val="0"/>
      <w:marRight w:val="0"/>
      <w:marTop w:val="0"/>
      <w:marBottom w:val="0"/>
      <w:divBdr>
        <w:top w:val="none" w:sz="0" w:space="0" w:color="auto"/>
        <w:left w:val="none" w:sz="0" w:space="0" w:color="auto"/>
        <w:bottom w:val="none" w:sz="0" w:space="0" w:color="auto"/>
        <w:right w:val="none" w:sz="0" w:space="0" w:color="auto"/>
      </w:divBdr>
      <w:divsChild>
        <w:div w:id="1794059327">
          <w:marLeft w:val="0"/>
          <w:marRight w:val="0"/>
          <w:marTop w:val="0"/>
          <w:marBottom w:val="0"/>
          <w:divBdr>
            <w:top w:val="none" w:sz="0" w:space="0" w:color="auto"/>
            <w:left w:val="none" w:sz="0" w:space="0" w:color="auto"/>
            <w:bottom w:val="none" w:sz="0" w:space="0" w:color="auto"/>
            <w:right w:val="none" w:sz="0" w:space="0" w:color="auto"/>
          </w:divBdr>
          <w:divsChild>
            <w:div w:id="774715263">
              <w:marLeft w:val="0"/>
              <w:marRight w:val="0"/>
              <w:marTop w:val="0"/>
              <w:marBottom w:val="0"/>
              <w:divBdr>
                <w:top w:val="none" w:sz="0" w:space="0" w:color="auto"/>
                <w:left w:val="none" w:sz="0" w:space="0" w:color="auto"/>
                <w:bottom w:val="none" w:sz="0" w:space="0" w:color="auto"/>
                <w:right w:val="none" w:sz="0" w:space="0" w:color="auto"/>
              </w:divBdr>
              <w:divsChild>
                <w:div w:id="1922639265">
                  <w:marLeft w:val="0"/>
                  <w:marRight w:val="0"/>
                  <w:marTop w:val="0"/>
                  <w:marBottom w:val="0"/>
                  <w:divBdr>
                    <w:top w:val="none" w:sz="0" w:space="0" w:color="auto"/>
                    <w:left w:val="none" w:sz="0" w:space="0" w:color="auto"/>
                    <w:bottom w:val="none" w:sz="0" w:space="0" w:color="auto"/>
                    <w:right w:val="none" w:sz="0" w:space="0" w:color="auto"/>
                  </w:divBdr>
                  <w:divsChild>
                    <w:div w:id="1544369542">
                      <w:marLeft w:val="0"/>
                      <w:marRight w:val="0"/>
                      <w:marTop w:val="0"/>
                      <w:marBottom w:val="0"/>
                      <w:divBdr>
                        <w:top w:val="none" w:sz="0" w:space="0" w:color="auto"/>
                        <w:left w:val="none" w:sz="0" w:space="0" w:color="auto"/>
                        <w:bottom w:val="none" w:sz="0" w:space="0" w:color="auto"/>
                        <w:right w:val="none" w:sz="0" w:space="0" w:color="auto"/>
                      </w:divBdr>
                      <w:divsChild>
                        <w:div w:id="11118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4741">
              <w:marLeft w:val="0"/>
              <w:marRight w:val="0"/>
              <w:marTop w:val="0"/>
              <w:marBottom w:val="0"/>
              <w:divBdr>
                <w:top w:val="none" w:sz="0" w:space="0" w:color="auto"/>
                <w:left w:val="none" w:sz="0" w:space="0" w:color="auto"/>
                <w:bottom w:val="none" w:sz="0" w:space="0" w:color="auto"/>
                <w:right w:val="none" w:sz="0" w:space="0" w:color="auto"/>
              </w:divBdr>
              <w:divsChild>
                <w:div w:id="1615282423">
                  <w:marLeft w:val="0"/>
                  <w:marRight w:val="0"/>
                  <w:marTop w:val="0"/>
                  <w:marBottom w:val="0"/>
                  <w:divBdr>
                    <w:top w:val="none" w:sz="0" w:space="0" w:color="auto"/>
                    <w:left w:val="none" w:sz="0" w:space="0" w:color="auto"/>
                    <w:bottom w:val="none" w:sz="0" w:space="0" w:color="auto"/>
                    <w:right w:val="none" w:sz="0" w:space="0" w:color="auto"/>
                  </w:divBdr>
                  <w:divsChild>
                    <w:div w:id="5815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6332">
          <w:marLeft w:val="0"/>
          <w:marRight w:val="0"/>
          <w:marTop w:val="0"/>
          <w:marBottom w:val="0"/>
          <w:divBdr>
            <w:top w:val="none" w:sz="0" w:space="0" w:color="auto"/>
            <w:left w:val="none" w:sz="0" w:space="0" w:color="auto"/>
            <w:bottom w:val="none" w:sz="0" w:space="0" w:color="auto"/>
            <w:right w:val="none" w:sz="0" w:space="0" w:color="auto"/>
          </w:divBdr>
        </w:div>
      </w:divsChild>
    </w:div>
    <w:div w:id="187329570">
      <w:bodyDiv w:val="1"/>
      <w:marLeft w:val="0"/>
      <w:marRight w:val="0"/>
      <w:marTop w:val="0"/>
      <w:marBottom w:val="0"/>
      <w:divBdr>
        <w:top w:val="none" w:sz="0" w:space="0" w:color="auto"/>
        <w:left w:val="none" w:sz="0" w:space="0" w:color="auto"/>
        <w:bottom w:val="none" w:sz="0" w:space="0" w:color="auto"/>
        <w:right w:val="none" w:sz="0" w:space="0" w:color="auto"/>
      </w:divBdr>
    </w:div>
    <w:div w:id="248857051">
      <w:bodyDiv w:val="1"/>
      <w:marLeft w:val="0"/>
      <w:marRight w:val="0"/>
      <w:marTop w:val="0"/>
      <w:marBottom w:val="0"/>
      <w:divBdr>
        <w:top w:val="none" w:sz="0" w:space="0" w:color="auto"/>
        <w:left w:val="none" w:sz="0" w:space="0" w:color="auto"/>
        <w:bottom w:val="none" w:sz="0" w:space="0" w:color="auto"/>
        <w:right w:val="none" w:sz="0" w:space="0" w:color="auto"/>
      </w:divBdr>
    </w:div>
    <w:div w:id="349261178">
      <w:bodyDiv w:val="1"/>
      <w:marLeft w:val="0"/>
      <w:marRight w:val="0"/>
      <w:marTop w:val="0"/>
      <w:marBottom w:val="0"/>
      <w:divBdr>
        <w:top w:val="none" w:sz="0" w:space="0" w:color="auto"/>
        <w:left w:val="none" w:sz="0" w:space="0" w:color="auto"/>
        <w:bottom w:val="none" w:sz="0" w:space="0" w:color="auto"/>
        <w:right w:val="none" w:sz="0" w:space="0" w:color="auto"/>
      </w:divBdr>
    </w:div>
    <w:div w:id="361059939">
      <w:bodyDiv w:val="1"/>
      <w:marLeft w:val="0"/>
      <w:marRight w:val="0"/>
      <w:marTop w:val="0"/>
      <w:marBottom w:val="0"/>
      <w:divBdr>
        <w:top w:val="none" w:sz="0" w:space="0" w:color="auto"/>
        <w:left w:val="none" w:sz="0" w:space="0" w:color="auto"/>
        <w:bottom w:val="none" w:sz="0" w:space="0" w:color="auto"/>
        <w:right w:val="none" w:sz="0" w:space="0" w:color="auto"/>
      </w:divBdr>
    </w:div>
    <w:div w:id="385106858">
      <w:bodyDiv w:val="1"/>
      <w:marLeft w:val="0"/>
      <w:marRight w:val="0"/>
      <w:marTop w:val="0"/>
      <w:marBottom w:val="0"/>
      <w:divBdr>
        <w:top w:val="none" w:sz="0" w:space="0" w:color="auto"/>
        <w:left w:val="none" w:sz="0" w:space="0" w:color="auto"/>
        <w:bottom w:val="none" w:sz="0" w:space="0" w:color="auto"/>
        <w:right w:val="none" w:sz="0" w:space="0" w:color="auto"/>
      </w:divBdr>
    </w:div>
    <w:div w:id="550382584">
      <w:bodyDiv w:val="1"/>
      <w:marLeft w:val="0"/>
      <w:marRight w:val="0"/>
      <w:marTop w:val="0"/>
      <w:marBottom w:val="0"/>
      <w:divBdr>
        <w:top w:val="none" w:sz="0" w:space="0" w:color="auto"/>
        <w:left w:val="none" w:sz="0" w:space="0" w:color="auto"/>
        <w:bottom w:val="none" w:sz="0" w:space="0" w:color="auto"/>
        <w:right w:val="none" w:sz="0" w:space="0" w:color="auto"/>
      </w:divBdr>
    </w:div>
    <w:div w:id="606037623">
      <w:bodyDiv w:val="1"/>
      <w:marLeft w:val="0"/>
      <w:marRight w:val="0"/>
      <w:marTop w:val="0"/>
      <w:marBottom w:val="0"/>
      <w:divBdr>
        <w:top w:val="none" w:sz="0" w:space="0" w:color="auto"/>
        <w:left w:val="none" w:sz="0" w:space="0" w:color="auto"/>
        <w:bottom w:val="none" w:sz="0" w:space="0" w:color="auto"/>
        <w:right w:val="none" w:sz="0" w:space="0" w:color="auto"/>
      </w:divBdr>
    </w:div>
    <w:div w:id="660818027">
      <w:bodyDiv w:val="1"/>
      <w:marLeft w:val="0"/>
      <w:marRight w:val="0"/>
      <w:marTop w:val="0"/>
      <w:marBottom w:val="0"/>
      <w:divBdr>
        <w:top w:val="none" w:sz="0" w:space="0" w:color="auto"/>
        <w:left w:val="none" w:sz="0" w:space="0" w:color="auto"/>
        <w:bottom w:val="none" w:sz="0" w:space="0" w:color="auto"/>
        <w:right w:val="none" w:sz="0" w:space="0" w:color="auto"/>
      </w:divBdr>
    </w:div>
    <w:div w:id="680475131">
      <w:bodyDiv w:val="1"/>
      <w:marLeft w:val="0"/>
      <w:marRight w:val="0"/>
      <w:marTop w:val="0"/>
      <w:marBottom w:val="0"/>
      <w:divBdr>
        <w:top w:val="none" w:sz="0" w:space="0" w:color="auto"/>
        <w:left w:val="none" w:sz="0" w:space="0" w:color="auto"/>
        <w:bottom w:val="none" w:sz="0" w:space="0" w:color="auto"/>
        <w:right w:val="none" w:sz="0" w:space="0" w:color="auto"/>
      </w:divBdr>
    </w:div>
    <w:div w:id="809632189">
      <w:bodyDiv w:val="1"/>
      <w:marLeft w:val="0"/>
      <w:marRight w:val="0"/>
      <w:marTop w:val="0"/>
      <w:marBottom w:val="0"/>
      <w:divBdr>
        <w:top w:val="none" w:sz="0" w:space="0" w:color="auto"/>
        <w:left w:val="none" w:sz="0" w:space="0" w:color="auto"/>
        <w:bottom w:val="none" w:sz="0" w:space="0" w:color="auto"/>
        <w:right w:val="none" w:sz="0" w:space="0" w:color="auto"/>
      </w:divBdr>
    </w:div>
    <w:div w:id="869074985">
      <w:bodyDiv w:val="1"/>
      <w:marLeft w:val="0"/>
      <w:marRight w:val="0"/>
      <w:marTop w:val="0"/>
      <w:marBottom w:val="0"/>
      <w:divBdr>
        <w:top w:val="none" w:sz="0" w:space="0" w:color="auto"/>
        <w:left w:val="none" w:sz="0" w:space="0" w:color="auto"/>
        <w:bottom w:val="none" w:sz="0" w:space="0" w:color="auto"/>
        <w:right w:val="none" w:sz="0" w:space="0" w:color="auto"/>
      </w:divBdr>
    </w:div>
    <w:div w:id="1093631039">
      <w:bodyDiv w:val="1"/>
      <w:marLeft w:val="0"/>
      <w:marRight w:val="0"/>
      <w:marTop w:val="0"/>
      <w:marBottom w:val="0"/>
      <w:divBdr>
        <w:top w:val="none" w:sz="0" w:space="0" w:color="auto"/>
        <w:left w:val="none" w:sz="0" w:space="0" w:color="auto"/>
        <w:bottom w:val="none" w:sz="0" w:space="0" w:color="auto"/>
        <w:right w:val="none" w:sz="0" w:space="0" w:color="auto"/>
      </w:divBdr>
    </w:div>
    <w:div w:id="1191722708">
      <w:bodyDiv w:val="1"/>
      <w:marLeft w:val="0"/>
      <w:marRight w:val="0"/>
      <w:marTop w:val="0"/>
      <w:marBottom w:val="0"/>
      <w:divBdr>
        <w:top w:val="none" w:sz="0" w:space="0" w:color="auto"/>
        <w:left w:val="none" w:sz="0" w:space="0" w:color="auto"/>
        <w:bottom w:val="none" w:sz="0" w:space="0" w:color="auto"/>
        <w:right w:val="none" w:sz="0" w:space="0" w:color="auto"/>
      </w:divBdr>
    </w:div>
    <w:div w:id="1233734336">
      <w:bodyDiv w:val="1"/>
      <w:marLeft w:val="0"/>
      <w:marRight w:val="0"/>
      <w:marTop w:val="0"/>
      <w:marBottom w:val="0"/>
      <w:divBdr>
        <w:top w:val="none" w:sz="0" w:space="0" w:color="auto"/>
        <w:left w:val="none" w:sz="0" w:space="0" w:color="auto"/>
        <w:bottom w:val="none" w:sz="0" w:space="0" w:color="auto"/>
        <w:right w:val="none" w:sz="0" w:space="0" w:color="auto"/>
      </w:divBdr>
    </w:div>
    <w:div w:id="1488204458">
      <w:bodyDiv w:val="1"/>
      <w:marLeft w:val="0"/>
      <w:marRight w:val="0"/>
      <w:marTop w:val="0"/>
      <w:marBottom w:val="0"/>
      <w:divBdr>
        <w:top w:val="none" w:sz="0" w:space="0" w:color="auto"/>
        <w:left w:val="none" w:sz="0" w:space="0" w:color="auto"/>
        <w:bottom w:val="none" w:sz="0" w:space="0" w:color="auto"/>
        <w:right w:val="none" w:sz="0" w:space="0" w:color="auto"/>
      </w:divBdr>
    </w:div>
    <w:div w:id="1498501644">
      <w:bodyDiv w:val="1"/>
      <w:marLeft w:val="0"/>
      <w:marRight w:val="0"/>
      <w:marTop w:val="0"/>
      <w:marBottom w:val="0"/>
      <w:divBdr>
        <w:top w:val="none" w:sz="0" w:space="0" w:color="auto"/>
        <w:left w:val="none" w:sz="0" w:space="0" w:color="auto"/>
        <w:bottom w:val="none" w:sz="0" w:space="0" w:color="auto"/>
        <w:right w:val="none" w:sz="0" w:space="0" w:color="auto"/>
      </w:divBdr>
    </w:div>
    <w:div w:id="1570381752">
      <w:bodyDiv w:val="1"/>
      <w:marLeft w:val="0"/>
      <w:marRight w:val="0"/>
      <w:marTop w:val="0"/>
      <w:marBottom w:val="0"/>
      <w:divBdr>
        <w:top w:val="none" w:sz="0" w:space="0" w:color="auto"/>
        <w:left w:val="none" w:sz="0" w:space="0" w:color="auto"/>
        <w:bottom w:val="none" w:sz="0" w:space="0" w:color="auto"/>
        <w:right w:val="none" w:sz="0" w:space="0" w:color="auto"/>
      </w:divBdr>
    </w:div>
    <w:div w:id="1596744716">
      <w:bodyDiv w:val="1"/>
      <w:marLeft w:val="0"/>
      <w:marRight w:val="0"/>
      <w:marTop w:val="0"/>
      <w:marBottom w:val="0"/>
      <w:divBdr>
        <w:top w:val="none" w:sz="0" w:space="0" w:color="auto"/>
        <w:left w:val="none" w:sz="0" w:space="0" w:color="auto"/>
        <w:bottom w:val="none" w:sz="0" w:space="0" w:color="auto"/>
        <w:right w:val="none" w:sz="0" w:space="0" w:color="auto"/>
      </w:divBdr>
    </w:div>
    <w:div w:id="1616330257">
      <w:bodyDiv w:val="1"/>
      <w:marLeft w:val="0"/>
      <w:marRight w:val="0"/>
      <w:marTop w:val="0"/>
      <w:marBottom w:val="0"/>
      <w:divBdr>
        <w:top w:val="none" w:sz="0" w:space="0" w:color="auto"/>
        <w:left w:val="none" w:sz="0" w:space="0" w:color="auto"/>
        <w:bottom w:val="none" w:sz="0" w:space="0" w:color="auto"/>
        <w:right w:val="none" w:sz="0" w:space="0" w:color="auto"/>
      </w:divBdr>
    </w:div>
    <w:div w:id="1644113694">
      <w:bodyDiv w:val="1"/>
      <w:marLeft w:val="0"/>
      <w:marRight w:val="0"/>
      <w:marTop w:val="0"/>
      <w:marBottom w:val="0"/>
      <w:divBdr>
        <w:top w:val="none" w:sz="0" w:space="0" w:color="auto"/>
        <w:left w:val="none" w:sz="0" w:space="0" w:color="auto"/>
        <w:bottom w:val="none" w:sz="0" w:space="0" w:color="auto"/>
        <w:right w:val="none" w:sz="0" w:space="0" w:color="auto"/>
      </w:divBdr>
    </w:div>
    <w:div w:id="1761483848">
      <w:bodyDiv w:val="1"/>
      <w:marLeft w:val="0"/>
      <w:marRight w:val="0"/>
      <w:marTop w:val="0"/>
      <w:marBottom w:val="0"/>
      <w:divBdr>
        <w:top w:val="none" w:sz="0" w:space="0" w:color="auto"/>
        <w:left w:val="none" w:sz="0" w:space="0" w:color="auto"/>
        <w:bottom w:val="none" w:sz="0" w:space="0" w:color="auto"/>
        <w:right w:val="none" w:sz="0" w:space="0" w:color="auto"/>
      </w:divBdr>
    </w:div>
    <w:div w:id="1845365009">
      <w:bodyDiv w:val="1"/>
      <w:marLeft w:val="0"/>
      <w:marRight w:val="0"/>
      <w:marTop w:val="0"/>
      <w:marBottom w:val="0"/>
      <w:divBdr>
        <w:top w:val="none" w:sz="0" w:space="0" w:color="auto"/>
        <w:left w:val="none" w:sz="0" w:space="0" w:color="auto"/>
        <w:bottom w:val="none" w:sz="0" w:space="0" w:color="auto"/>
        <w:right w:val="none" w:sz="0" w:space="0" w:color="auto"/>
      </w:divBdr>
    </w:div>
    <w:div w:id="1871187485">
      <w:bodyDiv w:val="1"/>
      <w:marLeft w:val="0"/>
      <w:marRight w:val="0"/>
      <w:marTop w:val="0"/>
      <w:marBottom w:val="0"/>
      <w:divBdr>
        <w:top w:val="none" w:sz="0" w:space="0" w:color="auto"/>
        <w:left w:val="none" w:sz="0" w:space="0" w:color="auto"/>
        <w:bottom w:val="none" w:sz="0" w:space="0" w:color="auto"/>
        <w:right w:val="none" w:sz="0" w:space="0" w:color="auto"/>
      </w:divBdr>
    </w:div>
    <w:div w:id="1946813402">
      <w:bodyDiv w:val="1"/>
      <w:marLeft w:val="0"/>
      <w:marRight w:val="0"/>
      <w:marTop w:val="0"/>
      <w:marBottom w:val="0"/>
      <w:divBdr>
        <w:top w:val="none" w:sz="0" w:space="0" w:color="auto"/>
        <w:left w:val="none" w:sz="0" w:space="0" w:color="auto"/>
        <w:bottom w:val="none" w:sz="0" w:space="0" w:color="auto"/>
        <w:right w:val="none" w:sz="0" w:space="0" w:color="auto"/>
      </w:divBdr>
    </w:div>
    <w:div w:id="2069255054">
      <w:bodyDiv w:val="1"/>
      <w:marLeft w:val="0"/>
      <w:marRight w:val="0"/>
      <w:marTop w:val="0"/>
      <w:marBottom w:val="0"/>
      <w:divBdr>
        <w:top w:val="none" w:sz="0" w:space="0" w:color="auto"/>
        <w:left w:val="none" w:sz="0" w:space="0" w:color="auto"/>
        <w:bottom w:val="none" w:sz="0" w:space="0" w:color="auto"/>
        <w:right w:val="none" w:sz="0" w:space="0" w:color="auto"/>
      </w:divBdr>
    </w:div>
    <w:div w:id="208020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s://drive.google.com/file/d/1kKC-hvde40Vo1hDgg7wSGdEvGt4rmy1r/view"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hyperlink" Target="https://gazeta.a42.ru/lenta/articles/159283-razvaliny-i-gryaz-kak-my-obxodili-ploshhadki-dlya-vygula-sobak-v-kemerove-i" TargetMode="External"/><Relationship Id="rId16" Type="http://schemas.openxmlformats.org/officeDocument/2006/relationships/image" Target="media/image5.png"/><Relationship Id="rId107" Type="http://schemas.openxmlformats.org/officeDocument/2006/relationships/image" Target="media/image73.png"/><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jpeg"/><Relationship Id="rId102" Type="http://schemas.openxmlformats.org/officeDocument/2006/relationships/image" Target="media/image68.png"/><Relationship Id="rId123" Type="http://schemas.openxmlformats.org/officeDocument/2006/relationships/hyperlink" Target="https://vk.com/away.php?utf=1&amp;to=https%3A%2F%2Fwww.rbc.ru%2Fsociety%2F28%2F11%2F2019%2F5ddff2e59a7947e2a80b7268" TargetMode="External"/><Relationship Id="rId128" Type="http://schemas.openxmlformats.org/officeDocument/2006/relationships/hyperlink" Target="http://www.cnn.com/2016/09/11/asia/japanese-millennials-hikikomori-social-recluse/index.html" TargetMode="External"/><Relationship Id="rId5" Type="http://schemas.openxmlformats.org/officeDocument/2006/relationships/webSettings" Target="webSettings.xml"/><Relationship Id="rId90" Type="http://schemas.openxmlformats.org/officeDocument/2006/relationships/hyperlink" Target="https://drive.google.com/drive/folders/1L--1AIJ48WyQY5MJRFyVcxYscxn9D-E0" TargetMode="External"/><Relationship Id="rId95" Type="http://schemas.openxmlformats.org/officeDocument/2006/relationships/hyperlink" Target="https://play.google.com/store/apps/details?id=com.fls.gosuslugispb" TargetMode="Externa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theme" Target="theme/theme1.xml"/><Relationship Id="rId80" Type="http://schemas.openxmlformats.org/officeDocument/2006/relationships/image" Target="media/image62.jpg"/><Relationship Id="rId85" Type="http://schemas.openxmlformats.org/officeDocument/2006/relationships/hyperlink" Target="https://76.ru/text/animals/2021/04/06/69850415/" TargetMode="External"/><Relationship Id="rId12" Type="http://schemas.openxmlformats.org/officeDocument/2006/relationships/image" Target="media/image3.png"/><Relationship Id="rId17" Type="http://schemas.openxmlformats.org/officeDocument/2006/relationships/hyperlink" Target="https://drive.google.com/file/d/1kKC-hvde40Vo1hDgg7wSGdEvGt4rmy1r/view" TargetMode="External"/><Relationship Id="rId33" Type="http://schemas.openxmlformats.org/officeDocument/2006/relationships/image" Target="media/image16.png"/><Relationship Id="rId38" Type="http://schemas.openxmlformats.org/officeDocument/2006/relationships/hyperlink" Target="https://base.garant.ru/72340952/" TargetMode="External"/><Relationship Id="rId59" Type="http://schemas.openxmlformats.org/officeDocument/2006/relationships/image" Target="media/image41.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hyperlink" Target="https://drive.google.com/file/d/1kKC-hvde40Vo1hDgg7wSGdEvGt4rmy1r/view" TargetMode="External"/><Relationship Id="rId129" Type="http://schemas.openxmlformats.org/officeDocument/2006/relationships/hyperlink" Target="https://en.wikipedia.org/wiki/CNN_News" TargetMode="Externa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yperlink" Target="https://drive.google.com/drive/folders/1LiDwaRc2aNKLS4N5wqJsBgx39UmJEho2?usp=sharing" TargetMode="External"/><Relationship Id="rId96" Type="http://schemas.openxmlformats.org/officeDocument/2006/relationships/hyperlink" Target="https://apps.apple.com/ru/app/gosuslugi-sankt-peterburga/id59507385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ive.google.com/file/d/1kKC-hvde40Vo1hDgg7wSGdEvGt4rmy1r/view" TargetMode="External"/><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jpg"/><Relationship Id="rId86" Type="http://schemas.openxmlformats.org/officeDocument/2006/relationships/hyperlink" Target="https://drive.google.com/drive/folders/1IP2vRKhbo0SWQDQNgF_p3oqHsAlWXM9v?usp=sharing" TargetMode="External"/><Relationship Id="rId130" Type="http://schemas.openxmlformats.org/officeDocument/2006/relationships/hyperlink" Target="https://web.archive.org/web/20171111094923/http:/www.cnn.com/2016/09/11/asia/japanese-millennials-hikikomori-social-recluse/index.html" TargetMode="External"/><Relationship Id="rId13" Type="http://schemas.openxmlformats.org/officeDocument/2006/relationships/hyperlink" Target="https://drive.google.com/file/d/1kKC-hvde40Vo1hDgg7wSGdEvGt4rmy1r/view" TargetMode="Externa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75.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hyperlink" Target="https://gu.spb.ru/orgs/66655/contacts/" TargetMode="External"/><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hyperlink" Target="https://drive.google.com/file/d/1kKC-hvde40Vo1hDgg7wSGdEvGt4rmy1r/view"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docs.cntd.ru/document/891831166"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s://drive.google.com/drive/folders/14sFljnMBcITqwJGvfPDgN7UhytxGjNEj?usp=sharing" TargetMode="External"/><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hyperlink" Target="https://endpethomelessness.com/downloads/State-of-Pet-Homelessness-Index-Russia.pdf" TargetMode="External"/><Relationship Id="rId61" Type="http://schemas.openxmlformats.org/officeDocument/2006/relationships/image" Target="media/image43.png"/><Relationship Id="rId82" Type="http://schemas.openxmlformats.org/officeDocument/2006/relationships/image" Target="media/image64.jpg"/><Relationship Id="rId19" Type="http://schemas.openxmlformats.org/officeDocument/2006/relationships/hyperlink" Target="https://drive.google.com/file/d/1kKC-hvde40Vo1hDgg7wSGdEvGt4rmy1r/view" TargetMode="Externa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hyperlink" Target="https://de.luko.eu/en/advice/guide/best-cities-for-dogs/"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yperlink" Target="http://docs.cntd.ru/document/901958105" TargetMode="External"/><Relationship Id="rId98" Type="http://schemas.openxmlformats.org/officeDocument/2006/relationships/hyperlink" Target="https://xn--80acdbfbfdjscqbo2bcaclyx0b0euetc.xn--p1ai/" TargetMode="External"/><Relationship Id="rId121" Type="http://schemas.openxmlformats.org/officeDocument/2006/relationships/hyperlink" Target="https://www.roi.ru/52352" TargetMode="External"/><Relationship Id="rId3" Type="http://schemas.openxmlformats.org/officeDocument/2006/relationships/styles" Target="styles.xml"/><Relationship Id="rId25" Type="http://schemas.openxmlformats.org/officeDocument/2006/relationships/hyperlink" Target="https://drive.google.com/file/d/1kKC-hvde40Vo1hDgg7wSGdEvGt4rmy1r/view" TargetMode="External"/><Relationship Id="rId46" Type="http://schemas.openxmlformats.org/officeDocument/2006/relationships/image" Target="media/image28.png"/><Relationship Id="rId67" Type="http://schemas.openxmlformats.org/officeDocument/2006/relationships/image" Target="media/image49.jpeg"/><Relationship Id="rId116" Type="http://schemas.openxmlformats.org/officeDocument/2006/relationships/image" Target="media/image82.png"/><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hyperlink" Target="https://telegra.ph/Prodolzhenie-posta-Gde-pogulyat-s-sobakoj-09-12" TargetMode="External"/><Relationship Id="rId88" Type="http://schemas.openxmlformats.org/officeDocument/2006/relationships/hyperlink" Target="https://drive.google.com/drive/folders/1Rq0VXd8rJhlzqarmH5DKVQTF5uzV7VKg?usp=sharing" TargetMode="External"/><Relationship Id="rId111" Type="http://schemas.openxmlformats.org/officeDocument/2006/relationships/image" Target="media/image77.png"/><Relationship Id="rId132" Type="http://schemas.openxmlformats.org/officeDocument/2006/relationships/hyperlink" Target="https://www.pooprints.com/about-us/" TargetMode="External"/><Relationship Id="rId15" Type="http://schemas.openxmlformats.org/officeDocument/2006/relationships/hyperlink" Target="https://drive.google.com/file/d/1kKC-hvde40Vo1hDgg7wSGdEvGt4rmy1r/view" TargetMode="Externa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72.png"/><Relationship Id="rId127" Type="http://schemas.openxmlformats.org/officeDocument/2006/relationships/hyperlink" Target="https://www.dailymail.co.uk/sciencetech/article-3212760/Cracking-dog-muck-Councils-start-using-DNA-tests-catch-owners-let-pets-foul-streets-parks.html" TargetMode="External"/><Relationship Id="rId10" Type="http://schemas.openxmlformats.org/officeDocument/2006/relationships/footer" Target="footer2.xm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hyperlink" Target="https://78.xn--b1aew.xn--p1ai/Kontakti/Kontaktnaja_informacija" TargetMode="External"/><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s://vetandlife.ru/sobytiya/kak-zastavit-sobachnikov-ubirat-za-pitomcami"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nature.com/articles/s41598-017-16118-6" TargetMode="Externa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hyperlink" Target="https://drive.google.com/drive/folders/1jNhV24ksMbw8Bg2qtTK9LaBSYiFwHVBU" TargetMode="External"/><Relationship Id="rId112" Type="http://schemas.openxmlformats.org/officeDocument/2006/relationships/image" Target="media/image78.png"/><Relationship Id="rId13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vetandlife.ru/sobytiya/kak-zastavit-sobachnikov-ubirat-za-pitomcami" TargetMode="External"/><Relationship Id="rId3" Type="http://schemas.openxmlformats.org/officeDocument/2006/relationships/hyperlink" Target="http://www.cnn.com/2016/09/11/asia/japanese-millennials-hikikomori-social-recluse/index.html" TargetMode="External"/><Relationship Id="rId7" Type="http://schemas.openxmlformats.org/officeDocument/2006/relationships/hyperlink" Target="https://www.roi.ru/52352/" TargetMode="External"/><Relationship Id="rId12" Type="http://schemas.openxmlformats.org/officeDocument/2006/relationships/hyperlink" Target="https://vk.com/away.php?utf=1&amp;to=https%3A%2F%2Fwww.rbc.ru%2Fsociety%2F28%2F11%2F2019%2F5ddff2e59a7947e2a80b7268" TargetMode="External"/><Relationship Id="rId2" Type="http://schemas.openxmlformats.org/officeDocument/2006/relationships/hyperlink" Target="https://endpethomelessness.com/downloads/State-of-Pet-Homelessness-Index-Russia.pdf" TargetMode="External"/><Relationship Id="rId1" Type="http://schemas.openxmlformats.org/officeDocument/2006/relationships/hyperlink" Target="https://drive.google.com/file/d/1kKC-hvde40Vo1hDgg7wSGdEvGt4rmy1r/view" TargetMode="External"/><Relationship Id="rId6" Type="http://schemas.openxmlformats.org/officeDocument/2006/relationships/hyperlink" Target="https://www.roi.ru/52352/" TargetMode="External"/><Relationship Id="rId11" Type="http://schemas.openxmlformats.org/officeDocument/2006/relationships/hyperlink" Target="https://drive.google.com/file/d/1kKC-hvde40Vo1hDgg7wSGdEvGt4rmy1r/view" TargetMode="External"/><Relationship Id="rId5" Type="http://schemas.openxmlformats.org/officeDocument/2006/relationships/hyperlink" Target="https://web.archive.org/web/20171111094923/http:/www.cnn.com/2016/09/11/asia/japanese-millennials-hikikomori-social-recluse/index.html" TargetMode="External"/><Relationship Id="rId10" Type="http://schemas.openxmlformats.org/officeDocument/2006/relationships/hyperlink" Target="https://www.dailymail.co.uk/sciencetech/article-3212760/Cracking-dog-muck-Councils-start-using-DNA-tests-catch-owners-let-pets-foul-streets-parks.html" TargetMode="External"/><Relationship Id="rId4" Type="http://schemas.openxmlformats.org/officeDocument/2006/relationships/hyperlink" Target="https://en.wikipedia.org/wiki/CNN_News" TargetMode="External"/><Relationship Id="rId9" Type="http://schemas.openxmlformats.org/officeDocument/2006/relationships/hyperlink" Target="https://www.pooprints.com/about-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ina\Downloads\shablon_s_formulami.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D9011-ACD6-42A3-A633-0D4C5D3A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shablon_s_formulami</Template>
  <TotalTime>25</TotalTime>
  <Pages>124</Pages>
  <Words>20514</Words>
  <Characters>116931</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Kuslina</dc:creator>
  <cp:keywords/>
  <cp:lastModifiedBy>Irina Kuslina</cp:lastModifiedBy>
  <cp:revision>12</cp:revision>
  <cp:lastPrinted>2015-09-19T00:35:00Z</cp:lastPrinted>
  <dcterms:created xsi:type="dcterms:W3CDTF">2023-05-29T20:24:00Z</dcterms:created>
  <dcterms:modified xsi:type="dcterms:W3CDTF">2023-05-29T20:48:00Z</dcterms:modified>
</cp:coreProperties>
</file>