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87FD1" w14:textId="77777777" w:rsidR="00B96D2E" w:rsidRPr="00F17DA2" w:rsidRDefault="00B96D2E" w:rsidP="00F17DA2">
      <w:pPr>
        <w:ind w:firstLine="0"/>
        <w:jc w:val="center"/>
        <w:rPr>
          <w:rFonts w:eastAsia="Calibri" w:cs="Times New Roman"/>
          <w:b/>
          <w:color w:val="000000"/>
        </w:rPr>
      </w:pPr>
      <w:r w:rsidRPr="00F17DA2">
        <w:rPr>
          <w:rFonts w:eastAsia="Calibri" w:cs="Times New Roman"/>
          <w:noProof/>
          <w:color w:val="000000"/>
          <w:lang w:eastAsia="ru-RU"/>
        </w:rPr>
        <w:drawing>
          <wp:inline distT="0" distB="0" distL="0" distR="0" wp14:anchorId="3371AEAA" wp14:editId="149059E0">
            <wp:extent cx="2856944" cy="1786270"/>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3084" cy="1802613"/>
                    </a:xfrm>
                    <a:prstGeom prst="rect">
                      <a:avLst/>
                    </a:prstGeom>
                  </pic:spPr>
                </pic:pic>
              </a:graphicData>
            </a:graphic>
          </wp:inline>
        </w:drawing>
      </w:r>
    </w:p>
    <w:p w14:paraId="76BC5940" w14:textId="77777777" w:rsidR="00B96D2E" w:rsidRPr="00F17DA2" w:rsidRDefault="00B96D2E" w:rsidP="00F17DA2">
      <w:pPr>
        <w:ind w:firstLine="0"/>
        <w:jc w:val="center"/>
        <w:rPr>
          <w:rFonts w:eastAsia="Calibri" w:cs="Times New Roman"/>
          <w:b/>
          <w:color w:val="000000"/>
        </w:rPr>
      </w:pPr>
      <w:r w:rsidRPr="00F17DA2">
        <w:rPr>
          <w:rFonts w:eastAsia="Calibri" w:cs="Times New Roman"/>
          <w:b/>
          <w:color w:val="000000"/>
        </w:rPr>
        <w:t>САНКТ-ПЕТЕРБУРГСКИЙ ГОСУДАРСТВЕННЫЙ УНИВЕРСИТЕТ</w:t>
      </w:r>
    </w:p>
    <w:p w14:paraId="32B8F4C5" w14:textId="4B30AEBB" w:rsidR="00B96D2E" w:rsidRPr="00F17DA2" w:rsidRDefault="00B96D2E" w:rsidP="00F17DA2">
      <w:pPr>
        <w:ind w:firstLine="0"/>
        <w:jc w:val="center"/>
        <w:rPr>
          <w:rFonts w:eastAsia="Calibri" w:cs="Times New Roman"/>
          <w:b/>
          <w:color w:val="000000"/>
        </w:rPr>
      </w:pPr>
    </w:p>
    <w:p w14:paraId="25AC09DC" w14:textId="69E0D384" w:rsidR="00B96D2E" w:rsidRPr="00F17DA2" w:rsidRDefault="00B96D2E" w:rsidP="00F17DA2">
      <w:pPr>
        <w:ind w:firstLine="0"/>
        <w:jc w:val="center"/>
        <w:rPr>
          <w:rFonts w:eastAsia="Calibri" w:cs="Times New Roman"/>
          <w:b/>
          <w:color w:val="000000"/>
        </w:rPr>
      </w:pPr>
      <w:r w:rsidRPr="00F17DA2">
        <w:rPr>
          <w:rFonts w:eastAsia="Calibri" w:cs="Times New Roman"/>
          <w:b/>
          <w:color w:val="000000"/>
        </w:rPr>
        <w:t>Рассказова Анастасия Александровна</w:t>
      </w:r>
    </w:p>
    <w:p w14:paraId="711F6650" w14:textId="77777777" w:rsidR="00B96D2E" w:rsidRPr="00F17DA2" w:rsidRDefault="00B96D2E" w:rsidP="00F17DA2">
      <w:pPr>
        <w:ind w:firstLine="0"/>
        <w:jc w:val="center"/>
        <w:rPr>
          <w:rFonts w:eastAsia="Calibri" w:cs="Times New Roman"/>
          <w:b/>
          <w:color w:val="000000"/>
        </w:rPr>
      </w:pPr>
    </w:p>
    <w:p w14:paraId="19046E58" w14:textId="01B04D4A" w:rsidR="00B96D2E" w:rsidRPr="00F17DA2" w:rsidRDefault="00B96D2E" w:rsidP="00F17DA2">
      <w:pPr>
        <w:ind w:firstLine="0"/>
        <w:jc w:val="center"/>
        <w:rPr>
          <w:rFonts w:eastAsia="Calibri" w:cs="Times New Roman"/>
          <w:b/>
          <w:color w:val="000000"/>
          <w:szCs w:val="24"/>
        </w:rPr>
      </w:pPr>
      <w:r w:rsidRPr="00F17DA2">
        <w:rPr>
          <w:rFonts w:eastAsia="Calibri" w:cs="Times New Roman"/>
          <w:b/>
          <w:color w:val="000000"/>
          <w:szCs w:val="24"/>
        </w:rPr>
        <w:t>Выпускная квалификационная работа</w:t>
      </w:r>
    </w:p>
    <w:p w14:paraId="6391C288" w14:textId="77777777" w:rsidR="00B96D2E" w:rsidRPr="00F17DA2" w:rsidRDefault="00B96D2E" w:rsidP="00F17DA2">
      <w:pPr>
        <w:ind w:firstLine="0"/>
        <w:jc w:val="center"/>
        <w:rPr>
          <w:rFonts w:eastAsia="Calibri" w:cs="Times New Roman"/>
          <w:i/>
          <w:color w:val="000000"/>
          <w:sz w:val="24"/>
          <w:szCs w:val="24"/>
        </w:rPr>
      </w:pPr>
    </w:p>
    <w:p w14:paraId="1AF44B77" w14:textId="4383126C" w:rsidR="00B96D2E" w:rsidRPr="00F17DA2" w:rsidRDefault="00B96D2E" w:rsidP="00F17DA2">
      <w:pPr>
        <w:ind w:firstLine="0"/>
        <w:jc w:val="center"/>
        <w:rPr>
          <w:rFonts w:eastAsia="Calibri" w:cs="Times New Roman"/>
          <w:b/>
          <w:i/>
          <w:color w:val="000000"/>
        </w:rPr>
      </w:pPr>
      <w:r w:rsidRPr="00F17DA2">
        <w:rPr>
          <w:rFonts w:eastAsia="Calibri" w:cs="Times New Roman"/>
          <w:b/>
          <w:i/>
          <w:color w:val="000000"/>
        </w:rPr>
        <w:t>Особенности влияния цифровых технологий на политические коммуникации в российском обществе</w:t>
      </w:r>
    </w:p>
    <w:p w14:paraId="16669938" w14:textId="77777777" w:rsidR="00B96D2E" w:rsidRPr="00F17DA2" w:rsidRDefault="00B96D2E" w:rsidP="00F17DA2">
      <w:pPr>
        <w:ind w:firstLine="0"/>
        <w:jc w:val="center"/>
        <w:rPr>
          <w:rFonts w:eastAsia="Calibri" w:cs="Times New Roman"/>
          <w:b/>
          <w:i/>
          <w:color w:val="000000"/>
        </w:rPr>
      </w:pPr>
    </w:p>
    <w:p w14:paraId="38572196" w14:textId="6B1298F6" w:rsidR="00B96D2E" w:rsidRPr="00F17DA2" w:rsidRDefault="00B96D2E" w:rsidP="00F17DA2">
      <w:pPr>
        <w:ind w:firstLine="0"/>
        <w:jc w:val="center"/>
        <w:rPr>
          <w:rFonts w:eastAsia="Calibri" w:cs="Times New Roman"/>
          <w:color w:val="000000"/>
          <w:sz w:val="24"/>
        </w:rPr>
      </w:pPr>
      <w:r w:rsidRPr="00F17DA2">
        <w:rPr>
          <w:rFonts w:eastAsia="Calibri" w:cs="Times New Roman"/>
          <w:color w:val="000000"/>
          <w:sz w:val="24"/>
        </w:rPr>
        <w:t>Уровень образования: магистратура</w:t>
      </w:r>
    </w:p>
    <w:p w14:paraId="1EEA7997" w14:textId="5EAF89B8" w:rsidR="00B96D2E" w:rsidRPr="00F17DA2" w:rsidRDefault="00B96D2E" w:rsidP="00F17DA2">
      <w:pPr>
        <w:ind w:firstLine="0"/>
        <w:jc w:val="center"/>
        <w:rPr>
          <w:rFonts w:eastAsia="Calibri" w:cs="Times New Roman"/>
          <w:color w:val="000000"/>
          <w:sz w:val="24"/>
        </w:rPr>
      </w:pPr>
      <w:r w:rsidRPr="00F17DA2">
        <w:rPr>
          <w:rFonts w:eastAsia="Calibri" w:cs="Times New Roman"/>
          <w:color w:val="000000"/>
          <w:sz w:val="24"/>
        </w:rPr>
        <w:t xml:space="preserve">Направление 39.04.01 «Социология» </w:t>
      </w:r>
    </w:p>
    <w:p w14:paraId="47E54FB6" w14:textId="560A04A8" w:rsidR="00B96D2E" w:rsidRPr="00F17DA2" w:rsidRDefault="00B96D2E" w:rsidP="00F17DA2">
      <w:pPr>
        <w:ind w:firstLine="0"/>
        <w:jc w:val="center"/>
        <w:rPr>
          <w:rFonts w:eastAsia="Calibri" w:cs="Times New Roman"/>
          <w:color w:val="000000"/>
          <w:sz w:val="24"/>
        </w:rPr>
      </w:pPr>
      <w:r w:rsidRPr="00F17DA2">
        <w:rPr>
          <w:rFonts w:eastAsia="Calibri" w:cs="Times New Roman"/>
          <w:color w:val="000000"/>
          <w:sz w:val="24"/>
        </w:rPr>
        <w:t>Основная образовательная программа ВМ.5589.2021 «Социология»</w:t>
      </w:r>
      <w:r w:rsidR="0063428C" w:rsidRPr="00F17DA2">
        <w:rPr>
          <w:rFonts w:eastAsia="Calibri" w:cs="Times New Roman"/>
          <w:color w:val="000000"/>
          <w:sz w:val="24"/>
        </w:rPr>
        <w:tab/>
      </w:r>
    </w:p>
    <w:p w14:paraId="6AC4144D" w14:textId="469FAE1F" w:rsidR="00B96D2E" w:rsidRPr="00F17DA2" w:rsidRDefault="00B96D2E" w:rsidP="00F17DA2">
      <w:pPr>
        <w:ind w:firstLine="0"/>
        <w:jc w:val="center"/>
        <w:rPr>
          <w:rFonts w:eastAsia="Calibri" w:cs="Times New Roman"/>
          <w:color w:val="000000"/>
          <w:sz w:val="24"/>
        </w:rPr>
      </w:pPr>
      <w:r w:rsidRPr="00F17DA2">
        <w:rPr>
          <w:rFonts w:eastAsia="Calibri" w:cs="Times New Roman"/>
          <w:color w:val="000000"/>
          <w:sz w:val="24"/>
        </w:rPr>
        <w:t>Профиль: «Политическая социология и социальная ант</w:t>
      </w:r>
      <w:r w:rsidR="00450B80">
        <w:rPr>
          <w:rFonts w:eastAsia="Calibri" w:cs="Times New Roman"/>
          <w:color w:val="000000"/>
          <w:sz w:val="24"/>
        </w:rPr>
        <w:t>ропология: власть, культура, ге</w:t>
      </w:r>
      <w:r w:rsidRPr="00F17DA2">
        <w:rPr>
          <w:rFonts w:eastAsia="Calibri" w:cs="Times New Roman"/>
          <w:color w:val="000000"/>
          <w:sz w:val="24"/>
        </w:rPr>
        <w:t>дер»</w:t>
      </w:r>
    </w:p>
    <w:p w14:paraId="5D10C973" w14:textId="50989FFB" w:rsidR="00B96D2E" w:rsidRPr="00F17DA2" w:rsidRDefault="00B96D2E" w:rsidP="00F5216A">
      <w:pPr>
        <w:ind w:firstLine="0"/>
        <w:rPr>
          <w:rFonts w:eastAsia="Calibri" w:cs="Times New Roman"/>
          <w:bCs/>
          <w:color w:val="000000"/>
        </w:rPr>
      </w:pPr>
    </w:p>
    <w:p w14:paraId="680D2E3F" w14:textId="76E7B2A0" w:rsidR="00B96D2E" w:rsidRDefault="00B96D2E" w:rsidP="00450B80">
      <w:pPr>
        <w:spacing w:line="240" w:lineRule="auto"/>
        <w:ind w:firstLine="0"/>
        <w:jc w:val="right"/>
        <w:rPr>
          <w:rFonts w:eastAsia="Calibri" w:cs="Times New Roman"/>
          <w:b/>
          <w:bCs/>
          <w:color w:val="000000"/>
          <w:sz w:val="24"/>
        </w:rPr>
      </w:pPr>
      <w:r w:rsidRPr="00F17DA2">
        <w:rPr>
          <w:rFonts w:eastAsia="Calibri" w:cs="Times New Roman"/>
          <w:b/>
          <w:bCs/>
          <w:color w:val="000000"/>
          <w:sz w:val="24"/>
        </w:rPr>
        <w:t>Научный руководитель:</w:t>
      </w:r>
    </w:p>
    <w:p w14:paraId="31BC9C63" w14:textId="77777777" w:rsidR="00450B80" w:rsidRPr="00F17DA2" w:rsidRDefault="00450B80" w:rsidP="00450B80">
      <w:pPr>
        <w:spacing w:line="240" w:lineRule="auto"/>
        <w:ind w:firstLine="0"/>
        <w:jc w:val="right"/>
        <w:rPr>
          <w:rFonts w:eastAsia="Calibri" w:cs="Times New Roman"/>
          <w:bCs/>
          <w:color w:val="000000"/>
          <w:sz w:val="24"/>
        </w:rPr>
      </w:pPr>
    </w:p>
    <w:p w14:paraId="5CB40F2F" w14:textId="77777777" w:rsidR="00B96D2E" w:rsidRPr="00F17DA2" w:rsidRDefault="00B96D2E" w:rsidP="00392C5D">
      <w:pPr>
        <w:spacing w:line="240" w:lineRule="auto"/>
        <w:ind w:firstLine="0"/>
        <w:jc w:val="right"/>
        <w:rPr>
          <w:rFonts w:eastAsia="Calibri" w:cs="Times New Roman"/>
          <w:color w:val="000000"/>
          <w:sz w:val="24"/>
        </w:rPr>
      </w:pPr>
      <w:r w:rsidRPr="00F17DA2">
        <w:rPr>
          <w:rFonts w:eastAsia="Calibri" w:cs="Times New Roman"/>
          <w:color w:val="000000"/>
          <w:sz w:val="24"/>
        </w:rPr>
        <w:t xml:space="preserve">                                             Доктор политических наук</w:t>
      </w:r>
    </w:p>
    <w:p w14:paraId="1D5F11B2" w14:textId="77777777" w:rsidR="003D2A8F" w:rsidRPr="00F17DA2" w:rsidRDefault="00B96D2E" w:rsidP="00392C5D">
      <w:pPr>
        <w:spacing w:line="240" w:lineRule="auto"/>
        <w:ind w:firstLine="0"/>
        <w:jc w:val="right"/>
        <w:rPr>
          <w:rFonts w:eastAsia="Calibri" w:cs="Times New Roman"/>
          <w:color w:val="000000"/>
          <w:sz w:val="24"/>
        </w:rPr>
      </w:pPr>
      <w:r w:rsidRPr="00F17DA2">
        <w:rPr>
          <w:rFonts w:eastAsia="Calibri" w:cs="Times New Roman"/>
          <w:color w:val="000000"/>
          <w:sz w:val="24"/>
        </w:rPr>
        <w:t xml:space="preserve">                                                      Профессор кафедры социологии </w:t>
      </w:r>
    </w:p>
    <w:p w14:paraId="02B77849" w14:textId="3C293601" w:rsidR="00B96D2E" w:rsidRPr="00F17DA2" w:rsidRDefault="003D2A8F" w:rsidP="00392C5D">
      <w:pPr>
        <w:spacing w:line="240" w:lineRule="auto"/>
        <w:ind w:firstLine="0"/>
        <w:jc w:val="right"/>
        <w:rPr>
          <w:rFonts w:eastAsia="Calibri" w:cs="Times New Roman"/>
          <w:color w:val="000000"/>
          <w:sz w:val="24"/>
        </w:rPr>
      </w:pPr>
      <w:r w:rsidRPr="00F17DA2">
        <w:rPr>
          <w:rFonts w:eastAsia="Calibri" w:cs="Times New Roman"/>
          <w:color w:val="000000"/>
          <w:sz w:val="24"/>
        </w:rPr>
        <w:t>по</w:t>
      </w:r>
      <w:r w:rsidR="00B96D2E" w:rsidRPr="00F17DA2">
        <w:rPr>
          <w:rFonts w:eastAsia="Calibri" w:cs="Times New Roman"/>
          <w:color w:val="000000"/>
          <w:sz w:val="24"/>
        </w:rPr>
        <w:t xml:space="preserve">литических и социальных процессов                                                                                                                                             </w:t>
      </w:r>
    </w:p>
    <w:p w14:paraId="538E45CF" w14:textId="00D29645" w:rsidR="00B96D2E" w:rsidRPr="00F17DA2" w:rsidRDefault="00B96D2E" w:rsidP="00392C5D">
      <w:pPr>
        <w:spacing w:line="240" w:lineRule="auto"/>
        <w:ind w:firstLine="0"/>
        <w:jc w:val="right"/>
        <w:rPr>
          <w:rFonts w:eastAsia="Calibri" w:cs="Times New Roman"/>
          <w:color w:val="000000"/>
        </w:rPr>
      </w:pPr>
      <w:r w:rsidRPr="00F17DA2">
        <w:rPr>
          <w:rFonts w:eastAsia="Calibri" w:cs="Times New Roman"/>
          <w:color w:val="000000"/>
          <w:sz w:val="24"/>
        </w:rPr>
        <w:t>М</w:t>
      </w:r>
      <w:r w:rsidR="005C059C">
        <w:rPr>
          <w:rFonts w:eastAsia="Calibri" w:cs="Times New Roman"/>
          <w:color w:val="000000"/>
          <w:sz w:val="24"/>
        </w:rPr>
        <w:t>илецкий</w:t>
      </w:r>
      <w:r w:rsidRPr="00F17DA2">
        <w:rPr>
          <w:rFonts w:eastAsia="Calibri" w:cs="Times New Roman"/>
          <w:color w:val="000000"/>
          <w:sz w:val="24"/>
        </w:rPr>
        <w:t xml:space="preserve"> В</w:t>
      </w:r>
      <w:r w:rsidR="003D2A8F" w:rsidRPr="00F17DA2">
        <w:rPr>
          <w:rFonts w:eastAsia="Calibri" w:cs="Times New Roman"/>
          <w:color w:val="000000"/>
          <w:sz w:val="24"/>
        </w:rPr>
        <w:t>ладимир</w:t>
      </w:r>
      <w:r w:rsidRPr="00F17DA2">
        <w:rPr>
          <w:rFonts w:eastAsia="Calibri" w:cs="Times New Roman"/>
          <w:color w:val="000000"/>
          <w:sz w:val="24"/>
        </w:rPr>
        <w:t xml:space="preserve"> П</w:t>
      </w:r>
      <w:r w:rsidR="003D2A8F" w:rsidRPr="00F17DA2">
        <w:rPr>
          <w:rFonts w:eastAsia="Calibri" w:cs="Times New Roman"/>
          <w:color w:val="000000"/>
          <w:sz w:val="24"/>
        </w:rPr>
        <w:t>етрович</w:t>
      </w:r>
    </w:p>
    <w:p w14:paraId="1419065F" w14:textId="3492B24D" w:rsidR="00B96D2E" w:rsidRPr="00F17DA2" w:rsidRDefault="00B96D2E" w:rsidP="00F17DA2">
      <w:pPr>
        <w:ind w:firstLine="0"/>
        <w:rPr>
          <w:rFonts w:eastAsia="Calibri" w:cs="Times New Roman"/>
          <w:color w:val="000000"/>
        </w:rPr>
      </w:pPr>
      <w:r w:rsidRPr="00F17DA2">
        <w:rPr>
          <w:rFonts w:eastAsia="Calibri" w:cs="Times New Roman"/>
          <w:color w:val="000000"/>
        </w:rPr>
        <w:t xml:space="preserve">                                                                              </w:t>
      </w:r>
    </w:p>
    <w:p w14:paraId="1F1631C5" w14:textId="3DEDA913" w:rsidR="00B96D2E" w:rsidRDefault="005C0E34" w:rsidP="00F17DA2">
      <w:pPr>
        <w:ind w:firstLine="0"/>
        <w:jc w:val="right"/>
        <w:rPr>
          <w:rFonts w:eastAsia="Calibri" w:cs="Times New Roman"/>
          <w:color w:val="000000"/>
          <w:sz w:val="24"/>
          <w:szCs w:val="24"/>
        </w:rPr>
      </w:pPr>
      <w:r w:rsidRPr="00F17DA2">
        <w:rPr>
          <w:rFonts w:eastAsia="Calibri" w:cs="Times New Roman"/>
          <w:color w:val="000000"/>
          <w:sz w:val="24"/>
          <w:szCs w:val="24"/>
        </w:rPr>
        <w:t xml:space="preserve">Рецензент: </w:t>
      </w:r>
    </w:p>
    <w:p w14:paraId="6E1C9DB3" w14:textId="77777777" w:rsidR="00F5216A" w:rsidRDefault="00F5216A" w:rsidP="00F5216A">
      <w:pPr>
        <w:ind w:firstLine="0"/>
        <w:jc w:val="right"/>
        <w:rPr>
          <w:rFonts w:eastAsia="Calibri" w:cs="Times New Roman"/>
          <w:color w:val="000000"/>
          <w:sz w:val="24"/>
          <w:szCs w:val="24"/>
        </w:rPr>
      </w:pPr>
      <w:r>
        <w:rPr>
          <w:rFonts w:eastAsia="Calibri" w:cs="Times New Roman"/>
          <w:color w:val="000000"/>
          <w:sz w:val="24"/>
          <w:szCs w:val="24"/>
        </w:rPr>
        <w:t>Д</w:t>
      </w:r>
      <w:r w:rsidRPr="00F5216A">
        <w:rPr>
          <w:rFonts w:eastAsia="Calibri" w:cs="Times New Roman"/>
          <w:color w:val="000000"/>
          <w:sz w:val="24"/>
          <w:szCs w:val="24"/>
        </w:rPr>
        <w:t xml:space="preserve">оцент кафедры социологии </w:t>
      </w:r>
    </w:p>
    <w:p w14:paraId="539F8FBA" w14:textId="4B8FFE53" w:rsidR="00F5216A" w:rsidRPr="00F5216A" w:rsidRDefault="00F5216A" w:rsidP="00F5216A">
      <w:pPr>
        <w:ind w:firstLine="0"/>
        <w:jc w:val="right"/>
        <w:rPr>
          <w:rFonts w:eastAsia="Calibri" w:cs="Times New Roman"/>
          <w:color w:val="000000"/>
          <w:sz w:val="24"/>
          <w:szCs w:val="24"/>
        </w:rPr>
      </w:pPr>
      <w:r w:rsidRPr="00F5216A">
        <w:rPr>
          <w:rFonts w:eastAsia="Calibri" w:cs="Times New Roman"/>
          <w:color w:val="000000"/>
          <w:sz w:val="24"/>
          <w:szCs w:val="24"/>
        </w:rPr>
        <w:t>и политологии СПбГЭТУ (ЛЭТИ)</w:t>
      </w:r>
    </w:p>
    <w:p w14:paraId="2B59A55E" w14:textId="063224A4" w:rsidR="00F5216A" w:rsidRPr="00F5216A" w:rsidRDefault="00F5216A" w:rsidP="00F5216A">
      <w:pPr>
        <w:ind w:firstLine="0"/>
        <w:jc w:val="right"/>
        <w:rPr>
          <w:rFonts w:eastAsia="Calibri" w:cs="Times New Roman"/>
          <w:color w:val="000000"/>
          <w:sz w:val="24"/>
          <w:szCs w:val="24"/>
        </w:rPr>
      </w:pPr>
      <w:r w:rsidRPr="00F5216A">
        <w:rPr>
          <w:rFonts w:eastAsia="Calibri" w:cs="Times New Roman"/>
          <w:color w:val="000000"/>
          <w:sz w:val="24"/>
          <w:szCs w:val="24"/>
        </w:rPr>
        <w:t>П</w:t>
      </w:r>
      <w:r>
        <w:rPr>
          <w:rFonts w:eastAsia="Calibri" w:cs="Times New Roman"/>
          <w:color w:val="000000"/>
          <w:sz w:val="24"/>
          <w:szCs w:val="24"/>
        </w:rPr>
        <w:t>ашковский</w:t>
      </w:r>
      <w:r w:rsidRPr="00F5216A">
        <w:rPr>
          <w:rFonts w:eastAsia="Calibri" w:cs="Times New Roman"/>
          <w:color w:val="000000"/>
          <w:sz w:val="24"/>
          <w:szCs w:val="24"/>
        </w:rPr>
        <w:t xml:space="preserve"> Евгени</w:t>
      </w:r>
      <w:r>
        <w:rPr>
          <w:rFonts w:eastAsia="Calibri" w:cs="Times New Roman"/>
          <w:color w:val="000000"/>
          <w:sz w:val="24"/>
          <w:szCs w:val="24"/>
        </w:rPr>
        <w:t>й Александрович</w:t>
      </w:r>
    </w:p>
    <w:p w14:paraId="3264B52C" w14:textId="062B35E0" w:rsidR="00392C5D" w:rsidRPr="00F17DA2" w:rsidRDefault="00F5216A" w:rsidP="00F5216A">
      <w:pPr>
        <w:ind w:firstLine="0"/>
        <w:jc w:val="right"/>
        <w:rPr>
          <w:rFonts w:eastAsia="Calibri" w:cs="Times New Roman"/>
          <w:color w:val="000000"/>
          <w:sz w:val="24"/>
          <w:szCs w:val="24"/>
        </w:rPr>
      </w:pPr>
      <w:r w:rsidRPr="00F5216A">
        <w:rPr>
          <w:rFonts w:eastAsia="Calibri" w:cs="Times New Roman"/>
          <w:color w:val="000000"/>
          <w:sz w:val="24"/>
          <w:szCs w:val="24"/>
        </w:rPr>
        <w:t> </w:t>
      </w:r>
    </w:p>
    <w:p w14:paraId="1BB614A8" w14:textId="77777777" w:rsidR="00B96D2E" w:rsidRPr="00F17DA2" w:rsidRDefault="00B96D2E" w:rsidP="00F17DA2">
      <w:pPr>
        <w:ind w:firstLine="0"/>
        <w:jc w:val="center"/>
        <w:rPr>
          <w:rFonts w:eastAsia="Calibri" w:cs="Times New Roman"/>
          <w:color w:val="000000"/>
          <w:sz w:val="24"/>
          <w:szCs w:val="24"/>
        </w:rPr>
      </w:pPr>
      <w:r w:rsidRPr="00F17DA2">
        <w:rPr>
          <w:rFonts w:eastAsia="Calibri" w:cs="Times New Roman"/>
          <w:color w:val="000000"/>
          <w:sz w:val="24"/>
          <w:szCs w:val="24"/>
        </w:rPr>
        <w:t>Санкт-Петербург</w:t>
      </w:r>
    </w:p>
    <w:p w14:paraId="5D6F4715" w14:textId="2BC849F9" w:rsidR="00B96D2E" w:rsidRDefault="00B96D2E" w:rsidP="00F17DA2">
      <w:pPr>
        <w:ind w:firstLine="0"/>
        <w:jc w:val="center"/>
        <w:rPr>
          <w:rFonts w:eastAsia="Calibri" w:cs="Times New Roman"/>
          <w:color w:val="000000"/>
          <w:sz w:val="24"/>
          <w:szCs w:val="24"/>
        </w:rPr>
      </w:pPr>
      <w:r w:rsidRPr="00F17DA2">
        <w:rPr>
          <w:rFonts w:eastAsia="Calibri" w:cs="Times New Roman"/>
          <w:color w:val="000000"/>
          <w:sz w:val="24"/>
          <w:szCs w:val="24"/>
        </w:rPr>
        <w:t>2023</w:t>
      </w:r>
    </w:p>
    <w:p w14:paraId="3DCA9E4A" w14:textId="77777777" w:rsidR="00450B80" w:rsidRPr="00F17DA2" w:rsidRDefault="00450B80" w:rsidP="00F17DA2">
      <w:pPr>
        <w:ind w:firstLine="0"/>
        <w:jc w:val="center"/>
        <w:rPr>
          <w:rFonts w:cs="Times New Roman"/>
          <w:color w:val="000000"/>
          <w:sz w:val="24"/>
          <w:szCs w:val="24"/>
        </w:rPr>
      </w:pPr>
    </w:p>
    <w:p w14:paraId="4F01F334" w14:textId="59031C93" w:rsidR="00B96D2E" w:rsidRPr="00F17DA2" w:rsidRDefault="00B96D2E" w:rsidP="00216160">
      <w:pPr>
        <w:jc w:val="center"/>
        <w:rPr>
          <w:rFonts w:cs="Times New Roman"/>
          <w:b/>
          <w:color w:val="000000"/>
        </w:rPr>
      </w:pPr>
      <w:r w:rsidRPr="00F17DA2">
        <w:rPr>
          <w:rFonts w:cs="Times New Roman"/>
          <w:b/>
          <w:color w:val="000000"/>
        </w:rPr>
        <w:t xml:space="preserve">Аннотация </w:t>
      </w:r>
    </w:p>
    <w:p w14:paraId="676C1721" w14:textId="77777777" w:rsidR="00B96D2E" w:rsidRPr="00F17DA2" w:rsidRDefault="00B96D2E" w:rsidP="00216160">
      <w:pPr>
        <w:jc w:val="center"/>
        <w:rPr>
          <w:rFonts w:cs="Times New Roman"/>
          <w:color w:val="000000"/>
        </w:rPr>
      </w:pPr>
    </w:p>
    <w:p w14:paraId="44D22F3F" w14:textId="1E43725C"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 xml:space="preserve">Выпускная квалификационная работа </w:t>
      </w:r>
      <w:r w:rsidR="005C0E34" w:rsidRPr="00F17DA2">
        <w:rPr>
          <w:rFonts w:eastAsia="Times New Roman" w:cs="Times New Roman"/>
          <w:color w:val="000000"/>
          <w:lang w:eastAsia="ru-RU"/>
        </w:rPr>
        <w:t xml:space="preserve">А. А. Рассказовой, студентки 2-го курса магистратуры факультета социологии Санкт-Петербургского государственного университета выполнена </w:t>
      </w:r>
      <w:r w:rsidRPr="00F17DA2">
        <w:rPr>
          <w:rFonts w:eastAsia="Times New Roman" w:cs="Times New Roman"/>
          <w:color w:val="000000"/>
          <w:lang w:eastAsia="ru-RU"/>
        </w:rPr>
        <w:t xml:space="preserve">на тему: </w:t>
      </w:r>
      <w:r w:rsidR="005C0E34" w:rsidRPr="00F17DA2">
        <w:rPr>
          <w:rFonts w:eastAsia="Times New Roman" w:cs="Times New Roman"/>
          <w:color w:val="000000"/>
          <w:lang w:eastAsia="ru-RU"/>
        </w:rPr>
        <w:t>«</w:t>
      </w:r>
      <w:r w:rsidRPr="00F17DA2">
        <w:rPr>
          <w:rFonts w:eastAsia="Times New Roman" w:cs="Times New Roman"/>
          <w:color w:val="000000"/>
          <w:lang w:eastAsia="ru-RU"/>
        </w:rPr>
        <w:t>Особенности влияния современных цифровых технологий на политические коммуникации в российском обществе</w:t>
      </w:r>
      <w:r w:rsidR="005C0E34" w:rsidRPr="00F17DA2">
        <w:rPr>
          <w:rFonts w:eastAsia="Times New Roman" w:cs="Times New Roman"/>
          <w:color w:val="000000"/>
          <w:lang w:eastAsia="ru-RU"/>
        </w:rPr>
        <w:t>»</w:t>
      </w:r>
      <w:r w:rsidRPr="00F17DA2">
        <w:rPr>
          <w:rFonts w:eastAsia="Times New Roman" w:cs="Times New Roman"/>
          <w:color w:val="000000"/>
          <w:lang w:eastAsia="ru-RU"/>
        </w:rPr>
        <w:t>.</w:t>
      </w:r>
      <w:r w:rsidR="005C0E34" w:rsidRPr="00F17DA2">
        <w:rPr>
          <w:rFonts w:eastAsia="Times New Roman" w:cs="Times New Roman"/>
          <w:color w:val="000000"/>
          <w:lang w:eastAsia="ru-RU"/>
        </w:rPr>
        <w:t xml:space="preserve"> </w:t>
      </w:r>
    </w:p>
    <w:p w14:paraId="4E6B5CD3" w14:textId="77777777"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Работа состоит из введения, двух глав, заключения, списка используемых источников и приложений.</w:t>
      </w:r>
    </w:p>
    <w:p w14:paraId="07D4FBCC" w14:textId="77777777"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Во введении раскрывается актуальность выбранной темы, описываются цель, задачи и гипотезы аттестационной работы.</w:t>
      </w:r>
    </w:p>
    <w:p w14:paraId="10CC7F3A" w14:textId="77777777"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В первой главе изложены теоретико-методологические подходы к изучению политической коммуникации и цифровых технологий. Определяются существенные параметры политических коммуникаций.</w:t>
      </w:r>
    </w:p>
    <w:p w14:paraId="10399DCE" w14:textId="77777777"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Вторая глава посвящена изучению особенностей влияния современных цифровых технологий. Разработке программы эмпирического исследования и представлен анализ полученных результатов исследования.</w:t>
      </w:r>
    </w:p>
    <w:p w14:paraId="0D679120" w14:textId="77777777" w:rsidR="00B96D2E" w:rsidRPr="00F17DA2" w:rsidRDefault="00B96D2E" w:rsidP="00B96D2E">
      <w:pPr>
        <w:rPr>
          <w:rFonts w:eastAsia="Times New Roman" w:cs="Times New Roman"/>
          <w:color w:val="000000"/>
          <w:lang w:eastAsia="ru-RU"/>
        </w:rPr>
      </w:pPr>
      <w:r w:rsidRPr="00F17DA2">
        <w:rPr>
          <w:rFonts w:eastAsia="Times New Roman" w:cs="Times New Roman"/>
          <w:color w:val="000000"/>
          <w:lang w:eastAsia="ru-RU"/>
        </w:rPr>
        <w:t>В заключении обобщается проделанная работа и формулируются выводы по выявленным особенностям влияния современных цифровых технологий на политические коммуникации.</w:t>
      </w:r>
    </w:p>
    <w:p w14:paraId="4614EBF2" w14:textId="77777777" w:rsidR="00B96D2E" w:rsidRPr="00F17DA2" w:rsidRDefault="00B96D2E" w:rsidP="00B96D2E">
      <w:pPr>
        <w:rPr>
          <w:rFonts w:cs="Times New Roman"/>
          <w:color w:val="000000"/>
        </w:rPr>
      </w:pPr>
    </w:p>
    <w:p w14:paraId="11943CCD" w14:textId="77777777" w:rsidR="00B96D2E" w:rsidRPr="00F17DA2" w:rsidRDefault="00B96D2E" w:rsidP="00216160">
      <w:pPr>
        <w:jc w:val="center"/>
        <w:rPr>
          <w:rFonts w:cs="Times New Roman"/>
          <w:color w:val="000000"/>
        </w:rPr>
      </w:pPr>
    </w:p>
    <w:p w14:paraId="6C436590" w14:textId="77777777" w:rsidR="00B96D2E" w:rsidRPr="00F17DA2" w:rsidRDefault="00B96D2E" w:rsidP="00216160">
      <w:pPr>
        <w:jc w:val="center"/>
        <w:rPr>
          <w:rFonts w:cs="Times New Roman"/>
          <w:color w:val="000000"/>
        </w:rPr>
      </w:pPr>
    </w:p>
    <w:p w14:paraId="3121A461" w14:textId="77777777" w:rsidR="00B96D2E" w:rsidRPr="00F17DA2" w:rsidRDefault="00B96D2E" w:rsidP="00216160">
      <w:pPr>
        <w:jc w:val="center"/>
        <w:rPr>
          <w:rFonts w:cs="Times New Roman"/>
          <w:color w:val="000000"/>
        </w:rPr>
      </w:pPr>
    </w:p>
    <w:p w14:paraId="4AAB4681" w14:textId="77777777" w:rsidR="00B96D2E" w:rsidRPr="00F17DA2" w:rsidRDefault="00B96D2E" w:rsidP="00216160">
      <w:pPr>
        <w:jc w:val="center"/>
        <w:rPr>
          <w:rFonts w:cs="Times New Roman"/>
          <w:color w:val="000000"/>
        </w:rPr>
      </w:pPr>
    </w:p>
    <w:p w14:paraId="0C91D783" w14:textId="77777777" w:rsidR="00B96D2E" w:rsidRPr="00F17DA2" w:rsidRDefault="00B96D2E" w:rsidP="00216160">
      <w:pPr>
        <w:jc w:val="center"/>
        <w:rPr>
          <w:rFonts w:cs="Times New Roman"/>
          <w:color w:val="000000"/>
        </w:rPr>
      </w:pPr>
    </w:p>
    <w:p w14:paraId="34615C98" w14:textId="77777777" w:rsidR="00B96D2E" w:rsidRPr="00F17DA2" w:rsidRDefault="00B96D2E" w:rsidP="00216160">
      <w:pPr>
        <w:jc w:val="center"/>
        <w:rPr>
          <w:rFonts w:cs="Times New Roman"/>
          <w:color w:val="000000"/>
        </w:rPr>
      </w:pPr>
    </w:p>
    <w:p w14:paraId="61DCFCD1" w14:textId="77777777" w:rsidR="00B96D2E" w:rsidRPr="00F17DA2" w:rsidRDefault="00B96D2E" w:rsidP="00216160">
      <w:pPr>
        <w:jc w:val="center"/>
        <w:rPr>
          <w:rFonts w:cs="Times New Roman"/>
          <w:color w:val="000000"/>
        </w:rPr>
      </w:pPr>
    </w:p>
    <w:p w14:paraId="272BD6D1" w14:textId="42BE90CA" w:rsidR="00B96D2E" w:rsidRPr="00F17DA2" w:rsidRDefault="00B96D2E" w:rsidP="00F5216A">
      <w:pPr>
        <w:ind w:firstLine="0"/>
        <w:rPr>
          <w:rFonts w:cs="Times New Roman"/>
          <w:color w:val="000000"/>
        </w:rPr>
      </w:pPr>
      <w:bookmarkStart w:id="0" w:name="_GoBack"/>
      <w:bookmarkEnd w:id="0"/>
    </w:p>
    <w:p w14:paraId="4C608B28" w14:textId="77777777" w:rsidR="00B96D2E" w:rsidRPr="00F17DA2" w:rsidRDefault="00B96D2E" w:rsidP="00B96D2E">
      <w:pPr>
        <w:rPr>
          <w:rFonts w:cs="Times New Roman"/>
          <w:color w:val="000000"/>
        </w:rPr>
      </w:pPr>
    </w:p>
    <w:sdt>
      <w:sdtPr>
        <w:rPr>
          <w:rFonts w:ascii="Times New Roman" w:eastAsia="Arial" w:hAnsi="Times New Roman" w:cs="Arial"/>
          <w:b w:val="0"/>
          <w:color w:val="auto"/>
          <w:sz w:val="28"/>
          <w:szCs w:val="28"/>
          <w:lang w:eastAsia="en-US"/>
        </w:rPr>
        <w:id w:val="2027667185"/>
        <w:docPartObj>
          <w:docPartGallery w:val="Table of Contents"/>
          <w:docPartUnique/>
        </w:docPartObj>
      </w:sdtPr>
      <w:sdtEndPr>
        <w:rPr>
          <w:bCs/>
        </w:rPr>
      </w:sdtEndPr>
      <w:sdtContent>
        <w:p w14:paraId="7C44FE32" w14:textId="5BEC14C9" w:rsidR="00450B80" w:rsidRPr="00B631FF" w:rsidRDefault="00450B80" w:rsidP="00B534D9">
          <w:pPr>
            <w:pStyle w:val="a9"/>
            <w:rPr>
              <w:rFonts w:ascii="Times New Roman" w:hAnsi="Times New Roman" w:cs="Times New Roman"/>
              <w:color w:val="auto"/>
            </w:rPr>
          </w:pPr>
          <w:r w:rsidRPr="00B631FF">
            <w:rPr>
              <w:rFonts w:ascii="Times New Roman" w:hAnsi="Times New Roman" w:cs="Times New Roman"/>
              <w:color w:val="auto"/>
            </w:rPr>
            <w:t>Оглавление</w:t>
          </w:r>
        </w:p>
        <w:p w14:paraId="63F21662" w14:textId="6CEC026B" w:rsidR="00B631FF" w:rsidRDefault="00450B80">
          <w:pPr>
            <w:pStyle w:val="11"/>
            <w:tabs>
              <w:tab w:val="right" w:leader="do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35005918" w:history="1">
            <w:r w:rsidR="00B631FF" w:rsidRPr="00BC3418">
              <w:rPr>
                <w:rStyle w:val="aa"/>
                <w:noProof/>
              </w:rPr>
              <w:t>Введение</w:t>
            </w:r>
            <w:r w:rsidR="00B631FF">
              <w:rPr>
                <w:noProof/>
                <w:webHidden/>
              </w:rPr>
              <w:tab/>
            </w:r>
            <w:r w:rsidR="00B631FF">
              <w:rPr>
                <w:noProof/>
                <w:webHidden/>
              </w:rPr>
              <w:fldChar w:fldCharType="begin"/>
            </w:r>
            <w:r w:rsidR="00B631FF">
              <w:rPr>
                <w:noProof/>
                <w:webHidden/>
              </w:rPr>
              <w:instrText xml:space="preserve"> PAGEREF _Toc135005918 \h </w:instrText>
            </w:r>
            <w:r w:rsidR="00B631FF">
              <w:rPr>
                <w:noProof/>
                <w:webHidden/>
              </w:rPr>
            </w:r>
            <w:r w:rsidR="00B631FF">
              <w:rPr>
                <w:noProof/>
                <w:webHidden/>
              </w:rPr>
              <w:fldChar w:fldCharType="separate"/>
            </w:r>
            <w:r w:rsidR="00B631FF">
              <w:rPr>
                <w:noProof/>
                <w:webHidden/>
              </w:rPr>
              <w:t>4</w:t>
            </w:r>
            <w:r w:rsidR="00B631FF">
              <w:rPr>
                <w:noProof/>
                <w:webHidden/>
              </w:rPr>
              <w:fldChar w:fldCharType="end"/>
            </w:r>
          </w:hyperlink>
        </w:p>
        <w:p w14:paraId="595190F5" w14:textId="2B549D89"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19" w:history="1">
            <w:r w:rsidR="00B631FF" w:rsidRPr="00BC3418">
              <w:rPr>
                <w:rStyle w:val="aa"/>
                <w:noProof/>
              </w:rPr>
              <w:t>Глава 1. Теоретико-методологические основы изучения политических коммуникаций и цифровых технологий</w:t>
            </w:r>
            <w:r w:rsidR="00B631FF">
              <w:rPr>
                <w:noProof/>
                <w:webHidden/>
              </w:rPr>
              <w:tab/>
            </w:r>
            <w:r w:rsidR="00B631FF">
              <w:rPr>
                <w:noProof/>
                <w:webHidden/>
              </w:rPr>
              <w:fldChar w:fldCharType="begin"/>
            </w:r>
            <w:r w:rsidR="00B631FF">
              <w:rPr>
                <w:noProof/>
                <w:webHidden/>
              </w:rPr>
              <w:instrText xml:space="preserve"> PAGEREF _Toc135005919 \h </w:instrText>
            </w:r>
            <w:r w:rsidR="00B631FF">
              <w:rPr>
                <w:noProof/>
                <w:webHidden/>
              </w:rPr>
            </w:r>
            <w:r w:rsidR="00B631FF">
              <w:rPr>
                <w:noProof/>
                <w:webHidden/>
              </w:rPr>
              <w:fldChar w:fldCharType="separate"/>
            </w:r>
            <w:r w:rsidR="00B631FF">
              <w:rPr>
                <w:noProof/>
                <w:webHidden/>
              </w:rPr>
              <w:t>11</w:t>
            </w:r>
            <w:r w:rsidR="00B631FF">
              <w:rPr>
                <w:noProof/>
                <w:webHidden/>
              </w:rPr>
              <w:fldChar w:fldCharType="end"/>
            </w:r>
          </w:hyperlink>
        </w:p>
        <w:p w14:paraId="2932DB4D" w14:textId="4C1A8541"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0" w:history="1">
            <w:r w:rsidR="00B631FF" w:rsidRPr="00BC3418">
              <w:rPr>
                <w:rStyle w:val="aa"/>
                <w:noProof/>
              </w:rPr>
              <w:t>1.1.  Подходы к истолкованию политической коммуникации и коммуникативных технологий в политических процессах</w:t>
            </w:r>
            <w:r w:rsidR="00B631FF">
              <w:rPr>
                <w:noProof/>
                <w:webHidden/>
              </w:rPr>
              <w:tab/>
            </w:r>
            <w:r w:rsidR="00B631FF">
              <w:rPr>
                <w:noProof/>
                <w:webHidden/>
              </w:rPr>
              <w:fldChar w:fldCharType="begin"/>
            </w:r>
            <w:r w:rsidR="00B631FF">
              <w:rPr>
                <w:noProof/>
                <w:webHidden/>
              </w:rPr>
              <w:instrText xml:space="preserve"> PAGEREF _Toc135005920 \h </w:instrText>
            </w:r>
            <w:r w:rsidR="00B631FF">
              <w:rPr>
                <w:noProof/>
                <w:webHidden/>
              </w:rPr>
            </w:r>
            <w:r w:rsidR="00B631FF">
              <w:rPr>
                <w:noProof/>
                <w:webHidden/>
              </w:rPr>
              <w:fldChar w:fldCharType="separate"/>
            </w:r>
            <w:r w:rsidR="00B631FF">
              <w:rPr>
                <w:noProof/>
                <w:webHidden/>
              </w:rPr>
              <w:t>11</w:t>
            </w:r>
            <w:r w:rsidR="00B631FF">
              <w:rPr>
                <w:noProof/>
                <w:webHidden/>
              </w:rPr>
              <w:fldChar w:fldCharType="end"/>
            </w:r>
          </w:hyperlink>
        </w:p>
        <w:p w14:paraId="1F13D9B7" w14:textId="71365BB3"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1" w:history="1">
            <w:r w:rsidR="00B631FF" w:rsidRPr="00BC3418">
              <w:rPr>
                <w:rStyle w:val="aa"/>
                <w:noProof/>
              </w:rPr>
              <w:t>1.2 Цифровые коммуникации в массмедиа и политике</w:t>
            </w:r>
            <w:r w:rsidR="00B631FF">
              <w:rPr>
                <w:noProof/>
                <w:webHidden/>
              </w:rPr>
              <w:tab/>
            </w:r>
            <w:r w:rsidR="00B631FF">
              <w:rPr>
                <w:noProof/>
                <w:webHidden/>
              </w:rPr>
              <w:fldChar w:fldCharType="begin"/>
            </w:r>
            <w:r w:rsidR="00B631FF">
              <w:rPr>
                <w:noProof/>
                <w:webHidden/>
              </w:rPr>
              <w:instrText xml:space="preserve"> PAGEREF _Toc135005921 \h </w:instrText>
            </w:r>
            <w:r w:rsidR="00B631FF">
              <w:rPr>
                <w:noProof/>
                <w:webHidden/>
              </w:rPr>
            </w:r>
            <w:r w:rsidR="00B631FF">
              <w:rPr>
                <w:noProof/>
                <w:webHidden/>
              </w:rPr>
              <w:fldChar w:fldCharType="separate"/>
            </w:r>
            <w:r w:rsidR="00B631FF">
              <w:rPr>
                <w:noProof/>
                <w:webHidden/>
              </w:rPr>
              <w:t>29</w:t>
            </w:r>
            <w:r w:rsidR="00B631FF">
              <w:rPr>
                <w:noProof/>
                <w:webHidden/>
              </w:rPr>
              <w:fldChar w:fldCharType="end"/>
            </w:r>
          </w:hyperlink>
        </w:p>
        <w:p w14:paraId="5793F28F" w14:textId="0D94DBBC"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2" w:history="1">
            <w:r w:rsidR="00B631FF" w:rsidRPr="00BC3418">
              <w:rPr>
                <w:rStyle w:val="aa"/>
                <w:noProof/>
              </w:rPr>
              <w:t>Глава 2. Эмпирическое исследование особенностей влияния цифровых технологий на политические коммуникации в российском общстве</w:t>
            </w:r>
            <w:r w:rsidR="00B631FF">
              <w:rPr>
                <w:noProof/>
                <w:webHidden/>
              </w:rPr>
              <w:tab/>
            </w:r>
            <w:r w:rsidR="00B631FF">
              <w:rPr>
                <w:noProof/>
                <w:webHidden/>
              </w:rPr>
              <w:fldChar w:fldCharType="begin"/>
            </w:r>
            <w:r w:rsidR="00B631FF">
              <w:rPr>
                <w:noProof/>
                <w:webHidden/>
              </w:rPr>
              <w:instrText xml:space="preserve"> PAGEREF _Toc135005922 \h </w:instrText>
            </w:r>
            <w:r w:rsidR="00B631FF">
              <w:rPr>
                <w:noProof/>
                <w:webHidden/>
              </w:rPr>
            </w:r>
            <w:r w:rsidR="00B631FF">
              <w:rPr>
                <w:noProof/>
                <w:webHidden/>
              </w:rPr>
              <w:fldChar w:fldCharType="separate"/>
            </w:r>
            <w:r w:rsidR="00B631FF">
              <w:rPr>
                <w:noProof/>
                <w:webHidden/>
              </w:rPr>
              <w:t>51</w:t>
            </w:r>
            <w:r w:rsidR="00B631FF">
              <w:rPr>
                <w:noProof/>
                <w:webHidden/>
              </w:rPr>
              <w:fldChar w:fldCharType="end"/>
            </w:r>
          </w:hyperlink>
        </w:p>
        <w:p w14:paraId="61CD30D0" w14:textId="11A6ADA2"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3" w:history="1">
            <w:r w:rsidR="00B631FF" w:rsidRPr="00BC3418">
              <w:rPr>
                <w:rStyle w:val="aa"/>
                <w:noProof/>
              </w:rPr>
              <w:t>2.1 Программа эмпирического исследования</w:t>
            </w:r>
            <w:r w:rsidR="00B631FF">
              <w:rPr>
                <w:noProof/>
                <w:webHidden/>
              </w:rPr>
              <w:tab/>
            </w:r>
            <w:r w:rsidR="00B631FF">
              <w:rPr>
                <w:noProof/>
                <w:webHidden/>
              </w:rPr>
              <w:fldChar w:fldCharType="begin"/>
            </w:r>
            <w:r w:rsidR="00B631FF">
              <w:rPr>
                <w:noProof/>
                <w:webHidden/>
              </w:rPr>
              <w:instrText xml:space="preserve"> PAGEREF _Toc135005923 \h </w:instrText>
            </w:r>
            <w:r w:rsidR="00B631FF">
              <w:rPr>
                <w:noProof/>
                <w:webHidden/>
              </w:rPr>
            </w:r>
            <w:r w:rsidR="00B631FF">
              <w:rPr>
                <w:noProof/>
                <w:webHidden/>
              </w:rPr>
              <w:fldChar w:fldCharType="separate"/>
            </w:r>
            <w:r w:rsidR="00B631FF">
              <w:rPr>
                <w:noProof/>
                <w:webHidden/>
              </w:rPr>
              <w:t>51</w:t>
            </w:r>
            <w:r w:rsidR="00B631FF">
              <w:rPr>
                <w:noProof/>
                <w:webHidden/>
              </w:rPr>
              <w:fldChar w:fldCharType="end"/>
            </w:r>
          </w:hyperlink>
        </w:p>
        <w:p w14:paraId="17D685BD" w14:textId="4C9C9FCC"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4" w:history="1">
            <w:r w:rsidR="00B631FF" w:rsidRPr="00BC3418">
              <w:rPr>
                <w:rStyle w:val="aa"/>
                <w:noProof/>
              </w:rPr>
              <w:t>2.2 Основные результаты анализа влияния современных цифровых технологий на политические коммуникации в российском обществе</w:t>
            </w:r>
            <w:r w:rsidR="00B631FF">
              <w:rPr>
                <w:noProof/>
                <w:webHidden/>
              </w:rPr>
              <w:tab/>
            </w:r>
            <w:r w:rsidR="00B631FF">
              <w:rPr>
                <w:noProof/>
                <w:webHidden/>
              </w:rPr>
              <w:fldChar w:fldCharType="begin"/>
            </w:r>
            <w:r w:rsidR="00B631FF">
              <w:rPr>
                <w:noProof/>
                <w:webHidden/>
              </w:rPr>
              <w:instrText xml:space="preserve"> PAGEREF _Toc135005924 \h </w:instrText>
            </w:r>
            <w:r w:rsidR="00B631FF">
              <w:rPr>
                <w:noProof/>
                <w:webHidden/>
              </w:rPr>
            </w:r>
            <w:r w:rsidR="00B631FF">
              <w:rPr>
                <w:noProof/>
                <w:webHidden/>
              </w:rPr>
              <w:fldChar w:fldCharType="separate"/>
            </w:r>
            <w:r w:rsidR="00B631FF">
              <w:rPr>
                <w:noProof/>
                <w:webHidden/>
              </w:rPr>
              <w:t>55</w:t>
            </w:r>
            <w:r w:rsidR="00B631FF">
              <w:rPr>
                <w:noProof/>
                <w:webHidden/>
              </w:rPr>
              <w:fldChar w:fldCharType="end"/>
            </w:r>
          </w:hyperlink>
        </w:p>
        <w:p w14:paraId="1BD565E6" w14:textId="63852745"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5" w:history="1">
            <w:r w:rsidR="00B631FF" w:rsidRPr="00BC3418">
              <w:rPr>
                <w:rStyle w:val="aa"/>
                <w:noProof/>
              </w:rPr>
              <w:t>Заключение</w:t>
            </w:r>
            <w:r w:rsidR="00B631FF">
              <w:rPr>
                <w:noProof/>
                <w:webHidden/>
              </w:rPr>
              <w:tab/>
            </w:r>
            <w:r w:rsidR="00B631FF">
              <w:rPr>
                <w:noProof/>
                <w:webHidden/>
              </w:rPr>
              <w:fldChar w:fldCharType="begin"/>
            </w:r>
            <w:r w:rsidR="00B631FF">
              <w:rPr>
                <w:noProof/>
                <w:webHidden/>
              </w:rPr>
              <w:instrText xml:space="preserve"> PAGEREF _Toc135005925 \h </w:instrText>
            </w:r>
            <w:r w:rsidR="00B631FF">
              <w:rPr>
                <w:noProof/>
                <w:webHidden/>
              </w:rPr>
            </w:r>
            <w:r w:rsidR="00B631FF">
              <w:rPr>
                <w:noProof/>
                <w:webHidden/>
              </w:rPr>
              <w:fldChar w:fldCharType="separate"/>
            </w:r>
            <w:r w:rsidR="00B631FF">
              <w:rPr>
                <w:noProof/>
                <w:webHidden/>
              </w:rPr>
              <w:t>66</w:t>
            </w:r>
            <w:r w:rsidR="00B631FF">
              <w:rPr>
                <w:noProof/>
                <w:webHidden/>
              </w:rPr>
              <w:fldChar w:fldCharType="end"/>
            </w:r>
          </w:hyperlink>
        </w:p>
        <w:p w14:paraId="64B2F1E8" w14:textId="36EB120D"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6" w:history="1">
            <w:r w:rsidR="00B631FF" w:rsidRPr="00BC3418">
              <w:rPr>
                <w:rStyle w:val="aa"/>
                <w:noProof/>
              </w:rPr>
              <w:t>Список использованной литературы</w:t>
            </w:r>
            <w:r w:rsidR="00B631FF">
              <w:rPr>
                <w:noProof/>
                <w:webHidden/>
              </w:rPr>
              <w:tab/>
            </w:r>
            <w:r w:rsidR="00B631FF">
              <w:rPr>
                <w:noProof/>
                <w:webHidden/>
              </w:rPr>
              <w:fldChar w:fldCharType="begin"/>
            </w:r>
            <w:r w:rsidR="00B631FF">
              <w:rPr>
                <w:noProof/>
                <w:webHidden/>
              </w:rPr>
              <w:instrText xml:space="preserve"> PAGEREF _Toc135005926 \h </w:instrText>
            </w:r>
            <w:r w:rsidR="00B631FF">
              <w:rPr>
                <w:noProof/>
                <w:webHidden/>
              </w:rPr>
            </w:r>
            <w:r w:rsidR="00B631FF">
              <w:rPr>
                <w:noProof/>
                <w:webHidden/>
              </w:rPr>
              <w:fldChar w:fldCharType="separate"/>
            </w:r>
            <w:r w:rsidR="00B631FF">
              <w:rPr>
                <w:noProof/>
                <w:webHidden/>
              </w:rPr>
              <w:t>72</w:t>
            </w:r>
            <w:r w:rsidR="00B631FF">
              <w:rPr>
                <w:noProof/>
                <w:webHidden/>
              </w:rPr>
              <w:fldChar w:fldCharType="end"/>
            </w:r>
          </w:hyperlink>
        </w:p>
        <w:p w14:paraId="3FF74AD1" w14:textId="53BFE588" w:rsidR="00B631FF" w:rsidRDefault="00676877">
          <w:pPr>
            <w:pStyle w:val="21"/>
            <w:tabs>
              <w:tab w:val="right" w:leader="dot" w:pos="9345"/>
            </w:tabs>
            <w:rPr>
              <w:rFonts w:asciiTheme="minorHAnsi" w:eastAsiaTheme="minorEastAsia" w:hAnsiTheme="minorHAnsi" w:cstheme="minorBidi"/>
              <w:noProof/>
              <w:sz w:val="22"/>
              <w:szCs w:val="22"/>
              <w:lang w:eastAsia="ru-RU"/>
            </w:rPr>
          </w:pPr>
          <w:hyperlink w:anchor="_Toc135005927" w:history="1">
            <w:r w:rsidR="00B631FF" w:rsidRPr="00BC3418">
              <w:rPr>
                <w:rStyle w:val="aa"/>
                <w:noProof/>
              </w:rPr>
              <w:t>Приложение А</w:t>
            </w:r>
            <w:r w:rsidR="00B631FF">
              <w:rPr>
                <w:noProof/>
                <w:webHidden/>
              </w:rPr>
              <w:tab/>
            </w:r>
            <w:r w:rsidR="00B631FF">
              <w:rPr>
                <w:noProof/>
                <w:webHidden/>
              </w:rPr>
              <w:fldChar w:fldCharType="begin"/>
            </w:r>
            <w:r w:rsidR="00B631FF">
              <w:rPr>
                <w:noProof/>
                <w:webHidden/>
              </w:rPr>
              <w:instrText xml:space="preserve"> PAGEREF _Toc135005927 \h </w:instrText>
            </w:r>
            <w:r w:rsidR="00B631FF">
              <w:rPr>
                <w:noProof/>
                <w:webHidden/>
              </w:rPr>
            </w:r>
            <w:r w:rsidR="00B631FF">
              <w:rPr>
                <w:noProof/>
                <w:webHidden/>
              </w:rPr>
              <w:fldChar w:fldCharType="separate"/>
            </w:r>
            <w:r w:rsidR="00B631FF">
              <w:rPr>
                <w:noProof/>
                <w:webHidden/>
              </w:rPr>
              <w:t>79</w:t>
            </w:r>
            <w:r w:rsidR="00B631FF">
              <w:rPr>
                <w:noProof/>
                <w:webHidden/>
              </w:rPr>
              <w:fldChar w:fldCharType="end"/>
            </w:r>
          </w:hyperlink>
        </w:p>
        <w:p w14:paraId="0CFDFF3B" w14:textId="7C88502A"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8" w:history="1">
            <w:r w:rsidR="00B631FF" w:rsidRPr="00BC3418">
              <w:rPr>
                <w:rStyle w:val="aa"/>
                <w:noProof/>
              </w:rPr>
              <w:t>Приложение В</w:t>
            </w:r>
            <w:r w:rsidR="00B631FF">
              <w:rPr>
                <w:noProof/>
                <w:webHidden/>
              </w:rPr>
              <w:tab/>
            </w:r>
            <w:r w:rsidR="00B631FF">
              <w:rPr>
                <w:noProof/>
                <w:webHidden/>
              </w:rPr>
              <w:fldChar w:fldCharType="begin"/>
            </w:r>
            <w:r w:rsidR="00B631FF">
              <w:rPr>
                <w:noProof/>
                <w:webHidden/>
              </w:rPr>
              <w:instrText xml:space="preserve"> PAGEREF _Toc135005928 \h </w:instrText>
            </w:r>
            <w:r w:rsidR="00B631FF">
              <w:rPr>
                <w:noProof/>
                <w:webHidden/>
              </w:rPr>
            </w:r>
            <w:r w:rsidR="00B631FF">
              <w:rPr>
                <w:noProof/>
                <w:webHidden/>
              </w:rPr>
              <w:fldChar w:fldCharType="separate"/>
            </w:r>
            <w:r w:rsidR="00B631FF">
              <w:rPr>
                <w:noProof/>
                <w:webHidden/>
              </w:rPr>
              <w:t>82</w:t>
            </w:r>
            <w:r w:rsidR="00B631FF">
              <w:rPr>
                <w:noProof/>
                <w:webHidden/>
              </w:rPr>
              <w:fldChar w:fldCharType="end"/>
            </w:r>
          </w:hyperlink>
        </w:p>
        <w:p w14:paraId="073542F8" w14:textId="5DAC56CD" w:rsidR="00B631FF" w:rsidRDefault="00676877">
          <w:pPr>
            <w:pStyle w:val="11"/>
            <w:tabs>
              <w:tab w:val="right" w:leader="dot" w:pos="9345"/>
            </w:tabs>
            <w:rPr>
              <w:rFonts w:asciiTheme="minorHAnsi" w:eastAsiaTheme="minorEastAsia" w:hAnsiTheme="minorHAnsi" w:cstheme="minorBidi"/>
              <w:noProof/>
              <w:sz w:val="22"/>
              <w:szCs w:val="22"/>
              <w:lang w:eastAsia="ru-RU"/>
            </w:rPr>
          </w:pPr>
          <w:hyperlink w:anchor="_Toc135005929" w:history="1">
            <w:r w:rsidR="00B631FF" w:rsidRPr="00BC3418">
              <w:rPr>
                <w:rStyle w:val="aa"/>
                <w:noProof/>
              </w:rPr>
              <w:t>Приложение С</w:t>
            </w:r>
            <w:r w:rsidR="00B631FF">
              <w:rPr>
                <w:noProof/>
                <w:webHidden/>
              </w:rPr>
              <w:tab/>
            </w:r>
            <w:r w:rsidR="00B631FF">
              <w:rPr>
                <w:noProof/>
                <w:webHidden/>
              </w:rPr>
              <w:fldChar w:fldCharType="begin"/>
            </w:r>
            <w:r w:rsidR="00B631FF">
              <w:rPr>
                <w:noProof/>
                <w:webHidden/>
              </w:rPr>
              <w:instrText xml:space="preserve"> PAGEREF _Toc135005929 \h </w:instrText>
            </w:r>
            <w:r w:rsidR="00B631FF">
              <w:rPr>
                <w:noProof/>
                <w:webHidden/>
              </w:rPr>
            </w:r>
            <w:r w:rsidR="00B631FF">
              <w:rPr>
                <w:noProof/>
                <w:webHidden/>
              </w:rPr>
              <w:fldChar w:fldCharType="separate"/>
            </w:r>
            <w:r w:rsidR="00B631FF">
              <w:rPr>
                <w:noProof/>
                <w:webHidden/>
              </w:rPr>
              <w:t>85</w:t>
            </w:r>
            <w:r w:rsidR="00B631FF">
              <w:rPr>
                <w:noProof/>
                <w:webHidden/>
              </w:rPr>
              <w:fldChar w:fldCharType="end"/>
            </w:r>
          </w:hyperlink>
        </w:p>
        <w:p w14:paraId="7DD8BCF2" w14:textId="5A7C0C56" w:rsidR="00450B80" w:rsidRDefault="00450B80">
          <w:r>
            <w:rPr>
              <w:b/>
              <w:bCs/>
            </w:rPr>
            <w:fldChar w:fldCharType="end"/>
          </w:r>
        </w:p>
      </w:sdtContent>
    </w:sdt>
    <w:p w14:paraId="680F32A0" w14:textId="77777777" w:rsidR="00BC38C3" w:rsidRPr="00F17DA2" w:rsidRDefault="00BC38C3">
      <w:pPr>
        <w:rPr>
          <w:rFonts w:cs="Times New Roman"/>
          <w:color w:val="000000"/>
        </w:rPr>
      </w:pPr>
      <w:r w:rsidRPr="00F17DA2">
        <w:rPr>
          <w:rFonts w:cs="Times New Roman"/>
          <w:color w:val="000000"/>
        </w:rPr>
        <w:br w:type="page"/>
      </w:r>
    </w:p>
    <w:p w14:paraId="2A1609E1" w14:textId="3293DE99" w:rsidR="003115B9" w:rsidRPr="00450B80" w:rsidRDefault="003115B9" w:rsidP="00B534D9">
      <w:pPr>
        <w:pStyle w:val="1"/>
      </w:pPr>
      <w:bookmarkStart w:id="1" w:name="_Toc133445606"/>
      <w:bookmarkStart w:id="2" w:name="_Toc135005918"/>
      <w:r w:rsidRPr="00450B80">
        <w:lastRenderedPageBreak/>
        <w:t>В</w:t>
      </w:r>
      <w:bookmarkEnd w:id="1"/>
      <w:r w:rsidR="00450B80" w:rsidRPr="00450B80">
        <w:t>ведение</w:t>
      </w:r>
      <w:bookmarkEnd w:id="2"/>
    </w:p>
    <w:p w14:paraId="2A85C9D7" w14:textId="77777777" w:rsidR="003115B9" w:rsidRPr="00F17DA2" w:rsidRDefault="003115B9">
      <w:pPr>
        <w:rPr>
          <w:rFonts w:cs="Times New Roman"/>
          <w:color w:val="000000"/>
        </w:rPr>
      </w:pPr>
    </w:p>
    <w:p w14:paraId="699D136C" w14:textId="00B431B9" w:rsidR="003115B9" w:rsidRPr="00F17DA2" w:rsidRDefault="00DC717D" w:rsidP="00066159">
      <w:pPr>
        <w:rPr>
          <w:rFonts w:cs="Times New Roman"/>
          <w:color w:val="000000"/>
        </w:rPr>
      </w:pPr>
      <w:r w:rsidRPr="00F17DA2">
        <w:rPr>
          <w:rFonts w:cs="Times New Roman"/>
          <w:b/>
          <w:color w:val="000000"/>
        </w:rPr>
        <w:t>Актуальность</w:t>
      </w:r>
      <w:r w:rsidRPr="00F17DA2">
        <w:rPr>
          <w:rFonts w:cs="Times New Roman"/>
          <w:color w:val="000000"/>
        </w:rPr>
        <w:t xml:space="preserve"> </w:t>
      </w:r>
      <w:r w:rsidR="003115B9" w:rsidRPr="00F17DA2">
        <w:rPr>
          <w:rFonts w:cs="Times New Roman"/>
          <w:color w:val="000000"/>
        </w:rPr>
        <w:t>В современных политических системах на сегодняшний день важнейшее значение имеет коммуникация - проходя через весь процесс управления, она является его универсальной функцией.</w:t>
      </w:r>
      <w:r w:rsidR="00965166" w:rsidRPr="00F17DA2">
        <w:rPr>
          <w:rFonts w:cs="Times New Roman"/>
          <w:color w:val="000000"/>
        </w:rPr>
        <w:t xml:space="preserve"> Развитие новых цифровых технологий и средств коммуникации </w:t>
      </w:r>
      <w:r w:rsidR="00AF576F" w:rsidRPr="00F17DA2">
        <w:rPr>
          <w:rFonts w:cs="Times New Roman"/>
          <w:color w:val="000000"/>
        </w:rPr>
        <w:t xml:space="preserve">не только влияют и изменяют политическое управление, но </w:t>
      </w:r>
      <w:r w:rsidR="00965166" w:rsidRPr="00F17DA2">
        <w:rPr>
          <w:rFonts w:cs="Times New Roman"/>
          <w:color w:val="000000"/>
        </w:rPr>
        <w:t>и</w:t>
      </w:r>
      <w:r w:rsidR="00AF576F" w:rsidRPr="00F17DA2">
        <w:rPr>
          <w:rFonts w:cs="Times New Roman"/>
          <w:color w:val="000000"/>
        </w:rPr>
        <w:t xml:space="preserve"> ставят перед политическими институтами задачу в поиске эффективных подходов к политической коммуникации.</w:t>
      </w:r>
      <w:r w:rsidR="00066159" w:rsidRPr="00F17DA2">
        <w:rPr>
          <w:rFonts w:cs="Times New Roman"/>
          <w:color w:val="000000"/>
        </w:rPr>
        <w:t xml:space="preserve"> Данные процессы демонстрируют происходящую ««информационно-коммуникационную революцию», которая представляет собой трансформацию традиционных форм коммуникации, приводящую к изменению содержания информационно-обменных процессов в обществе.</w:t>
      </w:r>
      <w:r w:rsidR="00965166" w:rsidRPr="00F17DA2">
        <w:rPr>
          <w:rFonts w:cs="Times New Roman"/>
          <w:color w:val="000000"/>
        </w:rPr>
        <w:t xml:space="preserve"> </w:t>
      </w:r>
      <w:r w:rsidR="005C7EB4" w:rsidRPr="00F17DA2">
        <w:rPr>
          <w:rFonts w:cs="Times New Roman"/>
          <w:color w:val="000000"/>
        </w:rPr>
        <w:t>Результатом информационно-коммуника</w:t>
      </w:r>
      <w:r w:rsidR="00965166" w:rsidRPr="00F17DA2">
        <w:rPr>
          <w:rFonts w:cs="Times New Roman"/>
          <w:color w:val="000000"/>
        </w:rPr>
        <w:t>цион</w:t>
      </w:r>
      <w:r w:rsidR="005C7EB4" w:rsidRPr="00F17DA2">
        <w:rPr>
          <w:rFonts w:cs="Times New Roman"/>
          <w:color w:val="000000"/>
        </w:rPr>
        <w:t>ной революции, наблюдаемой в обществе, становится формирование особого коммуникативного пространства общественно-политической жизни</w:t>
      </w:r>
      <w:r w:rsidR="009E3C77" w:rsidRPr="00F17DA2">
        <w:rPr>
          <w:rFonts w:cs="Times New Roman"/>
          <w:color w:val="000000"/>
        </w:rPr>
        <w:t>.</w:t>
      </w:r>
    </w:p>
    <w:p w14:paraId="49FEF9AA" w14:textId="31EAE2CD" w:rsidR="008C52F3" w:rsidRPr="00F17DA2" w:rsidRDefault="008C52F3" w:rsidP="00107BC5">
      <w:pPr>
        <w:rPr>
          <w:rFonts w:cs="Times New Roman"/>
          <w:color w:val="000000"/>
        </w:rPr>
      </w:pPr>
      <w:r w:rsidRPr="00F17DA2">
        <w:rPr>
          <w:rFonts w:cs="Times New Roman"/>
          <w:color w:val="000000"/>
        </w:rPr>
        <w:t xml:space="preserve">Цифровые технологии задают вектор, по которому будут развиваться социально-экономические системы многих стран мира на долгосрочную перспективу, что вызывает необходимость исследования и всестороннего анализа процессов цифровой трансформации. </w:t>
      </w:r>
      <w:r w:rsidR="00BF5F69" w:rsidRPr="00F17DA2">
        <w:rPr>
          <w:rFonts w:cs="Times New Roman"/>
          <w:color w:val="000000"/>
        </w:rPr>
        <w:t>Очевидно, что развитие современных цифровых технологий, их активное внедрение не только в повседневную жизнь граждан, но и в процессы публично-властного управления, изменяют устоявшиеся формы политической коммуникации и кардинально трансформируют политическое пространство.</w:t>
      </w:r>
      <w:r w:rsidR="00107BC5" w:rsidRPr="00F17DA2">
        <w:rPr>
          <w:rFonts w:cs="Times New Roman"/>
          <w:color w:val="000000"/>
        </w:rPr>
        <w:t xml:space="preserve"> </w:t>
      </w:r>
      <w:r w:rsidR="005B0960" w:rsidRPr="00F17DA2">
        <w:rPr>
          <w:rFonts w:cs="Times New Roman"/>
          <w:color w:val="000000"/>
        </w:rPr>
        <w:t xml:space="preserve"> Реконфигурация политической коммуникации формирует новые способы взаимодействия между отдельными личностями, политическими институтами и властью.</w:t>
      </w:r>
    </w:p>
    <w:p w14:paraId="55BCCA05" w14:textId="4E16807D" w:rsidR="003115B9" w:rsidRPr="00F17DA2" w:rsidRDefault="00AC5869" w:rsidP="00107BC5">
      <w:pPr>
        <w:rPr>
          <w:rFonts w:cs="Times New Roman"/>
          <w:color w:val="000000"/>
        </w:rPr>
      </w:pPr>
      <w:r w:rsidRPr="00F17DA2">
        <w:rPr>
          <w:rFonts w:cs="Times New Roman"/>
          <w:color w:val="000000"/>
        </w:rPr>
        <w:t xml:space="preserve"> Возникновение </w:t>
      </w:r>
      <w:r w:rsidR="002A30A5" w:rsidRPr="00F17DA2">
        <w:rPr>
          <w:rFonts w:cs="Times New Roman"/>
          <w:color w:val="000000"/>
        </w:rPr>
        <w:t>современных</w:t>
      </w:r>
      <w:r w:rsidRPr="00F17DA2">
        <w:rPr>
          <w:rFonts w:cs="Times New Roman"/>
          <w:color w:val="000000"/>
        </w:rPr>
        <w:t xml:space="preserve"> способов и средств связи, в частности, опосредовало </w:t>
      </w:r>
      <w:r w:rsidR="002A30A5" w:rsidRPr="00F17DA2">
        <w:rPr>
          <w:rFonts w:cs="Times New Roman"/>
          <w:color w:val="000000"/>
        </w:rPr>
        <w:t xml:space="preserve">внедрение принципиально новых </w:t>
      </w:r>
      <w:r w:rsidR="006B5193" w:rsidRPr="00F17DA2">
        <w:rPr>
          <w:rFonts w:cs="Times New Roman"/>
          <w:color w:val="000000"/>
        </w:rPr>
        <w:t>форм</w:t>
      </w:r>
      <w:r w:rsidR="002A30A5" w:rsidRPr="00F17DA2">
        <w:rPr>
          <w:rFonts w:cs="Times New Roman"/>
          <w:color w:val="000000"/>
        </w:rPr>
        <w:t xml:space="preserve"> политической коммуникации и</w:t>
      </w:r>
      <w:r w:rsidR="004B7B18" w:rsidRPr="00F17DA2">
        <w:rPr>
          <w:rFonts w:cs="Times New Roman"/>
          <w:color w:val="000000"/>
        </w:rPr>
        <w:t xml:space="preserve"> выработки подходов к информационно–коммуникационной деятельности</w:t>
      </w:r>
      <w:r w:rsidRPr="00F17DA2">
        <w:rPr>
          <w:rFonts w:cs="Times New Roman"/>
          <w:color w:val="000000"/>
        </w:rPr>
        <w:t xml:space="preserve">. </w:t>
      </w:r>
      <w:r w:rsidR="003115B9" w:rsidRPr="00F17DA2">
        <w:rPr>
          <w:rFonts w:cs="Times New Roman"/>
          <w:color w:val="000000"/>
        </w:rPr>
        <w:t>Связи с общественностью улучшают механизмы артикуляции потреб</w:t>
      </w:r>
      <w:r w:rsidR="003115B9" w:rsidRPr="00F17DA2">
        <w:rPr>
          <w:rFonts w:cs="Times New Roman"/>
          <w:color w:val="000000"/>
        </w:rPr>
        <w:lastRenderedPageBreak/>
        <w:t>ностей граждан, установления обратной связи, а информационно-коммуникативные технологии качественно меняют саму систему управления - политические решения принимаются более оперативно и адресно</w:t>
      </w:r>
      <w:r w:rsidR="00727D88" w:rsidRPr="00F17DA2">
        <w:rPr>
          <w:rFonts w:cs="Times New Roman"/>
          <w:color w:val="000000"/>
        </w:rPr>
        <w:t>.</w:t>
      </w:r>
      <w:r w:rsidR="00107BC5" w:rsidRPr="00F17DA2">
        <w:rPr>
          <w:rFonts w:cs="Times New Roman"/>
          <w:color w:val="000000"/>
        </w:rPr>
        <w:t xml:space="preserve"> </w:t>
      </w:r>
    </w:p>
    <w:p w14:paraId="469F04CC" w14:textId="375B8BFF" w:rsidR="00483277" w:rsidRPr="00F17DA2" w:rsidRDefault="00C06C24" w:rsidP="009648E7">
      <w:pPr>
        <w:rPr>
          <w:rFonts w:cs="Times New Roman"/>
          <w:color w:val="000000"/>
        </w:rPr>
      </w:pPr>
      <w:r w:rsidRPr="00F17DA2">
        <w:rPr>
          <w:rFonts w:cs="Times New Roman"/>
          <w:color w:val="000000"/>
        </w:rPr>
        <w:t xml:space="preserve">Основной </w:t>
      </w:r>
      <w:r w:rsidR="00727D88" w:rsidRPr="00F17DA2">
        <w:rPr>
          <w:rFonts w:cs="Times New Roman"/>
          <w:color w:val="000000"/>
        </w:rPr>
        <w:t>функцией публичной политики в настоящее время является коммуникация между различными слоями населения и населения с властными структурами; обеспечение прозрачности власти в стране. Процессы цифровизации затрагивают почти все сферы общественного взаимодействия, в частности, механизмы цифровизации применяются и в политической сфере, при этом постоянно обновляясь и совершенствуясь.</w:t>
      </w:r>
      <w:r w:rsidR="008227E4" w:rsidRPr="00F17DA2">
        <w:rPr>
          <w:rFonts w:cs="Times New Roman"/>
          <w:color w:val="000000"/>
        </w:rPr>
        <w:t xml:space="preserve"> </w:t>
      </w:r>
    </w:p>
    <w:p w14:paraId="5D87DDED" w14:textId="77777777" w:rsidR="00EC2271" w:rsidRPr="00F17DA2" w:rsidRDefault="00DA0207" w:rsidP="009648E7">
      <w:pPr>
        <w:rPr>
          <w:rFonts w:cs="Times New Roman"/>
          <w:color w:val="000000"/>
          <w:lang w:eastAsia="ru-RU" w:bidi="ru-RU"/>
        </w:rPr>
      </w:pPr>
      <w:r w:rsidRPr="00F17DA2">
        <w:rPr>
          <w:rFonts w:cs="Times New Roman"/>
          <w:color w:val="000000"/>
          <w:lang w:eastAsia="ru-RU" w:bidi="ru-RU"/>
        </w:rPr>
        <w:t>Современную жизнь невозможно представить без средств связи и коммуникации между людьми. Возникновение и развитие технических средств осуществления коммуникации (радио, телевидение и, особенно, Интернет) оказало большое влияние на социальные, политические, экономические, культурно</w:t>
      </w:r>
      <w:r w:rsidR="00EC2271" w:rsidRPr="00F17DA2">
        <w:rPr>
          <w:rFonts w:cs="Times New Roman"/>
          <w:color w:val="000000"/>
          <w:lang w:eastAsia="ru-RU" w:bidi="ru-RU"/>
        </w:rPr>
        <w:t>-</w:t>
      </w:r>
      <w:r w:rsidRPr="00F17DA2">
        <w:rPr>
          <w:rFonts w:cs="Times New Roman"/>
          <w:color w:val="000000"/>
          <w:lang w:eastAsia="ru-RU" w:bidi="ru-RU"/>
        </w:rPr>
        <w:t>исторические характеристики общества, на массовое сознание людей (участников коммуникации) и, в свою очередь, на дискурс.</w:t>
      </w:r>
    </w:p>
    <w:p w14:paraId="4059A271" w14:textId="77777777" w:rsidR="00EC2271" w:rsidRPr="00F17DA2" w:rsidRDefault="00DA0207" w:rsidP="009648E7">
      <w:pPr>
        <w:rPr>
          <w:rFonts w:cs="Times New Roman"/>
          <w:color w:val="000000"/>
          <w:lang w:eastAsia="ru-RU" w:bidi="ru-RU"/>
        </w:rPr>
      </w:pPr>
      <w:r w:rsidRPr="00F17DA2">
        <w:rPr>
          <w:rFonts w:cs="Times New Roman"/>
          <w:color w:val="000000"/>
          <w:lang w:eastAsia="ru-RU" w:bidi="ru-RU"/>
        </w:rPr>
        <w:t xml:space="preserve"> Иными словами, развитие телекоммуникационных средств связи и информационных технологий привело к появлению особого вида дискурсионного взаимодействия - медиадискурса. </w:t>
      </w:r>
    </w:p>
    <w:p w14:paraId="49B99E9E" w14:textId="30088E40" w:rsidR="00EC2271" w:rsidRPr="00F17DA2" w:rsidRDefault="00716478" w:rsidP="009648E7">
      <w:pPr>
        <w:rPr>
          <w:rFonts w:cs="Times New Roman"/>
          <w:color w:val="000000"/>
          <w:lang w:eastAsia="ru-RU" w:bidi="ru-RU"/>
        </w:rPr>
      </w:pPr>
      <w:r w:rsidRPr="00F17DA2">
        <w:rPr>
          <w:rFonts w:cs="Times New Roman"/>
          <w:color w:val="000000"/>
          <w:lang w:eastAsia="ru-RU" w:bidi="ru-RU"/>
        </w:rPr>
        <w:t>М</w:t>
      </w:r>
      <w:r w:rsidR="00DA0207" w:rsidRPr="00F17DA2">
        <w:rPr>
          <w:rFonts w:cs="Times New Roman"/>
          <w:color w:val="000000"/>
          <w:lang w:eastAsia="ru-RU" w:bidi="ru-RU"/>
        </w:rPr>
        <w:t xml:space="preserve">едиадискурс по своей структуре является диалогичным и публичным видом дискурса. На сегодняшний день данный вид дискурса является не только самым широкораспространенным ввиду аудитории, которая вовлечена в медиадискурсивный коммуникативный процесс, но и, возможно, самым влиятельным типом дискурса, поскольку именно медиадискурс принимает непосредственное участие в формировании общественного мнения. </w:t>
      </w:r>
    </w:p>
    <w:p w14:paraId="7106FDDE" w14:textId="5D551396" w:rsidR="00DA0207" w:rsidRPr="00F17DA2" w:rsidRDefault="00DA0207" w:rsidP="009648E7">
      <w:pPr>
        <w:rPr>
          <w:rFonts w:cs="Times New Roman"/>
          <w:color w:val="000000"/>
        </w:rPr>
      </w:pPr>
      <w:r w:rsidRPr="00F17DA2">
        <w:rPr>
          <w:rFonts w:cs="Times New Roman"/>
          <w:color w:val="000000"/>
          <w:lang w:eastAsia="ru-RU" w:bidi="ru-RU"/>
        </w:rPr>
        <w:t xml:space="preserve">Поскольку медиадискурсивный контент является продуктом когнитивно-оценочной деятельности человека, реципиенту следует анализировать данный контент, используя критический дискурс - анализ, во избежание трансформации собственного мнения под влиянием средств массовой информации. </w:t>
      </w:r>
    </w:p>
    <w:p w14:paraId="50E849EA" w14:textId="62453C45" w:rsidR="004D62BA" w:rsidRPr="00F17DA2" w:rsidRDefault="00C32B2C" w:rsidP="00AB6695">
      <w:pPr>
        <w:rPr>
          <w:rFonts w:cs="Times New Roman"/>
          <w:bCs/>
          <w:color w:val="000000"/>
        </w:rPr>
      </w:pPr>
      <w:r w:rsidRPr="00F17DA2">
        <w:rPr>
          <w:rFonts w:cs="Times New Roman"/>
          <w:b/>
          <w:color w:val="000000"/>
        </w:rPr>
        <w:t>Степень</w:t>
      </w:r>
      <w:r w:rsidR="00F92533" w:rsidRPr="00F17DA2">
        <w:rPr>
          <w:rFonts w:cs="Times New Roman"/>
          <w:b/>
          <w:color w:val="000000"/>
        </w:rPr>
        <w:t xml:space="preserve"> </w:t>
      </w:r>
      <w:r w:rsidRPr="00F17DA2">
        <w:rPr>
          <w:rFonts w:cs="Times New Roman"/>
          <w:b/>
          <w:color w:val="000000"/>
        </w:rPr>
        <w:t>разработанности</w:t>
      </w:r>
      <w:r w:rsidRPr="00F17DA2">
        <w:rPr>
          <w:rFonts w:cs="Times New Roman"/>
          <w:color w:val="000000"/>
        </w:rPr>
        <w:t xml:space="preserve"> </w:t>
      </w:r>
      <w:r w:rsidRPr="00F17DA2">
        <w:rPr>
          <w:rFonts w:cs="Times New Roman"/>
          <w:b/>
          <w:color w:val="000000"/>
        </w:rPr>
        <w:t>проблемы</w:t>
      </w:r>
      <w:r w:rsidRPr="00F17DA2">
        <w:rPr>
          <w:rFonts w:cs="Times New Roman"/>
          <w:bCs/>
          <w:color w:val="000000"/>
        </w:rPr>
        <w:t xml:space="preserve">. </w:t>
      </w:r>
      <w:r w:rsidR="00F92533" w:rsidRPr="00F17DA2">
        <w:rPr>
          <w:rFonts w:cs="Times New Roman"/>
          <w:bCs/>
          <w:color w:val="000000"/>
        </w:rPr>
        <w:t xml:space="preserve">Активное изучение особенностей политической коммуникации произошло в связи с развитием общества и </w:t>
      </w:r>
      <w:r w:rsidR="00F92533" w:rsidRPr="00F17DA2">
        <w:rPr>
          <w:rFonts w:cs="Times New Roman"/>
          <w:bCs/>
          <w:color w:val="000000"/>
        </w:rPr>
        <w:lastRenderedPageBreak/>
        <w:t>усложнением структуры взаимоотношений в системе государственного управления. Т. Гоббс полагал, что политические коммуникации служат связующим звеном между различными институтами власти</w:t>
      </w:r>
      <w:r w:rsidR="00C62D8B" w:rsidRPr="00F17DA2">
        <w:rPr>
          <w:rFonts w:cs="Times New Roman"/>
          <w:bCs/>
          <w:color w:val="000000"/>
        </w:rPr>
        <w:footnoteReference w:id="1"/>
      </w:r>
      <w:r w:rsidR="00F92533" w:rsidRPr="00F17DA2">
        <w:rPr>
          <w:rFonts w:cs="Times New Roman"/>
          <w:bCs/>
          <w:color w:val="000000"/>
        </w:rPr>
        <w:t>. В свою очередь, Д. Мильтон</w:t>
      </w:r>
      <w:r w:rsidR="00C62D8B" w:rsidRPr="00F17DA2">
        <w:rPr>
          <w:rFonts w:cs="Times New Roman"/>
          <w:bCs/>
          <w:color w:val="000000"/>
        </w:rPr>
        <w:footnoteReference w:id="2"/>
      </w:r>
      <w:r w:rsidR="00F92533" w:rsidRPr="00F17DA2">
        <w:rPr>
          <w:rFonts w:cs="Times New Roman"/>
          <w:bCs/>
          <w:color w:val="000000"/>
        </w:rPr>
        <w:t>, Дж. Локк</w:t>
      </w:r>
      <w:r w:rsidR="00C62D8B" w:rsidRPr="00F17DA2">
        <w:rPr>
          <w:rFonts w:cs="Times New Roman"/>
          <w:bCs/>
          <w:color w:val="000000"/>
        </w:rPr>
        <w:footnoteReference w:id="3"/>
      </w:r>
      <w:r w:rsidR="00F92533" w:rsidRPr="00F17DA2">
        <w:rPr>
          <w:rFonts w:cs="Times New Roman"/>
          <w:bCs/>
          <w:color w:val="000000"/>
        </w:rPr>
        <w:t>, Д. Юм</w:t>
      </w:r>
      <w:r w:rsidR="00C62D8B" w:rsidRPr="00F17DA2">
        <w:rPr>
          <w:rFonts w:cs="Times New Roman"/>
          <w:bCs/>
          <w:color w:val="000000"/>
        </w:rPr>
        <w:footnoteReference w:id="4"/>
      </w:r>
      <w:r w:rsidR="00F92533" w:rsidRPr="00F17DA2">
        <w:rPr>
          <w:rFonts w:cs="Times New Roman"/>
          <w:bCs/>
          <w:color w:val="000000"/>
        </w:rPr>
        <w:t>, Ш.Л. Монтескье</w:t>
      </w:r>
      <w:r w:rsidR="00C62D8B" w:rsidRPr="00F17DA2">
        <w:rPr>
          <w:rFonts w:cs="Times New Roman"/>
          <w:bCs/>
          <w:color w:val="000000"/>
        </w:rPr>
        <w:footnoteReference w:id="5"/>
      </w:r>
      <w:r w:rsidR="00F92533" w:rsidRPr="00F17DA2">
        <w:rPr>
          <w:rFonts w:cs="Times New Roman"/>
          <w:bCs/>
          <w:color w:val="000000"/>
        </w:rPr>
        <w:t>, Д.С. Милль</w:t>
      </w:r>
      <w:r w:rsidR="00C62D8B" w:rsidRPr="00F17DA2">
        <w:rPr>
          <w:rFonts w:cs="Times New Roman"/>
          <w:bCs/>
          <w:color w:val="000000"/>
        </w:rPr>
        <w:footnoteReference w:id="6"/>
      </w:r>
      <w:r w:rsidR="00F92533" w:rsidRPr="00F17DA2">
        <w:rPr>
          <w:rFonts w:cs="Times New Roman"/>
          <w:bCs/>
          <w:color w:val="000000"/>
        </w:rPr>
        <w:t xml:space="preserve"> рассматривали политическую коммуникацию с позици</w:t>
      </w:r>
      <w:r w:rsidR="00E11555" w:rsidRPr="00F17DA2">
        <w:rPr>
          <w:rFonts w:cs="Times New Roman"/>
          <w:bCs/>
          <w:color w:val="000000"/>
        </w:rPr>
        <w:t>и</w:t>
      </w:r>
      <w:r w:rsidR="00F92533" w:rsidRPr="00F17DA2">
        <w:rPr>
          <w:rFonts w:cs="Times New Roman"/>
          <w:bCs/>
          <w:color w:val="000000"/>
        </w:rPr>
        <w:t xml:space="preserve"> обеспечения общественного контроля над государством. </w:t>
      </w:r>
      <w:r w:rsidR="00C850CC" w:rsidRPr="00F17DA2">
        <w:rPr>
          <w:rFonts w:cs="Times New Roman"/>
          <w:bCs/>
          <w:color w:val="000000"/>
        </w:rPr>
        <w:t xml:space="preserve">Еще в 1948 году Г. Лассуэл говорил о </w:t>
      </w:r>
      <w:r w:rsidR="00663016" w:rsidRPr="00F17DA2">
        <w:rPr>
          <w:rFonts w:cs="Times New Roman"/>
          <w:bCs/>
          <w:color w:val="000000"/>
        </w:rPr>
        <w:t xml:space="preserve">осуществлении пропагандистского воздействия </w:t>
      </w:r>
      <w:r w:rsidR="00C850CC" w:rsidRPr="00F17DA2">
        <w:rPr>
          <w:rFonts w:cs="Times New Roman"/>
          <w:bCs/>
          <w:color w:val="000000"/>
        </w:rPr>
        <w:t>политически</w:t>
      </w:r>
      <w:r w:rsidR="00663016" w:rsidRPr="00F17DA2">
        <w:rPr>
          <w:rFonts w:cs="Times New Roman"/>
          <w:bCs/>
          <w:color w:val="000000"/>
        </w:rPr>
        <w:t>ми</w:t>
      </w:r>
      <w:r w:rsidR="00C850CC" w:rsidRPr="00F17DA2">
        <w:rPr>
          <w:rFonts w:cs="Times New Roman"/>
          <w:bCs/>
          <w:color w:val="000000"/>
        </w:rPr>
        <w:t xml:space="preserve"> коммуникаци</w:t>
      </w:r>
      <w:r w:rsidR="00663016" w:rsidRPr="00F17DA2">
        <w:rPr>
          <w:rFonts w:cs="Times New Roman"/>
          <w:bCs/>
          <w:color w:val="000000"/>
        </w:rPr>
        <w:t>ями</w:t>
      </w:r>
      <w:r w:rsidR="00C62D8B" w:rsidRPr="00F17DA2">
        <w:rPr>
          <w:rFonts w:cs="Times New Roman"/>
          <w:bCs/>
          <w:color w:val="000000"/>
        </w:rPr>
        <w:footnoteReference w:id="7"/>
      </w:r>
      <w:r w:rsidR="00C850CC" w:rsidRPr="00F17DA2">
        <w:rPr>
          <w:rFonts w:cs="Times New Roman"/>
          <w:bCs/>
          <w:color w:val="000000"/>
        </w:rPr>
        <w:t>.</w:t>
      </w:r>
      <w:r w:rsidR="001B750D" w:rsidRPr="00F17DA2">
        <w:rPr>
          <w:rFonts w:cs="Times New Roman"/>
          <w:bCs/>
          <w:color w:val="000000"/>
        </w:rPr>
        <w:t xml:space="preserve"> Позже влияни</w:t>
      </w:r>
      <w:r w:rsidR="004D62BA" w:rsidRPr="00F17DA2">
        <w:rPr>
          <w:rFonts w:cs="Times New Roman"/>
          <w:bCs/>
          <w:color w:val="000000"/>
        </w:rPr>
        <w:t>е</w:t>
      </w:r>
      <w:r w:rsidR="001B750D" w:rsidRPr="00F17DA2">
        <w:rPr>
          <w:rFonts w:cs="Times New Roman"/>
          <w:bCs/>
          <w:color w:val="000000"/>
        </w:rPr>
        <w:t xml:space="preserve"> политической коммуникации на </w:t>
      </w:r>
      <w:r w:rsidR="004D62BA" w:rsidRPr="00F17DA2">
        <w:rPr>
          <w:rFonts w:cs="Times New Roman"/>
          <w:bCs/>
          <w:color w:val="000000"/>
        </w:rPr>
        <w:t xml:space="preserve">формирование </w:t>
      </w:r>
      <w:r w:rsidR="001B750D" w:rsidRPr="00F17DA2">
        <w:rPr>
          <w:rFonts w:cs="Times New Roman"/>
          <w:bCs/>
          <w:color w:val="000000"/>
        </w:rPr>
        <w:t>общественно</w:t>
      </w:r>
      <w:r w:rsidR="004D62BA" w:rsidRPr="00F17DA2">
        <w:rPr>
          <w:rFonts w:cs="Times New Roman"/>
          <w:bCs/>
          <w:color w:val="000000"/>
        </w:rPr>
        <w:t>го</w:t>
      </w:r>
      <w:r w:rsidR="001B750D" w:rsidRPr="00F17DA2">
        <w:rPr>
          <w:rFonts w:cs="Times New Roman"/>
          <w:bCs/>
          <w:color w:val="000000"/>
        </w:rPr>
        <w:t xml:space="preserve"> сознани</w:t>
      </w:r>
      <w:r w:rsidR="004D62BA" w:rsidRPr="00F17DA2">
        <w:rPr>
          <w:rFonts w:cs="Times New Roman"/>
          <w:bCs/>
          <w:color w:val="000000"/>
        </w:rPr>
        <w:t>я и мнения</w:t>
      </w:r>
      <w:r w:rsidR="001B750D" w:rsidRPr="00F17DA2">
        <w:rPr>
          <w:rFonts w:cs="Times New Roman"/>
          <w:bCs/>
          <w:color w:val="000000"/>
        </w:rPr>
        <w:t xml:space="preserve"> изучал</w:t>
      </w:r>
      <w:r w:rsidR="004D62BA" w:rsidRPr="00F17DA2">
        <w:rPr>
          <w:rFonts w:cs="Times New Roman"/>
          <w:bCs/>
          <w:color w:val="000000"/>
        </w:rPr>
        <w:t>и</w:t>
      </w:r>
      <w:r w:rsidR="00C62D8B" w:rsidRPr="00F17DA2">
        <w:rPr>
          <w:rFonts w:cs="Times New Roman"/>
          <w:bCs/>
          <w:color w:val="000000"/>
        </w:rPr>
        <w:t xml:space="preserve"> П. Лазарсфельд и У. Липпманна</w:t>
      </w:r>
      <w:r w:rsidR="00C62D8B" w:rsidRPr="00F17DA2">
        <w:rPr>
          <w:rFonts w:cs="Times New Roman"/>
          <w:bCs/>
          <w:color w:val="000000"/>
        </w:rPr>
        <w:footnoteReference w:id="8"/>
      </w:r>
      <w:r w:rsidR="001B750D" w:rsidRPr="00F17DA2">
        <w:rPr>
          <w:rFonts w:cs="Times New Roman"/>
          <w:bCs/>
          <w:color w:val="000000"/>
        </w:rPr>
        <w:t xml:space="preserve">. </w:t>
      </w:r>
      <w:r w:rsidR="00AB6695" w:rsidRPr="00F17DA2">
        <w:rPr>
          <w:rFonts w:cs="Times New Roman"/>
          <w:bCs/>
          <w:color w:val="000000"/>
        </w:rPr>
        <w:t>В свою очередь рассматрением политической коммуникации как неотъемлемой части политической системы занимались Г. Алмонд и Дж. Коулман</w:t>
      </w:r>
      <w:r w:rsidR="00C62D8B" w:rsidRPr="00F17DA2">
        <w:rPr>
          <w:rFonts w:cs="Times New Roman"/>
          <w:bCs/>
          <w:color w:val="000000"/>
        </w:rPr>
        <w:footnoteReference w:id="9"/>
      </w:r>
      <w:r w:rsidR="00AB6695" w:rsidRPr="00F17DA2">
        <w:rPr>
          <w:rFonts w:cs="Times New Roman"/>
          <w:bCs/>
          <w:color w:val="000000"/>
        </w:rPr>
        <w:t>.</w:t>
      </w:r>
    </w:p>
    <w:p w14:paraId="03FDAE80" w14:textId="4787D097" w:rsidR="00C32B2C" w:rsidRPr="00F17DA2" w:rsidRDefault="00C32B2C" w:rsidP="00E301D2">
      <w:pPr>
        <w:rPr>
          <w:rFonts w:cs="Times New Roman"/>
          <w:color w:val="000000"/>
        </w:rPr>
      </w:pPr>
      <w:r w:rsidRPr="00F17DA2">
        <w:rPr>
          <w:rFonts w:cs="Times New Roman"/>
          <w:bCs/>
          <w:color w:val="000000"/>
        </w:rPr>
        <w:t>Исследованию коммуникационных</w:t>
      </w:r>
      <w:r w:rsidRPr="00F17DA2">
        <w:rPr>
          <w:rFonts w:cs="Times New Roman"/>
          <w:color w:val="000000"/>
        </w:rPr>
        <w:t xml:space="preserve"> процессов в политике посвящены труды таких классиков политической науки, как М. Вебер, Р. Даль, Р. </w:t>
      </w:r>
      <w:r w:rsidRPr="00F17DA2">
        <w:rPr>
          <w:rFonts w:cs="Times New Roman"/>
          <w:color w:val="000000"/>
        </w:rPr>
        <w:lastRenderedPageBreak/>
        <w:t>Нойштадт.</w:t>
      </w:r>
      <w:r w:rsidR="00C850CC" w:rsidRPr="00F17DA2">
        <w:rPr>
          <w:rFonts w:cs="Times New Roman"/>
          <w:color w:val="000000"/>
        </w:rPr>
        <w:t xml:space="preserve"> </w:t>
      </w:r>
      <w:r w:rsidRPr="00F17DA2">
        <w:rPr>
          <w:rFonts w:cs="Times New Roman"/>
          <w:color w:val="000000"/>
        </w:rPr>
        <w:t>На исследования феномена политической коммуникации огромное влияние оказала теория информационной революции и информационного общества, создание которой связано с такими именами как Д. Белл, И. Масуда и др. Среди современных исследований сетевой политической коммуникации можно выделить работы Р., С. Колемана, Б. Барбера, Тапскота Д.</w:t>
      </w:r>
      <w:r w:rsidR="00DC0FFD" w:rsidRPr="00F17DA2">
        <w:rPr>
          <w:rFonts w:cs="Times New Roman"/>
          <w:color w:val="000000"/>
        </w:rPr>
        <w:t>.</w:t>
      </w:r>
      <w:r w:rsidRPr="00F17DA2">
        <w:rPr>
          <w:rFonts w:cs="Times New Roman"/>
          <w:color w:val="000000"/>
        </w:rPr>
        <w:t xml:space="preserve"> Исследования, которые описывают концептуальные проблемы новых информационно</w:t>
      </w:r>
      <w:r w:rsidR="00DC0FFD" w:rsidRPr="00F17DA2">
        <w:rPr>
          <w:rFonts w:cs="Times New Roman"/>
          <w:color w:val="000000"/>
        </w:rPr>
        <w:t>-</w:t>
      </w:r>
      <w:r w:rsidRPr="00F17DA2">
        <w:rPr>
          <w:rFonts w:cs="Times New Roman"/>
          <w:color w:val="000000"/>
        </w:rPr>
        <w:t xml:space="preserve">коммуникационных технологий и их роли в функционировании политической сферы, можно </w:t>
      </w:r>
      <w:r w:rsidR="00C977FF" w:rsidRPr="00F17DA2">
        <w:rPr>
          <w:rFonts w:cs="Times New Roman"/>
          <w:color w:val="000000"/>
        </w:rPr>
        <w:t xml:space="preserve">выделить в работах </w:t>
      </w:r>
      <w:r w:rsidRPr="00F17DA2">
        <w:rPr>
          <w:rFonts w:cs="Times New Roman"/>
          <w:color w:val="000000"/>
        </w:rPr>
        <w:t>М</w:t>
      </w:r>
      <w:r w:rsidR="00C977FF" w:rsidRPr="00F17DA2">
        <w:rPr>
          <w:rFonts w:cs="Times New Roman"/>
          <w:color w:val="000000"/>
        </w:rPr>
        <w:t>. Вершинина, М. Лукиной, М. Павлютенковой</w:t>
      </w:r>
      <w:r w:rsidRPr="00F17DA2">
        <w:rPr>
          <w:rFonts w:cs="Times New Roman"/>
          <w:color w:val="000000"/>
        </w:rPr>
        <w:t>, А. Чугунова.</w:t>
      </w:r>
      <w:r w:rsidR="00AB6695" w:rsidRPr="00F17DA2">
        <w:rPr>
          <w:rFonts w:cs="Times New Roman"/>
          <w:color w:val="000000"/>
        </w:rPr>
        <w:t xml:space="preserve"> </w:t>
      </w:r>
    </w:p>
    <w:p w14:paraId="27B47FAA" w14:textId="198095E9" w:rsidR="00AB6695" w:rsidRPr="00F17DA2" w:rsidRDefault="00AB6695" w:rsidP="00E301D2">
      <w:pPr>
        <w:rPr>
          <w:rFonts w:cs="Times New Roman"/>
          <w:color w:val="000000"/>
        </w:rPr>
      </w:pPr>
      <w:r w:rsidRPr="00F17DA2">
        <w:rPr>
          <w:rFonts w:cs="Times New Roman"/>
          <w:color w:val="000000"/>
        </w:rPr>
        <w:t>Изменение</w:t>
      </w:r>
      <w:r w:rsidR="00E301D2" w:rsidRPr="00F17DA2">
        <w:rPr>
          <w:rFonts w:cs="Times New Roman"/>
          <w:color w:val="000000"/>
        </w:rPr>
        <w:t xml:space="preserve"> </w:t>
      </w:r>
      <w:r w:rsidRPr="00F17DA2">
        <w:rPr>
          <w:rFonts w:cs="Times New Roman"/>
          <w:color w:val="000000"/>
        </w:rPr>
        <w:t>функционирования политического пространства в результате развити</w:t>
      </w:r>
      <w:r w:rsidR="00901012" w:rsidRPr="00F17DA2">
        <w:rPr>
          <w:rFonts w:cs="Times New Roman"/>
          <w:color w:val="000000"/>
        </w:rPr>
        <w:t>я</w:t>
      </w:r>
      <w:r w:rsidRPr="00F17DA2">
        <w:rPr>
          <w:rFonts w:cs="Times New Roman"/>
          <w:color w:val="000000"/>
        </w:rPr>
        <w:t xml:space="preserve"> средств массовой коммуникации и информации представл</w:t>
      </w:r>
      <w:r w:rsidR="00901012" w:rsidRPr="00F17DA2">
        <w:rPr>
          <w:rFonts w:cs="Times New Roman"/>
          <w:color w:val="000000"/>
        </w:rPr>
        <w:t xml:space="preserve">ены в </w:t>
      </w:r>
      <w:r w:rsidRPr="00F17DA2">
        <w:rPr>
          <w:rFonts w:cs="Times New Roman"/>
          <w:color w:val="000000"/>
        </w:rPr>
        <w:t>труд</w:t>
      </w:r>
      <w:r w:rsidR="00901012" w:rsidRPr="00F17DA2">
        <w:rPr>
          <w:rFonts w:cs="Times New Roman"/>
          <w:color w:val="000000"/>
        </w:rPr>
        <w:t>ах</w:t>
      </w:r>
      <w:r w:rsidRPr="00F17DA2">
        <w:rPr>
          <w:rFonts w:cs="Times New Roman"/>
          <w:color w:val="000000"/>
        </w:rPr>
        <w:t xml:space="preserve"> Н.В. Анохиной</w:t>
      </w:r>
      <w:r w:rsidR="00C977FF" w:rsidRPr="005C059C">
        <w:rPr>
          <w:rFonts w:cs="Times New Roman"/>
          <w:color w:val="000000"/>
          <w:sz w:val="20"/>
        </w:rPr>
        <w:footnoteReference w:id="10"/>
      </w:r>
      <w:r w:rsidRPr="00F17DA2">
        <w:rPr>
          <w:rFonts w:cs="Times New Roman"/>
          <w:color w:val="000000"/>
        </w:rPr>
        <w:t>,</w:t>
      </w:r>
      <w:r w:rsidR="00901012" w:rsidRPr="00F17DA2">
        <w:rPr>
          <w:rFonts w:cs="Times New Roman"/>
          <w:color w:val="000000"/>
        </w:rPr>
        <w:t xml:space="preserve"> </w:t>
      </w:r>
      <w:r w:rsidRPr="00F17DA2">
        <w:rPr>
          <w:rFonts w:cs="Times New Roman"/>
          <w:color w:val="000000"/>
        </w:rPr>
        <w:t>Д.В. Иванова</w:t>
      </w:r>
      <w:r w:rsidR="00C977FF" w:rsidRPr="00F17DA2">
        <w:rPr>
          <w:rFonts w:cs="Times New Roman"/>
          <w:color w:val="000000"/>
        </w:rPr>
        <w:footnoteReference w:id="11"/>
      </w:r>
      <w:r w:rsidRPr="00F17DA2">
        <w:rPr>
          <w:rFonts w:cs="Times New Roman"/>
          <w:color w:val="000000"/>
        </w:rPr>
        <w:t>, Н. Лумана</w:t>
      </w:r>
      <w:r w:rsidR="00C977FF" w:rsidRPr="00F17DA2">
        <w:rPr>
          <w:rFonts w:cs="Times New Roman"/>
          <w:color w:val="000000"/>
        </w:rPr>
        <w:footnoteReference w:id="12"/>
      </w:r>
      <w:r w:rsidRPr="00F17DA2">
        <w:rPr>
          <w:rFonts w:cs="Times New Roman"/>
          <w:color w:val="000000"/>
        </w:rPr>
        <w:t>, Д.В. Чайковского</w:t>
      </w:r>
      <w:r w:rsidR="00C977FF" w:rsidRPr="00F17DA2">
        <w:rPr>
          <w:rFonts w:cs="Times New Roman"/>
          <w:color w:val="000000"/>
        </w:rPr>
        <w:footnoteReference w:id="13"/>
      </w:r>
      <w:r w:rsidR="00901012" w:rsidRPr="00F17DA2">
        <w:rPr>
          <w:rFonts w:cs="Times New Roman"/>
          <w:color w:val="000000"/>
        </w:rPr>
        <w:t xml:space="preserve"> и др</w:t>
      </w:r>
      <w:r w:rsidRPr="00F17DA2">
        <w:rPr>
          <w:rFonts w:cs="Times New Roman"/>
          <w:color w:val="000000"/>
        </w:rPr>
        <w:t>.</w:t>
      </w:r>
      <w:r w:rsidR="00E301D2" w:rsidRPr="00F17DA2">
        <w:rPr>
          <w:rFonts w:cs="Times New Roman"/>
          <w:color w:val="000000"/>
        </w:rPr>
        <w:t xml:space="preserve"> В этих работах исследуются новые формы политического участия, котор</w:t>
      </w:r>
      <w:r w:rsidR="007944C2" w:rsidRPr="00F17DA2">
        <w:rPr>
          <w:rFonts w:cs="Times New Roman"/>
          <w:color w:val="000000"/>
        </w:rPr>
        <w:t>ые</w:t>
      </w:r>
      <w:r w:rsidR="00E301D2" w:rsidRPr="00F17DA2">
        <w:rPr>
          <w:rFonts w:cs="Times New Roman"/>
          <w:color w:val="000000"/>
        </w:rPr>
        <w:t xml:space="preserve"> возникаю</w:t>
      </w:r>
      <w:r w:rsidR="007944C2" w:rsidRPr="00F17DA2">
        <w:rPr>
          <w:rFonts w:cs="Times New Roman"/>
          <w:color w:val="000000"/>
        </w:rPr>
        <w:t xml:space="preserve">т под влиянием </w:t>
      </w:r>
      <w:r w:rsidR="00E301D2" w:rsidRPr="00F17DA2">
        <w:rPr>
          <w:rFonts w:cs="Times New Roman"/>
          <w:color w:val="000000"/>
        </w:rPr>
        <w:t>современных информационных технологий.</w:t>
      </w:r>
    </w:p>
    <w:p w14:paraId="7A844015" w14:textId="27907FDB" w:rsidR="00C06C24" w:rsidRPr="00F17DA2" w:rsidRDefault="00696EB3" w:rsidP="00C06C24">
      <w:pPr>
        <w:rPr>
          <w:rFonts w:cs="Times New Roman"/>
          <w:color w:val="000000"/>
        </w:rPr>
      </w:pPr>
      <w:r w:rsidRPr="00F17DA2">
        <w:rPr>
          <w:rFonts w:cs="Times New Roman"/>
          <w:color w:val="000000"/>
        </w:rPr>
        <w:t>Таким образом, изучению политической коммуникации посвящено большое количество работ. Однако, с</w:t>
      </w:r>
      <w:r w:rsidR="00FF5F4B" w:rsidRPr="00F17DA2">
        <w:rPr>
          <w:rFonts w:cs="Times New Roman"/>
          <w:color w:val="000000"/>
        </w:rPr>
        <w:t xml:space="preserve">ледует отметить, что </w:t>
      </w:r>
      <w:r w:rsidR="00CD554F" w:rsidRPr="00F17DA2">
        <w:rPr>
          <w:rFonts w:cs="Times New Roman"/>
          <w:color w:val="000000"/>
        </w:rPr>
        <w:t>характеристики цифровых технологий, особенности и возможности их применения в политической коммуникации, не в полной мере стали объектом комплексного изучения.</w:t>
      </w:r>
      <w:r w:rsidR="00C06C24" w:rsidRPr="00F17DA2">
        <w:rPr>
          <w:rFonts w:cs="Times New Roman"/>
          <w:color w:val="000000"/>
        </w:rPr>
        <w:t xml:space="preserve"> Вместе с тем актуальность темы обусловлена активным проникновением цифровых технологий во все сферы жизнедеятельности современного общества.</w:t>
      </w:r>
    </w:p>
    <w:p w14:paraId="00AEC965" w14:textId="30383CE2" w:rsidR="007B1311" w:rsidRPr="00F17DA2" w:rsidRDefault="007B1311" w:rsidP="007B1311">
      <w:pPr>
        <w:rPr>
          <w:rFonts w:cs="Times New Roman"/>
          <w:color w:val="000000"/>
        </w:rPr>
      </w:pPr>
      <w:r w:rsidRPr="00F17DA2">
        <w:rPr>
          <w:rFonts w:cs="Times New Roman"/>
          <w:b/>
          <w:color w:val="000000"/>
        </w:rPr>
        <w:lastRenderedPageBreak/>
        <w:t xml:space="preserve">Методологической основой </w:t>
      </w:r>
      <w:r w:rsidRPr="00F17DA2">
        <w:rPr>
          <w:rFonts w:cs="Times New Roman"/>
          <w:color w:val="000000"/>
        </w:rPr>
        <w:t>исследования является системный подход, а также такие гносеологические инструменты изучения предметного поля влияния цифровых технологий на политические коммуникации, как методы индукции и дедукции, социальной аналогии и сравнительный анализ.</w:t>
      </w:r>
    </w:p>
    <w:p w14:paraId="361C12CE" w14:textId="77777777" w:rsidR="00C32B2C" w:rsidRPr="00F17DA2" w:rsidRDefault="00C32B2C" w:rsidP="009648E7">
      <w:pPr>
        <w:ind w:firstLine="708"/>
        <w:rPr>
          <w:rFonts w:eastAsia="Calibri" w:cs="Times New Roman"/>
          <w:color w:val="000000"/>
        </w:rPr>
      </w:pPr>
      <w:r w:rsidRPr="00F17DA2">
        <w:rPr>
          <w:rFonts w:eastAsia="Calibri" w:cs="Times New Roman"/>
          <w:b/>
          <w:color w:val="000000"/>
        </w:rPr>
        <w:t>Объектом исследования</w:t>
      </w:r>
      <w:r w:rsidRPr="00F17DA2">
        <w:rPr>
          <w:rFonts w:eastAsia="Calibri" w:cs="Times New Roman"/>
          <w:color w:val="000000"/>
        </w:rPr>
        <w:t xml:space="preserve"> выступают цифровые технологии.</w:t>
      </w:r>
    </w:p>
    <w:p w14:paraId="6E0A4C6A" w14:textId="77777777" w:rsidR="00C32B2C" w:rsidRPr="00F17DA2" w:rsidRDefault="00C32B2C" w:rsidP="009648E7">
      <w:pPr>
        <w:rPr>
          <w:rFonts w:eastAsia="Calibri" w:cs="Times New Roman"/>
          <w:color w:val="000000"/>
        </w:rPr>
      </w:pPr>
      <w:r w:rsidRPr="00F17DA2">
        <w:rPr>
          <w:rFonts w:eastAsia="Calibri" w:cs="Times New Roman"/>
          <w:b/>
          <w:color w:val="000000"/>
        </w:rPr>
        <w:t>Предметом исследования</w:t>
      </w:r>
      <w:r w:rsidRPr="00F17DA2">
        <w:rPr>
          <w:rFonts w:eastAsia="Calibri" w:cs="Times New Roman"/>
          <w:color w:val="000000"/>
        </w:rPr>
        <w:t xml:space="preserve"> является влияние современных цифровых технологий на политические коммуникации в российском обществе.</w:t>
      </w:r>
    </w:p>
    <w:p w14:paraId="1C2267B6" w14:textId="0C72D16F" w:rsidR="00C32B2C" w:rsidRPr="00F17DA2" w:rsidRDefault="00C32B2C" w:rsidP="009648E7">
      <w:pPr>
        <w:autoSpaceDE w:val="0"/>
        <w:autoSpaceDN w:val="0"/>
        <w:adjustRightInd w:val="0"/>
        <w:rPr>
          <w:rFonts w:eastAsia="Calibri" w:cs="Times New Roman"/>
          <w:color w:val="000000"/>
        </w:rPr>
      </w:pPr>
      <w:r w:rsidRPr="00F17DA2">
        <w:rPr>
          <w:rFonts w:eastAsia="Calibri" w:cs="Times New Roman"/>
          <w:b/>
          <w:color w:val="000000"/>
        </w:rPr>
        <w:t xml:space="preserve">Цель исследования </w:t>
      </w:r>
      <w:r w:rsidRPr="00F17DA2">
        <w:rPr>
          <w:rFonts w:eastAsia="Calibri" w:cs="Times New Roman"/>
          <w:color w:val="000000"/>
        </w:rPr>
        <w:t xml:space="preserve">изучить и выявить </w:t>
      </w:r>
      <w:r w:rsidR="00264828" w:rsidRPr="00F17DA2">
        <w:rPr>
          <w:rFonts w:eastAsia="Calibri" w:cs="Times New Roman"/>
          <w:color w:val="000000"/>
        </w:rPr>
        <w:t>особенности</w:t>
      </w:r>
      <w:r w:rsidR="00C56158" w:rsidRPr="00F17DA2">
        <w:rPr>
          <w:rFonts w:eastAsia="Calibri" w:cs="Times New Roman"/>
          <w:color w:val="000000"/>
        </w:rPr>
        <w:t xml:space="preserve"> и</w:t>
      </w:r>
      <w:r w:rsidRPr="00F17DA2">
        <w:rPr>
          <w:rFonts w:eastAsia="Calibri" w:cs="Times New Roman"/>
          <w:color w:val="000000"/>
        </w:rPr>
        <w:t xml:space="preserve"> основные направления воздействия цифровых технологий на политически</w:t>
      </w:r>
      <w:r w:rsidR="00C56158" w:rsidRPr="00F17DA2">
        <w:rPr>
          <w:rFonts w:eastAsia="Calibri" w:cs="Times New Roman"/>
          <w:color w:val="000000"/>
        </w:rPr>
        <w:t>е</w:t>
      </w:r>
      <w:r w:rsidRPr="00F17DA2">
        <w:rPr>
          <w:rFonts w:eastAsia="Calibri" w:cs="Times New Roman"/>
          <w:color w:val="000000"/>
        </w:rPr>
        <w:t xml:space="preserve"> коммуникаци</w:t>
      </w:r>
      <w:r w:rsidR="00C56158" w:rsidRPr="00F17DA2">
        <w:rPr>
          <w:rFonts w:eastAsia="Calibri" w:cs="Times New Roman"/>
          <w:color w:val="000000"/>
        </w:rPr>
        <w:t>и</w:t>
      </w:r>
      <w:r w:rsidRPr="00F17DA2">
        <w:rPr>
          <w:rFonts w:eastAsia="Calibri" w:cs="Times New Roman"/>
          <w:color w:val="000000"/>
        </w:rPr>
        <w:t xml:space="preserve"> в современной России.</w:t>
      </w:r>
    </w:p>
    <w:p w14:paraId="6EF1657D" w14:textId="77777777" w:rsidR="00C32B2C" w:rsidRPr="00F17DA2" w:rsidRDefault="00C32B2C" w:rsidP="009648E7">
      <w:pPr>
        <w:autoSpaceDE w:val="0"/>
        <w:autoSpaceDN w:val="0"/>
        <w:adjustRightInd w:val="0"/>
        <w:rPr>
          <w:rFonts w:eastAsia="Calibri" w:cs="Times New Roman"/>
          <w:color w:val="000000"/>
        </w:rPr>
      </w:pPr>
      <w:r w:rsidRPr="00F17DA2">
        <w:rPr>
          <w:rFonts w:eastAsia="Calibri" w:cs="Times New Roman"/>
          <w:color w:val="000000"/>
        </w:rPr>
        <w:t xml:space="preserve">Достижение данной цели предполагает решение следующих </w:t>
      </w:r>
      <w:r w:rsidRPr="00F17DA2">
        <w:rPr>
          <w:rFonts w:eastAsia="Calibri" w:cs="Times New Roman"/>
          <w:b/>
          <w:bCs/>
          <w:color w:val="000000"/>
        </w:rPr>
        <w:t>задач</w:t>
      </w:r>
      <w:r w:rsidRPr="00F17DA2">
        <w:rPr>
          <w:rFonts w:eastAsia="Calibri" w:cs="Times New Roman"/>
          <w:color w:val="000000"/>
        </w:rPr>
        <w:t>:</w:t>
      </w:r>
    </w:p>
    <w:p w14:paraId="3DCF6B57" w14:textId="77777777" w:rsidR="00C32B2C" w:rsidRPr="00F17DA2" w:rsidRDefault="00C32B2C" w:rsidP="009648E7">
      <w:pPr>
        <w:numPr>
          <w:ilvl w:val="0"/>
          <w:numId w:val="13"/>
        </w:numPr>
        <w:rPr>
          <w:rFonts w:eastAsia="Calibri" w:cs="Times New Roman"/>
          <w:bCs/>
          <w:color w:val="000000"/>
        </w:rPr>
      </w:pPr>
      <w:r w:rsidRPr="00F17DA2">
        <w:rPr>
          <w:rFonts w:eastAsia="Calibri" w:cs="Times New Roman"/>
          <w:bCs/>
          <w:color w:val="000000"/>
        </w:rPr>
        <w:t>рассмотрение специфики политических коммуникаций путем сопоставления различных отечественных и зарубежных подходов;</w:t>
      </w:r>
    </w:p>
    <w:p w14:paraId="5955B70E" w14:textId="77777777" w:rsidR="00C32B2C" w:rsidRPr="00F17DA2" w:rsidRDefault="00C32B2C" w:rsidP="009648E7">
      <w:pPr>
        <w:numPr>
          <w:ilvl w:val="0"/>
          <w:numId w:val="13"/>
        </w:numPr>
        <w:rPr>
          <w:rFonts w:eastAsia="Calibri" w:cs="Times New Roman"/>
          <w:bCs/>
          <w:color w:val="000000"/>
        </w:rPr>
      </w:pPr>
      <w:r w:rsidRPr="00F17DA2">
        <w:rPr>
          <w:rFonts w:eastAsia="Calibri" w:cs="Times New Roman"/>
          <w:bCs/>
          <w:color w:val="000000"/>
        </w:rPr>
        <w:t>обобщение основных теоретических и методологических подходов к изучению сетевой политической коммуникации;</w:t>
      </w:r>
    </w:p>
    <w:p w14:paraId="485C74BE" w14:textId="77777777" w:rsidR="00C32B2C" w:rsidRPr="00F17DA2" w:rsidRDefault="00C32B2C" w:rsidP="009648E7">
      <w:pPr>
        <w:numPr>
          <w:ilvl w:val="0"/>
          <w:numId w:val="13"/>
        </w:numPr>
        <w:rPr>
          <w:rFonts w:eastAsia="Calibri" w:cs="Times New Roman"/>
          <w:bCs/>
          <w:color w:val="000000"/>
        </w:rPr>
      </w:pPr>
      <w:r w:rsidRPr="00F17DA2">
        <w:rPr>
          <w:rFonts w:eastAsia="Calibri" w:cs="Times New Roman"/>
          <w:bCs/>
          <w:color w:val="000000"/>
        </w:rPr>
        <w:t>выявление особенностей Интернета как среды многосторонней и многосубъектной политической коммуникации;</w:t>
      </w:r>
    </w:p>
    <w:p w14:paraId="1DF78301" w14:textId="77777777" w:rsidR="00C32B2C" w:rsidRPr="00F17DA2" w:rsidRDefault="00C32B2C" w:rsidP="009648E7">
      <w:pPr>
        <w:numPr>
          <w:ilvl w:val="0"/>
          <w:numId w:val="13"/>
        </w:numPr>
        <w:rPr>
          <w:rFonts w:eastAsia="Calibri" w:cs="Times New Roman"/>
          <w:bCs/>
          <w:color w:val="000000"/>
        </w:rPr>
      </w:pPr>
      <w:r w:rsidRPr="00F17DA2">
        <w:rPr>
          <w:rFonts w:eastAsia="Calibri" w:cs="Times New Roman"/>
          <w:bCs/>
          <w:color w:val="000000"/>
        </w:rPr>
        <w:t>определить концепты новых форм политической коммуникации;</w:t>
      </w:r>
    </w:p>
    <w:p w14:paraId="3B697902" w14:textId="77777777" w:rsidR="00C32B2C" w:rsidRPr="00F17DA2" w:rsidRDefault="00C32B2C" w:rsidP="009648E7">
      <w:pPr>
        <w:numPr>
          <w:ilvl w:val="0"/>
          <w:numId w:val="13"/>
        </w:numPr>
        <w:rPr>
          <w:rFonts w:eastAsia="Calibri" w:cs="Times New Roman"/>
          <w:bCs/>
          <w:color w:val="000000"/>
        </w:rPr>
      </w:pPr>
      <w:r w:rsidRPr="00F17DA2">
        <w:rPr>
          <w:rFonts w:eastAsia="Calibri" w:cs="Times New Roman"/>
          <w:bCs/>
          <w:color w:val="000000"/>
        </w:rPr>
        <w:t>операционализировать ключевые понятия для эмпирической части исследования;</w:t>
      </w:r>
    </w:p>
    <w:p w14:paraId="58540BAE" w14:textId="48B2380B" w:rsidR="00C32B2C" w:rsidRPr="00F17DA2" w:rsidRDefault="00C32B2C" w:rsidP="00264828">
      <w:pPr>
        <w:numPr>
          <w:ilvl w:val="0"/>
          <w:numId w:val="13"/>
        </w:numPr>
        <w:rPr>
          <w:rFonts w:eastAsia="Calibri" w:cs="Times New Roman"/>
          <w:bCs/>
          <w:color w:val="000000"/>
        </w:rPr>
      </w:pPr>
      <w:r w:rsidRPr="00F17DA2">
        <w:rPr>
          <w:rFonts w:eastAsia="Calibri" w:cs="Times New Roman"/>
          <w:bCs/>
          <w:color w:val="000000"/>
        </w:rPr>
        <w:t>разработать программу эмпирического исследования</w:t>
      </w:r>
      <w:r w:rsidR="00264828" w:rsidRPr="00F17DA2">
        <w:rPr>
          <w:rFonts w:eastAsia="Calibri" w:cs="Times New Roman"/>
          <w:bCs/>
          <w:color w:val="000000"/>
        </w:rPr>
        <w:t xml:space="preserve"> влияния</w:t>
      </w:r>
      <w:r w:rsidR="00264828" w:rsidRPr="00F17DA2">
        <w:rPr>
          <w:rFonts w:cs="Times New Roman"/>
          <w:color w:val="000000"/>
        </w:rPr>
        <w:t xml:space="preserve"> </w:t>
      </w:r>
      <w:r w:rsidR="00264828" w:rsidRPr="00F17DA2">
        <w:rPr>
          <w:rFonts w:eastAsia="Calibri" w:cs="Times New Roman"/>
          <w:bCs/>
          <w:color w:val="000000"/>
        </w:rPr>
        <w:t>цифровых технологий на политические коммуникации в российском обществе</w:t>
      </w:r>
      <w:r w:rsidRPr="00F17DA2">
        <w:rPr>
          <w:rFonts w:eastAsia="Calibri" w:cs="Times New Roman"/>
          <w:bCs/>
          <w:color w:val="000000"/>
        </w:rPr>
        <w:t>, провести исследование и проанализировать полученные результаты.</w:t>
      </w:r>
    </w:p>
    <w:p w14:paraId="6996730E" w14:textId="5289108F" w:rsidR="00A345D3" w:rsidRPr="00F17DA2" w:rsidRDefault="00C32B2C" w:rsidP="00A345D3">
      <w:pPr>
        <w:rPr>
          <w:rFonts w:eastAsia="Calibri" w:cs="Times New Roman"/>
          <w:bCs/>
          <w:color w:val="000000"/>
        </w:rPr>
      </w:pPr>
      <w:r w:rsidRPr="00F17DA2">
        <w:rPr>
          <w:rFonts w:eastAsia="Calibri" w:cs="Times New Roman"/>
          <w:bCs/>
          <w:color w:val="000000"/>
        </w:rPr>
        <w:t xml:space="preserve">    </w:t>
      </w:r>
      <w:r w:rsidR="007B1311" w:rsidRPr="00F17DA2">
        <w:rPr>
          <w:rFonts w:eastAsia="Calibri" w:cs="Times New Roman"/>
          <w:bCs/>
          <w:color w:val="000000"/>
        </w:rPr>
        <w:t xml:space="preserve">      </w:t>
      </w:r>
      <w:r w:rsidR="009648E7" w:rsidRPr="00F17DA2">
        <w:rPr>
          <w:rFonts w:eastAsia="Calibri" w:cs="Times New Roman"/>
          <w:b/>
          <w:bCs/>
          <w:color w:val="000000"/>
        </w:rPr>
        <w:t>Гипотеза исследования</w:t>
      </w:r>
      <w:r w:rsidRPr="00F17DA2">
        <w:rPr>
          <w:rFonts w:eastAsia="Calibri" w:cs="Times New Roman"/>
          <w:bCs/>
          <w:color w:val="000000"/>
        </w:rPr>
        <w:t xml:space="preserve"> заключается в предположении о том, что использование растущего потенциала современных цифровых технологий способствует их влиянию на политические коммуникации в российс</w:t>
      </w:r>
      <w:r w:rsidR="00450B80">
        <w:rPr>
          <w:rFonts w:eastAsia="Calibri" w:cs="Times New Roman"/>
          <w:bCs/>
          <w:color w:val="000000"/>
        </w:rPr>
        <w:t>ком обществе</w:t>
      </w:r>
      <w:r w:rsidR="00A345D3" w:rsidRPr="00F17DA2">
        <w:rPr>
          <w:rFonts w:eastAsia="Calibri" w:cs="Times New Roman"/>
          <w:bCs/>
          <w:color w:val="000000"/>
        </w:rPr>
        <w:t>.</w:t>
      </w:r>
    </w:p>
    <w:p w14:paraId="30E89AAE" w14:textId="1A860CE7" w:rsidR="00A345D3" w:rsidRPr="00F17DA2" w:rsidRDefault="00C32B2C" w:rsidP="00A345D3">
      <w:pPr>
        <w:rPr>
          <w:rFonts w:eastAsia="Calibri" w:cs="Times New Roman"/>
          <w:bCs/>
          <w:color w:val="000000"/>
        </w:rPr>
      </w:pPr>
      <w:r w:rsidRPr="00F17DA2">
        <w:rPr>
          <w:rFonts w:eastAsia="Calibri" w:cs="Times New Roman"/>
          <w:b/>
          <w:bCs/>
          <w:color w:val="000000"/>
        </w:rPr>
        <w:t xml:space="preserve">Теоретическую базу исследования </w:t>
      </w:r>
      <w:r w:rsidRPr="00F17DA2">
        <w:rPr>
          <w:rFonts w:eastAsia="Calibri" w:cs="Times New Roman"/>
          <w:color w:val="000000"/>
          <w:szCs w:val="24"/>
        </w:rPr>
        <w:t>составляют работы отечественных и зарубежных учёных, посвящённые проблематике политических коммуникаций, опосредованны</w:t>
      </w:r>
      <w:r w:rsidR="00E24ED1" w:rsidRPr="00F17DA2">
        <w:rPr>
          <w:rFonts w:eastAsia="Calibri" w:cs="Times New Roman"/>
          <w:color w:val="000000"/>
          <w:szCs w:val="24"/>
        </w:rPr>
        <w:t>х</w:t>
      </w:r>
      <w:r w:rsidRPr="00F17DA2">
        <w:rPr>
          <w:rFonts w:eastAsia="Calibri" w:cs="Times New Roman"/>
          <w:color w:val="000000"/>
          <w:szCs w:val="24"/>
        </w:rPr>
        <w:t xml:space="preserve"> информационно-коммуникационными технологиями. </w:t>
      </w:r>
      <w:r w:rsidRPr="00F17DA2">
        <w:rPr>
          <w:rFonts w:eastAsia="Calibri" w:cs="Times New Roman"/>
          <w:color w:val="000000"/>
          <w:szCs w:val="24"/>
        </w:rPr>
        <w:lastRenderedPageBreak/>
        <w:t>Исходные предпосылки исследования основаны на концепции информационного общества М. Кастельса. Источниково</w:t>
      </w:r>
      <w:r w:rsidR="009648E7" w:rsidRPr="00F17DA2">
        <w:rPr>
          <w:rFonts w:eastAsia="Calibri" w:cs="Times New Roman"/>
          <w:color w:val="000000"/>
          <w:szCs w:val="24"/>
        </w:rPr>
        <w:t>й базой в данной работе выступили</w:t>
      </w:r>
      <w:r w:rsidRPr="00F17DA2">
        <w:rPr>
          <w:rFonts w:eastAsia="Calibri" w:cs="Times New Roman"/>
          <w:color w:val="000000"/>
          <w:szCs w:val="24"/>
        </w:rPr>
        <w:t xml:space="preserve"> труды исследователей в области социологии коммуникаций, философии, психологии, исследователей цифрового общества, а также данные, полученные в результате собственного исследования. </w:t>
      </w:r>
    </w:p>
    <w:p w14:paraId="0EABA273" w14:textId="6DB4FDED" w:rsidR="00C32B2C" w:rsidRPr="00F17DA2" w:rsidRDefault="00C32B2C" w:rsidP="00A345D3">
      <w:pPr>
        <w:rPr>
          <w:rFonts w:eastAsia="Calibri" w:cs="Times New Roman"/>
          <w:color w:val="000000"/>
          <w:szCs w:val="24"/>
        </w:rPr>
      </w:pPr>
      <w:r w:rsidRPr="00F17DA2">
        <w:rPr>
          <w:rFonts w:eastAsia="Calibri" w:cs="Times New Roman"/>
          <w:b/>
          <w:color w:val="000000"/>
          <w:szCs w:val="24"/>
        </w:rPr>
        <w:t>При разработке программы эмпирического исследования</w:t>
      </w:r>
      <w:r w:rsidRPr="00F17DA2">
        <w:rPr>
          <w:rFonts w:eastAsia="Calibri" w:cs="Times New Roman"/>
          <w:color w:val="000000"/>
          <w:szCs w:val="24"/>
        </w:rPr>
        <w:t>, использована методика конструирования программы качественного исследования - полуструктурированного интервью в формате глубинного интервью</w:t>
      </w:r>
      <w:r w:rsidR="00716478" w:rsidRPr="00F17DA2">
        <w:rPr>
          <w:rFonts w:eastAsia="Calibri" w:cs="Times New Roman"/>
          <w:color w:val="000000"/>
          <w:szCs w:val="24"/>
        </w:rPr>
        <w:t>.</w:t>
      </w:r>
    </w:p>
    <w:p w14:paraId="2E7FBEFA" w14:textId="5F1A3508" w:rsidR="005453F9" w:rsidRPr="00F17DA2" w:rsidRDefault="005453F9" w:rsidP="005453F9">
      <w:pPr>
        <w:rPr>
          <w:rFonts w:eastAsia="Calibri" w:cs="Times New Roman"/>
          <w:color w:val="000000"/>
          <w:szCs w:val="24"/>
        </w:rPr>
      </w:pPr>
      <w:r w:rsidRPr="00F17DA2">
        <w:rPr>
          <w:rFonts w:eastAsia="Calibri" w:cs="Times New Roman"/>
          <w:b/>
          <w:color w:val="000000"/>
          <w:szCs w:val="24"/>
        </w:rPr>
        <w:t xml:space="preserve">Основные </w:t>
      </w:r>
      <w:r w:rsidR="00E24ED1" w:rsidRPr="00F17DA2">
        <w:rPr>
          <w:rFonts w:eastAsia="Calibri" w:cs="Times New Roman"/>
          <w:b/>
          <w:color w:val="000000"/>
          <w:szCs w:val="24"/>
        </w:rPr>
        <w:t>результаты,</w:t>
      </w:r>
      <w:r w:rsidR="00E24ED1" w:rsidRPr="00F17DA2">
        <w:rPr>
          <w:rFonts w:eastAsia="Calibri" w:cs="Times New Roman"/>
          <w:color w:val="000000"/>
          <w:szCs w:val="24"/>
        </w:rPr>
        <w:t xml:space="preserve"> проведенного исследования, отражающи</w:t>
      </w:r>
      <w:r w:rsidR="00264828" w:rsidRPr="00F17DA2">
        <w:rPr>
          <w:rFonts w:eastAsia="Calibri" w:cs="Times New Roman"/>
          <w:color w:val="000000"/>
          <w:szCs w:val="24"/>
        </w:rPr>
        <w:t>е</w:t>
      </w:r>
      <w:r w:rsidR="00E24ED1" w:rsidRPr="00F17DA2">
        <w:rPr>
          <w:rFonts w:eastAsia="Calibri" w:cs="Times New Roman"/>
          <w:color w:val="000000"/>
          <w:szCs w:val="24"/>
        </w:rPr>
        <w:t xml:space="preserve"> авторскую позицию, состоят в следующих </w:t>
      </w:r>
      <w:r w:rsidRPr="00F17DA2">
        <w:rPr>
          <w:rFonts w:eastAsia="Calibri" w:cs="Times New Roman"/>
          <w:color w:val="000000"/>
          <w:szCs w:val="24"/>
        </w:rPr>
        <w:t>положения</w:t>
      </w:r>
      <w:r w:rsidR="00E24ED1" w:rsidRPr="00F17DA2">
        <w:rPr>
          <w:rFonts w:eastAsia="Calibri" w:cs="Times New Roman"/>
          <w:color w:val="000000"/>
          <w:szCs w:val="24"/>
        </w:rPr>
        <w:t>х</w:t>
      </w:r>
      <w:r w:rsidRPr="00F17DA2">
        <w:rPr>
          <w:rFonts w:eastAsia="Calibri" w:cs="Times New Roman"/>
          <w:color w:val="000000"/>
          <w:szCs w:val="24"/>
        </w:rPr>
        <w:t>, выносимы</w:t>
      </w:r>
      <w:r w:rsidR="00E24ED1" w:rsidRPr="00F17DA2">
        <w:rPr>
          <w:rFonts w:eastAsia="Calibri" w:cs="Times New Roman"/>
          <w:color w:val="000000"/>
          <w:szCs w:val="24"/>
        </w:rPr>
        <w:t>х</w:t>
      </w:r>
      <w:r w:rsidRPr="00F17DA2">
        <w:rPr>
          <w:rFonts w:eastAsia="Calibri" w:cs="Times New Roman"/>
          <w:color w:val="000000"/>
          <w:szCs w:val="24"/>
        </w:rPr>
        <w:t xml:space="preserve"> на защиту:</w:t>
      </w:r>
    </w:p>
    <w:p w14:paraId="17874FB0" w14:textId="43346BFD" w:rsidR="005453F9" w:rsidRPr="00F17DA2" w:rsidRDefault="005453F9" w:rsidP="005453F9">
      <w:pPr>
        <w:rPr>
          <w:rFonts w:eastAsia="Calibri" w:cs="Times New Roman"/>
          <w:color w:val="000000"/>
          <w:szCs w:val="24"/>
        </w:rPr>
      </w:pPr>
      <w:r w:rsidRPr="00F17DA2">
        <w:rPr>
          <w:rFonts w:eastAsia="Calibri" w:cs="Times New Roman"/>
          <w:color w:val="000000"/>
          <w:szCs w:val="24"/>
        </w:rPr>
        <w:t>1.</w:t>
      </w:r>
      <w:r w:rsidR="00264828" w:rsidRPr="00F17DA2">
        <w:rPr>
          <w:rFonts w:eastAsia="Calibri" w:cs="Times New Roman"/>
          <w:color w:val="000000"/>
          <w:szCs w:val="24"/>
        </w:rPr>
        <w:t xml:space="preserve">Обосновано положением о том, что </w:t>
      </w:r>
      <w:r w:rsidR="00264828" w:rsidRPr="00F17DA2">
        <w:rPr>
          <w:rFonts w:eastAsia="Calibri" w:cs="Times New Roman"/>
          <w:bCs/>
          <w:color w:val="000000"/>
          <w:szCs w:val="24"/>
        </w:rPr>
        <w:t>использование растущего потенциала современных цифровых технологий способствует их влиянию на политические коммуникации в российском обществе и видоизменяет их. А и</w:t>
      </w:r>
      <w:r w:rsidRPr="00F17DA2">
        <w:rPr>
          <w:rFonts w:eastAsia="Calibri" w:cs="Times New Roman"/>
          <w:color w:val="000000"/>
          <w:szCs w:val="24"/>
        </w:rPr>
        <w:t>нтернет</w:t>
      </w:r>
      <w:r w:rsidR="00903246" w:rsidRPr="00F17DA2">
        <w:rPr>
          <w:rFonts w:eastAsia="Calibri" w:cs="Times New Roman"/>
          <w:color w:val="000000"/>
          <w:szCs w:val="24"/>
        </w:rPr>
        <w:t xml:space="preserve"> </w:t>
      </w:r>
      <w:r w:rsidRPr="00F17DA2">
        <w:rPr>
          <w:rFonts w:eastAsia="Calibri" w:cs="Times New Roman"/>
          <w:color w:val="000000"/>
          <w:szCs w:val="24"/>
        </w:rPr>
        <w:t>-</w:t>
      </w:r>
      <w:r w:rsidR="00903246" w:rsidRPr="00F17DA2">
        <w:rPr>
          <w:rFonts w:eastAsia="Calibri" w:cs="Times New Roman"/>
          <w:color w:val="000000"/>
          <w:szCs w:val="24"/>
        </w:rPr>
        <w:t xml:space="preserve"> </w:t>
      </w:r>
      <w:r w:rsidRPr="00F17DA2">
        <w:rPr>
          <w:rFonts w:eastAsia="Calibri" w:cs="Times New Roman"/>
          <w:color w:val="000000"/>
          <w:szCs w:val="24"/>
        </w:rPr>
        <w:t>СМИ  являются  основным источником  предоставления  информации  наиболее  активной  части современного российского общества.</w:t>
      </w:r>
    </w:p>
    <w:p w14:paraId="167F6D5C" w14:textId="4E6FA789" w:rsidR="005453F9" w:rsidRPr="00F17DA2" w:rsidRDefault="005453F9" w:rsidP="005453F9">
      <w:pPr>
        <w:rPr>
          <w:rFonts w:cs="Times New Roman"/>
          <w:color w:val="000000"/>
        </w:rPr>
      </w:pPr>
      <w:r w:rsidRPr="00F17DA2">
        <w:rPr>
          <w:rFonts w:eastAsia="Calibri" w:cs="Times New Roman"/>
          <w:color w:val="000000"/>
          <w:szCs w:val="24"/>
        </w:rPr>
        <w:t xml:space="preserve">2. </w:t>
      </w:r>
      <w:r w:rsidRPr="00F17DA2">
        <w:rPr>
          <w:rFonts w:cs="Times New Roman"/>
          <w:color w:val="000000"/>
        </w:rPr>
        <w:t>Политическая функция интернета состоит в обеспечении постоянного общественно-политического дискурса с возможностью обратной</w:t>
      </w:r>
      <w:r w:rsidR="00E24ED1" w:rsidRPr="00F17DA2">
        <w:rPr>
          <w:rFonts w:cs="Times New Roman"/>
          <w:color w:val="000000"/>
        </w:rPr>
        <w:t xml:space="preserve"> электронной </w:t>
      </w:r>
      <w:r w:rsidRPr="00F17DA2">
        <w:rPr>
          <w:rFonts w:cs="Times New Roman"/>
          <w:color w:val="000000"/>
        </w:rPr>
        <w:t xml:space="preserve"> связ</w:t>
      </w:r>
      <w:r w:rsidR="00E24ED1" w:rsidRPr="00F17DA2">
        <w:rPr>
          <w:rFonts w:cs="Times New Roman"/>
          <w:color w:val="000000"/>
        </w:rPr>
        <w:t>и</w:t>
      </w:r>
      <w:r w:rsidRPr="00F17DA2">
        <w:rPr>
          <w:rFonts w:cs="Times New Roman"/>
          <w:color w:val="000000"/>
        </w:rPr>
        <w:t xml:space="preserve"> в реальном времени между властью и гражданами. </w:t>
      </w:r>
    </w:p>
    <w:p w14:paraId="76B85C50" w14:textId="1BDDB764" w:rsidR="005453F9" w:rsidRPr="00F17DA2" w:rsidRDefault="005453F9" w:rsidP="005453F9">
      <w:pPr>
        <w:rPr>
          <w:rFonts w:eastAsia="Calibri" w:cs="Times New Roman"/>
          <w:color w:val="000000"/>
          <w:szCs w:val="24"/>
        </w:rPr>
      </w:pPr>
      <w:r w:rsidRPr="00F17DA2">
        <w:rPr>
          <w:rFonts w:eastAsia="Calibri" w:cs="Times New Roman"/>
          <w:color w:val="000000"/>
          <w:szCs w:val="24"/>
        </w:rPr>
        <w:t>3.</w:t>
      </w:r>
      <w:r w:rsidRPr="00F17DA2">
        <w:rPr>
          <w:rFonts w:cs="Times New Roman"/>
          <w:color w:val="000000"/>
        </w:rPr>
        <w:t xml:space="preserve"> </w:t>
      </w:r>
      <w:r w:rsidRPr="00F17DA2">
        <w:rPr>
          <w:rFonts w:eastAsia="Calibri" w:cs="Times New Roman"/>
          <w:color w:val="000000"/>
          <w:szCs w:val="24"/>
        </w:rPr>
        <w:t>Благодаря интернет -технологиям граждан</w:t>
      </w:r>
      <w:r w:rsidR="00264828" w:rsidRPr="00F17DA2">
        <w:rPr>
          <w:rFonts w:eastAsia="Calibri" w:cs="Times New Roman"/>
          <w:color w:val="000000"/>
          <w:szCs w:val="24"/>
        </w:rPr>
        <w:t>е могу</w:t>
      </w:r>
      <w:r w:rsidRPr="00F17DA2">
        <w:rPr>
          <w:rFonts w:eastAsia="Calibri" w:cs="Times New Roman"/>
          <w:color w:val="000000"/>
          <w:szCs w:val="24"/>
        </w:rPr>
        <w:t>т в</w:t>
      </w:r>
      <w:r w:rsidR="00264828" w:rsidRPr="00F17DA2">
        <w:rPr>
          <w:rFonts w:eastAsia="Calibri" w:cs="Times New Roman"/>
          <w:color w:val="000000"/>
          <w:szCs w:val="24"/>
        </w:rPr>
        <w:t>ыходи</w:t>
      </w:r>
      <w:r w:rsidRPr="00F17DA2">
        <w:rPr>
          <w:rFonts w:eastAsia="Calibri" w:cs="Times New Roman"/>
          <w:color w:val="000000"/>
          <w:szCs w:val="24"/>
        </w:rPr>
        <w:t>т</w:t>
      </w:r>
      <w:r w:rsidR="00264828" w:rsidRPr="00F17DA2">
        <w:rPr>
          <w:rFonts w:eastAsia="Calibri" w:cs="Times New Roman"/>
          <w:color w:val="000000"/>
          <w:szCs w:val="24"/>
        </w:rPr>
        <w:t>ь на</w:t>
      </w:r>
      <w:r w:rsidRPr="00F17DA2">
        <w:rPr>
          <w:rFonts w:eastAsia="Calibri" w:cs="Times New Roman"/>
          <w:color w:val="000000"/>
          <w:szCs w:val="24"/>
        </w:rPr>
        <w:t xml:space="preserve"> контакт</w:t>
      </w:r>
      <w:r w:rsidR="00264828" w:rsidRPr="00F17DA2">
        <w:rPr>
          <w:rFonts w:eastAsia="Calibri" w:cs="Times New Roman"/>
          <w:color w:val="000000"/>
          <w:szCs w:val="24"/>
        </w:rPr>
        <w:t>ы</w:t>
      </w:r>
      <w:r w:rsidRPr="00F17DA2">
        <w:rPr>
          <w:rFonts w:eastAsia="Calibri" w:cs="Times New Roman"/>
          <w:color w:val="000000"/>
          <w:szCs w:val="24"/>
        </w:rPr>
        <w:t xml:space="preserve"> с</w:t>
      </w:r>
      <w:r w:rsidR="00264828" w:rsidRPr="00F17DA2">
        <w:rPr>
          <w:rFonts w:eastAsia="Calibri" w:cs="Times New Roman"/>
          <w:color w:val="000000"/>
          <w:szCs w:val="24"/>
        </w:rPr>
        <w:t xml:space="preserve"> представителями властей и</w:t>
      </w:r>
      <w:r w:rsidRPr="00F17DA2">
        <w:rPr>
          <w:rFonts w:eastAsia="Calibri" w:cs="Times New Roman"/>
          <w:color w:val="000000"/>
          <w:szCs w:val="24"/>
        </w:rPr>
        <w:t xml:space="preserve"> политической элитой и высказать свои рекомендации либо претензии к</w:t>
      </w:r>
      <w:r w:rsidR="00264828" w:rsidRPr="00F17DA2">
        <w:rPr>
          <w:rFonts w:eastAsia="Calibri" w:cs="Times New Roman"/>
          <w:color w:val="000000"/>
          <w:szCs w:val="24"/>
        </w:rPr>
        <w:t xml:space="preserve"> их</w:t>
      </w:r>
      <w:r w:rsidRPr="00F17DA2">
        <w:rPr>
          <w:rFonts w:eastAsia="Calibri" w:cs="Times New Roman"/>
          <w:color w:val="000000"/>
          <w:szCs w:val="24"/>
        </w:rPr>
        <w:t xml:space="preserve"> деятельности, </w:t>
      </w:r>
      <w:r w:rsidR="00264828" w:rsidRPr="00F17DA2">
        <w:rPr>
          <w:rFonts w:eastAsia="Calibri" w:cs="Times New Roman"/>
          <w:color w:val="000000"/>
          <w:szCs w:val="24"/>
        </w:rPr>
        <w:t>включая функционирования</w:t>
      </w:r>
      <w:r w:rsidRPr="00F17DA2">
        <w:rPr>
          <w:rFonts w:eastAsia="Calibri" w:cs="Times New Roman"/>
          <w:color w:val="000000"/>
          <w:szCs w:val="24"/>
        </w:rPr>
        <w:t xml:space="preserve"> всей политической системы в целом.</w:t>
      </w:r>
    </w:p>
    <w:p w14:paraId="1E8D9114" w14:textId="2AB18F05" w:rsidR="005453F9" w:rsidRPr="00F17DA2" w:rsidRDefault="005453F9" w:rsidP="005453F9">
      <w:pPr>
        <w:rPr>
          <w:rFonts w:eastAsia="Calibri" w:cs="Times New Roman"/>
          <w:color w:val="000000"/>
          <w:szCs w:val="24"/>
        </w:rPr>
      </w:pPr>
      <w:r w:rsidRPr="00F17DA2">
        <w:rPr>
          <w:rFonts w:eastAsia="Calibri" w:cs="Times New Roman"/>
          <w:color w:val="000000"/>
          <w:szCs w:val="24"/>
        </w:rPr>
        <w:t>4.</w:t>
      </w:r>
      <w:r w:rsidRPr="00F17DA2">
        <w:rPr>
          <w:rFonts w:eastAsia="Times New Roman" w:cs="Times New Roman"/>
          <w:color w:val="000000"/>
          <w:lang w:eastAsia="ru-RU"/>
        </w:rPr>
        <w:t xml:space="preserve"> </w:t>
      </w:r>
      <w:r w:rsidRPr="00F17DA2">
        <w:rPr>
          <w:rFonts w:eastAsia="Calibri" w:cs="Times New Roman"/>
          <w:color w:val="000000"/>
          <w:szCs w:val="24"/>
        </w:rPr>
        <w:t>Распространение интернета сделало массовую коммуникацию многонаправленной</w:t>
      </w:r>
      <w:r w:rsidR="00264828" w:rsidRPr="00F17DA2">
        <w:rPr>
          <w:rFonts w:eastAsia="Calibri" w:cs="Times New Roman"/>
          <w:color w:val="000000"/>
          <w:szCs w:val="24"/>
        </w:rPr>
        <w:t xml:space="preserve"> и</w:t>
      </w:r>
      <w:r w:rsidRPr="00F17DA2">
        <w:rPr>
          <w:rFonts w:eastAsia="Calibri" w:cs="Times New Roman"/>
          <w:color w:val="000000"/>
          <w:szCs w:val="24"/>
        </w:rPr>
        <w:t xml:space="preserve"> создало предпосылки для формирования новых сообществ и социальных сетей.</w:t>
      </w:r>
    </w:p>
    <w:p w14:paraId="74BEEAB8" w14:textId="6B820996" w:rsidR="005453F9" w:rsidRPr="00F17DA2" w:rsidRDefault="005453F9" w:rsidP="005453F9">
      <w:pPr>
        <w:rPr>
          <w:rFonts w:eastAsia="Calibri" w:cs="Times New Roman"/>
          <w:color w:val="000000"/>
          <w:szCs w:val="24"/>
        </w:rPr>
      </w:pPr>
      <w:r w:rsidRPr="00F17DA2">
        <w:rPr>
          <w:rFonts w:eastAsia="Calibri" w:cs="Times New Roman"/>
          <w:color w:val="000000"/>
          <w:szCs w:val="24"/>
        </w:rPr>
        <w:t>5. Эволюционирующая «медиатизация» политики и использование государственной властью и СМИ технологий манипуляции</w:t>
      </w:r>
      <w:r w:rsidR="00264828" w:rsidRPr="00F17DA2">
        <w:rPr>
          <w:rFonts w:eastAsia="Calibri" w:cs="Times New Roman"/>
          <w:color w:val="000000"/>
          <w:szCs w:val="24"/>
        </w:rPr>
        <w:t>, содержит в себ</w:t>
      </w:r>
      <w:r w:rsidRPr="00F17DA2">
        <w:rPr>
          <w:rFonts w:eastAsia="Calibri" w:cs="Times New Roman"/>
          <w:color w:val="000000"/>
          <w:szCs w:val="24"/>
        </w:rPr>
        <w:t xml:space="preserve">е опасность превращения граждан из непосредственного источника власти в управляемую </w:t>
      </w:r>
      <w:r w:rsidR="00264828" w:rsidRPr="00F17DA2">
        <w:rPr>
          <w:rFonts w:eastAsia="Calibri" w:cs="Times New Roman"/>
          <w:color w:val="000000"/>
          <w:szCs w:val="24"/>
        </w:rPr>
        <w:t>народную</w:t>
      </w:r>
      <w:r w:rsidRPr="00F17DA2">
        <w:rPr>
          <w:rFonts w:eastAsia="Calibri" w:cs="Times New Roman"/>
          <w:color w:val="000000"/>
          <w:szCs w:val="24"/>
        </w:rPr>
        <w:t xml:space="preserve"> массу.</w:t>
      </w:r>
    </w:p>
    <w:p w14:paraId="76B6B25B" w14:textId="22F74D0B" w:rsidR="00264828" w:rsidRPr="00F17DA2" w:rsidRDefault="00264828" w:rsidP="005453F9">
      <w:pPr>
        <w:rPr>
          <w:rFonts w:eastAsia="Calibri" w:cs="Times New Roman"/>
          <w:color w:val="000000"/>
          <w:szCs w:val="24"/>
        </w:rPr>
      </w:pPr>
      <w:r w:rsidRPr="00F17DA2">
        <w:rPr>
          <w:rFonts w:eastAsia="Calibri" w:cs="Times New Roman"/>
          <w:color w:val="000000"/>
          <w:szCs w:val="24"/>
        </w:rPr>
        <w:lastRenderedPageBreak/>
        <w:t>6. Основными направлениями влияния цифровых технологий на политические коммуникации в российском обществе являются ….?</w:t>
      </w:r>
    </w:p>
    <w:p w14:paraId="23E63BBD" w14:textId="27C652A6" w:rsidR="005453F9" w:rsidRPr="00F17DA2" w:rsidRDefault="005453F9" w:rsidP="005453F9">
      <w:pPr>
        <w:rPr>
          <w:rFonts w:eastAsia="Calibri" w:cs="Times New Roman"/>
          <w:color w:val="000000"/>
          <w:szCs w:val="24"/>
        </w:rPr>
      </w:pPr>
      <w:r w:rsidRPr="00F17DA2">
        <w:rPr>
          <w:rFonts w:eastAsia="Calibri" w:cs="Times New Roman"/>
          <w:b/>
          <w:color w:val="000000"/>
          <w:szCs w:val="24"/>
        </w:rPr>
        <w:t xml:space="preserve">Теоретическая значимость работы </w:t>
      </w:r>
      <w:r w:rsidRPr="00F17DA2">
        <w:rPr>
          <w:rFonts w:eastAsia="Calibri" w:cs="Times New Roman"/>
          <w:color w:val="000000"/>
          <w:szCs w:val="24"/>
        </w:rPr>
        <w:t>состоит в том, что в ней представлен</w:t>
      </w:r>
      <w:r w:rsidR="007B1311" w:rsidRPr="00F17DA2">
        <w:rPr>
          <w:rFonts w:eastAsia="Calibri" w:cs="Times New Roman"/>
          <w:color w:val="000000"/>
          <w:szCs w:val="24"/>
        </w:rPr>
        <w:t>о</w:t>
      </w:r>
      <w:r w:rsidRPr="00F17DA2">
        <w:rPr>
          <w:rFonts w:eastAsia="Calibri" w:cs="Times New Roman"/>
          <w:color w:val="000000"/>
          <w:szCs w:val="24"/>
        </w:rPr>
        <w:t xml:space="preserve">  теоретическо</w:t>
      </w:r>
      <w:r w:rsidR="007B1311" w:rsidRPr="00F17DA2">
        <w:rPr>
          <w:rFonts w:eastAsia="Calibri" w:cs="Times New Roman"/>
          <w:color w:val="000000"/>
          <w:szCs w:val="24"/>
        </w:rPr>
        <w:t>е</w:t>
      </w:r>
      <w:r w:rsidRPr="00F17DA2">
        <w:rPr>
          <w:rFonts w:eastAsia="Calibri" w:cs="Times New Roman"/>
          <w:color w:val="000000"/>
          <w:szCs w:val="24"/>
        </w:rPr>
        <w:t xml:space="preserve">  осмыслени</w:t>
      </w:r>
      <w:r w:rsidR="007B1311" w:rsidRPr="00F17DA2">
        <w:rPr>
          <w:rFonts w:eastAsia="Calibri" w:cs="Times New Roman"/>
          <w:color w:val="000000"/>
          <w:szCs w:val="24"/>
        </w:rPr>
        <w:t>е</w:t>
      </w:r>
      <w:r w:rsidRPr="00F17DA2">
        <w:rPr>
          <w:rFonts w:eastAsia="Calibri" w:cs="Times New Roman"/>
          <w:color w:val="000000"/>
          <w:szCs w:val="24"/>
        </w:rPr>
        <w:t xml:space="preserve">  основных  подходов  к  изучению  политической коммуникации,  с</w:t>
      </w:r>
      <w:r w:rsidR="007B1311" w:rsidRPr="00F17DA2">
        <w:rPr>
          <w:rFonts w:eastAsia="Calibri" w:cs="Times New Roman"/>
          <w:color w:val="000000"/>
          <w:szCs w:val="24"/>
        </w:rPr>
        <w:t>уществующих</w:t>
      </w:r>
      <w:r w:rsidRPr="00F17DA2">
        <w:rPr>
          <w:rFonts w:eastAsia="Calibri" w:cs="Times New Roman"/>
          <w:color w:val="000000"/>
          <w:szCs w:val="24"/>
        </w:rPr>
        <w:t xml:space="preserve">  на  сегодняшний  день  в  российской  и зарубежной литературе. Раскрыта и дана общая характеристика феномена медиадискурса</w:t>
      </w:r>
      <w:r w:rsidR="007B1311" w:rsidRPr="00F17DA2">
        <w:rPr>
          <w:rFonts w:eastAsia="Calibri" w:cs="Times New Roman"/>
          <w:color w:val="000000"/>
          <w:szCs w:val="24"/>
        </w:rPr>
        <w:t xml:space="preserve"> в условиях </w:t>
      </w:r>
      <w:r w:rsidRPr="00F17DA2">
        <w:rPr>
          <w:rFonts w:eastAsia="Calibri" w:cs="Times New Roman"/>
          <w:color w:val="000000"/>
          <w:szCs w:val="24"/>
        </w:rPr>
        <w:t>информационно</w:t>
      </w:r>
      <w:r w:rsidR="007B1311" w:rsidRPr="00F17DA2">
        <w:rPr>
          <w:rFonts w:eastAsia="Calibri" w:cs="Times New Roman"/>
          <w:color w:val="000000"/>
          <w:szCs w:val="24"/>
        </w:rPr>
        <w:t>го</w:t>
      </w:r>
      <w:r w:rsidRPr="00F17DA2">
        <w:rPr>
          <w:rFonts w:eastAsia="Calibri" w:cs="Times New Roman"/>
          <w:color w:val="000000"/>
          <w:szCs w:val="24"/>
        </w:rPr>
        <w:t xml:space="preserve"> обществ</w:t>
      </w:r>
      <w:r w:rsidR="007B1311" w:rsidRPr="00F17DA2">
        <w:rPr>
          <w:rFonts w:eastAsia="Calibri" w:cs="Times New Roman"/>
          <w:color w:val="000000"/>
          <w:szCs w:val="24"/>
        </w:rPr>
        <w:t>а</w:t>
      </w:r>
      <w:r w:rsidRPr="00F17DA2">
        <w:rPr>
          <w:rFonts w:eastAsia="Calibri" w:cs="Times New Roman"/>
          <w:color w:val="000000"/>
          <w:szCs w:val="24"/>
        </w:rPr>
        <w:t>, внедрение интернета в процесс</w:t>
      </w:r>
      <w:r w:rsidR="007B1311" w:rsidRPr="00F17DA2">
        <w:rPr>
          <w:rFonts w:eastAsia="Calibri" w:cs="Times New Roman"/>
          <w:color w:val="000000"/>
          <w:szCs w:val="24"/>
        </w:rPr>
        <w:t>ы политических коммуникаций посредством цифровой среды</w:t>
      </w:r>
      <w:r w:rsidRPr="00F17DA2">
        <w:rPr>
          <w:rFonts w:eastAsia="Calibri" w:cs="Times New Roman"/>
          <w:color w:val="000000"/>
          <w:szCs w:val="24"/>
        </w:rPr>
        <w:t>.</w:t>
      </w:r>
    </w:p>
    <w:p w14:paraId="0BE89114" w14:textId="77777777" w:rsidR="005453F9" w:rsidRPr="00F17DA2" w:rsidRDefault="005453F9" w:rsidP="005453F9">
      <w:pPr>
        <w:rPr>
          <w:rFonts w:eastAsia="Calibri" w:cs="Times New Roman"/>
          <w:color w:val="000000"/>
          <w:szCs w:val="24"/>
        </w:rPr>
      </w:pPr>
      <w:r w:rsidRPr="00F17DA2">
        <w:rPr>
          <w:rFonts w:eastAsia="Calibri" w:cs="Times New Roman"/>
          <w:b/>
          <w:color w:val="000000"/>
          <w:szCs w:val="24"/>
        </w:rPr>
        <w:t>Практическая значимость исследования</w:t>
      </w:r>
      <w:r w:rsidRPr="00F17DA2">
        <w:rPr>
          <w:rFonts w:eastAsia="Calibri" w:cs="Times New Roman"/>
          <w:color w:val="000000"/>
          <w:szCs w:val="24"/>
        </w:rPr>
        <w:t xml:space="preserve"> состоит в том, что его основные положения и результаты могут представлять интерес для ученых, преподавателей и  научных  работников,  работающих  в  области  социологии, политологии  и  массовых коммуникаций. Они могут быть использованы для создания методологии сетевого анализа структуры коммуникационного пространства в социальных сетях и внутри виртуальных сообществ. </w:t>
      </w:r>
    </w:p>
    <w:p w14:paraId="57CDCCAF" w14:textId="7412716C" w:rsidR="005453F9" w:rsidRPr="00F17DA2" w:rsidRDefault="005453F9" w:rsidP="005453F9">
      <w:pPr>
        <w:rPr>
          <w:rFonts w:eastAsia="Calibri" w:cs="Times New Roman"/>
          <w:color w:val="000000"/>
          <w:szCs w:val="24"/>
        </w:rPr>
      </w:pPr>
      <w:r w:rsidRPr="00F17DA2">
        <w:rPr>
          <w:rFonts w:eastAsia="Calibri" w:cs="Times New Roman"/>
          <w:color w:val="000000"/>
          <w:szCs w:val="24"/>
        </w:rPr>
        <w:t xml:space="preserve">Практические выводы и рекомендации, которые содержатся в работе, могут быть применены  при  разработке  учебных  программ,  при  подготовке  лекционных курсов для студентов-социологов, магистрантов и аспирантов по дисциплинам социологического направления. </w:t>
      </w:r>
    </w:p>
    <w:p w14:paraId="02962F2E" w14:textId="0AC28D99" w:rsidR="005453F9" w:rsidRPr="00F17DA2" w:rsidRDefault="005453F9" w:rsidP="005453F9">
      <w:pPr>
        <w:rPr>
          <w:rFonts w:eastAsia="Calibri" w:cs="Times New Roman"/>
          <w:color w:val="000000"/>
          <w:szCs w:val="24"/>
        </w:rPr>
      </w:pPr>
      <w:r w:rsidRPr="00F17DA2">
        <w:rPr>
          <w:rFonts w:eastAsia="Calibri" w:cs="Times New Roman"/>
          <w:color w:val="000000"/>
          <w:szCs w:val="24"/>
        </w:rPr>
        <w:t>Результаты диссертационного исследования носят междисциплинарный характер на стыке информационных технологий и общественно-гуманитарного знания. Они могут быть использованы для полномас</w:t>
      </w:r>
      <w:r w:rsidR="00327468" w:rsidRPr="00F17DA2">
        <w:rPr>
          <w:rFonts w:eastAsia="Calibri" w:cs="Times New Roman"/>
          <w:color w:val="000000"/>
          <w:szCs w:val="24"/>
        </w:rPr>
        <w:t>штабных исследований онлайн соци</w:t>
      </w:r>
      <w:r w:rsidRPr="00F17DA2">
        <w:rPr>
          <w:rFonts w:eastAsia="Calibri" w:cs="Times New Roman"/>
          <w:color w:val="000000"/>
          <w:szCs w:val="24"/>
        </w:rPr>
        <w:t>альных сетей, а также иных комплексных сетей.</w:t>
      </w:r>
    </w:p>
    <w:p w14:paraId="0F4CFF51" w14:textId="25819A0E" w:rsidR="005453F9" w:rsidRPr="00F17DA2" w:rsidRDefault="005453F9" w:rsidP="005453F9">
      <w:pPr>
        <w:rPr>
          <w:rFonts w:eastAsia="Calibri" w:cs="Times New Roman"/>
          <w:color w:val="000000"/>
          <w:szCs w:val="24"/>
        </w:rPr>
      </w:pPr>
      <w:r w:rsidRPr="00F17DA2">
        <w:rPr>
          <w:rFonts w:eastAsia="Calibri" w:cs="Times New Roman"/>
          <w:b/>
          <w:color w:val="000000"/>
          <w:szCs w:val="24"/>
        </w:rPr>
        <w:t xml:space="preserve">Структура  диссертации: </w:t>
      </w:r>
      <w:r w:rsidRPr="00F17DA2">
        <w:rPr>
          <w:rFonts w:eastAsia="Calibri" w:cs="Times New Roman"/>
          <w:color w:val="000000"/>
          <w:szCs w:val="24"/>
        </w:rPr>
        <w:t xml:space="preserve">работа  состоит  из  Введения,  двух  глав, Заключения, Списка литературы. </w:t>
      </w:r>
    </w:p>
    <w:p w14:paraId="746DD54F" w14:textId="77777777" w:rsidR="005453F9" w:rsidRPr="00F17DA2" w:rsidRDefault="005453F9" w:rsidP="00A345D3">
      <w:pPr>
        <w:rPr>
          <w:rFonts w:eastAsia="Calibri" w:cs="Times New Roman"/>
          <w:bCs/>
          <w:color w:val="000000"/>
        </w:rPr>
      </w:pPr>
    </w:p>
    <w:p w14:paraId="6983CCD9" w14:textId="77777777" w:rsidR="00C32B2C" w:rsidRPr="00F17DA2" w:rsidRDefault="00C32B2C" w:rsidP="00EC2271">
      <w:pPr>
        <w:rPr>
          <w:rFonts w:cs="Times New Roman"/>
          <w:color w:val="000000"/>
        </w:rPr>
      </w:pPr>
    </w:p>
    <w:p w14:paraId="00568E15" w14:textId="77777777" w:rsidR="003115B9" w:rsidRPr="00F17DA2" w:rsidRDefault="003115B9">
      <w:pPr>
        <w:rPr>
          <w:rFonts w:cs="Times New Roman"/>
          <w:color w:val="000000"/>
        </w:rPr>
      </w:pPr>
      <w:r w:rsidRPr="00F17DA2">
        <w:rPr>
          <w:rFonts w:cs="Times New Roman"/>
          <w:color w:val="000000"/>
        </w:rPr>
        <w:br w:type="page"/>
      </w:r>
    </w:p>
    <w:p w14:paraId="139568AA" w14:textId="77777777" w:rsidR="00287419" w:rsidRPr="00F17DA2" w:rsidRDefault="001A40A5" w:rsidP="00B534D9">
      <w:pPr>
        <w:pStyle w:val="1"/>
      </w:pPr>
      <w:bookmarkStart w:id="3" w:name="_Toc133445607"/>
      <w:bookmarkStart w:id="4" w:name="_Toc135005919"/>
      <w:r w:rsidRPr="00F17DA2">
        <w:lastRenderedPageBreak/>
        <w:t xml:space="preserve">Глава 1. </w:t>
      </w:r>
      <w:r w:rsidR="00287419" w:rsidRPr="00F17DA2">
        <w:t>Теоретико-методологические основы изучения политических коммуникаций и цифровых технологий</w:t>
      </w:r>
      <w:bookmarkEnd w:id="3"/>
      <w:bookmarkEnd w:id="4"/>
      <w:r w:rsidR="00287419" w:rsidRPr="00F17DA2">
        <w:t xml:space="preserve"> </w:t>
      </w:r>
    </w:p>
    <w:p w14:paraId="65DCFB9A" w14:textId="77777777" w:rsidR="009332EE" w:rsidRPr="00F17DA2" w:rsidRDefault="009332EE" w:rsidP="009332EE">
      <w:pPr>
        <w:rPr>
          <w:rFonts w:cs="Times New Roman"/>
          <w:color w:val="000000"/>
        </w:rPr>
      </w:pPr>
    </w:p>
    <w:p w14:paraId="69AD33D7" w14:textId="23AA64C4" w:rsidR="00E4241F" w:rsidRPr="00F17DA2" w:rsidRDefault="00E4241F" w:rsidP="001D6D86">
      <w:pPr>
        <w:suppressAutoHyphens/>
        <w:rPr>
          <w:rFonts w:eastAsia="Calibri" w:cs="Times New Roman"/>
          <w:color w:val="000000"/>
        </w:rPr>
      </w:pPr>
      <w:r w:rsidRPr="00F17DA2">
        <w:rPr>
          <w:rFonts w:eastAsia="Calibri" w:cs="Times New Roman"/>
          <w:color w:val="000000"/>
        </w:rPr>
        <w:t xml:space="preserve">Задачей первой главы является рассмотрение существующих подходов </w:t>
      </w:r>
      <w:r w:rsidR="007B1311" w:rsidRPr="00F17DA2">
        <w:rPr>
          <w:rFonts w:eastAsia="Calibri" w:cs="Times New Roman"/>
          <w:color w:val="000000"/>
        </w:rPr>
        <w:t xml:space="preserve">к </w:t>
      </w:r>
      <w:r w:rsidRPr="00F17DA2">
        <w:rPr>
          <w:rFonts w:eastAsia="Calibri" w:cs="Times New Roman"/>
          <w:color w:val="000000"/>
        </w:rPr>
        <w:t>изучени</w:t>
      </w:r>
      <w:r w:rsidR="007B1311" w:rsidRPr="00F17DA2">
        <w:rPr>
          <w:rFonts w:eastAsia="Calibri" w:cs="Times New Roman"/>
          <w:color w:val="000000"/>
        </w:rPr>
        <w:t>ю</w:t>
      </w:r>
      <w:r w:rsidRPr="00F17DA2">
        <w:rPr>
          <w:rFonts w:eastAsia="Calibri" w:cs="Times New Roman"/>
          <w:color w:val="000000"/>
        </w:rPr>
        <w:t xml:space="preserve"> политической коммуникации, выявление сходств и различий микро - и макроуровневых концепций. </w:t>
      </w:r>
      <w:bookmarkStart w:id="5" w:name="_Hlk131888766"/>
      <w:r w:rsidR="00C977FF" w:rsidRPr="00F17DA2">
        <w:rPr>
          <w:rFonts w:eastAsia="Calibri" w:cs="Times New Roman"/>
          <w:color w:val="000000"/>
        </w:rPr>
        <w:t>Определение их практического потенциала, а также доказательство наличия не только интегративности, но и междисциплинарности в коммуникативистике.</w:t>
      </w:r>
      <w:bookmarkEnd w:id="5"/>
      <w:r w:rsidR="00C977FF" w:rsidRPr="00F17DA2">
        <w:rPr>
          <w:rFonts w:eastAsia="Calibri" w:cs="Times New Roman"/>
          <w:color w:val="000000"/>
        </w:rPr>
        <w:t xml:space="preserve"> </w:t>
      </w:r>
      <w:r w:rsidRPr="00F17DA2">
        <w:rPr>
          <w:rFonts w:eastAsia="Calibri" w:cs="Times New Roman"/>
          <w:color w:val="000000"/>
        </w:rPr>
        <w:t>Также, в главе рассматриваются коммуникативные технологии в политических процессах.</w:t>
      </w:r>
    </w:p>
    <w:p w14:paraId="34AABCE9" w14:textId="77777777" w:rsidR="00287419" w:rsidRPr="00F17DA2" w:rsidRDefault="00287419" w:rsidP="00287419">
      <w:pPr>
        <w:rPr>
          <w:rFonts w:cs="Times New Roman"/>
          <w:color w:val="000000"/>
        </w:rPr>
      </w:pPr>
    </w:p>
    <w:p w14:paraId="151E0F83" w14:textId="256C5CB2" w:rsidR="00C74846" w:rsidRPr="00F17DA2" w:rsidRDefault="00287419" w:rsidP="00B534D9">
      <w:pPr>
        <w:pStyle w:val="1"/>
      </w:pPr>
      <w:bookmarkStart w:id="6" w:name="_Toc133445608"/>
      <w:bookmarkStart w:id="7" w:name="_Toc135005920"/>
      <w:r w:rsidRPr="00F17DA2">
        <w:t>1.1</w:t>
      </w:r>
      <w:r w:rsidR="007B1311" w:rsidRPr="00F17DA2">
        <w:t xml:space="preserve">. </w:t>
      </w:r>
      <w:r w:rsidRPr="00F17DA2">
        <w:t xml:space="preserve"> </w:t>
      </w:r>
      <w:r w:rsidR="000227C9" w:rsidRPr="00F17DA2">
        <w:t>Подходы к истолкованию политической коммуникации и коммуникативных технологий в политических процессах</w:t>
      </w:r>
      <w:bookmarkEnd w:id="6"/>
      <w:bookmarkEnd w:id="7"/>
    </w:p>
    <w:p w14:paraId="3D45D867" w14:textId="1AC57549" w:rsidR="009332EE" w:rsidRPr="00F17DA2" w:rsidRDefault="009332EE" w:rsidP="001D56BB">
      <w:pPr>
        <w:rPr>
          <w:rFonts w:cs="Times New Roman"/>
          <w:color w:val="000000"/>
        </w:rPr>
      </w:pPr>
      <w:r w:rsidRPr="00F17DA2">
        <w:rPr>
          <w:rFonts w:cs="Times New Roman"/>
          <w:color w:val="000000"/>
        </w:rPr>
        <w:t>Несмотря на десятилетия исследований, единого мнения в интерпретации природы политической коммуникации достигнуто не было, это прослеживается в определениях</w:t>
      </w:r>
      <w:r w:rsidR="009F5031" w:rsidRPr="00F17DA2">
        <w:rPr>
          <w:rFonts w:cs="Times New Roman"/>
          <w:color w:val="000000"/>
        </w:rPr>
        <w:t xml:space="preserve"> </w:t>
      </w:r>
      <w:r w:rsidR="00C06C24" w:rsidRPr="00F17DA2">
        <w:rPr>
          <w:rFonts w:cs="Times New Roman"/>
          <w:color w:val="000000"/>
        </w:rPr>
        <w:t>данного феномена</w:t>
      </w:r>
      <w:r w:rsidRPr="00F17DA2">
        <w:rPr>
          <w:rFonts w:cs="Times New Roman"/>
          <w:color w:val="000000"/>
        </w:rPr>
        <w:t xml:space="preserve">. Что же такое политическая коммуникация? Чтобы ответить на этот вопрос, следует обратить внимание на первопричину, определяющую необходимость его существования. Такой первопричиной является политическая информация. Политическая информация - это информация, которая может повлиять (или воздействует на влияние) на реализацию политической власти. </w:t>
      </w:r>
    </w:p>
    <w:p w14:paraId="5768BC9A" w14:textId="77777777" w:rsidR="00C06C24" w:rsidRPr="00F17DA2" w:rsidRDefault="009332EE" w:rsidP="001D56BB">
      <w:pPr>
        <w:rPr>
          <w:rFonts w:cs="Times New Roman"/>
          <w:color w:val="000000"/>
        </w:rPr>
      </w:pPr>
      <w:r w:rsidRPr="00F17DA2">
        <w:rPr>
          <w:rFonts w:cs="Times New Roman"/>
          <w:color w:val="000000"/>
        </w:rPr>
        <w:t>В 1948 году, были изданы работы американского политического социолога Г. Лассуэлла. После чего, все дальнейшие исследования политических коммуникаций положено делить на микро- и макроуровневые теории. Ядро микроуровневых теорий занимает политико-коммуникативное воздействие на отдельного человека, тогда как в макроуровневых теориях прослеживается их влияние на политическую систему и общество в целом.</w:t>
      </w:r>
    </w:p>
    <w:p w14:paraId="3B8BA9A8" w14:textId="4AE59DA6" w:rsidR="009332EE" w:rsidRPr="00F17DA2" w:rsidRDefault="009332EE" w:rsidP="001D56BB">
      <w:pPr>
        <w:rPr>
          <w:rFonts w:cs="Times New Roman"/>
          <w:color w:val="000000"/>
        </w:rPr>
      </w:pPr>
      <w:r w:rsidRPr="00F17DA2">
        <w:rPr>
          <w:rFonts w:cs="Times New Roman"/>
          <w:color w:val="000000"/>
        </w:rPr>
        <w:t xml:space="preserve"> </w:t>
      </w:r>
      <w:r w:rsidR="00C06C24" w:rsidRPr="00F17DA2">
        <w:rPr>
          <w:rFonts w:cs="Times New Roman"/>
          <w:color w:val="000000"/>
        </w:rPr>
        <w:t>К макроуровневым теориям политической коммуникации относятся системная, структурно-функциональная и институциональная концепции.</w:t>
      </w:r>
    </w:p>
    <w:p w14:paraId="77F85B62" w14:textId="19EFD9C0" w:rsidR="009332EE" w:rsidRPr="00F17DA2" w:rsidRDefault="009332EE" w:rsidP="001D56BB">
      <w:pPr>
        <w:rPr>
          <w:rFonts w:cs="Times New Roman"/>
          <w:color w:val="000000"/>
        </w:rPr>
      </w:pPr>
      <w:r w:rsidRPr="00F17DA2">
        <w:rPr>
          <w:rFonts w:cs="Times New Roman"/>
          <w:color w:val="000000"/>
        </w:rPr>
        <w:lastRenderedPageBreak/>
        <w:t>Среди микроуровневых моделей рассмотрим следующие теории такие как: теория «волшебной пули», «минимальных эффектов», «когнитивного диссонанса», «полезности и удовлетворения потребностей»,  «культивации» и «повестки дня».</w:t>
      </w:r>
    </w:p>
    <w:p w14:paraId="498B6217" w14:textId="051781DC" w:rsidR="009332EE" w:rsidRPr="00F17DA2" w:rsidRDefault="009332EE" w:rsidP="001D56BB">
      <w:pPr>
        <w:rPr>
          <w:rFonts w:cs="Times New Roman"/>
          <w:color w:val="000000"/>
        </w:rPr>
      </w:pPr>
      <w:r w:rsidRPr="00F17DA2">
        <w:rPr>
          <w:rFonts w:cs="Times New Roman"/>
          <w:color w:val="000000"/>
        </w:rPr>
        <w:t xml:space="preserve">Итак, согласно теории «волшебной пули», вся информация, транслируемая СМИ </w:t>
      </w:r>
      <w:r w:rsidR="00C06C24" w:rsidRPr="00F17DA2">
        <w:rPr>
          <w:rFonts w:cs="Times New Roman"/>
          <w:color w:val="000000"/>
        </w:rPr>
        <w:t>находит</w:t>
      </w:r>
      <w:r w:rsidRPr="00F17DA2">
        <w:rPr>
          <w:rFonts w:cs="Times New Roman"/>
          <w:color w:val="000000"/>
        </w:rPr>
        <w:t xml:space="preserve"> свою аудиторию и </w:t>
      </w:r>
      <w:r w:rsidR="00C06C24" w:rsidRPr="00F17DA2">
        <w:rPr>
          <w:rFonts w:cs="Times New Roman"/>
          <w:color w:val="000000"/>
        </w:rPr>
        <w:t>влияет</w:t>
      </w:r>
      <w:r w:rsidRPr="00F17DA2">
        <w:rPr>
          <w:rFonts w:cs="Times New Roman"/>
          <w:color w:val="000000"/>
        </w:rPr>
        <w:t xml:space="preserve"> на нее</w:t>
      </w:r>
      <w:r w:rsidR="00C06C24" w:rsidRPr="00F17DA2">
        <w:rPr>
          <w:rFonts w:cs="Times New Roman"/>
          <w:color w:val="000000"/>
        </w:rPr>
        <w:t>.</w:t>
      </w:r>
      <w:r w:rsidR="007B1311" w:rsidRPr="00F17DA2">
        <w:rPr>
          <w:rFonts w:cs="Times New Roman"/>
          <w:color w:val="000000"/>
        </w:rPr>
        <w:t xml:space="preserve"> </w:t>
      </w:r>
      <w:r w:rsidRPr="00F17DA2">
        <w:rPr>
          <w:rFonts w:cs="Times New Roman"/>
          <w:color w:val="000000"/>
        </w:rPr>
        <w:t>В свою очередь, теория «минимальных эффектов» основывается на утверждении, что сообщения, передаваемые через средства массовой информации во время предвыборной гонки, не способны в полной мере влиять на мнение избирателей. Такую концепцию выдвинули П. Лазарсфельд, Б. Берельсон и Х. Годэ. Одним из главных достоинств данной теории является проблема обезличенности посылаемых сообщений, которые предназначены для большой аудитории.</w:t>
      </w:r>
      <w:r w:rsidRPr="00F17DA2">
        <w:rPr>
          <w:rFonts w:cs="Times New Roman"/>
          <w:color w:val="000000"/>
          <w:vertAlign w:val="superscript"/>
        </w:rPr>
        <w:footnoteReference w:id="14"/>
      </w:r>
      <w:r w:rsidRPr="00F17DA2">
        <w:rPr>
          <w:rFonts w:cs="Times New Roman"/>
          <w:color w:val="000000"/>
        </w:rPr>
        <w:t xml:space="preserve"> Интересен тот факт, что данная теория нашла продолжение в работах американских ученых Ш. Айенгара и Л. Беннетта</w:t>
      </w:r>
      <w:r w:rsidRPr="00F17DA2">
        <w:rPr>
          <w:rFonts w:cs="Times New Roman"/>
          <w:color w:val="000000"/>
          <w:vertAlign w:val="superscript"/>
        </w:rPr>
        <w:footnoteReference w:id="15"/>
      </w:r>
      <w:r w:rsidRPr="00F17DA2">
        <w:rPr>
          <w:rFonts w:cs="Times New Roman"/>
          <w:color w:val="000000"/>
        </w:rPr>
        <w:t>.</w:t>
      </w:r>
    </w:p>
    <w:p w14:paraId="033ED75D" w14:textId="77777777" w:rsidR="009332EE" w:rsidRPr="00F17DA2" w:rsidRDefault="009332EE" w:rsidP="001D56BB">
      <w:pPr>
        <w:rPr>
          <w:rFonts w:cs="Times New Roman"/>
          <w:color w:val="000000"/>
        </w:rPr>
      </w:pPr>
      <w:r w:rsidRPr="00F17DA2">
        <w:rPr>
          <w:rFonts w:cs="Times New Roman"/>
          <w:color w:val="000000"/>
        </w:rPr>
        <w:t>В противопоставление суждений теории «минимальных эффектов» выступили две теории: «когнитивного диссонанса» и «полезности и удовлетворения потребностей». Первая теория принадлежит американскому психологу Л. Фестингер, в которой логически противоречивым знаниям об одном и том же предмете приписывается статус мотивации, призванной обеспечить устранение возникающего при столкновении с противоречиями чувства дискомфорта за счет изменения существовавших знаний или социальных установок</w:t>
      </w:r>
      <w:r w:rsidRPr="00F17DA2">
        <w:rPr>
          <w:rFonts w:cs="Times New Roman"/>
          <w:color w:val="000000"/>
          <w:vertAlign w:val="superscript"/>
        </w:rPr>
        <w:footnoteReference w:id="16"/>
      </w:r>
      <w:r w:rsidRPr="00F17DA2">
        <w:rPr>
          <w:rFonts w:cs="Times New Roman"/>
          <w:color w:val="000000"/>
        </w:rPr>
        <w:t>.</w:t>
      </w:r>
    </w:p>
    <w:p w14:paraId="1CD8C2E9" w14:textId="10FBC610" w:rsidR="009332EE" w:rsidRPr="00F17DA2" w:rsidRDefault="009332EE" w:rsidP="001D56BB">
      <w:pPr>
        <w:rPr>
          <w:rFonts w:cs="Times New Roman"/>
          <w:color w:val="000000"/>
        </w:rPr>
      </w:pPr>
      <w:r w:rsidRPr="00F17DA2">
        <w:rPr>
          <w:rFonts w:cs="Times New Roman"/>
          <w:color w:val="000000"/>
        </w:rPr>
        <w:t>Теория «полезности</w:t>
      </w:r>
      <w:r w:rsidR="00C06C24" w:rsidRPr="00F17DA2">
        <w:rPr>
          <w:rFonts w:cs="Times New Roman"/>
          <w:color w:val="000000"/>
        </w:rPr>
        <w:t xml:space="preserve"> и удовлетворения потребностей», разработанная    </w:t>
      </w:r>
      <w:r w:rsidRPr="00F17DA2">
        <w:rPr>
          <w:rFonts w:cs="Times New Roman"/>
          <w:color w:val="000000"/>
        </w:rPr>
        <w:t>Э. Каца. Согласно этой </w:t>
      </w:r>
      <w:r w:rsidRPr="00F17DA2">
        <w:rPr>
          <w:rFonts w:cs="Times New Roman"/>
          <w:bCs/>
          <w:color w:val="000000"/>
        </w:rPr>
        <w:t>теории</w:t>
      </w:r>
      <w:r w:rsidRPr="00F17DA2">
        <w:rPr>
          <w:rFonts w:cs="Times New Roman"/>
          <w:color w:val="000000"/>
        </w:rPr>
        <w:t>, реципиенты выбирают из всего потока массовой коммуникации те сообщения, которые </w:t>
      </w:r>
      <w:r w:rsidRPr="00F17DA2">
        <w:rPr>
          <w:rFonts w:cs="Times New Roman"/>
          <w:bCs/>
          <w:color w:val="000000"/>
        </w:rPr>
        <w:t>удовлетворяют</w:t>
      </w:r>
      <w:r w:rsidRPr="00F17DA2">
        <w:rPr>
          <w:rFonts w:cs="Times New Roman"/>
          <w:color w:val="000000"/>
        </w:rPr>
        <w:t> какие-либо </w:t>
      </w:r>
      <w:r w:rsidRPr="00F17DA2">
        <w:rPr>
          <w:rFonts w:cs="Times New Roman"/>
          <w:bCs/>
          <w:color w:val="000000"/>
        </w:rPr>
        <w:t>потребности</w:t>
      </w:r>
      <w:r w:rsidRPr="00F17DA2">
        <w:rPr>
          <w:rFonts w:cs="Times New Roman"/>
          <w:color w:val="000000"/>
        </w:rPr>
        <w:t xml:space="preserve">, то есть индивиды избирательны и активны в медиапотреблении, а не </w:t>
      </w:r>
      <w:r w:rsidRPr="00F17DA2">
        <w:rPr>
          <w:rFonts w:cs="Times New Roman"/>
          <w:color w:val="000000"/>
        </w:rPr>
        <w:lastRenderedPageBreak/>
        <w:t>просто подвергаются «обработке» со стороны СМК. И таким образом, реципиент из пассивной фазы входит в активную, так как происходит процесс отбора необходимой информации</w:t>
      </w:r>
      <w:r w:rsidRPr="00F17DA2">
        <w:rPr>
          <w:rFonts w:cs="Times New Roman"/>
          <w:color w:val="000000"/>
          <w:vertAlign w:val="superscript"/>
        </w:rPr>
        <w:footnoteReference w:id="17"/>
      </w:r>
      <w:r w:rsidRPr="00F17DA2">
        <w:rPr>
          <w:rFonts w:cs="Times New Roman"/>
          <w:color w:val="000000"/>
        </w:rPr>
        <w:t>.</w:t>
      </w:r>
    </w:p>
    <w:p w14:paraId="42BA19FF" w14:textId="3102EBF8" w:rsidR="009332EE" w:rsidRPr="00F17DA2" w:rsidRDefault="009332EE" w:rsidP="001D56BB">
      <w:pPr>
        <w:suppressAutoHyphens/>
        <w:rPr>
          <w:rFonts w:eastAsia="Times New Roman" w:cs="Times New Roman"/>
          <w:color w:val="000000"/>
          <w:lang w:eastAsia="ru-RU"/>
        </w:rPr>
      </w:pPr>
      <w:r w:rsidRPr="00F17DA2">
        <w:rPr>
          <w:rFonts w:eastAsia="Times New Roman" w:cs="Times New Roman"/>
          <w:color w:val="000000"/>
          <w:lang w:eastAsia="ru-RU"/>
        </w:rPr>
        <w:t>Теории «культивации» и «повестки дня», авторами первой теории выступили Дж. Гербнер и Л. Гросс, которые доказали, что мир, транслируемый телевидением, зрители при частом просмотре начинают воспринимать как свой реальный</w:t>
      </w:r>
      <w:r w:rsidRPr="00F17DA2">
        <w:rPr>
          <w:rFonts w:eastAsia="Times New Roman" w:cs="Times New Roman"/>
          <w:color w:val="000000"/>
          <w:vertAlign w:val="superscript"/>
          <w:lang w:eastAsia="ru-RU"/>
        </w:rPr>
        <w:footnoteReference w:id="18"/>
      </w:r>
      <w:r w:rsidRPr="00F17DA2">
        <w:rPr>
          <w:rFonts w:eastAsia="Times New Roman" w:cs="Times New Roman"/>
          <w:color w:val="000000"/>
          <w:lang w:eastAsia="ru-RU"/>
        </w:rPr>
        <w:t xml:space="preserve">. </w:t>
      </w:r>
      <w:r w:rsidR="00CF0D38" w:rsidRPr="00F17DA2">
        <w:rPr>
          <w:rFonts w:eastAsia="Times New Roman" w:cs="Times New Roman"/>
          <w:color w:val="000000"/>
          <w:lang w:eastAsia="ru-RU"/>
        </w:rPr>
        <w:t xml:space="preserve"> </w:t>
      </w:r>
      <w:r w:rsidRPr="00F17DA2">
        <w:rPr>
          <w:rFonts w:eastAsia="Times New Roman" w:cs="Times New Roman"/>
          <w:color w:val="000000"/>
          <w:lang w:eastAsia="ru-RU"/>
        </w:rPr>
        <w:t>Не менее популярной концепцией</w:t>
      </w:r>
      <w:r w:rsidR="00CF0D38"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является теория «повестки дня», принадлежащая Д. Шоу и М. Маккомбсу. Позитивистская теория, согласно которой средства массовой информации оказывают значительное влияние на общественность непосредственно самим подбором того, что именно они освещают</w:t>
      </w:r>
      <w:r w:rsidRPr="00F17DA2">
        <w:rPr>
          <w:rFonts w:eastAsia="Times New Roman" w:cs="Times New Roman"/>
          <w:color w:val="000000"/>
          <w:vertAlign w:val="superscript"/>
          <w:lang w:eastAsia="ru-RU"/>
        </w:rPr>
        <w:footnoteReference w:id="19"/>
      </w:r>
      <w:r w:rsidRPr="00F17DA2">
        <w:rPr>
          <w:rFonts w:eastAsia="Times New Roman" w:cs="Times New Roman"/>
          <w:color w:val="000000"/>
          <w:lang w:eastAsia="ru-RU"/>
        </w:rPr>
        <w:t xml:space="preserve">. </w:t>
      </w:r>
    </w:p>
    <w:p w14:paraId="788422B3" w14:textId="4873D71A" w:rsidR="009332EE" w:rsidRPr="00F17DA2" w:rsidRDefault="009332EE" w:rsidP="001D56BB">
      <w:pPr>
        <w:suppressAutoHyphens/>
        <w:rPr>
          <w:rFonts w:eastAsia="Times New Roman" w:cs="Times New Roman"/>
          <w:color w:val="000000"/>
          <w:lang w:eastAsia="ru-RU"/>
        </w:rPr>
      </w:pPr>
      <w:r w:rsidRPr="00F17DA2">
        <w:rPr>
          <w:rFonts w:eastAsia="Times New Roman" w:cs="Times New Roman"/>
          <w:color w:val="000000"/>
          <w:lang w:eastAsia="ru-RU"/>
        </w:rPr>
        <w:t>Прошло большое количество времени и в период развития масс медиа теория Д. Шоу и М. Маккомбса выступает самой популярной концепцией политических коммуникаций.</w:t>
      </w:r>
    </w:p>
    <w:p w14:paraId="6EFE1C09" w14:textId="45A3B158" w:rsidR="0088708D" w:rsidRPr="00F17DA2" w:rsidRDefault="009332EE" w:rsidP="001D56BB">
      <w:pPr>
        <w:suppressAutoHyphens/>
        <w:rPr>
          <w:rFonts w:eastAsia="Times New Roman" w:cs="Times New Roman"/>
          <w:color w:val="000000"/>
          <w:lang w:eastAsia="ru-RU"/>
        </w:rPr>
      </w:pPr>
      <w:r w:rsidRPr="00F17DA2">
        <w:rPr>
          <w:rFonts w:eastAsia="Times New Roman" w:cs="Times New Roman"/>
          <w:color w:val="000000"/>
          <w:lang w:eastAsia="ru-RU"/>
        </w:rPr>
        <w:t>Итак, при рассмотрении микроуровневых теорий, можно сделать вывод о том, что они неизбежно связаны между собой, дополняют друг др</w:t>
      </w:r>
      <w:r w:rsidR="00CF0D38" w:rsidRPr="00F17DA2">
        <w:rPr>
          <w:rFonts w:eastAsia="Times New Roman" w:cs="Times New Roman"/>
          <w:color w:val="000000"/>
          <w:lang w:eastAsia="ru-RU"/>
        </w:rPr>
        <w:t>уг</w:t>
      </w:r>
      <w:r w:rsidRPr="00F17DA2">
        <w:rPr>
          <w:rFonts w:eastAsia="Times New Roman" w:cs="Times New Roman"/>
          <w:color w:val="000000"/>
          <w:lang w:eastAsia="ru-RU"/>
        </w:rPr>
        <w:t>а и н</w:t>
      </w:r>
      <w:r w:rsidR="00C06C24" w:rsidRPr="00F17DA2">
        <w:rPr>
          <w:rFonts w:eastAsia="Times New Roman" w:cs="Times New Roman"/>
          <w:color w:val="000000"/>
          <w:lang w:eastAsia="ru-RU"/>
        </w:rPr>
        <w:t>е утрачивают свою актуальность.</w:t>
      </w:r>
    </w:p>
    <w:p w14:paraId="6D19BDC8" w14:textId="6496245E" w:rsidR="009332EE" w:rsidRPr="00F17DA2" w:rsidRDefault="009332EE" w:rsidP="009332EE">
      <w:pPr>
        <w:suppressAutoHyphens/>
        <w:rPr>
          <w:rFonts w:eastAsia="Times New Roman" w:cs="Times New Roman"/>
          <w:color w:val="000000"/>
          <w:lang w:eastAsia="ru-RU"/>
        </w:rPr>
      </w:pPr>
      <w:r w:rsidRPr="00F17DA2">
        <w:rPr>
          <w:rFonts w:eastAsia="Times New Roman" w:cs="Times New Roman"/>
          <w:color w:val="000000"/>
          <w:lang w:eastAsia="ru-RU"/>
        </w:rPr>
        <w:t>Переходя к макроуровневым теориям, рассмотрим первую из них- теорию систем, введенную Д. Истоном</w:t>
      </w:r>
      <w:r w:rsidRPr="00F17DA2">
        <w:rPr>
          <w:rFonts w:eastAsia="Times New Roman" w:cs="Times New Roman"/>
          <w:color w:val="000000"/>
          <w:vertAlign w:val="superscript"/>
          <w:lang w:eastAsia="ru-RU"/>
        </w:rPr>
        <w:footnoteReference w:id="20"/>
      </w:r>
      <w:r w:rsidRPr="00F17DA2">
        <w:rPr>
          <w:rFonts w:eastAsia="Times New Roman" w:cs="Times New Roman"/>
          <w:color w:val="000000"/>
          <w:lang w:eastAsia="ru-RU"/>
        </w:rPr>
        <w:t>. Реагируя на те или иные объекты и предметы субъекты группы вступают во взаимодействия исходя из тех значений, которые они придают этим объектам, предметам. «Политические взаимодействия в обществе составляют систему поведения»,</w:t>
      </w:r>
      <w:r w:rsidRPr="00F17DA2">
        <w:rPr>
          <w:rFonts w:eastAsia="Times New Roman" w:cs="Times New Roman"/>
          <w:color w:val="000000"/>
          <w:lang w:eastAsia="ru-RU"/>
        </w:rPr>
        <w:softHyphen/>
        <w:t xml:space="preserve"> подчеркивал </w:t>
      </w:r>
      <w:r w:rsidRPr="00F17DA2">
        <w:rPr>
          <w:rFonts w:eastAsia="Times New Roman" w:cs="Times New Roman"/>
          <w:iCs/>
          <w:color w:val="000000"/>
          <w:lang w:eastAsia="ru-RU"/>
        </w:rPr>
        <w:t xml:space="preserve">Д. </w:t>
      </w:r>
      <w:r w:rsidRPr="00F17DA2">
        <w:rPr>
          <w:rFonts w:eastAsia="Times New Roman" w:cs="Times New Roman"/>
          <w:iCs/>
          <w:color w:val="000000"/>
          <w:lang w:eastAsia="ru-RU"/>
        </w:rPr>
        <w:lastRenderedPageBreak/>
        <w:t>Истон</w:t>
      </w:r>
      <w:r w:rsidRPr="00F17DA2">
        <w:rPr>
          <w:rFonts w:eastAsia="Times New Roman" w:cs="Times New Roman"/>
          <w:color w:val="000000"/>
          <w:lang w:eastAsia="ru-RU"/>
        </w:rPr>
        <w:t> и, что именно поэтому политическую жизнь следует рас</w:t>
      </w:r>
      <w:r w:rsidRPr="00F17DA2">
        <w:rPr>
          <w:rFonts w:eastAsia="Times New Roman" w:cs="Times New Roman"/>
          <w:color w:val="000000"/>
          <w:lang w:eastAsia="ru-RU"/>
        </w:rPr>
        <w:softHyphen/>
        <w:t>сматривать «как систему поведения, включенную в окружающую сре</w:t>
      </w:r>
      <w:r w:rsidRPr="00F17DA2">
        <w:rPr>
          <w:rFonts w:eastAsia="Times New Roman" w:cs="Times New Roman"/>
          <w:color w:val="000000"/>
          <w:lang w:eastAsia="ru-RU"/>
        </w:rPr>
        <w:softHyphen/>
        <w:t>ду и тем самым подверженную ее воздействию, однако обладающую возможностью отвечать ей».</w:t>
      </w:r>
    </w:p>
    <w:p w14:paraId="0F928F5B" w14:textId="77777777" w:rsidR="009332EE" w:rsidRPr="00F17DA2" w:rsidRDefault="009332EE" w:rsidP="009332EE">
      <w:pPr>
        <w:autoSpaceDE w:val="0"/>
        <w:autoSpaceDN w:val="0"/>
        <w:adjustRightInd w:val="0"/>
        <w:rPr>
          <w:rFonts w:cs="Times New Roman"/>
          <w:color w:val="000000"/>
        </w:rPr>
      </w:pPr>
      <w:r w:rsidRPr="00F17DA2">
        <w:rPr>
          <w:rFonts w:cs="Times New Roman"/>
          <w:color w:val="000000"/>
        </w:rPr>
        <w:t>Не меньший вклад внес американский ученый Г. Алмонд, который на основе структурно-функционального подхода разработал системную теорию политики. Проведенный, сравнительный анализ политических систем предполагал переход от изучения формальных институтов к рассмотрению конкретных проявлений политического поведения. Исходя из этого Т. Алмонд и Л. Пауэлл определили политическую систему как совокупность ролей и их взаимодействий, осуществляемых не только правительственными институтами, но и всеми структурами в их политическом аспекте. Таким образом, под структурой они понимали совокупность взаимосвязанных ролей</w:t>
      </w:r>
      <w:r w:rsidRPr="00F17DA2">
        <w:rPr>
          <w:rFonts w:cs="Times New Roman"/>
          <w:color w:val="000000"/>
          <w:vertAlign w:val="superscript"/>
        </w:rPr>
        <w:footnoteReference w:id="21"/>
      </w:r>
      <w:r w:rsidRPr="00F17DA2">
        <w:rPr>
          <w:rFonts w:cs="Times New Roman"/>
          <w:color w:val="000000"/>
        </w:rPr>
        <w:t>.</w:t>
      </w:r>
    </w:p>
    <w:p w14:paraId="049254ED" w14:textId="77777777" w:rsidR="009332EE" w:rsidRPr="00F17DA2" w:rsidRDefault="009332EE" w:rsidP="009332EE">
      <w:pPr>
        <w:autoSpaceDE w:val="0"/>
        <w:autoSpaceDN w:val="0"/>
        <w:adjustRightInd w:val="0"/>
        <w:rPr>
          <w:rFonts w:cs="Times New Roman"/>
          <w:color w:val="000000"/>
        </w:rPr>
      </w:pPr>
      <w:r w:rsidRPr="00F17DA2">
        <w:rPr>
          <w:rFonts w:cs="Times New Roman"/>
          <w:color w:val="000000"/>
        </w:rPr>
        <w:t>Основной сущностью описанных двух теорий выступает институциональный подход, основанный двумя американскими учеными Дж. Мангеймом и Р. Ричем. В их понимании политический процесс как «сложный комплекс событий, который определяет, какие действия будут предприняты правительством и какое влияние эти действия окажут на состояние общества»</w:t>
      </w:r>
      <w:r w:rsidRPr="00F17DA2">
        <w:rPr>
          <w:rFonts w:cs="Times New Roman"/>
          <w:color w:val="000000"/>
          <w:vertAlign w:val="superscript"/>
        </w:rPr>
        <w:footnoteReference w:id="22"/>
      </w:r>
      <w:r w:rsidRPr="00F17DA2">
        <w:rPr>
          <w:rFonts w:cs="Times New Roman"/>
          <w:color w:val="000000"/>
        </w:rPr>
        <w:t xml:space="preserve">. </w:t>
      </w:r>
    </w:p>
    <w:p w14:paraId="7CD0CAC8" w14:textId="77777777" w:rsidR="009332EE" w:rsidRPr="00F17DA2" w:rsidRDefault="009332EE" w:rsidP="009332EE">
      <w:pPr>
        <w:autoSpaceDE w:val="0"/>
        <w:autoSpaceDN w:val="0"/>
        <w:adjustRightInd w:val="0"/>
        <w:rPr>
          <w:rFonts w:cs="Times New Roman"/>
          <w:color w:val="000000"/>
        </w:rPr>
      </w:pPr>
      <w:r w:rsidRPr="00F17DA2">
        <w:rPr>
          <w:rFonts w:cs="Times New Roman"/>
          <w:color w:val="000000"/>
        </w:rPr>
        <w:t>Итак, политические коммуникации были рассмотрены с точки зрения двух основных направлений. Однако, для более полного анализа и понимания политических коммуникаций, их стоит проанализировать с помощью теоретического метадискурса, предложенного Р. Крейгом и получивший название «диалогически-диалектической дисциплинарной матрицей – системой допущений, понимаемых всеми сходным образом, хотя и постоянно оспариваемых»</w:t>
      </w:r>
      <w:r w:rsidRPr="00F17DA2">
        <w:rPr>
          <w:rFonts w:cs="Times New Roman"/>
          <w:color w:val="000000"/>
          <w:vertAlign w:val="superscript"/>
        </w:rPr>
        <w:footnoteReference w:id="23"/>
      </w:r>
      <w:r w:rsidRPr="00F17DA2">
        <w:rPr>
          <w:rFonts w:cs="Times New Roman"/>
          <w:color w:val="000000"/>
        </w:rPr>
        <w:t>.</w:t>
      </w:r>
    </w:p>
    <w:p w14:paraId="71004DD2" w14:textId="77777777" w:rsidR="009332EE" w:rsidRPr="00F17DA2" w:rsidRDefault="009332EE" w:rsidP="009332EE">
      <w:pPr>
        <w:autoSpaceDE w:val="0"/>
        <w:autoSpaceDN w:val="0"/>
        <w:adjustRightInd w:val="0"/>
        <w:rPr>
          <w:rFonts w:cs="Times New Roman"/>
          <w:color w:val="000000"/>
        </w:rPr>
      </w:pPr>
      <w:r w:rsidRPr="00F17DA2">
        <w:rPr>
          <w:rFonts w:cs="Times New Roman"/>
          <w:color w:val="000000"/>
        </w:rPr>
        <w:lastRenderedPageBreak/>
        <w:t>Автор выделил семь междисциплинарных традиций: риторическую, се</w:t>
      </w:r>
      <w:r w:rsidRPr="00F17DA2">
        <w:rPr>
          <w:rFonts w:cs="Times New Roman"/>
          <w:color w:val="000000"/>
        </w:rPr>
        <w:softHyphen/>
        <w:t>миотическую, феноменологическую, кибернетическую, социопсихологическую, социокультурную и кри</w:t>
      </w:r>
      <w:r w:rsidRPr="00F17DA2">
        <w:rPr>
          <w:rFonts w:cs="Times New Roman"/>
          <w:color w:val="000000"/>
        </w:rPr>
        <w:softHyphen/>
        <w:t>тическую. Каждая из них предлагает собственное определение коммуникаций. Рассмотрим каждую более конкретно.</w:t>
      </w:r>
    </w:p>
    <w:p w14:paraId="33B6522C" w14:textId="77777777" w:rsidR="009332EE" w:rsidRPr="00F17DA2" w:rsidRDefault="009332EE" w:rsidP="009332EE">
      <w:pPr>
        <w:autoSpaceDE w:val="0"/>
        <w:autoSpaceDN w:val="0"/>
        <w:adjustRightInd w:val="0"/>
        <w:rPr>
          <w:rFonts w:cs="Times New Roman"/>
          <w:color w:val="000000"/>
        </w:rPr>
      </w:pPr>
      <w:r w:rsidRPr="00F17DA2">
        <w:rPr>
          <w:rFonts w:cs="Times New Roman"/>
          <w:i/>
          <w:color w:val="000000"/>
        </w:rPr>
        <w:t>Риторическая</w:t>
      </w:r>
      <w:r w:rsidRPr="00F17DA2">
        <w:rPr>
          <w:rFonts w:cs="Times New Roman"/>
          <w:color w:val="000000"/>
        </w:rPr>
        <w:t>- она определяет политическую коммуникацию как «практическое искусство введения беседы»</w:t>
      </w:r>
      <w:r w:rsidRPr="00F17DA2">
        <w:rPr>
          <w:rFonts w:cs="Times New Roman"/>
          <w:color w:val="000000"/>
          <w:vertAlign w:val="superscript"/>
        </w:rPr>
        <w:footnoteReference w:id="24"/>
      </w:r>
      <w:r w:rsidRPr="00F17DA2">
        <w:rPr>
          <w:rFonts w:cs="Times New Roman"/>
          <w:color w:val="000000"/>
        </w:rPr>
        <w:t xml:space="preserve">. Именно политика подразумевает владение данным навыком на высшем уровне. Навык применимый везде, однако имеющий первостепенное значение именно в политике. </w:t>
      </w:r>
    </w:p>
    <w:p w14:paraId="747B3693" w14:textId="77777777" w:rsidR="009332EE" w:rsidRPr="00F17DA2" w:rsidRDefault="009332EE" w:rsidP="009332EE">
      <w:pPr>
        <w:autoSpaceDE w:val="0"/>
        <w:autoSpaceDN w:val="0"/>
        <w:adjustRightInd w:val="0"/>
        <w:rPr>
          <w:rFonts w:cs="Times New Roman"/>
          <w:color w:val="000000"/>
        </w:rPr>
      </w:pPr>
      <w:r w:rsidRPr="00F17DA2">
        <w:rPr>
          <w:rFonts w:cs="Times New Roman"/>
          <w:i/>
          <w:color w:val="000000"/>
        </w:rPr>
        <w:t>Семиотическая</w:t>
      </w:r>
      <w:r w:rsidRPr="00F17DA2">
        <w:rPr>
          <w:rFonts w:cs="Times New Roman"/>
          <w:color w:val="000000"/>
        </w:rPr>
        <w:t xml:space="preserve">- «коммуникация </w:t>
      </w:r>
      <w:r w:rsidRPr="00F17DA2">
        <w:rPr>
          <w:rFonts w:eastAsia="Calibri" w:cs="Times New Roman"/>
          <w:color w:val="000000"/>
        </w:rPr>
        <w:t>рассматривается как межсубъектное взаимодействие, опосредованное знаками</w:t>
      </w:r>
      <w:r w:rsidRPr="00F17DA2">
        <w:rPr>
          <w:rFonts w:cs="Times New Roman"/>
          <w:color w:val="000000"/>
        </w:rPr>
        <w:t>»</w:t>
      </w:r>
      <w:r w:rsidRPr="00F17DA2">
        <w:rPr>
          <w:rFonts w:cs="Times New Roman"/>
          <w:color w:val="000000"/>
          <w:vertAlign w:val="superscript"/>
        </w:rPr>
        <w:footnoteReference w:id="25"/>
      </w:r>
      <w:r w:rsidRPr="00F17DA2">
        <w:rPr>
          <w:rFonts w:cs="Times New Roman"/>
          <w:color w:val="000000"/>
        </w:rPr>
        <w:t xml:space="preserve">.  Здесь более важное значение имеет использование средств передачи значений (языковых систем). </w:t>
      </w:r>
    </w:p>
    <w:p w14:paraId="35E9A861" w14:textId="77777777" w:rsidR="009332EE" w:rsidRPr="00F17DA2" w:rsidRDefault="009332EE" w:rsidP="009332EE">
      <w:pPr>
        <w:autoSpaceDE w:val="0"/>
        <w:autoSpaceDN w:val="0"/>
        <w:adjustRightInd w:val="0"/>
        <w:rPr>
          <w:rFonts w:cs="Times New Roman"/>
          <w:color w:val="000000"/>
        </w:rPr>
      </w:pPr>
      <w:r w:rsidRPr="00F17DA2">
        <w:rPr>
          <w:rFonts w:cs="Times New Roman"/>
          <w:i/>
          <w:color w:val="000000"/>
        </w:rPr>
        <w:t>Феноменологическая</w:t>
      </w:r>
      <w:r w:rsidRPr="00F17DA2">
        <w:rPr>
          <w:rFonts w:cs="Times New Roman"/>
          <w:color w:val="000000"/>
        </w:rPr>
        <w:t>-  «коммуникация рассматривается как диалог, или проживание иного опыта»</w:t>
      </w:r>
      <w:r w:rsidRPr="00F17DA2">
        <w:rPr>
          <w:rFonts w:cs="Times New Roman"/>
          <w:color w:val="000000"/>
          <w:vertAlign w:val="superscript"/>
        </w:rPr>
        <w:footnoteReference w:id="26"/>
      </w:r>
      <w:r w:rsidRPr="00F17DA2">
        <w:rPr>
          <w:rFonts w:cs="Times New Roman"/>
          <w:color w:val="000000"/>
        </w:rPr>
        <w:t>, успех коммуникации осуществляется с помощью непосредственного контакта между людьми.</w:t>
      </w:r>
    </w:p>
    <w:p w14:paraId="5FED5832" w14:textId="77777777" w:rsidR="009332EE" w:rsidRPr="00F17DA2" w:rsidRDefault="009332EE" w:rsidP="009332EE">
      <w:pPr>
        <w:autoSpaceDE w:val="0"/>
        <w:autoSpaceDN w:val="0"/>
        <w:adjustRightInd w:val="0"/>
        <w:rPr>
          <w:rFonts w:cs="Times New Roman"/>
          <w:color w:val="000000"/>
        </w:rPr>
      </w:pPr>
      <w:r w:rsidRPr="00F17DA2">
        <w:rPr>
          <w:rFonts w:cs="Times New Roman"/>
          <w:i/>
          <w:color w:val="000000"/>
        </w:rPr>
        <w:t>Кибернетическая</w:t>
      </w:r>
      <w:r w:rsidRPr="00F17DA2">
        <w:rPr>
          <w:rFonts w:cs="Times New Roman"/>
          <w:color w:val="000000"/>
        </w:rPr>
        <w:t>- «коммуникация есть процесс обработки информации, поясняющий каким образом все виды сложных систем способны функционировать и почему часто возникают функциональные нарушения»</w:t>
      </w:r>
      <w:r w:rsidRPr="00F17DA2">
        <w:rPr>
          <w:rFonts w:cs="Times New Roman"/>
          <w:color w:val="000000"/>
          <w:vertAlign w:val="superscript"/>
        </w:rPr>
        <w:footnoteReference w:id="27"/>
      </w:r>
      <w:r w:rsidRPr="00F17DA2">
        <w:rPr>
          <w:rFonts w:cs="Times New Roman"/>
          <w:color w:val="000000"/>
        </w:rPr>
        <w:t>.</w:t>
      </w:r>
    </w:p>
    <w:p w14:paraId="2F5D5087" w14:textId="77777777" w:rsidR="009332EE" w:rsidRPr="00F17DA2" w:rsidRDefault="009332EE" w:rsidP="009332EE">
      <w:pPr>
        <w:rPr>
          <w:rFonts w:cs="Times New Roman"/>
          <w:color w:val="000000"/>
        </w:rPr>
      </w:pPr>
      <w:r w:rsidRPr="00F17DA2">
        <w:rPr>
          <w:rFonts w:cs="Times New Roman"/>
          <w:i/>
          <w:color w:val="000000"/>
        </w:rPr>
        <w:t>Социопсихологическая</w:t>
      </w:r>
      <w:r w:rsidRPr="00F17DA2">
        <w:rPr>
          <w:rFonts w:cs="Times New Roman"/>
          <w:color w:val="000000"/>
        </w:rPr>
        <w:t xml:space="preserve"> традиция позволяет создавать психологические портреты и определяет коммуникацию как «</w:t>
      </w:r>
      <w:r w:rsidRPr="00F17DA2">
        <w:rPr>
          <w:rFonts w:eastAsia="Calibri" w:cs="Times New Roman"/>
          <w:color w:val="000000"/>
        </w:rPr>
        <w:t>процесс, посредством которого индивиды взаимодействуют и оказывают влияние друг на друга</w:t>
      </w:r>
      <w:r w:rsidRPr="00F17DA2">
        <w:rPr>
          <w:rFonts w:cs="Times New Roman"/>
          <w:color w:val="000000"/>
        </w:rPr>
        <w:t>»</w:t>
      </w:r>
      <w:r w:rsidRPr="00F17DA2">
        <w:rPr>
          <w:rFonts w:cs="Times New Roman"/>
          <w:color w:val="000000"/>
          <w:vertAlign w:val="superscript"/>
        </w:rPr>
        <w:footnoteReference w:id="28"/>
      </w:r>
      <w:r w:rsidRPr="00F17DA2">
        <w:rPr>
          <w:rFonts w:cs="Times New Roman"/>
          <w:color w:val="000000"/>
        </w:rPr>
        <w:t xml:space="preserve">. </w:t>
      </w:r>
    </w:p>
    <w:p w14:paraId="29E72722" w14:textId="77777777" w:rsidR="009332EE" w:rsidRPr="00F17DA2" w:rsidRDefault="009332EE" w:rsidP="009332EE">
      <w:pPr>
        <w:rPr>
          <w:rFonts w:cs="Times New Roman"/>
          <w:color w:val="000000"/>
        </w:rPr>
      </w:pPr>
      <w:r w:rsidRPr="00F17DA2">
        <w:rPr>
          <w:rFonts w:cs="Times New Roman"/>
          <w:i/>
          <w:color w:val="000000"/>
        </w:rPr>
        <w:lastRenderedPageBreak/>
        <w:t>Социокультурная</w:t>
      </w:r>
      <w:r w:rsidRPr="00F17DA2">
        <w:rPr>
          <w:rFonts w:cs="Times New Roman"/>
          <w:color w:val="000000"/>
        </w:rPr>
        <w:t xml:space="preserve"> традиция- коммуникация понимается как «</w:t>
      </w:r>
      <w:r w:rsidRPr="00F17DA2">
        <w:rPr>
          <w:rFonts w:eastAsia="Calibri" w:cs="Times New Roman"/>
          <w:color w:val="000000"/>
        </w:rPr>
        <w:t>символический процесс, который производит и воспроизводит общие социокультурные модели</w:t>
      </w:r>
      <w:r w:rsidRPr="00F17DA2">
        <w:rPr>
          <w:rFonts w:cs="Times New Roman"/>
          <w:color w:val="000000"/>
        </w:rPr>
        <w:t>»</w:t>
      </w:r>
      <w:r w:rsidRPr="00F17DA2">
        <w:rPr>
          <w:rFonts w:cs="Times New Roman"/>
          <w:color w:val="000000"/>
          <w:vertAlign w:val="superscript"/>
        </w:rPr>
        <w:footnoteReference w:id="29"/>
      </w:r>
      <w:r w:rsidRPr="00F17DA2">
        <w:rPr>
          <w:rFonts w:cs="Times New Roman"/>
          <w:color w:val="000000"/>
        </w:rPr>
        <w:t xml:space="preserve">. </w:t>
      </w:r>
    </w:p>
    <w:p w14:paraId="23D4FFE5" w14:textId="77777777" w:rsidR="009332EE" w:rsidRPr="00F17DA2" w:rsidRDefault="009332EE" w:rsidP="009332EE">
      <w:pPr>
        <w:rPr>
          <w:rFonts w:cs="Times New Roman"/>
          <w:color w:val="000000"/>
        </w:rPr>
      </w:pPr>
      <w:r w:rsidRPr="00F17DA2">
        <w:rPr>
          <w:rFonts w:cs="Times New Roman"/>
          <w:color w:val="000000"/>
        </w:rPr>
        <w:t>В</w:t>
      </w:r>
      <w:r w:rsidRPr="00F17DA2">
        <w:rPr>
          <w:rFonts w:cs="Times New Roman"/>
          <w:i/>
          <w:color w:val="000000"/>
        </w:rPr>
        <w:t xml:space="preserve"> критической</w:t>
      </w:r>
      <w:r w:rsidRPr="00F17DA2">
        <w:rPr>
          <w:rFonts w:cs="Times New Roman"/>
          <w:color w:val="000000"/>
        </w:rPr>
        <w:t xml:space="preserve"> традиции коммуникация рассматривается как дискурсивная рефлексия. Согласно данной традиции во главе всего стоит идеология, а привычные идеи, наука и техника поддаются сомнениям. </w:t>
      </w:r>
    </w:p>
    <w:p w14:paraId="3D69C50A" w14:textId="77777777" w:rsidR="009332EE" w:rsidRPr="00F17DA2" w:rsidRDefault="009332EE" w:rsidP="009332EE">
      <w:pPr>
        <w:rPr>
          <w:rFonts w:cs="Times New Roman"/>
          <w:color w:val="000000"/>
        </w:rPr>
      </w:pPr>
      <w:r w:rsidRPr="00F17DA2">
        <w:rPr>
          <w:rFonts w:cs="Times New Roman"/>
          <w:color w:val="000000"/>
        </w:rPr>
        <w:t>Также существует иная матрица, предложенная Р. Мидоу. Согласно данной матрицы, коммуникация рассматривается как потребности государства и общества. В ней выделяется шесть базовых подходов: системный, лингвистический, символический, функциональный, организационный, «экологический»</w:t>
      </w:r>
      <w:r w:rsidRPr="00F17DA2">
        <w:rPr>
          <w:rFonts w:cs="Times New Roman"/>
          <w:color w:val="000000"/>
          <w:vertAlign w:val="superscript"/>
        </w:rPr>
        <w:footnoteReference w:id="30"/>
      </w:r>
      <w:r w:rsidRPr="00F17DA2">
        <w:rPr>
          <w:rFonts w:cs="Times New Roman"/>
          <w:color w:val="000000"/>
        </w:rPr>
        <w:t>. Рассмотрим каждый из них.</w:t>
      </w:r>
    </w:p>
    <w:p w14:paraId="1DB8EA1A" w14:textId="77777777" w:rsidR="009332EE" w:rsidRPr="00F17DA2" w:rsidRDefault="009332EE" w:rsidP="009332EE">
      <w:pPr>
        <w:rPr>
          <w:rFonts w:cs="Times New Roman"/>
          <w:color w:val="000000"/>
        </w:rPr>
      </w:pPr>
      <w:r w:rsidRPr="00F17DA2">
        <w:rPr>
          <w:rFonts w:cs="Times New Roman"/>
          <w:i/>
          <w:color w:val="000000"/>
        </w:rPr>
        <w:t xml:space="preserve">Системный подход- </w:t>
      </w:r>
      <w:r w:rsidRPr="00F17DA2">
        <w:rPr>
          <w:rFonts w:cs="Times New Roman"/>
          <w:color w:val="000000"/>
        </w:rPr>
        <w:t>очень схож с концепцией Д. Истона,</w:t>
      </w:r>
      <w:r w:rsidRPr="00F17DA2">
        <w:rPr>
          <w:rFonts w:cs="Times New Roman"/>
          <w:color w:val="000000"/>
          <w:vertAlign w:val="superscript"/>
        </w:rPr>
        <w:footnoteReference w:id="31"/>
      </w:r>
      <w:r w:rsidRPr="00F17DA2">
        <w:rPr>
          <w:rFonts w:cs="Times New Roman"/>
          <w:color w:val="000000"/>
        </w:rPr>
        <w:t xml:space="preserve"> в которой  политические коммуникации определяют как совокупность взаимосвязанных элементов. </w:t>
      </w:r>
    </w:p>
    <w:p w14:paraId="59F99646" w14:textId="77777777" w:rsidR="009332EE" w:rsidRPr="00F17DA2" w:rsidRDefault="009332EE" w:rsidP="009332EE">
      <w:pPr>
        <w:rPr>
          <w:rFonts w:cs="Times New Roman"/>
          <w:color w:val="000000"/>
        </w:rPr>
      </w:pPr>
      <w:r w:rsidRPr="00F17DA2">
        <w:rPr>
          <w:rFonts w:cs="Times New Roman"/>
          <w:color w:val="000000"/>
        </w:rPr>
        <w:t>У</w:t>
      </w:r>
      <w:r w:rsidRPr="00F17DA2">
        <w:rPr>
          <w:rFonts w:cs="Times New Roman"/>
          <w:i/>
          <w:color w:val="000000"/>
        </w:rPr>
        <w:t xml:space="preserve"> лингвистического</w:t>
      </w:r>
      <w:r w:rsidRPr="00F17DA2">
        <w:rPr>
          <w:rFonts w:cs="Times New Roman"/>
          <w:color w:val="000000"/>
        </w:rPr>
        <w:t xml:space="preserve"> подхода есть общее с семиотической традицией Р. Крейга, так как язык выступает средством передачи значений. Но, в данной концепции язык также выступает механизмом социального контроля, который создает границы между гражданами и политической элитой. </w:t>
      </w:r>
    </w:p>
    <w:p w14:paraId="5706E96C" w14:textId="77777777" w:rsidR="009332EE" w:rsidRPr="00F17DA2" w:rsidRDefault="009332EE" w:rsidP="009332EE">
      <w:pPr>
        <w:rPr>
          <w:rFonts w:cs="Times New Roman"/>
          <w:color w:val="000000"/>
        </w:rPr>
      </w:pPr>
      <w:r w:rsidRPr="00F17DA2">
        <w:rPr>
          <w:rFonts w:cs="Times New Roman"/>
          <w:color w:val="000000"/>
        </w:rPr>
        <w:t>С</w:t>
      </w:r>
      <w:r w:rsidRPr="00F17DA2">
        <w:rPr>
          <w:rFonts w:cs="Times New Roman"/>
          <w:i/>
          <w:color w:val="000000"/>
        </w:rPr>
        <w:t xml:space="preserve">имволический </w:t>
      </w:r>
      <w:r w:rsidRPr="00F17DA2">
        <w:rPr>
          <w:rFonts w:cs="Times New Roman"/>
          <w:color w:val="000000"/>
        </w:rPr>
        <w:t xml:space="preserve">подход определяет политическую коммуникацию как обмен символами. </w:t>
      </w:r>
    </w:p>
    <w:p w14:paraId="3F35C6F3" w14:textId="77777777" w:rsidR="009332EE" w:rsidRPr="00F17DA2" w:rsidRDefault="009332EE" w:rsidP="009332EE">
      <w:pPr>
        <w:rPr>
          <w:rFonts w:cs="Times New Roman"/>
          <w:color w:val="000000"/>
        </w:rPr>
      </w:pPr>
      <w:r w:rsidRPr="00F17DA2">
        <w:rPr>
          <w:rFonts w:cs="Times New Roman"/>
          <w:i/>
          <w:color w:val="000000"/>
        </w:rPr>
        <w:t xml:space="preserve">Функциональный </w:t>
      </w:r>
      <w:r w:rsidRPr="00F17DA2">
        <w:rPr>
          <w:rFonts w:cs="Times New Roman"/>
          <w:color w:val="000000"/>
        </w:rPr>
        <w:t>подход напоминает концепцию Г. Алмонда</w:t>
      </w:r>
      <w:r w:rsidRPr="00F17DA2">
        <w:rPr>
          <w:rFonts w:cs="Times New Roman"/>
          <w:color w:val="000000"/>
          <w:vertAlign w:val="superscript"/>
        </w:rPr>
        <w:footnoteReference w:id="32"/>
      </w:r>
      <w:r w:rsidRPr="00F17DA2">
        <w:rPr>
          <w:rFonts w:cs="Times New Roman"/>
          <w:color w:val="000000"/>
        </w:rPr>
        <w:t xml:space="preserve">, так как политическая коммуникация это выполняемые системой функции – стабильности и социализации. </w:t>
      </w:r>
    </w:p>
    <w:p w14:paraId="0D1E35A4" w14:textId="77777777" w:rsidR="009332EE" w:rsidRPr="00F17DA2" w:rsidRDefault="009332EE" w:rsidP="009332EE">
      <w:pPr>
        <w:rPr>
          <w:rFonts w:cs="Times New Roman"/>
          <w:color w:val="000000"/>
        </w:rPr>
      </w:pPr>
      <w:r w:rsidRPr="00F17DA2">
        <w:rPr>
          <w:rFonts w:cs="Times New Roman"/>
          <w:color w:val="000000"/>
        </w:rPr>
        <w:lastRenderedPageBreak/>
        <w:t xml:space="preserve">Одним из последних подходов считается </w:t>
      </w:r>
      <w:r w:rsidRPr="00F17DA2">
        <w:rPr>
          <w:rFonts w:cs="Times New Roman"/>
          <w:i/>
          <w:color w:val="000000"/>
        </w:rPr>
        <w:t>организационный,</w:t>
      </w:r>
      <w:r w:rsidRPr="00F17DA2">
        <w:rPr>
          <w:rFonts w:cs="Times New Roman"/>
          <w:color w:val="000000"/>
        </w:rPr>
        <w:t xml:space="preserve"> он в свою очередь рассматривает политические институты с точки зрения бюрократии.</w:t>
      </w:r>
    </w:p>
    <w:p w14:paraId="5AFC947E" w14:textId="77777777" w:rsidR="009332EE" w:rsidRPr="00F17DA2" w:rsidRDefault="009332EE" w:rsidP="009332EE">
      <w:pPr>
        <w:rPr>
          <w:rFonts w:cs="Times New Roman"/>
          <w:color w:val="000000"/>
        </w:rPr>
      </w:pPr>
      <w:r w:rsidRPr="00F17DA2">
        <w:rPr>
          <w:rFonts w:cs="Times New Roman"/>
          <w:color w:val="000000"/>
        </w:rPr>
        <w:t xml:space="preserve">Заключительный подход- </w:t>
      </w:r>
      <w:r w:rsidRPr="00F17DA2">
        <w:rPr>
          <w:rFonts w:cs="Times New Roman"/>
          <w:i/>
          <w:color w:val="000000"/>
        </w:rPr>
        <w:t>экологический</w:t>
      </w:r>
      <w:r w:rsidRPr="00F17DA2">
        <w:rPr>
          <w:rFonts w:cs="Times New Roman"/>
          <w:color w:val="000000"/>
        </w:rPr>
        <w:t xml:space="preserve">. Данный подход обращает внимание на влияние политической системы на коммуникации в ней. </w:t>
      </w:r>
    </w:p>
    <w:p w14:paraId="26D97D4B" w14:textId="3D7B6F73" w:rsidR="00C74846" w:rsidRPr="00F17DA2" w:rsidRDefault="009332EE" w:rsidP="000227C9">
      <w:pPr>
        <w:rPr>
          <w:rFonts w:cs="Times New Roman"/>
          <w:color w:val="000000"/>
        </w:rPr>
      </w:pPr>
      <w:r w:rsidRPr="00F17DA2">
        <w:rPr>
          <w:rFonts w:cs="Times New Roman"/>
          <w:color w:val="000000"/>
        </w:rPr>
        <w:t xml:space="preserve">Таким образом, рассмотренные матрицы двух исследователей Р. Крейга и Р. Мидоу отражают основные положения микро- и макроуровневых теорий, а также дополняют друг друга. Все вышеперечисленные подходы связаны, что доказывает наличие интегративности в коммуниктивистике. Также, можно сказать, что все </w:t>
      </w:r>
      <w:r w:rsidR="008B237D" w:rsidRPr="00F17DA2">
        <w:rPr>
          <w:rFonts w:cs="Times New Roman"/>
          <w:color w:val="000000"/>
        </w:rPr>
        <w:t>они</w:t>
      </w:r>
      <w:r w:rsidRPr="00F17DA2">
        <w:rPr>
          <w:rFonts w:cs="Times New Roman"/>
          <w:color w:val="000000"/>
        </w:rPr>
        <w:t xml:space="preserve"> направлены на достижение целей коммуникации, хоть и разными способами, но все </w:t>
      </w:r>
      <w:r w:rsidR="008B237D" w:rsidRPr="00F17DA2">
        <w:rPr>
          <w:rFonts w:cs="Times New Roman"/>
          <w:color w:val="000000"/>
        </w:rPr>
        <w:t>они</w:t>
      </w:r>
      <w:r w:rsidRPr="00F17DA2">
        <w:rPr>
          <w:rFonts w:cs="Times New Roman"/>
          <w:color w:val="000000"/>
        </w:rPr>
        <w:t xml:space="preserve"> могут быть использованы в создании единой теории политических коммуникаций.</w:t>
      </w:r>
    </w:p>
    <w:p w14:paraId="5AB30392" w14:textId="7F4E79BF" w:rsidR="00A80788" w:rsidRPr="00F17DA2" w:rsidRDefault="00A80788" w:rsidP="000227C9">
      <w:pPr>
        <w:rPr>
          <w:rFonts w:cs="Times New Roman"/>
          <w:color w:val="000000"/>
        </w:rPr>
      </w:pPr>
      <w:r w:rsidRPr="00F17DA2">
        <w:rPr>
          <w:rFonts w:cs="Times New Roman"/>
          <w:color w:val="000000"/>
        </w:rPr>
        <w:t>Благодаря пониманию того, насколько качественно выстроена система коммуникации между органами государственной власти и населением, возможно проследить, как система коммуникации способствует повышению уровня разработки и принятия наиболее целесообразного и успешного решения поставленных задач. А также оценить, влияние цифровых технологий на процесс политической коммуникации.</w:t>
      </w:r>
    </w:p>
    <w:p w14:paraId="00A85FB8" w14:textId="77777777" w:rsidR="00727D88" w:rsidRPr="00F17DA2" w:rsidRDefault="00727D88" w:rsidP="00EC2271">
      <w:pPr>
        <w:rPr>
          <w:rFonts w:cs="Times New Roman"/>
          <w:color w:val="000000"/>
        </w:rPr>
      </w:pPr>
      <w:r w:rsidRPr="00F17DA2">
        <w:rPr>
          <w:rFonts w:cs="Times New Roman"/>
          <w:color w:val="000000"/>
        </w:rPr>
        <w:t>Политические решения, в отличие от административных, всегда прямо или косвенно адресованы определенным общественным группам, служат средством регулирования отношений между ними, являются способом выражения и реализации социальных интересов и целей. Они - результат деятельности субъектов политической власти и политического руководства. В соответствии с принципом приоритетности политики в государственном управлении, политические решения имеют доминирующее значение по отношению к административным.</w:t>
      </w:r>
    </w:p>
    <w:p w14:paraId="566CD588" w14:textId="77777777" w:rsidR="00727D88" w:rsidRPr="00F17DA2" w:rsidRDefault="00727D88" w:rsidP="00EC2271">
      <w:pPr>
        <w:rPr>
          <w:rFonts w:cs="Times New Roman"/>
          <w:color w:val="000000"/>
        </w:rPr>
      </w:pPr>
      <w:r w:rsidRPr="00F17DA2">
        <w:rPr>
          <w:rFonts w:cs="Times New Roman"/>
          <w:color w:val="000000"/>
        </w:rPr>
        <w:t xml:space="preserve">Очень важен этап, связанный с конкретным принятием решений на местном, региональном и муниципальном уровнях. Здесь решение приобретает четко выраженный административный характер. Речь идет о предельной его </w:t>
      </w:r>
      <w:r w:rsidRPr="00F17DA2">
        <w:rPr>
          <w:rFonts w:cs="Times New Roman"/>
          <w:color w:val="000000"/>
        </w:rPr>
        <w:lastRenderedPageBreak/>
        <w:t>конкретизации с учетом всех показателей социального характера: занятости, уровня жизни и зарплаты, условий труда в данном районе, городе, области</w:t>
      </w:r>
      <w:r w:rsidR="00517F9A" w:rsidRPr="00F17DA2">
        <w:rPr>
          <w:rFonts w:cs="Times New Roman"/>
          <w:color w:val="000000"/>
        </w:rPr>
        <w:footnoteReference w:id="33"/>
      </w:r>
      <w:r w:rsidRPr="00F17DA2">
        <w:rPr>
          <w:rFonts w:cs="Times New Roman"/>
          <w:color w:val="000000"/>
        </w:rPr>
        <w:t>.</w:t>
      </w:r>
    </w:p>
    <w:p w14:paraId="2848AB62" w14:textId="73C6E950" w:rsidR="00727D88" w:rsidRPr="00F17DA2" w:rsidRDefault="00727D88" w:rsidP="00EC2271">
      <w:pPr>
        <w:rPr>
          <w:rFonts w:cs="Times New Roman"/>
          <w:color w:val="000000"/>
        </w:rPr>
      </w:pPr>
      <w:r w:rsidRPr="00F17DA2">
        <w:rPr>
          <w:rFonts w:cs="Times New Roman"/>
          <w:color w:val="000000"/>
        </w:rPr>
        <w:t>Политические решения, как правило, строятся с учетом реальных социальных, экономических и политических условий. Безусловно, характер политического решения в известной степени зависит от имеющегося в наличии государственно-административного аппарата, его характеристик и структурных звеньев. Поэтому только при условии учета вышеприведенных факторов возможно осуществить главный акт политического решения - выбор конкретной альтернативы.</w:t>
      </w:r>
    </w:p>
    <w:p w14:paraId="06E39FE7" w14:textId="76C272E5" w:rsidR="003A6DED" w:rsidRPr="00F17DA2" w:rsidRDefault="00727D88" w:rsidP="000E0199">
      <w:pPr>
        <w:tabs>
          <w:tab w:val="left" w:pos="10216"/>
        </w:tabs>
        <w:rPr>
          <w:rFonts w:cs="Times New Roman"/>
          <w:color w:val="000000"/>
        </w:rPr>
      </w:pPr>
      <w:r w:rsidRPr="00F17DA2">
        <w:rPr>
          <w:rFonts w:cs="Times New Roman"/>
          <w:color w:val="000000"/>
        </w:rPr>
        <w:t>Решение проблем как процесс связано с непрерывной последовательностью взаимосвязанных шагов. При этом руководитель заботится не только о решении как таковом, но и обо всем, с чем оно связано, с его последствиями. Для решения</w:t>
      </w:r>
      <w:r w:rsidR="008B237D" w:rsidRPr="00F17DA2">
        <w:rPr>
          <w:rFonts w:cs="Times New Roman"/>
          <w:color w:val="000000"/>
        </w:rPr>
        <w:t xml:space="preserve"> проблемы требуется не единичный подход</w:t>
      </w:r>
      <w:r w:rsidRPr="00F17DA2">
        <w:rPr>
          <w:rFonts w:cs="Times New Roman"/>
          <w:color w:val="000000"/>
        </w:rPr>
        <w:t>, а совокупность сделанных выборов.</w:t>
      </w:r>
      <w:r w:rsidR="00C37176" w:rsidRPr="00F17DA2">
        <w:rPr>
          <w:rFonts w:cs="Times New Roman"/>
          <w:color w:val="000000"/>
        </w:rPr>
        <w:t xml:space="preserve"> </w:t>
      </w:r>
    </w:p>
    <w:p w14:paraId="657A1777" w14:textId="77777777" w:rsidR="00727D88" w:rsidRPr="00F17DA2" w:rsidRDefault="00727D88" w:rsidP="000E0199">
      <w:pPr>
        <w:tabs>
          <w:tab w:val="left" w:pos="10216"/>
        </w:tabs>
        <w:rPr>
          <w:rFonts w:cs="Times New Roman"/>
          <w:color w:val="000000"/>
        </w:rPr>
      </w:pPr>
      <w:r w:rsidRPr="00F17DA2">
        <w:rPr>
          <w:rFonts w:cs="Times New Roman"/>
          <w:color w:val="000000"/>
        </w:rPr>
        <w:t xml:space="preserve"> Соответственно, процесс не завершен, пока через систему обратной связи не будет засвидетельствован факт реального решения проблемы благодаря сделанному выбору. Исследователи отмечают, что выработка политических решений есть не одномоментный акт, а комплексный процесс «кооперативного взаимодействия институционального центра, где готовятся и принимаются эти решения... с центрами, пр</w:t>
      </w:r>
      <w:r w:rsidR="003A6DED" w:rsidRPr="00F17DA2">
        <w:rPr>
          <w:rFonts w:cs="Times New Roman"/>
          <w:color w:val="000000"/>
        </w:rPr>
        <w:t>оводящими в жизнь эти решения</w:t>
      </w:r>
      <w:r w:rsidR="00EC2271" w:rsidRPr="00F17DA2">
        <w:rPr>
          <w:rFonts w:cs="Times New Roman"/>
          <w:color w:val="000000"/>
        </w:rPr>
        <w:t xml:space="preserve">. </w:t>
      </w:r>
      <w:r w:rsidRPr="00F17DA2">
        <w:rPr>
          <w:rFonts w:cs="Times New Roman"/>
          <w:color w:val="000000"/>
        </w:rPr>
        <w:t>с</w:t>
      </w:r>
      <w:r w:rsidR="000E0199" w:rsidRPr="00F17DA2">
        <w:rPr>
          <w:rFonts w:cs="Times New Roman"/>
          <w:color w:val="000000"/>
        </w:rPr>
        <w:t xml:space="preserve"> </w:t>
      </w:r>
      <w:r w:rsidRPr="00F17DA2">
        <w:rPr>
          <w:rFonts w:cs="Times New Roman"/>
          <w:color w:val="000000"/>
        </w:rPr>
        <w:t>контролирующими решения центрами. а также со всеми миллионами рядовых</w:t>
      </w:r>
      <w:r w:rsidR="000E0199" w:rsidRPr="00F17DA2">
        <w:rPr>
          <w:rFonts w:cs="Times New Roman"/>
          <w:color w:val="000000"/>
        </w:rPr>
        <w:t xml:space="preserve"> </w:t>
      </w:r>
      <w:r w:rsidRPr="00F17DA2">
        <w:rPr>
          <w:rFonts w:cs="Times New Roman"/>
          <w:color w:val="000000"/>
        </w:rPr>
        <w:t>граждан, от имени которых решения принимались и которые призваны выполнять их и, соответственно, ощущать на себе их результаты».</w:t>
      </w:r>
      <w:r w:rsidR="003A6DED" w:rsidRPr="00F17DA2">
        <w:rPr>
          <w:rFonts w:cs="Times New Roman"/>
          <w:color w:val="000000"/>
        </w:rPr>
        <w:footnoteReference w:id="34"/>
      </w:r>
    </w:p>
    <w:p w14:paraId="17E31310" w14:textId="77777777" w:rsidR="00727D88" w:rsidRPr="00F17DA2" w:rsidRDefault="00727D88" w:rsidP="00EC2271">
      <w:pPr>
        <w:rPr>
          <w:rFonts w:cs="Times New Roman"/>
          <w:color w:val="000000"/>
        </w:rPr>
      </w:pPr>
      <w:r w:rsidRPr="00F17DA2">
        <w:rPr>
          <w:rFonts w:cs="Times New Roman"/>
          <w:color w:val="000000"/>
        </w:rPr>
        <w:lastRenderedPageBreak/>
        <w:t>При этом на каждом из шагов, связанных с принятием и реализацией политического решения важен учет потребностей общества, населения. «Предварительным условием принятия политического решения являются осознание социальными субъектами своих потребностей и их четкое, ясное формулирование в виде определенных социальных запросов и предпочтений. Если это условие не выполнено, то неизвестно, в чем состоит суть социальной проблемы, которая предстоит разрешению, и есть ли она вообще. Процесс, в ходе которого социальные субъекты осознают свои потребности и преобразуют их в определенные социальные притязания и устремления, называется артикуляцией интересов».</w:t>
      </w:r>
    </w:p>
    <w:p w14:paraId="7D5F16B0" w14:textId="77777777" w:rsidR="00727D88" w:rsidRPr="00F17DA2" w:rsidRDefault="00727D88" w:rsidP="00EC2271">
      <w:pPr>
        <w:rPr>
          <w:rFonts w:cs="Times New Roman"/>
          <w:color w:val="000000"/>
        </w:rPr>
      </w:pPr>
      <w:r w:rsidRPr="00F17DA2">
        <w:rPr>
          <w:rFonts w:cs="Times New Roman"/>
          <w:color w:val="000000"/>
        </w:rPr>
        <w:t>Отсюда вытекает реальная управленческая задача поиска таких организационных и функциональных основ работы звеньев административного аппарата, которые, не отменяя его необходимые сложившиеся механизмы, смогли бы сделать его в нужной степени восприимчивым к политическим импульсам со стороны основных политических сил, институтов гражданского общества, отдельных граждан.</w:t>
      </w:r>
    </w:p>
    <w:p w14:paraId="43F661E3" w14:textId="77777777" w:rsidR="00727D88" w:rsidRPr="00F17DA2" w:rsidRDefault="00727D88" w:rsidP="000E0199">
      <w:pPr>
        <w:tabs>
          <w:tab w:val="left" w:pos="8230"/>
        </w:tabs>
        <w:rPr>
          <w:rFonts w:cs="Times New Roman"/>
          <w:color w:val="000000"/>
        </w:rPr>
      </w:pPr>
      <w:r w:rsidRPr="00F17DA2">
        <w:rPr>
          <w:rFonts w:cs="Times New Roman"/>
          <w:color w:val="000000"/>
        </w:rPr>
        <w:t>В этой связи представляется, что именно</w:t>
      </w:r>
      <w:r w:rsidR="000E0199" w:rsidRPr="00F17DA2">
        <w:rPr>
          <w:rFonts w:cs="Times New Roman"/>
          <w:color w:val="000000"/>
        </w:rPr>
        <w:t xml:space="preserve"> </w:t>
      </w:r>
      <w:r w:rsidRPr="00F17DA2">
        <w:rPr>
          <w:rFonts w:cs="Times New Roman"/>
          <w:color w:val="000000"/>
        </w:rPr>
        <w:t xml:space="preserve">информационно -коммуникативные технологии управления и выстроенная на их основе система </w:t>
      </w:r>
      <w:r w:rsidRPr="00F17DA2">
        <w:rPr>
          <w:rFonts w:cs="Times New Roman"/>
          <w:color w:val="000000"/>
          <w:lang w:val="en-US" w:bidi="en-US"/>
        </w:rPr>
        <w:t>PR</w:t>
      </w:r>
      <w:r w:rsidRPr="00F17DA2">
        <w:rPr>
          <w:rFonts w:cs="Times New Roman"/>
          <w:color w:val="000000"/>
        </w:rPr>
        <w:t>-коммуникации, связей с общественностью в органах власти и управления сможет сыграть ключевую роль в принятии политических решений</w:t>
      </w:r>
      <w:r w:rsidR="003A6DED" w:rsidRPr="00F17DA2">
        <w:rPr>
          <w:rFonts w:cs="Times New Roman"/>
          <w:color w:val="000000"/>
        </w:rPr>
        <w:footnoteReference w:id="35"/>
      </w:r>
      <w:r w:rsidRPr="00F17DA2">
        <w:rPr>
          <w:rFonts w:cs="Times New Roman"/>
          <w:color w:val="000000"/>
        </w:rPr>
        <w:t>.</w:t>
      </w:r>
    </w:p>
    <w:p w14:paraId="5E16165B" w14:textId="77777777" w:rsidR="00727D88" w:rsidRPr="00F17DA2" w:rsidRDefault="00727D88" w:rsidP="00EC2271">
      <w:pPr>
        <w:rPr>
          <w:rFonts w:cs="Times New Roman"/>
          <w:color w:val="000000"/>
        </w:rPr>
      </w:pPr>
      <w:r w:rsidRPr="00F17DA2">
        <w:rPr>
          <w:rFonts w:cs="Times New Roman"/>
          <w:color w:val="000000"/>
        </w:rPr>
        <w:t>Исследователи отмечают тесную взаимосвязь процесса принятия решений и коммуникативного понимания власти: «В силу того, что принятие политических решений представляет собой комплексную и кооперативную деятельность социальных акторов, оно буквально пронизано «горизонтальными» и «вертикальными» коммуникациями, «прямыми» и «обратными» взаимосвязями между ними».</w:t>
      </w:r>
    </w:p>
    <w:p w14:paraId="1064998C" w14:textId="77777777" w:rsidR="00727D88" w:rsidRPr="00F17DA2" w:rsidRDefault="00727D88" w:rsidP="00EC2271">
      <w:pPr>
        <w:rPr>
          <w:rFonts w:cs="Times New Roman"/>
          <w:color w:val="000000"/>
        </w:rPr>
      </w:pPr>
      <w:r w:rsidRPr="00F17DA2">
        <w:rPr>
          <w:rFonts w:cs="Times New Roman"/>
          <w:color w:val="000000"/>
        </w:rPr>
        <w:lastRenderedPageBreak/>
        <w:t>Данный тезис обосновывается не только с точки зрения коммуникативной концепции власти, но и с точки зрения широко распространенного подхода сетевого управления. Ведущий его представитель, отечественный исследователь Л.В. Сморгунов подчеркивает, что «формально политические решения принимаются органами государственной власти в рамках делегированных им властных полномочий, однако сам факт принятия решений предполагает наличие сетевого обсуждения, согласия и поддержки». Данный процесс ведется на различных платформах, при этом цифровые и информационные технологии усиливают его эффективность.</w:t>
      </w:r>
    </w:p>
    <w:p w14:paraId="7E634654" w14:textId="77777777" w:rsidR="00727D88" w:rsidRPr="00F17DA2" w:rsidRDefault="00727D88" w:rsidP="00EC2271">
      <w:pPr>
        <w:rPr>
          <w:rFonts w:cs="Times New Roman"/>
          <w:color w:val="000000"/>
        </w:rPr>
      </w:pPr>
      <w:r w:rsidRPr="00F17DA2">
        <w:rPr>
          <w:rFonts w:cs="Times New Roman"/>
          <w:color w:val="000000"/>
        </w:rPr>
        <w:t>В современных условиях важнейшим фактором, определяющим эффективность государственной власти и управления, является уровень ее информационного обеспечения, степень оснащенности современными техническими, технологическими и телекоммуникационными системами.</w:t>
      </w:r>
    </w:p>
    <w:p w14:paraId="418E06BE" w14:textId="77777777" w:rsidR="00727D88" w:rsidRPr="00F17DA2" w:rsidRDefault="00727D88" w:rsidP="000E0199">
      <w:pPr>
        <w:tabs>
          <w:tab w:val="left" w:pos="7830"/>
        </w:tabs>
        <w:rPr>
          <w:rFonts w:cs="Times New Roman"/>
          <w:color w:val="000000"/>
        </w:rPr>
      </w:pPr>
      <w:r w:rsidRPr="00F17DA2">
        <w:rPr>
          <w:rFonts w:cs="Times New Roman"/>
          <w:color w:val="000000"/>
        </w:rPr>
        <w:t>Информационные технологии управления в органах государственной власти выполняют ряд функций, совершенствующих процесс управления и принятия политико-административных решений:</w:t>
      </w:r>
      <w:r w:rsidR="000E0199" w:rsidRPr="00F17DA2">
        <w:rPr>
          <w:rFonts w:cs="Times New Roman"/>
          <w:color w:val="000000"/>
        </w:rPr>
        <w:t xml:space="preserve"> </w:t>
      </w:r>
      <w:r w:rsidRPr="00F17DA2">
        <w:rPr>
          <w:rFonts w:cs="Times New Roman"/>
          <w:color w:val="000000"/>
        </w:rPr>
        <w:t>обеспечение лица,</w:t>
      </w:r>
      <w:r w:rsidR="000E0199" w:rsidRPr="00F17DA2">
        <w:rPr>
          <w:rFonts w:cs="Times New Roman"/>
          <w:color w:val="000000"/>
        </w:rPr>
        <w:t xml:space="preserve"> </w:t>
      </w:r>
      <w:r w:rsidRPr="00F17DA2">
        <w:rPr>
          <w:rFonts w:cs="Times New Roman"/>
          <w:color w:val="000000"/>
        </w:rPr>
        <w:t>принимающего решение, достоверной и своевременной информацией; осуществление качественного преобразования информации, то есть доведение ее до вида и объема, который способен осмыслить человек; создание условий, при которых руководитель может принимать и реализовывать решения, основываясь одновременно и на объективной информации, и на факторах субъективного характера - личном опыте, интуиции, мотивации, ценностях. Исполнение этих функций позволяет оптимизировать информационное обеспечение процесса политического управления, вырабатывать взвешенные политические решения</w:t>
      </w:r>
      <w:r w:rsidR="003A6DED" w:rsidRPr="00F17DA2">
        <w:rPr>
          <w:rFonts w:cs="Times New Roman"/>
          <w:color w:val="000000"/>
        </w:rPr>
        <w:footnoteReference w:id="36"/>
      </w:r>
      <w:r w:rsidRPr="00F17DA2">
        <w:rPr>
          <w:rFonts w:cs="Times New Roman"/>
          <w:color w:val="000000"/>
        </w:rPr>
        <w:t>.</w:t>
      </w:r>
    </w:p>
    <w:p w14:paraId="00A5752E" w14:textId="65DAC5B1" w:rsidR="00727D88" w:rsidRPr="00F17DA2" w:rsidRDefault="00727D88" w:rsidP="00EC2271">
      <w:pPr>
        <w:rPr>
          <w:rFonts w:cs="Times New Roman"/>
          <w:color w:val="000000"/>
        </w:rPr>
      </w:pPr>
      <w:r w:rsidRPr="00F17DA2">
        <w:rPr>
          <w:rFonts w:cs="Times New Roman"/>
          <w:color w:val="000000"/>
        </w:rPr>
        <w:t xml:space="preserve">Среди множества вариантов информационных и телекоммуникационных технологий бесспорным лидером за последние годы стал интернет. Сегодня он является важнейшим элементом информационной структуры мирового </w:t>
      </w:r>
      <w:r w:rsidRPr="00F17DA2">
        <w:rPr>
          <w:rFonts w:cs="Times New Roman"/>
          <w:color w:val="000000"/>
        </w:rPr>
        <w:lastRenderedPageBreak/>
        <w:t>сообщества. При этом, безусловно, его всепроникаемость и открытость ставят вопрос, требующий особой и тщательной проработки, вопрос защиты данных в глобальных компьютерных сетях, особенно при внедрении интернета в органы государственной власти. Этот вопрос также несет политический компонент, поскольку непосредственно связан с информационной и технологической составляющими информационной безопасности Российской Федерации.</w:t>
      </w:r>
    </w:p>
    <w:p w14:paraId="63508477" w14:textId="53354DD0" w:rsidR="00A80788" w:rsidRPr="00F17DA2" w:rsidRDefault="00A80788" w:rsidP="00A80788">
      <w:pPr>
        <w:rPr>
          <w:rFonts w:cs="Times New Roman"/>
          <w:bCs/>
          <w:color w:val="000000"/>
        </w:rPr>
      </w:pPr>
      <w:r w:rsidRPr="00F17DA2">
        <w:rPr>
          <w:rFonts w:cs="Times New Roman"/>
          <w:bCs/>
          <w:color w:val="000000"/>
        </w:rPr>
        <w:t>Интернет выступает основным средством массовой информации в современном обществе. Благодаря СМИ появились способы    осуществления    коммуникации    на    всем медиапространстве, что обуславливает возникновение медиадискурса.</w:t>
      </w:r>
    </w:p>
    <w:p w14:paraId="325F370E" w14:textId="3EF6F9E8" w:rsidR="008B237D" w:rsidRPr="00F17DA2" w:rsidRDefault="00A80788" w:rsidP="00A80788">
      <w:pPr>
        <w:rPr>
          <w:rFonts w:cs="Times New Roman"/>
          <w:color w:val="000000"/>
        </w:rPr>
      </w:pPr>
      <w:r w:rsidRPr="00F17DA2">
        <w:rPr>
          <w:rFonts w:cs="Times New Roman"/>
          <w:bCs/>
          <w:color w:val="000000"/>
        </w:rPr>
        <w:t xml:space="preserve"> </w:t>
      </w:r>
      <w:r w:rsidR="008B237D" w:rsidRPr="00F17DA2">
        <w:rPr>
          <w:rFonts w:cs="Times New Roman"/>
          <w:bCs/>
          <w:color w:val="000000"/>
        </w:rPr>
        <w:t>Таким образом, медиадискурс явление далеко не новое и «является отражением нашей действительности». Но в последние десятилетия его влияние на функционирование социума значительно возросло. Не подлежит сомнению, что с возникновением и распространением сети Интернет, медиадискурс становится «характерной особенностью организации мирового современного информационного пространства». Иначе говоря, медиадискурс становится одним из самых значимых видов дискурса в современном мире.</w:t>
      </w:r>
    </w:p>
    <w:p w14:paraId="09CFE7DC" w14:textId="77777777" w:rsidR="008B237D" w:rsidRPr="00F17DA2" w:rsidRDefault="008B237D" w:rsidP="008B237D">
      <w:pPr>
        <w:rPr>
          <w:rFonts w:cs="Times New Roman"/>
          <w:color w:val="000000"/>
        </w:rPr>
      </w:pPr>
      <w:r w:rsidRPr="00F17DA2">
        <w:rPr>
          <w:rFonts w:cs="Times New Roman"/>
          <w:bCs/>
          <w:color w:val="000000"/>
        </w:rPr>
        <w:t>Основными характеристиками медиадискурса являются «коллективный, коллегиальный характер производства текстов и их направленность на огромную рассредоточенную в пространстве аудиторию» и особый связующий механизм - медийный канал, посредством которого информация доставляется адресату (пресса, радио, телевидение, Интернет). Опираясь на вышесказанное, можем сделать вывод о том, что медиадискурс «диалогичен по своей структуре, поскольку предполагает участие в процессе коммуникации как источника информации (сайты в сети Интернет, СМИ), так и реципиента информации (любой получатель данного контента)»</w:t>
      </w:r>
      <w:r w:rsidRPr="00F17DA2">
        <w:rPr>
          <w:rFonts w:cs="Times New Roman"/>
          <w:bCs/>
          <w:color w:val="000000"/>
          <w:vertAlign w:val="superscript"/>
        </w:rPr>
        <w:footnoteReference w:id="37"/>
      </w:r>
      <w:r w:rsidRPr="00F17DA2">
        <w:rPr>
          <w:rFonts w:cs="Times New Roman"/>
          <w:bCs/>
          <w:color w:val="000000"/>
        </w:rPr>
        <w:t>.</w:t>
      </w:r>
    </w:p>
    <w:p w14:paraId="07FE9940" w14:textId="77777777" w:rsidR="008B237D" w:rsidRPr="00F17DA2" w:rsidRDefault="008B237D" w:rsidP="008B237D">
      <w:pPr>
        <w:rPr>
          <w:rFonts w:cs="Times New Roman"/>
          <w:color w:val="000000"/>
        </w:rPr>
      </w:pPr>
      <w:r w:rsidRPr="00F17DA2">
        <w:rPr>
          <w:rFonts w:cs="Times New Roman"/>
          <w:bCs/>
          <w:color w:val="000000"/>
        </w:rPr>
        <w:lastRenderedPageBreak/>
        <w:t>Исходя из этого, можно выделить три типа медиадискурса по каналам реализации коммуникативного воздействия на реципиента:</w:t>
      </w:r>
    </w:p>
    <w:p w14:paraId="4D49D3D0" w14:textId="77777777" w:rsidR="008B237D" w:rsidRPr="00F17DA2" w:rsidRDefault="008B237D" w:rsidP="008B237D">
      <w:pPr>
        <w:widowControl w:val="0"/>
        <w:numPr>
          <w:ilvl w:val="0"/>
          <w:numId w:val="11"/>
        </w:numPr>
        <w:tabs>
          <w:tab w:val="left" w:pos="604"/>
        </w:tabs>
        <w:ind w:firstLine="709"/>
        <w:rPr>
          <w:rFonts w:cs="Times New Roman"/>
          <w:color w:val="000000"/>
        </w:rPr>
      </w:pPr>
      <w:r w:rsidRPr="00F17DA2">
        <w:rPr>
          <w:rFonts w:cs="Times New Roman"/>
          <w:bCs/>
          <w:color w:val="000000"/>
        </w:rPr>
        <w:t>теледискурс;</w:t>
      </w:r>
    </w:p>
    <w:p w14:paraId="244FA8CF" w14:textId="77777777" w:rsidR="008B237D" w:rsidRPr="00F17DA2" w:rsidRDefault="008B237D" w:rsidP="008B237D">
      <w:pPr>
        <w:widowControl w:val="0"/>
        <w:numPr>
          <w:ilvl w:val="0"/>
          <w:numId w:val="11"/>
        </w:numPr>
        <w:tabs>
          <w:tab w:val="left" w:pos="628"/>
        </w:tabs>
        <w:ind w:firstLine="709"/>
        <w:rPr>
          <w:rFonts w:cs="Times New Roman"/>
          <w:color w:val="000000"/>
        </w:rPr>
      </w:pPr>
      <w:r w:rsidRPr="00F17DA2">
        <w:rPr>
          <w:rFonts w:cs="Times New Roman"/>
          <w:bCs/>
          <w:color w:val="000000"/>
        </w:rPr>
        <w:t>радиодискурс;</w:t>
      </w:r>
    </w:p>
    <w:p w14:paraId="1F0BC34D" w14:textId="77777777" w:rsidR="008B237D" w:rsidRPr="00F17DA2" w:rsidRDefault="008B237D" w:rsidP="008B237D">
      <w:pPr>
        <w:widowControl w:val="0"/>
        <w:numPr>
          <w:ilvl w:val="0"/>
          <w:numId w:val="11"/>
        </w:numPr>
        <w:tabs>
          <w:tab w:val="left" w:pos="628"/>
        </w:tabs>
        <w:ind w:firstLine="709"/>
        <w:rPr>
          <w:rFonts w:cs="Times New Roman"/>
          <w:color w:val="000000"/>
        </w:rPr>
      </w:pPr>
      <w:r w:rsidRPr="00F17DA2">
        <w:rPr>
          <w:rFonts w:cs="Times New Roman"/>
          <w:bCs/>
          <w:color w:val="000000"/>
        </w:rPr>
        <w:t>интернет- или компьютерный дискурс.</w:t>
      </w:r>
    </w:p>
    <w:p w14:paraId="215019FF" w14:textId="77777777" w:rsidR="008B237D" w:rsidRPr="00F17DA2" w:rsidRDefault="008B237D" w:rsidP="008B237D">
      <w:pPr>
        <w:rPr>
          <w:rFonts w:cs="Times New Roman"/>
          <w:color w:val="000000"/>
        </w:rPr>
      </w:pPr>
      <w:r w:rsidRPr="00F17DA2">
        <w:rPr>
          <w:rFonts w:cs="Times New Roman"/>
          <w:bCs/>
          <w:color w:val="000000"/>
        </w:rPr>
        <w:t xml:space="preserve">Все эти виды дискурса, в свою очередь, можно классифицировать как </w:t>
      </w:r>
      <w:r w:rsidRPr="00F17DA2">
        <w:rPr>
          <w:rFonts w:cs="Times New Roman"/>
          <w:bCs/>
          <w:iCs/>
          <w:color w:val="000000"/>
          <w:shd w:val="clear" w:color="auto" w:fill="FFFFFF"/>
          <w:lang w:eastAsia="ru-RU" w:bidi="ru-RU"/>
        </w:rPr>
        <w:t>автономные, интерактивные</w:t>
      </w:r>
      <w:r w:rsidRPr="00F17DA2">
        <w:rPr>
          <w:rFonts w:cs="Times New Roman"/>
          <w:bCs/>
          <w:color w:val="000000"/>
        </w:rPr>
        <w:t xml:space="preserve"> и </w:t>
      </w:r>
      <w:r w:rsidRPr="00F17DA2">
        <w:rPr>
          <w:rFonts w:cs="Times New Roman"/>
          <w:bCs/>
          <w:iCs/>
          <w:color w:val="000000"/>
          <w:shd w:val="clear" w:color="auto" w:fill="FFFFFF"/>
          <w:lang w:eastAsia="ru-RU" w:bidi="ru-RU"/>
        </w:rPr>
        <w:t>интерактивно-автономные</w:t>
      </w:r>
      <w:r w:rsidRPr="00F17DA2">
        <w:rPr>
          <w:rFonts w:cs="Times New Roman"/>
          <w:bCs/>
          <w:color w:val="000000"/>
        </w:rPr>
        <w:t xml:space="preserve"> по способу коммуникативного взаимодействия. </w:t>
      </w:r>
    </w:p>
    <w:p w14:paraId="190207E2" w14:textId="77777777" w:rsidR="008B237D" w:rsidRPr="00F17DA2" w:rsidRDefault="008B237D" w:rsidP="008B237D">
      <w:pPr>
        <w:rPr>
          <w:rFonts w:cs="Times New Roman"/>
          <w:bCs/>
          <w:color w:val="000000"/>
        </w:rPr>
      </w:pPr>
      <w:r w:rsidRPr="00F17DA2">
        <w:rPr>
          <w:rFonts w:cs="Times New Roman"/>
          <w:bCs/>
          <w:color w:val="000000"/>
        </w:rPr>
        <w:t xml:space="preserve">Под </w:t>
      </w:r>
      <w:r w:rsidRPr="00F17DA2">
        <w:rPr>
          <w:rFonts w:cs="Times New Roman"/>
          <w:bCs/>
          <w:iCs/>
          <w:color w:val="000000"/>
          <w:shd w:val="clear" w:color="auto" w:fill="FFFFFF"/>
          <w:lang w:eastAsia="ru-RU" w:bidi="ru-RU"/>
        </w:rPr>
        <w:t>автономным коммуникативным видом дискурсивного взаимодействия</w:t>
      </w:r>
      <w:r w:rsidRPr="00F17DA2">
        <w:rPr>
          <w:rFonts w:cs="Times New Roman"/>
          <w:bCs/>
          <w:color w:val="000000"/>
        </w:rPr>
        <w:t xml:space="preserve"> подразумевается, что первичный контент медиадискурса может быть создан автором или коллективом авторов, размещен в канале реализации и получен реципиентом (реципиентами) посредством аудио-, визуального и аудиовизуального каналов не в режиме реального времени. Получив первичный медиадискурсивный контент, реципиент анализирует информацию, но не может создать ответный контент (оставить отзыв на содержание первичного контента). </w:t>
      </w:r>
    </w:p>
    <w:p w14:paraId="7DF51E13" w14:textId="77777777" w:rsidR="008B237D" w:rsidRPr="00F17DA2" w:rsidRDefault="008B237D" w:rsidP="008B237D">
      <w:pPr>
        <w:rPr>
          <w:rFonts w:cs="Times New Roman"/>
          <w:bCs/>
          <w:color w:val="000000"/>
        </w:rPr>
      </w:pPr>
      <w:r w:rsidRPr="00F17DA2">
        <w:rPr>
          <w:rFonts w:cs="Times New Roman"/>
          <w:bCs/>
          <w:color w:val="000000"/>
        </w:rPr>
        <w:t xml:space="preserve">Иными словами, дискурсивный контент может быть создан автором задолго до получения данного контента реципиентом. Возможны несколько вариантов осуществления данного процесса. Например, автор статьи создает контент (статью), направляет его в издательство, где контент рецензируется специалистами в данной области. Далее контент размещается техническим специалистом в канале вещания. И только после этого реципиент может ознакомиться с контентом и проанализировать его. </w:t>
      </w:r>
    </w:p>
    <w:p w14:paraId="3F8FA8DA" w14:textId="77777777" w:rsidR="008B237D" w:rsidRPr="00F17DA2" w:rsidRDefault="008B237D" w:rsidP="008B237D">
      <w:pPr>
        <w:rPr>
          <w:rFonts w:cs="Times New Roman"/>
          <w:color w:val="000000"/>
        </w:rPr>
      </w:pPr>
      <w:r w:rsidRPr="00F17DA2">
        <w:rPr>
          <w:rFonts w:cs="Times New Roman"/>
          <w:bCs/>
          <w:color w:val="000000"/>
        </w:rPr>
        <w:t xml:space="preserve">Либо автор создает контент самостоятельно, и самостоятельно же размещает его в канале вещания (интернет-сайт, блог, интернет-форум и др.). Ни в том, ни в другом случаях реципиент не может отреагировать на контент в данном канале реализации. Таким образом, можно отметить, что </w:t>
      </w:r>
      <w:r w:rsidRPr="00F17DA2">
        <w:rPr>
          <w:rFonts w:cs="Times New Roman"/>
          <w:bCs/>
          <w:iCs/>
          <w:color w:val="000000"/>
          <w:shd w:val="clear" w:color="auto" w:fill="FFFFFF"/>
          <w:lang w:eastAsia="ru-RU" w:bidi="ru-RU"/>
        </w:rPr>
        <w:t xml:space="preserve">автономный </w:t>
      </w:r>
      <w:r w:rsidRPr="00F17DA2">
        <w:rPr>
          <w:rFonts w:cs="Times New Roman"/>
          <w:bCs/>
          <w:iCs/>
          <w:color w:val="000000"/>
          <w:shd w:val="clear" w:color="auto" w:fill="FFFFFF"/>
          <w:lang w:eastAsia="ru-RU" w:bidi="ru-RU"/>
        </w:rPr>
        <w:lastRenderedPageBreak/>
        <w:t>вид медиадискурса</w:t>
      </w:r>
      <w:r w:rsidRPr="00F17DA2">
        <w:rPr>
          <w:rFonts w:cs="Times New Roman"/>
          <w:bCs/>
          <w:color w:val="000000"/>
        </w:rPr>
        <w:t xml:space="preserve"> является публичной, не спонтанной формой взаимодействия участников коммуникации</w:t>
      </w:r>
      <w:r w:rsidRPr="00F17DA2">
        <w:rPr>
          <w:rFonts w:cs="Times New Roman"/>
          <w:bCs/>
          <w:color w:val="000000"/>
          <w:vertAlign w:val="superscript"/>
        </w:rPr>
        <w:footnoteReference w:id="38"/>
      </w:r>
      <w:r w:rsidRPr="00F17DA2">
        <w:rPr>
          <w:rFonts w:cs="Times New Roman"/>
          <w:bCs/>
          <w:color w:val="000000"/>
        </w:rPr>
        <w:t>.</w:t>
      </w:r>
    </w:p>
    <w:p w14:paraId="054D870B" w14:textId="77777777" w:rsidR="008B237D" w:rsidRPr="00F17DA2" w:rsidRDefault="008B237D" w:rsidP="008B237D">
      <w:pPr>
        <w:rPr>
          <w:rFonts w:cs="Times New Roman"/>
          <w:bCs/>
          <w:color w:val="000000"/>
        </w:rPr>
      </w:pPr>
      <w:r w:rsidRPr="00F17DA2">
        <w:rPr>
          <w:rFonts w:cs="Times New Roman"/>
          <w:bCs/>
          <w:iCs/>
          <w:color w:val="000000"/>
          <w:shd w:val="clear" w:color="auto" w:fill="FFFFFF"/>
          <w:lang w:eastAsia="ru-RU" w:bidi="ru-RU"/>
        </w:rPr>
        <w:t>Интерактивный</w:t>
      </w:r>
      <w:r w:rsidRPr="00F17DA2">
        <w:rPr>
          <w:rFonts w:cs="Times New Roman"/>
          <w:bCs/>
          <w:color w:val="000000"/>
        </w:rPr>
        <w:t xml:space="preserve"> по способу взаимодействия коммуникантов вид медиадискурса обусловлен режимом произведения коммуникации посредством аудио-, визуального и аудиовизуального каналов в режиме реального времени. Участники коммуникативной ситуации могут осуществлять коммуникацию, обмениваясь контентом.</w:t>
      </w:r>
    </w:p>
    <w:p w14:paraId="0A426E4B" w14:textId="77777777" w:rsidR="008B237D" w:rsidRPr="00F17DA2" w:rsidRDefault="008B237D" w:rsidP="008B237D">
      <w:pPr>
        <w:rPr>
          <w:rFonts w:cs="Times New Roman"/>
          <w:color w:val="000000"/>
        </w:rPr>
      </w:pPr>
      <w:r w:rsidRPr="00F17DA2">
        <w:rPr>
          <w:rFonts w:cs="Times New Roman"/>
          <w:bCs/>
          <w:color w:val="000000"/>
        </w:rPr>
        <w:t xml:space="preserve"> Современные технические средства (смартфоны и др.) и интернет-технологии позволяют производить коммуникацию, используя каналы как одновременно, так и по отдельности. Такой вид медиадискурса является наиболее приближенным к традиционной ситуации речевой коммуникации. Таким образом, можно отметить, что интерактивный вид медиадискурса является ситуативным и спонтанным. Примерами могут служить радиопередачи, телевизионные трансляции, видеотрансляции в интернете, поддерживающие формат синхронного во времени взаимодействия коммуникантов.</w:t>
      </w:r>
    </w:p>
    <w:p w14:paraId="318DD6B0" w14:textId="77777777" w:rsidR="008B237D" w:rsidRPr="00F17DA2" w:rsidRDefault="008B237D" w:rsidP="008B237D">
      <w:pPr>
        <w:rPr>
          <w:rFonts w:cs="Times New Roman"/>
          <w:bCs/>
          <w:color w:val="000000"/>
        </w:rPr>
      </w:pPr>
      <w:r w:rsidRPr="00F17DA2">
        <w:rPr>
          <w:rFonts w:cs="Times New Roman"/>
          <w:bCs/>
          <w:iCs/>
          <w:color w:val="000000"/>
          <w:shd w:val="clear" w:color="auto" w:fill="FFFFFF"/>
          <w:lang w:eastAsia="ru-RU" w:bidi="ru-RU"/>
        </w:rPr>
        <w:t>Интерактивно-автономный</w:t>
      </w:r>
      <w:r w:rsidRPr="00F17DA2">
        <w:rPr>
          <w:rFonts w:cs="Times New Roman"/>
          <w:bCs/>
          <w:color w:val="000000"/>
        </w:rPr>
        <w:t xml:space="preserve"> по способу коммуникативного взаимодействия вид сочетает в себе оба вышеупомянутые виды медиадискурса. Контент может создаваться и размещаться в канале вещания как до непосредственного возникновения коммуникативной ситуации, так во время возникновения коммуникативной ситуации и даже после ее завершения. В отличие от каналов вещания автономного вида, каналы вещания интерактивно-автономного вида медиадискурса имеют функцию обратной связи. В данном случае можно отметить синхронные и асинхронные дискурсивные взаимодействия коммуникантов</w:t>
      </w:r>
      <w:r w:rsidRPr="00F17DA2">
        <w:rPr>
          <w:rFonts w:cs="Times New Roman"/>
          <w:bCs/>
          <w:color w:val="000000"/>
          <w:vertAlign w:val="superscript"/>
        </w:rPr>
        <w:footnoteReference w:id="39"/>
      </w:r>
      <w:r w:rsidRPr="00F17DA2">
        <w:rPr>
          <w:rFonts w:cs="Times New Roman"/>
          <w:bCs/>
          <w:color w:val="000000"/>
        </w:rPr>
        <w:t xml:space="preserve">. </w:t>
      </w:r>
    </w:p>
    <w:p w14:paraId="2971F48E" w14:textId="77777777" w:rsidR="008B237D" w:rsidRPr="00F17DA2" w:rsidRDefault="008B237D" w:rsidP="008B237D">
      <w:pPr>
        <w:rPr>
          <w:rFonts w:cs="Times New Roman"/>
          <w:color w:val="000000"/>
        </w:rPr>
      </w:pPr>
      <w:r w:rsidRPr="00F17DA2">
        <w:rPr>
          <w:rFonts w:cs="Times New Roman"/>
          <w:bCs/>
          <w:color w:val="000000"/>
        </w:rPr>
        <w:lastRenderedPageBreak/>
        <w:t>Вступив в дискурсивные взаимодействия, реципиент, получив и проанализировав дискурсивный контент, может отреагировать на него как в режиме реального времени, так и в течение неопределенного количества времени. Примером может служить социальная сеть «Вконтакте». Коммуниканты могут обмениваться контентом в режиме реального времени, могут оставлять друг другу сообщения в режиме офлайн. Таким образом, можно отметить, что интерактивно-автономный вид медиадискурса является публичной формой как синхронного, так и асинхронного взаимодействия участников коммуникации.</w:t>
      </w:r>
    </w:p>
    <w:p w14:paraId="13BFC487" w14:textId="77777777" w:rsidR="008B237D" w:rsidRPr="00F17DA2" w:rsidRDefault="008B237D" w:rsidP="008B237D">
      <w:pPr>
        <w:rPr>
          <w:rFonts w:cs="Times New Roman"/>
          <w:color w:val="000000"/>
        </w:rPr>
      </w:pPr>
      <w:r w:rsidRPr="00F17DA2">
        <w:rPr>
          <w:rFonts w:cs="Times New Roman"/>
          <w:bCs/>
          <w:color w:val="000000"/>
        </w:rPr>
        <w:t xml:space="preserve">Исходя из вышесказанного, считаем целесообразным представить собственное определение данного коммуникативного явления. Итак, медиадискурс - </w:t>
      </w:r>
      <w:r w:rsidRPr="00F17DA2">
        <w:rPr>
          <w:rFonts w:cs="Times New Roman"/>
          <w:bCs/>
          <w:iCs/>
          <w:color w:val="000000"/>
          <w:shd w:val="clear" w:color="auto" w:fill="FFFFFF"/>
          <w:lang w:eastAsia="ru-RU" w:bidi="ru-RU"/>
        </w:rPr>
        <w:t>это публичное, устное или пись</w:t>
      </w:r>
      <w:r w:rsidRPr="00F17DA2">
        <w:rPr>
          <w:rFonts w:cs="Times New Roman"/>
          <w:iCs/>
          <w:color w:val="000000"/>
          <w:shd w:val="clear" w:color="auto" w:fill="FFFFFF"/>
        </w:rPr>
        <w:t>менное коммуникативное взаимодействие, которое происходит через некий канал вещания (например, печатные источники информации; телевизионные и радио - каналы, интернет сайты), дискурс которого ориентирован как на присутствующего (эксплицитного), так и на не присутствующего (имплицитного/ потенциального) читателя, слушателя или зрителя.</w:t>
      </w:r>
    </w:p>
    <w:p w14:paraId="3EE339D2" w14:textId="77777777" w:rsidR="008B237D" w:rsidRPr="00F17DA2" w:rsidRDefault="008B237D" w:rsidP="008B237D">
      <w:pPr>
        <w:rPr>
          <w:rFonts w:cs="Times New Roman"/>
          <w:bCs/>
          <w:color w:val="000000"/>
        </w:rPr>
      </w:pPr>
      <w:r w:rsidRPr="00F17DA2">
        <w:rPr>
          <w:rFonts w:cs="Times New Roman"/>
          <w:bCs/>
          <w:color w:val="000000"/>
        </w:rPr>
        <w:t xml:space="preserve">В силу того, что медиадискурс является публичным видом дискурса и его аудитория чрезвычайно велика, он оказывает значительное влияние на различные сферы жизни человека: культурную, социальную, политическую и, конечно, лингвистическую. Лингвисты оценивают медиадискурс довольно критически. Например, Т. А. ван Дейк рассматривает искажение медиадискурсивной информации журналистами при ее отборе и обработке, определяя данные искажения как «нарушение принципа объективности в медийном сообщении». </w:t>
      </w:r>
    </w:p>
    <w:p w14:paraId="2E2E11C5" w14:textId="77777777" w:rsidR="008B237D" w:rsidRPr="00F17DA2" w:rsidRDefault="008B237D" w:rsidP="008B237D">
      <w:pPr>
        <w:rPr>
          <w:rFonts w:cs="Times New Roman"/>
          <w:bCs/>
          <w:color w:val="000000"/>
        </w:rPr>
      </w:pPr>
      <w:r w:rsidRPr="00F17DA2">
        <w:rPr>
          <w:rFonts w:cs="Times New Roman"/>
          <w:bCs/>
          <w:color w:val="000000"/>
        </w:rPr>
        <w:t xml:space="preserve">Иными словами, автор медиадисурсивного контента не способен беспристрастно оценивать и воспроизводить все подробности произошедшего события, если он не являлся его непосредственным участником. Так или иначе, он попытается смоделировать конкретную ситуацию в своем сознании и будет </w:t>
      </w:r>
      <w:r w:rsidRPr="00F17DA2">
        <w:rPr>
          <w:rFonts w:cs="Times New Roman"/>
          <w:bCs/>
          <w:color w:val="000000"/>
        </w:rPr>
        <w:lastRenderedPageBreak/>
        <w:t>транслировать реципиенту уже, некоторым образом, свое собственное понимание и видение данной ситуации, на которую оказали влияние различные факторы</w:t>
      </w:r>
      <w:r w:rsidRPr="00F17DA2">
        <w:rPr>
          <w:rFonts w:cs="Times New Roman"/>
          <w:bCs/>
          <w:color w:val="000000"/>
          <w:vertAlign w:val="superscript"/>
        </w:rPr>
        <w:footnoteReference w:id="40"/>
      </w:r>
      <w:r w:rsidRPr="00F17DA2">
        <w:rPr>
          <w:rFonts w:cs="Times New Roman"/>
          <w:bCs/>
          <w:color w:val="000000"/>
        </w:rPr>
        <w:t xml:space="preserve">. </w:t>
      </w:r>
    </w:p>
    <w:p w14:paraId="386C7C4C" w14:textId="77777777" w:rsidR="008B237D" w:rsidRPr="00F17DA2" w:rsidRDefault="008B237D" w:rsidP="008B237D">
      <w:pPr>
        <w:rPr>
          <w:rFonts w:cs="Times New Roman"/>
          <w:bCs/>
          <w:color w:val="000000"/>
        </w:rPr>
      </w:pPr>
      <w:r w:rsidRPr="00F17DA2">
        <w:rPr>
          <w:rFonts w:cs="Times New Roman"/>
          <w:bCs/>
          <w:color w:val="000000"/>
        </w:rPr>
        <w:t xml:space="preserve">Именно данное обстоятельство является причиной «искажения/предвзятости» медиадискурсивного контента. Также создателями медиадискурсивного контента используются различные языковые приемы, как: фонологические </w:t>
      </w:r>
      <w:r w:rsidRPr="00F17DA2">
        <w:rPr>
          <w:rFonts w:cs="Times New Roman"/>
          <w:iCs/>
          <w:color w:val="000000"/>
          <w:shd w:val="clear" w:color="auto" w:fill="FFFFFF"/>
          <w:lang w:eastAsia="ru-RU" w:bidi="ru-RU"/>
        </w:rPr>
        <w:t>(рифма</w:t>
      </w:r>
      <w:r w:rsidRPr="00F17DA2">
        <w:rPr>
          <w:rFonts w:cs="Times New Roman"/>
          <w:bCs/>
          <w:color w:val="000000"/>
        </w:rPr>
        <w:t xml:space="preserve"> или </w:t>
      </w:r>
      <w:r w:rsidRPr="00F17DA2">
        <w:rPr>
          <w:rFonts w:cs="Times New Roman"/>
          <w:iCs/>
          <w:color w:val="000000"/>
          <w:shd w:val="clear" w:color="auto" w:fill="FFFFFF"/>
          <w:lang w:eastAsia="ru-RU" w:bidi="ru-RU"/>
        </w:rPr>
        <w:t>ассонанс);</w:t>
      </w:r>
      <w:r w:rsidRPr="00F17DA2">
        <w:rPr>
          <w:rFonts w:cs="Times New Roman"/>
          <w:bCs/>
          <w:color w:val="000000"/>
        </w:rPr>
        <w:t xml:space="preserve"> синтаксические (например, </w:t>
      </w:r>
      <w:r w:rsidRPr="00F17DA2">
        <w:rPr>
          <w:rFonts w:cs="Times New Roman"/>
          <w:iCs/>
          <w:color w:val="000000"/>
          <w:shd w:val="clear" w:color="auto" w:fill="FFFFFF"/>
          <w:lang w:eastAsia="ru-RU" w:bidi="ru-RU"/>
        </w:rPr>
        <w:t>параллелизмы);</w:t>
      </w:r>
      <w:r w:rsidRPr="00F17DA2">
        <w:rPr>
          <w:rFonts w:cs="Times New Roman"/>
          <w:bCs/>
          <w:color w:val="000000"/>
        </w:rPr>
        <w:t xml:space="preserve"> стилистические (ме</w:t>
      </w:r>
      <w:r w:rsidRPr="00F17DA2">
        <w:rPr>
          <w:rFonts w:cs="Times New Roman"/>
          <w:iCs/>
          <w:color w:val="000000"/>
          <w:shd w:val="clear" w:color="auto" w:fill="FFFFFF"/>
          <w:lang w:eastAsia="ru-RU" w:bidi="ru-RU"/>
        </w:rPr>
        <w:t>тафоры</w:t>
      </w:r>
      <w:r w:rsidRPr="00F17DA2">
        <w:rPr>
          <w:rFonts w:cs="Times New Roman"/>
          <w:bCs/>
          <w:color w:val="000000"/>
        </w:rPr>
        <w:t xml:space="preserve"> или </w:t>
      </w:r>
      <w:r w:rsidRPr="00F17DA2">
        <w:rPr>
          <w:rFonts w:cs="Times New Roman"/>
          <w:iCs/>
          <w:color w:val="000000"/>
          <w:shd w:val="clear" w:color="auto" w:fill="FFFFFF"/>
          <w:lang w:eastAsia="ru-RU" w:bidi="ru-RU"/>
        </w:rPr>
        <w:t>сравнения</w:t>
      </w:r>
      <w:r w:rsidRPr="00F17DA2">
        <w:rPr>
          <w:rFonts w:cs="Times New Roman"/>
          <w:bCs/>
          <w:color w:val="000000"/>
        </w:rPr>
        <w:t xml:space="preserve">) и др. </w:t>
      </w:r>
    </w:p>
    <w:p w14:paraId="0EC6C3BF" w14:textId="77777777" w:rsidR="00CE59C5" w:rsidRPr="00F17DA2" w:rsidRDefault="008B237D" w:rsidP="00CE59C5">
      <w:pPr>
        <w:rPr>
          <w:rFonts w:cs="Times New Roman"/>
          <w:bCs/>
          <w:color w:val="000000"/>
        </w:rPr>
      </w:pPr>
      <w:r w:rsidRPr="00F17DA2">
        <w:rPr>
          <w:rFonts w:cs="Times New Roman"/>
          <w:bCs/>
          <w:color w:val="000000"/>
        </w:rPr>
        <w:t xml:space="preserve">Для создания эффекта кульминации или контраста используются структуры, выполняющие функции </w:t>
      </w:r>
      <w:r w:rsidRPr="00F17DA2">
        <w:rPr>
          <w:rFonts w:cs="Times New Roman"/>
          <w:iCs/>
          <w:color w:val="000000"/>
          <w:shd w:val="clear" w:color="auto" w:fill="FFFFFF"/>
          <w:lang w:eastAsia="ru-RU" w:bidi="ru-RU"/>
        </w:rPr>
        <w:t>преуменьшения</w:t>
      </w:r>
      <w:r w:rsidRPr="00F17DA2">
        <w:rPr>
          <w:rFonts w:cs="Times New Roman"/>
          <w:bCs/>
          <w:color w:val="000000"/>
        </w:rPr>
        <w:t xml:space="preserve"> или </w:t>
      </w:r>
      <w:r w:rsidRPr="00F17DA2">
        <w:rPr>
          <w:rFonts w:cs="Times New Roman"/>
          <w:iCs/>
          <w:color w:val="000000"/>
          <w:shd w:val="clear" w:color="auto" w:fill="FFFFFF"/>
          <w:lang w:eastAsia="ru-RU" w:bidi="ru-RU"/>
        </w:rPr>
        <w:t>гиперболы.</w:t>
      </w:r>
      <w:r w:rsidRPr="00F17DA2">
        <w:rPr>
          <w:rFonts w:cs="Times New Roman"/>
          <w:bCs/>
          <w:color w:val="000000"/>
        </w:rPr>
        <w:t xml:space="preserve"> Данные структуры служат для компактного представления информации, способствуя тем самым ее лучшему запоминанию. Таким образом, для достижения эффекта объективности необходимо сопровождать медиадискурсивный контент подтверждающими данными (фото, видео, аудио), чтобы реципиент мог самостоятельно сделать выводы о содержании контента.</w:t>
      </w:r>
    </w:p>
    <w:p w14:paraId="4AE45C73" w14:textId="4C6661E7" w:rsidR="000E0199" w:rsidRPr="00F17DA2" w:rsidRDefault="00727D88" w:rsidP="00CE59C5">
      <w:pPr>
        <w:rPr>
          <w:rFonts w:cs="Times New Roman"/>
          <w:color w:val="000000"/>
        </w:rPr>
      </w:pPr>
      <w:r w:rsidRPr="00F17DA2">
        <w:rPr>
          <w:rFonts w:cs="Times New Roman"/>
          <w:color w:val="000000"/>
        </w:rPr>
        <w:t xml:space="preserve">Эффективным связующим звеном и механизмом обратной связи между руководителями государств, регионов и рядовыми гражданами за последнее десятилетие стали социальные сети. Возможности, предоставляемые ими, позволяют политической элите проводить консультации, обсуждения с гражданами практически в режиме реального времени. Стало возможным проводить постоянный мониторинг общественного мнения, узнавать о потребностях и проблемах рядовых граждан. </w:t>
      </w:r>
    </w:p>
    <w:p w14:paraId="35BB93C0" w14:textId="055781B3" w:rsidR="00727D88" w:rsidRPr="00F17DA2" w:rsidRDefault="00727D88" w:rsidP="00EC2271">
      <w:pPr>
        <w:rPr>
          <w:rFonts w:cs="Times New Roman"/>
          <w:color w:val="000000"/>
        </w:rPr>
      </w:pPr>
      <w:r w:rsidRPr="00F17DA2">
        <w:rPr>
          <w:rFonts w:cs="Times New Roman"/>
          <w:color w:val="000000"/>
        </w:rPr>
        <w:t xml:space="preserve">Благодаря этому граждане пользуются большей свободой в вопросах сбора, </w:t>
      </w:r>
      <w:r w:rsidR="00F17DA2" w:rsidRPr="00F17DA2">
        <w:rPr>
          <w:rFonts w:ascii="Times New Romam" w:hAnsi="Times New Romam" w:cs="Times New Roman"/>
          <w:color w:val="000000"/>
        </w:rPr>
        <w:t>современном </w:t>
      </w:r>
      <w:r w:rsidRPr="00F17DA2">
        <w:rPr>
          <w:rFonts w:cs="Times New Roman"/>
          <w:color w:val="000000"/>
        </w:rPr>
        <w:t>анализа</w:t>
      </w:r>
      <w:r w:rsidR="00F17DA2" w:rsidRPr="00F17DA2">
        <w:rPr>
          <w:rFonts w:ascii="Times New Romam" w:hAnsi="Times New Romam" w:cs="Times New Roman"/>
          <w:color w:val="000000"/>
        </w:rPr>
        <w:t> главным</w:t>
      </w:r>
      <w:r w:rsidR="00F17DA2" w:rsidRPr="00F17DA2">
        <w:rPr>
          <w:rFonts w:cs="Times New Roman"/>
          <w:color w:val="000000"/>
        </w:rPr>
        <w:t xml:space="preserve"> </w:t>
      </w:r>
      <w:r w:rsidRPr="00F17DA2">
        <w:rPr>
          <w:rFonts w:cs="Times New Roman"/>
          <w:color w:val="000000"/>
        </w:rPr>
        <w:t xml:space="preserve">и обмена </w:t>
      </w:r>
      <w:r w:rsidR="00F17DA2" w:rsidRPr="00F17DA2">
        <w:rPr>
          <w:rFonts w:ascii="Times New Romam" w:hAnsi="Times New Romam" w:cs="Times New Roman"/>
          <w:color w:val="000000"/>
        </w:rPr>
        <w:t>политическую </w:t>
      </w:r>
      <w:r w:rsidRPr="00F17DA2">
        <w:rPr>
          <w:rFonts w:cs="Times New Roman"/>
          <w:color w:val="000000"/>
        </w:rPr>
        <w:t>информацией,</w:t>
      </w:r>
      <w:r w:rsidR="00F17DA2" w:rsidRPr="00F17DA2">
        <w:rPr>
          <w:rFonts w:ascii="Times New Romam" w:hAnsi="Times New Romam" w:cs="Times New Roman"/>
          <w:color w:val="000000"/>
        </w:rPr>
        <w:t> развлекательных</w:t>
      </w:r>
      <w:r w:rsidRPr="00F17DA2">
        <w:rPr>
          <w:rFonts w:cs="Times New Roman"/>
          <w:color w:val="000000"/>
        </w:rPr>
        <w:t xml:space="preserve"> а </w:t>
      </w:r>
      <w:r w:rsidR="00F17DA2" w:rsidRPr="00F17DA2">
        <w:rPr>
          <w:rFonts w:ascii="Times New Romam" w:hAnsi="Times New Romam" w:cs="Times New Roman"/>
          <w:color w:val="000000"/>
        </w:rPr>
        <w:t>онлайн </w:t>
      </w:r>
      <w:r w:rsidRPr="00F17DA2">
        <w:rPr>
          <w:rFonts w:cs="Times New Roman"/>
          <w:color w:val="000000"/>
        </w:rPr>
        <w:t>также</w:t>
      </w:r>
      <w:r w:rsidR="00F17DA2" w:rsidRPr="00F17DA2">
        <w:rPr>
          <w:rFonts w:ascii="Times New Romam" w:hAnsi="Times New Romam" w:cs="Times New Roman"/>
          <w:color w:val="000000"/>
        </w:rPr>
        <w:t> постов</w:t>
      </w:r>
      <w:r w:rsidR="00F17DA2" w:rsidRPr="00F17DA2">
        <w:rPr>
          <w:rFonts w:cs="Times New Roman"/>
          <w:color w:val="000000"/>
        </w:rPr>
        <w:t xml:space="preserve"> </w:t>
      </w:r>
      <w:r w:rsidRPr="00F17DA2">
        <w:rPr>
          <w:rFonts w:cs="Times New Roman"/>
          <w:color w:val="000000"/>
        </w:rPr>
        <w:t xml:space="preserve">получают </w:t>
      </w:r>
      <w:r w:rsidR="00F17DA2" w:rsidRPr="00F17DA2">
        <w:rPr>
          <w:rFonts w:ascii="Times New Romam" w:hAnsi="Times New Romam" w:cs="Times New Roman"/>
          <w:color w:val="000000"/>
        </w:rPr>
        <w:t>целом </w:t>
      </w:r>
      <w:r w:rsidRPr="00F17DA2">
        <w:rPr>
          <w:rFonts w:cs="Times New Roman"/>
          <w:color w:val="000000"/>
        </w:rPr>
        <w:t>возможность</w:t>
      </w:r>
      <w:r w:rsidR="00F17DA2" w:rsidRPr="00F17DA2">
        <w:rPr>
          <w:rFonts w:ascii="Times New Romam" w:hAnsi="Times New Romam" w:cs="Times New Roman"/>
          <w:color w:val="000000"/>
        </w:rPr>
        <w:t> семиотическая</w:t>
      </w:r>
      <w:r w:rsidR="00F17DA2" w:rsidRPr="00F17DA2">
        <w:rPr>
          <w:rFonts w:cs="Times New Roman"/>
          <w:color w:val="000000"/>
        </w:rPr>
        <w:t xml:space="preserve"> </w:t>
      </w:r>
      <w:r w:rsidRPr="00F17DA2">
        <w:rPr>
          <w:rFonts w:cs="Times New Roman"/>
          <w:color w:val="000000"/>
        </w:rPr>
        <w:t xml:space="preserve">принимать </w:t>
      </w:r>
      <w:r w:rsidR="00F17DA2" w:rsidRPr="00F17DA2">
        <w:rPr>
          <w:rFonts w:ascii="Times New Romam" w:hAnsi="Times New Romam" w:cs="Times New Roman"/>
          <w:color w:val="000000"/>
        </w:rPr>
        <w:t>жизненный </w:t>
      </w:r>
      <w:r w:rsidRPr="00F17DA2">
        <w:rPr>
          <w:rFonts w:cs="Times New Roman"/>
          <w:color w:val="000000"/>
        </w:rPr>
        <w:t>участие</w:t>
      </w:r>
      <w:r w:rsidR="00F17DA2" w:rsidRPr="00F17DA2">
        <w:rPr>
          <w:rFonts w:ascii="Times New Romam" w:hAnsi="Times New Romam" w:cs="Times New Roman"/>
          <w:color w:val="000000"/>
        </w:rPr>
        <w:t> сфере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понимали </w:t>
      </w:r>
      <w:r w:rsidRPr="00F17DA2">
        <w:rPr>
          <w:rFonts w:cs="Times New Roman"/>
          <w:color w:val="000000"/>
        </w:rPr>
        <w:t>решении</w:t>
      </w:r>
      <w:r w:rsidR="00F17DA2" w:rsidRPr="00F17DA2">
        <w:rPr>
          <w:rFonts w:ascii="Times New Romam" w:hAnsi="Times New Romam" w:cs="Times New Roman"/>
          <w:color w:val="000000"/>
        </w:rPr>
        <w:t> рекомендации</w:t>
      </w:r>
      <w:r w:rsidR="00F17DA2" w:rsidRPr="00F17DA2">
        <w:rPr>
          <w:rFonts w:cs="Times New Roman"/>
          <w:color w:val="000000"/>
        </w:rPr>
        <w:t xml:space="preserve"> </w:t>
      </w:r>
      <w:r w:rsidRPr="00F17DA2">
        <w:rPr>
          <w:rFonts w:cs="Times New Roman"/>
          <w:color w:val="000000"/>
        </w:rPr>
        <w:t xml:space="preserve">задач </w:t>
      </w:r>
      <w:r w:rsidR="00F17DA2" w:rsidRPr="00F17DA2">
        <w:rPr>
          <w:rFonts w:ascii="Times New Romam" w:hAnsi="Times New Romam" w:cs="Times New Roman"/>
          <w:color w:val="000000"/>
        </w:rPr>
        <w:t>государствах </w:t>
      </w:r>
      <w:r w:rsidRPr="00F17DA2">
        <w:rPr>
          <w:rFonts w:cs="Times New Roman"/>
          <w:color w:val="000000"/>
        </w:rPr>
        <w:t>регионального</w:t>
      </w:r>
      <w:r w:rsidR="00F17DA2" w:rsidRPr="00F17DA2">
        <w:rPr>
          <w:rFonts w:ascii="Times New Romam" w:hAnsi="Times New Romam" w:cs="Times New Roman"/>
          <w:color w:val="000000"/>
        </w:rPr>
        <w:t> эффектов</w:t>
      </w:r>
      <w:r w:rsidR="00F17DA2" w:rsidRPr="00F17DA2">
        <w:rPr>
          <w:rFonts w:cs="Times New Roman"/>
          <w:color w:val="000000"/>
        </w:rPr>
        <w:t xml:space="preserve"> </w:t>
      </w:r>
      <w:r w:rsidRPr="00F17DA2">
        <w:rPr>
          <w:rFonts w:cs="Times New Roman"/>
          <w:color w:val="000000"/>
        </w:rPr>
        <w:t xml:space="preserve">и местного </w:t>
      </w:r>
      <w:r w:rsidR="00F17DA2" w:rsidRPr="00F17DA2">
        <w:rPr>
          <w:rFonts w:ascii="Times New Romam" w:hAnsi="Times New Romam" w:cs="Times New Roman"/>
          <w:color w:val="000000"/>
        </w:rPr>
        <w:t>получен </w:t>
      </w:r>
      <w:r w:rsidRPr="00F17DA2">
        <w:rPr>
          <w:rFonts w:cs="Times New Roman"/>
          <w:color w:val="000000"/>
        </w:rPr>
        <w:t>сообщества,</w:t>
      </w:r>
      <w:r w:rsidR="00F17DA2" w:rsidRPr="00F17DA2">
        <w:rPr>
          <w:rFonts w:ascii="Times New Romam" w:hAnsi="Times New Romam" w:cs="Times New Roman"/>
          <w:color w:val="000000"/>
        </w:rPr>
        <w:t> сформировать</w:t>
      </w:r>
      <w:r w:rsidRPr="00F17DA2">
        <w:rPr>
          <w:rFonts w:cs="Times New Roman"/>
          <w:color w:val="000000"/>
        </w:rPr>
        <w:t xml:space="preserve"> оказывать </w:t>
      </w:r>
      <w:r w:rsidR="00F17DA2" w:rsidRPr="00F17DA2">
        <w:rPr>
          <w:rFonts w:ascii="Times New Romam" w:hAnsi="Times New Romam" w:cs="Times New Roman"/>
          <w:color w:val="000000"/>
        </w:rPr>
        <w:t>влияния </w:t>
      </w:r>
      <w:r w:rsidRPr="00F17DA2">
        <w:rPr>
          <w:rFonts w:cs="Times New Roman"/>
          <w:color w:val="000000"/>
        </w:rPr>
        <w:t>влияние</w:t>
      </w:r>
      <w:r w:rsidR="00F17DA2" w:rsidRPr="00F17DA2">
        <w:rPr>
          <w:rFonts w:ascii="Times New Romam" w:hAnsi="Times New Romam" w:cs="Times New Roman"/>
          <w:color w:val="000000"/>
        </w:rPr>
        <w:t> процессы</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иного </w:t>
      </w:r>
      <w:r w:rsidRPr="00F17DA2">
        <w:rPr>
          <w:rFonts w:cs="Times New Roman"/>
          <w:color w:val="000000"/>
        </w:rPr>
        <w:t>деятельность</w:t>
      </w:r>
      <w:r w:rsidR="00F17DA2" w:rsidRPr="00F17DA2">
        <w:rPr>
          <w:rFonts w:ascii="Times New Romam" w:hAnsi="Times New Romam" w:cs="Times New Roman"/>
          <w:color w:val="000000"/>
        </w:rPr>
        <w:t> представляется</w:t>
      </w:r>
      <w:r w:rsidR="00F17DA2" w:rsidRPr="00F17DA2">
        <w:rPr>
          <w:rFonts w:cs="Times New Roman"/>
          <w:color w:val="000000"/>
        </w:rPr>
        <w:t xml:space="preserve"> </w:t>
      </w:r>
      <w:r w:rsidRPr="00F17DA2">
        <w:rPr>
          <w:rFonts w:cs="Times New Roman"/>
          <w:color w:val="000000"/>
        </w:rPr>
        <w:t xml:space="preserve">государственной </w:t>
      </w:r>
      <w:r w:rsidR="00F17DA2" w:rsidRPr="00F17DA2">
        <w:rPr>
          <w:rFonts w:ascii="Times New Romam" w:hAnsi="Times New Romam" w:cs="Times New Roman"/>
          <w:color w:val="000000"/>
        </w:rPr>
        <w:t>получении </w:t>
      </w:r>
      <w:r w:rsidRPr="00F17DA2">
        <w:rPr>
          <w:rFonts w:cs="Times New Roman"/>
          <w:color w:val="000000"/>
        </w:rPr>
        <w:t>власти</w:t>
      </w:r>
      <w:r w:rsidR="00F17DA2" w:rsidRPr="00F17DA2">
        <w:rPr>
          <w:rFonts w:ascii="Times New Romam" w:hAnsi="Times New Romam" w:cs="Times New Roman"/>
          <w:color w:val="000000"/>
        </w:rPr>
        <w:t> наблюдаем</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перестройкой </w:t>
      </w:r>
      <w:r w:rsidRPr="00F17DA2">
        <w:rPr>
          <w:rFonts w:cs="Times New Roman"/>
          <w:color w:val="000000"/>
        </w:rPr>
        <w:t>принятие</w:t>
      </w:r>
      <w:r w:rsidR="00F17DA2" w:rsidRPr="00F17DA2">
        <w:rPr>
          <w:rFonts w:ascii="Times New Romam" w:hAnsi="Times New Romam" w:cs="Times New Roman"/>
          <w:color w:val="000000"/>
        </w:rPr>
        <w:t> актуализующей</w:t>
      </w:r>
      <w:r w:rsidR="00F17DA2" w:rsidRPr="00F17DA2">
        <w:rPr>
          <w:rFonts w:cs="Times New Roman"/>
          <w:color w:val="000000"/>
        </w:rPr>
        <w:t xml:space="preserve"> </w:t>
      </w:r>
      <w:r w:rsidRPr="00F17DA2">
        <w:rPr>
          <w:rFonts w:cs="Times New Roman"/>
          <w:color w:val="000000"/>
        </w:rPr>
        <w:t xml:space="preserve">политических </w:t>
      </w:r>
      <w:r w:rsidR="00F17DA2" w:rsidRPr="00F17DA2">
        <w:rPr>
          <w:rFonts w:ascii="Times New Romam" w:hAnsi="Times New Romam" w:cs="Times New Roman"/>
          <w:color w:val="000000"/>
        </w:rPr>
        <w:t>аппарата </w:t>
      </w:r>
      <w:r w:rsidRPr="00F17DA2">
        <w:rPr>
          <w:rFonts w:cs="Times New Roman"/>
          <w:color w:val="000000"/>
        </w:rPr>
        <w:t>решений.</w:t>
      </w:r>
      <w:r w:rsidR="00F17DA2" w:rsidRPr="00F17DA2">
        <w:rPr>
          <w:rFonts w:ascii="Times New Romam" w:hAnsi="Times New Romam" w:cs="Times New Roman"/>
          <w:color w:val="000000"/>
        </w:rPr>
        <w:t> самым</w:t>
      </w:r>
      <w:r w:rsidRPr="00F17DA2">
        <w:rPr>
          <w:rFonts w:cs="Times New Roman"/>
          <w:color w:val="000000"/>
        </w:rPr>
        <w:t xml:space="preserve"> Исследователи </w:t>
      </w:r>
      <w:r w:rsidR="00F17DA2" w:rsidRPr="00F17DA2">
        <w:rPr>
          <w:rFonts w:ascii="Times New Romam" w:hAnsi="Times New Romam" w:cs="Times New Roman"/>
          <w:color w:val="000000"/>
        </w:rPr>
        <w:t>медиадискурсивный </w:t>
      </w:r>
      <w:r w:rsidRPr="00F17DA2">
        <w:rPr>
          <w:rFonts w:cs="Times New Roman"/>
          <w:color w:val="000000"/>
        </w:rPr>
        <w:t>сетевого</w:t>
      </w:r>
      <w:r w:rsidR="00F17DA2" w:rsidRPr="00F17DA2">
        <w:rPr>
          <w:rFonts w:ascii="Times New Romam" w:hAnsi="Times New Romam" w:cs="Times New Roman"/>
          <w:color w:val="000000"/>
        </w:rPr>
        <w:t> бескровных</w:t>
      </w:r>
      <w:r w:rsidR="00F17DA2" w:rsidRPr="00F17DA2">
        <w:rPr>
          <w:rFonts w:cs="Times New Roman"/>
          <w:color w:val="000000"/>
        </w:rPr>
        <w:t xml:space="preserve"> </w:t>
      </w:r>
      <w:r w:rsidRPr="00F17DA2">
        <w:rPr>
          <w:rFonts w:cs="Times New Roman"/>
          <w:color w:val="000000"/>
        </w:rPr>
        <w:t xml:space="preserve">управления </w:t>
      </w:r>
      <w:r w:rsidR="00F17DA2" w:rsidRPr="00F17DA2">
        <w:rPr>
          <w:rFonts w:ascii="Times New Romam" w:hAnsi="Times New Romam" w:cs="Times New Roman"/>
          <w:color w:val="000000"/>
        </w:rPr>
        <w:t>преодолевая </w:t>
      </w:r>
      <w:r w:rsidRPr="00F17DA2">
        <w:rPr>
          <w:rFonts w:cs="Times New Roman"/>
          <w:color w:val="000000"/>
        </w:rPr>
        <w:t>отмечают,</w:t>
      </w:r>
      <w:r w:rsidR="00F17DA2" w:rsidRPr="00F17DA2">
        <w:rPr>
          <w:rFonts w:ascii="Times New Romam" w:hAnsi="Times New Romam" w:cs="Times New Roman"/>
          <w:color w:val="000000"/>
        </w:rPr>
        <w:t> качественного</w:t>
      </w:r>
      <w:r w:rsidRPr="00F17DA2">
        <w:rPr>
          <w:rFonts w:cs="Times New Roman"/>
          <w:color w:val="000000"/>
        </w:rPr>
        <w:t xml:space="preserve"> что «</w:t>
      </w:r>
      <w:r w:rsidR="00F17DA2" w:rsidRPr="00F17DA2">
        <w:rPr>
          <w:rFonts w:ascii="Times New Romam" w:hAnsi="Times New Romam" w:cs="Times New Roman"/>
          <w:color w:val="000000"/>
        </w:rPr>
        <w:t>политической </w:t>
      </w:r>
      <w:r w:rsidRPr="00F17DA2">
        <w:rPr>
          <w:rFonts w:cs="Times New Roman"/>
          <w:color w:val="000000"/>
        </w:rPr>
        <w:t>новые</w:t>
      </w:r>
      <w:r w:rsidR="00F17DA2" w:rsidRPr="00F17DA2">
        <w:rPr>
          <w:rFonts w:ascii="Times New Romam" w:hAnsi="Times New Romam" w:cs="Times New Roman"/>
          <w:color w:val="000000"/>
        </w:rPr>
        <w:t> электронное</w:t>
      </w:r>
      <w:r w:rsidR="00F17DA2" w:rsidRPr="00F17DA2">
        <w:rPr>
          <w:rFonts w:cs="Times New Roman"/>
          <w:color w:val="000000"/>
        </w:rPr>
        <w:t xml:space="preserve"> </w:t>
      </w:r>
      <w:r w:rsidRPr="00F17DA2">
        <w:rPr>
          <w:rFonts w:cs="Times New Roman"/>
          <w:color w:val="000000"/>
        </w:rPr>
        <w:lastRenderedPageBreak/>
        <w:t xml:space="preserve">коммуникационные </w:t>
      </w:r>
      <w:r w:rsidR="00F17DA2" w:rsidRPr="00F17DA2">
        <w:rPr>
          <w:rFonts w:ascii="Times New Romam" w:hAnsi="Times New Romam" w:cs="Times New Roman"/>
          <w:color w:val="000000"/>
        </w:rPr>
        <w:t>проходя </w:t>
      </w:r>
      <w:r w:rsidRPr="00F17DA2">
        <w:rPr>
          <w:rFonts w:cs="Times New Roman"/>
          <w:color w:val="000000"/>
        </w:rPr>
        <w:t>технологии</w:t>
      </w:r>
      <w:r w:rsidR="00F17DA2" w:rsidRPr="00F17DA2">
        <w:rPr>
          <w:rFonts w:ascii="Times New Romam" w:hAnsi="Times New Romam" w:cs="Times New Roman"/>
          <w:color w:val="000000"/>
        </w:rPr>
        <w:t> информацию</w:t>
      </w:r>
      <w:r w:rsidR="00F17DA2" w:rsidRPr="00F17DA2">
        <w:rPr>
          <w:rFonts w:cs="Times New Roman"/>
          <w:color w:val="000000"/>
        </w:rPr>
        <w:t xml:space="preserve"> </w:t>
      </w:r>
      <w:r w:rsidRPr="00F17DA2">
        <w:rPr>
          <w:rFonts w:cs="Times New Roman"/>
          <w:color w:val="000000"/>
          <w:lang w:val="en-US" w:bidi="en-US"/>
        </w:rPr>
        <w:t>Web</w:t>
      </w:r>
      <w:r w:rsidRPr="00F17DA2">
        <w:rPr>
          <w:rFonts w:cs="Times New Roman"/>
          <w:color w:val="000000"/>
          <w:lang w:bidi="en-US"/>
        </w:rPr>
        <w:t xml:space="preserve"> </w:t>
      </w:r>
      <w:r w:rsidR="000E0199" w:rsidRPr="00F17DA2">
        <w:rPr>
          <w:rFonts w:cs="Times New Roman"/>
          <w:color w:val="000000"/>
        </w:rPr>
        <w:t xml:space="preserve">2.0, </w:t>
      </w:r>
      <w:r w:rsidR="00F17DA2" w:rsidRPr="00F17DA2">
        <w:rPr>
          <w:rFonts w:ascii="Times New Romam" w:hAnsi="Times New Romam" w:cs="Times New Roman"/>
          <w:color w:val="000000"/>
        </w:rPr>
        <w:t>доверяют </w:t>
      </w:r>
      <w:r w:rsidR="000E0199" w:rsidRPr="00F17DA2">
        <w:rPr>
          <w:rFonts w:cs="Times New Roman"/>
          <w:color w:val="000000"/>
        </w:rPr>
        <w:t>реализованные</w:t>
      </w:r>
      <w:r w:rsidR="00F17DA2" w:rsidRPr="00F17DA2">
        <w:rPr>
          <w:rFonts w:ascii="Times New Romam" w:hAnsi="Times New Romam" w:cs="Times New Roman"/>
          <w:color w:val="000000"/>
        </w:rPr>
        <w:t> возможность</w:t>
      </w:r>
      <w:r w:rsidR="00F17DA2" w:rsidRPr="00F17DA2">
        <w:rPr>
          <w:rFonts w:cs="Times New Roman"/>
          <w:color w:val="000000"/>
        </w:rPr>
        <w:t xml:space="preserve"> </w:t>
      </w:r>
      <w:r w:rsidR="000E0199" w:rsidRPr="00F17DA2">
        <w:rPr>
          <w:rFonts w:cs="Times New Roman"/>
          <w:color w:val="000000"/>
        </w:rPr>
        <w:t xml:space="preserve">в социальных </w:t>
      </w:r>
      <w:r w:rsidR="00F17DA2" w:rsidRPr="00F17DA2">
        <w:rPr>
          <w:rFonts w:ascii="Times New Romam" w:hAnsi="Times New Romam" w:cs="Times New Roman"/>
          <w:color w:val="000000"/>
        </w:rPr>
        <w:t>ориентированы </w:t>
      </w:r>
      <w:r w:rsidR="000E0199" w:rsidRPr="00F17DA2">
        <w:rPr>
          <w:rFonts w:cs="Times New Roman"/>
          <w:color w:val="000000"/>
        </w:rPr>
        <w:t>сетях</w:t>
      </w:r>
      <w:r w:rsidRPr="00F17DA2">
        <w:rPr>
          <w:rFonts w:cs="Times New Roman"/>
          <w:color w:val="000000"/>
        </w:rPr>
        <w:t>,</w:t>
      </w:r>
      <w:r w:rsidR="00F17DA2" w:rsidRPr="00F17DA2">
        <w:rPr>
          <w:rFonts w:ascii="Times New Romam" w:hAnsi="Times New Romam" w:cs="Times New Roman"/>
          <w:color w:val="000000"/>
        </w:rPr>
        <w:t> человека</w:t>
      </w:r>
      <w:r w:rsidRPr="00F17DA2">
        <w:rPr>
          <w:rFonts w:cs="Times New Roman"/>
          <w:color w:val="000000"/>
        </w:rPr>
        <w:t xml:space="preserve"> позволили </w:t>
      </w:r>
      <w:r w:rsidR="00F17DA2" w:rsidRPr="00F17DA2">
        <w:rPr>
          <w:rFonts w:ascii="Times New Romam" w:hAnsi="Times New Romam" w:cs="Times New Roman"/>
          <w:color w:val="000000"/>
        </w:rPr>
        <w:t>обществе </w:t>
      </w:r>
      <w:r w:rsidRPr="00F17DA2">
        <w:rPr>
          <w:rFonts w:cs="Times New Roman"/>
          <w:color w:val="000000"/>
        </w:rPr>
        <w:t>создать</w:t>
      </w:r>
      <w:r w:rsidR="00F17DA2" w:rsidRPr="00F17DA2">
        <w:rPr>
          <w:rFonts w:ascii="Times New Romam" w:hAnsi="Times New Romam" w:cs="Times New Roman"/>
          <w:color w:val="000000"/>
        </w:rPr>
        <w:t> наиболее</w:t>
      </w:r>
      <w:r w:rsidR="00F17DA2" w:rsidRPr="00F17DA2">
        <w:rPr>
          <w:rFonts w:cs="Times New Roman"/>
          <w:color w:val="000000"/>
        </w:rPr>
        <w:t xml:space="preserve"> </w:t>
      </w:r>
      <w:r w:rsidRPr="00F17DA2">
        <w:rPr>
          <w:rFonts w:cs="Times New Roman"/>
          <w:color w:val="000000"/>
        </w:rPr>
        <w:t xml:space="preserve">новую </w:t>
      </w:r>
      <w:r w:rsidR="00F17DA2" w:rsidRPr="00F17DA2">
        <w:rPr>
          <w:rFonts w:ascii="Times New Romam" w:hAnsi="Times New Romam" w:cs="Times New Roman"/>
          <w:color w:val="000000"/>
        </w:rPr>
        <w:t>любой </w:t>
      </w:r>
      <w:r w:rsidRPr="00F17DA2">
        <w:rPr>
          <w:rFonts w:cs="Times New Roman"/>
          <w:color w:val="000000"/>
        </w:rPr>
        <w:t>платформу</w:t>
      </w:r>
      <w:r w:rsidR="00F17DA2" w:rsidRPr="00F17DA2">
        <w:rPr>
          <w:rFonts w:ascii="Times New Romam" w:hAnsi="Times New Romam" w:cs="Times New Roman"/>
          <w:color w:val="000000"/>
        </w:rPr>
        <w:t> какие</w:t>
      </w:r>
      <w:r w:rsidR="00F17DA2" w:rsidRPr="00F17DA2">
        <w:rPr>
          <w:rFonts w:cs="Times New Roman"/>
          <w:color w:val="000000"/>
        </w:rPr>
        <w:t xml:space="preserve"> </w:t>
      </w:r>
      <w:r w:rsidRPr="00F17DA2">
        <w:rPr>
          <w:rFonts w:cs="Times New Roman"/>
          <w:color w:val="000000"/>
        </w:rPr>
        <w:t xml:space="preserve">для изменения </w:t>
      </w:r>
      <w:r w:rsidR="00F17DA2" w:rsidRPr="00F17DA2">
        <w:rPr>
          <w:rFonts w:ascii="Times New Romam" w:hAnsi="Times New Romam" w:cs="Times New Roman"/>
          <w:color w:val="000000"/>
        </w:rPr>
        <w:t>выделяют </w:t>
      </w:r>
      <w:r w:rsidRPr="00F17DA2">
        <w:rPr>
          <w:rFonts w:cs="Times New Roman"/>
          <w:color w:val="000000"/>
        </w:rPr>
        <w:t>управленческой</w:t>
      </w:r>
      <w:r w:rsidR="00F17DA2" w:rsidRPr="00F17DA2">
        <w:rPr>
          <w:rFonts w:ascii="Times New Romam" w:hAnsi="Times New Romam" w:cs="Times New Roman"/>
          <w:color w:val="000000"/>
        </w:rPr>
        <w:t> сфера</w:t>
      </w:r>
      <w:r w:rsidR="00F17DA2" w:rsidRPr="00F17DA2">
        <w:rPr>
          <w:rFonts w:cs="Times New Roman"/>
          <w:color w:val="000000"/>
        </w:rPr>
        <w:t xml:space="preserve"> </w:t>
      </w:r>
      <w:r w:rsidRPr="00F17DA2">
        <w:rPr>
          <w:rFonts w:cs="Times New Roman"/>
          <w:color w:val="000000"/>
        </w:rPr>
        <w:t xml:space="preserve">деятельности, </w:t>
      </w:r>
      <w:r w:rsidR="00F17DA2" w:rsidRPr="00F17DA2">
        <w:rPr>
          <w:rFonts w:ascii="Times New Romam" w:hAnsi="Times New Romam" w:cs="Times New Roman"/>
          <w:color w:val="000000"/>
        </w:rPr>
        <w:t>отдельных </w:t>
      </w:r>
      <w:r w:rsidRPr="00F17DA2">
        <w:rPr>
          <w:rFonts w:cs="Times New Roman"/>
          <w:color w:val="000000"/>
        </w:rPr>
        <w:t>сделав</w:t>
      </w:r>
      <w:r w:rsidR="00F17DA2" w:rsidRPr="00F17DA2">
        <w:rPr>
          <w:rFonts w:ascii="Times New Romam" w:hAnsi="Times New Romam" w:cs="Times New Roman"/>
          <w:color w:val="000000"/>
        </w:rPr>
        <w:t> зрения</w:t>
      </w:r>
      <w:r w:rsidR="00F17DA2" w:rsidRPr="00F17DA2">
        <w:rPr>
          <w:rFonts w:cs="Times New Roman"/>
          <w:color w:val="000000"/>
        </w:rPr>
        <w:t xml:space="preserve"> </w:t>
      </w:r>
      <w:r w:rsidRPr="00F17DA2">
        <w:rPr>
          <w:rFonts w:cs="Times New Roman"/>
          <w:color w:val="000000"/>
        </w:rPr>
        <w:t xml:space="preserve">ее более </w:t>
      </w:r>
      <w:r w:rsidR="00F17DA2" w:rsidRPr="00F17DA2">
        <w:rPr>
          <w:rFonts w:ascii="Times New Romam" w:hAnsi="Times New Romam" w:cs="Times New Roman"/>
          <w:color w:val="000000"/>
        </w:rPr>
        <w:t>принципиальное </w:t>
      </w:r>
      <w:r w:rsidRPr="00F17DA2">
        <w:rPr>
          <w:rFonts w:cs="Times New Roman"/>
          <w:color w:val="000000"/>
        </w:rPr>
        <w:t>открытой,</w:t>
      </w:r>
      <w:r w:rsidR="00F17DA2" w:rsidRPr="00F17DA2">
        <w:rPr>
          <w:rFonts w:ascii="Times New Romam" w:hAnsi="Times New Romam" w:cs="Times New Roman"/>
          <w:color w:val="000000"/>
        </w:rPr>
        <w:t> александровна</w:t>
      </w:r>
      <w:r w:rsidRPr="00F17DA2">
        <w:rPr>
          <w:rFonts w:cs="Times New Roman"/>
          <w:color w:val="000000"/>
        </w:rPr>
        <w:t xml:space="preserve"> чувствительной, </w:t>
      </w:r>
      <w:r w:rsidR="00F17DA2" w:rsidRPr="00F17DA2">
        <w:rPr>
          <w:rFonts w:ascii="Times New Romam" w:hAnsi="Times New Romam" w:cs="Times New Roman"/>
          <w:color w:val="000000"/>
        </w:rPr>
        <w:t>символический </w:t>
      </w:r>
      <w:r w:rsidRPr="00F17DA2">
        <w:rPr>
          <w:rFonts w:cs="Times New Roman"/>
          <w:color w:val="000000"/>
        </w:rPr>
        <w:t>ответственной</w:t>
      </w:r>
      <w:r w:rsidR="00F17DA2" w:rsidRPr="00F17DA2">
        <w:rPr>
          <w:rFonts w:ascii="Times New Romam" w:hAnsi="Times New Romam" w:cs="Times New Roman"/>
          <w:color w:val="000000"/>
        </w:rPr>
        <w:t> библиотеки</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современных </w:t>
      </w:r>
      <w:r w:rsidRPr="00F17DA2">
        <w:rPr>
          <w:rFonts w:cs="Times New Roman"/>
          <w:color w:val="000000"/>
        </w:rPr>
        <w:t>ориентированной</w:t>
      </w:r>
      <w:r w:rsidR="00F17DA2" w:rsidRPr="00F17DA2">
        <w:rPr>
          <w:rFonts w:ascii="Times New Romam" w:hAnsi="Times New Romam" w:cs="Times New Roman"/>
          <w:color w:val="000000"/>
        </w:rPr>
        <w:t> сделать</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определяя </w:t>
      </w:r>
      <w:r w:rsidRPr="00F17DA2">
        <w:rPr>
          <w:rFonts w:cs="Times New Roman"/>
          <w:color w:val="000000"/>
        </w:rPr>
        <w:t>сотрудничество</w:t>
      </w:r>
      <w:r w:rsidR="00F17DA2" w:rsidRPr="00F17DA2">
        <w:rPr>
          <w:rFonts w:ascii="Times New Romam" w:hAnsi="Times New Romam" w:cs="Times New Roman"/>
          <w:color w:val="000000"/>
        </w:rPr>
        <w:t> выбору</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политической </w:t>
      </w:r>
      <w:r w:rsidRPr="00F17DA2">
        <w:rPr>
          <w:rFonts w:cs="Times New Roman"/>
          <w:color w:val="000000"/>
        </w:rPr>
        <w:t>бизнесом</w:t>
      </w:r>
      <w:r w:rsidR="00F17DA2" w:rsidRPr="00F17DA2">
        <w:rPr>
          <w:rFonts w:ascii="Times New Romam" w:hAnsi="Times New Romam" w:cs="Times New Roman"/>
          <w:color w:val="000000"/>
        </w:rPr>
        <w:t> процесс</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коммуниктивистике </w:t>
      </w:r>
      <w:r w:rsidRPr="00F17DA2">
        <w:rPr>
          <w:rFonts w:cs="Times New Roman"/>
          <w:color w:val="000000"/>
        </w:rPr>
        <w:t>обществом</w:t>
      </w:r>
      <w:r w:rsidR="00F17DA2" w:rsidRPr="00F17DA2">
        <w:rPr>
          <w:rFonts w:ascii="Times New Romam" w:hAnsi="Times New Romam" w:cs="Times New Roman"/>
          <w:color w:val="000000"/>
        </w:rPr>
        <w:t> качественно</w:t>
      </w:r>
      <w:r w:rsidR="00F17DA2" w:rsidRPr="00F17DA2">
        <w:rPr>
          <w:rFonts w:cs="Times New Roman"/>
          <w:color w:val="000000"/>
        </w:rPr>
        <w:t xml:space="preserve"> </w:t>
      </w:r>
      <w:r w:rsidRPr="00F17DA2">
        <w:rPr>
          <w:rFonts w:cs="Times New Roman"/>
          <w:color w:val="000000"/>
        </w:rPr>
        <w:t>»</w:t>
      </w:r>
      <w:r w:rsidR="003A6DED" w:rsidRPr="00F17DA2">
        <w:rPr>
          <w:rFonts w:cs="Times New Roman"/>
          <w:color w:val="000000"/>
        </w:rPr>
        <w:footnoteReference w:id="41"/>
      </w:r>
      <w:r w:rsidRPr="00F17DA2">
        <w:rPr>
          <w:rFonts w:cs="Times New Roman"/>
          <w:color w:val="000000"/>
        </w:rPr>
        <w:t>.</w:t>
      </w:r>
    </w:p>
    <w:p w14:paraId="781FFCC5" w14:textId="1808D95D" w:rsidR="000E0199" w:rsidRPr="00F17DA2" w:rsidRDefault="00727D88" w:rsidP="00EC2271">
      <w:pPr>
        <w:rPr>
          <w:rFonts w:cs="Times New Roman"/>
          <w:color w:val="000000"/>
        </w:rPr>
      </w:pPr>
      <w:r w:rsidRPr="00F17DA2">
        <w:rPr>
          <w:rFonts w:cs="Times New Roman"/>
          <w:color w:val="000000"/>
        </w:rPr>
        <w:t xml:space="preserve">Политическая </w:t>
      </w:r>
      <w:r w:rsidR="00F17DA2" w:rsidRPr="00F17DA2">
        <w:rPr>
          <w:rFonts w:ascii="Times New Romam" w:hAnsi="Times New Romam" w:cs="Times New Roman"/>
          <w:color w:val="000000"/>
        </w:rPr>
        <w:t>одному </w:t>
      </w:r>
      <w:r w:rsidRPr="00F17DA2">
        <w:rPr>
          <w:rFonts w:cs="Times New Roman"/>
          <w:color w:val="000000"/>
        </w:rPr>
        <w:t>функция</w:t>
      </w:r>
      <w:r w:rsidR="00F17DA2" w:rsidRPr="00F17DA2">
        <w:rPr>
          <w:rFonts w:ascii="Times New Romam" w:hAnsi="Times New Romam" w:cs="Times New Roman"/>
          <w:color w:val="000000"/>
        </w:rPr>
        <w:t> компьютер</w:t>
      </w:r>
      <w:r w:rsidR="00F17DA2" w:rsidRPr="00F17DA2">
        <w:rPr>
          <w:rFonts w:cs="Times New Roman"/>
          <w:color w:val="000000"/>
        </w:rPr>
        <w:t xml:space="preserve"> </w:t>
      </w:r>
      <w:r w:rsidRPr="00F17DA2">
        <w:rPr>
          <w:rFonts w:cs="Times New Roman"/>
          <w:color w:val="000000"/>
        </w:rPr>
        <w:t xml:space="preserve">интернета </w:t>
      </w:r>
      <w:r w:rsidR="00F17DA2" w:rsidRPr="00F17DA2">
        <w:rPr>
          <w:rFonts w:ascii="Times New Romam" w:hAnsi="Times New Romam" w:cs="Times New Roman"/>
          <w:color w:val="000000"/>
        </w:rPr>
        <w:t>является </w:t>
      </w:r>
      <w:r w:rsidRPr="00F17DA2">
        <w:rPr>
          <w:rFonts w:cs="Times New Roman"/>
          <w:color w:val="000000"/>
        </w:rPr>
        <w:t>состоит</w:t>
      </w:r>
      <w:r w:rsidR="00F17DA2" w:rsidRPr="00F17DA2">
        <w:rPr>
          <w:rFonts w:ascii="Times New Romam" w:hAnsi="Times New Romam" w:cs="Times New Roman"/>
          <w:color w:val="000000"/>
        </w:rPr>
        <w:t> эксперты</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очередь </w:t>
      </w:r>
      <w:r w:rsidRPr="00F17DA2">
        <w:rPr>
          <w:rFonts w:cs="Times New Roman"/>
          <w:color w:val="000000"/>
        </w:rPr>
        <w:t>обеспечении</w:t>
      </w:r>
      <w:r w:rsidR="00F17DA2" w:rsidRPr="00F17DA2">
        <w:rPr>
          <w:rFonts w:ascii="Times New Romam" w:hAnsi="Times New Romam" w:cs="Times New Roman"/>
          <w:color w:val="000000"/>
        </w:rPr>
        <w:t> каналы</w:t>
      </w:r>
      <w:r w:rsidR="00F17DA2" w:rsidRPr="00F17DA2">
        <w:rPr>
          <w:rFonts w:cs="Times New Roman"/>
          <w:color w:val="000000"/>
        </w:rPr>
        <w:t xml:space="preserve"> </w:t>
      </w:r>
      <w:r w:rsidRPr="00F17DA2">
        <w:rPr>
          <w:rFonts w:cs="Times New Roman"/>
          <w:color w:val="000000"/>
        </w:rPr>
        <w:t xml:space="preserve">постоянного </w:t>
      </w:r>
      <w:r w:rsidR="00F17DA2" w:rsidRPr="00F17DA2">
        <w:rPr>
          <w:rFonts w:ascii="Times New Romam" w:hAnsi="Times New Romam" w:cs="Times New Roman"/>
          <w:color w:val="000000"/>
        </w:rPr>
        <w:t>неограниченного </w:t>
      </w:r>
      <w:r w:rsidRPr="00F17DA2">
        <w:rPr>
          <w:rFonts w:cs="Times New Roman"/>
          <w:color w:val="000000"/>
        </w:rPr>
        <w:t>общественно</w:t>
      </w:r>
      <w:r w:rsidR="00F17DA2" w:rsidRPr="00F17DA2">
        <w:rPr>
          <w:rFonts w:ascii="Times New Romam" w:hAnsi="Times New Romam" w:cs="Times New Roman"/>
          <w:color w:val="000000"/>
        </w:rPr>
        <w:t> стилистические</w:t>
      </w:r>
      <w:r w:rsidR="00F17DA2" w:rsidRPr="00F17DA2">
        <w:rPr>
          <w:rFonts w:cs="Times New Roman"/>
          <w:color w:val="000000"/>
        </w:rPr>
        <w:t xml:space="preserve"> </w:t>
      </w:r>
      <w:r w:rsidRPr="00F17DA2">
        <w:rPr>
          <w:rFonts w:cs="Times New Roman"/>
          <w:color w:val="000000"/>
        </w:rPr>
        <w:t xml:space="preserve">-политического </w:t>
      </w:r>
      <w:r w:rsidR="00F17DA2" w:rsidRPr="00F17DA2">
        <w:rPr>
          <w:rFonts w:ascii="Times New Romam" w:hAnsi="Times New Romam" w:cs="Times New Roman"/>
          <w:color w:val="000000"/>
        </w:rPr>
        <w:t>управления </w:t>
      </w:r>
      <w:r w:rsidRPr="00F17DA2">
        <w:rPr>
          <w:rFonts w:cs="Times New Roman"/>
          <w:color w:val="000000"/>
        </w:rPr>
        <w:t>дискурса</w:t>
      </w:r>
      <w:r w:rsidR="00F17DA2" w:rsidRPr="00F17DA2">
        <w:rPr>
          <w:rFonts w:ascii="Times New Romam" w:hAnsi="Times New Romam" w:cs="Times New Roman"/>
          <w:color w:val="000000"/>
        </w:rPr>
        <w:t> коммуникационного</w:t>
      </w:r>
      <w:r w:rsidR="00F17DA2" w:rsidRPr="00F17DA2">
        <w:rPr>
          <w:rFonts w:cs="Times New Roman"/>
          <w:color w:val="000000"/>
        </w:rPr>
        <w:t xml:space="preserve"> </w:t>
      </w:r>
      <w:r w:rsidRPr="00F17DA2">
        <w:rPr>
          <w:rFonts w:cs="Times New Roman"/>
          <w:color w:val="000000"/>
        </w:rPr>
        <w:t xml:space="preserve">с возможностью </w:t>
      </w:r>
      <w:r w:rsidR="00F17DA2" w:rsidRPr="00F17DA2">
        <w:rPr>
          <w:rFonts w:ascii="Times New Romam" w:hAnsi="Times New Romam" w:cs="Times New Roman"/>
          <w:color w:val="000000"/>
        </w:rPr>
        <w:t>противоречия </w:t>
      </w:r>
      <w:r w:rsidRPr="00F17DA2">
        <w:rPr>
          <w:rFonts w:cs="Times New Roman"/>
          <w:color w:val="000000"/>
        </w:rPr>
        <w:t>электронной</w:t>
      </w:r>
      <w:r w:rsidR="00F17DA2" w:rsidRPr="00F17DA2">
        <w:rPr>
          <w:rFonts w:ascii="Times New Romam" w:hAnsi="Times New Romam" w:cs="Times New Roman"/>
          <w:color w:val="000000"/>
        </w:rPr>
        <w:t> удовлетворены</w:t>
      </w:r>
      <w:r w:rsidR="00F17DA2" w:rsidRPr="00F17DA2">
        <w:rPr>
          <w:rFonts w:cs="Times New Roman"/>
          <w:color w:val="000000"/>
        </w:rPr>
        <w:t xml:space="preserve"> </w:t>
      </w:r>
      <w:r w:rsidRPr="00F17DA2">
        <w:rPr>
          <w:rFonts w:cs="Times New Roman"/>
          <w:color w:val="000000"/>
        </w:rPr>
        <w:t xml:space="preserve">обратной </w:t>
      </w:r>
      <w:r w:rsidR="00F17DA2" w:rsidRPr="00F17DA2">
        <w:rPr>
          <w:rFonts w:ascii="Times New Romam" w:hAnsi="Times New Romam" w:cs="Times New Roman"/>
          <w:color w:val="000000"/>
        </w:rPr>
        <w:t>власти </w:t>
      </w:r>
      <w:r w:rsidRPr="00F17DA2">
        <w:rPr>
          <w:rFonts w:cs="Times New Roman"/>
          <w:color w:val="000000"/>
        </w:rPr>
        <w:t>связью</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в реальном </w:t>
      </w:r>
      <w:r w:rsidR="00F17DA2" w:rsidRPr="00F17DA2">
        <w:rPr>
          <w:rFonts w:ascii="Times New Romam" w:hAnsi="Times New Romam" w:cs="Times New Roman"/>
          <w:color w:val="000000"/>
        </w:rPr>
        <w:t>партнера </w:t>
      </w:r>
      <w:r w:rsidRPr="00F17DA2">
        <w:rPr>
          <w:rFonts w:cs="Times New Roman"/>
          <w:color w:val="000000"/>
        </w:rPr>
        <w:t>времени</w:t>
      </w:r>
      <w:r w:rsidR="00F17DA2" w:rsidRPr="00F17DA2">
        <w:rPr>
          <w:rFonts w:ascii="Times New Romam" w:hAnsi="Times New Romam" w:cs="Times New Roman"/>
          <w:color w:val="000000"/>
        </w:rPr>
        <w:t> появляется</w:t>
      </w:r>
      <w:r w:rsidR="00F17DA2" w:rsidRPr="00F17DA2">
        <w:rPr>
          <w:rFonts w:cs="Times New Roman"/>
          <w:color w:val="000000"/>
        </w:rPr>
        <w:t xml:space="preserve"> </w:t>
      </w:r>
      <w:r w:rsidRPr="00F17DA2">
        <w:rPr>
          <w:rFonts w:cs="Times New Roman"/>
          <w:color w:val="000000"/>
        </w:rPr>
        <w:t xml:space="preserve">между </w:t>
      </w:r>
      <w:r w:rsidR="00F17DA2" w:rsidRPr="00F17DA2">
        <w:rPr>
          <w:rFonts w:ascii="Times New Romam" w:hAnsi="Times New Romam" w:cs="Times New Roman"/>
          <w:color w:val="000000"/>
        </w:rPr>
        <w:t>помощью </w:t>
      </w:r>
      <w:r w:rsidRPr="00F17DA2">
        <w:rPr>
          <w:rFonts w:cs="Times New Roman"/>
          <w:color w:val="000000"/>
        </w:rPr>
        <w:t>властью</w:t>
      </w:r>
      <w:r w:rsidR="00F17DA2" w:rsidRPr="00F17DA2">
        <w:rPr>
          <w:rFonts w:ascii="Times New Romam" w:hAnsi="Times New Romam" w:cs="Times New Roman"/>
          <w:color w:val="000000"/>
        </w:rPr>
        <w:t> расстояние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направление </w:t>
      </w:r>
      <w:r w:rsidRPr="00F17DA2">
        <w:rPr>
          <w:rFonts w:cs="Times New Roman"/>
          <w:color w:val="000000"/>
        </w:rPr>
        <w:t>гражданами.</w:t>
      </w:r>
      <w:r w:rsidR="00F17DA2" w:rsidRPr="00F17DA2">
        <w:rPr>
          <w:rFonts w:ascii="Times New Romam" w:hAnsi="Times New Romam" w:cs="Times New Roman"/>
          <w:color w:val="000000"/>
        </w:rPr>
        <w:t> высказать</w:t>
      </w:r>
      <w:r w:rsidRPr="00F17DA2">
        <w:rPr>
          <w:rFonts w:cs="Times New Roman"/>
          <w:color w:val="000000"/>
        </w:rPr>
        <w:t xml:space="preserve"> </w:t>
      </w:r>
    </w:p>
    <w:p w14:paraId="7E311177" w14:textId="30EE1479" w:rsidR="003A6DED" w:rsidRPr="00F17DA2" w:rsidRDefault="00727D88" w:rsidP="00EC2271">
      <w:pPr>
        <w:rPr>
          <w:rFonts w:cs="Times New Roman"/>
          <w:color w:val="000000"/>
        </w:rPr>
      </w:pPr>
      <w:r w:rsidRPr="00F17DA2">
        <w:rPr>
          <w:rFonts w:cs="Times New Roman"/>
          <w:color w:val="000000"/>
        </w:rPr>
        <w:t xml:space="preserve">За счет </w:t>
      </w:r>
      <w:r w:rsidR="00F17DA2" w:rsidRPr="00F17DA2">
        <w:rPr>
          <w:rFonts w:ascii="Times New Romam" w:hAnsi="Times New Romam" w:cs="Times New Roman"/>
          <w:color w:val="000000"/>
        </w:rPr>
        <w:t>коммуникации </w:t>
      </w:r>
      <w:r w:rsidRPr="00F17DA2">
        <w:rPr>
          <w:rFonts w:cs="Times New Roman"/>
          <w:color w:val="000000"/>
        </w:rPr>
        <w:t>широкого</w:t>
      </w:r>
      <w:r w:rsidR="00F17DA2" w:rsidRPr="00F17DA2">
        <w:rPr>
          <w:rFonts w:ascii="Times New Romam" w:hAnsi="Times New Romam" w:cs="Times New Roman"/>
          <w:color w:val="000000"/>
        </w:rPr>
        <w:t> научный</w:t>
      </w:r>
      <w:r w:rsidR="00F17DA2" w:rsidRPr="00F17DA2">
        <w:rPr>
          <w:rFonts w:cs="Times New Roman"/>
          <w:color w:val="000000"/>
        </w:rPr>
        <w:t xml:space="preserve"> </w:t>
      </w:r>
      <w:r w:rsidRPr="00F17DA2">
        <w:rPr>
          <w:rFonts w:cs="Times New Roman"/>
          <w:color w:val="000000"/>
        </w:rPr>
        <w:t xml:space="preserve">распространения </w:t>
      </w:r>
      <w:r w:rsidR="00F17DA2" w:rsidRPr="00F17DA2">
        <w:rPr>
          <w:rFonts w:ascii="Times New Romam" w:hAnsi="Times New Romam" w:cs="Times New Roman"/>
          <w:color w:val="000000"/>
        </w:rPr>
        <w:t>количества </w:t>
      </w:r>
      <w:r w:rsidRPr="00F17DA2">
        <w:rPr>
          <w:rFonts w:cs="Times New Roman"/>
          <w:color w:val="000000"/>
        </w:rPr>
        <w:t>электронных</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 xml:space="preserve">средств </w:t>
      </w:r>
      <w:r w:rsidR="00F17DA2" w:rsidRPr="00F17DA2">
        <w:rPr>
          <w:rFonts w:ascii="Times New Romam" w:hAnsi="Times New Romam" w:cs="Times New Roman"/>
          <w:color w:val="000000"/>
        </w:rPr>
        <w:t>рассматривается </w:t>
      </w:r>
      <w:r w:rsidRPr="00F17DA2">
        <w:rPr>
          <w:rFonts w:cs="Times New Roman"/>
          <w:color w:val="000000"/>
        </w:rPr>
        <w:t>массовой</w:t>
      </w:r>
      <w:r w:rsidR="00F17DA2" w:rsidRPr="00F17DA2">
        <w:rPr>
          <w:rFonts w:ascii="Times New Romam" w:hAnsi="Times New Romam" w:cs="Times New Roman"/>
          <w:color w:val="000000"/>
        </w:rPr>
        <w:t> действительности</w:t>
      </w:r>
      <w:r w:rsidR="00F17DA2" w:rsidRPr="00F17DA2">
        <w:rPr>
          <w:rFonts w:cs="Times New Roman"/>
          <w:color w:val="000000"/>
        </w:rPr>
        <w:t xml:space="preserve"> </w:t>
      </w:r>
      <w:r w:rsidRPr="00F17DA2">
        <w:rPr>
          <w:rFonts w:cs="Times New Roman"/>
          <w:color w:val="000000"/>
        </w:rPr>
        <w:t xml:space="preserve">информации, </w:t>
      </w:r>
      <w:r w:rsidR="00F17DA2" w:rsidRPr="00F17DA2">
        <w:rPr>
          <w:rFonts w:ascii="Times New Romam" w:hAnsi="Times New Romam" w:cs="Times New Roman"/>
          <w:color w:val="000000"/>
        </w:rPr>
        <w:t>устными </w:t>
      </w:r>
      <w:r w:rsidRPr="00F17DA2">
        <w:rPr>
          <w:rFonts w:cs="Times New Roman"/>
          <w:color w:val="000000"/>
        </w:rPr>
        <w:t>социальных</w:t>
      </w:r>
      <w:r w:rsidR="00F17DA2" w:rsidRPr="00F17DA2">
        <w:rPr>
          <w:rFonts w:ascii="Times New Romam" w:hAnsi="Times New Romam" w:cs="Times New Roman"/>
          <w:color w:val="000000"/>
        </w:rPr>
        <w:t> развитии</w:t>
      </w:r>
      <w:r w:rsidR="00F17DA2" w:rsidRPr="00F17DA2">
        <w:rPr>
          <w:rFonts w:cs="Times New Roman"/>
          <w:color w:val="000000"/>
        </w:rPr>
        <w:t xml:space="preserve"> </w:t>
      </w:r>
      <w:r w:rsidRPr="00F17DA2">
        <w:rPr>
          <w:rFonts w:cs="Times New Roman"/>
          <w:color w:val="000000"/>
        </w:rPr>
        <w:t xml:space="preserve">сетей, </w:t>
      </w:r>
      <w:r w:rsidR="00F17DA2" w:rsidRPr="00F17DA2">
        <w:rPr>
          <w:rFonts w:ascii="Times New Romam" w:hAnsi="Times New Romam" w:cs="Times New Roman"/>
          <w:color w:val="000000"/>
        </w:rPr>
        <w:t>концепции </w:t>
      </w:r>
      <w:r w:rsidRPr="00F17DA2">
        <w:rPr>
          <w:rFonts w:cs="Times New Roman"/>
          <w:color w:val="000000"/>
        </w:rPr>
        <w:t>новостных</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агрегаторов </w:t>
      </w:r>
      <w:r w:rsidR="00F17DA2" w:rsidRPr="00F17DA2">
        <w:rPr>
          <w:rFonts w:ascii="Times New Romam" w:hAnsi="Times New Romam" w:cs="Times New Roman"/>
          <w:color w:val="000000"/>
        </w:rPr>
        <w:t>направления </w:t>
      </w:r>
      <w:r w:rsidRPr="00F17DA2">
        <w:rPr>
          <w:rFonts w:cs="Times New Roman"/>
          <w:color w:val="000000"/>
        </w:rPr>
        <w:t>интересам</w:t>
      </w:r>
      <w:r w:rsidR="00F17DA2" w:rsidRPr="00F17DA2">
        <w:rPr>
          <w:rFonts w:ascii="Times New Romam" w:hAnsi="Times New Romam" w:cs="Times New Roman"/>
          <w:color w:val="000000"/>
        </w:rPr>
        <w:t> выбора</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электронного </w:t>
      </w:r>
      <w:r w:rsidRPr="00F17DA2">
        <w:rPr>
          <w:rFonts w:cs="Times New Roman"/>
          <w:color w:val="000000"/>
        </w:rPr>
        <w:t>потребностям</w:t>
      </w:r>
      <w:r w:rsidR="00F17DA2" w:rsidRPr="00F17DA2">
        <w:rPr>
          <w:rFonts w:ascii="Times New Romam" w:hAnsi="Times New Romam" w:cs="Times New Roman"/>
          <w:color w:val="000000"/>
        </w:rPr>
        <w:t> прослеживает</w:t>
      </w:r>
      <w:r w:rsidR="00F17DA2" w:rsidRPr="00F17DA2">
        <w:rPr>
          <w:rFonts w:cs="Times New Roman"/>
          <w:color w:val="000000"/>
        </w:rPr>
        <w:t xml:space="preserve"> </w:t>
      </w:r>
      <w:r w:rsidRPr="00F17DA2">
        <w:rPr>
          <w:rFonts w:cs="Times New Roman"/>
          <w:color w:val="000000"/>
        </w:rPr>
        <w:t xml:space="preserve">населения </w:t>
      </w:r>
      <w:r w:rsidR="00F17DA2" w:rsidRPr="00F17DA2">
        <w:rPr>
          <w:rFonts w:ascii="Times New Romam" w:hAnsi="Times New Romam" w:cs="Times New Roman"/>
          <w:color w:val="000000"/>
        </w:rPr>
        <w:t>выборочной </w:t>
      </w:r>
      <w:r w:rsidRPr="00F17DA2">
        <w:rPr>
          <w:rFonts w:cs="Times New Roman"/>
          <w:color w:val="000000"/>
        </w:rPr>
        <w:t>стало</w:t>
      </w:r>
      <w:r w:rsidR="00F17DA2" w:rsidRPr="00F17DA2">
        <w:rPr>
          <w:rFonts w:ascii="Times New Romam" w:hAnsi="Times New Romam" w:cs="Times New Roman"/>
          <w:color w:val="000000"/>
        </w:rPr>
        <w:t> процессы</w:t>
      </w:r>
      <w:r w:rsidR="00F17DA2" w:rsidRPr="00F17DA2">
        <w:rPr>
          <w:rFonts w:cs="Times New Roman"/>
          <w:color w:val="000000"/>
        </w:rPr>
        <w:t xml:space="preserve"> </w:t>
      </w:r>
      <w:r w:rsidRPr="00F17DA2">
        <w:rPr>
          <w:rFonts w:cs="Times New Roman"/>
          <w:color w:val="000000"/>
        </w:rPr>
        <w:t xml:space="preserve">проще </w:t>
      </w:r>
      <w:r w:rsidR="00F17DA2" w:rsidRPr="00F17DA2">
        <w:rPr>
          <w:rFonts w:ascii="Times New Romam" w:hAnsi="Times New Romam" w:cs="Times New Roman"/>
          <w:color w:val="000000"/>
        </w:rPr>
        <w:t>только </w:t>
      </w:r>
      <w:r w:rsidRPr="00F17DA2">
        <w:rPr>
          <w:rFonts w:cs="Times New Roman"/>
          <w:color w:val="000000"/>
        </w:rPr>
        <w:t>попасть</w:t>
      </w:r>
      <w:r w:rsidR="00F17DA2" w:rsidRPr="00F17DA2">
        <w:rPr>
          <w:rFonts w:ascii="Times New Romam" w:hAnsi="Times New Romam" w:cs="Times New Roman"/>
          <w:color w:val="000000"/>
        </w:rPr>
        <w:t> форма</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особенности </w:t>
      </w:r>
      <w:r w:rsidRPr="00F17DA2">
        <w:rPr>
          <w:rFonts w:cs="Times New Roman"/>
          <w:color w:val="000000"/>
        </w:rPr>
        <w:t>повестку</w:t>
      </w:r>
      <w:r w:rsidR="00F17DA2" w:rsidRPr="00F17DA2">
        <w:rPr>
          <w:rFonts w:ascii="Times New Romam" w:hAnsi="Times New Romam" w:cs="Times New Roman"/>
          <w:color w:val="000000"/>
        </w:rPr>
        <w:t> активных</w:t>
      </w:r>
      <w:r w:rsidR="00F17DA2" w:rsidRPr="00F17DA2">
        <w:rPr>
          <w:rFonts w:cs="Times New Roman"/>
          <w:color w:val="000000"/>
        </w:rPr>
        <w:t xml:space="preserve"> </w:t>
      </w:r>
      <w:r w:rsidRPr="00F17DA2">
        <w:rPr>
          <w:rFonts w:cs="Times New Roman"/>
          <w:color w:val="000000"/>
        </w:rPr>
        <w:t xml:space="preserve">дня. Благодаря </w:t>
      </w:r>
      <w:r w:rsidR="00F17DA2" w:rsidRPr="00F17DA2">
        <w:rPr>
          <w:rFonts w:ascii="Times New Romam" w:hAnsi="Times New Romam" w:cs="Times New Roman"/>
          <w:color w:val="000000"/>
        </w:rPr>
        <w:t>глобальное </w:t>
      </w:r>
      <w:r w:rsidRPr="00F17DA2">
        <w:rPr>
          <w:rFonts w:cs="Times New Roman"/>
          <w:color w:val="000000"/>
        </w:rPr>
        <w:t>интернет</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-технологиям </w:t>
      </w:r>
      <w:r w:rsidR="00F17DA2" w:rsidRPr="00F17DA2">
        <w:rPr>
          <w:rFonts w:ascii="Times New Romam" w:hAnsi="Times New Romam" w:cs="Times New Roman"/>
          <w:color w:val="000000"/>
        </w:rPr>
        <w:t>политике </w:t>
      </w:r>
      <w:r w:rsidRPr="00F17DA2">
        <w:rPr>
          <w:rFonts w:cs="Times New Roman"/>
          <w:color w:val="000000"/>
        </w:rPr>
        <w:t>гражданин</w:t>
      </w:r>
      <w:r w:rsidR="00F17DA2" w:rsidRPr="00F17DA2">
        <w:rPr>
          <w:rFonts w:ascii="Times New Romam" w:hAnsi="Times New Romam" w:cs="Times New Roman"/>
          <w:color w:val="000000"/>
        </w:rPr>
        <w:t> таких</w:t>
      </w:r>
      <w:r w:rsidR="00F17DA2" w:rsidRPr="00F17DA2">
        <w:rPr>
          <w:rFonts w:cs="Times New Roman"/>
          <w:color w:val="000000"/>
        </w:rPr>
        <w:t xml:space="preserve"> </w:t>
      </w:r>
      <w:r w:rsidRPr="00F17DA2">
        <w:rPr>
          <w:rFonts w:cs="Times New Roman"/>
          <w:color w:val="000000"/>
        </w:rPr>
        <w:t xml:space="preserve">может </w:t>
      </w:r>
      <w:r w:rsidR="00F17DA2" w:rsidRPr="00F17DA2">
        <w:rPr>
          <w:rFonts w:ascii="Times New Romam" w:hAnsi="Times New Romam" w:cs="Times New Roman"/>
          <w:color w:val="000000"/>
        </w:rPr>
        <w:t>социальные </w:t>
      </w:r>
      <w:r w:rsidRPr="00F17DA2">
        <w:rPr>
          <w:rFonts w:cs="Times New Roman"/>
          <w:color w:val="000000"/>
        </w:rPr>
        <w:t>войти</w:t>
      </w:r>
      <w:r w:rsidR="00F17DA2" w:rsidRPr="00F17DA2">
        <w:rPr>
          <w:rFonts w:ascii="Times New Romam" w:hAnsi="Times New Romam" w:cs="Times New Roman"/>
          <w:color w:val="000000"/>
        </w:rPr>
        <w:t> суждений</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подчеркивает </w:t>
      </w:r>
      <w:r w:rsidRPr="00F17DA2">
        <w:rPr>
          <w:rFonts w:cs="Times New Roman"/>
          <w:color w:val="000000"/>
        </w:rPr>
        <w:t>контакт</w:t>
      </w:r>
      <w:r w:rsidR="00F17DA2" w:rsidRPr="00F17DA2">
        <w:rPr>
          <w:rFonts w:ascii="Times New Romam" w:hAnsi="Times New Romam" w:cs="Times New Roman"/>
          <w:color w:val="000000"/>
        </w:rPr>
        <w:t> механизм</w:t>
      </w:r>
      <w:r w:rsidR="00F17DA2" w:rsidRPr="00F17DA2">
        <w:rPr>
          <w:rFonts w:cs="Times New Roman"/>
          <w:color w:val="000000"/>
        </w:rPr>
        <w:t xml:space="preserve"> </w:t>
      </w:r>
      <w:r w:rsidRPr="00F17DA2">
        <w:rPr>
          <w:rFonts w:cs="Times New Roman"/>
          <w:color w:val="000000"/>
        </w:rPr>
        <w:t xml:space="preserve">с политической </w:t>
      </w:r>
      <w:r w:rsidR="00F17DA2" w:rsidRPr="00F17DA2">
        <w:rPr>
          <w:rFonts w:ascii="Times New Romam" w:hAnsi="Times New Romam" w:cs="Times New Roman"/>
          <w:color w:val="000000"/>
        </w:rPr>
        <w:t>публичного </w:t>
      </w:r>
      <w:r w:rsidRPr="00F17DA2">
        <w:rPr>
          <w:rFonts w:cs="Times New Roman"/>
          <w:color w:val="000000"/>
        </w:rPr>
        <w:t>элитой</w:t>
      </w:r>
      <w:r w:rsidR="00F17DA2" w:rsidRPr="00F17DA2">
        <w:rPr>
          <w:rFonts w:ascii="Times New Romam" w:hAnsi="Times New Romam" w:cs="Times New Roman"/>
          <w:color w:val="000000"/>
        </w:rPr>
        <w:t> часть</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предполагает </w:t>
      </w:r>
      <w:r w:rsidRPr="00F17DA2">
        <w:rPr>
          <w:rFonts w:cs="Times New Roman"/>
          <w:color w:val="000000"/>
        </w:rPr>
        <w:t>высказать</w:t>
      </w:r>
      <w:r w:rsidR="00F17DA2" w:rsidRPr="00F17DA2">
        <w:rPr>
          <w:rFonts w:ascii="Times New Romam" w:hAnsi="Times New Romam" w:cs="Times New Roman"/>
          <w:color w:val="000000"/>
        </w:rPr>
        <w:t> кооперативную</w:t>
      </w:r>
      <w:r w:rsidR="00F17DA2" w:rsidRPr="00F17DA2">
        <w:rPr>
          <w:rFonts w:cs="Times New Roman"/>
          <w:color w:val="000000"/>
        </w:rPr>
        <w:t xml:space="preserve"> </w:t>
      </w:r>
      <w:r w:rsidRPr="00F17DA2">
        <w:rPr>
          <w:rFonts w:cs="Times New Roman"/>
          <w:color w:val="000000"/>
        </w:rPr>
        <w:t xml:space="preserve">свои </w:t>
      </w:r>
      <w:r w:rsidR="00F17DA2" w:rsidRPr="00F17DA2">
        <w:rPr>
          <w:rFonts w:ascii="Times New Romam" w:hAnsi="Times New Romam" w:cs="Times New Roman"/>
          <w:color w:val="000000"/>
        </w:rPr>
        <w:t>теории </w:t>
      </w:r>
      <w:r w:rsidRPr="00F17DA2">
        <w:rPr>
          <w:rFonts w:cs="Times New Roman"/>
          <w:color w:val="000000"/>
        </w:rPr>
        <w:t>рекомендации</w:t>
      </w:r>
      <w:r w:rsidR="00F17DA2" w:rsidRPr="00F17DA2">
        <w:rPr>
          <w:rFonts w:ascii="Times New Romam" w:hAnsi="Times New Romam" w:cs="Times New Roman"/>
          <w:color w:val="000000"/>
        </w:rPr>
        <w:t> реконфигурация</w:t>
      </w:r>
      <w:r w:rsidR="00F17DA2" w:rsidRPr="00F17DA2">
        <w:rPr>
          <w:rFonts w:cs="Times New Roman"/>
          <w:color w:val="000000"/>
        </w:rPr>
        <w:t xml:space="preserve"> </w:t>
      </w:r>
      <w:r w:rsidRPr="00F17DA2">
        <w:rPr>
          <w:rFonts w:cs="Times New Roman"/>
          <w:color w:val="000000"/>
        </w:rPr>
        <w:t xml:space="preserve">либо </w:t>
      </w:r>
      <w:r w:rsidR="00F17DA2" w:rsidRPr="00F17DA2">
        <w:rPr>
          <w:rFonts w:ascii="Times New Romam" w:hAnsi="Times New Romam" w:cs="Times New Roman"/>
          <w:color w:val="000000"/>
        </w:rPr>
        <w:t>определяются </w:t>
      </w:r>
      <w:r w:rsidRPr="00F17DA2">
        <w:rPr>
          <w:rFonts w:cs="Times New Roman"/>
          <w:color w:val="000000"/>
        </w:rPr>
        <w:t>претензии</w:t>
      </w:r>
      <w:r w:rsidR="00F17DA2" w:rsidRPr="00F17DA2">
        <w:rPr>
          <w:rFonts w:ascii="Times New Romam" w:hAnsi="Times New Romam" w:cs="Times New Roman"/>
          <w:color w:val="000000"/>
        </w:rPr>
        <w:t> представителей</w:t>
      </w:r>
      <w:r w:rsidR="00F17DA2" w:rsidRPr="00F17DA2">
        <w:rPr>
          <w:rFonts w:cs="Times New Roman"/>
          <w:color w:val="000000"/>
        </w:rPr>
        <w:t xml:space="preserve"> </w:t>
      </w:r>
      <w:r w:rsidRPr="00F17DA2">
        <w:rPr>
          <w:rFonts w:cs="Times New Roman"/>
          <w:color w:val="000000"/>
        </w:rPr>
        <w:t xml:space="preserve">к </w:t>
      </w:r>
      <w:r w:rsidR="00F17DA2" w:rsidRPr="00F17DA2">
        <w:rPr>
          <w:rFonts w:ascii="Times New Romam" w:hAnsi="Times New Romam" w:cs="Times New Roman"/>
          <w:color w:val="000000"/>
        </w:rPr>
        <w:t>помощники </w:t>
      </w:r>
      <w:r w:rsidRPr="00F17DA2">
        <w:rPr>
          <w:rFonts w:cs="Times New Roman"/>
          <w:color w:val="000000"/>
        </w:rPr>
        <w:t>деятельности,</w:t>
      </w:r>
      <w:r w:rsidR="00F17DA2" w:rsidRPr="00F17DA2">
        <w:rPr>
          <w:rFonts w:ascii="Times New Romam" w:hAnsi="Times New Romam" w:cs="Times New Roman"/>
          <w:color w:val="000000"/>
        </w:rPr>
        <w:t> происходит</w:t>
      </w:r>
      <w:r w:rsidRPr="00F17DA2">
        <w:rPr>
          <w:rFonts w:cs="Times New Roman"/>
          <w:color w:val="000000"/>
        </w:rPr>
        <w:t xml:space="preserve"> как отдельного </w:t>
      </w:r>
      <w:r w:rsidR="00F17DA2" w:rsidRPr="00F17DA2">
        <w:rPr>
          <w:rFonts w:ascii="Times New Romam" w:hAnsi="Times New Romam" w:cs="Times New Roman"/>
          <w:color w:val="000000"/>
        </w:rPr>
        <w:t>поведения </w:t>
      </w:r>
      <w:r w:rsidRPr="00F17DA2">
        <w:rPr>
          <w:rFonts w:cs="Times New Roman"/>
          <w:color w:val="000000"/>
        </w:rPr>
        <w:t>политика,</w:t>
      </w:r>
      <w:r w:rsidR="00F17DA2" w:rsidRPr="00F17DA2">
        <w:rPr>
          <w:rFonts w:ascii="Times New Romam" w:hAnsi="Times New Romam" w:cs="Times New Roman"/>
          <w:color w:val="000000"/>
        </w:rPr>
        <w:t> возможность</w:t>
      </w:r>
      <w:r w:rsidRPr="00F17DA2">
        <w:rPr>
          <w:rFonts w:cs="Times New Roman"/>
          <w:color w:val="000000"/>
        </w:rPr>
        <w:t xml:space="preserve"> так и </w:t>
      </w:r>
      <w:r w:rsidR="00F17DA2" w:rsidRPr="00F17DA2">
        <w:rPr>
          <w:rFonts w:ascii="Times New Romam" w:hAnsi="Times New Romam" w:cs="Times New Roman"/>
          <w:color w:val="000000"/>
        </w:rPr>
        <w:t>диссонанса </w:t>
      </w:r>
      <w:r w:rsidRPr="00F17DA2">
        <w:rPr>
          <w:rFonts w:cs="Times New Roman"/>
          <w:color w:val="000000"/>
        </w:rPr>
        <w:t>всей</w:t>
      </w:r>
      <w:r w:rsidR="00F17DA2" w:rsidRPr="00F17DA2">
        <w:rPr>
          <w:rFonts w:ascii="Times New Romam" w:hAnsi="Times New Romam" w:cs="Times New Roman"/>
          <w:color w:val="000000"/>
        </w:rPr>
        <w:t> сейчас</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участники </w:t>
      </w:r>
      <w:r w:rsidRPr="00F17DA2">
        <w:rPr>
          <w:rFonts w:cs="Times New Roman"/>
          <w:color w:val="000000"/>
        </w:rPr>
        <w:t>системы</w:t>
      </w:r>
      <w:r w:rsidR="00F17DA2" w:rsidRPr="00F17DA2">
        <w:rPr>
          <w:rFonts w:ascii="Times New Romam" w:hAnsi="Times New Romam" w:cs="Times New Roman"/>
          <w:color w:val="000000"/>
        </w:rPr>
        <w:t> институты</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государствах </w:t>
      </w:r>
      <w:r w:rsidRPr="00F17DA2">
        <w:rPr>
          <w:rFonts w:cs="Times New Roman"/>
          <w:color w:val="000000"/>
        </w:rPr>
        <w:t>целом.</w:t>
      </w:r>
      <w:r w:rsidR="00F17DA2" w:rsidRPr="00F17DA2">
        <w:rPr>
          <w:rFonts w:ascii="Times New Romam" w:hAnsi="Times New Romam" w:cs="Times New Roman"/>
          <w:color w:val="000000"/>
        </w:rPr>
        <w:t> возможности</w:t>
      </w:r>
      <w:r w:rsidRPr="00F17DA2">
        <w:rPr>
          <w:rFonts w:cs="Times New Roman"/>
          <w:color w:val="000000"/>
        </w:rPr>
        <w:t xml:space="preserve"> </w:t>
      </w:r>
    </w:p>
    <w:p w14:paraId="3B7804D5" w14:textId="4D85396D" w:rsidR="00727D88" w:rsidRPr="00F17DA2" w:rsidRDefault="00727D88" w:rsidP="00EC2271">
      <w:pPr>
        <w:rPr>
          <w:rFonts w:cs="Times New Roman"/>
          <w:color w:val="000000"/>
        </w:rPr>
      </w:pPr>
      <w:r w:rsidRPr="00F17DA2">
        <w:rPr>
          <w:rFonts w:cs="Times New Roman"/>
          <w:color w:val="000000"/>
        </w:rPr>
        <w:t xml:space="preserve">В </w:t>
      </w:r>
      <w:r w:rsidR="00F17DA2" w:rsidRPr="00F17DA2">
        <w:rPr>
          <w:rFonts w:ascii="Times New Romam" w:hAnsi="Times New Romam" w:cs="Times New Roman"/>
          <w:color w:val="000000"/>
        </w:rPr>
        <w:t>коммуникации </w:t>
      </w:r>
      <w:r w:rsidRPr="00F17DA2">
        <w:rPr>
          <w:rFonts w:cs="Times New Roman"/>
          <w:color w:val="000000"/>
        </w:rPr>
        <w:t>сети</w:t>
      </w:r>
      <w:r w:rsidR="00F17DA2" w:rsidRPr="00F17DA2">
        <w:rPr>
          <w:rFonts w:ascii="Times New Romam" w:hAnsi="Times New Romam" w:cs="Times New Roman"/>
          <w:color w:val="000000"/>
        </w:rPr>
        <w:t> проблема</w:t>
      </w:r>
      <w:r w:rsidR="00F17DA2" w:rsidRPr="00F17DA2">
        <w:rPr>
          <w:rFonts w:cs="Times New Roman"/>
          <w:color w:val="000000"/>
        </w:rPr>
        <w:t xml:space="preserve"> </w:t>
      </w:r>
      <w:r w:rsidRPr="00F17DA2">
        <w:rPr>
          <w:rFonts w:cs="Times New Roman"/>
          <w:color w:val="000000"/>
        </w:rPr>
        <w:t xml:space="preserve">Интернет </w:t>
      </w:r>
      <w:r w:rsidR="00F17DA2" w:rsidRPr="00F17DA2">
        <w:rPr>
          <w:rFonts w:ascii="Times New Romam" w:hAnsi="Times New Romam" w:cs="Times New Roman"/>
          <w:color w:val="000000"/>
        </w:rPr>
        <w:t>коммуникация </w:t>
      </w:r>
      <w:r w:rsidRPr="00F17DA2">
        <w:rPr>
          <w:rFonts w:cs="Times New Roman"/>
          <w:color w:val="000000"/>
        </w:rPr>
        <w:t>представлены</w:t>
      </w:r>
      <w:r w:rsidR="00F17DA2" w:rsidRPr="00F17DA2">
        <w:rPr>
          <w:rFonts w:ascii="Times New Romam" w:hAnsi="Times New Romam" w:cs="Times New Roman"/>
          <w:color w:val="000000"/>
        </w:rPr>
        <w:t> выхода</w:t>
      </w:r>
      <w:r w:rsidR="00F17DA2" w:rsidRPr="00F17DA2">
        <w:rPr>
          <w:rFonts w:cs="Times New Roman"/>
          <w:color w:val="000000"/>
        </w:rPr>
        <w:t xml:space="preserve"> </w:t>
      </w:r>
      <w:r w:rsidRPr="00F17DA2">
        <w:rPr>
          <w:rFonts w:cs="Times New Roman"/>
          <w:color w:val="000000"/>
        </w:rPr>
        <w:t xml:space="preserve">все </w:t>
      </w:r>
      <w:r w:rsidR="00F17DA2" w:rsidRPr="00F17DA2">
        <w:rPr>
          <w:rFonts w:ascii="Times New Romam" w:hAnsi="Times New Romam" w:cs="Times New Roman"/>
          <w:color w:val="000000"/>
        </w:rPr>
        <w:t>обеспечения </w:t>
      </w:r>
      <w:r w:rsidRPr="00F17DA2">
        <w:rPr>
          <w:rFonts w:cs="Times New Roman"/>
          <w:color w:val="000000"/>
        </w:rPr>
        <w:t>ветви</w:t>
      </w:r>
      <w:r w:rsidR="00F17DA2" w:rsidRPr="00F17DA2">
        <w:rPr>
          <w:rFonts w:ascii="Times New Romam" w:hAnsi="Times New Romam" w:cs="Times New Roman"/>
          <w:color w:val="000000"/>
        </w:rPr>
        <w:t> наблюдателя</w:t>
      </w:r>
      <w:r w:rsidR="00F17DA2" w:rsidRPr="00F17DA2">
        <w:rPr>
          <w:rFonts w:cs="Times New Roman"/>
          <w:color w:val="000000"/>
        </w:rPr>
        <w:t xml:space="preserve"> </w:t>
      </w:r>
      <w:r w:rsidRPr="00F17DA2">
        <w:rPr>
          <w:rFonts w:cs="Times New Roman"/>
          <w:color w:val="000000"/>
        </w:rPr>
        <w:t xml:space="preserve">государственной </w:t>
      </w:r>
      <w:r w:rsidR="00F17DA2" w:rsidRPr="00F17DA2">
        <w:rPr>
          <w:rFonts w:ascii="Times New Romam" w:hAnsi="Times New Romam" w:cs="Times New Roman"/>
          <w:color w:val="000000"/>
        </w:rPr>
        <w:t>технологии </w:t>
      </w:r>
      <w:r w:rsidRPr="00F17DA2">
        <w:rPr>
          <w:rFonts w:cs="Times New Roman"/>
          <w:color w:val="000000"/>
        </w:rPr>
        <w:t>власти</w:t>
      </w:r>
      <w:r w:rsidR="00F17DA2" w:rsidRPr="00F17DA2">
        <w:rPr>
          <w:rFonts w:ascii="Times New Romam" w:hAnsi="Times New Romam" w:cs="Times New Roman"/>
          <w:color w:val="000000"/>
        </w:rPr>
        <w:t> осторожным</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политической </w:t>
      </w:r>
      <w:r w:rsidRPr="00F17DA2">
        <w:rPr>
          <w:rFonts w:cs="Times New Roman"/>
          <w:color w:val="000000"/>
        </w:rPr>
        <w:t>практически</w:t>
      </w:r>
      <w:r w:rsidR="00F17DA2" w:rsidRPr="00F17DA2">
        <w:rPr>
          <w:rFonts w:ascii="Times New Romam" w:hAnsi="Times New Romam" w:cs="Times New Roman"/>
          <w:color w:val="000000"/>
        </w:rPr>
        <w:t> объеме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самой </w:t>
      </w:r>
      <w:r w:rsidRPr="00F17DA2">
        <w:rPr>
          <w:rFonts w:cs="Times New Roman"/>
          <w:color w:val="000000"/>
        </w:rPr>
        <w:t>любой</w:t>
      </w:r>
      <w:r w:rsidR="00F17DA2" w:rsidRPr="00F17DA2">
        <w:rPr>
          <w:rFonts w:ascii="Times New Romam" w:hAnsi="Times New Romam" w:cs="Times New Roman"/>
          <w:color w:val="000000"/>
        </w:rPr>
        <w:t> общение</w:t>
      </w:r>
      <w:r w:rsidR="00F17DA2" w:rsidRPr="00F17DA2">
        <w:rPr>
          <w:rFonts w:cs="Times New Roman"/>
          <w:color w:val="000000"/>
        </w:rPr>
        <w:t xml:space="preserve"> </w:t>
      </w:r>
      <w:r w:rsidRPr="00F17DA2">
        <w:rPr>
          <w:rFonts w:cs="Times New Roman"/>
          <w:color w:val="000000"/>
        </w:rPr>
        <w:t xml:space="preserve">орган </w:t>
      </w:r>
      <w:r w:rsidR="00F17DA2" w:rsidRPr="00F17DA2">
        <w:rPr>
          <w:rFonts w:ascii="Times New Romam" w:hAnsi="Times New Romam" w:cs="Times New Roman"/>
          <w:color w:val="000000"/>
        </w:rPr>
        <w:t>интересы </w:t>
      </w:r>
      <w:r w:rsidRPr="00F17DA2">
        <w:rPr>
          <w:rFonts w:cs="Times New Roman"/>
          <w:color w:val="000000"/>
        </w:rPr>
        <w:t>власти</w:t>
      </w:r>
      <w:r w:rsidR="00F17DA2" w:rsidRPr="00F17DA2">
        <w:rPr>
          <w:rFonts w:ascii="Times New Romam" w:hAnsi="Times New Romam" w:cs="Times New Roman"/>
          <w:color w:val="000000"/>
        </w:rPr>
        <w:t> именно</w:t>
      </w:r>
      <w:r w:rsidR="00F17DA2" w:rsidRPr="00F17DA2">
        <w:rPr>
          <w:rFonts w:cs="Times New Roman"/>
          <w:color w:val="000000"/>
        </w:rPr>
        <w:t xml:space="preserve"> </w:t>
      </w:r>
      <w:r w:rsidRPr="00F17DA2">
        <w:rPr>
          <w:rFonts w:cs="Times New Roman"/>
          <w:color w:val="000000"/>
        </w:rPr>
        <w:t xml:space="preserve">можно </w:t>
      </w:r>
      <w:r w:rsidR="00F17DA2" w:rsidRPr="00F17DA2">
        <w:rPr>
          <w:rFonts w:ascii="Times New Romam" w:hAnsi="Times New Romam" w:cs="Times New Roman"/>
          <w:color w:val="000000"/>
        </w:rPr>
        <w:t>данные </w:t>
      </w:r>
      <w:r w:rsidRPr="00F17DA2">
        <w:rPr>
          <w:rFonts w:cs="Times New Roman"/>
          <w:color w:val="000000"/>
        </w:rPr>
        <w:t>послать</w:t>
      </w:r>
      <w:r w:rsidR="00F17DA2" w:rsidRPr="00F17DA2">
        <w:rPr>
          <w:rFonts w:ascii="Times New Romam" w:hAnsi="Times New Romam" w:cs="Times New Roman"/>
          <w:color w:val="000000"/>
        </w:rPr>
        <w:t> оказывает</w:t>
      </w:r>
      <w:r w:rsidR="00F17DA2" w:rsidRPr="00F17DA2">
        <w:rPr>
          <w:rFonts w:cs="Times New Roman"/>
          <w:color w:val="000000"/>
        </w:rPr>
        <w:t xml:space="preserve"> </w:t>
      </w:r>
      <w:r w:rsidRPr="00F17DA2">
        <w:rPr>
          <w:rFonts w:cs="Times New Roman"/>
          <w:color w:val="000000"/>
        </w:rPr>
        <w:t xml:space="preserve">электронное </w:t>
      </w:r>
      <w:r w:rsidR="00F17DA2" w:rsidRPr="00F17DA2">
        <w:rPr>
          <w:rFonts w:ascii="Times New Romam" w:hAnsi="Times New Romam" w:cs="Times New Roman"/>
          <w:color w:val="000000"/>
        </w:rPr>
        <w:t>превращая </w:t>
      </w:r>
      <w:r w:rsidRPr="00F17DA2">
        <w:rPr>
          <w:rFonts w:cs="Times New Roman"/>
          <w:color w:val="000000"/>
        </w:rPr>
        <w:t>обращение.</w:t>
      </w:r>
      <w:r w:rsidR="00F17DA2" w:rsidRPr="00F17DA2">
        <w:rPr>
          <w:rFonts w:ascii="Times New Romam" w:hAnsi="Times New Romam" w:cs="Times New Roman"/>
          <w:color w:val="000000"/>
        </w:rPr>
        <w:t> одним</w:t>
      </w:r>
      <w:r w:rsidRPr="00F17DA2">
        <w:rPr>
          <w:rFonts w:cs="Times New Roman"/>
          <w:color w:val="000000"/>
        </w:rPr>
        <w:t xml:space="preserve"> При </w:t>
      </w:r>
      <w:r w:rsidR="00F17DA2" w:rsidRPr="00F17DA2">
        <w:rPr>
          <w:rFonts w:ascii="Times New Romam" w:hAnsi="Times New Romam" w:cs="Times New Roman"/>
          <w:color w:val="000000"/>
        </w:rPr>
        <w:t>вещания </w:t>
      </w:r>
      <w:r w:rsidRPr="00F17DA2">
        <w:rPr>
          <w:rFonts w:cs="Times New Roman"/>
          <w:color w:val="000000"/>
        </w:rPr>
        <w:t>этом</w:t>
      </w:r>
      <w:r w:rsidR="00F17DA2" w:rsidRPr="00F17DA2">
        <w:rPr>
          <w:rFonts w:ascii="Times New Romam" w:hAnsi="Times New Romam" w:cs="Times New Roman"/>
          <w:color w:val="000000"/>
        </w:rPr>
        <w:t> установления</w:t>
      </w:r>
      <w:r w:rsidR="00F17DA2" w:rsidRPr="00F17DA2">
        <w:rPr>
          <w:rFonts w:cs="Times New Roman"/>
          <w:color w:val="000000"/>
        </w:rPr>
        <w:t xml:space="preserve"> </w:t>
      </w:r>
      <w:r w:rsidRPr="00F17DA2">
        <w:rPr>
          <w:rFonts w:cs="Times New Roman"/>
          <w:color w:val="000000"/>
        </w:rPr>
        <w:t xml:space="preserve">граждане </w:t>
      </w:r>
      <w:r w:rsidR="00F17DA2" w:rsidRPr="00F17DA2">
        <w:rPr>
          <w:rFonts w:ascii="Times New Romam" w:hAnsi="Times New Romam" w:cs="Times New Roman"/>
          <w:color w:val="000000"/>
        </w:rPr>
        <w:t>очень </w:t>
      </w:r>
      <w:r w:rsidRPr="00F17DA2">
        <w:rPr>
          <w:rFonts w:cs="Times New Roman"/>
          <w:color w:val="000000"/>
        </w:rPr>
        <w:t>становятся</w:t>
      </w:r>
      <w:r w:rsidR="00F17DA2" w:rsidRPr="00F17DA2">
        <w:rPr>
          <w:rFonts w:ascii="Times New Romam" w:hAnsi="Times New Romam" w:cs="Times New Roman"/>
          <w:color w:val="000000"/>
        </w:rPr>
        <w:t> главной</w:t>
      </w:r>
      <w:r w:rsidR="00F17DA2" w:rsidRPr="00F17DA2">
        <w:rPr>
          <w:rFonts w:cs="Times New Roman"/>
          <w:color w:val="000000"/>
        </w:rPr>
        <w:t xml:space="preserve"> </w:t>
      </w:r>
      <w:r w:rsidRPr="00F17DA2">
        <w:rPr>
          <w:rFonts w:cs="Times New Roman"/>
          <w:color w:val="000000"/>
        </w:rPr>
        <w:t xml:space="preserve">менее </w:t>
      </w:r>
      <w:r w:rsidR="00F17DA2" w:rsidRPr="00F17DA2">
        <w:rPr>
          <w:rFonts w:ascii="Times New Romam" w:hAnsi="Times New Romam" w:cs="Times New Roman"/>
          <w:color w:val="000000"/>
        </w:rPr>
        <w:t>качественно </w:t>
      </w:r>
      <w:r w:rsidRPr="00F17DA2">
        <w:rPr>
          <w:rFonts w:cs="Times New Roman"/>
          <w:color w:val="000000"/>
        </w:rPr>
        <w:t>зависимыми</w:t>
      </w:r>
      <w:r w:rsidR="00F17DA2" w:rsidRPr="00F17DA2">
        <w:rPr>
          <w:rFonts w:ascii="Times New Romam" w:hAnsi="Times New Romam" w:cs="Times New Roman"/>
          <w:color w:val="000000"/>
        </w:rPr>
        <w:t> одномоментный</w:t>
      </w:r>
      <w:r w:rsidR="00F17DA2" w:rsidRPr="00F17DA2">
        <w:rPr>
          <w:rFonts w:cs="Times New Roman"/>
          <w:color w:val="000000"/>
        </w:rPr>
        <w:t xml:space="preserve"> </w:t>
      </w:r>
      <w:r w:rsidRPr="00F17DA2">
        <w:rPr>
          <w:rFonts w:cs="Times New Roman"/>
          <w:color w:val="000000"/>
        </w:rPr>
        <w:t xml:space="preserve">от государственных </w:t>
      </w:r>
      <w:r w:rsidR="00F17DA2" w:rsidRPr="00F17DA2">
        <w:rPr>
          <w:rFonts w:ascii="Times New Romam" w:hAnsi="Times New Romam" w:cs="Times New Roman"/>
          <w:color w:val="000000"/>
        </w:rPr>
        <w:t>федерации </w:t>
      </w:r>
      <w:r w:rsidRPr="00F17DA2">
        <w:rPr>
          <w:rFonts w:cs="Times New Roman"/>
          <w:color w:val="000000"/>
        </w:rPr>
        <w:t>чиновников,</w:t>
      </w:r>
      <w:r w:rsidR="00F17DA2" w:rsidRPr="00F17DA2">
        <w:rPr>
          <w:rFonts w:ascii="Times New Romam" w:hAnsi="Times New Romam" w:cs="Times New Roman"/>
          <w:color w:val="000000"/>
        </w:rPr>
        <w:t> центра</w:t>
      </w:r>
      <w:r w:rsidRPr="00F17DA2">
        <w:rPr>
          <w:rFonts w:cs="Times New Roman"/>
          <w:color w:val="000000"/>
        </w:rPr>
        <w:t xml:space="preserve"> экспертов, </w:t>
      </w:r>
      <w:r w:rsidR="00F17DA2" w:rsidRPr="00F17DA2">
        <w:rPr>
          <w:rFonts w:ascii="Times New Romam" w:hAnsi="Times New Romam" w:cs="Times New Roman"/>
          <w:color w:val="000000"/>
        </w:rPr>
        <w:t>петербургский </w:t>
      </w:r>
      <w:r w:rsidRPr="00F17DA2">
        <w:rPr>
          <w:rFonts w:cs="Times New Roman"/>
          <w:color w:val="000000"/>
        </w:rPr>
        <w:t>политических</w:t>
      </w:r>
      <w:r w:rsidR="00F17DA2" w:rsidRPr="00F17DA2">
        <w:rPr>
          <w:rFonts w:ascii="Times New Romam" w:hAnsi="Times New Romam" w:cs="Times New Roman"/>
          <w:color w:val="000000"/>
        </w:rPr>
        <w:t> концепции</w:t>
      </w:r>
      <w:r w:rsidR="00F17DA2" w:rsidRPr="00F17DA2">
        <w:rPr>
          <w:rFonts w:cs="Times New Roman"/>
          <w:color w:val="000000"/>
        </w:rPr>
        <w:t xml:space="preserve"> </w:t>
      </w:r>
      <w:r w:rsidRPr="00F17DA2">
        <w:rPr>
          <w:rFonts w:cs="Times New Roman"/>
          <w:color w:val="000000"/>
        </w:rPr>
        <w:t xml:space="preserve">организаций, </w:t>
      </w:r>
      <w:r w:rsidR="00F17DA2" w:rsidRPr="00F17DA2">
        <w:rPr>
          <w:rFonts w:ascii="Times New Romam" w:hAnsi="Times New Romam" w:cs="Times New Roman"/>
          <w:color w:val="000000"/>
        </w:rPr>
        <w:t>деятелям </w:t>
      </w:r>
      <w:r w:rsidRPr="00F17DA2">
        <w:rPr>
          <w:rFonts w:cs="Times New Roman"/>
          <w:color w:val="000000"/>
        </w:rPr>
        <w:t>групп</w:t>
      </w:r>
      <w:r w:rsidR="00F17DA2" w:rsidRPr="00F17DA2">
        <w:rPr>
          <w:rFonts w:ascii="Times New Romam" w:hAnsi="Times New Romam" w:cs="Times New Roman"/>
          <w:color w:val="000000"/>
        </w:rPr>
        <w:t> факторов</w:t>
      </w:r>
      <w:r w:rsidR="00F17DA2" w:rsidRPr="00F17DA2">
        <w:rPr>
          <w:rFonts w:cs="Times New Roman"/>
          <w:color w:val="000000"/>
        </w:rPr>
        <w:t xml:space="preserve"> </w:t>
      </w:r>
      <w:r w:rsidRPr="00F17DA2">
        <w:rPr>
          <w:rFonts w:cs="Times New Roman"/>
          <w:color w:val="000000"/>
        </w:rPr>
        <w:t xml:space="preserve">интересов, </w:t>
      </w:r>
      <w:r w:rsidR="00F17DA2" w:rsidRPr="00F17DA2">
        <w:rPr>
          <w:rFonts w:ascii="Times New Romam" w:hAnsi="Times New Romam" w:cs="Times New Roman"/>
          <w:color w:val="000000"/>
        </w:rPr>
        <w:t>предметом </w:t>
      </w:r>
      <w:r w:rsidRPr="00F17DA2">
        <w:rPr>
          <w:rFonts w:cs="Times New Roman"/>
          <w:color w:val="000000"/>
        </w:rPr>
        <w:t>ассоциаций</w:t>
      </w:r>
      <w:r w:rsidR="00F17DA2" w:rsidRPr="00F17DA2">
        <w:rPr>
          <w:rFonts w:ascii="Times New Romam" w:hAnsi="Times New Romam" w:cs="Times New Roman"/>
          <w:color w:val="000000"/>
        </w:rPr>
        <w:t> акторов</w:t>
      </w:r>
      <w:r w:rsidR="00F17DA2" w:rsidRPr="00F17DA2">
        <w:rPr>
          <w:rFonts w:cs="Times New Roman"/>
          <w:color w:val="000000"/>
        </w:rPr>
        <w:t xml:space="preserve"> </w:t>
      </w:r>
      <w:r w:rsidRPr="00F17DA2">
        <w:rPr>
          <w:rFonts w:cs="Times New Roman"/>
          <w:color w:val="000000"/>
        </w:rPr>
        <w:t xml:space="preserve">и СМИ в </w:t>
      </w:r>
      <w:r w:rsidR="00F17DA2" w:rsidRPr="00F17DA2">
        <w:rPr>
          <w:rFonts w:ascii="Times New Romam" w:hAnsi="Times New Romam" w:cs="Times New Roman"/>
          <w:color w:val="000000"/>
        </w:rPr>
        <w:t>когнитивного </w:t>
      </w:r>
      <w:r w:rsidRPr="00F17DA2">
        <w:rPr>
          <w:rFonts w:cs="Times New Roman"/>
          <w:color w:val="000000"/>
        </w:rPr>
        <w:t>вопросах</w:t>
      </w:r>
      <w:r w:rsidR="00F17DA2" w:rsidRPr="00F17DA2">
        <w:rPr>
          <w:rFonts w:ascii="Times New Romam" w:hAnsi="Times New Romam" w:cs="Times New Roman"/>
          <w:color w:val="000000"/>
        </w:rPr>
        <w:t> способствовали</w:t>
      </w:r>
      <w:r w:rsidR="00F17DA2" w:rsidRPr="00F17DA2">
        <w:rPr>
          <w:rFonts w:cs="Times New Roman"/>
          <w:color w:val="000000"/>
        </w:rPr>
        <w:t xml:space="preserve"> </w:t>
      </w:r>
      <w:r w:rsidRPr="00F17DA2">
        <w:rPr>
          <w:rFonts w:cs="Times New Roman"/>
          <w:color w:val="000000"/>
        </w:rPr>
        <w:t xml:space="preserve">сбора, </w:t>
      </w:r>
      <w:r w:rsidR="00F17DA2" w:rsidRPr="00F17DA2">
        <w:rPr>
          <w:rFonts w:ascii="Times New Romam" w:hAnsi="Times New Romam" w:cs="Times New Roman"/>
          <w:color w:val="000000"/>
        </w:rPr>
        <w:t>связано </w:t>
      </w:r>
      <w:r w:rsidRPr="00F17DA2">
        <w:rPr>
          <w:rFonts w:cs="Times New Roman"/>
          <w:color w:val="000000"/>
        </w:rPr>
        <w:t>организации</w:t>
      </w:r>
      <w:r w:rsidR="00F17DA2" w:rsidRPr="00F17DA2">
        <w:rPr>
          <w:rFonts w:ascii="Times New Romam" w:hAnsi="Times New Romam" w:cs="Times New Roman"/>
          <w:color w:val="000000"/>
        </w:rPr>
        <w:t> сетях</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согласно </w:t>
      </w:r>
      <w:r w:rsidRPr="00F17DA2">
        <w:rPr>
          <w:rFonts w:cs="Times New Roman"/>
          <w:color w:val="000000"/>
        </w:rPr>
        <w:t>обмена</w:t>
      </w:r>
      <w:r w:rsidR="00F17DA2" w:rsidRPr="00F17DA2">
        <w:rPr>
          <w:rFonts w:ascii="Times New Romam" w:hAnsi="Times New Romam" w:cs="Times New Roman"/>
          <w:color w:val="000000"/>
        </w:rPr>
        <w:t> связи</w:t>
      </w:r>
      <w:r w:rsidR="00F17DA2" w:rsidRPr="00F17DA2">
        <w:rPr>
          <w:rFonts w:cs="Times New Roman"/>
          <w:color w:val="000000"/>
        </w:rPr>
        <w:t xml:space="preserve"> </w:t>
      </w:r>
      <w:r w:rsidRPr="00F17DA2">
        <w:rPr>
          <w:rFonts w:cs="Times New Roman"/>
          <w:color w:val="000000"/>
        </w:rPr>
        <w:t>информацией.</w:t>
      </w:r>
    </w:p>
    <w:p w14:paraId="065E29F0" w14:textId="48580BFA" w:rsidR="000E0199" w:rsidRPr="00F17DA2" w:rsidRDefault="00F17DA2" w:rsidP="00EC2271">
      <w:pPr>
        <w:rPr>
          <w:rFonts w:cs="Times New Roman"/>
          <w:color w:val="000000"/>
        </w:rPr>
      </w:pPr>
      <w:r w:rsidRPr="00F17DA2">
        <w:rPr>
          <w:rFonts w:ascii="Times New Romam" w:hAnsi="Times New Romam" w:cs="Times New Roman"/>
          <w:color w:val="000000"/>
        </w:rPr>
        <w:t>системой </w:t>
      </w:r>
      <w:r w:rsidR="00727D88" w:rsidRPr="00F17DA2">
        <w:rPr>
          <w:rFonts w:cs="Times New Roman"/>
          <w:color w:val="000000"/>
        </w:rPr>
        <w:t>Одним</w:t>
      </w:r>
      <w:r w:rsidRPr="00F17DA2">
        <w:rPr>
          <w:rFonts w:ascii="Times New Romam" w:hAnsi="Times New Romam" w:cs="Times New Roman"/>
          <w:color w:val="000000"/>
        </w:rPr>
        <w:t> особый</w:t>
      </w:r>
      <w:r w:rsidRPr="00F17DA2">
        <w:rPr>
          <w:rFonts w:cs="Times New Roman"/>
          <w:color w:val="000000"/>
        </w:rPr>
        <w:t xml:space="preserve"> </w:t>
      </w:r>
      <w:r w:rsidR="00727D88" w:rsidRPr="00F17DA2">
        <w:rPr>
          <w:rFonts w:cs="Times New Roman"/>
          <w:color w:val="000000"/>
        </w:rPr>
        <w:t xml:space="preserve">из наиболее </w:t>
      </w:r>
      <w:r w:rsidRPr="00F17DA2">
        <w:rPr>
          <w:rFonts w:ascii="Times New Romam" w:hAnsi="Times New Romam" w:cs="Times New Roman"/>
          <w:color w:val="000000"/>
        </w:rPr>
        <w:t>практическое </w:t>
      </w:r>
      <w:r w:rsidR="00727D88" w:rsidRPr="00F17DA2">
        <w:rPr>
          <w:rFonts w:cs="Times New Roman"/>
          <w:color w:val="000000"/>
        </w:rPr>
        <w:t>ярких</w:t>
      </w:r>
      <w:r w:rsidRPr="00F17DA2">
        <w:rPr>
          <w:rFonts w:ascii="Times New Romam" w:hAnsi="Times New Romam" w:cs="Times New Roman"/>
          <w:color w:val="000000"/>
        </w:rPr>
        <w:t> становятся</w:t>
      </w:r>
      <w:r w:rsidRPr="00F17DA2">
        <w:rPr>
          <w:rFonts w:cs="Times New Roman"/>
          <w:color w:val="000000"/>
        </w:rPr>
        <w:t xml:space="preserve"> </w:t>
      </w:r>
      <w:r w:rsidR="00727D88" w:rsidRPr="00F17DA2">
        <w:rPr>
          <w:rFonts w:cs="Times New Roman"/>
          <w:color w:val="000000"/>
        </w:rPr>
        <w:t xml:space="preserve">и показательных </w:t>
      </w:r>
      <w:r w:rsidRPr="00F17DA2">
        <w:rPr>
          <w:rFonts w:ascii="Times New Romam" w:hAnsi="Times New Romam" w:cs="Times New Roman"/>
          <w:color w:val="000000"/>
        </w:rPr>
        <w:t>административного </w:t>
      </w:r>
      <w:r w:rsidR="00727D88" w:rsidRPr="00F17DA2">
        <w:rPr>
          <w:rFonts w:cs="Times New Roman"/>
          <w:color w:val="000000"/>
        </w:rPr>
        <w:t>примеров</w:t>
      </w:r>
      <w:r w:rsidRPr="00F17DA2">
        <w:rPr>
          <w:rFonts w:ascii="Times New Romam" w:hAnsi="Times New Romam" w:cs="Times New Roman"/>
          <w:color w:val="000000"/>
        </w:rPr>
        <w:t> представлена</w:t>
      </w:r>
      <w:r w:rsidRPr="00F17DA2">
        <w:rPr>
          <w:rFonts w:cs="Times New Roman"/>
          <w:color w:val="000000"/>
        </w:rPr>
        <w:t xml:space="preserve"> </w:t>
      </w:r>
      <w:r w:rsidR="00727D88" w:rsidRPr="00F17DA2">
        <w:rPr>
          <w:rFonts w:cs="Times New Roman"/>
          <w:color w:val="000000"/>
        </w:rPr>
        <w:t xml:space="preserve">последнего </w:t>
      </w:r>
      <w:r w:rsidRPr="00F17DA2">
        <w:rPr>
          <w:rFonts w:ascii="Times New Romam" w:hAnsi="Times New Romam" w:cs="Times New Roman"/>
          <w:color w:val="000000"/>
        </w:rPr>
        <w:t>онлайн </w:t>
      </w:r>
      <w:r w:rsidR="00727D88" w:rsidRPr="00F17DA2">
        <w:rPr>
          <w:rFonts w:cs="Times New Roman"/>
          <w:color w:val="000000"/>
        </w:rPr>
        <w:t>десятилетия</w:t>
      </w:r>
      <w:r w:rsidRPr="00F17DA2">
        <w:rPr>
          <w:rFonts w:ascii="Times New Romam" w:hAnsi="Times New Romam" w:cs="Times New Roman"/>
          <w:color w:val="000000"/>
        </w:rPr>
        <w:t> сайты</w:t>
      </w:r>
      <w:r w:rsidRPr="00F17DA2">
        <w:rPr>
          <w:rFonts w:cs="Times New Roman"/>
          <w:color w:val="000000"/>
        </w:rPr>
        <w:t xml:space="preserve"> </w:t>
      </w:r>
      <w:r w:rsidR="00727D88" w:rsidRPr="00F17DA2">
        <w:rPr>
          <w:rFonts w:cs="Times New Roman"/>
          <w:color w:val="000000"/>
        </w:rPr>
        <w:t xml:space="preserve">стало </w:t>
      </w:r>
      <w:r w:rsidRPr="00F17DA2">
        <w:rPr>
          <w:rFonts w:ascii="Times New Romam" w:hAnsi="Times New Romam" w:cs="Times New Roman"/>
          <w:color w:val="000000"/>
        </w:rPr>
        <w:t>ступень </w:t>
      </w:r>
      <w:r w:rsidR="00727D88" w:rsidRPr="00F17DA2">
        <w:rPr>
          <w:rFonts w:cs="Times New Roman"/>
          <w:color w:val="000000"/>
        </w:rPr>
        <w:t>развитие</w:t>
      </w:r>
      <w:r w:rsidRPr="00F17DA2">
        <w:rPr>
          <w:rFonts w:ascii="Times New Romam" w:hAnsi="Times New Romam" w:cs="Times New Roman"/>
          <w:color w:val="000000"/>
        </w:rPr>
        <w:t> такая</w:t>
      </w:r>
      <w:r w:rsidRPr="00F17DA2">
        <w:rPr>
          <w:rFonts w:cs="Times New Roman"/>
          <w:color w:val="000000"/>
        </w:rPr>
        <w:t xml:space="preserve"> </w:t>
      </w:r>
      <w:r w:rsidR="00727D88" w:rsidRPr="00F17DA2">
        <w:rPr>
          <w:rFonts w:cs="Times New Roman"/>
          <w:color w:val="000000"/>
        </w:rPr>
        <w:t>портала «</w:t>
      </w:r>
      <w:r w:rsidRPr="00F17DA2">
        <w:rPr>
          <w:rFonts w:ascii="Times New Romam" w:hAnsi="Times New Romam" w:cs="Times New Roman"/>
          <w:color w:val="000000"/>
        </w:rPr>
        <w:t>самой </w:t>
      </w:r>
      <w:r w:rsidR="00727D88" w:rsidRPr="00F17DA2">
        <w:rPr>
          <w:rFonts w:cs="Times New Roman"/>
          <w:color w:val="000000"/>
        </w:rPr>
        <w:t>Госуслуги</w:t>
      </w:r>
      <w:r w:rsidRPr="00F17DA2">
        <w:rPr>
          <w:rFonts w:ascii="Times New Romam" w:hAnsi="Times New Romam" w:cs="Times New Roman"/>
          <w:color w:val="000000"/>
        </w:rPr>
        <w:t> индустриальный</w:t>
      </w:r>
      <w:r w:rsidRPr="00F17DA2">
        <w:rPr>
          <w:rFonts w:cs="Times New Roman"/>
          <w:color w:val="000000"/>
        </w:rPr>
        <w:t xml:space="preserve"> </w:t>
      </w:r>
      <w:r w:rsidR="00727D88" w:rsidRPr="00F17DA2">
        <w:rPr>
          <w:rFonts w:cs="Times New Roman"/>
          <w:color w:val="000000"/>
        </w:rPr>
        <w:t xml:space="preserve">», с помощью </w:t>
      </w:r>
      <w:r w:rsidRPr="00F17DA2">
        <w:rPr>
          <w:rFonts w:ascii="Times New Romam" w:hAnsi="Times New Romam" w:cs="Times New Roman"/>
          <w:color w:val="000000"/>
        </w:rPr>
        <w:t>будут </w:t>
      </w:r>
      <w:r w:rsidR="00727D88" w:rsidRPr="00F17DA2">
        <w:rPr>
          <w:rFonts w:cs="Times New Roman"/>
          <w:color w:val="000000"/>
        </w:rPr>
        <w:t>которого</w:t>
      </w:r>
      <w:r w:rsidRPr="00F17DA2">
        <w:rPr>
          <w:rFonts w:ascii="Times New Romam" w:hAnsi="Times New Romam" w:cs="Times New Roman"/>
          <w:color w:val="000000"/>
        </w:rPr>
        <w:t> автономные</w:t>
      </w:r>
      <w:r w:rsidRPr="00F17DA2">
        <w:rPr>
          <w:rFonts w:cs="Times New Roman"/>
          <w:color w:val="000000"/>
        </w:rPr>
        <w:t xml:space="preserve"> </w:t>
      </w:r>
      <w:r w:rsidR="00727D88" w:rsidRPr="00F17DA2">
        <w:rPr>
          <w:rFonts w:cs="Times New Roman"/>
          <w:color w:val="000000"/>
        </w:rPr>
        <w:t xml:space="preserve">гражданин </w:t>
      </w:r>
      <w:r w:rsidRPr="00F17DA2">
        <w:rPr>
          <w:rFonts w:ascii="Times New Romam" w:hAnsi="Times New Romam" w:cs="Times New Roman"/>
          <w:color w:val="000000"/>
        </w:rPr>
        <w:t>потребностям </w:t>
      </w:r>
      <w:r w:rsidR="00727D88" w:rsidRPr="00F17DA2">
        <w:rPr>
          <w:rFonts w:cs="Times New Roman"/>
          <w:color w:val="000000"/>
        </w:rPr>
        <w:t>может</w:t>
      </w:r>
      <w:r w:rsidRPr="00F17DA2">
        <w:rPr>
          <w:rFonts w:ascii="Times New Romam" w:hAnsi="Times New Romam" w:cs="Times New Roman"/>
          <w:color w:val="000000"/>
        </w:rPr>
        <w:t> взаимосвязь</w:t>
      </w:r>
      <w:r w:rsidRPr="00F17DA2">
        <w:rPr>
          <w:rFonts w:cs="Times New Roman"/>
          <w:color w:val="000000"/>
        </w:rPr>
        <w:t xml:space="preserve"> </w:t>
      </w:r>
      <w:r w:rsidR="00727D88" w:rsidRPr="00F17DA2">
        <w:rPr>
          <w:rFonts w:cs="Times New Roman"/>
          <w:color w:val="000000"/>
        </w:rPr>
        <w:t xml:space="preserve">получить </w:t>
      </w:r>
      <w:r w:rsidRPr="00F17DA2">
        <w:rPr>
          <w:rFonts w:ascii="Times New Romam" w:hAnsi="Times New Romam" w:cs="Times New Roman"/>
          <w:color w:val="000000"/>
        </w:rPr>
        <w:t>власти </w:t>
      </w:r>
      <w:r w:rsidR="00727D88" w:rsidRPr="00F17DA2">
        <w:rPr>
          <w:rFonts w:cs="Times New Roman"/>
          <w:color w:val="000000"/>
        </w:rPr>
        <w:t>помощь</w:t>
      </w:r>
      <w:r w:rsidRPr="00F17DA2">
        <w:rPr>
          <w:rFonts w:ascii="Times New Romam" w:hAnsi="Times New Romam" w:cs="Times New Roman"/>
          <w:color w:val="000000"/>
        </w:rPr>
        <w:t> значение</w:t>
      </w:r>
      <w:r w:rsidRPr="00F17DA2">
        <w:rPr>
          <w:rFonts w:cs="Times New Roman"/>
          <w:color w:val="000000"/>
        </w:rPr>
        <w:t xml:space="preserve"> </w:t>
      </w:r>
      <w:r w:rsidR="00727D88" w:rsidRPr="00F17DA2">
        <w:rPr>
          <w:rFonts w:cs="Times New Roman"/>
          <w:color w:val="000000"/>
        </w:rPr>
        <w:t xml:space="preserve">по </w:t>
      </w:r>
      <w:r w:rsidRPr="00F17DA2">
        <w:rPr>
          <w:rFonts w:ascii="Times New Romam" w:hAnsi="Times New Romam" w:cs="Times New Roman"/>
          <w:color w:val="000000"/>
        </w:rPr>
        <w:t>каналов </w:t>
      </w:r>
      <w:r w:rsidR="00727D88" w:rsidRPr="00F17DA2">
        <w:rPr>
          <w:rFonts w:cs="Times New Roman"/>
          <w:color w:val="000000"/>
        </w:rPr>
        <w:t>большинству</w:t>
      </w:r>
      <w:r w:rsidRPr="00F17DA2">
        <w:rPr>
          <w:rFonts w:ascii="Times New Romam" w:hAnsi="Times New Romam" w:cs="Times New Roman"/>
          <w:color w:val="000000"/>
        </w:rPr>
        <w:t> интервью</w:t>
      </w:r>
      <w:r w:rsidRPr="00F17DA2">
        <w:rPr>
          <w:rFonts w:cs="Times New Roman"/>
          <w:color w:val="000000"/>
        </w:rPr>
        <w:t xml:space="preserve"> </w:t>
      </w:r>
      <w:r w:rsidR="00727D88" w:rsidRPr="00F17DA2">
        <w:rPr>
          <w:rFonts w:cs="Times New Roman"/>
          <w:color w:val="000000"/>
        </w:rPr>
        <w:t xml:space="preserve">насущных </w:t>
      </w:r>
      <w:r w:rsidRPr="00F17DA2">
        <w:rPr>
          <w:rFonts w:ascii="Times New Romam" w:hAnsi="Times New Romam" w:cs="Times New Roman"/>
          <w:color w:val="000000"/>
        </w:rPr>
        <w:t>политические </w:t>
      </w:r>
      <w:r w:rsidR="00727D88" w:rsidRPr="00F17DA2">
        <w:rPr>
          <w:rFonts w:cs="Times New Roman"/>
          <w:color w:val="000000"/>
        </w:rPr>
        <w:t>вопросов</w:t>
      </w:r>
      <w:r w:rsidRPr="00F17DA2">
        <w:rPr>
          <w:rFonts w:ascii="Times New Romam" w:hAnsi="Times New Romam" w:cs="Times New Roman"/>
          <w:color w:val="000000"/>
        </w:rPr>
        <w:t> отмечал</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взаимодействия </w:t>
      </w:r>
      <w:r w:rsidR="00727D88" w:rsidRPr="00F17DA2">
        <w:rPr>
          <w:rFonts w:cs="Times New Roman"/>
          <w:color w:val="000000"/>
        </w:rPr>
        <w:t>жизненных</w:t>
      </w:r>
      <w:r w:rsidRPr="00F17DA2">
        <w:rPr>
          <w:rFonts w:ascii="Times New Romam" w:hAnsi="Times New Romam" w:cs="Times New Roman"/>
          <w:color w:val="000000"/>
        </w:rPr>
        <w:t> режимом</w:t>
      </w:r>
      <w:r w:rsidRPr="00F17DA2">
        <w:rPr>
          <w:rFonts w:cs="Times New Roman"/>
          <w:color w:val="000000"/>
        </w:rPr>
        <w:t xml:space="preserve"> </w:t>
      </w:r>
      <w:r w:rsidR="00727D88" w:rsidRPr="00F17DA2">
        <w:rPr>
          <w:rFonts w:cs="Times New Roman"/>
          <w:color w:val="000000"/>
        </w:rPr>
        <w:t>ситуаций (</w:t>
      </w:r>
      <w:r w:rsidRPr="00F17DA2">
        <w:rPr>
          <w:rFonts w:ascii="Times New Romam" w:hAnsi="Times New Romam" w:cs="Times New Roman"/>
          <w:color w:val="000000"/>
        </w:rPr>
        <w:t>чтобы </w:t>
      </w:r>
      <w:r w:rsidR="00727D88" w:rsidRPr="00F17DA2">
        <w:rPr>
          <w:rFonts w:cs="Times New Roman"/>
          <w:color w:val="000000"/>
        </w:rPr>
        <w:t>оформление</w:t>
      </w:r>
      <w:r w:rsidRPr="00F17DA2">
        <w:rPr>
          <w:rFonts w:ascii="Times New Romam" w:hAnsi="Times New Romam" w:cs="Times New Roman"/>
          <w:color w:val="000000"/>
        </w:rPr>
        <w:t> анализ</w:t>
      </w:r>
      <w:r w:rsidRPr="00F17DA2">
        <w:rPr>
          <w:rFonts w:cs="Times New Roman"/>
          <w:color w:val="000000"/>
        </w:rPr>
        <w:t xml:space="preserve"> </w:t>
      </w:r>
      <w:r w:rsidR="00727D88" w:rsidRPr="00F17DA2">
        <w:rPr>
          <w:rFonts w:cs="Times New Roman"/>
          <w:color w:val="000000"/>
        </w:rPr>
        <w:t xml:space="preserve">документов, </w:t>
      </w:r>
      <w:r w:rsidRPr="00F17DA2">
        <w:rPr>
          <w:rFonts w:ascii="Times New Romam" w:hAnsi="Times New Romam" w:cs="Times New Roman"/>
          <w:color w:val="000000"/>
        </w:rPr>
        <w:t>методов </w:t>
      </w:r>
      <w:r w:rsidR="00727D88" w:rsidRPr="00F17DA2">
        <w:rPr>
          <w:rFonts w:cs="Times New Roman"/>
          <w:color w:val="000000"/>
        </w:rPr>
        <w:t>запись</w:t>
      </w:r>
      <w:r w:rsidRPr="00F17DA2">
        <w:rPr>
          <w:rFonts w:ascii="Times New Romam" w:hAnsi="Times New Romam" w:cs="Times New Roman"/>
          <w:color w:val="000000"/>
        </w:rPr>
        <w:t> разных</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взаимодействия </w:t>
      </w:r>
      <w:r w:rsidR="00727D88" w:rsidRPr="00F17DA2">
        <w:rPr>
          <w:rFonts w:cs="Times New Roman"/>
          <w:color w:val="000000"/>
        </w:rPr>
        <w:t>прием</w:t>
      </w:r>
      <w:r w:rsidRPr="00F17DA2">
        <w:rPr>
          <w:rFonts w:ascii="Times New Romam" w:hAnsi="Times New Romam" w:cs="Times New Roman"/>
          <w:color w:val="000000"/>
        </w:rPr>
        <w:t> цифровых</w:t>
      </w:r>
      <w:r w:rsidRPr="00F17DA2">
        <w:rPr>
          <w:rFonts w:cs="Times New Roman"/>
          <w:color w:val="000000"/>
        </w:rPr>
        <w:t xml:space="preserve"> </w:t>
      </w:r>
      <w:r w:rsidR="00727D88" w:rsidRPr="00F17DA2">
        <w:rPr>
          <w:rFonts w:cs="Times New Roman"/>
          <w:color w:val="000000"/>
        </w:rPr>
        <w:t xml:space="preserve">к </w:t>
      </w:r>
      <w:r w:rsidRPr="00F17DA2">
        <w:rPr>
          <w:rFonts w:ascii="Times New Romam" w:hAnsi="Times New Romam" w:cs="Times New Roman"/>
          <w:color w:val="000000"/>
        </w:rPr>
        <w:t>современных </w:t>
      </w:r>
      <w:r w:rsidR="00727D88" w:rsidRPr="00F17DA2">
        <w:rPr>
          <w:rFonts w:cs="Times New Roman"/>
          <w:color w:val="000000"/>
        </w:rPr>
        <w:t>врачу,</w:t>
      </w:r>
      <w:r w:rsidRPr="00F17DA2">
        <w:rPr>
          <w:rFonts w:ascii="Times New Romam" w:hAnsi="Times New Romam" w:cs="Times New Roman"/>
          <w:color w:val="000000"/>
        </w:rPr>
        <w:t> заявили</w:t>
      </w:r>
      <w:r w:rsidR="00727D88" w:rsidRPr="00F17DA2">
        <w:rPr>
          <w:rFonts w:cs="Times New Roman"/>
          <w:color w:val="000000"/>
        </w:rPr>
        <w:t xml:space="preserve"> подача </w:t>
      </w:r>
      <w:r w:rsidRPr="00F17DA2">
        <w:rPr>
          <w:rFonts w:ascii="Times New Romam" w:hAnsi="Times New Romam" w:cs="Times New Roman"/>
          <w:color w:val="000000"/>
        </w:rPr>
        <w:t>следует </w:t>
      </w:r>
      <w:r w:rsidR="00727D88" w:rsidRPr="00F17DA2">
        <w:rPr>
          <w:rFonts w:cs="Times New Roman"/>
          <w:color w:val="000000"/>
        </w:rPr>
        <w:t>обращений</w:t>
      </w:r>
      <w:r w:rsidRPr="00F17DA2">
        <w:rPr>
          <w:rFonts w:ascii="Times New Romam" w:hAnsi="Times New Romam" w:cs="Times New Roman"/>
          <w:color w:val="000000"/>
        </w:rPr>
        <w:t> предполагал</w:t>
      </w:r>
      <w:r w:rsidRPr="00F17DA2">
        <w:rPr>
          <w:rFonts w:cs="Times New Roman"/>
          <w:color w:val="000000"/>
        </w:rPr>
        <w:t xml:space="preserve"> </w:t>
      </w:r>
      <w:r w:rsidR="00727D88" w:rsidRPr="00F17DA2">
        <w:rPr>
          <w:rFonts w:cs="Times New Roman"/>
          <w:color w:val="000000"/>
        </w:rPr>
        <w:t>и т.д.)</w:t>
      </w:r>
      <w:r w:rsidR="003A6DED" w:rsidRPr="00F17DA2">
        <w:rPr>
          <w:rFonts w:cs="Times New Roman"/>
          <w:color w:val="000000"/>
        </w:rPr>
        <w:footnoteReference w:id="42"/>
      </w:r>
      <w:r w:rsidR="00727D88" w:rsidRPr="00F17DA2">
        <w:rPr>
          <w:rFonts w:cs="Times New Roman"/>
          <w:color w:val="000000"/>
        </w:rPr>
        <w:t xml:space="preserve">. </w:t>
      </w:r>
    </w:p>
    <w:p w14:paraId="657B8565" w14:textId="4C3145E0" w:rsidR="00727D88" w:rsidRPr="00F17DA2" w:rsidRDefault="00727D88" w:rsidP="00EC2271">
      <w:pPr>
        <w:rPr>
          <w:rFonts w:cs="Times New Roman"/>
          <w:color w:val="000000"/>
        </w:rPr>
      </w:pPr>
      <w:r w:rsidRPr="00F17DA2">
        <w:rPr>
          <w:rFonts w:cs="Times New Roman"/>
          <w:color w:val="000000"/>
        </w:rPr>
        <w:lastRenderedPageBreak/>
        <w:t xml:space="preserve">Встраивание </w:t>
      </w:r>
      <w:r w:rsidR="00F17DA2" w:rsidRPr="00F17DA2">
        <w:rPr>
          <w:rFonts w:ascii="Times New Romam" w:hAnsi="Times New Romam" w:cs="Times New Roman"/>
          <w:color w:val="000000"/>
        </w:rPr>
        <w:t>конце </w:t>
      </w:r>
      <w:r w:rsidRPr="00F17DA2">
        <w:rPr>
          <w:rFonts w:cs="Times New Roman"/>
          <w:color w:val="000000"/>
        </w:rPr>
        <w:t>механизма</w:t>
      </w:r>
      <w:r w:rsidR="00F17DA2" w:rsidRPr="00F17DA2">
        <w:rPr>
          <w:rFonts w:ascii="Times New Romam" w:hAnsi="Times New Romam" w:cs="Times New Roman"/>
          <w:color w:val="000000"/>
        </w:rPr>
        <w:t> автор</w:t>
      </w:r>
      <w:r w:rsidR="00F17DA2" w:rsidRPr="00F17DA2">
        <w:rPr>
          <w:rFonts w:cs="Times New Roman"/>
          <w:color w:val="000000"/>
        </w:rPr>
        <w:t xml:space="preserve"> </w:t>
      </w:r>
      <w:r w:rsidRPr="00F17DA2">
        <w:rPr>
          <w:rFonts w:cs="Times New Roman"/>
          <w:color w:val="000000"/>
        </w:rPr>
        <w:t>портала «</w:t>
      </w:r>
      <w:r w:rsidR="00F17DA2" w:rsidRPr="00F17DA2">
        <w:rPr>
          <w:rFonts w:ascii="Times New Romam" w:hAnsi="Times New Romam" w:cs="Times New Roman"/>
          <w:color w:val="000000"/>
        </w:rPr>
        <w:t>нельзя </w:t>
      </w:r>
      <w:r w:rsidRPr="00F17DA2">
        <w:rPr>
          <w:rFonts w:cs="Times New Roman"/>
          <w:color w:val="000000"/>
        </w:rPr>
        <w:t>Госуслуги</w:t>
      </w:r>
      <w:r w:rsidR="00F17DA2" w:rsidRPr="00F17DA2">
        <w:rPr>
          <w:rFonts w:ascii="Times New Romam" w:hAnsi="Times New Romam" w:cs="Times New Roman"/>
          <w:color w:val="000000"/>
        </w:rPr>
        <w:t> современных</w:t>
      </w:r>
      <w:r w:rsidR="00F17DA2" w:rsidRPr="00F17DA2">
        <w:rPr>
          <w:rFonts w:cs="Times New Roman"/>
          <w:color w:val="000000"/>
        </w:rPr>
        <w:t xml:space="preserve"> </w:t>
      </w:r>
      <w:r w:rsidRPr="00F17DA2">
        <w:rPr>
          <w:rFonts w:cs="Times New Roman"/>
          <w:color w:val="000000"/>
        </w:rPr>
        <w:t xml:space="preserve">» в работу </w:t>
      </w:r>
      <w:r w:rsidR="00F17DA2" w:rsidRPr="00F17DA2">
        <w:rPr>
          <w:rFonts w:ascii="Times New Romam" w:hAnsi="Times New Romam" w:cs="Times New Roman"/>
          <w:color w:val="000000"/>
        </w:rPr>
        <w:t>управления </w:t>
      </w:r>
      <w:r w:rsidRPr="00F17DA2">
        <w:rPr>
          <w:rFonts w:cs="Times New Roman"/>
          <w:color w:val="000000"/>
        </w:rPr>
        <w:t>всех</w:t>
      </w:r>
      <w:r w:rsidR="00F17DA2" w:rsidRPr="00F17DA2">
        <w:rPr>
          <w:rFonts w:ascii="Times New Romam" w:hAnsi="Times New Romam" w:cs="Times New Roman"/>
          <w:color w:val="000000"/>
        </w:rPr>
        <w:t> подходов</w:t>
      </w:r>
      <w:r w:rsidR="00F17DA2" w:rsidRPr="00F17DA2">
        <w:rPr>
          <w:rFonts w:cs="Times New Roman"/>
          <w:color w:val="000000"/>
        </w:rPr>
        <w:t xml:space="preserve"> </w:t>
      </w:r>
      <w:r w:rsidRPr="00F17DA2">
        <w:rPr>
          <w:rFonts w:cs="Times New Roman"/>
          <w:color w:val="000000"/>
        </w:rPr>
        <w:t xml:space="preserve">уровней </w:t>
      </w:r>
      <w:r w:rsidR="00F17DA2" w:rsidRPr="00F17DA2">
        <w:rPr>
          <w:rFonts w:ascii="Times New Romam" w:hAnsi="Times New Romam" w:cs="Times New Roman"/>
          <w:color w:val="000000"/>
        </w:rPr>
        <w:t>вопросам </w:t>
      </w:r>
      <w:r w:rsidRPr="00F17DA2">
        <w:rPr>
          <w:rFonts w:cs="Times New Roman"/>
          <w:color w:val="000000"/>
        </w:rPr>
        <w:t>власти,</w:t>
      </w:r>
      <w:r w:rsidR="00F17DA2" w:rsidRPr="00F17DA2">
        <w:rPr>
          <w:rFonts w:ascii="Times New Romam" w:hAnsi="Times New Romam" w:cs="Times New Roman"/>
          <w:color w:val="000000"/>
        </w:rPr>
        <w:t> сравнительный</w:t>
      </w:r>
      <w:r w:rsidRPr="00F17DA2">
        <w:rPr>
          <w:rFonts w:cs="Times New Roman"/>
          <w:color w:val="000000"/>
        </w:rPr>
        <w:t xml:space="preserve"> связь </w:t>
      </w:r>
      <w:r w:rsidR="00F17DA2" w:rsidRPr="00F17DA2">
        <w:rPr>
          <w:rFonts w:ascii="Times New Romam" w:hAnsi="Times New Romam" w:cs="Times New Roman"/>
          <w:color w:val="000000"/>
        </w:rPr>
        <w:t>источников </w:t>
      </w:r>
      <w:r w:rsidRPr="00F17DA2">
        <w:rPr>
          <w:rFonts w:cs="Times New Roman"/>
          <w:color w:val="000000"/>
        </w:rPr>
        <w:t>портала</w:t>
      </w:r>
      <w:r w:rsidR="00F17DA2" w:rsidRPr="00F17DA2">
        <w:rPr>
          <w:rFonts w:ascii="Times New Romam" w:hAnsi="Times New Romam" w:cs="Times New Roman"/>
          <w:color w:val="000000"/>
        </w:rPr>
        <w:t> отборе</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наблюдаю </w:t>
      </w:r>
      <w:r w:rsidRPr="00F17DA2">
        <w:rPr>
          <w:rFonts w:cs="Times New Roman"/>
          <w:color w:val="000000"/>
        </w:rPr>
        <w:t>сайтами</w:t>
      </w:r>
      <w:r w:rsidR="00F17DA2" w:rsidRPr="00F17DA2">
        <w:rPr>
          <w:rFonts w:ascii="Times New Romam" w:hAnsi="Times New Romam" w:cs="Times New Roman"/>
          <w:color w:val="000000"/>
        </w:rPr>
        <w:t> коммуникативными</w:t>
      </w:r>
      <w:r w:rsidR="00F17DA2" w:rsidRPr="00F17DA2">
        <w:rPr>
          <w:rFonts w:cs="Times New Roman"/>
          <w:color w:val="000000"/>
        </w:rPr>
        <w:t xml:space="preserve"> </w:t>
      </w:r>
      <w:r w:rsidRPr="00F17DA2">
        <w:rPr>
          <w:rFonts w:cs="Times New Roman"/>
          <w:color w:val="000000"/>
        </w:rPr>
        <w:t xml:space="preserve">органов </w:t>
      </w:r>
      <w:r w:rsidR="00F17DA2" w:rsidRPr="00F17DA2">
        <w:rPr>
          <w:rFonts w:ascii="Times New Romam" w:hAnsi="Times New Romam" w:cs="Times New Roman"/>
          <w:color w:val="000000"/>
        </w:rPr>
        <w:t>правдиво </w:t>
      </w:r>
      <w:r w:rsidRPr="00F17DA2">
        <w:rPr>
          <w:rFonts w:cs="Times New Roman"/>
          <w:color w:val="000000"/>
        </w:rPr>
        <w:t>власти,</w:t>
      </w:r>
      <w:r w:rsidR="00F17DA2" w:rsidRPr="00F17DA2">
        <w:rPr>
          <w:rFonts w:ascii="Times New Romam" w:hAnsi="Times New Romam" w:cs="Times New Roman"/>
          <w:color w:val="000000"/>
        </w:rPr>
        <w:t> разработал</w:t>
      </w:r>
      <w:r w:rsidRPr="00F17DA2">
        <w:rPr>
          <w:rFonts w:cs="Times New Roman"/>
          <w:color w:val="000000"/>
        </w:rPr>
        <w:t xml:space="preserve"> распространение </w:t>
      </w:r>
      <w:r w:rsidR="00F17DA2" w:rsidRPr="00F17DA2">
        <w:rPr>
          <w:rFonts w:ascii="Times New Romam" w:hAnsi="Times New Romam" w:cs="Times New Roman"/>
          <w:color w:val="000000"/>
        </w:rPr>
        <w:t>несмотря </w:t>
      </w:r>
      <w:r w:rsidRPr="00F17DA2">
        <w:rPr>
          <w:rFonts w:cs="Times New Roman"/>
          <w:color w:val="000000"/>
        </w:rPr>
        <w:t>информации</w:t>
      </w:r>
      <w:r w:rsidR="00F17DA2" w:rsidRPr="00F17DA2">
        <w:rPr>
          <w:rFonts w:ascii="Times New Romam" w:hAnsi="Times New Romam" w:cs="Times New Roman"/>
          <w:color w:val="000000"/>
        </w:rPr>
        <w:t> американскому</w:t>
      </w:r>
      <w:r w:rsidR="00F17DA2" w:rsidRPr="00F17DA2">
        <w:rPr>
          <w:rFonts w:cs="Times New Roman"/>
          <w:color w:val="000000"/>
        </w:rPr>
        <w:t xml:space="preserve"> </w:t>
      </w:r>
      <w:r w:rsidRPr="00F17DA2">
        <w:rPr>
          <w:rFonts w:cs="Times New Roman"/>
          <w:color w:val="000000"/>
        </w:rPr>
        <w:t xml:space="preserve">об его </w:t>
      </w:r>
      <w:r w:rsidR="00F17DA2" w:rsidRPr="00F17DA2">
        <w:rPr>
          <w:rFonts w:ascii="Times New Romam" w:hAnsi="Times New Romam" w:cs="Times New Roman"/>
          <w:color w:val="000000"/>
        </w:rPr>
        <w:t>органах </w:t>
      </w:r>
      <w:r w:rsidRPr="00F17DA2">
        <w:rPr>
          <w:rFonts w:cs="Times New Roman"/>
          <w:color w:val="000000"/>
        </w:rPr>
        <w:t>возможностях</w:t>
      </w:r>
      <w:r w:rsidR="00F17DA2" w:rsidRPr="00F17DA2">
        <w:rPr>
          <w:rFonts w:ascii="Times New Romam" w:hAnsi="Times New Romam" w:cs="Times New Roman"/>
          <w:color w:val="000000"/>
        </w:rPr>
        <w:t> времени</w:t>
      </w:r>
      <w:r w:rsidR="00F17DA2" w:rsidRPr="00F17DA2">
        <w:rPr>
          <w:rFonts w:cs="Times New Roman"/>
          <w:color w:val="000000"/>
        </w:rPr>
        <w:t xml:space="preserve"> </w:t>
      </w:r>
      <w:r w:rsidRPr="00F17DA2">
        <w:rPr>
          <w:rFonts w:cs="Times New Roman"/>
          <w:color w:val="000000"/>
        </w:rPr>
        <w:t xml:space="preserve">позволило </w:t>
      </w:r>
      <w:r w:rsidR="00F17DA2" w:rsidRPr="00F17DA2">
        <w:rPr>
          <w:rFonts w:ascii="Times New Romam" w:hAnsi="Times New Romam" w:cs="Times New Roman"/>
          <w:color w:val="000000"/>
        </w:rPr>
        <w:t>обеспечит </w:t>
      </w:r>
      <w:r w:rsidRPr="00F17DA2">
        <w:rPr>
          <w:rFonts w:cs="Times New Roman"/>
          <w:color w:val="000000"/>
        </w:rPr>
        <w:t>сделать</w:t>
      </w:r>
      <w:r w:rsidR="00F17DA2" w:rsidRPr="00F17DA2">
        <w:rPr>
          <w:rFonts w:ascii="Times New Romam" w:hAnsi="Times New Romam" w:cs="Times New Roman"/>
          <w:color w:val="000000"/>
        </w:rPr>
        <w:t> смогли</w:t>
      </w:r>
      <w:r w:rsidR="00F17DA2" w:rsidRPr="00F17DA2">
        <w:rPr>
          <w:rFonts w:cs="Times New Roman"/>
          <w:color w:val="000000"/>
        </w:rPr>
        <w:t xml:space="preserve"> </w:t>
      </w:r>
      <w:r w:rsidRPr="00F17DA2">
        <w:rPr>
          <w:rFonts w:cs="Times New Roman"/>
          <w:color w:val="000000"/>
        </w:rPr>
        <w:t xml:space="preserve">его </w:t>
      </w:r>
      <w:r w:rsidR="00F17DA2" w:rsidRPr="00F17DA2">
        <w:rPr>
          <w:rFonts w:ascii="Times New Romam" w:hAnsi="Times New Romam" w:cs="Times New Roman"/>
          <w:color w:val="000000"/>
        </w:rPr>
        <w:t>обеспечение </w:t>
      </w:r>
      <w:r w:rsidRPr="00F17DA2">
        <w:rPr>
          <w:rFonts w:cs="Times New Roman"/>
          <w:color w:val="000000"/>
        </w:rPr>
        <w:t>неотъемлемым</w:t>
      </w:r>
      <w:r w:rsidR="00F17DA2" w:rsidRPr="00F17DA2">
        <w:rPr>
          <w:rFonts w:ascii="Times New Romam" w:hAnsi="Times New Romam" w:cs="Times New Roman"/>
          <w:color w:val="000000"/>
        </w:rPr>
        <w:t> одновременно</w:t>
      </w:r>
      <w:r w:rsidR="00F17DA2" w:rsidRPr="00F17DA2">
        <w:rPr>
          <w:rFonts w:cs="Times New Roman"/>
          <w:color w:val="000000"/>
        </w:rPr>
        <w:t xml:space="preserve"> </w:t>
      </w:r>
      <w:r w:rsidRPr="00F17DA2">
        <w:rPr>
          <w:rFonts w:cs="Times New Roman"/>
          <w:color w:val="000000"/>
        </w:rPr>
        <w:t xml:space="preserve">элементом </w:t>
      </w:r>
      <w:r w:rsidR="00F17DA2" w:rsidRPr="00F17DA2">
        <w:rPr>
          <w:rFonts w:ascii="Times New Romam" w:hAnsi="Times New Romam" w:cs="Times New Roman"/>
          <w:color w:val="000000"/>
        </w:rPr>
        <w:t>совершенствующих </w:t>
      </w:r>
      <w:r w:rsidRPr="00F17DA2">
        <w:rPr>
          <w:rFonts w:cs="Times New Roman"/>
          <w:color w:val="000000"/>
        </w:rPr>
        <w:t>коммуникации</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 xml:space="preserve">между </w:t>
      </w:r>
      <w:r w:rsidR="00F17DA2" w:rsidRPr="00F17DA2">
        <w:rPr>
          <w:rFonts w:ascii="Times New Romam" w:hAnsi="Times New Romam" w:cs="Times New Roman"/>
          <w:color w:val="000000"/>
        </w:rPr>
        <w:t>качестве </w:t>
      </w:r>
      <w:r w:rsidRPr="00F17DA2">
        <w:rPr>
          <w:rFonts w:cs="Times New Roman"/>
          <w:color w:val="000000"/>
        </w:rPr>
        <w:t>властью</w:t>
      </w:r>
      <w:r w:rsidR="00F17DA2" w:rsidRPr="00F17DA2">
        <w:rPr>
          <w:rFonts w:ascii="Times New Romam" w:hAnsi="Times New Romam" w:cs="Times New Roman"/>
          <w:color w:val="000000"/>
        </w:rPr>
        <w:t> трансформации</w:t>
      </w:r>
      <w:r w:rsidR="00F17DA2" w:rsidRPr="00F17DA2">
        <w:rPr>
          <w:rFonts w:cs="Times New Roman"/>
          <w:color w:val="000000"/>
        </w:rPr>
        <w:t xml:space="preserve"> </w:t>
      </w:r>
      <w:r w:rsidRPr="00F17DA2">
        <w:rPr>
          <w:rFonts w:cs="Times New Roman"/>
          <w:color w:val="000000"/>
        </w:rPr>
        <w:t xml:space="preserve">и обществом. </w:t>
      </w:r>
      <w:r w:rsidR="00F17DA2" w:rsidRPr="00F17DA2">
        <w:rPr>
          <w:rFonts w:ascii="Times New Romam" w:hAnsi="Times New Romam" w:cs="Times New Roman"/>
          <w:color w:val="000000"/>
        </w:rPr>
        <w:t>транск </w:t>
      </w:r>
      <w:r w:rsidRPr="00F17DA2">
        <w:rPr>
          <w:rFonts w:cs="Times New Roman"/>
          <w:color w:val="000000"/>
        </w:rPr>
        <w:t>Дальнейшее</w:t>
      </w:r>
      <w:r w:rsidR="00F17DA2" w:rsidRPr="00F17DA2">
        <w:rPr>
          <w:rFonts w:ascii="Times New Romam" w:hAnsi="Times New Romam" w:cs="Times New Roman"/>
          <w:color w:val="000000"/>
        </w:rPr>
        <w:t> вертикальными</w:t>
      </w:r>
      <w:r w:rsidR="00F17DA2" w:rsidRPr="00F17DA2">
        <w:rPr>
          <w:rFonts w:cs="Times New Roman"/>
          <w:color w:val="000000"/>
        </w:rPr>
        <w:t xml:space="preserve"> </w:t>
      </w:r>
      <w:r w:rsidRPr="00F17DA2">
        <w:rPr>
          <w:rFonts w:cs="Times New Roman"/>
          <w:color w:val="000000"/>
        </w:rPr>
        <w:t xml:space="preserve">развитие </w:t>
      </w:r>
      <w:r w:rsidR="00F17DA2" w:rsidRPr="00F17DA2">
        <w:rPr>
          <w:rFonts w:ascii="Times New Romam" w:hAnsi="Times New Romam" w:cs="Times New Roman"/>
          <w:color w:val="000000"/>
        </w:rPr>
        <w:t>обмен </w:t>
      </w:r>
      <w:r w:rsidRPr="00F17DA2">
        <w:rPr>
          <w:rFonts w:cs="Times New Roman"/>
          <w:color w:val="000000"/>
        </w:rPr>
        <w:t>системы</w:t>
      </w:r>
      <w:r w:rsidR="00F17DA2" w:rsidRPr="00F17DA2">
        <w:rPr>
          <w:rFonts w:ascii="Times New Romam" w:hAnsi="Times New Romam" w:cs="Times New Roman"/>
          <w:color w:val="000000"/>
        </w:rPr>
        <w:t> уровне</w:t>
      </w:r>
      <w:r w:rsidR="00F17DA2" w:rsidRPr="00F17DA2">
        <w:rPr>
          <w:rFonts w:cs="Times New Roman"/>
          <w:color w:val="000000"/>
        </w:rPr>
        <w:t xml:space="preserve"> </w:t>
      </w:r>
      <w:r w:rsidRPr="00F17DA2">
        <w:rPr>
          <w:rFonts w:cs="Times New Roman"/>
          <w:color w:val="000000"/>
        </w:rPr>
        <w:t xml:space="preserve">электронных </w:t>
      </w:r>
      <w:r w:rsidR="00F17DA2" w:rsidRPr="00F17DA2">
        <w:rPr>
          <w:rFonts w:ascii="Times New Romam" w:hAnsi="Times New Romam" w:cs="Times New Roman"/>
          <w:color w:val="000000"/>
        </w:rPr>
        <w:t>определяющую </w:t>
      </w:r>
      <w:r w:rsidRPr="00F17DA2">
        <w:rPr>
          <w:rFonts w:cs="Times New Roman"/>
          <w:color w:val="000000"/>
        </w:rPr>
        <w:t>услуг,</w:t>
      </w:r>
      <w:r w:rsidR="00F17DA2" w:rsidRPr="00F17DA2">
        <w:rPr>
          <w:rFonts w:ascii="Times New Romam" w:hAnsi="Times New Romam" w:cs="Times New Roman"/>
          <w:color w:val="000000"/>
        </w:rPr>
        <w:t> стране</w:t>
      </w:r>
      <w:r w:rsidRPr="00F17DA2">
        <w:rPr>
          <w:rFonts w:cs="Times New Roman"/>
          <w:color w:val="000000"/>
        </w:rPr>
        <w:t xml:space="preserve"> предоставление </w:t>
      </w:r>
      <w:r w:rsidR="00F17DA2" w:rsidRPr="00F17DA2">
        <w:rPr>
          <w:rFonts w:ascii="Times New Romam" w:hAnsi="Times New Romam" w:cs="Times New Roman"/>
          <w:color w:val="000000"/>
        </w:rPr>
        <w:t>участников </w:t>
      </w:r>
      <w:r w:rsidRPr="00F17DA2">
        <w:rPr>
          <w:rFonts w:cs="Times New Roman"/>
          <w:color w:val="000000"/>
        </w:rPr>
        <w:t>широкого</w:t>
      </w:r>
      <w:r w:rsidR="00F17DA2" w:rsidRPr="00F17DA2">
        <w:rPr>
          <w:rFonts w:ascii="Times New Romam" w:hAnsi="Times New Romam" w:cs="Times New Roman"/>
          <w:color w:val="000000"/>
        </w:rPr>
        <w:t> предвыборной</w:t>
      </w:r>
      <w:r w:rsidR="00F17DA2" w:rsidRPr="00F17DA2">
        <w:rPr>
          <w:rFonts w:cs="Times New Roman"/>
          <w:color w:val="000000"/>
        </w:rPr>
        <w:t xml:space="preserve"> </w:t>
      </w:r>
      <w:r w:rsidRPr="00F17DA2">
        <w:rPr>
          <w:rFonts w:cs="Times New Roman"/>
          <w:color w:val="000000"/>
        </w:rPr>
        <w:t xml:space="preserve">доступа </w:t>
      </w:r>
      <w:r w:rsidR="00F17DA2" w:rsidRPr="00F17DA2">
        <w:rPr>
          <w:rFonts w:ascii="Times New Romam" w:hAnsi="Times New Romam" w:cs="Times New Roman"/>
          <w:color w:val="000000"/>
        </w:rPr>
        <w:t>глобальную </w:t>
      </w:r>
      <w:r w:rsidRPr="00F17DA2">
        <w:rPr>
          <w:rFonts w:cs="Times New Roman"/>
          <w:color w:val="000000"/>
        </w:rPr>
        <w:t>граждан</w:t>
      </w:r>
      <w:r w:rsidR="00F17DA2" w:rsidRPr="00F17DA2">
        <w:rPr>
          <w:rFonts w:ascii="Times New Romam" w:hAnsi="Times New Romam" w:cs="Times New Roman"/>
          <w:color w:val="000000"/>
        </w:rPr>
        <w:t> медиатизация</w:t>
      </w:r>
      <w:r w:rsidR="00F17DA2" w:rsidRPr="00F17DA2">
        <w:rPr>
          <w:rFonts w:cs="Times New Roman"/>
          <w:color w:val="000000"/>
        </w:rPr>
        <w:t xml:space="preserve"> </w:t>
      </w:r>
      <w:r w:rsidRPr="00F17DA2">
        <w:rPr>
          <w:rFonts w:cs="Times New Roman"/>
          <w:color w:val="000000"/>
        </w:rPr>
        <w:t xml:space="preserve">к интернету </w:t>
      </w:r>
      <w:r w:rsidR="00F17DA2" w:rsidRPr="00F17DA2">
        <w:rPr>
          <w:rFonts w:ascii="Times New Romam" w:hAnsi="Times New Romam" w:cs="Times New Roman"/>
          <w:color w:val="000000"/>
        </w:rPr>
        <w:t>сейчас </w:t>
      </w:r>
      <w:r w:rsidRPr="00F17DA2">
        <w:rPr>
          <w:rFonts w:cs="Times New Roman"/>
          <w:color w:val="000000"/>
        </w:rPr>
        <w:t>стало</w:t>
      </w:r>
      <w:r w:rsidR="00F17DA2" w:rsidRPr="00F17DA2">
        <w:rPr>
          <w:rFonts w:ascii="Times New Romam" w:hAnsi="Times New Romam" w:cs="Times New Roman"/>
          <w:color w:val="000000"/>
        </w:rPr>
        <w:t> время</w:t>
      </w:r>
      <w:r w:rsidR="00F17DA2" w:rsidRPr="00F17DA2">
        <w:rPr>
          <w:rFonts w:cs="Times New Roman"/>
          <w:color w:val="000000"/>
        </w:rPr>
        <w:t xml:space="preserve"> </w:t>
      </w:r>
      <w:r w:rsidRPr="00F17DA2">
        <w:rPr>
          <w:rFonts w:cs="Times New Roman"/>
          <w:color w:val="000000"/>
        </w:rPr>
        <w:t xml:space="preserve">не только </w:t>
      </w:r>
      <w:r w:rsidR="00F17DA2" w:rsidRPr="00F17DA2">
        <w:rPr>
          <w:rFonts w:ascii="Times New Romam" w:hAnsi="Times New Romam" w:cs="Times New Roman"/>
          <w:color w:val="000000"/>
        </w:rPr>
        <w:t>вещания </w:t>
      </w:r>
      <w:r w:rsidRPr="00F17DA2">
        <w:rPr>
          <w:rFonts w:cs="Times New Roman"/>
          <w:color w:val="000000"/>
        </w:rPr>
        <w:t>технологической,</w:t>
      </w:r>
      <w:r w:rsidR="00F17DA2" w:rsidRPr="00F17DA2">
        <w:rPr>
          <w:rFonts w:ascii="Times New Romam" w:hAnsi="Times New Romam" w:cs="Times New Roman"/>
          <w:color w:val="000000"/>
        </w:rPr>
        <w:t> жизни</w:t>
      </w:r>
      <w:r w:rsidRPr="00F17DA2">
        <w:rPr>
          <w:rFonts w:cs="Times New Roman"/>
          <w:color w:val="000000"/>
        </w:rPr>
        <w:t xml:space="preserve"> но и политической </w:t>
      </w:r>
      <w:r w:rsidR="00F17DA2" w:rsidRPr="00F17DA2">
        <w:rPr>
          <w:rFonts w:ascii="Times New Romam" w:hAnsi="Times New Romam" w:cs="Times New Roman"/>
          <w:color w:val="000000"/>
        </w:rPr>
        <w:t>количество </w:t>
      </w:r>
      <w:r w:rsidRPr="00F17DA2">
        <w:rPr>
          <w:rFonts w:cs="Times New Roman"/>
          <w:color w:val="000000"/>
        </w:rPr>
        <w:t>задачей</w:t>
      </w:r>
      <w:r w:rsidR="00F17DA2" w:rsidRPr="00F17DA2">
        <w:rPr>
          <w:rFonts w:ascii="Times New Romam" w:hAnsi="Times New Romam" w:cs="Times New Roman"/>
          <w:color w:val="000000"/>
        </w:rPr>
        <w:t> рассматриваются</w:t>
      </w:r>
      <w:r w:rsidR="00F17DA2" w:rsidRPr="00F17DA2">
        <w:rPr>
          <w:rFonts w:cs="Times New Roman"/>
          <w:color w:val="000000"/>
        </w:rPr>
        <w:t xml:space="preserve"> </w:t>
      </w:r>
      <w:r w:rsidRPr="00F17DA2">
        <w:rPr>
          <w:rFonts w:cs="Times New Roman"/>
          <w:color w:val="000000"/>
        </w:rPr>
        <w:t xml:space="preserve">- в </w:t>
      </w:r>
      <w:r w:rsidR="00F17DA2" w:rsidRPr="00F17DA2">
        <w:rPr>
          <w:rFonts w:ascii="Times New Romam" w:hAnsi="Times New Romam" w:cs="Times New Roman"/>
          <w:color w:val="000000"/>
        </w:rPr>
        <w:t>числе </w:t>
      </w:r>
      <w:r w:rsidRPr="00F17DA2">
        <w:rPr>
          <w:rFonts w:cs="Times New Roman"/>
          <w:color w:val="000000"/>
        </w:rPr>
        <w:t>соответствии</w:t>
      </w:r>
      <w:r w:rsidR="00F17DA2" w:rsidRPr="00F17DA2">
        <w:rPr>
          <w:rFonts w:ascii="Times New Romam" w:hAnsi="Times New Romam" w:cs="Times New Roman"/>
          <w:color w:val="000000"/>
        </w:rPr>
        <w:t> понятия</w:t>
      </w:r>
      <w:r w:rsidR="00F17DA2" w:rsidRPr="00F17DA2">
        <w:rPr>
          <w:rFonts w:cs="Times New Roman"/>
          <w:color w:val="000000"/>
        </w:rPr>
        <w:t xml:space="preserve"> </w:t>
      </w:r>
      <w:r w:rsidRPr="00F17DA2">
        <w:rPr>
          <w:rFonts w:cs="Times New Roman"/>
          <w:color w:val="000000"/>
        </w:rPr>
        <w:t xml:space="preserve">с Указом </w:t>
      </w:r>
      <w:r w:rsidR="00F17DA2" w:rsidRPr="00F17DA2">
        <w:rPr>
          <w:rFonts w:ascii="Times New Romam" w:hAnsi="Times New Romam" w:cs="Times New Roman"/>
          <w:color w:val="000000"/>
        </w:rPr>
        <w:t>исследовании </w:t>
      </w:r>
      <w:r w:rsidRPr="00F17DA2">
        <w:rPr>
          <w:rFonts w:cs="Times New Roman"/>
          <w:color w:val="000000"/>
        </w:rPr>
        <w:t>Президента</w:t>
      </w:r>
      <w:r w:rsidR="00F17DA2" w:rsidRPr="00F17DA2">
        <w:rPr>
          <w:rFonts w:ascii="Times New Romam" w:hAnsi="Times New Romam" w:cs="Times New Roman"/>
          <w:color w:val="000000"/>
        </w:rPr>
        <w:t> отношений</w:t>
      </w:r>
      <w:r w:rsidR="00F17DA2" w:rsidRPr="00F17DA2">
        <w:rPr>
          <w:rFonts w:cs="Times New Roman"/>
          <w:color w:val="000000"/>
        </w:rPr>
        <w:t xml:space="preserve"> </w:t>
      </w:r>
      <w:r w:rsidRPr="00F17DA2">
        <w:rPr>
          <w:rFonts w:cs="Times New Roman"/>
          <w:color w:val="000000"/>
        </w:rPr>
        <w:t xml:space="preserve">РФ от 21.07.2020 №474, </w:t>
      </w:r>
      <w:r w:rsidR="00F17DA2" w:rsidRPr="00F17DA2">
        <w:rPr>
          <w:rFonts w:ascii="Times New Romam" w:hAnsi="Times New Romam" w:cs="Times New Roman"/>
          <w:color w:val="000000"/>
        </w:rPr>
        <w:t>имеют </w:t>
      </w:r>
      <w:r w:rsidRPr="00F17DA2">
        <w:rPr>
          <w:rFonts w:cs="Times New Roman"/>
          <w:color w:val="000000"/>
        </w:rPr>
        <w:t>данные</w:t>
      </w:r>
      <w:r w:rsidR="00F17DA2" w:rsidRPr="00F17DA2">
        <w:rPr>
          <w:rFonts w:ascii="Times New Romam" w:hAnsi="Times New Romam" w:cs="Times New Roman"/>
          <w:color w:val="000000"/>
        </w:rPr>
        <w:t> информацию</w:t>
      </w:r>
      <w:r w:rsidR="00F17DA2" w:rsidRPr="00F17DA2">
        <w:rPr>
          <w:rFonts w:cs="Times New Roman"/>
          <w:color w:val="000000"/>
        </w:rPr>
        <w:t xml:space="preserve"> </w:t>
      </w:r>
      <w:r w:rsidRPr="00F17DA2">
        <w:rPr>
          <w:rFonts w:cs="Times New Roman"/>
          <w:color w:val="000000"/>
        </w:rPr>
        <w:t xml:space="preserve">направления </w:t>
      </w:r>
      <w:r w:rsidR="00F17DA2" w:rsidRPr="00F17DA2">
        <w:rPr>
          <w:rFonts w:ascii="Times New Romam" w:hAnsi="Times New Romam" w:cs="Times New Roman"/>
          <w:color w:val="000000"/>
        </w:rPr>
        <w:t>исследования </w:t>
      </w:r>
      <w:r w:rsidRPr="00F17DA2">
        <w:rPr>
          <w:rFonts w:cs="Times New Roman"/>
          <w:color w:val="000000"/>
        </w:rPr>
        <w:t>утверждены</w:t>
      </w:r>
      <w:r w:rsidR="00F17DA2" w:rsidRPr="00F17DA2">
        <w:rPr>
          <w:rFonts w:ascii="Times New Romam" w:hAnsi="Times New Romam" w:cs="Times New Roman"/>
          <w:color w:val="000000"/>
        </w:rPr>
        <w:t> заказ</w:t>
      </w:r>
      <w:r w:rsidR="00F17DA2" w:rsidRPr="00F17DA2">
        <w:rPr>
          <w:rFonts w:cs="Times New Roman"/>
          <w:color w:val="000000"/>
        </w:rPr>
        <w:t xml:space="preserve"> </w:t>
      </w:r>
      <w:r w:rsidRPr="00F17DA2">
        <w:rPr>
          <w:rFonts w:cs="Times New Roman"/>
          <w:color w:val="000000"/>
        </w:rPr>
        <w:t xml:space="preserve">как </w:t>
      </w:r>
      <w:r w:rsidR="00F17DA2" w:rsidRPr="00F17DA2">
        <w:rPr>
          <w:rFonts w:ascii="Times New Romam" w:hAnsi="Times New Romam" w:cs="Times New Roman"/>
          <w:color w:val="000000"/>
        </w:rPr>
        <w:t>социальная </w:t>
      </w:r>
      <w:r w:rsidRPr="00F17DA2">
        <w:rPr>
          <w:rFonts w:cs="Times New Roman"/>
          <w:color w:val="000000"/>
        </w:rPr>
        <w:t>показатели</w:t>
      </w:r>
      <w:r w:rsidR="00F17DA2" w:rsidRPr="00F17DA2">
        <w:rPr>
          <w:rFonts w:ascii="Times New Romam" w:hAnsi="Times New Romam" w:cs="Times New Roman"/>
          <w:color w:val="000000"/>
        </w:rPr>
        <w:t> качества</w:t>
      </w:r>
      <w:r w:rsidR="00F17DA2" w:rsidRPr="00F17DA2">
        <w:rPr>
          <w:rFonts w:cs="Times New Roman"/>
          <w:color w:val="000000"/>
        </w:rPr>
        <w:t xml:space="preserve"> </w:t>
      </w:r>
      <w:r w:rsidRPr="00F17DA2">
        <w:rPr>
          <w:rFonts w:cs="Times New Roman"/>
          <w:color w:val="000000"/>
        </w:rPr>
        <w:t xml:space="preserve">в достижении </w:t>
      </w:r>
      <w:r w:rsidR="00F17DA2" w:rsidRPr="00F17DA2">
        <w:rPr>
          <w:rFonts w:ascii="Times New Romam" w:hAnsi="Times New Romam" w:cs="Times New Roman"/>
          <w:color w:val="000000"/>
        </w:rPr>
        <w:t>средств </w:t>
      </w:r>
      <w:r w:rsidRPr="00F17DA2">
        <w:rPr>
          <w:rFonts w:cs="Times New Roman"/>
          <w:color w:val="000000"/>
        </w:rPr>
        <w:t>национальной</w:t>
      </w:r>
      <w:r w:rsidR="00F17DA2" w:rsidRPr="00F17DA2">
        <w:rPr>
          <w:rFonts w:ascii="Times New Romam" w:hAnsi="Times New Romam" w:cs="Times New Roman"/>
          <w:color w:val="000000"/>
        </w:rPr>
        <w:t> стремительное</w:t>
      </w:r>
      <w:r w:rsidR="00F17DA2" w:rsidRPr="00F17DA2">
        <w:rPr>
          <w:rFonts w:cs="Times New Roman"/>
          <w:color w:val="000000"/>
        </w:rPr>
        <w:t xml:space="preserve"> </w:t>
      </w:r>
      <w:r w:rsidRPr="00F17DA2">
        <w:rPr>
          <w:rFonts w:cs="Times New Roman"/>
          <w:color w:val="000000"/>
        </w:rPr>
        <w:t>цели «</w:t>
      </w:r>
      <w:r w:rsidR="00F17DA2" w:rsidRPr="00F17DA2">
        <w:rPr>
          <w:rFonts w:ascii="Times New Romam" w:hAnsi="Times New Romam" w:cs="Times New Roman"/>
          <w:color w:val="000000"/>
        </w:rPr>
        <w:t>известных </w:t>
      </w:r>
      <w:r w:rsidRPr="00F17DA2">
        <w:rPr>
          <w:rFonts w:cs="Times New Roman"/>
          <w:color w:val="000000"/>
        </w:rPr>
        <w:t>Цифровая</w:t>
      </w:r>
      <w:r w:rsidR="00F17DA2" w:rsidRPr="00F17DA2">
        <w:rPr>
          <w:rFonts w:ascii="Times New Romam" w:hAnsi="Times New Romam" w:cs="Times New Roman"/>
          <w:color w:val="000000"/>
        </w:rPr>
        <w:t> которой</w:t>
      </w:r>
      <w:r w:rsidR="00F17DA2" w:rsidRPr="00F17DA2">
        <w:rPr>
          <w:rFonts w:cs="Times New Roman"/>
          <w:color w:val="000000"/>
        </w:rPr>
        <w:t xml:space="preserve"> </w:t>
      </w:r>
      <w:r w:rsidRPr="00F17DA2">
        <w:rPr>
          <w:rFonts w:cs="Times New Roman"/>
          <w:color w:val="000000"/>
        </w:rPr>
        <w:t>трансформация».</w:t>
      </w:r>
    </w:p>
    <w:p w14:paraId="4EB97026" w14:textId="596758A6" w:rsidR="00727D88" w:rsidRPr="00F17DA2" w:rsidRDefault="00F17DA2" w:rsidP="00EC2271">
      <w:pPr>
        <w:rPr>
          <w:rFonts w:cs="Times New Roman"/>
          <w:color w:val="000000"/>
        </w:rPr>
      </w:pPr>
      <w:r w:rsidRPr="00F17DA2">
        <w:rPr>
          <w:rFonts w:ascii="Times New Romam" w:hAnsi="Times New Romam" w:cs="Times New Roman"/>
          <w:color w:val="000000"/>
        </w:rPr>
        <w:t>дружеские </w:t>
      </w:r>
      <w:r w:rsidR="00727D88" w:rsidRPr="00F17DA2">
        <w:rPr>
          <w:rFonts w:cs="Times New Roman"/>
          <w:color w:val="000000"/>
        </w:rPr>
        <w:t>Итак,</w:t>
      </w:r>
      <w:r w:rsidRPr="00F17DA2">
        <w:rPr>
          <w:rFonts w:ascii="Times New Romam" w:hAnsi="Times New Romam" w:cs="Times New Roman"/>
          <w:color w:val="000000"/>
        </w:rPr>
        <w:t> масштабное</w:t>
      </w:r>
      <w:r w:rsidR="00727D88" w:rsidRPr="00F17DA2">
        <w:rPr>
          <w:rFonts w:cs="Times New Roman"/>
          <w:color w:val="000000"/>
        </w:rPr>
        <w:t xml:space="preserve"> стремительное </w:t>
      </w:r>
      <w:r w:rsidRPr="00F17DA2">
        <w:rPr>
          <w:rFonts w:ascii="Times New Romam" w:hAnsi="Times New Romam" w:cs="Times New Roman"/>
          <w:color w:val="000000"/>
        </w:rPr>
        <w:t>политическом </w:t>
      </w:r>
      <w:r w:rsidR="00727D88" w:rsidRPr="00F17DA2">
        <w:rPr>
          <w:rFonts w:cs="Times New Roman"/>
          <w:color w:val="000000"/>
        </w:rPr>
        <w:t>развитие</w:t>
      </w:r>
      <w:r w:rsidRPr="00F17DA2">
        <w:rPr>
          <w:rFonts w:ascii="Times New Romam" w:hAnsi="Times New Romam" w:cs="Times New Roman"/>
          <w:color w:val="000000"/>
        </w:rPr>
        <w:t> определены</w:t>
      </w:r>
      <w:r w:rsidRPr="00F17DA2">
        <w:rPr>
          <w:rFonts w:cs="Times New Roman"/>
          <w:color w:val="000000"/>
        </w:rPr>
        <w:t xml:space="preserve"> </w:t>
      </w:r>
      <w:r w:rsidR="00727D88" w:rsidRPr="00F17DA2">
        <w:rPr>
          <w:rFonts w:cs="Times New Roman"/>
          <w:color w:val="000000"/>
        </w:rPr>
        <w:t xml:space="preserve">и конвергенция </w:t>
      </w:r>
      <w:r w:rsidRPr="00F17DA2">
        <w:rPr>
          <w:rFonts w:ascii="Times New Romam" w:hAnsi="Times New Romam" w:cs="Times New Roman"/>
          <w:color w:val="000000"/>
        </w:rPr>
        <w:t>избирателей </w:t>
      </w:r>
      <w:r w:rsidR="00727D88" w:rsidRPr="00F17DA2">
        <w:rPr>
          <w:rFonts w:cs="Times New Roman"/>
          <w:color w:val="000000"/>
        </w:rPr>
        <w:t>информационных</w:t>
      </w:r>
      <w:r w:rsidRPr="00F17DA2">
        <w:rPr>
          <w:rFonts w:ascii="Times New Romam" w:hAnsi="Times New Romam" w:cs="Times New Roman"/>
          <w:color w:val="000000"/>
        </w:rPr>
        <w:t> концентрируясь</w:t>
      </w:r>
      <w:r w:rsidRPr="00F17DA2">
        <w:rPr>
          <w:rFonts w:cs="Times New Roman"/>
          <w:color w:val="000000"/>
        </w:rPr>
        <w:t xml:space="preserve"> </w:t>
      </w:r>
      <w:r w:rsidR="00727D88" w:rsidRPr="00F17DA2">
        <w:rPr>
          <w:rFonts w:cs="Times New Roman"/>
          <w:color w:val="000000"/>
        </w:rPr>
        <w:t xml:space="preserve">технологий, </w:t>
      </w:r>
      <w:r w:rsidRPr="00F17DA2">
        <w:rPr>
          <w:rFonts w:ascii="Times New Romam" w:hAnsi="Times New Romam" w:cs="Times New Roman"/>
          <w:color w:val="000000"/>
        </w:rPr>
        <w:t>также </w:t>
      </w:r>
      <w:r w:rsidR="00727D88" w:rsidRPr="00F17DA2">
        <w:rPr>
          <w:rFonts w:cs="Times New Roman"/>
          <w:color w:val="000000"/>
        </w:rPr>
        <w:t>технологий</w:t>
      </w:r>
      <w:r w:rsidRPr="00F17DA2">
        <w:rPr>
          <w:rFonts w:ascii="Times New Romam" w:hAnsi="Times New Romam" w:cs="Times New Roman"/>
          <w:color w:val="000000"/>
        </w:rPr>
        <w:t> принципиальное</w:t>
      </w:r>
      <w:r w:rsidRPr="00F17DA2">
        <w:rPr>
          <w:rFonts w:cs="Times New Roman"/>
          <w:color w:val="000000"/>
        </w:rPr>
        <w:t xml:space="preserve"> </w:t>
      </w:r>
      <w:r w:rsidR="00727D88" w:rsidRPr="00F17DA2">
        <w:rPr>
          <w:rFonts w:cs="Times New Roman"/>
          <w:color w:val="000000"/>
        </w:rPr>
        <w:t xml:space="preserve">коммуникаций, </w:t>
      </w:r>
      <w:r w:rsidRPr="00F17DA2">
        <w:rPr>
          <w:rFonts w:ascii="Times New Romam" w:hAnsi="Times New Romam" w:cs="Times New Roman"/>
          <w:color w:val="000000"/>
        </w:rPr>
        <w:t>анализа </w:t>
      </w:r>
      <w:r w:rsidR="00727D88" w:rsidRPr="00F17DA2">
        <w:rPr>
          <w:rFonts w:cs="Times New Roman"/>
          <w:color w:val="000000"/>
        </w:rPr>
        <w:t>связей</w:t>
      </w:r>
      <w:r w:rsidRPr="00F17DA2">
        <w:rPr>
          <w:rFonts w:ascii="Times New Romam" w:hAnsi="Times New Romam" w:cs="Times New Roman"/>
          <w:color w:val="000000"/>
        </w:rPr>
        <w:t> предложенная</w:t>
      </w:r>
      <w:r w:rsidRPr="00F17DA2">
        <w:rPr>
          <w:rFonts w:cs="Times New Roman"/>
          <w:color w:val="000000"/>
        </w:rPr>
        <w:t xml:space="preserve"> </w:t>
      </w:r>
      <w:r w:rsidR="00727D88" w:rsidRPr="00F17DA2">
        <w:rPr>
          <w:rFonts w:cs="Times New Roman"/>
          <w:color w:val="000000"/>
        </w:rPr>
        <w:t xml:space="preserve">с общественностью </w:t>
      </w:r>
      <w:r w:rsidRPr="00F17DA2">
        <w:rPr>
          <w:rFonts w:ascii="Times New Romam" w:hAnsi="Times New Romam" w:cs="Times New Roman"/>
          <w:color w:val="000000"/>
        </w:rPr>
        <w:t>полную </w:t>
      </w:r>
      <w:r w:rsidR="00727D88" w:rsidRPr="00F17DA2">
        <w:rPr>
          <w:rFonts w:cs="Times New Roman"/>
          <w:color w:val="000000"/>
        </w:rPr>
        <w:t>оказывают</w:t>
      </w:r>
      <w:r w:rsidRPr="00F17DA2">
        <w:rPr>
          <w:rFonts w:ascii="Times New Romam" w:hAnsi="Times New Romam" w:cs="Times New Roman"/>
          <w:color w:val="000000"/>
        </w:rPr>
        <w:t> количества</w:t>
      </w:r>
      <w:r w:rsidRPr="00F17DA2">
        <w:rPr>
          <w:rFonts w:cs="Times New Roman"/>
          <w:color w:val="000000"/>
        </w:rPr>
        <w:t xml:space="preserve"> </w:t>
      </w:r>
      <w:r w:rsidR="00727D88" w:rsidRPr="00F17DA2">
        <w:rPr>
          <w:rFonts w:cs="Times New Roman"/>
          <w:color w:val="000000"/>
        </w:rPr>
        <w:t xml:space="preserve">огромное </w:t>
      </w:r>
      <w:r w:rsidRPr="00F17DA2">
        <w:rPr>
          <w:rFonts w:ascii="Times New Romam" w:hAnsi="Times New Romam" w:cs="Times New Roman"/>
          <w:color w:val="000000"/>
        </w:rPr>
        <w:t>элитой </w:t>
      </w:r>
      <w:r w:rsidR="00727D88" w:rsidRPr="00F17DA2">
        <w:rPr>
          <w:rFonts w:cs="Times New Roman"/>
          <w:color w:val="000000"/>
        </w:rPr>
        <w:t>влияние</w:t>
      </w:r>
      <w:r w:rsidRPr="00F17DA2">
        <w:rPr>
          <w:rFonts w:ascii="Times New Romam" w:hAnsi="Times New Romam" w:cs="Times New Roman"/>
          <w:color w:val="000000"/>
        </w:rPr>
        <w:t> аккаунты</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очень </w:t>
      </w:r>
      <w:r w:rsidR="00727D88" w:rsidRPr="00F17DA2">
        <w:rPr>
          <w:rFonts w:cs="Times New Roman"/>
          <w:color w:val="000000"/>
        </w:rPr>
        <w:t>характер</w:t>
      </w:r>
      <w:r w:rsidRPr="00F17DA2">
        <w:rPr>
          <w:rFonts w:ascii="Times New Romam" w:hAnsi="Times New Romam" w:cs="Times New Roman"/>
          <w:color w:val="000000"/>
        </w:rPr>
        <w:t> рассматривается</w:t>
      </w:r>
      <w:r w:rsidRPr="00F17DA2">
        <w:rPr>
          <w:rFonts w:cs="Times New Roman"/>
          <w:color w:val="000000"/>
        </w:rPr>
        <w:t xml:space="preserve"> </w:t>
      </w:r>
      <w:r w:rsidR="00727D88" w:rsidRPr="00F17DA2">
        <w:rPr>
          <w:rFonts w:cs="Times New Roman"/>
          <w:color w:val="000000"/>
        </w:rPr>
        <w:t xml:space="preserve">политических </w:t>
      </w:r>
      <w:r w:rsidRPr="00F17DA2">
        <w:rPr>
          <w:rFonts w:ascii="Times New Romam" w:hAnsi="Times New Romam" w:cs="Times New Roman"/>
          <w:color w:val="000000"/>
        </w:rPr>
        <w:t>разум </w:t>
      </w:r>
      <w:r w:rsidR="00727D88" w:rsidRPr="00F17DA2">
        <w:rPr>
          <w:rFonts w:cs="Times New Roman"/>
          <w:color w:val="000000"/>
        </w:rPr>
        <w:t>решений</w:t>
      </w:r>
      <w:r w:rsidRPr="00F17DA2">
        <w:rPr>
          <w:rFonts w:ascii="Times New Romam" w:hAnsi="Times New Romam" w:cs="Times New Roman"/>
          <w:color w:val="000000"/>
        </w:rPr>
        <w:t> взвешенные</w:t>
      </w:r>
      <w:r w:rsidRPr="00F17DA2">
        <w:rPr>
          <w:rFonts w:cs="Times New Roman"/>
          <w:color w:val="000000"/>
        </w:rPr>
        <w:t xml:space="preserve"> </w:t>
      </w:r>
      <w:r w:rsidR="00727D88" w:rsidRPr="00F17DA2">
        <w:rPr>
          <w:rFonts w:cs="Times New Roman"/>
          <w:color w:val="000000"/>
        </w:rPr>
        <w:t xml:space="preserve">и технологии </w:t>
      </w:r>
      <w:r w:rsidRPr="00F17DA2">
        <w:rPr>
          <w:rFonts w:ascii="Times New Romam" w:hAnsi="Times New Romam" w:cs="Times New Roman"/>
          <w:color w:val="000000"/>
        </w:rPr>
        <w:t>условий </w:t>
      </w:r>
      <w:r w:rsidR="00727D88" w:rsidRPr="00F17DA2">
        <w:rPr>
          <w:rFonts w:cs="Times New Roman"/>
          <w:color w:val="000000"/>
        </w:rPr>
        <w:t>управлениями</w:t>
      </w:r>
      <w:r w:rsidRPr="00F17DA2">
        <w:rPr>
          <w:rFonts w:ascii="Times New Romam" w:hAnsi="Times New Romam" w:cs="Times New Roman"/>
          <w:color w:val="000000"/>
        </w:rPr>
        <w:t> осуществляемой</w:t>
      </w:r>
      <w:r w:rsidRPr="00F17DA2">
        <w:rPr>
          <w:rFonts w:cs="Times New Roman"/>
          <w:color w:val="000000"/>
        </w:rPr>
        <w:t xml:space="preserve"> </w:t>
      </w:r>
      <w:r w:rsidR="00727D88" w:rsidRPr="00F17DA2">
        <w:rPr>
          <w:rFonts w:cs="Times New Roman"/>
          <w:color w:val="000000"/>
        </w:rPr>
        <w:t xml:space="preserve">ими - это способствует </w:t>
      </w:r>
      <w:r w:rsidRPr="00F17DA2">
        <w:rPr>
          <w:rFonts w:ascii="Times New Romam" w:hAnsi="Times New Romam" w:cs="Times New Roman"/>
          <w:color w:val="000000"/>
        </w:rPr>
        <w:t>неограниченного </w:t>
      </w:r>
      <w:r w:rsidR="00727D88" w:rsidRPr="00F17DA2">
        <w:rPr>
          <w:rFonts w:cs="Times New Roman"/>
          <w:color w:val="000000"/>
        </w:rPr>
        <w:t>появлению</w:t>
      </w:r>
      <w:r w:rsidRPr="00F17DA2">
        <w:rPr>
          <w:rFonts w:ascii="Times New Romam" w:hAnsi="Times New Romam" w:cs="Times New Roman"/>
          <w:color w:val="000000"/>
        </w:rPr>
        <w:t> собственные</w:t>
      </w:r>
      <w:r w:rsidRPr="00F17DA2">
        <w:rPr>
          <w:rFonts w:cs="Times New Roman"/>
          <w:color w:val="000000"/>
        </w:rPr>
        <w:t xml:space="preserve"> </w:t>
      </w:r>
      <w:r w:rsidR="00727D88" w:rsidRPr="00F17DA2">
        <w:rPr>
          <w:rFonts w:cs="Times New Roman"/>
          <w:color w:val="000000"/>
        </w:rPr>
        <w:t xml:space="preserve">новых </w:t>
      </w:r>
      <w:r w:rsidRPr="00F17DA2">
        <w:rPr>
          <w:rFonts w:ascii="Times New Romam" w:hAnsi="Times New Romam" w:cs="Times New Roman"/>
          <w:color w:val="000000"/>
        </w:rPr>
        <w:t>образом </w:t>
      </w:r>
      <w:r w:rsidR="00727D88" w:rsidRPr="00F17DA2">
        <w:rPr>
          <w:rFonts w:cs="Times New Roman"/>
          <w:color w:val="000000"/>
        </w:rPr>
        <w:t>характеристик</w:t>
      </w:r>
      <w:r w:rsidRPr="00F17DA2">
        <w:rPr>
          <w:rFonts w:ascii="Times New Romam" w:hAnsi="Times New Romam" w:cs="Times New Roman"/>
          <w:color w:val="000000"/>
        </w:rPr>
        <w:t> менеджмента</w:t>
      </w:r>
      <w:r w:rsidRPr="00F17DA2">
        <w:rPr>
          <w:rFonts w:cs="Times New Roman"/>
          <w:color w:val="000000"/>
        </w:rPr>
        <w:t xml:space="preserve"> </w:t>
      </w:r>
      <w:r w:rsidR="00727D88" w:rsidRPr="00F17DA2">
        <w:rPr>
          <w:rFonts w:cs="Times New Roman"/>
          <w:color w:val="000000"/>
        </w:rPr>
        <w:t xml:space="preserve">в системе </w:t>
      </w:r>
      <w:r w:rsidRPr="00F17DA2">
        <w:rPr>
          <w:rFonts w:ascii="Times New Romam" w:hAnsi="Times New Romam" w:cs="Times New Roman"/>
          <w:color w:val="000000"/>
        </w:rPr>
        <w:t>возможность </w:t>
      </w:r>
      <w:r w:rsidR="00727D88" w:rsidRPr="00F17DA2">
        <w:rPr>
          <w:rFonts w:cs="Times New Roman"/>
          <w:color w:val="000000"/>
        </w:rPr>
        <w:t>управления,</w:t>
      </w:r>
      <w:r w:rsidRPr="00F17DA2">
        <w:rPr>
          <w:rFonts w:ascii="Times New Romam" w:hAnsi="Times New Romam" w:cs="Times New Roman"/>
          <w:color w:val="000000"/>
        </w:rPr>
        <w:t> качества</w:t>
      </w:r>
      <w:r w:rsidR="00727D88" w:rsidRPr="00F17DA2">
        <w:rPr>
          <w:rFonts w:cs="Times New Roman"/>
          <w:color w:val="000000"/>
        </w:rPr>
        <w:t xml:space="preserve"> </w:t>
      </w:r>
      <w:r w:rsidR="008B237D" w:rsidRPr="00F17DA2">
        <w:rPr>
          <w:rFonts w:cs="Times New Roman"/>
          <w:color w:val="000000"/>
        </w:rPr>
        <w:t xml:space="preserve">принятий </w:t>
      </w:r>
      <w:r w:rsidRPr="00F17DA2">
        <w:rPr>
          <w:rFonts w:ascii="Times New Romam" w:hAnsi="Times New Romam" w:cs="Times New Roman"/>
          <w:color w:val="000000"/>
        </w:rPr>
        <w:t>исследователей </w:t>
      </w:r>
      <w:r w:rsidR="00727D88" w:rsidRPr="00F17DA2">
        <w:rPr>
          <w:rFonts w:cs="Times New Roman"/>
          <w:color w:val="000000"/>
        </w:rPr>
        <w:t>политических</w:t>
      </w:r>
      <w:r w:rsidRPr="00F17DA2">
        <w:rPr>
          <w:rFonts w:ascii="Times New Romam" w:hAnsi="Times New Romam" w:cs="Times New Roman"/>
          <w:color w:val="000000"/>
        </w:rPr>
        <w:t> метагибридная</w:t>
      </w:r>
      <w:r w:rsidRPr="00F17DA2">
        <w:rPr>
          <w:rFonts w:cs="Times New Roman"/>
          <w:color w:val="000000"/>
        </w:rPr>
        <w:t xml:space="preserve"> </w:t>
      </w:r>
      <w:r w:rsidR="00727D88" w:rsidRPr="00F17DA2">
        <w:rPr>
          <w:rFonts w:cs="Times New Roman"/>
          <w:color w:val="000000"/>
        </w:rPr>
        <w:t>решений.</w:t>
      </w:r>
    </w:p>
    <w:p w14:paraId="3B103055" w14:textId="4C3DD2FD" w:rsidR="00727D88" w:rsidRPr="00F17DA2" w:rsidRDefault="00F17DA2" w:rsidP="00EC2271">
      <w:pPr>
        <w:rPr>
          <w:rFonts w:cs="Times New Roman"/>
          <w:color w:val="000000"/>
        </w:rPr>
      </w:pPr>
      <w:r w:rsidRPr="00F17DA2">
        <w:rPr>
          <w:rFonts w:ascii="Times New Romam" w:hAnsi="Times New Romam" w:cs="Times New Roman"/>
          <w:color w:val="000000"/>
        </w:rPr>
        <w:t>разнообразие </w:t>
      </w:r>
      <w:r w:rsidR="00727D88" w:rsidRPr="00F17DA2">
        <w:rPr>
          <w:rFonts w:cs="Times New Roman"/>
          <w:color w:val="000000"/>
        </w:rPr>
        <w:t>Какие</w:t>
      </w:r>
      <w:r w:rsidRPr="00F17DA2">
        <w:rPr>
          <w:rFonts w:ascii="Times New Romam" w:hAnsi="Times New Romam" w:cs="Times New Roman"/>
          <w:color w:val="000000"/>
        </w:rPr>
        <w:t> важны</w:t>
      </w:r>
      <w:r w:rsidRPr="00F17DA2">
        <w:rPr>
          <w:rFonts w:cs="Times New Roman"/>
          <w:color w:val="000000"/>
        </w:rPr>
        <w:t xml:space="preserve"> </w:t>
      </w:r>
      <w:r w:rsidR="00727D88" w:rsidRPr="00F17DA2">
        <w:rPr>
          <w:rFonts w:cs="Times New Roman"/>
          <w:color w:val="000000"/>
        </w:rPr>
        <w:t xml:space="preserve">возможности </w:t>
      </w:r>
      <w:r w:rsidRPr="00F17DA2">
        <w:rPr>
          <w:rFonts w:ascii="Times New Romam" w:hAnsi="Times New Romam" w:cs="Times New Roman"/>
          <w:color w:val="000000"/>
        </w:rPr>
        <w:t>решения </w:t>
      </w:r>
      <w:r w:rsidR="00727D88" w:rsidRPr="00F17DA2">
        <w:rPr>
          <w:rFonts w:cs="Times New Roman"/>
          <w:color w:val="000000"/>
        </w:rPr>
        <w:t>открывает</w:t>
      </w:r>
      <w:r w:rsidRPr="00F17DA2">
        <w:rPr>
          <w:rFonts w:ascii="Times New Romam" w:hAnsi="Times New Romam" w:cs="Times New Roman"/>
          <w:color w:val="000000"/>
        </w:rPr>
        <w:t> заявили</w:t>
      </w:r>
      <w:r w:rsidRPr="00F17DA2">
        <w:rPr>
          <w:rFonts w:cs="Times New Roman"/>
          <w:color w:val="000000"/>
        </w:rPr>
        <w:t xml:space="preserve"> </w:t>
      </w:r>
      <w:r w:rsidR="00727D88" w:rsidRPr="00F17DA2">
        <w:rPr>
          <w:rFonts w:cs="Times New Roman"/>
          <w:color w:val="000000"/>
          <w:lang w:val="en-US" w:bidi="en-US"/>
        </w:rPr>
        <w:t>PR</w:t>
      </w:r>
      <w:r w:rsidR="00727D88" w:rsidRPr="00F17DA2">
        <w:rPr>
          <w:rFonts w:cs="Times New Roman"/>
          <w:color w:val="000000"/>
        </w:rPr>
        <w:t>-</w:t>
      </w:r>
      <w:r w:rsidRPr="00F17DA2">
        <w:rPr>
          <w:rFonts w:ascii="Times New Romam" w:hAnsi="Times New Romam" w:cs="Times New Roman"/>
          <w:color w:val="000000"/>
        </w:rPr>
        <w:t>взаимодействие </w:t>
      </w:r>
      <w:r w:rsidR="00727D88" w:rsidRPr="00F17DA2">
        <w:rPr>
          <w:rFonts w:cs="Times New Roman"/>
          <w:color w:val="000000"/>
        </w:rPr>
        <w:t>коммуникация</w:t>
      </w:r>
      <w:r w:rsidRPr="00F17DA2">
        <w:rPr>
          <w:rFonts w:ascii="Times New Romam" w:hAnsi="Times New Romam" w:cs="Times New Roman"/>
          <w:color w:val="000000"/>
        </w:rPr>
        <w:t> коллективом</w:t>
      </w:r>
      <w:r w:rsidRPr="00F17DA2">
        <w:rPr>
          <w:rFonts w:cs="Times New Roman"/>
          <w:color w:val="000000"/>
        </w:rPr>
        <w:t xml:space="preserve"> </w:t>
      </w:r>
      <w:r w:rsidR="00727D88" w:rsidRPr="00F17DA2">
        <w:rPr>
          <w:rFonts w:cs="Times New Roman"/>
          <w:color w:val="000000"/>
        </w:rPr>
        <w:t xml:space="preserve">перед </w:t>
      </w:r>
      <w:r w:rsidRPr="00F17DA2">
        <w:rPr>
          <w:rFonts w:ascii="Times New Romam" w:hAnsi="Times New Romam" w:cs="Times New Roman"/>
          <w:color w:val="000000"/>
        </w:rPr>
        <w:t>информации </w:t>
      </w:r>
      <w:r w:rsidR="00727D88" w:rsidRPr="00F17DA2">
        <w:rPr>
          <w:rFonts w:cs="Times New Roman"/>
          <w:color w:val="000000"/>
        </w:rPr>
        <w:t>системой</w:t>
      </w:r>
      <w:r w:rsidRPr="00F17DA2">
        <w:rPr>
          <w:rFonts w:ascii="Times New Romam" w:hAnsi="Times New Romam" w:cs="Times New Roman"/>
          <w:color w:val="000000"/>
        </w:rPr>
        <w:t> коммуникации</w:t>
      </w:r>
      <w:r w:rsidRPr="00F17DA2">
        <w:rPr>
          <w:rFonts w:cs="Times New Roman"/>
          <w:color w:val="000000"/>
        </w:rPr>
        <w:t xml:space="preserve"> </w:t>
      </w:r>
      <w:r w:rsidR="00727D88" w:rsidRPr="00F17DA2">
        <w:rPr>
          <w:rFonts w:cs="Times New Roman"/>
          <w:color w:val="000000"/>
        </w:rPr>
        <w:t xml:space="preserve">принятий </w:t>
      </w:r>
      <w:r w:rsidRPr="00F17DA2">
        <w:rPr>
          <w:rFonts w:ascii="Times New Romam" w:hAnsi="Times New Romam" w:cs="Times New Roman"/>
          <w:color w:val="000000"/>
        </w:rPr>
        <w:t>среда </w:t>
      </w:r>
      <w:r w:rsidR="00727D88" w:rsidRPr="00F17DA2">
        <w:rPr>
          <w:rFonts w:cs="Times New Roman"/>
          <w:color w:val="000000"/>
        </w:rPr>
        <w:t>решений</w:t>
      </w:r>
      <w:r w:rsidRPr="00F17DA2">
        <w:rPr>
          <w:rFonts w:ascii="Times New Romam" w:hAnsi="Times New Romam" w:cs="Times New Roman"/>
          <w:color w:val="000000"/>
        </w:rPr>
        <w:t> которые</w:t>
      </w:r>
      <w:r w:rsidRPr="00F17DA2">
        <w:rPr>
          <w:rFonts w:cs="Times New Roman"/>
          <w:color w:val="000000"/>
        </w:rPr>
        <w:t xml:space="preserve"> </w:t>
      </w:r>
      <w:r w:rsidR="00727D88" w:rsidRPr="00F17DA2">
        <w:rPr>
          <w:rFonts w:cs="Times New Roman"/>
          <w:color w:val="000000"/>
        </w:rPr>
        <w:t xml:space="preserve">на современном </w:t>
      </w:r>
      <w:r w:rsidRPr="00F17DA2">
        <w:rPr>
          <w:rFonts w:ascii="Times New Romam" w:hAnsi="Times New Romam" w:cs="Times New Roman"/>
          <w:color w:val="000000"/>
        </w:rPr>
        <w:t>реальности </w:t>
      </w:r>
      <w:r w:rsidR="00727D88" w:rsidRPr="00F17DA2">
        <w:rPr>
          <w:rFonts w:cs="Times New Roman"/>
          <w:color w:val="000000"/>
        </w:rPr>
        <w:t>этапе?</w:t>
      </w:r>
      <w:r w:rsidRPr="00F17DA2">
        <w:rPr>
          <w:rFonts w:ascii="Times New Romam" w:hAnsi="Times New Romam" w:cs="Times New Roman"/>
          <w:color w:val="000000"/>
        </w:rPr>
        <w:t> основе</w:t>
      </w:r>
      <w:r w:rsidRPr="00F17DA2">
        <w:rPr>
          <w:rFonts w:cs="Times New Roman"/>
          <w:color w:val="000000"/>
        </w:rPr>
        <w:t xml:space="preserve"> </w:t>
      </w:r>
    </w:p>
    <w:p w14:paraId="771AEE23" w14:textId="18D8DD14" w:rsidR="00727D88" w:rsidRPr="00F17DA2" w:rsidRDefault="00727D88" w:rsidP="005C059C">
      <w:pPr>
        <w:rPr>
          <w:rFonts w:cs="Times New Roman"/>
          <w:color w:val="000000"/>
        </w:rPr>
      </w:pPr>
      <w:r w:rsidRPr="00F17DA2">
        <w:rPr>
          <w:rFonts w:cs="Times New Roman"/>
          <w:color w:val="000000"/>
        </w:rPr>
        <w:t>Во-</w:t>
      </w:r>
      <w:r w:rsidR="00F17DA2" w:rsidRPr="00F17DA2">
        <w:rPr>
          <w:rFonts w:ascii="Times New Romam" w:hAnsi="Times New Romam" w:cs="Times New Roman"/>
          <w:color w:val="000000"/>
        </w:rPr>
        <w:t>автономный </w:t>
      </w:r>
      <w:r w:rsidRPr="00F17DA2">
        <w:rPr>
          <w:rFonts w:cs="Times New Roman"/>
          <w:color w:val="000000"/>
        </w:rPr>
        <w:t>первых,</w:t>
      </w:r>
      <w:r w:rsidR="00F17DA2" w:rsidRPr="00F17DA2">
        <w:rPr>
          <w:rFonts w:ascii="Times New Romam" w:hAnsi="Times New Romam" w:cs="Times New Roman"/>
          <w:color w:val="000000"/>
        </w:rPr>
        <w:t> получить</w:t>
      </w:r>
      <w:r w:rsidRPr="00F17DA2">
        <w:rPr>
          <w:rFonts w:cs="Times New Roman"/>
          <w:color w:val="000000"/>
        </w:rPr>
        <w:t xml:space="preserve"> взаимодействие </w:t>
      </w:r>
      <w:r w:rsidR="00F17DA2" w:rsidRPr="00F17DA2">
        <w:rPr>
          <w:rFonts w:ascii="Times New Romam" w:hAnsi="Times New Romam" w:cs="Times New Roman"/>
          <w:color w:val="000000"/>
        </w:rPr>
        <w:t>различные </w:t>
      </w:r>
      <w:r w:rsidRPr="00F17DA2">
        <w:rPr>
          <w:rFonts w:cs="Times New Roman"/>
          <w:color w:val="000000"/>
        </w:rPr>
        <w:t>субъекта</w:t>
      </w:r>
      <w:r w:rsidR="00F17DA2" w:rsidRPr="00F17DA2">
        <w:rPr>
          <w:rFonts w:ascii="Times New Romam" w:hAnsi="Times New Romam" w:cs="Times New Roman"/>
          <w:color w:val="000000"/>
        </w:rPr>
        <w:t> обществе</w:t>
      </w:r>
      <w:r w:rsidR="00F17DA2" w:rsidRPr="00F17DA2">
        <w:rPr>
          <w:rFonts w:cs="Times New Roman"/>
          <w:color w:val="000000"/>
        </w:rPr>
        <w:t xml:space="preserve"> </w:t>
      </w:r>
      <w:r w:rsidRPr="00F17DA2">
        <w:rPr>
          <w:rFonts w:cs="Times New Roman"/>
          <w:color w:val="000000"/>
        </w:rPr>
        <w:t xml:space="preserve">и объекта </w:t>
      </w:r>
      <w:r w:rsidR="00F17DA2" w:rsidRPr="00F17DA2">
        <w:rPr>
          <w:rFonts w:ascii="Times New Romam" w:hAnsi="Times New Romam" w:cs="Times New Roman"/>
          <w:color w:val="000000"/>
        </w:rPr>
        <w:t>борьбу </w:t>
      </w:r>
      <w:r w:rsidRPr="00F17DA2">
        <w:rPr>
          <w:rFonts w:cs="Times New Roman"/>
          <w:color w:val="000000"/>
        </w:rPr>
        <w:t>управления</w:t>
      </w:r>
      <w:r w:rsidR="00F17DA2" w:rsidRPr="00F17DA2">
        <w:rPr>
          <w:rFonts w:ascii="Times New Romam" w:hAnsi="Times New Romam" w:cs="Times New Roman"/>
          <w:color w:val="000000"/>
        </w:rPr>
        <w:t> исследования</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должен </w:t>
      </w:r>
      <w:r w:rsidRPr="00F17DA2">
        <w:rPr>
          <w:rFonts w:cs="Times New Roman"/>
          <w:color w:val="000000"/>
        </w:rPr>
        <w:t>данных</w:t>
      </w:r>
      <w:r w:rsidR="00F17DA2" w:rsidRPr="00F17DA2">
        <w:rPr>
          <w:rFonts w:ascii="Times New Romam" w:hAnsi="Times New Romam" w:cs="Times New Roman"/>
          <w:color w:val="000000"/>
        </w:rPr>
        <w:t> информации</w:t>
      </w:r>
      <w:r w:rsidR="00F17DA2" w:rsidRPr="00F17DA2">
        <w:rPr>
          <w:rFonts w:cs="Times New Roman"/>
          <w:color w:val="000000"/>
        </w:rPr>
        <w:t xml:space="preserve"> </w:t>
      </w:r>
      <w:r w:rsidRPr="00F17DA2">
        <w:rPr>
          <w:rFonts w:cs="Times New Roman"/>
          <w:color w:val="000000"/>
        </w:rPr>
        <w:t xml:space="preserve">условиях </w:t>
      </w:r>
      <w:r w:rsidR="00F17DA2" w:rsidRPr="00F17DA2">
        <w:rPr>
          <w:rFonts w:ascii="Times New Romam" w:hAnsi="Times New Romam" w:cs="Times New Roman"/>
          <w:color w:val="000000"/>
        </w:rPr>
        <w:t>интернет </w:t>
      </w:r>
      <w:r w:rsidRPr="00F17DA2">
        <w:rPr>
          <w:rFonts w:cs="Times New Roman"/>
          <w:color w:val="000000"/>
        </w:rPr>
        <w:t>приобретает</w:t>
      </w:r>
      <w:r w:rsidR="00F17DA2" w:rsidRPr="00F17DA2">
        <w:rPr>
          <w:rFonts w:ascii="Times New Romam" w:hAnsi="Times New Romam" w:cs="Times New Roman"/>
          <w:color w:val="000000"/>
        </w:rPr>
        <w:t> память</w:t>
      </w:r>
      <w:r w:rsidR="00F17DA2" w:rsidRPr="00F17DA2">
        <w:rPr>
          <w:rFonts w:cs="Times New Roman"/>
          <w:color w:val="000000"/>
        </w:rPr>
        <w:t xml:space="preserve"> </w:t>
      </w:r>
      <w:r w:rsidRPr="00F17DA2">
        <w:rPr>
          <w:rFonts w:cs="Times New Roman"/>
          <w:color w:val="000000"/>
        </w:rPr>
        <w:t xml:space="preserve">публичный </w:t>
      </w:r>
      <w:r w:rsidR="00F17DA2" w:rsidRPr="00F17DA2">
        <w:rPr>
          <w:rFonts w:ascii="Times New Romam" w:hAnsi="Times New Romam" w:cs="Times New Roman"/>
          <w:color w:val="000000"/>
        </w:rPr>
        <w:t>стремятся </w:t>
      </w:r>
      <w:r w:rsidRPr="00F17DA2">
        <w:rPr>
          <w:rFonts w:cs="Times New Roman"/>
          <w:color w:val="000000"/>
        </w:rPr>
        <w:t>характер.</w:t>
      </w:r>
      <w:r w:rsidR="00F17DA2" w:rsidRPr="00F17DA2">
        <w:rPr>
          <w:rFonts w:ascii="Times New Romam" w:hAnsi="Times New Romam" w:cs="Times New Roman"/>
          <w:color w:val="000000"/>
        </w:rPr>
        <w:t> сейчас</w:t>
      </w:r>
      <w:r w:rsidRPr="00F17DA2">
        <w:rPr>
          <w:rFonts w:cs="Times New Roman"/>
          <w:color w:val="000000"/>
        </w:rPr>
        <w:t xml:space="preserve"> Это </w:t>
      </w:r>
      <w:r w:rsidR="00F17DA2" w:rsidRPr="00F17DA2">
        <w:rPr>
          <w:rFonts w:ascii="Times New Romam" w:hAnsi="Times New Romam" w:cs="Times New Roman"/>
          <w:color w:val="000000"/>
        </w:rPr>
        <w:t>анализа </w:t>
      </w:r>
      <w:r w:rsidRPr="00F17DA2">
        <w:rPr>
          <w:rFonts w:cs="Times New Roman"/>
          <w:color w:val="000000"/>
        </w:rPr>
        <w:t>позволяет</w:t>
      </w:r>
      <w:r w:rsidR="00F17DA2" w:rsidRPr="00F17DA2">
        <w:rPr>
          <w:rFonts w:ascii="Times New Romam" w:hAnsi="Times New Romam" w:cs="Times New Roman"/>
          <w:color w:val="000000"/>
        </w:rPr>
        <w:t> очень</w:t>
      </w:r>
      <w:r w:rsidR="00F17DA2" w:rsidRPr="00F17DA2">
        <w:rPr>
          <w:rFonts w:cs="Times New Roman"/>
          <w:color w:val="000000"/>
        </w:rPr>
        <w:t xml:space="preserve"> </w:t>
      </w:r>
      <w:r w:rsidRPr="00F17DA2">
        <w:rPr>
          <w:rFonts w:cs="Times New Roman"/>
          <w:color w:val="000000"/>
        </w:rPr>
        <w:t xml:space="preserve">выработать </w:t>
      </w:r>
      <w:r w:rsidR="00F17DA2" w:rsidRPr="00F17DA2">
        <w:rPr>
          <w:rFonts w:ascii="Times New Romam" w:hAnsi="Times New Romam" w:cs="Times New Roman"/>
          <w:color w:val="000000"/>
        </w:rPr>
        <w:t>макроуровневых </w:t>
      </w:r>
      <w:r w:rsidRPr="00F17DA2">
        <w:rPr>
          <w:rFonts w:cs="Times New Roman"/>
          <w:color w:val="000000"/>
        </w:rPr>
        <w:t>общие</w:t>
      </w:r>
      <w:r w:rsidR="00F17DA2" w:rsidRPr="00F17DA2">
        <w:rPr>
          <w:rFonts w:ascii="Times New Romam" w:hAnsi="Times New Romam" w:cs="Times New Roman"/>
          <w:color w:val="000000"/>
        </w:rPr>
        <w:t> современных</w:t>
      </w:r>
      <w:r w:rsidR="00F17DA2" w:rsidRPr="00F17DA2">
        <w:rPr>
          <w:rFonts w:cs="Times New Roman"/>
          <w:color w:val="000000"/>
        </w:rPr>
        <w:t xml:space="preserve"> </w:t>
      </w:r>
      <w:r w:rsidRPr="00F17DA2">
        <w:rPr>
          <w:rFonts w:cs="Times New Roman"/>
          <w:color w:val="000000"/>
        </w:rPr>
        <w:t xml:space="preserve">«правила </w:t>
      </w:r>
      <w:r w:rsidR="00F17DA2" w:rsidRPr="00F17DA2">
        <w:rPr>
          <w:rFonts w:ascii="Times New Romam" w:hAnsi="Times New Romam" w:cs="Times New Roman"/>
          <w:color w:val="000000"/>
        </w:rPr>
        <w:t>политической </w:t>
      </w:r>
      <w:r w:rsidRPr="00F17DA2">
        <w:rPr>
          <w:rFonts w:cs="Times New Roman"/>
          <w:color w:val="000000"/>
        </w:rPr>
        <w:t>игры</w:t>
      </w:r>
      <w:r w:rsidR="00F17DA2" w:rsidRPr="00F17DA2">
        <w:rPr>
          <w:rFonts w:ascii="Times New Romam" w:hAnsi="Times New Romam" w:cs="Times New Roman"/>
          <w:color w:val="000000"/>
        </w:rPr>
        <w:t> контент</w:t>
      </w:r>
      <w:r w:rsidR="00F17DA2" w:rsidRPr="00F17DA2">
        <w:rPr>
          <w:rFonts w:cs="Times New Roman"/>
          <w:color w:val="000000"/>
        </w:rPr>
        <w:t xml:space="preserve"> </w:t>
      </w:r>
      <w:r w:rsidRPr="00F17DA2">
        <w:rPr>
          <w:rFonts w:cs="Times New Roman"/>
          <w:color w:val="000000"/>
        </w:rPr>
        <w:t xml:space="preserve">» и </w:t>
      </w:r>
      <w:r w:rsidR="00F17DA2" w:rsidRPr="00F17DA2">
        <w:rPr>
          <w:rFonts w:ascii="Times New Romam" w:hAnsi="Times New Romam" w:cs="Times New Roman"/>
          <w:color w:val="000000"/>
        </w:rPr>
        <w:t>становится </w:t>
      </w:r>
      <w:r w:rsidRPr="00F17DA2">
        <w:rPr>
          <w:rFonts w:cs="Times New Roman"/>
          <w:color w:val="000000"/>
        </w:rPr>
        <w:t>установить</w:t>
      </w:r>
      <w:r w:rsidR="00F17DA2" w:rsidRPr="00F17DA2">
        <w:rPr>
          <w:rFonts w:ascii="Times New Romam" w:hAnsi="Times New Romam" w:cs="Times New Roman"/>
          <w:color w:val="000000"/>
        </w:rPr>
        <w:t> социальных</w:t>
      </w:r>
      <w:r w:rsidR="00F17DA2" w:rsidRPr="00F17DA2">
        <w:rPr>
          <w:rFonts w:cs="Times New Roman"/>
          <w:color w:val="000000"/>
        </w:rPr>
        <w:t xml:space="preserve"> </w:t>
      </w:r>
      <w:r w:rsidRPr="00F17DA2">
        <w:rPr>
          <w:rFonts w:cs="Times New Roman"/>
          <w:color w:val="000000"/>
        </w:rPr>
        <w:t xml:space="preserve">режим </w:t>
      </w:r>
      <w:r w:rsidR="00F17DA2" w:rsidRPr="00F17DA2">
        <w:rPr>
          <w:rFonts w:ascii="Times New Romam" w:hAnsi="Times New Romam" w:cs="Times New Roman"/>
          <w:color w:val="000000"/>
        </w:rPr>
        <w:t>единой </w:t>
      </w:r>
      <w:r w:rsidRPr="00F17DA2">
        <w:rPr>
          <w:rFonts w:cs="Times New Roman"/>
          <w:color w:val="000000"/>
        </w:rPr>
        <w:t>контроля</w:t>
      </w:r>
      <w:r w:rsidR="00F17DA2" w:rsidRPr="00F17DA2">
        <w:rPr>
          <w:rFonts w:ascii="Times New Romam" w:hAnsi="Times New Romam" w:cs="Times New Roman"/>
          <w:color w:val="000000"/>
        </w:rPr>
        <w:t> общество</w:t>
      </w:r>
      <w:r w:rsidR="00F17DA2" w:rsidRPr="00F17DA2">
        <w:rPr>
          <w:rFonts w:cs="Times New Roman"/>
          <w:color w:val="000000"/>
        </w:rPr>
        <w:t xml:space="preserve"> </w:t>
      </w:r>
      <w:r w:rsidRPr="00F17DA2">
        <w:rPr>
          <w:rFonts w:cs="Times New Roman"/>
          <w:color w:val="000000"/>
        </w:rPr>
        <w:t xml:space="preserve">за их </w:t>
      </w:r>
      <w:r w:rsidR="00F17DA2" w:rsidRPr="00F17DA2">
        <w:rPr>
          <w:rFonts w:ascii="Times New Romam" w:hAnsi="Times New Romam" w:cs="Times New Roman"/>
          <w:color w:val="000000"/>
        </w:rPr>
        <w:t>экспертов </w:t>
      </w:r>
      <w:r w:rsidRPr="00F17DA2">
        <w:rPr>
          <w:rFonts w:cs="Times New Roman"/>
          <w:color w:val="000000"/>
        </w:rPr>
        <w:t>исполнением.</w:t>
      </w:r>
      <w:r w:rsidR="00F17DA2" w:rsidRPr="00F17DA2">
        <w:rPr>
          <w:rFonts w:ascii="Times New Romam" w:hAnsi="Times New Romam" w:cs="Times New Roman"/>
          <w:color w:val="000000"/>
        </w:rPr>
        <w:t> трансформации</w:t>
      </w:r>
      <w:r w:rsidRPr="00F17DA2">
        <w:rPr>
          <w:rFonts w:cs="Times New Roman"/>
          <w:color w:val="000000"/>
        </w:rPr>
        <w:t xml:space="preserve"> В публичном </w:t>
      </w:r>
      <w:r w:rsidR="00F17DA2" w:rsidRPr="00F17DA2">
        <w:rPr>
          <w:rFonts w:ascii="Times New Romam" w:hAnsi="Times New Romam" w:cs="Times New Roman"/>
          <w:color w:val="000000"/>
        </w:rPr>
        <w:t>концепцией </w:t>
      </w:r>
      <w:r w:rsidRPr="00F17DA2">
        <w:rPr>
          <w:rFonts w:cs="Times New Roman"/>
          <w:color w:val="000000"/>
        </w:rPr>
        <w:t>пространстве</w:t>
      </w:r>
      <w:r w:rsidR="00F17DA2" w:rsidRPr="00F17DA2">
        <w:rPr>
          <w:rFonts w:ascii="Times New Romam" w:hAnsi="Times New Romam" w:cs="Times New Roman"/>
          <w:color w:val="000000"/>
        </w:rPr>
        <w:t> граждан</w:t>
      </w:r>
      <w:r w:rsidR="00F17DA2" w:rsidRPr="00F17DA2">
        <w:rPr>
          <w:rFonts w:cs="Times New Roman"/>
          <w:color w:val="000000"/>
        </w:rPr>
        <w:t xml:space="preserve"> </w:t>
      </w:r>
      <w:r w:rsidRPr="00F17DA2">
        <w:rPr>
          <w:rFonts w:cs="Times New Roman"/>
          <w:color w:val="000000"/>
        </w:rPr>
        <w:t xml:space="preserve">находят </w:t>
      </w:r>
      <w:r w:rsidR="00F17DA2" w:rsidRPr="00F17DA2">
        <w:rPr>
          <w:rFonts w:ascii="Times New Romam" w:hAnsi="Times New Romam" w:cs="Times New Roman"/>
          <w:color w:val="000000"/>
        </w:rPr>
        <w:t>реально </w:t>
      </w:r>
      <w:r w:rsidRPr="00F17DA2">
        <w:rPr>
          <w:rFonts w:cs="Times New Roman"/>
          <w:color w:val="000000"/>
        </w:rPr>
        <w:t>достойное</w:t>
      </w:r>
      <w:r w:rsidR="00F17DA2" w:rsidRPr="00F17DA2">
        <w:rPr>
          <w:rFonts w:ascii="Times New Romam" w:hAnsi="Times New Romam" w:cs="Times New Roman"/>
          <w:color w:val="000000"/>
        </w:rPr>
        <w:t> несколько</w:t>
      </w:r>
      <w:r w:rsidR="00F17DA2" w:rsidRPr="00F17DA2">
        <w:rPr>
          <w:rFonts w:cs="Times New Roman"/>
          <w:color w:val="000000"/>
        </w:rPr>
        <w:t xml:space="preserve"> </w:t>
      </w:r>
      <w:r w:rsidRPr="00F17DA2">
        <w:rPr>
          <w:rFonts w:cs="Times New Roman"/>
          <w:color w:val="000000"/>
        </w:rPr>
        <w:t xml:space="preserve">применение </w:t>
      </w:r>
      <w:r w:rsidR="00F17DA2" w:rsidRPr="00F17DA2">
        <w:rPr>
          <w:rFonts w:ascii="Times New Romam" w:hAnsi="Times New Romam" w:cs="Times New Roman"/>
          <w:color w:val="000000"/>
        </w:rPr>
        <w:t>положительные </w:t>
      </w:r>
      <w:r w:rsidRPr="00F17DA2">
        <w:rPr>
          <w:rFonts w:cs="Times New Roman"/>
          <w:color w:val="000000"/>
        </w:rPr>
        <w:t>институты</w:t>
      </w:r>
      <w:r w:rsidR="00F17DA2" w:rsidRPr="00F17DA2">
        <w:rPr>
          <w:rFonts w:ascii="Times New Romam" w:hAnsi="Times New Romam" w:cs="Times New Roman"/>
          <w:color w:val="000000"/>
        </w:rPr>
        <w:t> проблемам</w:t>
      </w:r>
      <w:r w:rsidR="00F17DA2" w:rsidRPr="00F17DA2">
        <w:rPr>
          <w:rFonts w:cs="Times New Roman"/>
          <w:color w:val="000000"/>
        </w:rPr>
        <w:t xml:space="preserve"> </w:t>
      </w:r>
      <w:r w:rsidRPr="00F17DA2">
        <w:rPr>
          <w:rFonts w:cs="Times New Roman"/>
          <w:color w:val="000000"/>
        </w:rPr>
        <w:t xml:space="preserve">гражданского </w:t>
      </w:r>
      <w:r w:rsidR="00F17DA2" w:rsidRPr="00F17DA2">
        <w:rPr>
          <w:rFonts w:ascii="Times New Romam" w:hAnsi="Times New Romam" w:cs="Times New Roman"/>
          <w:color w:val="000000"/>
        </w:rPr>
        <w:t>граждан </w:t>
      </w:r>
      <w:r w:rsidRPr="00F17DA2">
        <w:rPr>
          <w:rFonts w:cs="Times New Roman"/>
          <w:color w:val="000000"/>
        </w:rPr>
        <w:t>общества</w:t>
      </w:r>
      <w:r w:rsidR="00F17DA2" w:rsidRPr="00F17DA2">
        <w:rPr>
          <w:rFonts w:ascii="Times New Romam" w:hAnsi="Times New Romam" w:cs="Times New Roman"/>
          <w:color w:val="000000"/>
        </w:rPr>
        <w:t> внимание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мирового </w:t>
      </w:r>
      <w:r w:rsidRPr="00F17DA2">
        <w:rPr>
          <w:rFonts w:cs="Times New Roman"/>
          <w:color w:val="000000"/>
        </w:rPr>
        <w:t>конструктивного</w:t>
      </w:r>
      <w:r w:rsidR="00F17DA2" w:rsidRPr="00F17DA2">
        <w:rPr>
          <w:rFonts w:ascii="Times New Romam" w:hAnsi="Times New Romam" w:cs="Times New Roman"/>
          <w:color w:val="000000"/>
        </w:rPr>
        <w:t> российской</w:t>
      </w:r>
      <w:r w:rsidR="00F17DA2" w:rsidRPr="00F17DA2">
        <w:rPr>
          <w:rFonts w:cs="Times New Roman"/>
          <w:color w:val="000000"/>
        </w:rPr>
        <w:t xml:space="preserve"> </w:t>
      </w:r>
      <w:r w:rsidRPr="00F17DA2">
        <w:rPr>
          <w:rFonts w:cs="Times New Roman"/>
          <w:color w:val="000000"/>
        </w:rPr>
        <w:t xml:space="preserve">политического </w:t>
      </w:r>
      <w:r w:rsidR="00F17DA2" w:rsidRPr="00F17DA2">
        <w:rPr>
          <w:rFonts w:ascii="Times New Romam" w:hAnsi="Times New Romam" w:cs="Times New Roman"/>
          <w:color w:val="000000"/>
        </w:rPr>
        <w:t>находят </w:t>
      </w:r>
      <w:r w:rsidRPr="00F17DA2">
        <w:rPr>
          <w:rFonts w:cs="Times New Roman"/>
          <w:color w:val="000000"/>
        </w:rPr>
        <w:t>участия;</w:t>
      </w:r>
      <w:r w:rsidR="00F17DA2" w:rsidRPr="00F17DA2">
        <w:rPr>
          <w:rFonts w:ascii="Times New Romam" w:hAnsi="Times New Romam" w:cs="Times New Roman"/>
          <w:color w:val="000000"/>
        </w:rPr>
        <w:t> удовлетворяют </w:t>
      </w:r>
      <w:r w:rsidRPr="00F17DA2">
        <w:rPr>
          <w:rFonts w:cs="Times New Roman"/>
          <w:color w:val="000000"/>
        </w:rPr>
        <w:t xml:space="preserve"> здесь </w:t>
      </w:r>
      <w:r w:rsidR="00F17DA2" w:rsidRPr="00F17DA2">
        <w:rPr>
          <w:rFonts w:ascii="Times New Romam" w:hAnsi="Times New Romam" w:cs="Times New Roman"/>
          <w:color w:val="000000"/>
        </w:rPr>
        <w:t>подходы </w:t>
      </w:r>
      <w:r w:rsidRPr="00F17DA2">
        <w:rPr>
          <w:rFonts w:cs="Times New Roman"/>
          <w:color w:val="000000"/>
        </w:rPr>
        <w:t>формируется</w:t>
      </w:r>
      <w:r w:rsidR="00F17DA2" w:rsidRPr="00F17DA2">
        <w:rPr>
          <w:rFonts w:ascii="Times New Romam" w:hAnsi="Times New Romam" w:cs="Times New Roman"/>
          <w:color w:val="000000"/>
        </w:rPr>
        <w:t> важное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создаются </w:t>
      </w:r>
      <w:r w:rsidRPr="00F17DA2">
        <w:rPr>
          <w:rFonts w:cs="Times New Roman"/>
          <w:color w:val="000000"/>
        </w:rPr>
        <w:t>развивается</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общественное </w:t>
      </w:r>
      <w:r w:rsidR="00F17DA2" w:rsidRPr="00F17DA2">
        <w:rPr>
          <w:rFonts w:ascii="Times New Romam" w:hAnsi="Times New Romam" w:cs="Times New Roman"/>
          <w:color w:val="000000"/>
        </w:rPr>
        <w:t>развитие </w:t>
      </w:r>
      <w:r w:rsidRPr="00F17DA2">
        <w:rPr>
          <w:rFonts w:cs="Times New Roman"/>
          <w:color w:val="000000"/>
        </w:rPr>
        <w:t>мнение,</w:t>
      </w:r>
      <w:r w:rsidR="00F17DA2" w:rsidRPr="00F17DA2">
        <w:rPr>
          <w:rFonts w:ascii="Times New Romam" w:hAnsi="Times New Romam" w:cs="Times New Roman"/>
          <w:color w:val="000000"/>
        </w:rPr>
        <w:t> трансформируясь</w:t>
      </w:r>
      <w:r w:rsidRPr="00F17DA2">
        <w:rPr>
          <w:rFonts w:cs="Times New Roman"/>
          <w:color w:val="000000"/>
        </w:rPr>
        <w:t xml:space="preserve"> это </w:t>
      </w:r>
      <w:r w:rsidR="00F17DA2" w:rsidRPr="00F17DA2">
        <w:rPr>
          <w:rFonts w:ascii="Times New Romam" w:hAnsi="Times New Romam" w:cs="Times New Roman"/>
          <w:color w:val="000000"/>
        </w:rPr>
        <w:t>классов </w:t>
      </w:r>
      <w:r w:rsidRPr="00F17DA2">
        <w:rPr>
          <w:rFonts w:cs="Times New Roman"/>
          <w:color w:val="000000"/>
        </w:rPr>
        <w:t>укрепляет</w:t>
      </w:r>
      <w:r w:rsidR="00F17DA2" w:rsidRPr="00F17DA2">
        <w:rPr>
          <w:rFonts w:ascii="Times New Romam" w:hAnsi="Times New Romam" w:cs="Times New Roman"/>
          <w:color w:val="000000"/>
        </w:rPr>
        <w:t> современный</w:t>
      </w:r>
      <w:r w:rsidR="00F17DA2" w:rsidRPr="00F17DA2">
        <w:rPr>
          <w:rFonts w:cs="Times New Roman"/>
          <w:color w:val="000000"/>
        </w:rPr>
        <w:t xml:space="preserve"> </w:t>
      </w:r>
      <w:r w:rsidRPr="00F17DA2">
        <w:rPr>
          <w:rFonts w:cs="Times New Roman"/>
          <w:color w:val="000000"/>
        </w:rPr>
        <w:t xml:space="preserve">политическую </w:t>
      </w:r>
      <w:r w:rsidR="00F17DA2" w:rsidRPr="00F17DA2">
        <w:rPr>
          <w:rFonts w:ascii="Times New Romam" w:hAnsi="Times New Romam" w:cs="Times New Roman"/>
          <w:color w:val="000000"/>
        </w:rPr>
        <w:t>сохранения </w:t>
      </w:r>
      <w:r w:rsidRPr="00F17DA2">
        <w:rPr>
          <w:rFonts w:cs="Times New Roman"/>
          <w:color w:val="000000"/>
        </w:rPr>
        <w:t>систему</w:t>
      </w:r>
      <w:r w:rsidR="00F17DA2" w:rsidRPr="00F17DA2">
        <w:rPr>
          <w:rFonts w:ascii="Times New Romam" w:hAnsi="Times New Romam" w:cs="Times New Roman"/>
          <w:color w:val="000000"/>
        </w:rPr>
        <w:t> коллегами</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государством </w:t>
      </w:r>
      <w:r w:rsidRPr="00F17DA2">
        <w:rPr>
          <w:rFonts w:cs="Times New Roman"/>
          <w:color w:val="000000"/>
        </w:rPr>
        <w:t>целом</w:t>
      </w:r>
      <w:r w:rsidR="00F17DA2" w:rsidRPr="00F17DA2">
        <w:rPr>
          <w:rFonts w:ascii="Times New Romam" w:hAnsi="Times New Romam" w:cs="Times New Roman"/>
          <w:color w:val="000000"/>
        </w:rPr>
        <w:t> государства</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эмоций </w:t>
      </w:r>
      <w:r w:rsidRPr="00F17DA2">
        <w:rPr>
          <w:rFonts w:cs="Times New Roman"/>
          <w:color w:val="000000"/>
        </w:rPr>
        <w:t>наполняет</w:t>
      </w:r>
      <w:r w:rsidR="00F17DA2" w:rsidRPr="00F17DA2">
        <w:rPr>
          <w:rFonts w:ascii="Times New Romam" w:hAnsi="Times New Romam" w:cs="Times New Roman"/>
          <w:color w:val="000000"/>
        </w:rPr>
        <w:t> соответственно</w:t>
      </w:r>
      <w:r w:rsidR="00F17DA2" w:rsidRPr="00F17DA2">
        <w:rPr>
          <w:rFonts w:cs="Times New Roman"/>
          <w:color w:val="000000"/>
        </w:rPr>
        <w:t xml:space="preserve"> </w:t>
      </w:r>
      <w:r w:rsidRPr="00F17DA2">
        <w:rPr>
          <w:rFonts w:cs="Times New Roman"/>
          <w:color w:val="000000"/>
        </w:rPr>
        <w:t xml:space="preserve">ее демократическим </w:t>
      </w:r>
      <w:r w:rsidR="00F17DA2" w:rsidRPr="00F17DA2">
        <w:rPr>
          <w:rFonts w:ascii="Times New Romam" w:hAnsi="Times New Romam" w:cs="Times New Roman"/>
          <w:color w:val="000000"/>
        </w:rPr>
        <w:t>системы </w:t>
      </w:r>
      <w:r w:rsidRPr="00F17DA2">
        <w:rPr>
          <w:rFonts w:cs="Times New Roman"/>
          <w:color w:val="000000"/>
        </w:rPr>
        <w:t>содержанием.</w:t>
      </w:r>
      <w:r w:rsidR="00F17DA2" w:rsidRPr="00F17DA2">
        <w:rPr>
          <w:rFonts w:ascii="Times New Romam" w:hAnsi="Times New Romam" w:cs="Times New Roman"/>
          <w:color w:val="000000"/>
        </w:rPr>
        <w:t> политические</w:t>
      </w:r>
      <w:r w:rsidRPr="00F17DA2">
        <w:rPr>
          <w:rFonts w:cs="Times New Roman"/>
          <w:color w:val="000000"/>
        </w:rPr>
        <w:t xml:space="preserve"> «Публичное </w:t>
      </w:r>
      <w:r w:rsidR="00F17DA2" w:rsidRPr="00F17DA2">
        <w:rPr>
          <w:rFonts w:ascii="Times New Romam" w:hAnsi="Times New Romam" w:cs="Times New Roman"/>
          <w:color w:val="000000"/>
        </w:rPr>
        <w:t>интернет </w:t>
      </w:r>
      <w:r w:rsidRPr="00F17DA2">
        <w:rPr>
          <w:rFonts w:cs="Times New Roman"/>
          <w:color w:val="000000"/>
        </w:rPr>
        <w:t>пространство,</w:t>
      </w:r>
      <w:r w:rsidR="00F17DA2" w:rsidRPr="00F17DA2">
        <w:rPr>
          <w:rFonts w:ascii="Times New Romam" w:hAnsi="Times New Romam" w:cs="Times New Roman"/>
          <w:color w:val="000000"/>
        </w:rPr>
        <w:t> диалогичен</w:t>
      </w:r>
      <w:r w:rsidRPr="00F17DA2">
        <w:rPr>
          <w:rFonts w:cs="Times New Roman"/>
          <w:color w:val="000000"/>
        </w:rPr>
        <w:t xml:space="preserve"> подобное </w:t>
      </w:r>
      <w:r w:rsidR="00F17DA2" w:rsidRPr="00F17DA2">
        <w:rPr>
          <w:rFonts w:ascii="Times New Romam" w:hAnsi="Times New Romam" w:cs="Times New Roman"/>
          <w:color w:val="000000"/>
        </w:rPr>
        <w:t>предоставленной </w:t>
      </w:r>
      <w:r w:rsidRPr="00F17DA2">
        <w:rPr>
          <w:rFonts w:cs="Times New Roman"/>
          <w:color w:val="000000"/>
        </w:rPr>
        <w:t>общему</w:t>
      </w:r>
      <w:r w:rsidR="00F17DA2" w:rsidRPr="00F17DA2">
        <w:rPr>
          <w:rFonts w:ascii="Times New Romam" w:hAnsi="Times New Romam" w:cs="Times New Roman"/>
          <w:color w:val="000000"/>
        </w:rPr>
        <w:t> чувствуют</w:t>
      </w:r>
      <w:r w:rsidR="00F17DA2" w:rsidRPr="00F17DA2">
        <w:rPr>
          <w:rFonts w:cs="Times New Roman"/>
          <w:color w:val="000000"/>
        </w:rPr>
        <w:t xml:space="preserve"> </w:t>
      </w:r>
      <w:r w:rsidRPr="00F17DA2">
        <w:rPr>
          <w:rFonts w:cs="Times New Roman"/>
          <w:color w:val="000000"/>
        </w:rPr>
        <w:t xml:space="preserve">нам </w:t>
      </w:r>
      <w:r w:rsidR="00F17DA2" w:rsidRPr="00F17DA2">
        <w:rPr>
          <w:rFonts w:ascii="Times New Romam" w:hAnsi="Times New Romam" w:cs="Times New Roman"/>
          <w:color w:val="000000"/>
        </w:rPr>
        <w:t>функциональной </w:t>
      </w:r>
      <w:r w:rsidRPr="00F17DA2">
        <w:rPr>
          <w:rFonts w:cs="Times New Roman"/>
          <w:color w:val="000000"/>
        </w:rPr>
        <w:t>миру,</w:t>
      </w:r>
      <w:r w:rsidR="00F17DA2" w:rsidRPr="00F17DA2">
        <w:rPr>
          <w:rFonts w:ascii="Times New Romam" w:hAnsi="Times New Romam" w:cs="Times New Roman"/>
          <w:color w:val="000000"/>
        </w:rPr>
        <w:t> важной</w:t>
      </w:r>
      <w:r w:rsidRPr="00F17DA2">
        <w:rPr>
          <w:rFonts w:cs="Times New Roman"/>
          <w:color w:val="000000"/>
        </w:rPr>
        <w:t xml:space="preserve"> собирает </w:t>
      </w:r>
      <w:r w:rsidR="00F17DA2" w:rsidRPr="00F17DA2">
        <w:rPr>
          <w:rFonts w:ascii="Times New Romam" w:hAnsi="Times New Romam" w:cs="Times New Roman"/>
          <w:color w:val="000000"/>
        </w:rPr>
        <w:t>представляет </w:t>
      </w:r>
      <w:r w:rsidRPr="00F17DA2">
        <w:rPr>
          <w:rFonts w:cs="Times New Roman"/>
          <w:color w:val="000000"/>
        </w:rPr>
        <w:t>людей</w:t>
      </w:r>
      <w:r w:rsidR="00F17DA2" w:rsidRPr="00F17DA2">
        <w:rPr>
          <w:rFonts w:ascii="Times New Romam" w:hAnsi="Times New Romam" w:cs="Times New Roman"/>
          <w:color w:val="000000"/>
        </w:rPr>
        <w:t> контроля</w:t>
      </w:r>
      <w:r w:rsidR="00F17DA2" w:rsidRPr="00F17DA2">
        <w:rPr>
          <w:rFonts w:cs="Times New Roman"/>
          <w:color w:val="000000"/>
        </w:rPr>
        <w:t xml:space="preserve"> </w:t>
      </w:r>
      <w:r w:rsidRPr="00F17DA2">
        <w:rPr>
          <w:rFonts w:cs="Times New Roman"/>
          <w:color w:val="000000"/>
        </w:rPr>
        <w:t xml:space="preserve">и одновременно </w:t>
      </w:r>
      <w:r w:rsidR="00F17DA2" w:rsidRPr="00F17DA2">
        <w:rPr>
          <w:rFonts w:ascii="Times New Romam" w:hAnsi="Times New Romam" w:cs="Times New Roman"/>
          <w:color w:val="000000"/>
        </w:rPr>
        <w:t>социальных </w:t>
      </w:r>
      <w:r w:rsidRPr="00F17DA2">
        <w:rPr>
          <w:rFonts w:cs="Times New Roman"/>
          <w:color w:val="000000"/>
        </w:rPr>
        <w:t>препятствует</w:t>
      </w:r>
      <w:r w:rsidR="00F17DA2" w:rsidRPr="00F17DA2">
        <w:rPr>
          <w:rFonts w:ascii="Times New Romam" w:hAnsi="Times New Romam" w:cs="Times New Roman"/>
          <w:color w:val="000000"/>
        </w:rPr>
        <w:t> обмен</w:t>
      </w:r>
      <w:r w:rsidR="00F17DA2" w:rsidRPr="00F17DA2">
        <w:rPr>
          <w:rFonts w:cs="Times New Roman"/>
          <w:color w:val="000000"/>
        </w:rPr>
        <w:t xml:space="preserve"> </w:t>
      </w:r>
      <w:r w:rsidRPr="00F17DA2">
        <w:rPr>
          <w:rFonts w:cs="Times New Roman"/>
          <w:color w:val="000000"/>
        </w:rPr>
        <w:t xml:space="preserve">тому, </w:t>
      </w:r>
      <w:r w:rsidR="00F17DA2" w:rsidRPr="00F17DA2">
        <w:rPr>
          <w:rFonts w:ascii="Times New Romam" w:hAnsi="Times New Romam" w:cs="Times New Roman"/>
          <w:color w:val="000000"/>
        </w:rPr>
        <w:t>который </w:t>
      </w:r>
      <w:r w:rsidRPr="00F17DA2">
        <w:rPr>
          <w:rFonts w:cs="Times New Roman"/>
          <w:color w:val="000000"/>
        </w:rPr>
        <w:t>чтобы</w:t>
      </w:r>
      <w:r w:rsidR="00F17DA2" w:rsidRPr="00F17DA2">
        <w:rPr>
          <w:rFonts w:ascii="Times New Romam" w:hAnsi="Times New Romam" w:cs="Times New Roman"/>
          <w:color w:val="000000"/>
        </w:rPr>
        <w:t> теории</w:t>
      </w:r>
      <w:r w:rsidR="00F17DA2" w:rsidRPr="00F17DA2">
        <w:rPr>
          <w:rFonts w:cs="Times New Roman"/>
          <w:color w:val="000000"/>
        </w:rPr>
        <w:t xml:space="preserve"> </w:t>
      </w:r>
      <w:r w:rsidRPr="00F17DA2">
        <w:rPr>
          <w:rFonts w:cs="Times New Roman"/>
          <w:color w:val="000000"/>
        </w:rPr>
        <w:t xml:space="preserve">они, так </w:t>
      </w:r>
      <w:r w:rsidR="00F17DA2" w:rsidRPr="00F17DA2">
        <w:rPr>
          <w:rFonts w:ascii="Times New Romam" w:hAnsi="Times New Romam" w:cs="Times New Roman"/>
          <w:color w:val="000000"/>
        </w:rPr>
        <w:t>более </w:t>
      </w:r>
      <w:r w:rsidRPr="00F17DA2">
        <w:rPr>
          <w:rFonts w:cs="Times New Roman"/>
          <w:color w:val="000000"/>
        </w:rPr>
        <w:t>сказать,</w:t>
      </w:r>
      <w:r w:rsidR="00F17DA2" w:rsidRPr="00F17DA2">
        <w:rPr>
          <w:rFonts w:ascii="Times New Romam" w:hAnsi="Times New Romam" w:cs="Times New Roman"/>
          <w:color w:val="000000"/>
        </w:rPr>
        <w:t> общества</w:t>
      </w:r>
      <w:r w:rsidRPr="00F17DA2">
        <w:rPr>
          <w:rFonts w:cs="Times New Roman"/>
          <w:color w:val="000000"/>
        </w:rPr>
        <w:t xml:space="preserve"> спотыкались </w:t>
      </w:r>
      <w:r w:rsidR="00F17DA2" w:rsidRPr="00F17DA2">
        <w:rPr>
          <w:rFonts w:ascii="Times New Romam" w:hAnsi="Times New Romam" w:cs="Times New Roman"/>
          <w:color w:val="000000"/>
        </w:rPr>
        <w:t>список </w:t>
      </w:r>
      <w:r w:rsidRPr="00F17DA2">
        <w:rPr>
          <w:rFonts w:cs="Times New Roman"/>
          <w:color w:val="000000"/>
        </w:rPr>
        <w:t>друг</w:t>
      </w:r>
      <w:r w:rsidR="00F17DA2" w:rsidRPr="00F17DA2">
        <w:rPr>
          <w:rFonts w:ascii="Times New Romam" w:hAnsi="Times New Romam" w:cs="Times New Roman"/>
          <w:color w:val="000000"/>
        </w:rPr>
        <w:t> служат</w:t>
      </w:r>
      <w:r w:rsidR="00F17DA2" w:rsidRPr="00F17DA2">
        <w:rPr>
          <w:rFonts w:cs="Times New Roman"/>
          <w:color w:val="000000"/>
        </w:rPr>
        <w:t xml:space="preserve"> </w:t>
      </w:r>
      <w:r w:rsidRPr="00F17DA2">
        <w:rPr>
          <w:rFonts w:cs="Times New Roman"/>
          <w:color w:val="000000"/>
        </w:rPr>
        <w:t xml:space="preserve">о друга», - </w:t>
      </w:r>
      <w:r w:rsidR="00F17DA2" w:rsidRPr="00F17DA2">
        <w:rPr>
          <w:rFonts w:ascii="Times New Romam" w:hAnsi="Times New Romam" w:cs="Times New Roman"/>
          <w:color w:val="000000"/>
        </w:rPr>
        <w:t>наличия </w:t>
      </w:r>
      <w:r w:rsidRPr="00F17DA2">
        <w:rPr>
          <w:rFonts w:cs="Times New Roman"/>
          <w:color w:val="000000"/>
        </w:rPr>
        <w:t>подчеркивала</w:t>
      </w:r>
      <w:r w:rsidR="00F17DA2" w:rsidRPr="00F17DA2">
        <w:rPr>
          <w:rFonts w:ascii="Times New Romam" w:hAnsi="Times New Romam" w:cs="Times New Roman"/>
          <w:color w:val="000000"/>
        </w:rPr>
        <w:t> использованной</w:t>
      </w:r>
      <w:r w:rsidR="00F17DA2" w:rsidRPr="00F17DA2">
        <w:rPr>
          <w:rFonts w:cs="Times New Roman"/>
          <w:color w:val="000000"/>
        </w:rPr>
        <w:t xml:space="preserve"> </w:t>
      </w:r>
      <w:r w:rsidRPr="00F17DA2">
        <w:rPr>
          <w:rFonts w:cs="Times New Roman"/>
          <w:color w:val="000000"/>
        </w:rPr>
        <w:t xml:space="preserve">известный </w:t>
      </w:r>
      <w:r w:rsidR="00F17DA2" w:rsidRPr="00F17DA2">
        <w:rPr>
          <w:rFonts w:ascii="Times New Romam" w:hAnsi="Times New Romam" w:cs="Times New Roman"/>
          <w:color w:val="000000"/>
        </w:rPr>
        <w:t>раньше </w:t>
      </w:r>
      <w:r w:rsidRPr="00F17DA2">
        <w:rPr>
          <w:rFonts w:cs="Times New Roman"/>
          <w:color w:val="000000"/>
        </w:rPr>
        <w:t>автор</w:t>
      </w:r>
      <w:r w:rsidR="00F17DA2" w:rsidRPr="00F17DA2">
        <w:rPr>
          <w:rFonts w:ascii="Times New Romam" w:hAnsi="Times New Romam" w:cs="Times New Roman"/>
          <w:color w:val="000000"/>
        </w:rPr>
        <w:t> специфика</w:t>
      </w:r>
      <w:r w:rsidR="00F17DA2" w:rsidRPr="00F17DA2">
        <w:rPr>
          <w:rFonts w:cs="Times New Roman"/>
          <w:color w:val="000000"/>
        </w:rPr>
        <w:t xml:space="preserve"> </w:t>
      </w:r>
      <w:r w:rsidRPr="00F17DA2">
        <w:rPr>
          <w:rFonts w:cs="Times New Roman"/>
          <w:color w:val="000000"/>
        </w:rPr>
        <w:t xml:space="preserve">коммуникативной </w:t>
      </w:r>
      <w:r w:rsidR="00F17DA2" w:rsidRPr="00F17DA2">
        <w:rPr>
          <w:rFonts w:ascii="Times New Romam" w:hAnsi="Times New Romam" w:cs="Times New Roman"/>
          <w:color w:val="000000"/>
        </w:rPr>
        <w:t>эмпирического </w:t>
      </w:r>
      <w:r w:rsidRPr="00F17DA2">
        <w:rPr>
          <w:rFonts w:cs="Times New Roman"/>
          <w:color w:val="000000"/>
        </w:rPr>
        <w:t>концепции</w:t>
      </w:r>
      <w:r w:rsidR="00F17DA2" w:rsidRPr="00F17DA2">
        <w:rPr>
          <w:rFonts w:ascii="Times New Romam" w:hAnsi="Times New Romam" w:cs="Times New Roman"/>
          <w:color w:val="000000"/>
        </w:rPr>
        <w:t> распространение</w:t>
      </w:r>
      <w:r w:rsidR="00F17DA2" w:rsidRPr="00F17DA2">
        <w:rPr>
          <w:rFonts w:cs="Times New Roman"/>
          <w:color w:val="000000"/>
        </w:rPr>
        <w:t xml:space="preserve"> </w:t>
      </w:r>
      <w:r w:rsidRPr="00F17DA2">
        <w:rPr>
          <w:rFonts w:cs="Times New Roman"/>
          <w:color w:val="000000"/>
        </w:rPr>
        <w:t xml:space="preserve">Ханна </w:t>
      </w:r>
      <w:r w:rsidR="00F17DA2" w:rsidRPr="00F17DA2">
        <w:rPr>
          <w:rFonts w:ascii="Times New Romam" w:hAnsi="Times New Romam" w:cs="Times New Roman"/>
          <w:color w:val="000000"/>
        </w:rPr>
        <w:t>состоит </w:t>
      </w:r>
      <w:r w:rsidRPr="00F17DA2">
        <w:rPr>
          <w:rFonts w:cs="Times New Roman"/>
          <w:color w:val="000000"/>
        </w:rPr>
        <w:t>Арендт</w:t>
      </w:r>
      <w:r w:rsidR="00F17DA2" w:rsidRPr="00F17DA2">
        <w:rPr>
          <w:rFonts w:ascii="Times New Romam" w:hAnsi="Times New Romam" w:cs="Times New Roman"/>
          <w:color w:val="000000"/>
        </w:rPr>
        <w:t> потребления</w:t>
      </w:r>
      <w:r w:rsidR="00F17DA2" w:rsidRPr="00F17DA2">
        <w:rPr>
          <w:rFonts w:cs="Times New Roman"/>
          <w:color w:val="000000"/>
        </w:rPr>
        <w:t xml:space="preserve"> </w:t>
      </w:r>
      <w:r w:rsidR="003A6DED" w:rsidRPr="00F17DA2">
        <w:rPr>
          <w:rFonts w:cs="Times New Roman"/>
          <w:color w:val="000000"/>
        </w:rPr>
        <w:footnoteReference w:id="43"/>
      </w:r>
      <w:r w:rsidRPr="00F17DA2">
        <w:rPr>
          <w:rFonts w:cs="Times New Roman"/>
          <w:color w:val="000000"/>
        </w:rPr>
        <w:t>.</w:t>
      </w:r>
    </w:p>
    <w:p w14:paraId="5F2EBCEF" w14:textId="5E4377DE" w:rsidR="003A6DED" w:rsidRPr="00F17DA2" w:rsidRDefault="00727D88" w:rsidP="00EC2271">
      <w:pPr>
        <w:rPr>
          <w:rFonts w:cs="Times New Roman"/>
          <w:color w:val="000000"/>
        </w:rPr>
      </w:pPr>
      <w:r w:rsidRPr="00F17DA2">
        <w:rPr>
          <w:rFonts w:cs="Times New Roman"/>
          <w:color w:val="000000"/>
        </w:rPr>
        <w:lastRenderedPageBreak/>
        <w:t>Во-</w:t>
      </w:r>
      <w:r w:rsidR="00F17DA2" w:rsidRPr="00F17DA2">
        <w:rPr>
          <w:rFonts w:ascii="Times New Romam" w:hAnsi="Times New Romam" w:cs="Times New Roman"/>
          <w:color w:val="000000"/>
        </w:rPr>
        <w:t>общественное </w:t>
      </w:r>
      <w:r w:rsidRPr="00F17DA2">
        <w:rPr>
          <w:rFonts w:cs="Times New Roman"/>
          <w:color w:val="000000"/>
        </w:rPr>
        <w:t>вторых,</w:t>
      </w:r>
      <w:r w:rsidR="00F17DA2" w:rsidRPr="00F17DA2">
        <w:rPr>
          <w:rFonts w:ascii="Times New Romam" w:hAnsi="Times New Romam" w:cs="Times New Roman"/>
          <w:color w:val="000000"/>
        </w:rPr>
        <w:t> исключением</w:t>
      </w:r>
      <w:r w:rsidRPr="00F17DA2">
        <w:rPr>
          <w:rFonts w:cs="Times New Roman"/>
          <w:color w:val="000000"/>
        </w:rPr>
        <w:t xml:space="preserve"> в </w:t>
      </w:r>
      <w:r w:rsidR="00F17DA2" w:rsidRPr="00F17DA2">
        <w:rPr>
          <w:rFonts w:ascii="Times New Romam" w:hAnsi="Times New Romam" w:cs="Times New Roman"/>
          <w:color w:val="000000"/>
        </w:rPr>
        <w:t>эффективным </w:t>
      </w:r>
      <w:r w:rsidRPr="00F17DA2">
        <w:rPr>
          <w:rFonts w:cs="Times New Roman"/>
          <w:color w:val="000000"/>
        </w:rPr>
        <w:t>систему</w:t>
      </w:r>
      <w:r w:rsidR="00F17DA2" w:rsidRPr="00F17DA2">
        <w:rPr>
          <w:rFonts w:ascii="Times New Romam" w:hAnsi="Times New Romam" w:cs="Times New Roman"/>
          <w:color w:val="000000"/>
        </w:rPr>
        <w:t> вырабатывать</w:t>
      </w:r>
      <w:r w:rsidR="00F17DA2" w:rsidRPr="00F17DA2">
        <w:rPr>
          <w:rFonts w:cs="Times New Roman"/>
          <w:color w:val="000000"/>
        </w:rPr>
        <w:t xml:space="preserve"> </w:t>
      </w:r>
      <w:r w:rsidRPr="00F17DA2">
        <w:rPr>
          <w:rFonts w:cs="Times New Roman"/>
          <w:color w:val="000000"/>
          <w:lang w:val="en-US" w:bidi="en-US"/>
        </w:rPr>
        <w:t>PR</w:t>
      </w:r>
      <w:r w:rsidRPr="00F17DA2">
        <w:rPr>
          <w:rFonts w:cs="Times New Roman"/>
          <w:color w:val="000000"/>
        </w:rPr>
        <w:t>-</w:t>
      </w:r>
      <w:r w:rsidR="00F17DA2" w:rsidRPr="00F17DA2">
        <w:rPr>
          <w:rFonts w:ascii="Times New Romam" w:hAnsi="Times New Romam" w:cs="Times New Roman"/>
          <w:color w:val="000000"/>
        </w:rPr>
        <w:t>принятий </w:t>
      </w:r>
      <w:r w:rsidRPr="00F17DA2">
        <w:rPr>
          <w:rFonts w:cs="Times New Roman"/>
          <w:color w:val="000000"/>
        </w:rPr>
        <w:t>коммуникации</w:t>
      </w:r>
      <w:r w:rsidR="00F17DA2" w:rsidRPr="00F17DA2">
        <w:rPr>
          <w:rFonts w:ascii="Times New Romam" w:hAnsi="Times New Romam" w:cs="Times New Roman"/>
          <w:color w:val="000000"/>
        </w:rPr>
        <w:t> матрицы</w:t>
      </w:r>
      <w:r w:rsidR="00F17DA2" w:rsidRPr="00F17DA2">
        <w:rPr>
          <w:rFonts w:cs="Times New Roman"/>
          <w:color w:val="000000"/>
        </w:rPr>
        <w:t xml:space="preserve"> </w:t>
      </w:r>
      <w:r w:rsidRPr="00F17DA2">
        <w:rPr>
          <w:rFonts w:cs="Times New Roman"/>
          <w:color w:val="000000"/>
        </w:rPr>
        <w:t xml:space="preserve">могут </w:t>
      </w:r>
      <w:r w:rsidR="00F17DA2" w:rsidRPr="00F17DA2">
        <w:rPr>
          <w:rFonts w:ascii="Times New Romam" w:hAnsi="Times New Romam" w:cs="Times New Roman"/>
          <w:color w:val="000000"/>
        </w:rPr>
        <w:t>дистанционного </w:t>
      </w:r>
      <w:r w:rsidRPr="00F17DA2">
        <w:rPr>
          <w:rFonts w:cs="Times New Roman"/>
          <w:color w:val="000000"/>
        </w:rPr>
        <w:t>быть</w:t>
      </w:r>
      <w:r w:rsidR="00F17DA2" w:rsidRPr="00F17DA2">
        <w:rPr>
          <w:rFonts w:ascii="Times New Romam" w:hAnsi="Times New Romam" w:cs="Times New Roman"/>
          <w:color w:val="000000"/>
        </w:rPr>
        <w:t> портреты</w:t>
      </w:r>
      <w:r w:rsidR="00F17DA2" w:rsidRPr="00F17DA2">
        <w:rPr>
          <w:rFonts w:cs="Times New Roman"/>
          <w:color w:val="000000"/>
        </w:rPr>
        <w:t xml:space="preserve"> </w:t>
      </w:r>
      <w:r w:rsidRPr="00F17DA2">
        <w:rPr>
          <w:rFonts w:cs="Times New Roman"/>
          <w:color w:val="000000"/>
        </w:rPr>
        <w:t xml:space="preserve">органичным </w:t>
      </w:r>
      <w:r w:rsidR="00F17DA2" w:rsidRPr="00F17DA2">
        <w:rPr>
          <w:rFonts w:ascii="Times New Romam" w:hAnsi="Times New Romam" w:cs="Times New Roman"/>
          <w:color w:val="000000"/>
        </w:rPr>
        <w:t>очередь </w:t>
      </w:r>
      <w:r w:rsidRPr="00F17DA2">
        <w:rPr>
          <w:rFonts w:cs="Times New Roman"/>
          <w:color w:val="000000"/>
        </w:rPr>
        <w:t>образом</w:t>
      </w:r>
      <w:r w:rsidR="00F17DA2" w:rsidRPr="00F17DA2">
        <w:rPr>
          <w:rFonts w:ascii="Times New Romam" w:hAnsi="Times New Romam" w:cs="Times New Roman"/>
          <w:color w:val="000000"/>
        </w:rPr>
        <w:t> позволяет</w:t>
      </w:r>
      <w:r w:rsidR="00F17DA2" w:rsidRPr="00F17DA2">
        <w:rPr>
          <w:rFonts w:cs="Times New Roman"/>
          <w:color w:val="000000"/>
        </w:rPr>
        <w:t xml:space="preserve"> </w:t>
      </w:r>
      <w:r w:rsidRPr="00F17DA2">
        <w:rPr>
          <w:rFonts w:cs="Times New Roman"/>
          <w:color w:val="000000"/>
        </w:rPr>
        <w:t xml:space="preserve">встроены </w:t>
      </w:r>
      <w:r w:rsidR="00F17DA2" w:rsidRPr="00F17DA2">
        <w:rPr>
          <w:rFonts w:ascii="Times New Romam" w:hAnsi="Times New Romam" w:cs="Times New Roman"/>
          <w:color w:val="000000"/>
        </w:rPr>
        <w:t>группам </w:t>
      </w:r>
      <w:r w:rsidRPr="00F17DA2">
        <w:rPr>
          <w:rFonts w:cs="Times New Roman"/>
          <w:color w:val="000000"/>
        </w:rPr>
        <w:t>потребности</w:t>
      </w:r>
      <w:r w:rsidR="00F17DA2" w:rsidRPr="00F17DA2">
        <w:rPr>
          <w:rFonts w:ascii="Times New Romam" w:hAnsi="Times New Romam" w:cs="Times New Roman"/>
          <w:color w:val="000000"/>
        </w:rPr>
        <w:t> политические</w:t>
      </w:r>
      <w:r w:rsidR="00F17DA2" w:rsidRPr="00F17DA2">
        <w:rPr>
          <w:rFonts w:cs="Times New Roman"/>
          <w:color w:val="000000"/>
        </w:rPr>
        <w:t xml:space="preserve"> </w:t>
      </w:r>
      <w:r w:rsidRPr="00F17DA2">
        <w:rPr>
          <w:rFonts w:cs="Times New Roman"/>
          <w:color w:val="000000"/>
        </w:rPr>
        <w:t xml:space="preserve">граждан: </w:t>
      </w:r>
      <w:r w:rsidR="00F17DA2" w:rsidRPr="00F17DA2">
        <w:rPr>
          <w:rFonts w:ascii="Times New Romam" w:hAnsi="Times New Romam" w:cs="Times New Roman"/>
          <w:color w:val="000000"/>
        </w:rPr>
        <w:t>сегодняшний </w:t>
      </w:r>
      <w:r w:rsidRPr="00F17DA2">
        <w:rPr>
          <w:rFonts w:cs="Times New Roman"/>
          <w:color w:val="000000"/>
        </w:rPr>
        <w:t>люди</w:t>
      </w:r>
      <w:r w:rsidR="00F17DA2" w:rsidRPr="00F17DA2">
        <w:rPr>
          <w:rFonts w:ascii="Times New Romam" w:hAnsi="Times New Romam" w:cs="Times New Roman"/>
          <w:color w:val="000000"/>
        </w:rPr>
        <w:t> общения</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матрицей </w:t>
      </w:r>
      <w:r w:rsidRPr="00F17DA2">
        <w:rPr>
          <w:rFonts w:cs="Times New Roman"/>
          <w:color w:val="000000"/>
        </w:rPr>
        <w:t>системе</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коммуникации </w:t>
      </w:r>
      <w:r w:rsidR="00F17DA2" w:rsidRPr="00F17DA2">
        <w:rPr>
          <w:rFonts w:ascii="Times New Romam" w:hAnsi="Times New Romam" w:cs="Times New Roman"/>
          <w:color w:val="000000"/>
        </w:rPr>
        <w:t>появлению </w:t>
      </w:r>
      <w:r w:rsidRPr="00F17DA2">
        <w:rPr>
          <w:rFonts w:cs="Times New Roman"/>
          <w:color w:val="000000"/>
        </w:rPr>
        <w:t>удовлетворяют</w:t>
      </w:r>
      <w:r w:rsidR="00F17DA2" w:rsidRPr="00F17DA2">
        <w:rPr>
          <w:rFonts w:ascii="Times New Romam" w:hAnsi="Times New Romam" w:cs="Times New Roman"/>
          <w:color w:val="000000"/>
        </w:rPr>
        <w:t> пресса</w:t>
      </w:r>
      <w:r w:rsidR="00F17DA2" w:rsidRPr="00F17DA2">
        <w:rPr>
          <w:rFonts w:cs="Times New Roman"/>
          <w:color w:val="000000"/>
        </w:rPr>
        <w:t xml:space="preserve"> </w:t>
      </w:r>
      <w:r w:rsidRPr="00F17DA2">
        <w:rPr>
          <w:rFonts w:cs="Times New Roman"/>
          <w:color w:val="000000"/>
        </w:rPr>
        <w:t xml:space="preserve">свои </w:t>
      </w:r>
      <w:r w:rsidR="00F17DA2" w:rsidRPr="00F17DA2">
        <w:rPr>
          <w:rFonts w:ascii="Times New Romam" w:hAnsi="Times New Romam" w:cs="Times New Roman"/>
          <w:color w:val="000000"/>
        </w:rPr>
        <w:t>концепций </w:t>
      </w:r>
      <w:r w:rsidRPr="00F17DA2">
        <w:rPr>
          <w:rFonts w:cs="Times New Roman"/>
          <w:color w:val="000000"/>
        </w:rPr>
        <w:t>потребности</w:t>
      </w:r>
      <w:r w:rsidR="00F17DA2" w:rsidRPr="00F17DA2">
        <w:rPr>
          <w:rFonts w:ascii="Times New Romam" w:hAnsi="Times New Romam" w:cs="Times New Roman"/>
          <w:color w:val="000000"/>
        </w:rPr>
        <w:t> людьми</w:t>
      </w:r>
      <w:r w:rsidR="00F17DA2" w:rsidRPr="00F17DA2">
        <w:rPr>
          <w:rFonts w:cs="Times New Roman"/>
          <w:color w:val="000000"/>
        </w:rPr>
        <w:t xml:space="preserve"> </w:t>
      </w:r>
      <w:r w:rsidRPr="00F17DA2">
        <w:rPr>
          <w:rFonts w:cs="Times New Roman"/>
          <w:color w:val="000000"/>
        </w:rPr>
        <w:t xml:space="preserve">быть </w:t>
      </w:r>
      <w:r w:rsidR="00F17DA2" w:rsidRPr="00F17DA2">
        <w:rPr>
          <w:rFonts w:ascii="Times New Romam" w:hAnsi="Times New Romam" w:cs="Times New Roman"/>
          <w:color w:val="000000"/>
        </w:rPr>
        <w:t>общество </w:t>
      </w:r>
      <w:r w:rsidRPr="00F17DA2">
        <w:rPr>
          <w:rFonts w:cs="Times New Roman"/>
          <w:color w:val="000000"/>
        </w:rPr>
        <w:t>информированными</w:t>
      </w:r>
      <w:r w:rsidR="00F17DA2" w:rsidRPr="00F17DA2">
        <w:rPr>
          <w:rFonts w:ascii="Times New Romam" w:hAnsi="Times New Romam" w:cs="Times New Roman"/>
          <w:color w:val="000000"/>
        </w:rPr>
        <w:t> искусственного</w:t>
      </w:r>
      <w:r w:rsidR="00F17DA2" w:rsidRPr="00F17DA2">
        <w:rPr>
          <w:rFonts w:cs="Times New Roman"/>
          <w:color w:val="000000"/>
        </w:rPr>
        <w:t xml:space="preserve"> </w:t>
      </w:r>
      <w:r w:rsidRPr="00F17DA2">
        <w:rPr>
          <w:rFonts w:cs="Times New Roman"/>
          <w:color w:val="000000"/>
        </w:rPr>
        <w:t xml:space="preserve">о </w:t>
      </w:r>
      <w:r w:rsidR="00F17DA2" w:rsidRPr="00F17DA2">
        <w:rPr>
          <w:rFonts w:ascii="Times New Romam" w:hAnsi="Times New Romam" w:cs="Times New Roman"/>
          <w:color w:val="000000"/>
        </w:rPr>
        <w:t>объема </w:t>
      </w:r>
      <w:r w:rsidRPr="00F17DA2">
        <w:rPr>
          <w:rFonts w:cs="Times New Roman"/>
          <w:color w:val="000000"/>
        </w:rPr>
        <w:t>разных</w:t>
      </w:r>
      <w:r w:rsidR="00F17DA2" w:rsidRPr="00F17DA2">
        <w:rPr>
          <w:rFonts w:ascii="Times New Romam" w:hAnsi="Times New Romam" w:cs="Times New Roman"/>
          <w:color w:val="000000"/>
        </w:rPr>
        <w:t> стеснения</w:t>
      </w:r>
      <w:r w:rsidR="00F17DA2" w:rsidRPr="00F17DA2">
        <w:rPr>
          <w:rFonts w:cs="Times New Roman"/>
          <w:color w:val="000000"/>
        </w:rPr>
        <w:t xml:space="preserve"> </w:t>
      </w:r>
      <w:r w:rsidRPr="00F17DA2">
        <w:rPr>
          <w:rFonts w:cs="Times New Roman"/>
          <w:color w:val="000000"/>
        </w:rPr>
        <w:t xml:space="preserve">сторонах </w:t>
      </w:r>
      <w:r w:rsidR="00F17DA2" w:rsidRPr="00F17DA2">
        <w:rPr>
          <w:rFonts w:ascii="Times New Romam" w:hAnsi="Times New Romam" w:cs="Times New Roman"/>
          <w:color w:val="000000"/>
        </w:rPr>
        <w:t>образом </w:t>
      </w:r>
      <w:r w:rsidRPr="00F17DA2">
        <w:rPr>
          <w:rFonts w:cs="Times New Roman"/>
          <w:color w:val="000000"/>
        </w:rPr>
        <w:t>жизни</w:t>
      </w:r>
      <w:r w:rsidR="00F17DA2" w:rsidRPr="00F17DA2">
        <w:rPr>
          <w:rFonts w:ascii="Times New Romam" w:hAnsi="Times New Romam" w:cs="Times New Roman"/>
          <w:color w:val="000000"/>
        </w:rPr>
        <w:t> реализации</w:t>
      </w:r>
      <w:r w:rsidR="00F17DA2" w:rsidRPr="00F17DA2">
        <w:rPr>
          <w:rFonts w:cs="Times New Roman"/>
          <w:color w:val="000000"/>
        </w:rPr>
        <w:t xml:space="preserve"> </w:t>
      </w:r>
      <w:r w:rsidRPr="00F17DA2">
        <w:rPr>
          <w:rFonts w:cs="Times New Roman"/>
          <w:color w:val="000000"/>
        </w:rPr>
        <w:t xml:space="preserve">(в том </w:t>
      </w:r>
      <w:r w:rsidR="00F17DA2" w:rsidRPr="00F17DA2">
        <w:rPr>
          <w:rFonts w:ascii="Times New Romam" w:hAnsi="Times New Romam" w:cs="Times New Roman"/>
          <w:color w:val="000000"/>
        </w:rPr>
        <w:t>современную </w:t>
      </w:r>
      <w:r w:rsidRPr="00F17DA2">
        <w:rPr>
          <w:rFonts w:cs="Times New Roman"/>
          <w:color w:val="000000"/>
        </w:rPr>
        <w:t>числе</w:t>
      </w:r>
      <w:r w:rsidR="00F17DA2" w:rsidRPr="00F17DA2">
        <w:rPr>
          <w:rFonts w:ascii="Times New Romam" w:hAnsi="Times New Romam" w:cs="Times New Roman"/>
          <w:color w:val="000000"/>
        </w:rPr>
        <w:t> развивать</w:t>
      </w:r>
      <w:r w:rsidR="00F17DA2" w:rsidRPr="00F17DA2">
        <w:rPr>
          <w:rFonts w:cs="Times New Roman"/>
          <w:color w:val="000000"/>
        </w:rPr>
        <w:t xml:space="preserve"> </w:t>
      </w:r>
      <w:r w:rsidRPr="00F17DA2">
        <w:rPr>
          <w:rFonts w:cs="Times New Roman"/>
          <w:color w:val="000000"/>
        </w:rPr>
        <w:t xml:space="preserve">и политической), </w:t>
      </w:r>
      <w:r w:rsidR="00F17DA2" w:rsidRPr="00F17DA2">
        <w:rPr>
          <w:rFonts w:ascii="Times New Romam" w:hAnsi="Times New Romam" w:cs="Times New Roman"/>
          <w:color w:val="000000"/>
        </w:rPr>
        <w:t>применение </w:t>
      </w:r>
      <w:r w:rsidRPr="00F17DA2">
        <w:rPr>
          <w:rFonts w:cs="Times New Roman"/>
          <w:color w:val="000000"/>
        </w:rPr>
        <w:t>вступают</w:t>
      </w:r>
      <w:r w:rsidR="00F17DA2" w:rsidRPr="00F17DA2">
        <w:rPr>
          <w:rFonts w:ascii="Times New Romam" w:hAnsi="Times New Romam" w:cs="Times New Roman"/>
          <w:color w:val="000000"/>
        </w:rPr>
        <w:t> коммуникаций</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завершения </w:t>
      </w:r>
      <w:r w:rsidRPr="00F17DA2">
        <w:rPr>
          <w:rFonts w:cs="Times New Roman"/>
          <w:color w:val="000000"/>
        </w:rPr>
        <w:t>определенные</w:t>
      </w:r>
      <w:r w:rsidR="00F17DA2" w:rsidRPr="00F17DA2">
        <w:rPr>
          <w:rFonts w:ascii="Times New Romam" w:hAnsi="Times New Romam" w:cs="Times New Roman"/>
          <w:color w:val="000000"/>
        </w:rPr>
        <w:t> таковом</w:t>
      </w:r>
      <w:r w:rsidR="00F17DA2" w:rsidRPr="00F17DA2">
        <w:rPr>
          <w:rFonts w:cs="Times New Roman"/>
          <w:color w:val="000000"/>
        </w:rPr>
        <w:t xml:space="preserve"> </w:t>
      </w:r>
      <w:r w:rsidRPr="00F17DA2">
        <w:rPr>
          <w:rFonts w:cs="Times New Roman"/>
          <w:color w:val="000000"/>
        </w:rPr>
        <w:t xml:space="preserve">формы </w:t>
      </w:r>
      <w:r w:rsidR="00F17DA2" w:rsidRPr="00F17DA2">
        <w:rPr>
          <w:rFonts w:ascii="Times New Romam" w:hAnsi="Times New Romam" w:cs="Times New Roman"/>
          <w:color w:val="000000"/>
        </w:rPr>
        <w:t>зачастую </w:t>
      </w:r>
      <w:r w:rsidRPr="00F17DA2">
        <w:rPr>
          <w:rFonts w:cs="Times New Roman"/>
          <w:color w:val="000000"/>
        </w:rPr>
        <w:t>общения</w:t>
      </w:r>
      <w:r w:rsidR="00F17DA2" w:rsidRPr="00F17DA2">
        <w:rPr>
          <w:rFonts w:ascii="Times New Romam" w:hAnsi="Times New Romam" w:cs="Times New Roman"/>
          <w:color w:val="000000"/>
        </w:rPr>
        <w:t> медиа</w:t>
      </w:r>
      <w:r w:rsidR="00F17DA2" w:rsidRPr="00F17DA2">
        <w:rPr>
          <w:rFonts w:cs="Times New Roman"/>
          <w:color w:val="000000"/>
        </w:rPr>
        <w:t xml:space="preserve"> </w:t>
      </w:r>
      <w:r w:rsidRPr="00F17DA2">
        <w:rPr>
          <w:rFonts w:cs="Times New Roman"/>
          <w:color w:val="000000"/>
        </w:rPr>
        <w:t xml:space="preserve">(что может </w:t>
      </w:r>
      <w:r w:rsidR="00F17DA2" w:rsidRPr="00F17DA2">
        <w:rPr>
          <w:rFonts w:ascii="Times New Romam" w:hAnsi="Times New Romam" w:cs="Times New Roman"/>
          <w:color w:val="000000"/>
        </w:rPr>
        <w:t>политических </w:t>
      </w:r>
      <w:r w:rsidRPr="00F17DA2">
        <w:rPr>
          <w:rFonts w:cs="Times New Roman"/>
          <w:color w:val="000000"/>
        </w:rPr>
        <w:t>стимулировать,</w:t>
      </w:r>
      <w:r w:rsidR="00F17DA2" w:rsidRPr="00F17DA2">
        <w:rPr>
          <w:rFonts w:ascii="Times New Romam" w:hAnsi="Times New Romam" w:cs="Times New Roman"/>
          <w:color w:val="000000"/>
        </w:rPr>
        <w:t> жизнь</w:t>
      </w:r>
      <w:r w:rsidRPr="00F17DA2">
        <w:rPr>
          <w:rFonts w:cs="Times New Roman"/>
          <w:color w:val="000000"/>
        </w:rPr>
        <w:t xml:space="preserve"> например, </w:t>
      </w:r>
      <w:r w:rsidR="00F17DA2" w:rsidRPr="00F17DA2">
        <w:rPr>
          <w:rFonts w:ascii="Times New Romam" w:hAnsi="Times New Romam" w:cs="Times New Roman"/>
          <w:color w:val="000000"/>
        </w:rPr>
        <w:t>информацию </w:t>
      </w:r>
      <w:r w:rsidRPr="00F17DA2">
        <w:rPr>
          <w:rFonts w:cs="Times New Roman"/>
          <w:color w:val="000000"/>
        </w:rPr>
        <w:t>процесс</w:t>
      </w:r>
      <w:r w:rsidR="00F17DA2" w:rsidRPr="00F17DA2">
        <w:rPr>
          <w:rFonts w:ascii="Times New Romam" w:hAnsi="Times New Romam" w:cs="Times New Roman"/>
          <w:color w:val="000000"/>
        </w:rPr>
        <w:t> решения</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каналам </w:t>
      </w:r>
      <w:r w:rsidRPr="00F17DA2">
        <w:rPr>
          <w:rFonts w:cs="Times New Roman"/>
          <w:color w:val="000000"/>
        </w:rPr>
        <w:t>социализации</w:t>
      </w:r>
      <w:r w:rsidR="00F17DA2" w:rsidRPr="00F17DA2">
        <w:rPr>
          <w:rFonts w:ascii="Times New Romam" w:hAnsi="Times New Romam" w:cs="Times New Roman"/>
          <w:color w:val="000000"/>
        </w:rPr>
        <w:t> политического</w:t>
      </w:r>
      <w:r w:rsidR="00F17DA2" w:rsidRPr="00F17DA2">
        <w:rPr>
          <w:rFonts w:cs="Times New Roman"/>
          <w:color w:val="000000"/>
        </w:rPr>
        <w:t xml:space="preserve"> </w:t>
      </w:r>
      <w:r w:rsidRPr="00F17DA2">
        <w:rPr>
          <w:rFonts w:cs="Times New Roman"/>
          <w:color w:val="000000"/>
        </w:rPr>
        <w:t xml:space="preserve">и развитие </w:t>
      </w:r>
      <w:r w:rsidR="00F17DA2" w:rsidRPr="00F17DA2">
        <w:rPr>
          <w:rFonts w:ascii="Times New Romam" w:hAnsi="Times New Romam" w:cs="Times New Roman"/>
          <w:color w:val="000000"/>
        </w:rPr>
        <w:t>взаимодействия </w:t>
      </w:r>
      <w:r w:rsidRPr="00F17DA2">
        <w:rPr>
          <w:rFonts w:cs="Times New Roman"/>
          <w:color w:val="000000"/>
        </w:rPr>
        <w:t>гражданского</w:t>
      </w:r>
      <w:r w:rsidR="00F17DA2" w:rsidRPr="00F17DA2">
        <w:rPr>
          <w:rFonts w:ascii="Times New Romam" w:hAnsi="Times New Romam" w:cs="Times New Roman"/>
          <w:color w:val="000000"/>
        </w:rPr>
        <w:t> глобальная</w:t>
      </w:r>
      <w:r w:rsidR="00F17DA2" w:rsidRPr="00F17DA2">
        <w:rPr>
          <w:rFonts w:cs="Times New Roman"/>
          <w:color w:val="000000"/>
        </w:rPr>
        <w:t xml:space="preserve"> </w:t>
      </w:r>
      <w:r w:rsidRPr="00F17DA2">
        <w:rPr>
          <w:rFonts w:cs="Times New Roman"/>
          <w:color w:val="000000"/>
        </w:rPr>
        <w:t xml:space="preserve">общества). </w:t>
      </w:r>
      <w:r w:rsidR="00F17DA2" w:rsidRPr="00F17DA2">
        <w:rPr>
          <w:rFonts w:ascii="Times New Romam" w:hAnsi="Times New Romam" w:cs="Times New Roman"/>
          <w:color w:val="000000"/>
        </w:rPr>
        <w:t>сетей </w:t>
      </w:r>
      <w:r w:rsidRPr="00F17DA2">
        <w:rPr>
          <w:rFonts w:cs="Times New Roman"/>
          <w:color w:val="000000"/>
        </w:rPr>
        <w:t>Кроме</w:t>
      </w:r>
      <w:r w:rsidR="00F17DA2" w:rsidRPr="00F17DA2">
        <w:rPr>
          <w:rFonts w:ascii="Times New Romam" w:hAnsi="Times New Romam" w:cs="Times New Roman"/>
          <w:color w:val="000000"/>
        </w:rPr>
        <w:t> отметить</w:t>
      </w:r>
      <w:r w:rsidR="00F17DA2" w:rsidRPr="00F17DA2">
        <w:rPr>
          <w:rFonts w:cs="Times New Roman"/>
          <w:color w:val="000000"/>
        </w:rPr>
        <w:t xml:space="preserve"> </w:t>
      </w:r>
      <w:r w:rsidRPr="00F17DA2">
        <w:rPr>
          <w:rFonts w:cs="Times New Roman"/>
          <w:color w:val="000000"/>
        </w:rPr>
        <w:t xml:space="preserve">того, </w:t>
      </w:r>
      <w:r w:rsidR="00F17DA2" w:rsidRPr="00F17DA2">
        <w:rPr>
          <w:rFonts w:ascii="Times New Romam" w:hAnsi="Times New Romam" w:cs="Times New Roman"/>
          <w:color w:val="000000"/>
        </w:rPr>
        <w:t>преподносят </w:t>
      </w:r>
      <w:r w:rsidRPr="00F17DA2">
        <w:rPr>
          <w:rFonts w:cs="Times New Roman"/>
          <w:color w:val="000000"/>
        </w:rPr>
        <w:t>отметим,</w:t>
      </w:r>
      <w:r w:rsidR="00F17DA2" w:rsidRPr="00F17DA2">
        <w:rPr>
          <w:rFonts w:ascii="Times New Romam" w:hAnsi="Times New Romam" w:cs="Times New Roman"/>
          <w:color w:val="000000"/>
        </w:rPr>
        <w:t> неограниченного</w:t>
      </w:r>
      <w:r w:rsidRPr="00F17DA2">
        <w:rPr>
          <w:rFonts w:cs="Times New Roman"/>
          <w:color w:val="000000"/>
        </w:rPr>
        <w:t xml:space="preserve"> что речь </w:t>
      </w:r>
      <w:r w:rsidR="00F17DA2" w:rsidRPr="00F17DA2">
        <w:rPr>
          <w:rFonts w:ascii="Times New Romam" w:hAnsi="Times New Romam" w:cs="Times New Roman"/>
          <w:color w:val="000000"/>
        </w:rPr>
        <w:t>анализа </w:t>
      </w:r>
      <w:r w:rsidRPr="00F17DA2">
        <w:rPr>
          <w:rFonts w:cs="Times New Roman"/>
          <w:color w:val="000000"/>
        </w:rPr>
        <w:t>идет</w:t>
      </w:r>
      <w:r w:rsidR="00F17DA2" w:rsidRPr="00F17DA2">
        <w:rPr>
          <w:rFonts w:ascii="Times New Romam" w:hAnsi="Times New Romam" w:cs="Times New Roman"/>
          <w:color w:val="000000"/>
        </w:rPr>
        <w:t> необходимо</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социальных </w:t>
      </w:r>
      <w:r w:rsidRPr="00F17DA2">
        <w:rPr>
          <w:rFonts w:cs="Times New Roman"/>
          <w:color w:val="000000"/>
        </w:rPr>
        <w:t>только</w:t>
      </w:r>
      <w:r w:rsidR="00F17DA2" w:rsidRPr="00F17DA2">
        <w:rPr>
          <w:rFonts w:ascii="Times New Romam" w:hAnsi="Times New Romam" w:cs="Times New Roman"/>
          <w:color w:val="000000"/>
        </w:rPr>
        <w:t> теории</w:t>
      </w:r>
      <w:r w:rsidR="00F17DA2" w:rsidRPr="00F17DA2">
        <w:rPr>
          <w:rFonts w:cs="Times New Roman"/>
          <w:color w:val="000000"/>
        </w:rPr>
        <w:t xml:space="preserve"> </w:t>
      </w:r>
      <w:r w:rsidRPr="00F17DA2">
        <w:rPr>
          <w:rFonts w:cs="Times New Roman"/>
          <w:color w:val="000000"/>
        </w:rPr>
        <w:t xml:space="preserve">об </w:t>
      </w:r>
      <w:r w:rsidR="00F17DA2" w:rsidRPr="00F17DA2">
        <w:rPr>
          <w:rFonts w:ascii="Times New Romam" w:hAnsi="Times New Romam" w:cs="Times New Roman"/>
          <w:color w:val="000000"/>
        </w:rPr>
        <w:t>технологий </w:t>
      </w:r>
      <w:r w:rsidRPr="00F17DA2">
        <w:rPr>
          <w:rFonts w:cs="Times New Roman"/>
          <w:color w:val="000000"/>
        </w:rPr>
        <w:t>информационных</w:t>
      </w:r>
      <w:r w:rsidR="00F17DA2" w:rsidRPr="00F17DA2">
        <w:rPr>
          <w:rFonts w:ascii="Times New Romam" w:hAnsi="Times New Romam" w:cs="Times New Roman"/>
          <w:color w:val="000000"/>
        </w:rPr>
        <w:t> создавать</w:t>
      </w:r>
      <w:r w:rsidR="00F17DA2" w:rsidRPr="00F17DA2">
        <w:rPr>
          <w:rFonts w:cs="Times New Roman"/>
          <w:color w:val="000000"/>
        </w:rPr>
        <w:t xml:space="preserve"> </w:t>
      </w:r>
      <w:r w:rsidRPr="00F17DA2">
        <w:rPr>
          <w:rFonts w:cs="Times New Roman"/>
          <w:color w:val="000000"/>
        </w:rPr>
        <w:t xml:space="preserve">потребностях. </w:t>
      </w:r>
    </w:p>
    <w:p w14:paraId="1F12FF5B" w14:textId="01C74165" w:rsidR="00727D88" w:rsidRPr="00F17DA2" w:rsidRDefault="00F17DA2" w:rsidP="00EC2271">
      <w:pPr>
        <w:rPr>
          <w:rFonts w:cs="Times New Roman"/>
          <w:color w:val="000000"/>
        </w:rPr>
      </w:pPr>
      <w:r w:rsidRPr="00F17DA2">
        <w:rPr>
          <w:rFonts w:ascii="Times New Romam" w:hAnsi="Times New Romam" w:cs="Times New Roman"/>
          <w:color w:val="000000"/>
        </w:rPr>
        <w:t>информации </w:t>
      </w:r>
      <w:r w:rsidR="00727D88" w:rsidRPr="00F17DA2">
        <w:rPr>
          <w:rFonts w:cs="Times New Roman"/>
          <w:color w:val="000000"/>
        </w:rPr>
        <w:t>Любая</w:t>
      </w:r>
      <w:r w:rsidRPr="00F17DA2">
        <w:rPr>
          <w:rFonts w:ascii="Times New Romam" w:hAnsi="Times New Romam" w:cs="Times New Roman"/>
          <w:color w:val="000000"/>
        </w:rPr>
        <w:t> помощью</w:t>
      </w:r>
      <w:r w:rsidRPr="00F17DA2">
        <w:rPr>
          <w:rFonts w:cs="Times New Roman"/>
          <w:color w:val="000000"/>
        </w:rPr>
        <w:t xml:space="preserve"> </w:t>
      </w:r>
      <w:r w:rsidR="00727D88" w:rsidRPr="00F17DA2">
        <w:rPr>
          <w:rFonts w:cs="Times New Roman"/>
          <w:color w:val="000000"/>
        </w:rPr>
        <w:t xml:space="preserve">потребность, </w:t>
      </w:r>
      <w:r w:rsidRPr="00F17DA2">
        <w:rPr>
          <w:rFonts w:ascii="Times New Romam" w:hAnsi="Times New Romam" w:cs="Times New Roman"/>
          <w:color w:val="000000"/>
        </w:rPr>
        <w:t>проводилась </w:t>
      </w:r>
      <w:r w:rsidR="00727D88" w:rsidRPr="00F17DA2">
        <w:rPr>
          <w:rFonts w:cs="Times New Roman"/>
          <w:color w:val="000000"/>
        </w:rPr>
        <w:t>переданная</w:t>
      </w:r>
      <w:r w:rsidRPr="00F17DA2">
        <w:rPr>
          <w:rFonts w:ascii="Times New Romam" w:hAnsi="Times New Romam" w:cs="Times New Roman"/>
          <w:color w:val="000000"/>
        </w:rPr>
        <w:t> помогает</w:t>
      </w:r>
      <w:r w:rsidRPr="00F17DA2">
        <w:rPr>
          <w:rFonts w:cs="Times New Roman"/>
          <w:color w:val="000000"/>
        </w:rPr>
        <w:t xml:space="preserve"> </w:t>
      </w:r>
      <w:r w:rsidR="00727D88" w:rsidRPr="00F17DA2">
        <w:rPr>
          <w:rFonts w:cs="Times New Roman"/>
          <w:color w:val="000000"/>
        </w:rPr>
        <w:t xml:space="preserve">по каналам </w:t>
      </w:r>
      <w:r w:rsidRPr="00F17DA2">
        <w:rPr>
          <w:rFonts w:ascii="Times New Romam" w:hAnsi="Times New Romam" w:cs="Times New Roman"/>
          <w:color w:val="000000"/>
        </w:rPr>
        <w:t>адресно </w:t>
      </w:r>
      <w:r w:rsidR="00727D88" w:rsidRPr="00F17DA2">
        <w:rPr>
          <w:rFonts w:cs="Times New Roman"/>
          <w:color w:val="000000"/>
        </w:rPr>
        <w:t>коммуникации</w:t>
      </w:r>
      <w:r w:rsidRPr="00F17DA2">
        <w:rPr>
          <w:rFonts w:ascii="Times New Romam" w:hAnsi="Times New Romam" w:cs="Times New Roman"/>
          <w:color w:val="000000"/>
        </w:rPr>
        <w:t> принимать</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представитель </w:t>
      </w:r>
      <w:r w:rsidR="00727D88" w:rsidRPr="00F17DA2">
        <w:rPr>
          <w:rFonts w:cs="Times New Roman"/>
          <w:color w:val="000000"/>
        </w:rPr>
        <w:t>системе</w:t>
      </w:r>
      <w:r w:rsidRPr="00F17DA2">
        <w:rPr>
          <w:rFonts w:ascii="Times New Romam" w:hAnsi="Times New Romam" w:cs="Times New Roman"/>
          <w:color w:val="000000"/>
        </w:rPr>
        <w:t> деструктивное</w:t>
      </w:r>
      <w:r w:rsidRPr="00F17DA2">
        <w:rPr>
          <w:rFonts w:cs="Times New Roman"/>
          <w:color w:val="000000"/>
        </w:rPr>
        <w:t xml:space="preserve"> </w:t>
      </w:r>
      <w:r w:rsidR="00727D88" w:rsidRPr="00F17DA2">
        <w:rPr>
          <w:rFonts w:cs="Times New Roman"/>
          <w:color w:val="000000"/>
        </w:rPr>
        <w:t xml:space="preserve">управления, </w:t>
      </w:r>
      <w:r w:rsidRPr="00F17DA2">
        <w:rPr>
          <w:rFonts w:ascii="Times New Romam" w:hAnsi="Times New Romam" w:cs="Times New Roman"/>
          <w:color w:val="000000"/>
        </w:rPr>
        <w:t>собственное </w:t>
      </w:r>
      <w:r w:rsidR="00727D88" w:rsidRPr="00F17DA2">
        <w:rPr>
          <w:rFonts w:cs="Times New Roman"/>
          <w:color w:val="000000"/>
        </w:rPr>
        <w:t>должна</w:t>
      </w:r>
      <w:r w:rsidRPr="00F17DA2">
        <w:rPr>
          <w:rFonts w:ascii="Times New Romam" w:hAnsi="Times New Romam" w:cs="Times New Roman"/>
          <w:color w:val="000000"/>
        </w:rPr>
        <w:t> предметам</w:t>
      </w:r>
      <w:r w:rsidRPr="00F17DA2">
        <w:rPr>
          <w:rFonts w:cs="Times New Roman"/>
          <w:color w:val="000000"/>
        </w:rPr>
        <w:t xml:space="preserve"> </w:t>
      </w:r>
      <w:r w:rsidR="00727D88" w:rsidRPr="00F17DA2">
        <w:rPr>
          <w:rFonts w:cs="Times New Roman"/>
          <w:color w:val="000000"/>
        </w:rPr>
        <w:t xml:space="preserve">в идеале </w:t>
      </w:r>
      <w:r w:rsidRPr="00F17DA2">
        <w:rPr>
          <w:rFonts w:ascii="Times New Romam" w:hAnsi="Times New Romam" w:cs="Times New Roman"/>
          <w:color w:val="000000"/>
        </w:rPr>
        <w:t>обработки </w:t>
      </w:r>
      <w:r w:rsidR="00727D88" w:rsidRPr="00F17DA2">
        <w:rPr>
          <w:rFonts w:cs="Times New Roman"/>
          <w:color w:val="000000"/>
        </w:rPr>
        <w:t>приводить</w:t>
      </w:r>
      <w:r w:rsidRPr="00F17DA2">
        <w:rPr>
          <w:rFonts w:ascii="Times New Romam" w:hAnsi="Times New Romam" w:cs="Times New Roman"/>
          <w:color w:val="000000"/>
        </w:rPr>
        <w:t> интересы</w:t>
      </w:r>
      <w:r w:rsidRPr="00F17DA2">
        <w:rPr>
          <w:rFonts w:cs="Times New Roman"/>
          <w:color w:val="000000"/>
        </w:rPr>
        <w:t xml:space="preserve"> </w:t>
      </w:r>
      <w:r w:rsidR="00727D88" w:rsidRPr="00F17DA2">
        <w:rPr>
          <w:rFonts w:cs="Times New Roman"/>
          <w:color w:val="000000"/>
        </w:rPr>
        <w:t xml:space="preserve">к </w:t>
      </w:r>
      <w:r w:rsidRPr="00F17DA2">
        <w:rPr>
          <w:rFonts w:ascii="Times New Romam" w:hAnsi="Times New Romam" w:cs="Times New Roman"/>
          <w:color w:val="000000"/>
        </w:rPr>
        <w:t>политической </w:t>
      </w:r>
      <w:r w:rsidR="00727D88" w:rsidRPr="00F17DA2">
        <w:rPr>
          <w:rFonts w:cs="Times New Roman"/>
          <w:color w:val="000000"/>
        </w:rPr>
        <w:t>управленческому</w:t>
      </w:r>
      <w:r w:rsidRPr="00F17DA2">
        <w:rPr>
          <w:rFonts w:ascii="Times New Romam" w:hAnsi="Times New Romam" w:cs="Times New Roman"/>
          <w:color w:val="000000"/>
        </w:rPr>
        <w:t> коммуникация</w:t>
      </w:r>
      <w:r w:rsidRPr="00F17DA2">
        <w:rPr>
          <w:rFonts w:cs="Times New Roman"/>
          <w:color w:val="000000"/>
        </w:rPr>
        <w:t xml:space="preserve"> </w:t>
      </w:r>
      <w:r w:rsidR="00727D88" w:rsidRPr="00F17DA2">
        <w:rPr>
          <w:rFonts w:cs="Times New Roman"/>
          <w:color w:val="000000"/>
        </w:rPr>
        <w:t xml:space="preserve">решению. </w:t>
      </w:r>
      <w:r w:rsidRPr="00F17DA2">
        <w:rPr>
          <w:rFonts w:ascii="Times New Romam" w:hAnsi="Times New Romam" w:cs="Times New Roman"/>
          <w:color w:val="000000"/>
        </w:rPr>
        <w:t>анализ </w:t>
      </w:r>
      <w:r w:rsidR="00727D88" w:rsidRPr="00F17DA2">
        <w:rPr>
          <w:rFonts w:cs="Times New Roman"/>
          <w:color w:val="000000"/>
        </w:rPr>
        <w:t>Следовательно,</w:t>
      </w:r>
      <w:r w:rsidRPr="00F17DA2">
        <w:rPr>
          <w:rFonts w:ascii="Times New Romam" w:hAnsi="Times New Romam" w:cs="Times New Roman"/>
          <w:color w:val="000000"/>
        </w:rPr>
        <w:t> временное</w:t>
      </w:r>
      <w:r w:rsidR="00727D88" w:rsidRPr="00F17DA2">
        <w:rPr>
          <w:rFonts w:cs="Times New Roman"/>
          <w:color w:val="000000"/>
        </w:rPr>
        <w:t xml:space="preserve"> чем более </w:t>
      </w:r>
      <w:r w:rsidRPr="00F17DA2">
        <w:rPr>
          <w:rFonts w:ascii="Times New Romam" w:hAnsi="Times New Romam" w:cs="Times New Roman"/>
          <w:color w:val="000000"/>
        </w:rPr>
        <w:t>человека </w:t>
      </w:r>
      <w:r w:rsidR="00727D88" w:rsidRPr="00F17DA2">
        <w:rPr>
          <w:rFonts w:cs="Times New Roman"/>
          <w:color w:val="000000"/>
        </w:rPr>
        <w:t>четким</w:t>
      </w:r>
      <w:r w:rsidRPr="00F17DA2">
        <w:rPr>
          <w:rFonts w:ascii="Times New Romam" w:hAnsi="Times New Romam" w:cs="Times New Roman"/>
          <w:color w:val="000000"/>
        </w:rPr>
        <w:t> безопасности</w:t>
      </w:r>
      <w:r w:rsidRPr="00F17DA2">
        <w:rPr>
          <w:rFonts w:cs="Times New Roman"/>
          <w:color w:val="000000"/>
        </w:rPr>
        <w:t xml:space="preserve"> </w:t>
      </w:r>
      <w:r w:rsidR="00727D88" w:rsidRPr="00F17DA2">
        <w:rPr>
          <w:rFonts w:cs="Times New Roman"/>
          <w:color w:val="000000"/>
        </w:rPr>
        <w:t xml:space="preserve">будет </w:t>
      </w:r>
      <w:r w:rsidRPr="00F17DA2">
        <w:rPr>
          <w:rFonts w:ascii="Times New Romam" w:hAnsi="Times New Romam" w:cs="Times New Roman"/>
          <w:color w:val="000000"/>
        </w:rPr>
        <w:t>политическая </w:t>
      </w:r>
      <w:r w:rsidR="00727D88" w:rsidRPr="00F17DA2">
        <w:rPr>
          <w:rFonts w:cs="Times New Roman"/>
          <w:color w:val="000000"/>
        </w:rPr>
        <w:t>коммуникативное</w:t>
      </w:r>
      <w:r w:rsidRPr="00F17DA2">
        <w:rPr>
          <w:rFonts w:ascii="Times New Romam" w:hAnsi="Times New Romam" w:cs="Times New Roman"/>
          <w:color w:val="000000"/>
        </w:rPr>
        <w:t> система</w:t>
      </w:r>
      <w:r w:rsidRPr="00F17DA2">
        <w:rPr>
          <w:rFonts w:cs="Times New Roman"/>
          <w:color w:val="000000"/>
        </w:rPr>
        <w:t xml:space="preserve"> </w:t>
      </w:r>
      <w:r w:rsidR="00727D88" w:rsidRPr="00F17DA2">
        <w:rPr>
          <w:rFonts w:cs="Times New Roman"/>
          <w:color w:val="000000"/>
        </w:rPr>
        <w:t xml:space="preserve">взаимодействие </w:t>
      </w:r>
      <w:r w:rsidRPr="00F17DA2">
        <w:rPr>
          <w:rFonts w:ascii="Times New Romam" w:hAnsi="Times New Romam" w:cs="Times New Roman"/>
          <w:color w:val="000000"/>
        </w:rPr>
        <w:t>которая </w:t>
      </w:r>
      <w:r w:rsidR="00727D88" w:rsidRPr="00F17DA2">
        <w:rPr>
          <w:rFonts w:cs="Times New Roman"/>
          <w:color w:val="000000"/>
        </w:rPr>
        <w:t>власти</w:t>
      </w:r>
      <w:r w:rsidRPr="00F17DA2">
        <w:rPr>
          <w:rFonts w:ascii="Times New Romam" w:hAnsi="Times New Romam" w:cs="Times New Roman"/>
          <w:color w:val="000000"/>
        </w:rPr>
        <w:t> всепроникаемость</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зрения </w:t>
      </w:r>
      <w:r w:rsidR="00727D88" w:rsidRPr="00F17DA2">
        <w:rPr>
          <w:rFonts w:cs="Times New Roman"/>
          <w:color w:val="000000"/>
        </w:rPr>
        <w:t>общества,</w:t>
      </w:r>
      <w:r w:rsidRPr="00F17DA2">
        <w:rPr>
          <w:rFonts w:ascii="Times New Romam" w:hAnsi="Times New Romam" w:cs="Times New Roman"/>
          <w:color w:val="000000"/>
        </w:rPr>
        <w:t> деятельности</w:t>
      </w:r>
      <w:r w:rsidR="00727D88" w:rsidRPr="00F17DA2">
        <w:rPr>
          <w:rFonts w:cs="Times New Roman"/>
          <w:color w:val="000000"/>
        </w:rPr>
        <w:t xml:space="preserve"> тем </w:t>
      </w:r>
      <w:r w:rsidRPr="00F17DA2">
        <w:rPr>
          <w:rFonts w:ascii="Times New Romam" w:hAnsi="Times New Romam" w:cs="Times New Roman"/>
          <w:color w:val="000000"/>
        </w:rPr>
        <w:t>субъективны </w:t>
      </w:r>
      <w:r w:rsidR="00727D88" w:rsidRPr="00F17DA2">
        <w:rPr>
          <w:rFonts w:cs="Times New Roman"/>
          <w:color w:val="000000"/>
        </w:rPr>
        <w:t>более</w:t>
      </w:r>
      <w:r w:rsidRPr="00F17DA2">
        <w:rPr>
          <w:rFonts w:ascii="Times New Romam" w:hAnsi="Times New Romam" w:cs="Times New Roman"/>
          <w:color w:val="000000"/>
        </w:rPr>
        <w:t> которого</w:t>
      </w:r>
      <w:r w:rsidRPr="00F17DA2">
        <w:rPr>
          <w:rFonts w:cs="Times New Roman"/>
          <w:color w:val="000000"/>
        </w:rPr>
        <w:t xml:space="preserve"> </w:t>
      </w:r>
      <w:r w:rsidR="00727D88" w:rsidRPr="00F17DA2">
        <w:rPr>
          <w:rFonts w:cs="Times New Roman"/>
          <w:color w:val="000000"/>
        </w:rPr>
        <w:t xml:space="preserve">результативным </w:t>
      </w:r>
      <w:r w:rsidRPr="00F17DA2">
        <w:rPr>
          <w:rFonts w:ascii="Times New Romam" w:hAnsi="Times New Romam" w:cs="Times New Roman"/>
          <w:color w:val="000000"/>
        </w:rPr>
        <w:t>политики </w:t>
      </w:r>
      <w:r w:rsidR="00727D88" w:rsidRPr="00F17DA2">
        <w:rPr>
          <w:rFonts w:cs="Times New Roman"/>
          <w:color w:val="000000"/>
        </w:rPr>
        <w:t>будет</w:t>
      </w:r>
      <w:r w:rsidRPr="00F17DA2">
        <w:rPr>
          <w:rFonts w:ascii="Times New Romam" w:hAnsi="Times New Romam" w:cs="Times New Roman"/>
          <w:color w:val="000000"/>
        </w:rPr>
        <w:t> телевизионных</w:t>
      </w:r>
      <w:r w:rsidRPr="00F17DA2">
        <w:rPr>
          <w:rFonts w:cs="Times New Roman"/>
          <w:color w:val="000000"/>
        </w:rPr>
        <w:t xml:space="preserve"> </w:t>
      </w:r>
      <w:r w:rsidR="00727D88" w:rsidRPr="00F17DA2">
        <w:rPr>
          <w:rFonts w:cs="Times New Roman"/>
          <w:color w:val="000000"/>
        </w:rPr>
        <w:t xml:space="preserve">удовлетворение </w:t>
      </w:r>
      <w:r w:rsidRPr="00F17DA2">
        <w:rPr>
          <w:rFonts w:ascii="Times New Romam" w:hAnsi="Times New Romam" w:cs="Times New Roman"/>
          <w:color w:val="000000"/>
        </w:rPr>
        <w:t>людьми </w:t>
      </w:r>
      <w:r w:rsidR="00727D88" w:rsidRPr="00F17DA2">
        <w:rPr>
          <w:rFonts w:cs="Times New Roman"/>
          <w:color w:val="000000"/>
        </w:rPr>
        <w:t>насущных</w:t>
      </w:r>
      <w:r w:rsidRPr="00F17DA2">
        <w:rPr>
          <w:rFonts w:ascii="Times New Romam" w:hAnsi="Times New Romam" w:cs="Times New Roman"/>
          <w:color w:val="000000"/>
        </w:rPr>
        <w:t> таким</w:t>
      </w:r>
      <w:r w:rsidRPr="00F17DA2">
        <w:rPr>
          <w:rFonts w:cs="Times New Roman"/>
          <w:color w:val="000000"/>
        </w:rPr>
        <w:t xml:space="preserve"> </w:t>
      </w:r>
      <w:r w:rsidR="00727D88" w:rsidRPr="00F17DA2">
        <w:rPr>
          <w:rFonts w:cs="Times New Roman"/>
          <w:color w:val="000000"/>
        </w:rPr>
        <w:t xml:space="preserve">потребностей </w:t>
      </w:r>
      <w:r w:rsidRPr="00F17DA2">
        <w:rPr>
          <w:rFonts w:ascii="Times New Romam" w:hAnsi="Times New Romam" w:cs="Times New Roman"/>
          <w:color w:val="000000"/>
        </w:rPr>
        <w:t>должны </w:t>
      </w:r>
      <w:r w:rsidR="00727D88" w:rsidRPr="00F17DA2">
        <w:rPr>
          <w:rFonts w:cs="Times New Roman"/>
          <w:color w:val="000000"/>
        </w:rPr>
        <w:t>граждан.</w:t>
      </w:r>
      <w:r w:rsidRPr="00F17DA2">
        <w:rPr>
          <w:rFonts w:ascii="Times New Romam" w:hAnsi="Times New Romam" w:cs="Times New Roman"/>
          <w:color w:val="000000"/>
        </w:rPr>
        <w:t> направление</w:t>
      </w:r>
      <w:r w:rsidR="00727D88" w:rsidRPr="00F17DA2">
        <w:rPr>
          <w:rFonts w:cs="Times New Roman"/>
          <w:color w:val="000000"/>
        </w:rPr>
        <w:t xml:space="preserve"> Это </w:t>
      </w:r>
      <w:r w:rsidRPr="00F17DA2">
        <w:rPr>
          <w:rFonts w:ascii="Times New Romam" w:hAnsi="Times New Romam" w:cs="Times New Roman"/>
          <w:color w:val="000000"/>
        </w:rPr>
        <w:t>коммуникаций </w:t>
      </w:r>
      <w:r w:rsidR="00727D88" w:rsidRPr="00F17DA2">
        <w:rPr>
          <w:rFonts w:cs="Times New Roman"/>
          <w:color w:val="000000"/>
        </w:rPr>
        <w:t>позволяет</w:t>
      </w:r>
      <w:r w:rsidRPr="00F17DA2">
        <w:rPr>
          <w:rFonts w:ascii="Times New Romam" w:hAnsi="Times New Romam" w:cs="Times New Roman"/>
          <w:color w:val="000000"/>
        </w:rPr>
        <w:t> решении</w:t>
      </w:r>
      <w:r w:rsidRPr="00F17DA2">
        <w:rPr>
          <w:rFonts w:cs="Times New Roman"/>
          <w:color w:val="000000"/>
        </w:rPr>
        <w:t xml:space="preserve"> </w:t>
      </w:r>
      <w:r w:rsidR="00727D88" w:rsidRPr="00F17DA2">
        <w:rPr>
          <w:rFonts w:cs="Times New Roman"/>
          <w:color w:val="000000"/>
        </w:rPr>
        <w:t xml:space="preserve">значительно </w:t>
      </w:r>
      <w:r w:rsidRPr="00F17DA2">
        <w:rPr>
          <w:rFonts w:ascii="Times New Romam" w:hAnsi="Times New Romam" w:cs="Times New Roman"/>
          <w:color w:val="000000"/>
        </w:rPr>
        <w:t>конкретную </w:t>
      </w:r>
      <w:r w:rsidR="00727D88" w:rsidRPr="00F17DA2">
        <w:rPr>
          <w:rFonts w:cs="Times New Roman"/>
          <w:color w:val="000000"/>
        </w:rPr>
        <w:t>продвинуться</w:t>
      </w:r>
      <w:r w:rsidRPr="00F17DA2">
        <w:rPr>
          <w:rFonts w:ascii="Times New Romam" w:hAnsi="Times New Romam" w:cs="Times New Roman"/>
          <w:color w:val="000000"/>
        </w:rPr>
        <w:t> четкое</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рассмотрению </w:t>
      </w:r>
      <w:r w:rsidR="00727D88" w:rsidRPr="00F17DA2">
        <w:rPr>
          <w:rFonts w:cs="Times New Roman"/>
          <w:color w:val="000000"/>
        </w:rPr>
        <w:t>пути</w:t>
      </w:r>
      <w:r w:rsidRPr="00F17DA2">
        <w:rPr>
          <w:rFonts w:ascii="Times New Romam" w:hAnsi="Times New Romam" w:cs="Times New Roman"/>
          <w:color w:val="000000"/>
        </w:rPr>
        <w:t> однако</w:t>
      </w:r>
      <w:r w:rsidRPr="00F17DA2">
        <w:rPr>
          <w:rFonts w:cs="Times New Roman"/>
          <w:color w:val="000000"/>
        </w:rPr>
        <w:t xml:space="preserve"> </w:t>
      </w:r>
      <w:r w:rsidR="00727D88" w:rsidRPr="00F17DA2">
        <w:rPr>
          <w:rFonts w:cs="Times New Roman"/>
          <w:color w:val="000000"/>
        </w:rPr>
        <w:t xml:space="preserve">решения </w:t>
      </w:r>
      <w:r w:rsidRPr="00F17DA2">
        <w:rPr>
          <w:rFonts w:ascii="Times New Romam" w:hAnsi="Times New Romam" w:cs="Times New Roman"/>
          <w:color w:val="000000"/>
        </w:rPr>
        <w:t>которых </w:t>
      </w:r>
      <w:r w:rsidR="00727D88" w:rsidRPr="00F17DA2">
        <w:rPr>
          <w:rFonts w:cs="Times New Roman"/>
          <w:color w:val="000000"/>
        </w:rPr>
        <w:t>задачи</w:t>
      </w:r>
      <w:r w:rsidRPr="00F17DA2">
        <w:rPr>
          <w:rFonts w:ascii="Times New Romam" w:hAnsi="Times New Romam" w:cs="Times New Roman"/>
          <w:color w:val="000000"/>
        </w:rPr>
        <w:t> политическом</w:t>
      </w:r>
      <w:r w:rsidRPr="00F17DA2">
        <w:rPr>
          <w:rFonts w:cs="Times New Roman"/>
          <w:color w:val="000000"/>
        </w:rPr>
        <w:t xml:space="preserve"> </w:t>
      </w:r>
      <w:r w:rsidR="00727D88" w:rsidRPr="00F17DA2">
        <w:rPr>
          <w:rFonts w:cs="Times New Roman"/>
          <w:color w:val="000000"/>
        </w:rPr>
        <w:t xml:space="preserve">по улучшению </w:t>
      </w:r>
      <w:r w:rsidRPr="00F17DA2">
        <w:rPr>
          <w:rFonts w:ascii="Times New Romam" w:hAnsi="Times New Romam" w:cs="Times New Roman"/>
          <w:color w:val="000000"/>
        </w:rPr>
        <w:t>выстроенная </w:t>
      </w:r>
      <w:r w:rsidR="00727D88" w:rsidRPr="00F17DA2">
        <w:rPr>
          <w:rFonts w:cs="Times New Roman"/>
          <w:color w:val="000000"/>
        </w:rPr>
        <w:t>качества</w:t>
      </w:r>
      <w:r w:rsidRPr="00F17DA2">
        <w:rPr>
          <w:rFonts w:ascii="Times New Romam" w:hAnsi="Times New Romam" w:cs="Times New Roman"/>
          <w:color w:val="000000"/>
        </w:rPr>
        <w:t> электронной</w:t>
      </w:r>
      <w:r w:rsidRPr="00F17DA2">
        <w:rPr>
          <w:rFonts w:cs="Times New Roman"/>
          <w:color w:val="000000"/>
        </w:rPr>
        <w:t xml:space="preserve"> </w:t>
      </w:r>
      <w:r w:rsidR="00727D88" w:rsidRPr="00F17DA2">
        <w:rPr>
          <w:rFonts w:cs="Times New Roman"/>
          <w:color w:val="000000"/>
        </w:rPr>
        <w:t xml:space="preserve">жизни </w:t>
      </w:r>
      <w:r w:rsidRPr="00F17DA2">
        <w:rPr>
          <w:rFonts w:ascii="Times New Romam" w:hAnsi="Times New Romam" w:cs="Times New Roman"/>
          <w:color w:val="000000"/>
        </w:rPr>
        <w:t>контента </w:t>
      </w:r>
      <w:r w:rsidR="00727D88" w:rsidRPr="00F17DA2">
        <w:rPr>
          <w:rFonts w:cs="Times New Roman"/>
          <w:color w:val="000000"/>
        </w:rPr>
        <w:t>населения.</w:t>
      </w:r>
      <w:r w:rsidRPr="00F17DA2">
        <w:rPr>
          <w:rFonts w:ascii="Times New Romam" w:hAnsi="Times New Romam" w:cs="Times New Roman"/>
          <w:color w:val="000000"/>
        </w:rPr>
        <w:t> способствует</w:t>
      </w:r>
      <w:r w:rsidRPr="00F17DA2">
        <w:rPr>
          <w:rFonts w:cs="Times New Roman"/>
          <w:color w:val="000000"/>
        </w:rPr>
        <w:t xml:space="preserve"> </w:t>
      </w:r>
    </w:p>
    <w:p w14:paraId="36DB1A6E" w14:textId="48D66AE7" w:rsidR="00727D88" w:rsidRPr="00F17DA2" w:rsidRDefault="00727D88" w:rsidP="006E35F8">
      <w:pPr>
        <w:rPr>
          <w:rFonts w:cs="Times New Roman"/>
          <w:color w:val="000000"/>
        </w:rPr>
      </w:pPr>
      <w:r w:rsidRPr="00F17DA2">
        <w:rPr>
          <w:rFonts w:cs="Times New Roman"/>
          <w:color w:val="000000"/>
        </w:rPr>
        <w:t>В-</w:t>
      </w:r>
      <w:r w:rsidR="00F17DA2" w:rsidRPr="00F17DA2">
        <w:rPr>
          <w:rFonts w:ascii="Times New Romam" w:hAnsi="Times New Romam" w:cs="Times New Roman"/>
          <w:color w:val="000000"/>
        </w:rPr>
        <w:t>через </w:t>
      </w:r>
      <w:r w:rsidRPr="00F17DA2">
        <w:rPr>
          <w:rFonts w:cs="Times New Roman"/>
          <w:color w:val="000000"/>
        </w:rPr>
        <w:t>третьих,</w:t>
      </w:r>
      <w:r w:rsidR="00F17DA2" w:rsidRPr="00F17DA2">
        <w:rPr>
          <w:rFonts w:ascii="Times New Romam" w:hAnsi="Times New Romam" w:cs="Times New Roman"/>
          <w:color w:val="000000"/>
        </w:rPr>
        <w:t> стороной</w:t>
      </w:r>
      <w:r w:rsidRPr="00F17DA2">
        <w:rPr>
          <w:rFonts w:cs="Times New Roman"/>
          <w:color w:val="000000"/>
        </w:rPr>
        <w:t xml:space="preserve"> на </w:t>
      </w:r>
      <w:r w:rsidR="00F17DA2" w:rsidRPr="00F17DA2">
        <w:rPr>
          <w:rFonts w:ascii="Times New Romam" w:hAnsi="Times New Romam" w:cs="Times New Roman"/>
          <w:color w:val="000000"/>
        </w:rPr>
        <w:t>обществе </w:t>
      </w:r>
      <w:r w:rsidRPr="00F17DA2">
        <w:rPr>
          <w:rFonts w:cs="Times New Roman"/>
          <w:color w:val="000000"/>
        </w:rPr>
        <w:t>этой</w:t>
      </w:r>
      <w:r w:rsidR="00F17DA2" w:rsidRPr="00F17DA2">
        <w:rPr>
          <w:rFonts w:ascii="Times New Romam" w:hAnsi="Times New Romam" w:cs="Times New Roman"/>
          <w:color w:val="000000"/>
        </w:rPr>
        <w:t> социальной</w:t>
      </w:r>
      <w:r w:rsidR="00F17DA2" w:rsidRPr="00F17DA2">
        <w:rPr>
          <w:rFonts w:cs="Times New Roman"/>
          <w:color w:val="000000"/>
        </w:rPr>
        <w:t xml:space="preserve"> </w:t>
      </w:r>
      <w:r w:rsidRPr="00F17DA2">
        <w:rPr>
          <w:rFonts w:cs="Times New Roman"/>
          <w:color w:val="000000"/>
        </w:rPr>
        <w:t xml:space="preserve">основе </w:t>
      </w:r>
      <w:r w:rsidR="00F17DA2" w:rsidRPr="00F17DA2">
        <w:rPr>
          <w:rFonts w:ascii="Times New Romam" w:hAnsi="Times New Romam" w:cs="Times New Roman"/>
          <w:color w:val="000000"/>
        </w:rPr>
        <w:t>отдельными </w:t>
      </w:r>
      <w:r w:rsidRPr="00F17DA2">
        <w:rPr>
          <w:rFonts w:cs="Times New Roman"/>
          <w:color w:val="000000"/>
        </w:rPr>
        <w:t>может</w:t>
      </w:r>
      <w:r w:rsidR="00F17DA2" w:rsidRPr="00F17DA2">
        <w:rPr>
          <w:rFonts w:ascii="Times New Romam" w:hAnsi="Times New Romam" w:cs="Times New Roman"/>
          <w:color w:val="000000"/>
        </w:rPr>
        <w:t> публичное</w:t>
      </w:r>
      <w:r w:rsidR="00F17DA2" w:rsidRPr="00F17DA2">
        <w:rPr>
          <w:rFonts w:cs="Times New Roman"/>
          <w:color w:val="000000"/>
        </w:rPr>
        <w:t xml:space="preserve"> </w:t>
      </w:r>
      <w:r w:rsidRPr="00F17DA2">
        <w:rPr>
          <w:rFonts w:cs="Times New Roman"/>
          <w:color w:val="000000"/>
        </w:rPr>
        <w:t xml:space="preserve">быть </w:t>
      </w:r>
      <w:r w:rsidR="00F17DA2" w:rsidRPr="00F17DA2">
        <w:rPr>
          <w:rFonts w:ascii="Times New Romam" w:hAnsi="Times New Romam" w:cs="Times New Roman"/>
          <w:color w:val="000000"/>
        </w:rPr>
        <w:t>точки </w:t>
      </w:r>
      <w:r w:rsidRPr="00F17DA2">
        <w:rPr>
          <w:rFonts w:cs="Times New Roman"/>
          <w:color w:val="000000"/>
        </w:rPr>
        <w:t>достигнута</w:t>
      </w:r>
      <w:r w:rsidR="00F17DA2" w:rsidRPr="00F17DA2">
        <w:rPr>
          <w:rFonts w:ascii="Times New Romam" w:hAnsi="Times New Romam" w:cs="Times New Roman"/>
          <w:color w:val="000000"/>
        </w:rPr>
        <w:t> начинают</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насколько </w:t>
      </w:r>
      <w:r w:rsidRPr="00F17DA2">
        <w:rPr>
          <w:rFonts w:cs="Times New Roman"/>
          <w:color w:val="000000"/>
        </w:rPr>
        <w:t>задача</w:t>
      </w:r>
      <w:r w:rsidR="00F17DA2" w:rsidRPr="00F17DA2">
        <w:rPr>
          <w:rFonts w:ascii="Times New Romam" w:hAnsi="Times New Romam" w:cs="Times New Roman"/>
          <w:color w:val="000000"/>
        </w:rPr>
        <w:t> медиа</w:t>
      </w:r>
      <w:r w:rsidR="00F17DA2" w:rsidRPr="00F17DA2">
        <w:rPr>
          <w:rFonts w:cs="Times New Roman"/>
          <w:color w:val="000000"/>
        </w:rPr>
        <w:t xml:space="preserve"> </w:t>
      </w:r>
      <w:r w:rsidRPr="00F17DA2">
        <w:rPr>
          <w:rFonts w:cs="Times New Roman"/>
          <w:color w:val="000000"/>
        </w:rPr>
        <w:t xml:space="preserve">укрепления </w:t>
      </w:r>
      <w:r w:rsidR="00F17DA2" w:rsidRPr="00F17DA2">
        <w:rPr>
          <w:rFonts w:ascii="Times New Romam" w:hAnsi="Times New Romam" w:cs="Times New Roman"/>
          <w:color w:val="000000"/>
        </w:rPr>
        <w:t>аннотация </w:t>
      </w:r>
      <w:r w:rsidRPr="00F17DA2">
        <w:rPr>
          <w:rFonts w:cs="Times New Roman"/>
          <w:color w:val="000000"/>
        </w:rPr>
        <w:t>стабильности</w:t>
      </w:r>
      <w:r w:rsidR="00F17DA2" w:rsidRPr="00F17DA2">
        <w:rPr>
          <w:rFonts w:ascii="Times New Romam" w:hAnsi="Times New Romam" w:cs="Times New Roman"/>
          <w:color w:val="000000"/>
        </w:rPr>
        <w:t> становится</w:t>
      </w:r>
      <w:r w:rsidR="00F17DA2" w:rsidRPr="00F17DA2">
        <w:rPr>
          <w:rFonts w:cs="Times New Roman"/>
          <w:color w:val="000000"/>
        </w:rPr>
        <w:t xml:space="preserve"> </w:t>
      </w:r>
      <w:r w:rsidRPr="00F17DA2">
        <w:rPr>
          <w:rFonts w:cs="Times New Roman"/>
          <w:color w:val="000000"/>
        </w:rPr>
        <w:t xml:space="preserve">общества. </w:t>
      </w:r>
      <w:r w:rsidR="00F17DA2" w:rsidRPr="00F17DA2">
        <w:rPr>
          <w:rFonts w:ascii="Times New Romam" w:hAnsi="Times New Romam" w:cs="Times New Roman"/>
          <w:color w:val="000000"/>
        </w:rPr>
        <w:t>медиадискурса </w:t>
      </w:r>
      <w:r w:rsidRPr="00F17DA2">
        <w:rPr>
          <w:rFonts w:cs="Times New Roman"/>
          <w:color w:val="000000"/>
        </w:rPr>
        <w:t>Дело</w:t>
      </w:r>
      <w:r w:rsidR="00F17DA2" w:rsidRPr="00F17DA2">
        <w:rPr>
          <w:rFonts w:ascii="Times New Romam" w:hAnsi="Times New Romam" w:cs="Times New Roman"/>
          <w:color w:val="000000"/>
        </w:rPr>
        <w:t> публичной</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например </w:t>
      </w:r>
      <w:r w:rsidRPr="00F17DA2">
        <w:rPr>
          <w:rFonts w:cs="Times New Roman"/>
          <w:color w:val="000000"/>
        </w:rPr>
        <w:t>только</w:t>
      </w:r>
      <w:r w:rsidR="00F17DA2" w:rsidRPr="00F17DA2">
        <w:rPr>
          <w:rFonts w:ascii="Times New Romam" w:hAnsi="Times New Romam" w:cs="Times New Roman"/>
          <w:color w:val="000000"/>
        </w:rPr>
        <w:t> интерпретаторами</w:t>
      </w:r>
      <w:r w:rsidR="00F17DA2" w:rsidRPr="00F17DA2">
        <w:rPr>
          <w:rFonts w:cs="Times New Roman"/>
          <w:color w:val="000000"/>
        </w:rPr>
        <w:t xml:space="preserve"> </w:t>
      </w:r>
      <w:r w:rsidRPr="00F17DA2">
        <w:rPr>
          <w:rFonts w:cs="Times New Roman"/>
          <w:color w:val="000000"/>
        </w:rPr>
        <w:t xml:space="preserve">в удовлетворении </w:t>
      </w:r>
      <w:r w:rsidR="00F17DA2" w:rsidRPr="00F17DA2">
        <w:rPr>
          <w:rFonts w:ascii="Times New Romam" w:hAnsi="Times New Romam" w:cs="Times New Roman"/>
          <w:color w:val="000000"/>
        </w:rPr>
        <w:t>системе </w:t>
      </w:r>
      <w:r w:rsidRPr="00F17DA2">
        <w:rPr>
          <w:rFonts w:cs="Times New Roman"/>
          <w:color w:val="000000"/>
        </w:rPr>
        <w:t>потребностей,</w:t>
      </w:r>
      <w:r w:rsidR="00F17DA2" w:rsidRPr="00F17DA2">
        <w:rPr>
          <w:rFonts w:ascii="Times New Romam" w:hAnsi="Times New Romam" w:cs="Times New Roman"/>
          <w:color w:val="000000"/>
        </w:rPr>
        <w:t> поставленной</w:t>
      </w:r>
      <w:r w:rsidRPr="00F17DA2">
        <w:rPr>
          <w:rFonts w:cs="Times New Roman"/>
          <w:color w:val="000000"/>
        </w:rPr>
        <w:t xml:space="preserve"> а в том, что </w:t>
      </w:r>
      <w:r w:rsidR="00F17DA2" w:rsidRPr="00F17DA2">
        <w:rPr>
          <w:rFonts w:ascii="Times New Romam" w:hAnsi="Times New Romam" w:cs="Times New Roman"/>
          <w:color w:val="000000"/>
        </w:rPr>
        <w:t>происходит </w:t>
      </w:r>
      <w:r w:rsidRPr="00F17DA2">
        <w:rPr>
          <w:rFonts w:cs="Times New Roman"/>
          <w:color w:val="000000"/>
        </w:rPr>
        <w:t>система</w:t>
      </w:r>
      <w:r w:rsidR="00F17DA2" w:rsidRPr="00F17DA2">
        <w:rPr>
          <w:rFonts w:ascii="Times New Romam" w:hAnsi="Times New Romam" w:cs="Times New Roman"/>
          <w:color w:val="000000"/>
        </w:rPr>
        <w:t> предприняты</w:t>
      </w:r>
      <w:r w:rsidR="00F17DA2" w:rsidRPr="00F17DA2">
        <w:rPr>
          <w:rFonts w:cs="Times New Roman"/>
          <w:color w:val="000000"/>
        </w:rPr>
        <w:t xml:space="preserve"> </w:t>
      </w:r>
      <w:r w:rsidRPr="00F17DA2">
        <w:rPr>
          <w:rFonts w:cs="Times New Roman"/>
          <w:color w:val="000000"/>
          <w:lang w:val="en-US" w:bidi="en-US"/>
        </w:rPr>
        <w:t>PR</w:t>
      </w:r>
      <w:r w:rsidRPr="00F17DA2">
        <w:rPr>
          <w:rFonts w:cs="Times New Roman"/>
          <w:color w:val="000000"/>
        </w:rPr>
        <w:t>-</w:t>
      </w:r>
      <w:r w:rsidR="00F17DA2" w:rsidRPr="00F17DA2">
        <w:rPr>
          <w:rFonts w:ascii="Times New Romam" w:hAnsi="Times New Romam" w:cs="Times New Roman"/>
          <w:color w:val="000000"/>
        </w:rPr>
        <w:t>внимание </w:t>
      </w:r>
      <w:r w:rsidRPr="00F17DA2">
        <w:rPr>
          <w:rFonts w:cs="Times New Roman"/>
          <w:color w:val="000000"/>
        </w:rPr>
        <w:t>коммуникаций</w:t>
      </w:r>
      <w:r w:rsidR="00F17DA2" w:rsidRPr="00F17DA2">
        <w:rPr>
          <w:rFonts w:ascii="Times New Romam" w:hAnsi="Times New Romam" w:cs="Times New Roman"/>
          <w:color w:val="000000"/>
        </w:rPr>
        <w:t> этого</w:t>
      </w:r>
      <w:r w:rsidR="00F17DA2" w:rsidRPr="00F17DA2">
        <w:rPr>
          <w:rFonts w:cs="Times New Roman"/>
          <w:color w:val="000000"/>
        </w:rPr>
        <w:t xml:space="preserve"> </w:t>
      </w:r>
      <w:r w:rsidRPr="00F17DA2">
        <w:rPr>
          <w:rFonts w:cs="Times New Roman"/>
          <w:color w:val="000000"/>
        </w:rPr>
        <w:t xml:space="preserve">(а также </w:t>
      </w:r>
      <w:r w:rsidR="00F17DA2" w:rsidRPr="00F17DA2">
        <w:rPr>
          <w:rFonts w:ascii="Times New Romam" w:hAnsi="Times New Romam" w:cs="Times New Roman"/>
          <w:color w:val="000000"/>
        </w:rPr>
        <w:t>могут </w:t>
      </w:r>
      <w:r w:rsidRPr="00F17DA2">
        <w:rPr>
          <w:rFonts w:cs="Times New Roman"/>
          <w:color w:val="000000"/>
        </w:rPr>
        <w:t>интегрированных</w:t>
      </w:r>
      <w:r w:rsidR="00F17DA2" w:rsidRPr="00F17DA2">
        <w:rPr>
          <w:rFonts w:ascii="Times New Romam" w:hAnsi="Times New Romam" w:cs="Times New Roman"/>
          <w:color w:val="000000"/>
        </w:rPr>
        <w:t> подходов</w:t>
      </w:r>
      <w:r w:rsidR="00F17DA2" w:rsidRPr="00F17DA2">
        <w:rPr>
          <w:rFonts w:cs="Times New Roman"/>
          <w:color w:val="000000"/>
        </w:rPr>
        <w:t xml:space="preserve"> </w:t>
      </w:r>
      <w:r w:rsidRPr="00F17DA2">
        <w:rPr>
          <w:rFonts w:cs="Times New Roman"/>
          <w:color w:val="000000"/>
        </w:rPr>
        <w:t xml:space="preserve">маркетинговых </w:t>
      </w:r>
      <w:r w:rsidR="00F17DA2" w:rsidRPr="00F17DA2">
        <w:rPr>
          <w:rFonts w:ascii="Times New Romam" w:hAnsi="Times New Romam" w:cs="Times New Roman"/>
          <w:color w:val="000000"/>
        </w:rPr>
        <w:t>развитие </w:t>
      </w:r>
      <w:r w:rsidRPr="00F17DA2">
        <w:rPr>
          <w:rFonts w:cs="Times New Roman"/>
          <w:color w:val="000000"/>
        </w:rPr>
        <w:t>коммуникаций,</w:t>
      </w:r>
      <w:r w:rsidR="00F17DA2" w:rsidRPr="00F17DA2">
        <w:rPr>
          <w:rFonts w:ascii="Times New Romam" w:hAnsi="Times New Romam" w:cs="Times New Roman"/>
          <w:color w:val="000000"/>
        </w:rPr>
        <w:t> консенсуса</w:t>
      </w:r>
      <w:r w:rsidRPr="00F17DA2">
        <w:rPr>
          <w:rFonts w:cs="Times New Roman"/>
          <w:color w:val="000000"/>
        </w:rPr>
        <w:t xml:space="preserve"> в широком </w:t>
      </w:r>
      <w:r w:rsidR="00F17DA2" w:rsidRPr="00F17DA2">
        <w:rPr>
          <w:rFonts w:ascii="Times New Romam" w:hAnsi="Times New Romam" w:cs="Times New Roman"/>
          <w:color w:val="000000"/>
        </w:rPr>
        <w:t>российском </w:t>
      </w:r>
      <w:r w:rsidRPr="00F17DA2">
        <w:rPr>
          <w:rFonts w:cs="Times New Roman"/>
          <w:color w:val="000000"/>
        </w:rPr>
        <w:t>смысле</w:t>
      </w:r>
      <w:r w:rsidR="00F17DA2" w:rsidRPr="00F17DA2">
        <w:rPr>
          <w:rFonts w:ascii="Times New Romam" w:hAnsi="Times New Romam" w:cs="Times New Roman"/>
          <w:color w:val="000000"/>
        </w:rPr>
        <w:t> коммуникаций</w:t>
      </w:r>
      <w:r w:rsidR="00F17DA2" w:rsidRPr="00F17DA2">
        <w:rPr>
          <w:rFonts w:cs="Times New Roman"/>
          <w:color w:val="000000"/>
        </w:rPr>
        <w:t xml:space="preserve"> </w:t>
      </w:r>
      <w:r w:rsidRPr="00F17DA2">
        <w:rPr>
          <w:rFonts w:cs="Times New Roman"/>
          <w:color w:val="000000"/>
        </w:rPr>
        <w:t xml:space="preserve">слова), </w:t>
      </w:r>
      <w:r w:rsidR="00F17DA2" w:rsidRPr="00F17DA2">
        <w:rPr>
          <w:rFonts w:ascii="Times New Romam" w:hAnsi="Times New Romam" w:cs="Times New Roman"/>
          <w:color w:val="000000"/>
        </w:rPr>
        <w:t>одновременно </w:t>
      </w:r>
      <w:r w:rsidRPr="00F17DA2">
        <w:rPr>
          <w:rFonts w:cs="Times New Roman"/>
          <w:color w:val="000000"/>
        </w:rPr>
        <w:t>действуя</w:t>
      </w:r>
      <w:r w:rsidR="00F17DA2" w:rsidRPr="00F17DA2">
        <w:rPr>
          <w:rFonts w:ascii="Times New Romam" w:hAnsi="Times New Romam" w:cs="Times New Roman"/>
          <w:color w:val="000000"/>
        </w:rPr>
        <w:t> социологического</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очередь </w:t>
      </w:r>
      <w:r w:rsidRPr="00F17DA2">
        <w:rPr>
          <w:rFonts w:cs="Times New Roman"/>
          <w:color w:val="000000"/>
        </w:rPr>
        <w:t>мягких</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политики </w:t>
      </w:r>
      <w:r w:rsidRPr="00F17DA2">
        <w:rPr>
          <w:rFonts w:cs="Times New Roman"/>
          <w:color w:val="000000"/>
        </w:rPr>
        <w:t>бескровных</w:t>
      </w:r>
      <w:r w:rsidR="00F17DA2" w:rsidRPr="00F17DA2">
        <w:rPr>
          <w:rFonts w:ascii="Times New Romam" w:hAnsi="Times New Romam" w:cs="Times New Roman"/>
          <w:color w:val="000000"/>
        </w:rPr>
        <w:t> непосредственно</w:t>
      </w:r>
      <w:r w:rsidR="00F17DA2" w:rsidRPr="00F17DA2">
        <w:rPr>
          <w:rFonts w:cs="Times New Roman"/>
          <w:color w:val="000000"/>
        </w:rPr>
        <w:t xml:space="preserve"> </w:t>
      </w:r>
      <w:r w:rsidRPr="00F17DA2">
        <w:rPr>
          <w:rFonts w:cs="Times New Roman"/>
          <w:color w:val="000000"/>
        </w:rPr>
        <w:t xml:space="preserve">формах, </w:t>
      </w:r>
      <w:r w:rsidR="00F17DA2" w:rsidRPr="00F17DA2">
        <w:rPr>
          <w:rFonts w:ascii="Times New Romam" w:hAnsi="Times New Romam" w:cs="Times New Roman"/>
          <w:color w:val="000000"/>
        </w:rPr>
        <w:t>средства </w:t>
      </w:r>
      <w:r w:rsidRPr="00F17DA2">
        <w:rPr>
          <w:rFonts w:cs="Times New Roman"/>
          <w:color w:val="000000"/>
        </w:rPr>
        <w:t>способна</w:t>
      </w:r>
      <w:r w:rsidR="00F17DA2" w:rsidRPr="00F17DA2">
        <w:rPr>
          <w:rFonts w:ascii="Times New Romam" w:hAnsi="Times New Romam" w:cs="Times New Roman"/>
          <w:color w:val="000000"/>
        </w:rPr>
        <w:t> связи</w:t>
      </w:r>
      <w:r w:rsidR="00F17DA2" w:rsidRPr="00F17DA2">
        <w:rPr>
          <w:rFonts w:cs="Times New Roman"/>
          <w:color w:val="000000"/>
        </w:rPr>
        <w:t xml:space="preserve"> </w:t>
      </w:r>
      <w:r w:rsidRPr="00F17DA2">
        <w:rPr>
          <w:rFonts w:cs="Times New Roman"/>
          <w:color w:val="000000"/>
        </w:rPr>
        <w:t xml:space="preserve">сформировать </w:t>
      </w:r>
      <w:r w:rsidR="00F17DA2" w:rsidRPr="00F17DA2">
        <w:rPr>
          <w:rFonts w:ascii="Times New Romam" w:hAnsi="Times New Romam" w:cs="Times New Roman"/>
          <w:color w:val="000000"/>
        </w:rPr>
        <w:t>сетей </w:t>
      </w:r>
      <w:r w:rsidRPr="00F17DA2">
        <w:rPr>
          <w:rFonts w:cs="Times New Roman"/>
          <w:color w:val="000000"/>
        </w:rPr>
        <w:t>атмосферу</w:t>
      </w:r>
      <w:r w:rsidR="00F17DA2" w:rsidRPr="00F17DA2">
        <w:rPr>
          <w:rFonts w:ascii="Times New Romam" w:hAnsi="Times New Romam" w:cs="Times New Roman"/>
          <w:color w:val="000000"/>
        </w:rPr>
        <w:t> тренд</w:t>
      </w:r>
      <w:r w:rsidR="00F17DA2" w:rsidRPr="00F17DA2">
        <w:rPr>
          <w:rFonts w:cs="Times New Roman"/>
          <w:color w:val="000000"/>
        </w:rPr>
        <w:t xml:space="preserve"> </w:t>
      </w:r>
      <w:r w:rsidRPr="00F17DA2">
        <w:rPr>
          <w:rFonts w:cs="Times New Roman"/>
          <w:color w:val="000000"/>
        </w:rPr>
        <w:t xml:space="preserve">общественного </w:t>
      </w:r>
      <w:r w:rsidR="00F17DA2" w:rsidRPr="00F17DA2">
        <w:rPr>
          <w:rFonts w:ascii="Times New Romam" w:hAnsi="Times New Romam" w:cs="Times New Roman"/>
          <w:color w:val="000000"/>
        </w:rPr>
        <w:t>выявленным </w:t>
      </w:r>
      <w:r w:rsidRPr="00F17DA2">
        <w:rPr>
          <w:rFonts w:cs="Times New Roman"/>
          <w:color w:val="000000"/>
        </w:rPr>
        <w:t>согласия,</w:t>
      </w:r>
      <w:r w:rsidR="00F17DA2" w:rsidRPr="00F17DA2">
        <w:rPr>
          <w:rFonts w:ascii="Times New Romam" w:hAnsi="Times New Romam" w:cs="Times New Roman"/>
          <w:color w:val="000000"/>
        </w:rPr>
        <w:t> сочетает</w:t>
      </w:r>
      <w:r w:rsidRPr="00F17DA2">
        <w:rPr>
          <w:rFonts w:cs="Times New Roman"/>
          <w:color w:val="000000"/>
        </w:rPr>
        <w:t xml:space="preserve"> консенсуса. </w:t>
      </w:r>
      <w:r w:rsidR="00F17DA2" w:rsidRPr="00F17DA2">
        <w:rPr>
          <w:rFonts w:ascii="Times New Romam" w:hAnsi="Times New Romam" w:cs="Times New Roman"/>
          <w:color w:val="000000"/>
        </w:rPr>
        <w:t>положительные </w:t>
      </w:r>
      <w:r w:rsidRPr="00F17DA2">
        <w:rPr>
          <w:rFonts w:cs="Times New Roman"/>
          <w:color w:val="000000"/>
        </w:rPr>
        <w:t>Более</w:t>
      </w:r>
      <w:r w:rsidR="00F17DA2" w:rsidRPr="00F17DA2">
        <w:rPr>
          <w:rFonts w:ascii="Times New Romam" w:hAnsi="Times New Romam" w:cs="Times New Roman"/>
          <w:color w:val="000000"/>
        </w:rPr>
        <w:t> макроуровневым</w:t>
      </w:r>
      <w:r w:rsidR="00F17DA2" w:rsidRPr="00F17DA2">
        <w:rPr>
          <w:rFonts w:cs="Times New Roman"/>
          <w:color w:val="000000"/>
        </w:rPr>
        <w:t xml:space="preserve"> </w:t>
      </w:r>
      <w:r w:rsidRPr="00F17DA2">
        <w:rPr>
          <w:rFonts w:cs="Times New Roman"/>
          <w:color w:val="000000"/>
        </w:rPr>
        <w:t xml:space="preserve">того, </w:t>
      </w:r>
      <w:r w:rsidR="00F17DA2" w:rsidRPr="00F17DA2">
        <w:rPr>
          <w:rFonts w:ascii="Times New Romam" w:hAnsi="Times New Romam" w:cs="Times New Roman"/>
          <w:color w:val="000000"/>
        </w:rPr>
        <w:t>информации </w:t>
      </w:r>
      <w:r w:rsidRPr="00F17DA2">
        <w:rPr>
          <w:rFonts w:cs="Times New Roman"/>
          <w:color w:val="000000"/>
        </w:rPr>
        <w:t>широкий</w:t>
      </w:r>
      <w:r w:rsidR="00F17DA2" w:rsidRPr="00F17DA2">
        <w:rPr>
          <w:rFonts w:ascii="Times New Romam" w:hAnsi="Times New Romam" w:cs="Times New Roman"/>
          <w:color w:val="000000"/>
        </w:rPr>
        <w:t> влияние</w:t>
      </w:r>
      <w:r w:rsidR="00F17DA2" w:rsidRPr="00F17DA2">
        <w:rPr>
          <w:rFonts w:cs="Times New Roman"/>
          <w:color w:val="000000"/>
        </w:rPr>
        <w:t xml:space="preserve"> </w:t>
      </w:r>
      <w:r w:rsidRPr="00F17DA2">
        <w:rPr>
          <w:rFonts w:cs="Times New Roman"/>
          <w:color w:val="000000"/>
        </w:rPr>
        <w:t xml:space="preserve">набор </w:t>
      </w:r>
      <w:r w:rsidR="00F17DA2" w:rsidRPr="00F17DA2">
        <w:rPr>
          <w:rFonts w:ascii="Times New Romam" w:hAnsi="Times New Romam" w:cs="Times New Roman"/>
          <w:color w:val="000000"/>
        </w:rPr>
        <w:t>меньшую </w:t>
      </w:r>
      <w:r w:rsidRPr="00F17DA2">
        <w:rPr>
          <w:rFonts w:cs="Times New Roman"/>
          <w:color w:val="000000"/>
        </w:rPr>
        <w:t>современных</w:t>
      </w:r>
      <w:r w:rsidR="00F17DA2" w:rsidRPr="00F17DA2">
        <w:rPr>
          <w:rFonts w:ascii="Times New Romam" w:hAnsi="Times New Romam" w:cs="Times New Roman"/>
          <w:color w:val="000000"/>
        </w:rPr>
        <w:t> социальные</w:t>
      </w:r>
      <w:r w:rsidR="00F17DA2" w:rsidRPr="00F17DA2">
        <w:rPr>
          <w:rFonts w:cs="Times New Roman"/>
          <w:color w:val="000000"/>
        </w:rPr>
        <w:t xml:space="preserve"> </w:t>
      </w:r>
      <w:r w:rsidRPr="00F17DA2">
        <w:rPr>
          <w:rFonts w:cs="Times New Roman"/>
          <w:color w:val="000000"/>
        </w:rPr>
        <w:t xml:space="preserve">коммуникативных </w:t>
      </w:r>
      <w:r w:rsidR="00F17DA2" w:rsidRPr="00F17DA2">
        <w:rPr>
          <w:rFonts w:ascii="Times New Romam" w:hAnsi="Times New Romam" w:cs="Times New Roman"/>
          <w:color w:val="000000"/>
        </w:rPr>
        <w:t>известных </w:t>
      </w:r>
      <w:r w:rsidRPr="00F17DA2">
        <w:rPr>
          <w:rFonts w:cs="Times New Roman"/>
          <w:color w:val="000000"/>
        </w:rPr>
        <w:t>технологий</w:t>
      </w:r>
      <w:r w:rsidR="00F17DA2" w:rsidRPr="00F17DA2">
        <w:rPr>
          <w:rFonts w:ascii="Times New Romam" w:hAnsi="Times New Romam" w:cs="Times New Roman"/>
          <w:color w:val="000000"/>
        </w:rPr>
        <w:t> реальном</w:t>
      </w:r>
      <w:r w:rsidR="00F17DA2" w:rsidRPr="00F17DA2">
        <w:rPr>
          <w:rFonts w:cs="Times New Roman"/>
          <w:color w:val="000000"/>
        </w:rPr>
        <w:t xml:space="preserve"> </w:t>
      </w:r>
      <w:r w:rsidRPr="00F17DA2">
        <w:rPr>
          <w:rFonts w:cs="Times New Roman"/>
          <w:color w:val="000000"/>
        </w:rPr>
        <w:t xml:space="preserve">позволяет </w:t>
      </w:r>
      <w:r w:rsidR="00F17DA2" w:rsidRPr="00F17DA2">
        <w:rPr>
          <w:rFonts w:ascii="Times New Romam" w:hAnsi="Times New Romam" w:cs="Times New Roman"/>
          <w:color w:val="000000"/>
        </w:rPr>
        <w:t>научный </w:t>
      </w:r>
      <w:r w:rsidRPr="00F17DA2">
        <w:rPr>
          <w:rFonts w:cs="Times New Roman"/>
          <w:color w:val="000000"/>
        </w:rPr>
        <w:t>поддерживать</w:t>
      </w:r>
      <w:r w:rsidR="00F17DA2" w:rsidRPr="00F17DA2">
        <w:rPr>
          <w:rFonts w:ascii="Times New Romam" w:hAnsi="Times New Romam" w:cs="Times New Roman"/>
          <w:color w:val="000000"/>
        </w:rPr>
        <w:t> благодаря</w:t>
      </w:r>
      <w:r w:rsidR="00F17DA2" w:rsidRPr="00F17DA2">
        <w:rPr>
          <w:rFonts w:cs="Times New Roman"/>
          <w:color w:val="000000"/>
        </w:rPr>
        <w:t xml:space="preserve"> </w:t>
      </w:r>
      <w:r w:rsidRPr="00F17DA2">
        <w:rPr>
          <w:rFonts w:cs="Times New Roman"/>
          <w:color w:val="000000"/>
        </w:rPr>
        <w:t xml:space="preserve">эту атмосферу, </w:t>
      </w:r>
      <w:r w:rsidR="00F17DA2" w:rsidRPr="00F17DA2">
        <w:rPr>
          <w:rFonts w:ascii="Times New Romam" w:hAnsi="Times New Romam" w:cs="Times New Roman"/>
          <w:color w:val="000000"/>
        </w:rPr>
        <w:t>общаться </w:t>
      </w:r>
      <w:r w:rsidRPr="00F17DA2">
        <w:rPr>
          <w:rFonts w:cs="Times New Roman"/>
          <w:color w:val="000000"/>
        </w:rPr>
        <w:t>разрешая</w:t>
      </w:r>
      <w:r w:rsidR="00F17DA2" w:rsidRPr="00F17DA2">
        <w:rPr>
          <w:rFonts w:ascii="Times New Romam" w:hAnsi="Times New Romam" w:cs="Times New Roman"/>
          <w:color w:val="000000"/>
        </w:rPr>
        <w:t> институты</w:t>
      </w:r>
      <w:r w:rsidR="00F17DA2" w:rsidRPr="00F17DA2">
        <w:rPr>
          <w:rFonts w:cs="Times New Roman"/>
          <w:color w:val="000000"/>
        </w:rPr>
        <w:t xml:space="preserve"> </w:t>
      </w:r>
      <w:r w:rsidRPr="00F17DA2">
        <w:rPr>
          <w:rFonts w:cs="Times New Roman"/>
          <w:color w:val="000000"/>
        </w:rPr>
        <w:t xml:space="preserve">возможные </w:t>
      </w:r>
      <w:r w:rsidR="00F17DA2" w:rsidRPr="00F17DA2">
        <w:rPr>
          <w:rFonts w:ascii="Times New Romam" w:hAnsi="Times New Romam" w:cs="Times New Roman"/>
          <w:color w:val="000000"/>
        </w:rPr>
        <w:t>реципиентом </w:t>
      </w:r>
      <w:r w:rsidRPr="00F17DA2">
        <w:rPr>
          <w:rFonts w:cs="Times New Roman"/>
          <w:color w:val="000000"/>
        </w:rPr>
        <w:t>противоречия</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в виртуальном </w:t>
      </w:r>
      <w:r w:rsidR="00F17DA2" w:rsidRPr="00F17DA2">
        <w:rPr>
          <w:rFonts w:ascii="Times New Romam" w:hAnsi="Times New Romam" w:cs="Times New Roman"/>
          <w:color w:val="000000"/>
        </w:rPr>
        <w:t>технологии </w:t>
      </w:r>
      <w:r w:rsidRPr="00F17DA2">
        <w:rPr>
          <w:rFonts w:cs="Times New Roman"/>
          <w:color w:val="000000"/>
        </w:rPr>
        <w:t>пространстве,</w:t>
      </w:r>
      <w:r w:rsidR="00F17DA2" w:rsidRPr="00F17DA2">
        <w:rPr>
          <w:rFonts w:ascii="Times New Romam" w:hAnsi="Times New Romam" w:cs="Times New Roman"/>
          <w:color w:val="000000"/>
        </w:rPr>
        <w:t> рекомендации</w:t>
      </w:r>
      <w:r w:rsidRPr="00F17DA2">
        <w:rPr>
          <w:rFonts w:cs="Times New Roman"/>
          <w:color w:val="000000"/>
        </w:rPr>
        <w:t xml:space="preserve"> не </w:t>
      </w:r>
      <w:r w:rsidR="00F17DA2" w:rsidRPr="00F17DA2">
        <w:rPr>
          <w:rFonts w:ascii="Times New Romam" w:hAnsi="Times New Romam" w:cs="Times New Roman"/>
          <w:color w:val="000000"/>
        </w:rPr>
        <w:t>характеристик </w:t>
      </w:r>
      <w:r w:rsidRPr="00F17DA2">
        <w:rPr>
          <w:rFonts w:cs="Times New Roman"/>
          <w:color w:val="000000"/>
        </w:rPr>
        <w:t>доводя</w:t>
      </w:r>
      <w:r w:rsidR="00F17DA2" w:rsidRPr="00F17DA2">
        <w:rPr>
          <w:rFonts w:ascii="Times New Romam" w:hAnsi="Times New Romam" w:cs="Times New Roman"/>
          <w:color w:val="000000"/>
        </w:rPr>
        <w:t> представить</w:t>
      </w:r>
      <w:r w:rsidR="00F17DA2" w:rsidRPr="00F17DA2">
        <w:rPr>
          <w:rFonts w:cs="Times New Roman"/>
          <w:color w:val="000000"/>
        </w:rPr>
        <w:t xml:space="preserve"> </w:t>
      </w:r>
      <w:r w:rsidRPr="00F17DA2">
        <w:rPr>
          <w:rFonts w:cs="Times New Roman"/>
          <w:color w:val="000000"/>
        </w:rPr>
        <w:t xml:space="preserve">до реальных </w:t>
      </w:r>
      <w:r w:rsidR="00F17DA2" w:rsidRPr="00F17DA2">
        <w:rPr>
          <w:rFonts w:ascii="Times New Romam" w:hAnsi="Times New Romam" w:cs="Times New Roman"/>
          <w:color w:val="000000"/>
        </w:rPr>
        <w:t>своей </w:t>
      </w:r>
      <w:r w:rsidRPr="00F17DA2">
        <w:rPr>
          <w:rFonts w:cs="Times New Roman"/>
          <w:color w:val="000000"/>
        </w:rPr>
        <w:t>конфликтов.</w:t>
      </w:r>
      <w:r w:rsidR="00F17DA2" w:rsidRPr="00F17DA2">
        <w:rPr>
          <w:rFonts w:ascii="Times New Romam" w:hAnsi="Times New Romam" w:cs="Times New Roman"/>
          <w:color w:val="000000"/>
        </w:rPr>
        <w:t> наблюдаемой</w:t>
      </w:r>
      <w:r w:rsidRPr="00F17DA2">
        <w:rPr>
          <w:rFonts w:cs="Times New Roman"/>
          <w:color w:val="000000"/>
        </w:rPr>
        <w:t xml:space="preserve"> «Консенсус </w:t>
      </w:r>
      <w:r w:rsidR="00F17DA2" w:rsidRPr="00F17DA2">
        <w:rPr>
          <w:rFonts w:ascii="Times New Romam" w:hAnsi="Times New Romam" w:cs="Times New Roman"/>
          <w:color w:val="000000"/>
        </w:rPr>
        <w:t>реципиент </w:t>
      </w:r>
      <w:r w:rsidRPr="00F17DA2">
        <w:rPr>
          <w:rFonts w:cs="Times New Roman"/>
          <w:color w:val="000000"/>
        </w:rPr>
        <w:t>симуляций</w:t>
      </w:r>
      <w:r w:rsidR="00F17DA2" w:rsidRPr="00F17DA2">
        <w:rPr>
          <w:rFonts w:ascii="Times New Romam" w:hAnsi="Times New Romam" w:cs="Times New Roman"/>
          <w:color w:val="000000"/>
        </w:rPr>
        <w:t> расширяются</w:t>
      </w:r>
      <w:r w:rsidR="00F17DA2" w:rsidRPr="00F17DA2">
        <w:rPr>
          <w:rFonts w:cs="Times New Roman"/>
          <w:color w:val="000000"/>
        </w:rPr>
        <w:t xml:space="preserve"> </w:t>
      </w:r>
      <w:r w:rsidRPr="00F17DA2">
        <w:rPr>
          <w:rFonts w:cs="Times New Roman"/>
          <w:color w:val="000000"/>
        </w:rPr>
        <w:t xml:space="preserve">не так </w:t>
      </w:r>
      <w:r w:rsidR="00F17DA2" w:rsidRPr="00F17DA2">
        <w:rPr>
          <w:rFonts w:ascii="Times New Romam" w:hAnsi="Times New Romam" w:cs="Times New Roman"/>
          <w:color w:val="000000"/>
        </w:rPr>
        <w:t>происшествий </w:t>
      </w:r>
      <w:r w:rsidRPr="00F17DA2">
        <w:rPr>
          <w:rFonts w:cs="Times New Roman"/>
          <w:color w:val="000000"/>
        </w:rPr>
        <w:t>хрупок,</w:t>
      </w:r>
      <w:r w:rsidR="00F17DA2" w:rsidRPr="00F17DA2">
        <w:rPr>
          <w:rFonts w:ascii="Times New Romam" w:hAnsi="Times New Romam" w:cs="Times New Roman"/>
          <w:color w:val="000000"/>
        </w:rPr>
        <w:t> мнения</w:t>
      </w:r>
      <w:r w:rsidRPr="00F17DA2">
        <w:rPr>
          <w:rFonts w:cs="Times New Roman"/>
          <w:color w:val="000000"/>
        </w:rPr>
        <w:t xml:space="preserve"> как </w:t>
      </w:r>
      <w:r w:rsidR="00F17DA2" w:rsidRPr="00F17DA2">
        <w:rPr>
          <w:rFonts w:ascii="Times New Romam" w:hAnsi="Times New Romam" w:cs="Times New Roman"/>
          <w:color w:val="000000"/>
        </w:rPr>
        <w:t>говорил </w:t>
      </w:r>
      <w:r w:rsidRPr="00F17DA2">
        <w:rPr>
          <w:rFonts w:cs="Times New Roman"/>
          <w:color w:val="000000"/>
        </w:rPr>
        <w:t>кажется,</w:t>
      </w:r>
      <w:r w:rsidR="00F17DA2" w:rsidRPr="00F17DA2">
        <w:rPr>
          <w:rFonts w:ascii="Times New Romam" w:hAnsi="Times New Romam" w:cs="Times New Roman"/>
          <w:color w:val="000000"/>
        </w:rPr>
        <w:t> реализованные</w:t>
      </w:r>
      <w:r w:rsidRPr="00F17DA2">
        <w:rPr>
          <w:rFonts w:cs="Times New Roman"/>
          <w:color w:val="000000"/>
        </w:rPr>
        <w:t xml:space="preserve"> поскольку </w:t>
      </w:r>
      <w:r w:rsidR="00F17DA2" w:rsidRPr="00F17DA2">
        <w:rPr>
          <w:rFonts w:ascii="Times New Romam" w:hAnsi="Times New Romam" w:cs="Times New Roman"/>
          <w:color w:val="000000"/>
        </w:rPr>
        <w:t>цифровых </w:t>
      </w:r>
      <w:r w:rsidRPr="00F17DA2">
        <w:rPr>
          <w:rFonts w:cs="Times New Roman"/>
          <w:color w:val="000000"/>
        </w:rPr>
        <w:t>гораздо</w:t>
      </w:r>
      <w:r w:rsidR="00F17DA2" w:rsidRPr="00F17DA2">
        <w:rPr>
          <w:rFonts w:ascii="Times New Romam" w:hAnsi="Times New Romam" w:cs="Times New Roman"/>
          <w:color w:val="000000"/>
        </w:rPr>
        <w:t> гражданского</w:t>
      </w:r>
      <w:r w:rsidR="00F17DA2" w:rsidRPr="00F17DA2">
        <w:rPr>
          <w:rFonts w:cs="Times New Roman"/>
          <w:color w:val="000000"/>
        </w:rPr>
        <w:t xml:space="preserve"> </w:t>
      </w:r>
      <w:r w:rsidRPr="00F17DA2">
        <w:rPr>
          <w:rFonts w:cs="Times New Roman"/>
          <w:color w:val="000000"/>
        </w:rPr>
        <w:t xml:space="preserve">меньше </w:t>
      </w:r>
      <w:r w:rsidR="00F17DA2" w:rsidRPr="00F17DA2">
        <w:rPr>
          <w:rFonts w:ascii="Times New Romam" w:hAnsi="Times New Romam" w:cs="Times New Roman"/>
          <w:color w:val="000000"/>
        </w:rPr>
        <w:t>информации </w:t>
      </w:r>
      <w:r w:rsidRPr="00F17DA2">
        <w:rPr>
          <w:rFonts w:cs="Times New Roman"/>
          <w:color w:val="000000"/>
        </w:rPr>
        <w:t>подвергается</w:t>
      </w:r>
      <w:r w:rsidR="00F17DA2" w:rsidRPr="00F17DA2">
        <w:rPr>
          <w:rFonts w:ascii="Times New Romam" w:hAnsi="Times New Romam" w:cs="Times New Roman"/>
          <w:color w:val="000000"/>
        </w:rPr>
        <w:t> общество</w:t>
      </w:r>
      <w:r w:rsidR="00F17DA2" w:rsidRPr="00F17DA2">
        <w:rPr>
          <w:rFonts w:cs="Times New Roman"/>
          <w:color w:val="000000"/>
        </w:rPr>
        <w:t xml:space="preserve"> </w:t>
      </w:r>
      <w:r w:rsidRPr="00F17DA2">
        <w:rPr>
          <w:rFonts w:cs="Times New Roman"/>
          <w:color w:val="000000"/>
        </w:rPr>
        <w:t xml:space="preserve">испытанию </w:t>
      </w:r>
      <w:r w:rsidR="00F17DA2" w:rsidRPr="00F17DA2">
        <w:rPr>
          <w:rFonts w:ascii="Times New Romam" w:hAnsi="Times New Romam" w:cs="Times New Roman"/>
          <w:color w:val="000000"/>
        </w:rPr>
        <w:t>социального </w:t>
      </w:r>
      <w:r w:rsidRPr="00F17DA2">
        <w:rPr>
          <w:rFonts w:cs="Times New Roman"/>
          <w:color w:val="000000"/>
        </w:rPr>
        <w:t>политической</w:t>
      </w:r>
      <w:r w:rsidR="00F17DA2" w:rsidRPr="00F17DA2">
        <w:rPr>
          <w:rFonts w:ascii="Times New Romam" w:hAnsi="Times New Romam" w:cs="Times New Roman"/>
          <w:color w:val="000000"/>
        </w:rPr>
        <w:t> помощью</w:t>
      </w:r>
      <w:r w:rsidR="00F17DA2" w:rsidRPr="00F17DA2">
        <w:rPr>
          <w:rFonts w:cs="Times New Roman"/>
          <w:color w:val="000000"/>
        </w:rPr>
        <w:t xml:space="preserve"> </w:t>
      </w:r>
      <w:r w:rsidRPr="00F17DA2">
        <w:rPr>
          <w:rFonts w:cs="Times New Roman"/>
          <w:color w:val="000000"/>
        </w:rPr>
        <w:t xml:space="preserve">истиной», - </w:t>
      </w:r>
      <w:r w:rsidR="00F17DA2" w:rsidRPr="00F17DA2">
        <w:rPr>
          <w:rFonts w:ascii="Times New Romam" w:hAnsi="Times New Romam" w:cs="Times New Roman"/>
          <w:color w:val="000000"/>
        </w:rPr>
        <w:t>долгом </w:t>
      </w:r>
      <w:r w:rsidRPr="00F17DA2">
        <w:rPr>
          <w:rFonts w:cs="Times New Roman"/>
          <w:color w:val="000000"/>
        </w:rPr>
        <w:t>отмечал,</w:t>
      </w:r>
      <w:r w:rsidR="00F17DA2" w:rsidRPr="00F17DA2">
        <w:rPr>
          <w:rFonts w:ascii="Times New Romam" w:hAnsi="Times New Romam" w:cs="Times New Roman"/>
          <w:color w:val="000000"/>
        </w:rPr>
        <w:t> очередь</w:t>
      </w:r>
      <w:r w:rsidRPr="00F17DA2">
        <w:rPr>
          <w:rFonts w:cs="Times New Roman"/>
          <w:color w:val="000000"/>
        </w:rPr>
        <w:t xml:space="preserve"> в </w:t>
      </w:r>
      <w:r w:rsidR="00F17DA2" w:rsidRPr="00F17DA2">
        <w:rPr>
          <w:rFonts w:ascii="Times New Romam" w:hAnsi="Times New Romam" w:cs="Times New Roman"/>
          <w:color w:val="000000"/>
        </w:rPr>
        <w:t>политические </w:t>
      </w:r>
      <w:r w:rsidRPr="00F17DA2">
        <w:rPr>
          <w:rFonts w:cs="Times New Roman"/>
          <w:color w:val="000000"/>
        </w:rPr>
        <w:t>частности,</w:t>
      </w:r>
      <w:r w:rsidR="00F17DA2" w:rsidRPr="00F17DA2">
        <w:rPr>
          <w:rFonts w:ascii="Times New Romam" w:hAnsi="Times New Romam" w:cs="Times New Roman"/>
          <w:color w:val="000000"/>
        </w:rPr>
        <w:t> развитию</w:t>
      </w:r>
      <w:r w:rsidRPr="00F17DA2">
        <w:rPr>
          <w:rFonts w:cs="Times New Roman"/>
          <w:color w:val="000000"/>
        </w:rPr>
        <w:t xml:space="preserve"> Жан </w:t>
      </w:r>
      <w:r w:rsidR="00F17DA2" w:rsidRPr="00F17DA2">
        <w:rPr>
          <w:rFonts w:ascii="Times New Romam" w:hAnsi="Times New Romam" w:cs="Times New Roman"/>
          <w:color w:val="000000"/>
        </w:rPr>
        <w:t>решения </w:t>
      </w:r>
      <w:r w:rsidRPr="00F17DA2">
        <w:rPr>
          <w:rFonts w:cs="Times New Roman"/>
          <w:color w:val="000000"/>
        </w:rPr>
        <w:t>Бодрийяр.</w:t>
      </w:r>
      <w:r w:rsidR="00F17DA2" w:rsidRPr="00F17DA2">
        <w:rPr>
          <w:rFonts w:ascii="Times New Romam" w:hAnsi="Times New Romam" w:cs="Times New Roman"/>
          <w:color w:val="000000"/>
        </w:rPr>
        <w:t> национализма</w:t>
      </w:r>
      <w:r w:rsidRPr="00F17DA2">
        <w:rPr>
          <w:rFonts w:cs="Times New Roman"/>
          <w:color w:val="000000"/>
        </w:rPr>
        <w:t xml:space="preserve"> </w:t>
      </w:r>
      <w:r w:rsidR="008B237D" w:rsidRPr="00F17DA2">
        <w:rPr>
          <w:rFonts w:cs="Times New Roman"/>
          <w:color w:val="000000"/>
        </w:rPr>
        <w:t>–</w:t>
      </w:r>
      <w:r w:rsidRPr="00F17DA2">
        <w:rPr>
          <w:rFonts w:cs="Times New Roman"/>
          <w:color w:val="000000"/>
        </w:rPr>
        <w:t xml:space="preserve"> </w:t>
      </w:r>
      <w:r w:rsidR="008B237D" w:rsidRPr="00F17DA2">
        <w:rPr>
          <w:rFonts w:cs="Times New Roman"/>
          <w:color w:val="000000"/>
        </w:rPr>
        <w:t>«</w:t>
      </w:r>
      <w:r w:rsidRPr="00F17DA2">
        <w:rPr>
          <w:rFonts w:cs="Times New Roman"/>
          <w:color w:val="000000"/>
        </w:rPr>
        <w:t xml:space="preserve">Именно </w:t>
      </w:r>
      <w:r w:rsidR="00F17DA2" w:rsidRPr="00F17DA2">
        <w:rPr>
          <w:rFonts w:ascii="Times New Romam" w:hAnsi="Times New Romam" w:cs="Times New Roman"/>
          <w:color w:val="000000"/>
        </w:rPr>
        <w:t>настоящее </w:t>
      </w:r>
      <w:r w:rsidRPr="00F17DA2">
        <w:rPr>
          <w:rFonts w:cs="Times New Roman"/>
          <w:color w:val="000000"/>
        </w:rPr>
        <w:t>рекламному</w:t>
      </w:r>
      <w:r w:rsidR="00F17DA2" w:rsidRPr="00F17DA2">
        <w:rPr>
          <w:rFonts w:ascii="Times New Romam" w:hAnsi="Times New Romam" w:cs="Times New Roman"/>
          <w:color w:val="000000"/>
        </w:rPr>
        <w:t> контроля</w:t>
      </w:r>
      <w:r w:rsidR="00F17DA2" w:rsidRPr="00F17DA2">
        <w:rPr>
          <w:rFonts w:cs="Times New Roman"/>
          <w:color w:val="000000"/>
        </w:rPr>
        <w:t xml:space="preserve"> </w:t>
      </w:r>
      <w:r w:rsidRPr="00F17DA2">
        <w:rPr>
          <w:rFonts w:cs="Times New Roman"/>
          <w:color w:val="000000"/>
        </w:rPr>
        <w:t xml:space="preserve">регулированию </w:t>
      </w:r>
      <w:r w:rsidR="00F17DA2" w:rsidRPr="00F17DA2">
        <w:rPr>
          <w:rFonts w:ascii="Times New Romam" w:hAnsi="Times New Romam" w:cs="Times New Roman"/>
          <w:color w:val="000000"/>
        </w:rPr>
        <w:t>создание </w:t>
      </w:r>
      <w:r w:rsidRPr="00F17DA2">
        <w:rPr>
          <w:rFonts w:cs="Times New Roman"/>
          <w:color w:val="000000"/>
        </w:rPr>
        <w:t>общественного</w:t>
      </w:r>
      <w:r w:rsidR="00F17DA2" w:rsidRPr="00F17DA2">
        <w:rPr>
          <w:rFonts w:ascii="Times New Romam" w:hAnsi="Times New Romam" w:cs="Times New Roman"/>
          <w:color w:val="000000"/>
        </w:rPr>
        <w:t> влияния</w:t>
      </w:r>
      <w:r w:rsidR="00F17DA2" w:rsidRPr="00F17DA2">
        <w:rPr>
          <w:rFonts w:cs="Times New Roman"/>
          <w:color w:val="000000"/>
        </w:rPr>
        <w:t xml:space="preserve"> </w:t>
      </w:r>
      <w:r w:rsidRPr="00F17DA2">
        <w:rPr>
          <w:rFonts w:cs="Times New Roman"/>
          <w:color w:val="000000"/>
        </w:rPr>
        <w:t xml:space="preserve">мнения </w:t>
      </w:r>
      <w:r w:rsidR="00F17DA2" w:rsidRPr="00F17DA2">
        <w:rPr>
          <w:rFonts w:ascii="Times New Romam" w:hAnsi="Times New Romam" w:cs="Times New Roman"/>
          <w:color w:val="000000"/>
        </w:rPr>
        <w:t>технологиям </w:t>
      </w:r>
      <w:r w:rsidRPr="00F17DA2">
        <w:rPr>
          <w:rFonts w:cs="Times New Roman"/>
          <w:color w:val="000000"/>
        </w:rPr>
        <w:t>обязаны</w:t>
      </w:r>
      <w:r w:rsidR="00F17DA2" w:rsidRPr="00F17DA2">
        <w:rPr>
          <w:rFonts w:ascii="Times New Romam" w:hAnsi="Times New Romam" w:cs="Times New Roman"/>
          <w:color w:val="000000"/>
        </w:rPr>
        <w:t> активную</w:t>
      </w:r>
      <w:r w:rsidR="00F17DA2" w:rsidRPr="00F17DA2">
        <w:rPr>
          <w:rFonts w:cs="Times New Roman"/>
          <w:color w:val="000000"/>
        </w:rPr>
        <w:t xml:space="preserve"> </w:t>
      </w:r>
      <w:r w:rsidRPr="00F17DA2">
        <w:rPr>
          <w:rFonts w:cs="Times New Roman"/>
          <w:color w:val="000000"/>
        </w:rPr>
        <w:t xml:space="preserve">своего </w:t>
      </w:r>
      <w:r w:rsidR="00F17DA2" w:rsidRPr="00F17DA2">
        <w:rPr>
          <w:rFonts w:ascii="Times New Romam" w:hAnsi="Times New Romam" w:cs="Times New Roman"/>
          <w:color w:val="000000"/>
        </w:rPr>
        <w:t>канале </w:t>
      </w:r>
      <w:r w:rsidRPr="00F17DA2">
        <w:rPr>
          <w:rFonts w:cs="Times New Roman"/>
          <w:color w:val="000000"/>
        </w:rPr>
        <w:t>рода</w:t>
      </w:r>
      <w:r w:rsidR="00F17DA2" w:rsidRPr="00F17DA2">
        <w:rPr>
          <w:rFonts w:ascii="Times New Romam" w:hAnsi="Times New Romam" w:cs="Times New Roman"/>
          <w:color w:val="000000"/>
        </w:rPr>
        <w:t> являться</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управления </w:t>
      </w:r>
      <w:r w:rsidRPr="00F17DA2">
        <w:rPr>
          <w:rFonts w:cs="Times New Roman"/>
          <w:color w:val="000000"/>
        </w:rPr>
        <w:t>метастабильностью</w:t>
      </w:r>
      <w:r w:rsidR="00F17DA2" w:rsidRPr="00F17DA2">
        <w:rPr>
          <w:rFonts w:ascii="Times New Romam" w:hAnsi="Times New Romam" w:cs="Times New Roman"/>
          <w:color w:val="000000"/>
        </w:rPr>
        <w:t> которой</w:t>
      </w:r>
      <w:r w:rsidR="00F17DA2" w:rsidRPr="00F17DA2">
        <w:rPr>
          <w:rFonts w:cs="Times New Roman"/>
          <w:color w:val="000000"/>
        </w:rPr>
        <w:t xml:space="preserve"> </w:t>
      </w:r>
      <w:r w:rsidRPr="00F17DA2">
        <w:rPr>
          <w:rFonts w:cs="Times New Roman"/>
          <w:color w:val="000000"/>
        </w:rPr>
        <w:t>все современные</w:t>
      </w:r>
      <w:r w:rsidR="006E35F8" w:rsidRPr="00F17DA2">
        <w:rPr>
          <w:rFonts w:cs="Times New Roman"/>
          <w:color w:val="000000"/>
        </w:rPr>
        <w:t xml:space="preserve"> </w:t>
      </w:r>
      <w:r w:rsidR="00F17DA2" w:rsidRPr="00F17DA2">
        <w:rPr>
          <w:rFonts w:ascii="Times New Romam" w:hAnsi="Times New Romam" w:cs="Times New Roman"/>
          <w:color w:val="000000"/>
        </w:rPr>
        <w:t>работа </w:t>
      </w:r>
      <w:r w:rsidR="006E35F8" w:rsidRPr="00F17DA2">
        <w:rPr>
          <w:rFonts w:cs="Times New Roman"/>
          <w:color w:val="000000"/>
        </w:rPr>
        <w:t>правительства</w:t>
      </w:r>
      <w:r w:rsidR="00F17DA2" w:rsidRPr="00F17DA2">
        <w:rPr>
          <w:rFonts w:ascii="Times New Romam" w:hAnsi="Times New Romam" w:cs="Times New Roman"/>
          <w:color w:val="000000"/>
        </w:rPr>
        <w:t> содержанием</w:t>
      </w:r>
      <w:r w:rsidR="00F17DA2" w:rsidRPr="00F17DA2">
        <w:rPr>
          <w:rFonts w:cs="Times New Roman"/>
          <w:color w:val="000000"/>
        </w:rPr>
        <w:t xml:space="preserve"> </w:t>
      </w:r>
      <w:r w:rsidR="006E35F8" w:rsidRPr="00F17DA2">
        <w:rPr>
          <w:rFonts w:cs="Times New Roman"/>
          <w:color w:val="000000"/>
        </w:rPr>
        <w:t>»</w:t>
      </w:r>
      <w:r w:rsidR="003A6DED" w:rsidRPr="00F17DA2">
        <w:rPr>
          <w:rFonts w:cs="Times New Roman"/>
          <w:color w:val="000000"/>
        </w:rPr>
        <w:footnoteReference w:id="44"/>
      </w:r>
      <w:r w:rsidRPr="00F17DA2">
        <w:rPr>
          <w:rFonts w:cs="Times New Roman"/>
          <w:color w:val="000000"/>
        </w:rPr>
        <w:t>.</w:t>
      </w:r>
      <w:r w:rsidR="003F0F9F" w:rsidRPr="00F17DA2">
        <w:rPr>
          <w:rFonts w:cs="Times New Roman"/>
          <w:color w:val="000000"/>
        </w:rPr>
        <w:t xml:space="preserve"> </w:t>
      </w:r>
    </w:p>
    <w:p w14:paraId="0E91B5AC" w14:textId="2397F790" w:rsidR="00727D88" w:rsidRPr="00F17DA2" w:rsidRDefault="00727D88" w:rsidP="00EC2271">
      <w:pPr>
        <w:rPr>
          <w:rFonts w:cs="Times New Roman"/>
          <w:color w:val="000000"/>
        </w:rPr>
      </w:pPr>
      <w:r w:rsidRPr="00F17DA2">
        <w:rPr>
          <w:rFonts w:cs="Times New Roman"/>
          <w:color w:val="000000"/>
        </w:rPr>
        <w:lastRenderedPageBreak/>
        <w:t>В-</w:t>
      </w:r>
      <w:r w:rsidR="00F17DA2" w:rsidRPr="00F17DA2">
        <w:rPr>
          <w:rFonts w:ascii="Times New Romam" w:hAnsi="Times New Romam" w:cs="Times New Roman"/>
          <w:color w:val="000000"/>
        </w:rPr>
        <w:t>субъективного </w:t>
      </w:r>
      <w:r w:rsidRPr="00F17DA2">
        <w:rPr>
          <w:rFonts w:cs="Times New Roman"/>
          <w:color w:val="000000"/>
        </w:rPr>
        <w:t>четвертых,</w:t>
      </w:r>
      <w:r w:rsidR="00F17DA2" w:rsidRPr="00F17DA2">
        <w:rPr>
          <w:rFonts w:ascii="Times New Romam" w:hAnsi="Times New Romam" w:cs="Times New Roman"/>
          <w:color w:val="000000"/>
        </w:rPr>
        <w:t> поставили</w:t>
      </w:r>
      <w:r w:rsidRPr="00F17DA2">
        <w:rPr>
          <w:rFonts w:cs="Times New Roman"/>
          <w:color w:val="000000"/>
        </w:rPr>
        <w:t xml:space="preserve"> как следствие, </w:t>
      </w:r>
      <w:r w:rsidR="00F17DA2" w:rsidRPr="00F17DA2">
        <w:rPr>
          <w:rFonts w:ascii="Times New Romam" w:hAnsi="Times New Romam" w:cs="Times New Roman"/>
          <w:color w:val="000000"/>
        </w:rPr>
        <w:t>изменению </w:t>
      </w:r>
      <w:r w:rsidRPr="00F17DA2">
        <w:rPr>
          <w:rFonts w:cs="Times New Roman"/>
          <w:color w:val="000000"/>
        </w:rPr>
        <w:t>появляется</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больше </w:t>
      </w:r>
      <w:r w:rsidR="00F17DA2" w:rsidRPr="00F17DA2">
        <w:rPr>
          <w:rFonts w:ascii="Times New Romam" w:hAnsi="Times New Romam" w:cs="Times New Roman"/>
          <w:color w:val="000000"/>
        </w:rPr>
        <w:t>лазарсфельд </w:t>
      </w:r>
      <w:r w:rsidRPr="00F17DA2">
        <w:rPr>
          <w:rFonts w:cs="Times New Roman"/>
          <w:color w:val="000000"/>
        </w:rPr>
        <w:t>возможностей</w:t>
      </w:r>
      <w:r w:rsidR="00F17DA2" w:rsidRPr="00F17DA2">
        <w:rPr>
          <w:rFonts w:ascii="Times New Romam" w:hAnsi="Times New Romam" w:cs="Times New Roman"/>
          <w:color w:val="000000"/>
        </w:rPr>
        <w:t> платформ</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государственного </w:t>
      </w:r>
      <w:r w:rsidRPr="00F17DA2">
        <w:rPr>
          <w:rFonts w:cs="Times New Roman"/>
          <w:color w:val="000000"/>
        </w:rPr>
        <w:t>публичного</w:t>
      </w:r>
      <w:r w:rsidR="00F17DA2" w:rsidRPr="00F17DA2">
        <w:rPr>
          <w:rFonts w:ascii="Times New Romam" w:hAnsi="Times New Romam" w:cs="Times New Roman"/>
          <w:color w:val="000000"/>
        </w:rPr>
        <w:t> сделать</w:t>
      </w:r>
      <w:r w:rsidR="00F17DA2" w:rsidRPr="00F17DA2">
        <w:rPr>
          <w:rFonts w:cs="Times New Roman"/>
          <w:color w:val="000000"/>
        </w:rPr>
        <w:t xml:space="preserve"> </w:t>
      </w:r>
      <w:r w:rsidRPr="00F17DA2">
        <w:rPr>
          <w:rFonts w:cs="Times New Roman"/>
          <w:color w:val="000000"/>
        </w:rPr>
        <w:t xml:space="preserve">поиска, </w:t>
      </w:r>
      <w:r w:rsidR="00F17DA2" w:rsidRPr="00F17DA2">
        <w:rPr>
          <w:rFonts w:ascii="Times New Romam" w:hAnsi="Times New Romam" w:cs="Times New Roman"/>
          <w:color w:val="000000"/>
        </w:rPr>
        <w:t>тексте </w:t>
      </w:r>
      <w:r w:rsidRPr="00F17DA2">
        <w:rPr>
          <w:rFonts w:cs="Times New Roman"/>
          <w:color w:val="000000"/>
        </w:rPr>
        <w:t>формирования</w:t>
      </w:r>
      <w:r w:rsidR="00F17DA2" w:rsidRPr="00F17DA2">
        <w:rPr>
          <w:rFonts w:ascii="Times New Romam" w:hAnsi="Times New Romam" w:cs="Times New Roman"/>
          <w:color w:val="000000"/>
        </w:rPr>
        <w:t> российского</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режиме </w:t>
      </w:r>
      <w:r w:rsidRPr="00F17DA2">
        <w:rPr>
          <w:rFonts w:cs="Times New Roman"/>
          <w:color w:val="000000"/>
        </w:rPr>
        <w:t>постановки</w:t>
      </w:r>
      <w:r w:rsidR="00F17DA2" w:rsidRPr="00F17DA2">
        <w:rPr>
          <w:rFonts w:ascii="Times New Romam" w:hAnsi="Times New Romam" w:cs="Times New Roman"/>
          <w:color w:val="000000"/>
        </w:rPr>
        <w:t> считает</w:t>
      </w:r>
      <w:r w:rsidR="00F17DA2" w:rsidRPr="00F17DA2">
        <w:rPr>
          <w:rFonts w:cs="Times New Roman"/>
          <w:color w:val="000000"/>
        </w:rPr>
        <w:t xml:space="preserve"> </w:t>
      </w:r>
      <w:r w:rsidRPr="00F17DA2">
        <w:rPr>
          <w:rFonts w:cs="Times New Roman"/>
          <w:color w:val="000000"/>
        </w:rPr>
        <w:t xml:space="preserve">стратегических </w:t>
      </w:r>
      <w:r w:rsidR="00F17DA2" w:rsidRPr="00F17DA2">
        <w:rPr>
          <w:rFonts w:ascii="Times New Romam" w:hAnsi="Times New Romam" w:cs="Times New Roman"/>
          <w:color w:val="000000"/>
        </w:rPr>
        <w:t>функциональной </w:t>
      </w:r>
      <w:r w:rsidRPr="00F17DA2">
        <w:rPr>
          <w:rFonts w:cs="Times New Roman"/>
          <w:color w:val="000000"/>
        </w:rPr>
        <w:t>целей</w:t>
      </w:r>
      <w:r w:rsidR="00F17DA2" w:rsidRPr="00F17DA2">
        <w:rPr>
          <w:rFonts w:ascii="Times New Romam" w:hAnsi="Times New Romam" w:cs="Times New Roman"/>
          <w:color w:val="000000"/>
        </w:rPr>
        <w:t> средняя</w:t>
      </w:r>
      <w:r w:rsidR="00F17DA2" w:rsidRPr="00F17DA2">
        <w:rPr>
          <w:rFonts w:cs="Times New Roman"/>
          <w:color w:val="000000"/>
        </w:rPr>
        <w:t xml:space="preserve"> </w:t>
      </w:r>
      <w:r w:rsidRPr="00F17DA2">
        <w:rPr>
          <w:rFonts w:cs="Times New Roman"/>
          <w:color w:val="000000"/>
        </w:rPr>
        <w:t xml:space="preserve">по </w:t>
      </w:r>
      <w:r w:rsidR="00F17DA2" w:rsidRPr="00F17DA2">
        <w:rPr>
          <w:rFonts w:ascii="Times New Romam" w:hAnsi="Times New Romam" w:cs="Times New Roman"/>
          <w:color w:val="000000"/>
        </w:rPr>
        <w:t>таких </w:t>
      </w:r>
      <w:r w:rsidRPr="00F17DA2">
        <w:rPr>
          <w:rFonts w:cs="Times New Roman"/>
          <w:color w:val="000000"/>
        </w:rPr>
        <w:t>развитию</w:t>
      </w:r>
      <w:r w:rsidR="00F17DA2" w:rsidRPr="00F17DA2">
        <w:rPr>
          <w:rFonts w:ascii="Times New Romam" w:hAnsi="Times New Romam" w:cs="Times New Roman"/>
          <w:color w:val="000000"/>
        </w:rPr>
        <w:t> сфера</w:t>
      </w:r>
      <w:r w:rsidR="00F17DA2" w:rsidRPr="00F17DA2">
        <w:rPr>
          <w:rFonts w:cs="Times New Roman"/>
          <w:color w:val="000000"/>
        </w:rPr>
        <w:t xml:space="preserve"> </w:t>
      </w:r>
      <w:r w:rsidRPr="00F17DA2">
        <w:rPr>
          <w:rFonts w:cs="Times New Roman"/>
          <w:color w:val="000000"/>
        </w:rPr>
        <w:t xml:space="preserve">общества </w:t>
      </w:r>
      <w:r w:rsidR="00F17DA2" w:rsidRPr="00F17DA2">
        <w:rPr>
          <w:rFonts w:ascii="Times New Romam" w:hAnsi="Times New Romam" w:cs="Times New Roman"/>
          <w:color w:val="000000"/>
        </w:rPr>
        <w:t>проработки </w:t>
      </w:r>
      <w:r w:rsidRPr="00F17DA2">
        <w:rPr>
          <w:rFonts w:cs="Times New Roman"/>
          <w:color w:val="000000"/>
        </w:rPr>
        <w:t>либо</w:t>
      </w:r>
      <w:r w:rsidR="00F17DA2" w:rsidRPr="00F17DA2">
        <w:rPr>
          <w:rFonts w:ascii="Times New Romam" w:hAnsi="Times New Romam" w:cs="Times New Roman"/>
          <w:color w:val="000000"/>
        </w:rPr>
        <w:t> последние</w:t>
      </w:r>
      <w:r w:rsidR="00F17DA2" w:rsidRPr="00F17DA2">
        <w:rPr>
          <w:rFonts w:cs="Times New Roman"/>
          <w:color w:val="000000"/>
        </w:rPr>
        <w:t xml:space="preserve"> </w:t>
      </w:r>
      <w:r w:rsidRPr="00F17DA2">
        <w:rPr>
          <w:rFonts w:cs="Times New Roman"/>
          <w:color w:val="000000"/>
        </w:rPr>
        <w:t xml:space="preserve">отдельной </w:t>
      </w:r>
      <w:r w:rsidR="00F17DA2" w:rsidRPr="00F17DA2">
        <w:rPr>
          <w:rFonts w:ascii="Times New Romam" w:hAnsi="Times New Romam" w:cs="Times New Roman"/>
          <w:color w:val="000000"/>
        </w:rPr>
        <w:t>респондентов </w:t>
      </w:r>
      <w:r w:rsidRPr="00F17DA2">
        <w:rPr>
          <w:rFonts w:cs="Times New Roman"/>
          <w:color w:val="000000"/>
        </w:rPr>
        <w:t>территории.</w:t>
      </w:r>
      <w:r w:rsidR="00F17DA2" w:rsidRPr="00F17DA2">
        <w:rPr>
          <w:rFonts w:ascii="Times New Romam" w:hAnsi="Times New Romam" w:cs="Times New Roman"/>
          <w:color w:val="000000"/>
        </w:rPr>
        <w:t> формы</w:t>
      </w:r>
      <w:r w:rsidRPr="00F17DA2">
        <w:rPr>
          <w:rFonts w:cs="Times New Roman"/>
          <w:color w:val="000000"/>
        </w:rPr>
        <w:t xml:space="preserve"> «Коллективное </w:t>
      </w:r>
      <w:r w:rsidR="00F17DA2" w:rsidRPr="00F17DA2">
        <w:rPr>
          <w:rFonts w:ascii="Times New Romam" w:hAnsi="Times New Romam" w:cs="Times New Roman"/>
          <w:color w:val="000000"/>
        </w:rPr>
        <w:t>коммуникации </w:t>
      </w:r>
      <w:r w:rsidRPr="00F17DA2">
        <w:rPr>
          <w:rFonts w:cs="Times New Roman"/>
          <w:color w:val="000000"/>
        </w:rPr>
        <w:t>мышление,</w:t>
      </w:r>
      <w:r w:rsidR="00F17DA2" w:rsidRPr="00F17DA2">
        <w:rPr>
          <w:rFonts w:ascii="Times New Romam" w:hAnsi="Times New Romam" w:cs="Times New Roman"/>
          <w:color w:val="000000"/>
        </w:rPr>
        <w:t> однако</w:t>
      </w:r>
      <w:r w:rsidRPr="00F17DA2">
        <w:rPr>
          <w:rFonts w:cs="Times New Roman"/>
          <w:color w:val="000000"/>
        </w:rPr>
        <w:t xml:space="preserve"> не </w:t>
      </w:r>
      <w:r w:rsidR="00F17DA2" w:rsidRPr="00F17DA2">
        <w:rPr>
          <w:rFonts w:ascii="Times New Romam" w:hAnsi="Times New Romam" w:cs="Times New Roman"/>
          <w:color w:val="000000"/>
        </w:rPr>
        <w:t>происходит </w:t>
      </w:r>
      <w:r w:rsidRPr="00F17DA2">
        <w:rPr>
          <w:rFonts w:cs="Times New Roman"/>
          <w:color w:val="000000"/>
        </w:rPr>
        <w:t>сводимое</w:t>
      </w:r>
      <w:r w:rsidR="00F17DA2" w:rsidRPr="00F17DA2">
        <w:rPr>
          <w:rFonts w:ascii="Times New Romam" w:hAnsi="Times New Romam" w:cs="Times New Roman"/>
          <w:color w:val="000000"/>
        </w:rPr>
        <w:t> используя</w:t>
      </w:r>
      <w:r w:rsidR="00F17DA2" w:rsidRPr="00F17DA2">
        <w:rPr>
          <w:rFonts w:cs="Times New Roman"/>
          <w:color w:val="000000"/>
        </w:rPr>
        <w:t xml:space="preserve"> </w:t>
      </w:r>
      <w:r w:rsidRPr="00F17DA2">
        <w:rPr>
          <w:rFonts w:cs="Times New Roman"/>
          <w:color w:val="000000"/>
        </w:rPr>
        <w:t xml:space="preserve">к сумме </w:t>
      </w:r>
      <w:r w:rsidR="00F17DA2" w:rsidRPr="00F17DA2">
        <w:rPr>
          <w:rFonts w:ascii="Times New Romam" w:hAnsi="Times New Romam" w:cs="Times New Roman"/>
          <w:color w:val="000000"/>
        </w:rPr>
        <w:t>общая </w:t>
      </w:r>
      <w:r w:rsidRPr="00F17DA2">
        <w:rPr>
          <w:rFonts w:cs="Times New Roman"/>
          <w:color w:val="000000"/>
        </w:rPr>
        <w:t>взаимодействующих</w:t>
      </w:r>
      <w:r w:rsidR="00F17DA2" w:rsidRPr="00F17DA2">
        <w:rPr>
          <w:rFonts w:ascii="Times New Romam" w:hAnsi="Times New Romam" w:cs="Times New Roman"/>
          <w:color w:val="000000"/>
        </w:rPr>
        <w:t> огромное</w:t>
      </w:r>
      <w:r w:rsidR="00F17DA2" w:rsidRPr="00F17DA2">
        <w:rPr>
          <w:rFonts w:cs="Times New Roman"/>
          <w:color w:val="000000"/>
        </w:rPr>
        <w:t xml:space="preserve"> </w:t>
      </w:r>
      <w:r w:rsidRPr="00F17DA2">
        <w:rPr>
          <w:rFonts w:cs="Times New Roman"/>
          <w:color w:val="000000"/>
        </w:rPr>
        <w:t xml:space="preserve">индивидуальных </w:t>
      </w:r>
      <w:r w:rsidR="00F17DA2" w:rsidRPr="00F17DA2">
        <w:rPr>
          <w:rFonts w:ascii="Times New Romam" w:hAnsi="Times New Romam" w:cs="Times New Roman"/>
          <w:color w:val="000000"/>
        </w:rPr>
        <w:t>искусственного </w:t>
      </w:r>
      <w:r w:rsidRPr="00F17DA2">
        <w:rPr>
          <w:rFonts w:cs="Times New Roman"/>
          <w:color w:val="000000"/>
        </w:rPr>
        <w:t>мыслей,</w:t>
      </w:r>
      <w:r w:rsidR="00F17DA2" w:rsidRPr="00F17DA2">
        <w:rPr>
          <w:rFonts w:ascii="Times New Romam" w:hAnsi="Times New Romam" w:cs="Times New Roman"/>
          <w:color w:val="000000"/>
        </w:rPr>
        <w:t> мотивации</w:t>
      </w:r>
      <w:r w:rsidRPr="00F17DA2">
        <w:rPr>
          <w:rFonts w:cs="Times New Roman"/>
          <w:color w:val="000000"/>
        </w:rPr>
        <w:t xml:space="preserve"> а представляющее </w:t>
      </w:r>
      <w:r w:rsidR="00F17DA2" w:rsidRPr="00F17DA2">
        <w:rPr>
          <w:rFonts w:ascii="Times New Romam" w:hAnsi="Times New Romam" w:cs="Times New Roman"/>
          <w:color w:val="000000"/>
        </w:rPr>
        <w:t>момент </w:t>
      </w:r>
      <w:r w:rsidRPr="00F17DA2">
        <w:rPr>
          <w:rFonts w:cs="Times New Roman"/>
          <w:color w:val="000000"/>
        </w:rPr>
        <w:t>собой</w:t>
      </w:r>
      <w:r w:rsidR="00F17DA2" w:rsidRPr="00F17DA2">
        <w:rPr>
          <w:rFonts w:ascii="Times New Romam" w:hAnsi="Times New Romam" w:cs="Times New Roman"/>
          <w:color w:val="000000"/>
        </w:rPr>
        <w:t> запоминаются</w:t>
      </w:r>
      <w:r w:rsidR="00F17DA2" w:rsidRPr="00F17DA2">
        <w:rPr>
          <w:rFonts w:cs="Times New Roman"/>
          <w:color w:val="000000"/>
        </w:rPr>
        <w:t xml:space="preserve"> </w:t>
      </w:r>
      <w:r w:rsidRPr="00F17DA2">
        <w:rPr>
          <w:rFonts w:cs="Times New Roman"/>
          <w:color w:val="000000"/>
        </w:rPr>
        <w:t xml:space="preserve">скорей </w:t>
      </w:r>
      <w:r w:rsidR="00F17DA2" w:rsidRPr="00F17DA2">
        <w:rPr>
          <w:rFonts w:ascii="Times New Romam" w:hAnsi="Times New Romam" w:cs="Times New Roman"/>
          <w:color w:val="000000"/>
        </w:rPr>
        <w:t>коммуникативными </w:t>
      </w:r>
      <w:r w:rsidRPr="00F17DA2">
        <w:rPr>
          <w:rFonts w:cs="Times New Roman"/>
          <w:color w:val="000000"/>
        </w:rPr>
        <w:t>идею,</w:t>
      </w:r>
      <w:r w:rsidR="00F17DA2" w:rsidRPr="00F17DA2">
        <w:rPr>
          <w:rFonts w:ascii="Times New Romam" w:hAnsi="Times New Romam" w:cs="Times New Roman"/>
          <w:color w:val="000000"/>
        </w:rPr>
        <w:t> сетях</w:t>
      </w:r>
      <w:r w:rsidRPr="00F17DA2">
        <w:rPr>
          <w:rFonts w:cs="Times New Roman"/>
          <w:color w:val="000000"/>
        </w:rPr>
        <w:t xml:space="preserve"> которая </w:t>
      </w:r>
      <w:r w:rsidR="00F17DA2" w:rsidRPr="00F17DA2">
        <w:rPr>
          <w:rFonts w:ascii="Times New Romam" w:hAnsi="Times New Romam" w:cs="Times New Roman"/>
          <w:color w:val="000000"/>
        </w:rPr>
        <w:t>можно </w:t>
      </w:r>
      <w:r w:rsidRPr="00F17DA2">
        <w:rPr>
          <w:rFonts w:cs="Times New Roman"/>
          <w:color w:val="000000"/>
        </w:rPr>
        <w:t>вбирает</w:t>
      </w:r>
      <w:r w:rsidR="00F17DA2" w:rsidRPr="00F17DA2">
        <w:rPr>
          <w:rFonts w:ascii="Times New Romam" w:hAnsi="Times New Romam" w:cs="Times New Roman"/>
          <w:color w:val="000000"/>
        </w:rPr>
        <w:t> информации</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традиции </w:t>
      </w:r>
      <w:r w:rsidRPr="00F17DA2">
        <w:rPr>
          <w:rFonts w:cs="Times New Roman"/>
          <w:color w:val="000000"/>
        </w:rPr>
        <w:t>себя</w:t>
      </w:r>
      <w:r w:rsidR="00F17DA2" w:rsidRPr="00F17DA2">
        <w:rPr>
          <w:rFonts w:ascii="Times New Romam" w:hAnsi="Times New Romam" w:cs="Times New Roman"/>
          <w:color w:val="000000"/>
        </w:rPr>
        <w:t> удовлетворены</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проще </w:t>
      </w:r>
      <w:r w:rsidRPr="00F17DA2">
        <w:rPr>
          <w:rFonts w:cs="Times New Roman"/>
          <w:color w:val="000000"/>
        </w:rPr>
        <w:t>пронизывает</w:t>
      </w:r>
      <w:r w:rsidR="00F17DA2" w:rsidRPr="00F17DA2">
        <w:rPr>
          <w:rFonts w:ascii="Times New Romam" w:hAnsi="Times New Romam" w:cs="Times New Roman"/>
          <w:color w:val="000000"/>
        </w:rPr>
        <w:t> менее</w:t>
      </w:r>
      <w:r w:rsidR="00F17DA2" w:rsidRPr="00F17DA2">
        <w:rPr>
          <w:rFonts w:cs="Times New Roman"/>
          <w:color w:val="000000"/>
        </w:rPr>
        <w:t xml:space="preserve"> </w:t>
      </w:r>
      <w:r w:rsidRPr="00F17DA2">
        <w:rPr>
          <w:rFonts w:cs="Times New Roman"/>
          <w:color w:val="000000"/>
        </w:rPr>
        <w:t xml:space="preserve">все </w:t>
      </w:r>
      <w:r w:rsidR="00F17DA2" w:rsidRPr="00F17DA2">
        <w:rPr>
          <w:rFonts w:ascii="Times New Romam" w:hAnsi="Times New Romam" w:cs="Times New Roman"/>
          <w:color w:val="000000"/>
        </w:rPr>
        <w:t>коммуникации </w:t>
      </w:r>
      <w:r w:rsidRPr="00F17DA2">
        <w:rPr>
          <w:rFonts w:cs="Times New Roman"/>
          <w:color w:val="000000"/>
        </w:rPr>
        <w:t>общество,</w:t>
      </w:r>
      <w:r w:rsidR="00F17DA2" w:rsidRPr="00F17DA2">
        <w:rPr>
          <w:rFonts w:ascii="Times New Romam" w:hAnsi="Times New Romam" w:cs="Times New Roman"/>
          <w:color w:val="000000"/>
        </w:rPr>
        <w:t> сходств</w:t>
      </w:r>
      <w:r w:rsidRPr="00F17DA2">
        <w:rPr>
          <w:rFonts w:cs="Times New Roman"/>
          <w:color w:val="000000"/>
        </w:rPr>
        <w:t xml:space="preserve"> формируется </w:t>
      </w:r>
      <w:r w:rsidR="00F17DA2" w:rsidRPr="00F17DA2">
        <w:rPr>
          <w:rFonts w:ascii="Times New Romam" w:hAnsi="Times New Romam" w:cs="Times New Roman"/>
          <w:color w:val="000000"/>
        </w:rPr>
        <w:t>интерактивные </w:t>
      </w:r>
      <w:r w:rsidRPr="00F17DA2">
        <w:rPr>
          <w:rFonts w:cs="Times New Roman"/>
          <w:color w:val="000000"/>
        </w:rPr>
        <w:t>именно</w:t>
      </w:r>
      <w:r w:rsidR="00F17DA2" w:rsidRPr="00F17DA2">
        <w:rPr>
          <w:rFonts w:ascii="Times New Romam" w:hAnsi="Times New Romam" w:cs="Times New Roman"/>
          <w:color w:val="000000"/>
        </w:rPr>
        <w:t> высокой</w:t>
      </w:r>
      <w:r w:rsidR="00F17DA2" w:rsidRPr="00F17DA2">
        <w:rPr>
          <w:rFonts w:cs="Times New Roman"/>
          <w:color w:val="000000"/>
        </w:rPr>
        <w:t xml:space="preserve"> </w:t>
      </w:r>
      <w:r w:rsidRPr="00F17DA2">
        <w:rPr>
          <w:rFonts w:cs="Times New Roman"/>
          <w:color w:val="000000"/>
        </w:rPr>
        <w:t xml:space="preserve">в коммуникационном </w:t>
      </w:r>
      <w:r w:rsidR="00F17DA2" w:rsidRPr="00F17DA2">
        <w:rPr>
          <w:rFonts w:ascii="Times New Romam" w:hAnsi="Times New Romam" w:cs="Times New Roman"/>
          <w:color w:val="000000"/>
        </w:rPr>
        <w:t>жизнь </w:t>
      </w:r>
      <w:r w:rsidRPr="00F17DA2">
        <w:rPr>
          <w:rFonts w:cs="Times New Roman"/>
          <w:color w:val="000000"/>
        </w:rPr>
        <w:t>поле</w:t>
      </w:r>
      <w:r w:rsidR="00F17DA2" w:rsidRPr="00F17DA2">
        <w:rPr>
          <w:rFonts w:ascii="Times New Romam" w:hAnsi="Times New Romam" w:cs="Times New Roman"/>
          <w:color w:val="000000"/>
        </w:rPr>
        <w:t> информации</w:t>
      </w:r>
      <w:r w:rsidR="00F17DA2" w:rsidRPr="00F17DA2">
        <w:rPr>
          <w:rFonts w:cs="Times New Roman"/>
          <w:color w:val="000000"/>
        </w:rPr>
        <w:t xml:space="preserve"> </w:t>
      </w:r>
      <w:r w:rsidRPr="00F17DA2">
        <w:rPr>
          <w:rFonts w:cs="Times New Roman"/>
          <w:color w:val="000000"/>
        </w:rPr>
        <w:t xml:space="preserve">», - отмечает </w:t>
      </w:r>
      <w:r w:rsidR="00F17DA2" w:rsidRPr="00F17DA2">
        <w:rPr>
          <w:rFonts w:ascii="Times New Romam" w:hAnsi="Times New Romam" w:cs="Times New Roman"/>
          <w:color w:val="000000"/>
        </w:rPr>
        <w:t>видоизменили </w:t>
      </w:r>
      <w:r w:rsidRPr="00F17DA2">
        <w:rPr>
          <w:rFonts w:cs="Times New Roman"/>
          <w:color w:val="000000"/>
        </w:rPr>
        <w:t>современный</w:t>
      </w:r>
      <w:r w:rsidR="00F17DA2" w:rsidRPr="00F17DA2">
        <w:rPr>
          <w:rFonts w:ascii="Times New Romam" w:hAnsi="Times New Romam" w:cs="Times New Roman"/>
          <w:color w:val="000000"/>
        </w:rPr>
        <w:t> единомышленников</w:t>
      </w:r>
      <w:r w:rsidR="00F17DA2" w:rsidRPr="00F17DA2">
        <w:rPr>
          <w:rFonts w:cs="Times New Roman"/>
          <w:color w:val="000000"/>
        </w:rPr>
        <w:t xml:space="preserve"> </w:t>
      </w:r>
      <w:r w:rsidRPr="00F17DA2">
        <w:rPr>
          <w:rFonts w:cs="Times New Roman"/>
          <w:color w:val="000000"/>
        </w:rPr>
        <w:t>испа</w:t>
      </w:r>
      <w:r w:rsidR="006E35F8" w:rsidRPr="00F17DA2">
        <w:rPr>
          <w:rFonts w:cs="Times New Roman"/>
          <w:color w:val="000000"/>
        </w:rPr>
        <w:t xml:space="preserve">нский </w:t>
      </w:r>
      <w:r w:rsidR="00F17DA2" w:rsidRPr="00F17DA2">
        <w:rPr>
          <w:rFonts w:ascii="Times New Romam" w:hAnsi="Times New Romam" w:cs="Times New Roman"/>
          <w:color w:val="000000"/>
        </w:rPr>
        <w:t>коммуникацию </w:t>
      </w:r>
      <w:r w:rsidR="006E35F8" w:rsidRPr="00F17DA2">
        <w:rPr>
          <w:rFonts w:cs="Times New Roman"/>
          <w:color w:val="000000"/>
        </w:rPr>
        <w:t>социолог</w:t>
      </w:r>
      <w:r w:rsidR="00F17DA2" w:rsidRPr="00F17DA2">
        <w:rPr>
          <w:rFonts w:ascii="Times New Romam" w:hAnsi="Times New Romam" w:cs="Times New Roman"/>
          <w:color w:val="000000"/>
        </w:rPr>
        <w:t> гипотезы</w:t>
      </w:r>
      <w:r w:rsidR="00F17DA2" w:rsidRPr="00F17DA2">
        <w:rPr>
          <w:rFonts w:cs="Times New Roman"/>
          <w:color w:val="000000"/>
        </w:rPr>
        <w:t xml:space="preserve"> </w:t>
      </w:r>
      <w:r w:rsidR="006E35F8" w:rsidRPr="00F17DA2">
        <w:rPr>
          <w:rFonts w:cs="Times New Roman"/>
          <w:color w:val="000000"/>
        </w:rPr>
        <w:t xml:space="preserve">Мануэль </w:t>
      </w:r>
      <w:r w:rsidR="00F17DA2" w:rsidRPr="00F17DA2">
        <w:rPr>
          <w:rFonts w:ascii="Times New Romam" w:hAnsi="Times New Romam" w:cs="Times New Roman"/>
          <w:color w:val="000000"/>
        </w:rPr>
        <w:t>проявлений </w:t>
      </w:r>
      <w:r w:rsidR="006E35F8" w:rsidRPr="00F17DA2">
        <w:rPr>
          <w:rFonts w:cs="Times New Roman"/>
          <w:color w:val="000000"/>
        </w:rPr>
        <w:t>Кастельс</w:t>
      </w:r>
      <w:r w:rsidR="00F17DA2" w:rsidRPr="00F17DA2">
        <w:rPr>
          <w:rFonts w:ascii="Times New Romam" w:hAnsi="Times New Romam" w:cs="Times New Roman"/>
          <w:color w:val="000000"/>
        </w:rPr>
        <w:t> районе</w:t>
      </w:r>
      <w:r w:rsidR="00F17DA2" w:rsidRPr="00F17DA2">
        <w:rPr>
          <w:rFonts w:cs="Times New Roman"/>
          <w:color w:val="000000"/>
        </w:rPr>
        <w:t xml:space="preserve"> </w:t>
      </w:r>
      <w:r w:rsidRPr="00F17DA2">
        <w:rPr>
          <w:rStyle w:val="7CenturyGothic8pt0pt"/>
          <w:rFonts w:ascii="Times New Roman" w:hAnsi="Times New Roman" w:cs="Times New Roman"/>
          <w:sz w:val="28"/>
          <w:szCs w:val="28"/>
          <w:vertAlign w:val="superscript"/>
        </w:rPr>
        <w:footnoteReference w:id="45"/>
      </w:r>
      <w:r w:rsidRPr="00F17DA2">
        <w:rPr>
          <w:rFonts w:cs="Times New Roman"/>
          <w:color w:val="000000"/>
        </w:rPr>
        <w:t xml:space="preserve">. Богатый </w:t>
      </w:r>
      <w:r w:rsidR="00F17DA2" w:rsidRPr="00F17DA2">
        <w:rPr>
          <w:rFonts w:ascii="Times New Romam" w:hAnsi="Times New Romam" w:cs="Times New Roman"/>
          <w:color w:val="000000"/>
        </w:rPr>
        <w:t>отличие </w:t>
      </w:r>
      <w:r w:rsidRPr="00F17DA2">
        <w:rPr>
          <w:rFonts w:cs="Times New Roman"/>
          <w:color w:val="000000"/>
        </w:rPr>
        <w:t>набор</w:t>
      </w:r>
      <w:r w:rsidR="00F17DA2" w:rsidRPr="00F17DA2">
        <w:rPr>
          <w:rFonts w:ascii="Times New Romam" w:hAnsi="Times New Romam" w:cs="Times New Roman"/>
          <w:color w:val="000000"/>
        </w:rPr>
        <w:t> жизненных</w:t>
      </w:r>
      <w:r w:rsidR="00F17DA2" w:rsidRPr="00F17DA2">
        <w:rPr>
          <w:rFonts w:cs="Times New Roman"/>
          <w:color w:val="000000"/>
        </w:rPr>
        <w:t xml:space="preserve"> </w:t>
      </w:r>
      <w:r w:rsidRPr="00F17DA2">
        <w:rPr>
          <w:rFonts w:cs="Times New Roman"/>
          <w:color w:val="000000"/>
        </w:rPr>
        <w:t xml:space="preserve">коммуникативных </w:t>
      </w:r>
      <w:r w:rsidR="00F17DA2" w:rsidRPr="00F17DA2">
        <w:rPr>
          <w:rFonts w:ascii="Times New Romam" w:hAnsi="Times New Romam" w:cs="Times New Roman"/>
          <w:color w:val="000000"/>
        </w:rPr>
        <w:t>элитой </w:t>
      </w:r>
      <w:r w:rsidRPr="00F17DA2">
        <w:rPr>
          <w:rFonts w:cs="Times New Roman"/>
          <w:color w:val="000000"/>
        </w:rPr>
        <w:t>политических</w:t>
      </w:r>
      <w:r w:rsidR="00F17DA2" w:rsidRPr="00F17DA2">
        <w:rPr>
          <w:rFonts w:ascii="Times New Romam" w:hAnsi="Times New Romam" w:cs="Times New Roman"/>
          <w:color w:val="000000"/>
        </w:rPr>
        <w:t> этого</w:t>
      </w:r>
      <w:r w:rsidR="00F17DA2" w:rsidRPr="00F17DA2">
        <w:rPr>
          <w:rFonts w:cs="Times New Roman"/>
          <w:color w:val="000000"/>
        </w:rPr>
        <w:t xml:space="preserve"> </w:t>
      </w:r>
      <w:r w:rsidRPr="00F17DA2">
        <w:rPr>
          <w:rFonts w:cs="Times New Roman"/>
          <w:color w:val="000000"/>
        </w:rPr>
        <w:t xml:space="preserve">технологий, </w:t>
      </w:r>
      <w:r w:rsidR="00F17DA2" w:rsidRPr="00F17DA2">
        <w:rPr>
          <w:rFonts w:ascii="Times New Romam" w:hAnsi="Times New Romam" w:cs="Times New Roman"/>
          <w:color w:val="000000"/>
        </w:rPr>
        <w:t>теорию </w:t>
      </w:r>
      <w:r w:rsidRPr="00F17DA2">
        <w:rPr>
          <w:rFonts w:cs="Times New Roman"/>
          <w:color w:val="000000"/>
        </w:rPr>
        <w:t>действующих</w:t>
      </w:r>
      <w:r w:rsidR="00F17DA2" w:rsidRPr="00F17DA2">
        <w:rPr>
          <w:rFonts w:ascii="Times New Romam" w:hAnsi="Times New Romam" w:cs="Times New Roman"/>
          <w:color w:val="000000"/>
        </w:rPr>
        <w:t> появление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полезности </w:t>
      </w:r>
      <w:r w:rsidRPr="00F17DA2">
        <w:rPr>
          <w:rFonts w:cs="Times New Roman"/>
          <w:color w:val="000000"/>
        </w:rPr>
        <w:t>системе</w:t>
      </w:r>
      <w:r w:rsidR="00F17DA2" w:rsidRPr="00F17DA2">
        <w:rPr>
          <w:rFonts w:ascii="Times New Romam" w:hAnsi="Times New Romam" w:cs="Times New Roman"/>
          <w:color w:val="000000"/>
        </w:rPr>
        <w:t> обществе</w:t>
      </w:r>
      <w:r w:rsidR="00F17DA2" w:rsidRPr="00F17DA2">
        <w:rPr>
          <w:rFonts w:cs="Times New Roman"/>
          <w:color w:val="000000"/>
        </w:rPr>
        <w:t xml:space="preserve"> </w:t>
      </w:r>
      <w:r w:rsidRPr="00F17DA2">
        <w:rPr>
          <w:rFonts w:cs="Times New Roman"/>
          <w:color w:val="000000"/>
        </w:rPr>
        <w:t xml:space="preserve">управления, </w:t>
      </w:r>
      <w:r w:rsidR="00F17DA2" w:rsidRPr="00F17DA2">
        <w:rPr>
          <w:rFonts w:ascii="Times New Romam" w:hAnsi="Times New Romam" w:cs="Times New Roman"/>
          <w:color w:val="000000"/>
        </w:rPr>
        <w:t>сетей </w:t>
      </w:r>
      <w:r w:rsidRPr="00F17DA2">
        <w:rPr>
          <w:rFonts w:cs="Times New Roman"/>
          <w:color w:val="000000"/>
        </w:rPr>
        <w:t>способствует</w:t>
      </w:r>
      <w:r w:rsidR="00F17DA2" w:rsidRPr="00F17DA2">
        <w:rPr>
          <w:rFonts w:ascii="Times New Romam" w:hAnsi="Times New Romam" w:cs="Times New Roman"/>
          <w:color w:val="000000"/>
        </w:rPr>
        <w:t> сжатия</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основным </w:t>
      </w:r>
      <w:r w:rsidRPr="00F17DA2">
        <w:rPr>
          <w:rFonts w:cs="Times New Roman"/>
          <w:color w:val="000000"/>
        </w:rPr>
        <w:t>более</w:t>
      </w:r>
      <w:r w:rsidR="00F17DA2" w:rsidRPr="00F17DA2">
        <w:rPr>
          <w:rFonts w:ascii="Times New Romam" w:hAnsi="Times New Romam" w:cs="Times New Roman"/>
          <w:color w:val="000000"/>
        </w:rPr>
        <w:t> соответственно</w:t>
      </w:r>
      <w:r w:rsidR="00F17DA2" w:rsidRPr="00F17DA2">
        <w:rPr>
          <w:rFonts w:cs="Times New Roman"/>
          <w:color w:val="000000"/>
        </w:rPr>
        <w:t xml:space="preserve"> </w:t>
      </w:r>
      <w:r w:rsidRPr="00F17DA2">
        <w:rPr>
          <w:rFonts w:cs="Times New Roman"/>
          <w:color w:val="000000"/>
        </w:rPr>
        <w:t xml:space="preserve">эффективному </w:t>
      </w:r>
      <w:r w:rsidR="00F17DA2" w:rsidRPr="00F17DA2">
        <w:rPr>
          <w:rFonts w:ascii="Times New Romam" w:hAnsi="Times New Romam" w:cs="Times New Roman"/>
          <w:color w:val="000000"/>
        </w:rPr>
        <w:t>влияния </w:t>
      </w:r>
      <w:r w:rsidRPr="00F17DA2">
        <w:rPr>
          <w:rFonts w:cs="Times New Roman"/>
          <w:color w:val="000000"/>
        </w:rPr>
        <w:t>претворению</w:t>
      </w:r>
      <w:r w:rsidR="00F17DA2" w:rsidRPr="00F17DA2">
        <w:rPr>
          <w:rFonts w:ascii="Times New Romam" w:hAnsi="Times New Romam" w:cs="Times New Roman"/>
          <w:color w:val="000000"/>
        </w:rPr>
        <w:t> оставляют</w:t>
      </w:r>
      <w:r w:rsidR="00F17DA2" w:rsidRPr="00F17DA2">
        <w:rPr>
          <w:rFonts w:cs="Times New Roman"/>
          <w:color w:val="000000"/>
        </w:rPr>
        <w:t xml:space="preserve"> </w:t>
      </w:r>
      <w:r w:rsidRPr="00F17DA2">
        <w:rPr>
          <w:rFonts w:cs="Times New Roman"/>
          <w:color w:val="000000"/>
        </w:rPr>
        <w:t xml:space="preserve">этих </w:t>
      </w:r>
      <w:r w:rsidR="00F17DA2" w:rsidRPr="00F17DA2">
        <w:rPr>
          <w:rFonts w:ascii="Times New Romam" w:hAnsi="Times New Romam" w:cs="Times New Roman"/>
          <w:color w:val="000000"/>
        </w:rPr>
        <w:t>характеристики </w:t>
      </w:r>
      <w:r w:rsidRPr="00F17DA2">
        <w:rPr>
          <w:rFonts w:cs="Times New Roman"/>
          <w:color w:val="000000"/>
        </w:rPr>
        <w:t>целей</w:t>
      </w:r>
      <w:r w:rsidR="00F17DA2" w:rsidRPr="00F17DA2">
        <w:rPr>
          <w:rFonts w:ascii="Times New Romam" w:hAnsi="Times New Romam" w:cs="Times New Roman"/>
          <w:color w:val="000000"/>
        </w:rPr>
        <w:t> преподавателей</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несут </w:t>
      </w:r>
      <w:r w:rsidRPr="00F17DA2">
        <w:rPr>
          <w:rFonts w:cs="Times New Roman"/>
          <w:color w:val="000000"/>
        </w:rPr>
        <w:t>жизнь.</w:t>
      </w:r>
      <w:r w:rsidR="00F17DA2" w:rsidRPr="00F17DA2">
        <w:rPr>
          <w:rFonts w:ascii="Times New Romam" w:hAnsi="Times New Romam" w:cs="Times New Roman"/>
          <w:color w:val="000000"/>
        </w:rPr>
        <w:t> научение</w:t>
      </w:r>
      <w:r w:rsidR="00F17DA2" w:rsidRPr="00F17DA2">
        <w:rPr>
          <w:rFonts w:cs="Times New Roman"/>
          <w:color w:val="000000"/>
        </w:rPr>
        <w:t xml:space="preserve"> </w:t>
      </w:r>
    </w:p>
    <w:p w14:paraId="39B7165B" w14:textId="179D2E7D" w:rsidR="00C74846" w:rsidRPr="00F17DA2" w:rsidRDefault="00727D88" w:rsidP="00EC2271">
      <w:pPr>
        <w:rPr>
          <w:rFonts w:cs="Times New Roman"/>
          <w:color w:val="000000"/>
        </w:rPr>
      </w:pPr>
      <w:r w:rsidRPr="00F17DA2">
        <w:rPr>
          <w:rFonts w:cs="Times New Roman"/>
          <w:color w:val="000000"/>
        </w:rPr>
        <w:t xml:space="preserve">Таким </w:t>
      </w:r>
      <w:r w:rsidR="00F17DA2" w:rsidRPr="00F17DA2">
        <w:rPr>
          <w:rFonts w:ascii="Times New Romam" w:hAnsi="Times New Romam" w:cs="Times New Roman"/>
          <w:color w:val="000000"/>
        </w:rPr>
        <w:t>сообщения </w:t>
      </w:r>
      <w:r w:rsidRPr="00F17DA2">
        <w:rPr>
          <w:rFonts w:cs="Times New Roman"/>
          <w:color w:val="000000"/>
        </w:rPr>
        <w:t>образом,</w:t>
      </w:r>
      <w:r w:rsidR="00F17DA2" w:rsidRPr="00F17DA2">
        <w:rPr>
          <w:rFonts w:ascii="Times New Romam" w:hAnsi="Times New Romam" w:cs="Times New Roman"/>
          <w:color w:val="000000"/>
        </w:rPr>
        <w:t> мышление</w:t>
      </w:r>
      <w:r w:rsidRPr="00F17DA2">
        <w:rPr>
          <w:rFonts w:cs="Times New Roman"/>
          <w:color w:val="000000"/>
        </w:rPr>
        <w:t xml:space="preserve"> </w:t>
      </w:r>
      <w:r w:rsidRPr="00F17DA2">
        <w:rPr>
          <w:rFonts w:cs="Times New Roman"/>
          <w:color w:val="000000"/>
          <w:lang w:val="en-US" w:bidi="en-US"/>
        </w:rPr>
        <w:t>PR</w:t>
      </w:r>
      <w:r w:rsidRPr="00F17DA2">
        <w:rPr>
          <w:rFonts w:cs="Times New Roman"/>
          <w:color w:val="000000"/>
        </w:rPr>
        <w:t>-</w:t>
      </w:r>
      <w:r w:rsidR="00F17DA2" w:rsidRPr="00F17DA2">
        <w:rPr>
          <w:rFonts w:ascii="Times New Romam" w:hAnsi="Times New Romam" w:cs="Times New Roman"/>
          <w:color w:val="000000"/>
        </w:rPr>
        <w:t>касаемо </w:t>
      </w:r>
      <w:r w:rsidRPr="00F17DA2">
        <w:rPr>
          <w:rFonts w:cs="Times New Roman"/>
          <w:color w:val="000000"/>
        </w:rPr>
        <w:t>коммуникация</w:t>
      </w:r>
      <w:r w:rsidR="00F17DA2" w:rsidRPr="00F17DA2">
        <w:rPr>
          <w:rFonts w:ascii="Times New Romam" w:hAnsi="Times New Romam" w:cs="Times New Roman"/>
          <w:color w:val="000000"/>
        </w:rPr>
        <w:t> политических</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политических </w:t>
      </w:r>
      <w:r w:rsidRPr="00F17DA2">
        <w:rPr>
          <w:rFonts w:cs="Times New Roman"/>
          <w:color w:val="000000"/>
        </w:rPr>
        <w:t>современном</w:t>
      </w:r>
      <w:r w:rsidR="00F17DA2" w:rsidRPr="00F17DA2">
        <w:rPr>
          <w:rFonts w:ascii="Times New Romam" w:hAnsi="Times New Romam" w:cs="Times New Roman"/>
          <w:color w:val="000000"/>
        </w:rPr>
        <w:t> среди</w:t>
      </w:r>
      <w:r w:rsidR="00F17DA2" w:rsidRPr="00F17DA2">
        <w:rPr>
          <w:rFonts w:cs="Times New Roman"/>
          <w:color w:val="000000"/>
        </w:rPr>
        <w:t xml:space="preserve"> </w:t>
      </w:r>
      <w:r w:rsidRPr="00F17DA2">
        <w:rPr>
          <w:rFonts w:cs="Times New Roman"/>
          <w:color w:val="000000"/>
        </w:rPr>
        <w:t xml:space="preserve">этапе </w:t>
      </w:r>
      <w:r w:rsidR="00F17DA2" w:rsidRPr="00F17DA2">
        <w:rPr>
          <w:rFonts w:ascii="Times New Romam" w:hAnsi="Times New Romam" w:cs="Times New Roman"/>
          <w:color w:val="000000"/>
        </w:rPr>
        <w:t>ситуации </w:t>
      </w:r>
      <w:r w:rsidRPr="00F17DA2">
        <w:rPr>
          <w:rFonts w:cs="Times New Roman"/>
          <w:color w:val="000000"/>
        </w:rPr>
        <w:t>улучшает</w:t>
      </w:r>
      <w:r w:rsidR="00F17DA2" w:rsidRPr="00F17DA2">
        <w:rPr>
          <w:rFonts w:ascii="Times New Romam" w:hAnsi="Times New Romam" w:cs="Times New Roman"/>
          <w:color w:val="000000"/>
        </w:rPr>
        <w:t> политические</w:t>
      </w:r>
      <w:r w:rsidR="00F17DA2" w:rsidRPr="00F17DA2">
        <w:rPr>
          <w:rFonts w:cs="Times New Roman"/>
          <w:color w:val="000000"/>
        </w:rPr>
        <w:t xml:space="preserve"> </w:t>
      </w:r>
      <w:r w:rsidRPr="00F17DA2">
        <w:rPr>
          <w:rFonts w:cs="Times New Roman"/>
          <w:color w:val="000000"/>
        </w:rPr>
        <w:t xml:space="preserve">качество </w:t>
      </w:r>
      <w:r w:rsidR="00F17DA2" w:rsidRPr="00F17DA2">
        <w:rPr>
          <w:rFonts w:ascii="Times New Romam" w:hAnsi="Times New Romam" w:cs="Times New Roman"/>
          <w:color w:val="000000"/>
        </w:rPr>
        <w:t>самостоятельно </w:t>
      </w:r>
      <w:r w:rsidRPr="00F17DA2">
        <w:rPr>
          <w:rFonts w:cs="Times New Roman"/>
          <w:color w:val="000000"/>
        </w:rPr>
        <w:t>принятия</w:t>
      </w:r>
      <w:r w:rsidR="00F17DA2" w:rsidRPr="00F17DA2">
        <w:rPr>
          <w:rFonts w:ascii="Times New Romam" w:hAnsi="Times New Romam" w:cs="Times New Roman"/>
          <w:color w:val="000000"/>
        </w:rPr>
        <w:t> поиска</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системе </w:t>
      </w:r>
      <w:r w:rsidRPr="00F17DA2">
        <w:rPr>
          <w:rFonts w:cs="Times New Roman"/>
          <w:color w:val="000000"/>
        </w:rPr>
        <w:t>реализации</w:t>
      </w:r>
      <w:r w:rsidR="00F17DA2" w:rsidRPr="00F17DA2">
        <w:rPr>
          <w:rFonts w:ascii="Times New Romam" w:hAnsi="Times New Romam" w:cs="Times New Roman"/>
          <w:color w:val="000000"/>
        </w:rPr>
        <w:t> целесообразным</w:t>
      </w:r>
      <w:r w:rsidR="00F17DA2" w:rsidRPr="00F17DA2">
        <w:rPr>
          <w:rFonts w:cs="Times New Roman"/>
          <w:color w:val="000000"/>
        </w:rPr>
        <w:t xml:space="preserve"> </w:t>
      </w:r>
      <w:r w:rsidRPr="00F17DA2">
        <w:rPr>
          <w:rFonts w:cs="Times New Roman"/>
          <w:color w:val="000000"/>
        </w:rPr>
        <w:t xml:space="preserve">политических </w:t>
      </w:r>
      <w:r w:rsidR="00F17DA2" w:rsidRPr="00F17DA2">
        <w:rPr>
          <w:rFonts w:ascii="Times New Romam" w:hAnsi="Times New Romam" w:cs="Times New Roman"/>
          <w:color w:val="000000"/>
        </w:rPr>
        <w:t>наших </w:t>
      </w:r>
      <w:r w:rsidRPr="00F17DA2">
        <w:rPr>
          <w:rFonts w:cs="Times New Roman"/>
          <w:color w:val="000000"/>
        </w:rPr>
        <w:t>решений</w:t>
      </w:r>
      <w:r w:rsidR="00F17DA2" w:rsidRPr="00F17DA2">
        <w:rPr>
          <w:rFonts w:ascii="Times New Romam" w:hAnsi="Times New Romam" w:cs="Times New Roman"/>
          <w:color w:val="000000"/>
        </w:rPr>
        <w:t> может</w:t>
      </w:r>
      <w:r w:rsidR="00F17DA2" w:rsidRPr="00F17DA2">
        <w:rPr>
          <w:rFonts w:cs="Times New Roman"/>
          <w:color w:val="000000"/>
        </w:rPr>
        <w:t xml:space="preserve"> </w:t>
      </w:r>
      <w:r w:rsidRPr="00F17DA2">
        <w:rPr>
          <w:rFonts w:cs="Times New Roman"/>
          <w:color w:val="000000"/>
        </w:rPr>
        <w:t xml:space="preserve">за </w:t>
      </w:r>
      <w:r w:rsidR="00F17DA2" w:rsidRPr="00F17DA2">
        <w:rPr>
          <w:rFonts w:ascii="Times New Romam" w:hAnsi="Times New Romam" w:cs="Times New Roman"/>
          <w:color w:val="000000"/>
        </w:rPr>
        <w:t>процессы </w:t>
      </w:r>
      <w:r w:rsidRPr="00F17DA2">
        <w:rPr>
          <w:rFonts w:cs="Times New Roman"/>
          <w:color w:val="000000"/>
        </w:rPr>
        <w:t>счет</w:t>
      </w:r>
      <w:r w:rsidR="00F17DA2" w:rsidRPr="00F17DA2">
        <w:rPr>
          <w:rFonts w:ascii="Times New Romam" w:hAnsi="Times New Romam" w:cs="Times New Roman"/>
          <w:color w:val="000000"/>
        </w:rPr>
        <w:t> мгновенной</w:t>
      </w:r>
      <w:r w:rsidR="00F17DA2" w:rsidRPr="00F17DA2">
        <w:rPr>
          <w:rFonts w:cs="Times New Roman"/>
          <w:color w:val="000000"/>
        </w:rPr>
        <w:t xml:space="preserve"> </w:t>
      </w:r>
      <w:r w:rsidRPr="00F17DA2">
        <w:rPr>
          <w:rFonts w:cs="Times New Roman"/>
          <w:color w:val="000000"/>
        </w:rPr>
        <w:t xml:space="preserve">совершенствования </w:t>
      </w:r>
      <w:r w:rsidR="00F17DA2" w:rsidRPr="00F17DA2">
        <w:rPr>
          <w:rFonts w:ascii="Times New Romam" w:hAnsi="Times New Romam" w:cs="Times New Roman"/>
          <w:color w:val="000000"/>
        </w:rPr>
        <w:t>маклюэн </w:t>
      </w:r>
      <w:r w:rsidRPr="00F17DA2">
        <w:rPr>
          <w:rFonts w:cs="Times New Roman"/>
          <w:color w:val="000000"/>
        </w:rPr>
        <w:t>механизмов</w:t>
      </w:r>
      <w:r w:rsidR="00F17DA2" w:rsidRPr="00F17DA2">
        <w:rPr>
          <w:rFonts w:ascii="Times New Romam" w:hAnsi="Times New Romam" w:cs="Times New Roman"/>
          <w:color w:val="000000"/>
        </w:rPr>
        <w:t> транск</w:t>
      </w:r>
      <w:r w:rsidR="00F17DA2" w:rsidRPr="00F17DA2">
        <w:rPr>
          <w:rFonts w:cs="Times New Roman"/>
          <w:color w:val="000000"/>
        </w:rPr>
        <w:t xml:space="preserve"> </w:t>
      </w:r>
      <w:r w:rsidRPr="00F17DA2">
        <w:rPr>
          <w:rFonts w:cs="Times New Roman"/>
          <w:color w:val="000000"/>
        </w:rPr>
        <w:t xml:space="preserve">артикуляции </w:t>
      </w:r>
      <w:r w:rsidR="00F17DA2" w:rsidRPr="00F17DA2">
        <w:rPr>
          <w:rFonts w:ascii="Times New Romam" w:hAnsi="Times New Romam" w:cs="Times New Roman"/>
          <w:color w:val="000000"/>
        </w:rPr>
        <w:t>постоянно </w:t>
      </w:r>
      <w:r w:rsidRPr="00F17DA2">
        <w:rPr>
          <w:rFonts w:cs="Times New Roman"/>
          <w:color w:val="000000"/>
        </w:rPr>
        <w:t>потребностей</w:t>
      </w:r>
      <w:r w:rsidR="00F17DA2" w:rsidRPr="00F17DA2">
        <w:rPr>
          <w:rFonts w:ascii="Times New Romam" w:hAnsi="Times New Romam" w:cs="Times New Roman"/>
          <w:color w:val="000000"/>
        </w:rPr>
        <w:t> переход</w:t>
      </w:r>
      <w:r w:rsidR="00F17DA2" w:rsidRPr="00F17DA2">
        <w:rPr>
          <w:rFonts w:cs="Times New Roman"/>
          <w:color w:val="000000"/>
        </w:rPr>
        <w:t xml:space="preserve"> </w:t>
      </w:r>
      <w:r w:rsidRPr="00F17DA2">
        <w:rPr>
          <w:rFonts w:cs="Times New Roman"/>
          <w:color w:val="000000"/>
        </w:rPr>
        <w:t xml:space="preserve">граждан, </w:t>
      </w:r>
      <w:r w:rsidR="00F17DA2" w:rsidRPr="00F17DA2">
        <w:rPr>
          <w:rFonts w:ascii="Times New Romam" w:hAnsi="Times New Romam" w:cs="Times New Roman"/>
          <w:color w:val="000000"/>
        </w:rPr>
        <w:t>распространяется </w:t>
      </w:r>
      <w:r w:rsidRPr="00F17DA2">
        <w:rPr>
          <w:rFonts w:cs="Times New Roman"/>
          <w:color w:val="000000"/>
        </w:rPr>
        <w:t>установления</w:t>
      </w:r>
      <w:r w:rsidR="00F17DA2" w:rsidRPr="00F17DA2">
        <w:rPr>
          <w:rFonts w:ascii="Times New Romam" w:hAnsi="Times New Romam" w:cs="Times New Roman"/>
          <w:color w:val="000000"/>
        </w:rPr>
        <w:t> мотивации</w:t>
      </w:r>
      <w:r w:rsidR="00F17DA2" w:rsidRPr="00F17DA2">
        <w:rPr>
          <w:rFonts w:cs="Times New Roman"/>
          <w:color w:val="000000"/>
        </w:rPr>
        <w:t xml:space="preserve"> </w:t>
      </w:r>
      <w:r w:rsidRPr="00F17DA2">
        <w:rPr>
          <w:rFonts w:cs="Times New Roman"/>
          <w:color w:val="000000"/>
        </w:rPr>
        <w:t xml:space="preserve">обратной </w:t>
      </w:r>
      <w:r w:rsidR="00F17DA2" w:rsidRPr="00F17DA2">
        <w:rPr>
          <w:rFonts w:ascii="Times New Romam" w:hAnsi="Times New Romam" w:cs="Times New Roman"/>
          <w:color w:val="000000"/>
        </w:rPr>
        <w:t>гендер </w:t>
      </w:r>
      <w:r w:rsidRPr="00F17DA2">
        <w:rPr>
          <w:rFonts w:cs="Times New Roman"/>
          <w:color w:val="000000"/>
        </w:rPr>
        <w:t>связи,</w:t>
      </w:r>
      <w:r w:rsidR="00F17DA2" w:rsidRPr="00F17DA2">
        <w:rPr>
          <w:rFonts w:ascii="Times New Romam" w:hAnsi="Times New Romam" w:cs="Times New Roman"/>
          <w:color w:val="000000"/>
        </w:rPr>
        <w:t> деревню</w:t>
      </w:r>
      <w:r w:rsidRPr="00F17DA2">
        <w:rPr>
          <w:rFonts w:cs="Times New Roman"/>
          <w:color w:val="000000"/>
        </w:rPr>
        <w:t xml:space="preserve"> а </w:t>
      </w:r>
      <w:r w:rsidR="00F17DA2" w:rsidRPr="00F17DA2">
        <w:rPr>
          <w:rFonts w:ascii="Times New Romam" w:hAnsi="Times New Romam" w:cs="Times New Roman"/>
          <w:color w:val="000000"/>
        </w:rPr>
        <w:t>цифровой </w:t>
      </w:r>
      <w:r w:rsidRPr="00F17DA2">
        <w:rPr>
          <w:rFonts w:cs="Times New Roman"/>
          <w:color w:val="000000"/>
        </w:rPr>
        <w:t>информационно</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-коммуникативные </w:t>
      </w:r>
      <w:r w:rsidR="00F17DA2" w:rsidRPr="00F17DA2">
        <w:rPr>
          <w:rFonts w:ascii="Times New Romam" w:hAnsi="Times New Romam" w:cs="Times New Roman"/>
          <w:color w:val="000000"/>
        </w:rPr>
        <w:t>социально </w:t>
      </w:r>
      <w:r w:rsidRPr="00F17DA2">
        <w:rPr>
          <w:rFonts w:cs="Times New Roman"/>
          <w:color w:val="000000"/>
        </w:rPr>
        <w:t>технологии</w:t>
      </w:r>
      <w:r w:rsidR="00F17DA2" w:rsidRPr="00F17DA2">
        <w:rPr>
          <w:rFonts w:ascii="Times New Romam" w:hAnsi="Times New Romam" w:cs="Times New Roman"/>
          <w:color w:val="000000"/>
        </w:rPr>
        <w:t> мгновенное</w:t>
      </w:r>
      <w:r w:rsidR="00F17DA2" w:rsidRPr="00F17DA2">
        <w:rPr>
          <w:rFonts w:cs="Times New Roman"/>
          <w:color w:val="000000"/>
        </w:rPr>
        <w:t xml:space="preserve"> </w:t>
      </w:r>
      <w:r w:rsidRPr="00F17DA2">
        <w:rPr>
          <w:rFonts w:cs="Times New Roman"/>
          <w:color w:val="000000"/>
        </w:rPr>
        <w:t xml:space="preserve">качественно </w:t>
      </w:r>
      <w:r w:rsidR="00F17DA2" w:rsidRPr="00F17DA2">
        <w:rPr>
          <w:rFonts w:ascii="Times New Romam" w:hAnsi="Times New Romam" w:cs="Times New Roman"/>
          <w:color w:val="000000"/>
        </w:rPr>
        <w:t>дальнейшее </w:t>
      </w:r>
      <w:r w:rsidRPr="00F17DA2">
        <w:rPr>
          <w:rFonts w:cs="Times New Roman"/>
          <w:color w:val="000000"/>
        </w:rPr>
        <w:t>меняют</w:t>
      </w:r>
      <w:r w:rsidR="00F17DA2" w:rsidRPr="00F17DA2">
        <w:rPr>
          <w:rFonts w:ascii="Times New Romam" w:hAnsi="Times New Romam" w:cs="Times New Roman"/>
          <w:color w:val="000000"/>
        </w:rPr>
        <w:t> маклюэна</w:t>
      </w:r>
      <w:r w:rsidR="00F17DA2" w:rsidRPr="00F17DA2">
        <w:rPr>
          <w:rFonts w:cs="Times New Roman"/>
          <w:color w:val="000000"/>
        </w:rPr>
        <w:t xml:space="preserve"> </w:t>
      </w:r>
      <w:r w:rsidRPr="00F17DA2">
        <w:rPr>
          <w:rFonts w:cs="Times New Roman"/>
          <w:color w:val="000000"/>
        </w:rPr>
        <w:t xml:space="preserve">саму </w:t>
      </w:r>
      <w:r w:rsidR="00F17DA2" w:rsidRPr="00F17DA2">
        <w:rPr>
          <w:rFonts w:ascii="Times New Romam" w:hAnsi="Times New Romam" w:cs="Times New Roman"/>
          <w:color w:val="000000"/>
        </w:rPr>
        <w:t>изучения </w:t>
      </w:r>
      <w:r w:rsidRPr="00F17DA2">
        <w:rPr>
          <w:rFonts w:cs="Times New Roman"/>
          <w:color w:val="000000"/>
        </w:rPr>
        <w:t>систему</w:t>
      </w:r>
      <w:r w:rsidR="00F17DA2" w:rsidRPr="00F17DA2">
        <w:rPr>
          <w:rFonts w:ascii="Times New Romam" w:hAnsi="Times New Romam" w:cs="Times New Roman"/>
          <w:color w:val="000000"/>
        </w:rPr>
        <w:t> интернет</w:t>
      </w:r>
      <w:r w:rsidR="00F17DA2" w:rsidRPr="00F17DA2">
        <w:rPr>
          <w:rFonts w:cs="Times New Roman"/>
          <w:color w:val="000000"/>
        </w:rPr>
        <w:t xml:space="preserve"> </w:t>
      </w:r>
      <w:r w:rsidRPr="00F17DA2">
        <w:rPr>
          <w:rFonts w:cs="Times New Roman"/>
          <w:color w:val="000000"/>
        </w:rPr>
        <w:t xml:space="preserve">управления - </w:t>
      </w:r>
      <w:r w:rsidR="00F17DA2" w:rsidRPr="00F17DA2">
        <w:rPr>
          <w:rFonts w:ascii="Times New Romam" w:hAnsi="Times New Romam" w:cs="Times New Roman"/>
          <w:color w:val="000000"/>
        </w:rPr>
        <w:t>отметил </w:t>
      </w:r>
      <w:r w:rsidRPr="00F17DA2">
        <w:rPr>
          <w:rFonts w:cs="Times New Roman"/>
          <w:color w:val="000000"/>
        </w:rPr>
        <w:t>политические</w:t>
      </w:r>
      <w:r w:rsidR="00F17DA2" w:rsidRPr="00F17DA2">
        <w:rPr>
          <w:rFonts w:ascii="Times New Romam" w:hAnsi="Times New Romam" w:cs="Times New Roman"/>
          <w:color w:val="000000"/>
        </w:rPr>
        <w:t> единомышленников</w:t>
      </w:r>
      <w:r w:rsidR="00F17DA2" w:rsidRPr="00F17DA2">
        <w:rPr>
          <w:rFonts w:cs="Times New Roman"/>
          <w:color w:val="000000"/>
        </w:rPr>
        <w:t xml:space="preserve"> </w:t>
      </w:r>
      <w:r w:rsidRPr="00F17DA2">
        <w:rPr>
          <w:rFonts w:cs="Times New Roman"/>
          <w:color w:val="000000"/>
        </w:rPr>
        <w:t xml:space="preserve">решения </w:t>
      </w:r>
      <w:r w:rsidR="00F17DA2" w:rsidRPr="00F17DA2">
        <w:rPr>
          <w:rFonts w:ascii="Times New Romam" w:hAnsi="Times New Romam" w:cs="Times New Roman"/>
          <w:color w:val="000000"/>
        </w:rPr>
        <w:t>положениях </w:t>
      </w:r>
      <w:r w:rsidRPr="00F17DA2">
        <w:rPr>
          <w:rFonts w:cs="Times New Roman"/>
          <w:color w:val="000000"/>
        </w:rPr>
        <w:t>принимаются</w:t>
      </w:r>
      <w:r w:rsidR="00F17DA2" w:rsidRPr="00F17DA2">
        <w:rPr>
          <w:rFonts w:ascii="Times New Romam" w:hAnsi="Times New Romam" w:cs="Times New Roman"/>
          <w:color w:val="000000"/>
        </w:rPr>
        <w:t> таким</w:t>
      </w:r>
      <w:r w:rsidR="00F17DA2" w:rsidRPr="00F17DA2">
        <w:rPr>
          <w:rFonts w:cs="Times New Roman"/>
          <w:color w:val="000000"/>
        </w:rPr>
        <w:t xml:space="preserve"> </w:t>
      </w:r>
      <w:r w:rsidRPr="00F17DA2">
        <w:rPr>
          <w:rFonts w:cs="Times New Roman"/>
          <w:color w:val="000000"/>
        </w:rPr>
        <w:t xml:space="preserve">более </w:t>
      </w:r>
      <w:r w:rsidR="00F17DA2" w:rsidRPr="00F17DA2">
        <w:rPr>
          <w:rFonts w:ascii="Times New Romam" w:hAnsi="Times New Romam" w:cs="Times New Roman"/>
          <w:color w:val="000000"/>
        </w:rPr>
        <w:t>момент </w:t>
      </w:r>
      <w:r w:rsidRPr="00F17DA2">
        <w:rPr>
          <w:rFonts w:cs="Times New Roman"/>
          <w:color w:val="000000"/>
        </w:rPr>
        <w:t>оперативно</w:t>
      </w:r>
      <w:r w:rsidR="00F17DA2" w:rsidRPr="00F17DA2">
        <w:rPr>
          <w:rFonts w:ascii="Times New Romam" w:hAnsi="Times New Romam" w:cs="Times New Roman"/>
          <w:color w:val="000000"/>
        </w:rPr>
        <w:t> политике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открылась </w:t>
      </w:r>
      <w:r w:rsidRPr="00F17DA2">
        <w:rPr>
          <w:rFonts w:cs="Times New Roman"/>
          <w:color w:val="000000"/>
        </w:rPr>
        <w:t>адресно.</w:t>
      </w:r>
      <w:r w:rsidR="00F17DA2" w:rsidRPr="00F17DA2">
        <w:rPr>
          <w:rFonts w:ascii="Times New Romam" w:hAnsi="Times New Romam" w:cs="Times New Roman"/>
          <w:color w:val="000000"/>
        </w:rPr>
        <w:t> более</w:t>
      </w:r>
      <w:r w:rsidRPr="00F17DA2">
        <w:rPr>
          <w:rFonts w:cs="Times New Roman"/>
          <w:color w:val="000000"/>
        </w:rPr>
        <w:t xml:space="preserve"> Все это </w:t>
      </w:r>
      <w:r w:rsidR="00F17DA2" w:rsidRPr="00F17DA2">
        <w:rPr>
          <w:rFonts w:ascii="Times New Romam" w:hAnsi="Times New Romam" w:cs="Times New Roman"/>
          <w:color w:val="000000"/>
        </w:rPr>
        <w:t>музыканты </w:t>
      </w:r>
      <w:r w:rsidRPr="00F17DA2">
        <w:rPr>
          <w:rFonts w:cs="Times New Roman"/>
          <w:color w:val="000000"/>
        </w:rPr>
        <w:t>способствует</w:t>
      </w:r>
      <w:r w:rsidR="00F17DA2" w:rsidRPr="00F17DA2">
        <w:rPr>
          <w:rFonts w:ascii="Times New Romam" w:hAnsi="Times New Romam" w:cs="Times New Roman"/>
          <w:color w:val="000000"/>
        </w:rPr>
        <w:t> интересен</w:t>
      </w:r>
      <w:r w:rsidR="00F17DA2" w:rsidRPr="00F17DA2">
        <w:rPr>
          <w:rFonts w:cs="Times New Roman"/>
          <w:color w:val="000000"/>
        </w:rPr>
        <w:t xml:space="preserve"> </w:t>
      </w:r>
      <w:r w:rsidRPr="00F17DA2">
        <w:rPr>
          <w:rFonts w:cs="Times New Roman"/>
          <w:color w:val="000000"/>
        </w:rPr>
        <w:t xml:space="preserve">повышению </w:t>
      </w:r>
      <w:r w:rsidR="00F17DA2" w:rsidRPr="00F17DA2">
        <w:rPr>
          <w:rFonts w:ascii="Times New Romam" w:hAnsi="Times New Romam" w:cs="Times New Roman"/>
          <w:color w:val="000000"/>
        </w:rPr>
        <w:t>входит </w:t>
      </w:r>
      <w:r w:rsidRPr="00F17DA2">
        <w:rPr>
          <w:rFonts w:cs="Times New Roman"/>
          <w:color w:val="000000"/>
        </w:rPr>
        <w:t>качества</w:t>
      </w:r>
      <w:r w:rsidR="00F17DA2" w:rsidRPr="00F17DA2">
        <w:rPr>
          <w:rFonts w:ascii="Times New Romam" w:hAnsi="Times New Romam" w:cs="Times New Roman"/>
          <w:color w:val="000000"/>
        </w:rPr>
        <w:t> непосредственного</w:t>
      </w:r>
      <w:r w:rsidR="00F17DA2" w:rsidRPr="00F17DA2">
        <w:rPr>
          <w:rFonts w:cs="Times New Roman"/>
          <w:color w:val="000000"/>
        </w:rPr>
        <w:t xml:space="preserve"> </w:t>
      </w:r>
      <w:r w:rsidRPr="00F17DA2">
        <w:rPr>
          <w:rFonts w:cs="Times New Roman"/>
          <w:color w:val="000000"/>
        </w:rPr>
        <w:t xml:space="preserve">жизни </w:t>
      </w:r>
      <w:r w:rsidR="00F17DA2" w:rsidRPr="00F17DA2">
        <w:rPr>
          <w:rFonts w:ascii="Times New Romam" w:hAnsi="Times New Romam" w:cs="Times New Roman"/>
          <w:color w:val="000000"/>
        </w:rPr>
        <w:t>современных </w:t>
      </w:r>
      <w:r w:rsidRPr="00F17DA2">
        <w:rPr>
          <w:rFonts w:cs="Times New Roman"/>
          <w:color w:val="000000"/>
        </w:rPr>
        <w:t>населения</w:t>
      </w:r>
      <w:r w:rsidR="00F17DA2" w:rsidRPr="00F17DA2">
        <w:rPr>
          <w:rFonts w:ascii="Times New Romam" w:hAnsi="Times New Romam" w:cs="Times New Roman"/>
          <w:color w:val="000000"/>
        </w:rPr>
        <w:t> тенденция</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отдельных </w:t>
      </w:r>
      <w:r w:rsidRPr="00F17DA2">
        <w:rPr>
          <w:rFonts w:cs="Times New Roman"/>
          <w:color w:val="000000"/>
        </w:rPr>
        <w:t>устойчивости</w:t>
      </w:r>
      <w:r w:rsidR="00F17DA2" w:rsidRPr="00F17DA2">
        <w:rPr>
          <w:rFonts w:ascii="Times New Romam" w:hAnsi="Times New Romam" w:cs="Times New Roman"/>
          <w:color w:val="000000"/>
        </w:rPr>
        <w:t> коммуникацию</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коммуникации </w:t>
      </w:r>
      <w:r w:rsidRPr="00F17DA2">
        <w:rPr>
          <w:rFonts w:cs="Times New Roman"/>
          <w:color w:val="000000"/>
        </w:rPr>
        <w:t>системы</w:t>
      </w:r>
      <w:r w:rsidR="00EB26C7" w:rsidRPr="00F17DA2">
        <w:rPr>
          <w:rFonts w:cs="Times New Roman"/>
          <w:color w:val="000000"/>
        </w:rPr>
        <w:t>.</w:t>
      </w:r>
      <w:r w:rsidR="00F17DA2" w:rsidRPr="00F17DA2">
        <w:rPr>
          <w:rFonts w:ascii="Times New Romam" w:hAnsi="Times New Romam" w:cs="Times New Roman"/>
          <w:color w:val="000000"/>
        </w:rPr>
        <w:t> интернете</w:t>
      </w:r>
      <w:r w:rsidR="00F17DA2" w:rsidRPr="00F17DA2">
        <w:rPr>
          <w:rFonts w:cs="Times New Roman"/>
          <w:color w:val="000000"/>
        </w:rPr>
        <w:t xml:space="preserve"> </w:t>
      </w:r>
    </w:p>
    <w:p w14:paraId="3FE17401" w14:textId="77777777" w:rsidR="00287419" w:rsidRPr="00F17DA2" w:rsidRDefault="00287419" w:rsidP="00381B7B">
      <w:pPr>
        <w:rPr>
          <w:rFonts w:cs="Times New Roman"/>
          <w:color w:val="000000"/>
        </w:rPr>
      </w:pPr>
    </w:p>
    <w:p w14:paraId="472C2720" w14:textId="77777777" w:rsidR="00287419" w:rsidRPr="00F17DA2" w:rsidRDefault="000227C9" w:rsidP="00B534D9">
      <w:pPr>
        <w:pStyle w:val="1"/>
      </w:pPr>
      <w:bookmarkStart w:id="8" w:name="_Toc133445609"/>
      <w:bookmarkStart w:id="9" w:name="_Toc135005921"/>
      <w:r w:rsidRPr="00F17DA2">
        <w:t>1.2</w:t>
      </w:r>
      <w:r w:rsidR="00287419" w:rsidRPr="00F17DA2">
        <w:t xml:space="preserve"> </w:t>
      </w:r>
      <w:r w:rsidRPr="00F17DA2">
        <w:t>Цифровые коммуникации в массмедиа и политике</w:t>
      </w:r>
      <w:bookmarkEnd w:id="8"/>
      <w:bookmarkEnd w:id="9"/>
      <w:r w:rsidRPr="00F17DA2">
        <w:tab/>
      </w:r>
    </w:p>
    <w:p w14:paraId="03E5CB86" w14:textId="77777777" w:rsidR="00381B7B" w:rsidRPr="00F17DA2" w:rsidRDefault="00381B7B" w:rsidP="00381B7B">
      <w:pPr>
        <w:rPr>
          <w:rFonts w:cs="Times New Roman"/>
          <w:color w:val="000000"/>
        </w:rPr>
      </w:pPr>
    </w:p>
    <w:p w14:paraId="7DCEC885" w14:textId="3FA44D04" w:rsidR="00287419" w:rsidRPr="00F17DA2" w:rsidRDefault="00381B7B" w:rsidP="005453F9">
      <w:pPr>
        <w:rPr>
          <w:rFonts w:eastAsia="Times New Roman" w:cs="Times New Roman"/>
          <w:color w:val="000000"/>
          <w:lang w:eastAsia="ru-RU"/>
        </w:rPr>
      </w:pP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помогают </w:t>
      </w:r>
      <w:r w:rsidRPr="00F17DA2">
        <w:rPr>
          <w:rFonts w:eastAsia="Times New Roman" w:cs="Times New Roman"/>
          <w:color w:val="000000"/>
          <w:lang w:eastAsia="ru-RU"/>
        </w:rPr>
        <w:t>настояще</w:t>
      </w:r>
      <w:r w:rsidR="000227C9" w:rsidRPr="00F17DA2">
        <w:rPr>
          <w:rFonts w:eastAsia="Times New Roman" w:cs="Times New Roman"/>
          <w:color w:val="000000"/>
          <w:lang w:eastAsia="ru-RU"/>
        </w:rPr>
        <w:t>м</w:t>
      </w:r>
      <w:r w:rsidR="00F17DA2" w:rsidRPr="00F17DA2">
        <w:rPr>
          <w:rFonts w:ascii="Times New Romam" w:eastAsia="Times New Roman" w:hAnsi="Times New Romam" w:cs="Times New Roman"/>
          <w:color w:val="000000"/>
          <w:lang w:eastAsia="ru-RU"/>
        </w:rPr>
        <w:t> также</w:t>
      </w:r>
      <w:r w:rsidR="00F17DA2" w:rsidRPr="00F17DA2">
        <w:rPr>
          <w:rFonts w:eastAsia="Times New Roman" w:cs="Times New Roman"/>
          <w:color w:val="000000"/>
          <w:lang w:eastAsia="ru-RU"/>
        </w:rPr>
        <w:t xml:space="preserve"> </w:t>
      </w:r>
      <w:r w:rsidR="000227C9" w:rsidRPr="00F17DA2">
        <w:rPr>
          <w:rFonts w:eastAsia="Times New Roman" w:cs="Times New Roman"/>
          <w:color w:val="000000"/>
          <w:lang w:eastAsia="ru-RU"/>
        </w:rPr>
        <w:t xml:space="preserve">разделе </w:t>
      </w:r>
      <w:r w:rsidR="00F17DA2" w:rsidRPr="00F17DA2">
        <w:rPr>
          <w:rFonts w:ascii="Times New Romam" w:eastAsia="Times New Roman" w:hAnsi="Times New Romam" w:cs="Times New Roman"/>
          <w:color w:val="000000"/>
          <w:lang w:eastAsia="ru-RU"/>
        </w:rPr>
        <w:t>структуры </w:t>
      </w:r>
      <w:r w:rsidR="00C116DD" w:rsidRPr="00F17DA2">
        <w:rPr>
          <w:rFonts w:eastAsia="Times New Roman" w:cs="Times New Roman"/>
          <w:color w:val="000000"/>
          <w:lang w:eastAsia="ru-RU"/>
        </w:rPr>
        <w:t>рассматривается</w:t>
      </w:r>
      <w:r w:rsidR="00F17DA2" w:rsidRPr="00F17DA2">
        <w:rPr>
          <w:rFonts w:ascii="Times New Romam" w:eastAsia="Times New Roman" w:hAnsi="Times New Romam" w:cs="Times New Roman"/>
          <w:color w:val="000000"/>
          <w:lang w:eastAsia="ru-RU"/>
        </w:rPr>
        <w:t> видео</w:t>
      </w:r>
      <w:r w:rsidR="00F17DA2" w:rsidRPr="00F17DA2">
        <w:rPr>
          <w:rFonts w:eastAsia="Times New Roman" w:cs="Times New Roman"/>
          <w:color w:val="000000"/>
          <w:lang w:eastAsia="ru-RU"/>
        </w:rPr>
        <w:t xml:space="preserve"> </w:t>
      </w:r>
      <w:r w:rsidR="00C116DD" w:rsidRPr="00F17DA2">
        <w:rPr>
          <w:rFonts w:eastAsia="Times New Roman" w:cs="Times New Roman"/>
          <w:color w:val="000000"/>
          <w:lang w:eastAsia="ru-RU"/>
        </w:rPr>
        <w:t xml:space="preserve">последовательный </w:t>
      </w:r>
      <w:r w:rsidR="00F17DA2" w:rsidRPr="00F17DA2">
        <w:rPr>
          <w:rFonts w:ascii="Times New Romam" w:eastAsia="Times New Roman" w:hAnsi="Times New Romam" w:cs="Times New Roman"/>
          <w:color w:val="000000"/>
          <w:lang w:eastAsia="ru-RU"/>
        </w:rPr>
        <w:t>маклюэн </w:t>
      </w:r>
      <w:r w:rsidR="00C116DD" w:rsidRPr="00F17DA2">
        <w:rPr>
          <w:rFonts w:eastAsia="Times New Roman" w:cs="Times New Roman"/>
          <w:color w:val="000000"/>
          <w:lang w:eastAsia="ru-RU"/>
        </w:rPr>
        <w:t>переход</w:t>
      </w:r>
      <w:r w:rsidR="00F17DA2" w:rsidRPr="00F17DA2">
        <w:rPr>
          <w:rFonts w:ascii="Times New Romam" w:eastAsia="Times New Roman" w:hAnsi="Times New Romam" w:cs="Times New Roman"/>
          <w:color w:val="000000"/>
          <w:lang w:eastAsia="ru-RU"/>
        </w:rPr>
        <w:t> многомерной</w:t>
      </w:r>
      <w:r w:rsidR="00F17DA2" w:rsidRPr="00F17DA2">
        <w:rPr>
          <w:rFonts w:eastAsia="Times New Roman" w:cs="Times New Roman"/>
          <w:color w:val="000000"/>
          <w:lang w:eastAsia="ru-RU"/>
        </w:rPr>
        <w:t xml:space="preserve"> </w:t>
      </w:r>
      <w:r w:rsidR="00C116DD" w:rsidRPr="00F17DA2">
        <w:rPr>
          <w:rFonts w:eastAsia="Times New Roman" w:cs="Times New Roman"/>
          <w:color w:val="000000"/>
          <w:lang w:eastAsia="ru-RU"/>
        </w:rPr>
        <w:t xml:space="preserve">к информационному </w:t>
      </w:r>
      <w:r w:rsidR="00F17DA2" w:rsidRPr="00F17DA2">
        <w:rPr>
          <w:rFonts w:ascii="Times New Romam" w:eastAsia="Times New Roman" w:hAnsi="Times New Romam" w:cs="Times New Roman"/>
          <w:color w:val="000000"/>
          <w:lang w:eastAsia="ru-RU"/>
        </w:rPr>
        <w:t>граждан </w:t>
      </w:r>
      <w:r w:rsidR="00C116DD" w:rsidRPr="00F17DA2">
        <w:rPr>
          <w:rFonts w:eastAsia="Times New Roman" w:cs="Times New Roman"/>
          <w:color w:val="000000"/>
          <w:lang w:eastAsia="ru-RU"/>
        </w:rPr>
        <w:t>обществу,</w:t>
      </w:r>
      <w:r w:rsidR="00F17DA2" w:rsidRPr="00F17DA2">
        <w:rPr>
          <w:rFonts w:ascii="Times New Romam" w:eastAsia="Times New Roman" w:hAnsi="Times New Romam" w:cs="Times New Roman"/>
          <w:color w:val="000000"/>
          <w:lang w:eastAsia="ru-RU"/>
        </w:rPr>
        <w:t> наблюдаем</w:t>
      </w:r>
      <w:r w:rsidR="00C116DD" w:rsidRPr="00F17DA2">
        <w:rPr>
          <w:rFonts w:eastAsia="Times New Roman" w:cs="Times New Roman"/>
          <w:color w:val="000000"/>
          <w:lang w:eastAsia="ru-RU"/>
        </w:rPr>
        <w:t xml:space="preserve"> в</w:t>
      </w:r>
      <w:r w:rsidR="0025763A" w:rsidRPr="00F17DA2">
        <w:rPr>
          <w:rFonts w:eastAsia="Times New Roman" w:cs="Times New Roman"/>
          <w:color w:val="000000"/>
          <w:lang w:eastAsia="ru-RU"/>
        </w:rPr>
        <w:t xml:space="preserve">недрение </w:t>
      </w:r>
      <w:r w:rsidR="00F17DA2" w:rsidRPr="00F17DA2">
        <w:rPr>
          <w:rFonts w:ascii="Times New Romam" w:eastAsia="Times New Roman" w:hAnsi="Times New Romam" w:cs="Times New Roman"/>
          <w:color w:val="000000"/>
          <w:lang w:eastAsia="ru-RU"/>
        </w:rPr>
        <w:t>полного </w:t>
      </w:r>
      <w:r w:rsidR="0025763A" w:rsidRPr="00F17DA2">
        <w:rPr>
          <w:rFonts w:eastAsia="Times New Roman" w:cs="Times New Roman"/>
          <w:color w:val="000000"/>
          <w:lang w:eastAsia="ru-RU"/>
        </w:rPr>
        <w:t>интернета</w:t>
      </w:r>
      <w:r w:rsidR="00F17DA2" w:rsidRPr="00F17DA2">
        <w:rPr>
          <w:rFonts w:ascii="Times New Romam" w:eastAsia="Times New Roman" w:hAnsi="Times New Romam" w:cs="Times New Roman"/>
          <w:color w:val="000000"/>
          <w:lang w:eastAsia="ru-RU"/>
        </w:rPr>
        <w:t> веков</w:t>
      </w:r>
      <w:r w:rsidR="00F17DA2" w:rsidRPr="00F17DA2">
        <w:rPr>
          <w:rFonts w:eastAsia="Times New Roman" w:cs="Times New Roman"/>
          <w:color w:val="000000"/>
          <w:lang w:eastAsia="ru-RU"/>
        </w:rPr>
        <w:t xml:space="preserve"> </w:t>
      </w:r>
      <w:r w:rsidR="0025763A" w:rsidRPr="00F17DA2">
        <w:rPr>
          <w:rFonts w:eastAsia="Times New Roman" w:cs="Times New Roman"/>
          <w:color w:val="000000"/>
          <w:lang w:eastAsia="ru-RU"/>
        </w:rPr>
        <w:t xml:space="preserve">и его </w:t>
      </w:r>
      <w:r w:rsidR="00F17DA2" w:rsidRPr="00F17DA2">
        <w:rPr>
          <w:rFonts w:ascii="Times New Romam" w:eastAsia="Times New Roman" w:hAnsi="Times New Romam" w:cs="Times New Roman"/>
          <w:color w:val="000000"/>
          <w:lang w:eastAsia="ru-RU"/>
        </w:rPr>
        <w:t>можно </w:t>
      </w:r>
      <w:r w:rsidR="0025763A" w:rsidRPr="00F17DA2">
        <w:rPr>
          <w:rFonts w:eastAsia="Times New Roman" w:cs="Times New Roman"/>
          <w:color w:val="000000"/>
          <w:lang w:eastAsia="ru-RU"/>
        </w:rPr>
        <w:t>влияние</w:t>
      </w:r>
      <w:r w:rsidR="00F17DA2" w:rsidRPr="00F17DA2">
        <w:rPr>
          <w:rFonts w:ascii="Times New Romam" w:eastAsia="Times New Roman" w:hAnsi="Times New Romam" w:cs="Times New Roman"/>
          <w:color w:val="000000"/>
          <w:lang w:eastAsia="ru-RU"/>
        </w:rPr>
        <w:t> которой</w:t>
      </w:r>
      <w:r w:rsidR="00F17DA2" w:rsidRPr="00F17DA2">
        <w:rPr>
          <w:rFonts w:eastAsia="Times New Roman" w:cs="Times New Roman"/>
          <w:color w:val="000000"/>
          <w:lang w:eastAsia="ru-RU"/>
        </w:rPr>
        <w:t xml:space="preserve"> </w:t>
      </w:r>
      <w:r w:rsidR="00C116DD"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стать </w:t>
      </w:r>
      <w:r w:rsidR="00C116DD" w:rsidRPr="00F17DA2">
        <w:rPr>
          <w:rFonts w:eastAsia="Times New Roman" w:cs="Times New Roman"/>
          <w:color w:val="000000"/>
          <w:lang w:eastAsia="ru-RU"/>
        </w:rPr>
        <w:t>процесс</w:t>
      </w:r>
      <w:r w:rsidR="00F17DA2" w:rsidRPr="00F17DA2">
        <w:rPr>
          <w:rFonts w:ascii="Times New Romam" w:eastAsia="Times New Roman" w:hAnsi="Times New Romam" w:cs="Times New Roman"/>
          <w:color w:val="000000"/>
          <w:lang w:eastAsia="ru-RU"/>
        </w:rPr>
        <w:t> стало</w:t>
      </w:r>
      <w:r w:rsidR="00F17DA2" w:rsidRPr="00F17DA2">
        <w:rPr>
          <w:rFonts w:eastAsia="Times New Roman" w:cs="Times New Roman"/>
          <w:color w:val="000000"/>
          <w:lang w:eastAsia="ru-RU"/>
        </w:rPr>
        <w:t xml:space="preserve"> </w:t>
      </w:r>
      <w:r w:rsidR="00C116DD" w:rsidRPr="00F17DA2">
        <w:rPr>
          <w:rFonts w:eastAsia="Times New Roman" w:cs="Times New Roman"/>
          <w:color w:val="000000"/>
          <w:lang w:eastAsia="ru-RU"/>
        </w:rPr>
        <w:t xml:space="preserve">коммуникации. </w:t>
      </w:r>
      <w:r w:rsidR="00F17DA2" w:rsidRPr="00F17DA2">
        <w:rPr>
          <w:rFonts w:ascii="Times New Romam" w:eastAsia="Times New Roman" w:hAnsi="Times New Romam" w:cs="Times New Roman"/>
          <w:color w:val="000000"/>
          <w:lang w:eastAsia="ru-RU"/>
        </w:rPr>
        <w:t>всегда </w:t>
      </w:r>
      <w:r w:rsidR="00C116DD" w:rsidRPr="00F17DA2">
        <w:rPr>
          <w:rFonts w:eastAsia="Times New Roman" w:cs="Times New Roman"/>
          <w:color w:val="000000"/>
          <w:lang w:eastAsia="ru-RU"/>
        </w:rPr>
        <w:t>Также,</w:t>
      </w:r>
      <w:r w:rsidR="00F17DA2" w:rsidRPr="00F17DA2">
        <w:rPr>
          <w:rFonts w:ascii="Times New Romam" w:eastAsia="Times New Roman" w:hAnsi="Times New Romam" w:cs="Times New Roman"/>
          <w:color w:val="000000"/>
          <w:lang w:eastAsia="ru-RU"/>
        </w:rPr>
        <w:t> жизнедеятельности</w:t>
      </w:r>
      <w:r w:rsidR="00C116DD" w:rsidRPr="00F17DA2">
        <w:rPr>
          <w:rFonts w:eastAsia="Times New Roman" w:cs="Times New Roman"/>
          <w:color w:val="000000"/>
          <w:lang w:eastAsia="ru-RU"/>
        </w:rPr>
        <w:t xml:space="preserve"> рассматриваются </w:t>
      </w:r>
      <w:r w:rsidR="00F17DA2" w:rsidRPr="00F17DA2">
        <w:rPr>
          <w:rFonts w:ascii="Times New Romam" w:eastAsia="Times New Roman" w:hAnsi="Times New Romam" w:cs="Times New Roman"/>
          <w:color w:val="000000"/>
          <w:lang w:eastAsia="ru-RU"/>
        </w:rPr>
        <w:t>осуществлении </w:t>
      </w:r>
      <w:r w:rsidR="00C116DD" w:rsidRPr="00F17DA2">
        <w:rPr>
          <w:rFonts w:eastAsia="Times New Roman" w:cs="Times New Roman"/>
          <w:color w:val="000000"/>
          <w:lang w:eastAsia="ru-RU"/>
        </w:rPr>
        <w:t>цифровые</w:t>
      </w:r>
      <w:r w:rsidR="00F17DA2" w:rsidRPr="00F17DA2">
        <w:rPr>
          <w:rFonts w:ascii="Times New Romam" w:eastAsia="Times New Roman" w:hAnsi="Times New Romam" w:cs="Times New Roman"/>
          <w:color w:val="000000"/>
          <w:lang w:eastAsia="ru-RU"/>
        </w:rPr>
        <w:t> другого</w:t>
      </w:r>
      <w:r w:rsidR="00F17DA2" w:rsidRPr="00F17DA2">
        <w:rPr>
          <w:rFonts w:eastAsia="Times New Roman" w:cs="Times New Roman"/>
          <w:color w:val="000000"/>
          <w:lang w:eastAsia="ru-RU"/>
        </w:rPr>
        <w:t xml:space="preserve"> </w:t>
      </w:r>
      <w:r w:rsidR="00C116DD" w:rsidRPr="00F17DA2">
        <w:rPr>
          <w:rFonts w:eastAsia="Times New Roman" w:cs="Times New Roman"/>
          <w:color w:val="000000"/>
          <w:lang w:eastAsia="ru-RU"/>
        </w:rPr>
        <w:t xml:space="preserve">коммуникации, </w:t>
      </w:r>
      <w:r w:rsidR="00F17DA2" w:rsidRPr="00F17DA2">
        <w:rPr>
          <w:rFonts w:ascii="Times New Romam" w:eastAsia="Times New Roman" w:hAnsi="Times New Romam" w:cs="Times New Roman"/>
          <w:color w:val="000000"/>
          <w:lang w:eastAsia="ru-RU"/>
        </w:rPr>
        <w:t>ассоциации </w:t>
      </w:r>
      <w:r w:rsidR="00C116DD" w:rsidRPr="00F17DA2">
        <w:rPr>
          <w:rFonts w:eastAsia="Times New Roman" w:cs="Times New Roman"/>
          <w:color w:val="000000"/>
          <w:lang w:eastAsia="ru-RU"/>
        </w:rPr>
        <w:t>непосредственно,</w:t>
      </w:r>
      <w:r w:rsidR="00F17DA2" w:rsidRPr="00F17DA2">
        <w:rPr>
          <w:rFonts w:ascii="Times New Romam" w:eastAsia="Times New Roman" w:hAnsi="Times New Romam" w:cs="Times New Roman"/>
          <w:color w:val="000000"/>
          <w:lang w:eastAsia="ru-RU"/>
        </w:rPr>
        <w:t> данных</w:t>
      </w:r>
      <w:r w:rsidR="00C116DD"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последние </w:t>
      </w:r>
      <w:r w:rsidR="00C116DD" w:rsidRPr="00F17DA2">
        <w:rPr>
          <w:rFonts w:eastAsia="Times New Roman" w:cs="Times New Roman"/>
          <w:color w:val="000000"/>
          <w:lang w:eastAsia="ru-RU"/>
        </w:rPr>
        <w:t>политике.</w:t>
      </w:r>
      <w:r w:rsidR="00F17DA2" w:rsidRPr="00F17DA2">
        <w:rPr>
          <w:rFonts w:ascii="Times New Romam" w:eastAsia="Times New Roman" w:hAnsi="Times New Romam" w:cs="Times New Roman"/>
          <w:color w:val="000000"/>
          <w:lang w:eastAsia="ru-RU"/>
        </w:rPr>
        <w:t> социальных</w:t>
      </w:r>
      <w:r w:rsidR="00C116DD" w:rsidRPr="00F17DA2">
        <w:rPr>
          <w:rFonts w:eastAsia="Times New Roman" w:cs="Times New Roman"/>
          <w:color w:val="000000"/>
          <w:lang w:eastAsia="ru-RU"/>
        </w:rPr>
        <w:t xml:space="preserve"> </w:t>
      </w:r>
    </w:p>
    <w:p w14:paraId="00EF988C" w14:textId="15E0A704"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Со второй </w:t>
      </w:r>
      <w:r w:rsidR="00F17DA2" w:rsidRPr="00F17DA2">
        <w:rPr>
          <w:rFonts w:ascii="Times New Romam" w:eastAsia="Times New Roman" w:hAnsi="Times New Romam" w:cs="Times New Roman"/>
          <w:color w:val="000000"/>
          <w:lang w:eastAsia="ru-RU"/>
        </w:rPr>
        <w:t>семиотической </w:t>
      </w:r>
      <w:r w:rsidRPr="00F17DA2">
        <w:rPr>
          <w:rFonts w:eastAsia="Times New Roman" w:cs="Times New Roman"/>
          <w:color w:val="000000"/>
          <w:lang w:eastAsia="ru-RU"/>
        </w:rPr>
        <w:t>половины</w:t>
      </w:r>
      <w:r w:rsidR="00F17DA2" w:rsidRPr="00F17DA2">
        <w:rPr>
          <w:rFonts w:ascii="Times New Romam" w:eastAsia="Times New Roman" w:hAnsi="Times New Romam" w:cs="Times New Roman"/>
          <w:color w:val="000000"/>
          <w:lang w:eastAsia="ru-RU"/>
        </w:rPr>
        <w:t> выпускная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прошлого </w:t>
      </w:r>
      <w:r w:rsidR="00F17DA2" w:rsidRPr="00F17DA2">
        <w:rPr>
          <w:rFonts w:ascii="Times New Romam" w:eastAsia="Times New Roman" w:hAnsi="Times New Romam" w:cs="Times New Roman"/>
          <w:color w:val="000000"/>
          <w:lang w:eastAsia="ru-RU"/>
        </w:rPr>
        <w:t>высшем </w:t>
      </w:r>
      <w:r w:rsidRPr="00F17DA2">
        <w:rPr>
          <w:rFonts w:eastAsia="Times New Roman" w:cs="Times New Roman"/>
          <w:color w:val="000000"/>
          <w:lang w:eastAsia="ru-RU"/>
        </w:rPr>
        <w:t>столетия</w:t>
      </w:r>
      <w:r w:rsidR="00F17DA2" w:rsidRPr="00F17DA2">
        <w:rPr>
          <w:rFonts w:ascii="Times New Romam" w:eastAsia="Times New Roman" w:hAnsi="Times New Romam" w:cs="Times New Roman"/>
          <w:color w:val="000000"/>
          <w:lang w:eastAsia="ru-RU"/>
        </w:rPr>
        <w:t> затрагивающая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мы наблюдаем </w:t>
      </w:r>
      <w:r w:rsidR="00F17DA2" w:rsidRPr="00F17DA2">
        <w:rPr>
          <w:rFonts w:ascii="Times New Romam" w:eastAsia="Times New Roman" w:hAnsi="Times New Romam" w:cs="Times New Roman"/>
          <w:color w:val="000000"/>
          <w:lang w:eastAsia="ru-RU"/>
        </w:rPr>
        <w:t>другом </w:t>
      </w:r>
      <w:r w:rsidRPr="00F17DA2">
        <w:rPr>
          <w:rFonts w:eastAsia="Times New Roman" w:cs="Times New Roman"/>
          <w:color w:val="000000"/>
          <w:lang w:eastAsia="ru-RU"/>
        </w:rPr>
        <w:t>период</w:t>
      </w:r>
      <w:r w:rsidR="00F17DA2" w:rsidRPr="00F17DA2">
        <w:rPr>
          <w:rFonts w:ascii="Times New Romam" w:eastAsia="Times New Roman" w:hAnsi="Times New Romam" w:cs="Times New Roman"/>
          <w:color w:val="000000"/>
          <w:lang w:eastAsia="ru-RU"/>
        </w:rPr>
        <w:t> внимания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глобальных </w:t>
      </w:r>
      <w:r w:rsidR="00F17DA2" w:rsidRPr="00F17DA2">
        <w:rPr>
          <w:rFonts w:ascii="Times New Romam" w:eastAsia="Times New Roman" w:hAnsi="Times New Romam" w:cs="Times New Roman"/>
          <w:color w:val="000000"/>
          <w:lang w:eastAsia="ru-RU"/>
        </w:rPr>
        <w:t>влияния </w:t>
      </w:r>
      <w:r w:rsidRPr="00F17DA2">
        <w:rPr>
          <w:rFonts w:eastAsia="Times New Roman" w:cs="Times New Roman"/>
          <w:color w:val="000000"/>
          <w:lang w:eastAsia="ru-RU"/>
        </w:rPr>
        <w:t>трансформаций</w:t>
      </w:r>
      <w:r w:rsidR="00F17DA2" w:rsidRPr="00F17DA2">
        <w:rPr>
          <w:rFonts w:ascii="Times New Romam" w:eastAsia="Times New Roman" w:hAnsi="Times New Romam" w:cs="Times New Roman"/>
          <w:color w:val="000000"/>
          <w:lang w:eastAsia="ru-RU"/>
        </w:rPr>
        <w:t> социокультурные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технической </w:t>
      </w:r>
      <w:r w:rsidR="00F17DA2" w:rsidRPr="00F17DA2">
        <w:rPr>
          <w:rFonts w:ascii="Times New Romam" w:eastAsia="Times New Roman" w:hAnsi="Times New Romam" w:cs="Times New Roman"/>
          <w:color w:val="000000"/>
          <w:lang w:eastAsia="ru-RU"/>
        </w:rPr>
        <w:t>сетевого </w:t>
      </w:r>
      <w:r w:rsidRPr="00F17DA2">
        <w:rPr>
          <w:rFonts w:eastAsia="Times New Roman" w:cs="Times New Roman"/>
          <w:color w:val="000000"/>
          <w:lang w:eastAsia="ru-RU"/>
        </w:rPr>
        <w:t>сфере</w:t>
      </w:r>
      <w:r w:rsidR="00F17DA2" w:rsidRPr="00F17DA2">
        <w:rPr>
          <w:rFonts w:ascii="Times New Romam" w:eastAsia="Times New Roman" w:hAnsi="Times New Romam" w:cs="Times New Roman"/>
          <w:color w:val="000000"/>
          <w:lang w:eastAsia="ru-RU"/>
        </w:rPr>
        <w:t> некотором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масштабное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развитие</w:t>
      </w:r>
      <w:r w:rsidR="00F17DA2" w:rsidRPr="00F17DA2">
        <w:rPr>
          <w:rFonts w:ascii="Times New Romam" w:eastAsia="Times New Roman" w:hAnsi="Times New Romam" w:cs="Times New Roman"/>
          <w:color w:val="000000"/>
          <w:lang w:eastAsia="ru-RU"/>
        </w:rPr>
        <w:t> определение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Интернета. </w:t>
      </w:r>
      <w:r w:rsidR="00F17DA2" w:rsidRPr="00F17DA2">
        <w:rPr>
          <w:rFonts w:ascii="Times New Romam" w:eastAsia="Times New Roman" w:hAnsi="Times New Romam" w:cs="Times New Roman"/>
          <w:color w:val="000000"/>
          <w:lang w:eastAsia="ru-RU"/>
        </w:rPr>
        <w:t>замещением </w:t>
      </w:r>
      <w:r w:rsidRPr="00F17DA2">
        <w:rPr>
          <w:rFonts w:eastAsia="Times New Roman" w:cs="Times New Roman"/>
          <w:color w:val="000000"/>
          <w:lang w:eastAsia="ru-RU"/>
        </w:rPr>
        <w:t>Возникновение</w:t>
      </w:r>
      <w:r w:rsidR="00F17DA2" w:rsidRPr="00F17DA2">
        <w:rPr>
          <w:rFonts w:ascii="Times New Romam" w:eastAsia="Times New Roman" w:hAnsi="Times New Romam" w:cs="Times New Roman"/>
          <w:color w:val="000000"/>
          <w:lang w:eastAsia="ru-RU"/>
        </w:rPr>
        <w:t> основываясь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Интернета </w:t>
      </w:r>
      <w:r w:rsidR="00F17DA2" w:rsidRPr="00F17DA2">
        <w:rPr>
          <w:rFonts w:ascii="Times New Romam" w:eastAsia="Times New Roman" w:hAnsi="Times New Romam" w:cs="Times New Roman"/>
          <w:color w:val="000000"/>
          <w:lang w:eastAsia="ru-RU"/>
        </w:rPr>
        <w:t>помощи </w:t>
      </w:r>
      <w:r w:rsidRPr="00F17DA2">
        <w:rPr>
          <w:rFonts w:eastAsia="Times New Roman" w:cs="Times New Roman"/>
          <w:color w:val="000000"/>
          <w:lang w:eastAsia="ru-RU"/>
        </w:rPr>
        <w:t>связано</w:t>
      </w:r>
      <w:r w:rsidR="00F17DA2" w:rsidRPr="00F17DA2">
        <w:rPr>
          <w:rFonts w:ascii="Times New Romam" w:eastAsia="Times New Roman" w:hAnsi="Times New Romam" w:cs="Times New Roman"/>
          <w:color w:val="000000"/>
          <w:lang w:eastAsia="ru-RU"/>
        </w:rPr>
        <w:t> дискурса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1969 </w:t>
      </w:r>
      <w:r w:rsidR="00F17DA2" w:rsidRPr="00F17DA2">
        <w:rPr>
          <w:rFonts w:ascii="Times New Romam" w:eastAsia="Times New Roman" w:hAnsi="Times New Romam" w:cs="Times New Roman"/>
          <w:color w:val="000000"/>
          <w:lang w:eastAsia="ru-RU"/>
        </w:rPr>
        <w:t>базой </w:t>
      </w:r>
      <w:r w:rsidRPr="00F17DA2">
        <w:rPr>
          <w:rFonts w:eastAsia="Times New Roman" w:cs="Times New Roman"/>
          <w:color w:val="000000"/>
          <w:lang w:eastAsia="ru-RU"/>
        </w:rPr>
        <w:t>годом,</w:t>
      </w:r>
      <w:r w:rsidR="00F17DA2" w:rsidRPr="00F17DA2">
        <w:rPr>
          <w:rFonts w:ascii="Times New Romam" w:eastAsia="Times New Roman" w:hAnsi="Times New Romam" w:cs="Times New Roman"/>
          <w:color w:val="000000"/>
          <w:lang w:eastAsia="ru-RU"/>
        </w:rPr>
        <w:t> случаях</w:t>
      </w:r>
      <w:r w:rsidRPr="00F17DA2">
        <w:rPr>
          <w:rFonts w:eastAsia="Times New Roman" w:cs="Times New Roman"/>
          <w:color w:val="000000"/>
          <w:lang w:eastAsia="ru-RU"/>
        </w:rPr>
        <w:t xml:space="preserve"> когда </w:t>
      </w:r>
      <w:r w:rsidR="00F17DA2" w:rsidRPr="00F17DA2">
        <w:rPr>
          <w:rFonts w:ascii="Times New Romam" w:eastAsia="Times New Roman" w:hAnsi="Times New Romam" w:cs="Times New Roman"/>
          <w:color w:val="000000"/>
          <w:lang w:eastAsia="ru-RU"/>
        </w:rPr>
        <w:t>граждан </w:t>
      </w:r>
      <w:r w:rsidRPr="00F17DA2">
        <w:rPr>
          <w:rFonts w:eastAsia="Times New Roman" w:cs="Times New Roman"/>
          <w:color w:val="000000"/>
          <w:lang w:eastAsia="ru-RU"/>
        </w:rPr>
        <w:t>Пентагон,</w:t>
      </w:r>
      <w:r w:rsidR="00F17DA2" w:rsidRPr="00F17DA2">
        <w:rPr>
          <w:rFonts w:ascii="Times New Romam" w:eastAsia="Times New Roman" w:hAnsi="Times New Romam" w:cs="Times New Roman"/>
          <w:color w:val="000000"/>
          <w:lang w:eastAsia="ru-RU"/>
        </w:rPr>
        <w:t> политической</w:t>
      </w:r>
      <w:r w:rsidRPr="00F17DA2">
        <w:rPr>
          <w:rFonts w:eastAsia="Times New Roman" w:cs="Times New Roman"/>
          <w:color w:val="000000"/>
          <w:lang w:eastAsia="ru-RU"/>
        </w:rPr>
        <w:t xml:space="preserve"> для </w:t>
      </w:r>
      <w:r w:rsidR="00F17DA2" w:rsidRPr="00F17DA2">
        <w:rPr>
          <w:rFonts w:ascii="Times New Romam" w:eastAsia="Times New Roman" w:hAnsi="Times New Romam" w:cs="Times New Roman"/>
          <w:color w:val="000000"/>
          <w:lang w:eastAsia="ru-RU"/>
        </w:rPr>
        <w:t>современная </w:t>
      </w:r>
      <w:r w:rsidRPr="00F17DA2">
        <w:rPr>
          <w:rFonts w:eastAsia="Times New Roman" w:cs="Times New Roman"/>
          <w:color w:val="000000"/>
          <w:lang w:eastAsia="ru-RU"/>
        </w:rPr>
        <w:t>того,</w:t>
      </w:r>
      <w:r w:rsidR="00F17DA2" w:rsidRPr="00F17DA2">
        <w:rPr>
          <w:rFonts w:ascii="Times New Romam" w:eastAsia="Times New Roman" w:hAnsi="Times New Romam" w:cs="Times New Roman"/>
          <w:color w:val="000000"/>
          <w:lang w:eastAsia="ru-RU"/>
        </w:rPr>
        <w:t> является</w:t>
      </w:r>
      <w:r w:rsidRPr="00F17DA2">
        <w:rPr>
          <w:rFonts w:eastAsia="Times New Roman" w:cs="Times New Roman"/>
          <w:color w:val="000000"/>
          <w:lang w:eastAsia="ru-RU"/>
        </w:rPr>
        <w:t xml:space="preserve"> </w:t>
      </w:r>
      <w:r w:rsidRPr="00F17DA2">
        <w:rPr>
          <w:rFonts w:eastAsia="Times New Roman" w:cs="Times New Roman"/>
          <w:color w:val="000000"/>
          <w:lang w:eastAsia="ru-RU"/>
        </w:rPr>
        <w:lastRenderedPageBreak/>
        <w:t xml:space="preserve">чтобы </w:t>
      </w:r>
      <w:r w:rsidR="00F17DA2" w:rsidRPr="00F17DA2">
        <w:rPr>
          <w:rFonts w:ascii="Times New Romam" w:eastAsia="Times New Roman" w:hAnsi="Times New Romam" w:cs="Times New Roman"/>
          <w:color w:val="000000"/>
          <w:lang w:eastAsia="ru-RU"/>
        </w:rPr>
        <w:t>потребностей </w:t>
      </w:r>
      <w:r w:rsidRPr="00F17DA2">
        <w:rPr>
          <w:rFonts w:eastAsia="Times New Roman" w:cs="Times New Roman"/>
          <w:color w:val="000000"/>
          <w:lang w:eastAsia="ru-RU"/>
        </w:rPr>
        <w:t>увеличить</w:t>
      </w:r>
      <w:r w:rsidR="00F17DA2" w:rsidRPr="00F17DA2">
        <w:rPr>
          <w:rFonts w:ascii="Times New Romam" w:eastAsia="Times New Roman" w:hAnsi="Times New Romam" w:cs="Times New Roman"/>
          <w:color w:val="000000"/>
          <w:lang w:eastAsia="ru-RU"/>
        </w:rPr>
        <w:t> возможность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качество </w:t>
      </w:r>
      <w:r w:rsidR="00F17DA2" w:rsidRPr="00F17DA2">
        <w:rPr>
          <w:rFonts w:ascii="Times New Romam" w:eastAsia="Times New Roman" w:hAnsi="Times New Romam" w:cs="Times New Roman"/>
          <w:color w:val="000000"/>
          <w:lang w:eastAsia="ru-RU"/>
        </w:rPr>
        <w:t>запросов </w:t>
      </w:r>
      <w:r w:rsidRPr="00F17DA2">
        <w:rPr>
          <w:rFonts w:eastAsia="Times New Roman" w:cs="Times New Roman"/>
          <w:color w:val="000000"/>
          <w:lang w:eastAsia="ru-RU"/>
        </w:rPr>
        <w:t>системы</w:t>
      </w:r>
      <w:r w:rsidR="00F17DA2" w:rsidRPr="00F17DA2">
        <w:rPr>
          <w:rFonts w:ascii="Times New Romam" w:eastAsia="Times New Roman" w:hAnsi="Times New Romam" w:cs="Times New Roman"/>
          <w:color w:val="000000"/>
          <w:lang w:eastAsia="ru-RU"/>
        </w:rPr>
        <w:t> механизма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национальной </w:t>
      </w:r>
      <w:r w:rsidR="00F17DA2" w:rsidRPr="00F17DA2">
        <w:rPr>
          <w:rFonts w:ascii="Times New Romam" w:eastAsia="Times New Roman" w:hAnsi="Times New Romam" w:cs="Times New Roman"/>
          <w:color w:val="000000"/>
          <w:lang w:eastAsia="ru-RU"/>
        </w:rPr>
        <w:t>статью </w:t>
      </w:r>
      <w:r w:rsidRPr="00F17DA2">
        <w:rPr>
          <w:rFonts w:eastAsia="Times New Roman" w:cs="Times New Roman"/>
          <w:color w:val="000000"/>
          <w:lang w:eastAsia="ru-RU"/>
        </w:rPr>
        <w:t>обороны,</w:t>
      </w:r>
      <w:r w:rsidR="00F17DA2" w:rsidRPr="00F17DA2">
        <w:rPr>
          <w:rFonts w:ascii="Times New Romam" w:eastAsia="Times New Roman" w:hAnsi="Times New Romam" w:cs="Times New Roman"/>
          <w:color w:val="000000"/>
          <w:lang w:eastAsia="ru-RU"/>
        </w:rPr>
        <w:t> технологическую</w:t>
      </w:r>
      <w:r w:rsidRPr="00F17DA2">
        <w:rPr>
          <w:rFonts w:eastAsia="Times New Roman" w:cs="Times New Roman"/>
          <w:color w:val="000000"/>
          <w:lang w:eastAsia="ru-RU"/>
        </w:rPr>
        <w:t xml:space="preserve"> интегрировал </w:t>
      </w:r>
      <w:r w:rsidR="00F17DA2" w:rsidRPr="00F17DA2">
        <w:rPr>
          <w:rFonts w:ascii="Times New Romam" w:eastAsia="Times New Roman" w:hAnsi="Times New Romam" w:cs="Times New Roman"/>
          <w:color w:val="000000"/>
          <w:lang w:eastAsia="ru-RU"/>
        </w:rPr>
        <w:t>радио </w:t>
      </w:r>
      <w:r w:rsidRPr="00F17DA2">
        <w:rPr>
          <w:rFonts w:eastAsia="Times New Roman" w:cs="Times New Roman"/>
          <w:color w:val="000000"/>
          <w:lang w:eastAsia="ru-RU"/>
        </w:rPr>
        <w:t>через</w:t>
      </w:r>
      <w:r w:rsidR="00F17DA2" w:rsidRPr="00F17DA2">
        <w:rPr>
          <w:rFonts w:ascii="Times New Romam" w:eastAsia="Times New Roman" w:hAnsi="Times New Romam" w:cs="Times New Roman"/>
          <w:color w:val="000000"/>
          <w:lang w:eastAsia="ru-RU"/>
        </w:rPr>
        <w:t> индивидуализма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телефонную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станцию</w:t>
      </w:r>
      <w:r w:rsidR="00F17DA2" w:rsidRPr="00F17DA2">
        <w:rPr>
          <w:rFonts w:ascii="Times New Romam" w:eastAsia="Times New Roman" w:hAnsi="Times New Romam" w:cs="Times New Roman"/>
          <w:color w:val="000000"/>
          <w:lang w:eastAsia="ru-RU"/>
        </w:rPr>
        <w:t> предотвращение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 компьютеры </w:t>
      </w:r>
      <w:r w:rsidR="00F17DA2" w:rsidRPr="00F17DA2">
        <w:rPr>
          <w:rFonts w:ascii="Times New Romam" w:eastAsia="Times New Roman" w:hAnsi="Times New Romam" w:cs="Times New Roman"/>
          <w:color w:val="000000"/>
          <w:lang w:eastAsia="ru-RU"/>
        </w:rPr>
        <w:t>своим </w:t>
      </w:r>
      <w:r w:rsidRPr="00F17DA2">
        <w:rPr>
          <w:rFonts w:eastAsia="Times New Roman" w:cs="Times New Roman"/>
          <w:color w:val="000000"/>
          <w:lang w:eastAsia="ru-RU"/>
        </w:rPr>
        <w:t>американских</w:t>
      </w:r>
      <w:r w:rsidR="00F17DA2" w:rsidRPr="00F17DA2">
        <w:rPr>
          <w:rFonts w:ascii="Times New Romam" w:eastAsia="Times New Roman" w:hAnsi="Times New Romam" w:cs="Times New Roman"/>
          <w:color w:val="000000"/>
          <w:lang w:eastAsia="ru-RU"/>
        </w:rPr>
        <w:t> границы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командных </w:t>
      </w:r>
      <w:r w:rsidR="00F17DA2" w:rsidRPr="00F17DA2">
        <w:rPr>
          <w:rFonts w:ascii="Times New Romam" w:eastAsia="Times New Roman" w:hAnsi="Times New Romam" w:cs="Times New Roman"/>
          <w:color w:val="000000"/>
          <w:lang w:eastAsia="ru-RU"/>
        </w:rPr>
        <w:t>принципа </w:t>
      </w:r>
      <w:r w:rsidRPr="00F17DA2">
        <w:rPr>
          <w:rFonts w:eastAsia="Times New Roman" w:cs="Times New Roman"/>
          <w:color w:val="000000"/>
          <w:lang w:eastAsia="ru-RU"/>
        </w:rPr>
        <w:t>пунктов</w:t>
      </w:r>
      <w:r w:rsidR="00F17DA2" w:rsidRPr="00F17DA2">
        <w:rPr>
          <w:rFonts w:ascii="Times New Romam" w:eastAsia="Times New Roman" w:hAnsi="Times New Romam" w:cs="Times New Roman"/>
          <w:color w:val="000000"/>
          <w:lang w:eastAsia="ru-RU"/>
        </w:rPr>
        <w:t> видим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в сеть «</w:t>
      </w:r>
      <w:r w:rsidR="00F17DA2" w:rsidRPr="00F17DA2">
        <w:rPr>
          <w:rFonts w:ascii="Times New Romam" w:eastAsia="Times New Roman" w:hAnsi="Times New Romam" w:cs="Times New Roman"/>
          <w:color w:val="000000"/>
          <w:lang w:eastAsia="ru-RU"/>
        </w:rPr>
        <w:t>политико </w:t>
      </w:r>
      <w:r w:rsidRPr="00F17DA2">
        <w:rPr>
          <w:rFonts w:eastAsia="Times New Roman" w:cs="Times New Roman"/>
          <w:color w:val="000000"/>
          <w:lang w:eastAsia="ru-RU"/>
        </w:rPr>
        <w:t>Арпанет</w:t>
      </w:r>
      <w:r w:rsidR="00F17DA2" w:rsidRPr="00F17DA2">
        <w:rPr>
          <w:rFonts w:ascii="Times New Romam" w:eastAsia="Times New Roman" w:hAnsi="Times New Romam" w:cs="Times New Roman"/>
          <w:color w:val="000000"/>
          <w:lang w:eastAsia="ru-RU"/>
        </w:rPr>
        <w:t> связь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p>
    <w:p w14:paraId="02BBDAA6" w14:textId="56725867"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Бурное </w:t>
      </w:r>
      <w:r w:rsidR="00F17DA2" w:rsidRPr="00F17DA2">
        <w:rPr>
          <w:rFonts w:ascii="Times New Romam" w:eastAsia="Times New Roman" w:hAnsi="Times New Romam" w:cs="Times New Roman"/>
          <w:color w:val="000000"/>
          <w:lang w:eastAsia="ru-RU"/>
        </w:rPr>
        <w:t>полуструктурированного </w:t>
      </w:r>
      <w:r w:rsidRPr="00F17DA2">
        <w:rPr>
          <w:rFonts w:eastAsia="Times New Roman" w:cs="Times New Roman"/>
          <w:color w:val="000000"/>
          <w:lang w:eastAsia="ru-RU"/>
        </w:rPr>
        <w:t>развитие</w:t>
      </w:r>
      <w:r w:rsidR="00F17DA2" w:rsidRPr="00F17DA2">
        <w:rPr>
          <w:rFonts w:ascii="Times New Romam" w:eastAsia="Times New Roman" w:hAnsi="Times New Romam" w:cs="Times New Roman"/>
          <w:color w:val="000000"/>
          <w:lang w:eastAsia="ru-RU"/>
        </w:rPr>
        <w:t> помощью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компьютерной </w:t>
      </w:r>
      <w:r w:rsidR="00F17DA2" w:rsidRPr="00F17DA2">
        <w:rPr>
          <w:rFonts w:ascii="Times New Romam" w:eastAsia="Times New Roman" w:hAnsi="Times New Romam" w:cs="Times New Roman"/>
          <w:color w:val="000000"/>
          <w:lang w:eastAsia="ru-RU"/>
        </w:rPr>
        <w:t>ситуации </w:t>
      </w:r>
      <w:r w:rsidRPr="00F17DA2">
        <w:rPr>
          <w:rFonts w:eastAsia="Times New Roman" w:cs="Times New Roman"/>
          <w:color w:val="000000"/>
          <w:lang w:eastAsia="ru-RU"/>
        </w:rPr>
        <w:t>техники</w:t>
      </w:r>
      <w:r w:rsidR="00F17DA2" w:rsidRPr="00F17DA2">
        <w:rPr>
          <w:rFonts w:ascii="Times New Romam" w:eastAsia="Times New Roman" w:hAnsi="Times New Romam" w:cs="Times New Roman"/>
          <w:color w:val="000000"/>
          <w:lang w:eastAsia="ru-RU"/>
        </w:rPr>
        <w:t> кроме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информационных </w:t>
      </w:r>
      <w:r w:rsidR="00F17DA2" w:rsidRPr="00F17DA2">
        <w:rPr>
          <w:rFonts w:ascii="Times New Romam" w:eastAsia="Times New Roman" w:hAnsi="Times New Romam" w:cs="Times New Roman"/>
          <w:color w:val="000000"/>
          <w:lang w:eastAsia="ru-RU"/>
        </w:rPr>
        <w:t>прогресса </w:t>
      </w:r>
      <w:r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лично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послужило </w:t>
      </w:r>
      <w:r w:rsidR="00F17DA2" w:rsidRPr="00F17DA2">
        <w:rPr>
          <w:rFonts w:ascii="Times New Romam" w:eastAsia="Times New Roman" w:hAnsi="Times New Romam" w:cs="Times New Roman"/>
          <w:color w:val="000000"/>
          <w:lang w:eastAsia="ru-RU"/>
        </w:rPr>
        <w:t>респондент </w:t>
      </w:r>
      <w:r w:rsidRPr="00F17DA2">
        <w:rPr>
          <w:rFonts w:eastAsia="Times New Roman" w:cs="Times New Roman"/>
          <w:color w:val="000000"/>
          <w:lang w:eastAsia="ru-RU"/>
        </w:rPr>
        <w:t>толчком</w:t>
      </w:r>
      <w:r w:rsidR="00F17DA2" w:rsidRPr="00F17DA2">
        <w:rPr>
          <w:rFonts w:ascii="Times New Romam" w:eastAsia="Times New Roman" w:hAnsi="Times New Romam" w:cs="Times New Roman"/>
          <w:color w:val="000000"/>
          <w:lang w:eastAsia="ru-RU"/>
        </w:rPr>
        <w:t> социальных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обеспечения </w:t>
      </w:r>
      <w:r w:rsidRPr="00F17DA2">
        <w:rPr>
          <w:rFonts w:eastAsia="Times New Roman" w:cs="Times New Roman"/>
          <w:color w:val="000000"/>
          <w:lang w:eastAsia="ru-RU"/>
        </w:rPr>
        <w:t>развитию</w:t>
      </w:r>
      <w:r w:rsidR="00F17DA2" w:rsidRPr="00F17DA2">
        <w:rPr>
          <w:rFonts w:ascii="Times New Romam" w:eastAsia="Times New Roman" w:hAnsi="Times New Romam" w:cs="Times New Roman"/>
          <w:color w:val="000000"/>
          <w:lang w:eastAsia="ru-RU"/>
        </w:rPr>
        <w:t> алмонда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общества, </w:t>
      </w:r>
      <w:r w:rsidR="00F17DA2" w:rsidRPr="00F17DA2">
        <w:rPr>
          <w:rFonts w:ascii="Times New Romam" w:eastAsia="Times New Roman" w:hAnsi="Times New Romam" w:cs="Times New Roman"/>
          <w:color w:val="000000"/>
          <w:lang w:eastAsia="ru-RU"/>
        </w:rPr>
        <w:t>эмпирического </w:t>
      </w:r>
      <w:r w:rsidRPr="00F17DA2">
        <w:rPr>
          <w:rFonts w:eastAsia="Times New Roman" w:cs="Times New Roman"/>
          <w:color w:val="000000"/>
          <w:lang w:eastAsia="ru-RU"/>
        </w:rPr>
        <w:t>построенного</w:t>
      </w:r>
      <w:r w:rsidR="00F17DA2" w:rsidRPr="00F17DA2">
        <w:rPr>
          <w:rFonts w:ascii="Times New Romam" w:eastAsia="Times New Roman" w:hAnsi="Times New Romam" w:cs="Times New Roman"/>
          <w:color w:val="000000"/>
          <w:lang w:eastAsia="ru-RU"/>
        </w:rPr>
        <w:t> определить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использовании</w:t>
      </w:r>
      <w:r w:rsidR="00F17DA2" w:rsidRPr="00F17DA2">
        <w:rPr>
          <w:rFonts w:ascii="Times New Romam" w:eastAsia="Times New Roman" w:hAnsi="Times New Romam" w:cs="Times New Roman"/>
          <w:color w:val="000000"/>
          <w:lang w:eastAsia="ru-RU"/>
        </w:rPr>
        <w:t> активно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различной </w:t>
      </w:r>
      <w:r w:rsidR="00F17DA2" w:rsidRPr="00F17DA2">
        <w:rPr>
          <w:rFonts w:ascii="Times New Romam" w:eastAsia="Times New Roman" w:hAnsi="Times New Romam" w:cs="Times New Roman"/>
          <w:color w:val="000000"/>
          <w:lang w:eastAsia="ru-RU"/>
        </w:rPr>
        <w:t>условность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сталкивались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получившего </w:t>
      </w:r>
      <w:r w:rsidR="00F17DA2" w:rsidRPr="00F17DA2">
        <w:rPr>
          <w:rFonts w:ascii="Times New Romam" w:eastAsia="Times New Roman" w:hAnsi="Times New Romam" w:cs="Times New Roman"/>
          <w:color w:val="000000"/>
          <w:lang w:eastAsia="ru-RU"/>
        </w:rPr>
        <w:t>функционирования </w:t>
      </w:r>
      <w:r w:rsidRPr="00F17DA2">
        <w:rPr>
          <w:rFonts w:eastAsia="Times New Roman" w:cs="Times New Roman"/>
          <w:color w:val="000000"/>
          <w:lang w:eastAsia="ru-RU"/>
        </w:rPr>
        <w:t>название</w:t>
      </w:r>
      <w:r w:rsidR="00F17DA2" w:rsidRPr="00F17DA2">
        <w:rPr>
          <w:rFonts w:ascii="Times New Romam" w:eastAsia="Times New Roman" w:hAnsi="Times New Romam" w:cs="Times New Roman"/>
          <w:color w:val="000000"/>
          <w:lang w:eastAsia="ru-RU"/>
        </w:rPr>
        <w:t> подходов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информационного </w:t>
      </w:r>
      <w:r w:rsidR="00F17DA2" w:rsidRPr="00F17DA2">
        <w:rPr>
          <w:rFonts w:ascii="Times New Romam" w:eastAsia="Times New Roman" w:hAnsi="Times New Romam" w:cs="Times New Roman"/>
          <w:color w:val="000000"/>
          <w:lang w:eastAsia="ru-RU"/>
        </w:rPr>
        <w:t>послать </w:t>
      </w:r>
      <w:r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придают</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46"/>
      </w:r>
    </w:p>
    <w:p w14:paraId="7BBFD716" w14:textId="215C7DC9"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М. Кастельс </w:t>
      </w:r>
      <w:r w:rsidR="00F17DA2" w:rsidRPr="00F17DA2">
        <w:rPr>
          <w:rFonts w:ascii="Times New Romam" w:eastAsia="Times New Roman" w:hAnsi="Times New Romam" w:cs="Times New Roman"/>
          <w:color w:val="000000"/>
          <w:lang w:eastAsia="ru-RU"/>
        </w:rPr>
        <w:t>техники </w:t>
      </w:r>
      <w:r w:rsidRPr="00F17DA2">
        <w:rPr>
          <w:rFonts w:eastAsia="Times New Roman" w:cs="Times New Roman"/>
          <w:color w:val="000000"/>
          <w:lang w:eastAsia="ru-RU"/>
        </w:rPr>
        <w:t>разработал</w:t>
      </w:r>
      <w:r w:rsidR="00F17DA2" w:rsidRPr="00F17DA2">
        <w:rPr>
          <w:rFonts w:ascii="Times New Romam" w:eastAsia="Times New Roman" w:hAnsi="Times New Romam" w:cs="Times New Roman"/>
          <w:color w:val="000000"/>
          <w:lang w:eastAsia="ru-RU"/>
        </w:rPr>
        <w:t> задача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наиболее </w:t>
      </w:r>
      <w:r w:rsidR="00F17DA2" w:rsidRPr="00F17DA2">
        <w:rPr>
          <w:rFonts w:ascii="Times New Romam" w:eastAsia="Times New Roman" w:hAnsi="Times New Romam" w:cs="Times New Roman"/>
          <w:color w:val="000000"/>
          <w:lang w:eastAsia="ru-RU"/>
        </w:rPr>
        <w:t>когда </w:t>
      </w:r>
      <w:r w:rsidRPr="00F17DA2">
        <w:rPr>
          <w:rFonts w:eastAsia="Times New Roman" w:cs="Times New Roman"/>
          <w:color w:val="000000"/>
          <w:lang w:eastAsia="ru-RU"/>
        </w:rPr>
        <w:t>целостную</w:t>
      </w:r>
      <w:r w:rsidR="00F17DA2" w:rsidRPr="00F17DA2">
        <w:rPr>
          <w:rFonts w:ascii="Times New Romam" w:eastAsia="Times New Roman" w:hAnsi="Times New Romam" w:cs="Times New Roman"/>
          <w:color w:val="000000"/>
          <w:lang w:eastAsia="ru-RU"/>
        </w:rPr>
        <w:t> решения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полную </w:t>
      </w:r>
      <w:r w:rsidR="00F17DA2" w:rsidRPr="00F17DA2">
        <w:rPr>
          <w:rFonts w:ascii="Times New Romam" w:eastAsia="Times New Roman" w:hAnsi="Times New Romam" w:cs="Times New Roman"/>
          <w:color w:val="000000"/>
          <w:lang w:eastAsia="ru-RU"/>
        </w:rPr>
        <w:t>доверять </w:t>
      </w:r>
      <w:r w:rsidRPr="00F17DA2">
        <w:rPr>
          <w:rFonts w:eastAsia="Times New Roman" w:cs="Times New Roman"/>
          <w:color w:val="000000"/>
          <w:lang w:eastAsia="ru-RU"/>
        </w:rPr>
        <w:t>концепцию</w:t>
      </w:r>
      <w:r w:rsidR="00F17DA2" w:rsidRPr="00F17DA2">
        <w:rPr>
          <w:rFonts w:ascii="Times New Romam" w:eastAsia="Times New Roman" w:hAnsi="Times New Romam" w:cs="Times New Roman"/>
          <w:color w:val="000000"/>
          <w:lang w:eastAsia="ru-RU"/>
        </w:rPr>
        <w:t> власти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информационного </w:t>
      </w:r>
      <w:r w:rsidR="00F17DA2" w:rsidRPr="00F17DA2">
        <w:rPr>
          <w:rFonts w:ascii="Times New Romam" w:eastAsia="Times New Roman" w:hAnsi="Times New Romam" w:cs="Times New Roman"/>
          <w:color w:val="000000"/>
          <w:lang w:eastAsia="ru-RU"/>
        </w:rPr>
        <w:t>анонимные </w:t>
      </w:r>
      <w:r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коммуникационными</w:t>
      </w:r>
      <w:r w:rsidRPr="00F17DA2">
        <w:rPr>
          <w:rFonts w:eastAsia="Times New Roman" w:cs="Times New Roman"/>
          <w:color w:val="000000"/>
          <w:lang w:eastAsia="ru-RU"/>
        </w:rPr>
        <w:t xml:space="preserve"> где </w:t>
      </w:r>
      <w:r w:rsidR="00F17DA2" w:rsidRPr="00F17DA2">
        <w:rPr>
          <w:rFonts w:ascii="Times New Romam" w:eastAsia="Times New Roman" w:hAnsi="Times New Romam" w:cs="Times New Roman"/>
          <w:color w:val="000000"/>
          <w:lang w:eastAsia="ru-RU"/>
        </w:rPr>
        <w:t>первого </w:t>
      </w:r>
      <w:r w:rsidRPr="00F17DA2">
        <w:rPr>
          <w:rFonts w:eastAsia="Times New Roman" w:cs="Times New Roman"/>
          <w:color w:val="000000"/>
          <w:lang w:eastAsia="ru-RU"/>
        </w:rPr>
        <w:t>прослеживает,</w:t>
      </w:r>
      <w:r w:rsidR="00F17DA2" w:rsidRPr="00F17DA2">
        <w:rPr>
          <w:rFonts w:ascii="Times New Romam" w:eastAsia="Times New Roman" w:hAnsi="Times New Romam" w:cs="Times New Roman"/>
          <w:color w:val="000000"/>
          <w:lang w:eastAsia="ru-RU"/>
        </w:rPr>
        <w:t> интернете</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жизнями </w:t>
      </w:r>
      <w:r w:rsidRPr="00F17DA2">
        <w:rPr>
          <w:rFonts w:eastAsia="Times New Roman" w:cs="Times New Roman"/>
          <w:color w:val="000000"/>
          <w:lang w:eastAsia="ru-RU"/>
        </w:rPr>
        <w:t>внедрение</w:t>
      </w:r>
      <w:r w:rsidR="00F17DA2" w:rsidRPr="00F17DA2">
        <w:rPr>
          <w:rFonts w:ascii="Times New Romam" w:eastAsia="Times New Roman" w:hAnsi="Times New Romam" w:cs="Times New Roman"/>
          <w:color w:val="000000"/>
          <w:lang w:eastAsia="ru-RU"/>
        </w:rPr>
        <w:t> массу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информационных </w:t>
      </w:r>
      <w:r w:rsidR="00F17DA2" w:rsidRPr="00F17DA2">
        <w:rPr>
          <w:rFonts w:ascii="Times New Romam" w:eastAsia="Times New Roman" w:hAnsi="Times New Romam" w:cs="Times New Roman"/>
          <w:color w:val="000000"/>
          <w:lang w:eastAsia="ru-RU"/>
        </w:rPr>
        <w:t>несут </w:t>
      </w:r>
      <w:r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людей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меняет </w:t>
      </w:r>
      <w:r w:rsidR="00F17DA2" w:rsidRPr="00F17DA2">
        <w:rPr>
          <w:rFonts w:ascii="Times New Romam" w:eastAsia="Times New Roman" w:hAnsi="Times New Romam" w:cs="Times New Roman"/>
          <w:color w:val="000000"/>
          <w:lang w:eastAsia="ru-RU"/>
        </w:rPr>
        <w:t>качества </w:t>
      </w:r>
      <w:r w:rsidRPr="00F17DA2">
        <w:rPr>
          <w:rFonts w:eastAsia="Times New Roman" w:cs="Times New Roman"/>
          <w:color w:val="000000"/>
          <w:lang w:eastAsia="ru-RU"/>
        </w:rPr>
        <w:t>экономические</w:t>
      </w:r>
      <w:r w:rsidR="00F17DA2" w:rsidRPr="00F17DA2">
        <w:rPr>
          <w:rFonts w:ascii="Times New Romam" w:eastAsia="Times New Roman" w:hAnsi="Times New Romam" w:cs="Times New Roman"/>
          <w:color w:val="000000"/>
          <w:lang w:eastAsia="ru-RU"/>
        </w:rPr>
        <w:t> интересы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политические </w:t>
      </w:r>
      <w:r w:rsidR="00F17DA2" w:rsidRPr="00F17DA2">
        <w:rPr>
          <w:rFonts w:ascii="Times New Romam" w:eastAsia="Times New Roman" w:hAnsi="Times New Romam" w:cs="Times New Roman"/>
          <w:color w:val="000000"/>
          <w:lang w:eastAsia="ru-RU"/>
        </w:rPr>
        <w:t>коммуникаций </w:t>
      </w:r>
      <w:r w:rsidRPr="00F17DA2">
        <w:rPr>
          <w:rFonts w:eastAsia="Times New Roman" w:cs="Times New Roman"/>
          <w:color w:val="000000"/>
          <w:lang w:eastAsia="ru-RU"/>
        </w:rPr>
        <w:t>отношения,</w:t>
      </w:r>
      <w:r w:rsidR="00F17DA2" w:rsidRPr="00F17DA2">
        <w:rPr>
          <w:rFonts w:ascii="Times New Romam" w:eastAsia="Times New Roman" w:hAnsi="Times New Romam" w:cs="Times New Roman"/>
          <w:color w:val="000000"/>
          <w:lang w:eastAsia="ru-RU"/>
        </w:rPr>
        <w:t> политическую</w:t>
      </w:r>
      <w:r w:rsidRPr="00F17DA2">
        <w:rPr>
          <w:rFonts w:eastAsia="Times New Roman" w:cs="Times New Roman"/>
          <w:color w:val="000000"/>
          <w:lang w:eastAsia="ru-RU"/>
        </w:rPr>
        <w:t xml:space="preserve"> способы </w:t>
      </w:r>
      <w:r w:rsidR="00F17DA2" w:rsidRPr="00F17DA2">
        <w:rPr>
          <w:rFonts w:ascii="Times New Romam" w:eastAsia="Times New Roman" w:hAnsi="Times New Romam" w:cs="Times New Roman"/>
          <w:color w:val="000000"/>
          <w:lang w:eastAsia="ru-RU"/>
        </w:rPr>
        <w:t>инновативно </w:t>
      </w:r>
      <w:r w:rsidRPr="00F17DA2">
        <w:rPr>
          <w:rFonts w:eastAsia="Times New Roman" w:cs="Times New Roman"/>
          <w:color w:val="000000"/>
          <w:lang w:eastAsia="ru-RU"/>
        </w:rPr>
        <w:t>формирования</w:t>
      </w:r>
      <w:r w:rsidR="00F17DA2" w:rsidRPr="00F17DA2">
        <w:rPr>
          <w:rFonts w:ascii="Times New Romam" w:eastAsia="Times New Roman" w:hAnsi="Times New Romam" w:cs="Times New Roman"/>
          <w:color w:val="000000"/>
          <w:lang w:eastAsia="ru-RU"/>
        </w:rPr>
        <w:t> позволяющих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идентичностей, </w:t>
      </w:r>
      <w:r w:rsidR="00F17DA2" w:rsidRPr="00F17DA2">
        <w:rPr>
          <w:rFonts w:ascii="Times New Romam" w:eastAsia="Times New Roman" w:hAnsi="Times New Romam" w:cs="Times New Roman"/>
          <w:color w:val="000000"/>
          <w:lang w:eastAsia="ru-RU"/>
        </w:rPr>
        <w:t>кандидатах </w:t>
      </w:r>
      <w:r w:rsidRPr="00F17DA2">
        <w:rPr>
          <w:rFonts w:eastAsia="Times New Roman" w:cs="Times New Roman"/>
          <w:color w:val="000000"/>
          <w:lang w:eastAsia="ru-RU"/>
        </w:rPr>
        <w:t>воздействует</w:t>
      </w:r>
      <w:r w:rsidR="00F17DA2" w:rsidRPr="00F17DA2">
        <w:rPr>
          <w:rFonts w:ascii="Times New Romam" w:eastAsia="Times New Roman" w:hAnsi="Times New Romam" w:cs="Times New Roman"/>
          <w:color w:val="000000"/>
          <w:lang w:eastAsia="ru-RU"/>
        </w:rPr>
        <w:t> внимание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культуру, </w:t>
      </w:r>
      <w:r w:rsidR="00F17DA2" w:rsidRPr="00F17DA2">
        <w:rPr>
          <w:rFonts w:ascii="Times New Romam" w:eastAsia="Times New Roman" w:hAnsi="Times New Romam" w:cs="Times New Roman"/>
          <w:color w:val="000000"/>
          <w:lang w:eastAsia="ru-RU"/>
        </w:rPr>
        <w:t>онлайн </w:t>
      </w:r>
      <w:r w:rsidRPr="00F17DA2">
        <w:rPr>
          <w:rFonts w:eastAsia="Times New Roman" w:cs="Times New Roman"/>
          <w:color w:val="000000"/>
          <w:lang w:eastAsia="ru-RU"/>
        </w:rPr>
        <w:t>создаёт</w:t>
      </w:r>
      <w:r w:rsidR="00F17DA2" w:rsidRPr="00F17DA2">
        <w:rPr>
          <w:rFonts w:ascii="Times New Romam" w:eastAsia="Times New Roman" w:hAnsi="Times New Romam" w:cs="Times New Roman"/>
          <w:color w:val="000000"/>
          <w:lang w:eastAsia="ru-RU"/>
        </w:rPr>
        <w:t> влияет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новые </w:t>
      </w:r>
      <w:r w:rsidR="00F17DA2" w:rsidRPr="00F17DA2">
        <w:rPr>
          <w:rFonts w:ascii="Times New Romam" w:eastAsia="Times New Roman" w:hAnsi="Times New Romam" w:cs="Times New Roman"/>
          <w:color w:val="000000"/>
          <w:lang w:eastAsia="ru-RU"/>
        </w:rPr>
        <w:t>предпочитает </w:t>
      </w:r>
      <w:r w:rsidRPr="00F17DA2">
        <w:rPr>
          <w:rFonts w:eastAsia="Times New Roman" w:cs="Times New Roman"/>
          <w:color w:val="000000"/>
          <w:lang w:eastAsia="ru-RU"/>
        </w:rPr>
        <w:t>фундаментальные</w:t>
      </w:r>
      <w:r w:rsidR="00F17DA2" w:rsidRPr="00F17DA2">
        <w:rPr>
          <w:rFonts w:ascii="Times New Romam" w:eastAsia="Times New Roman" w:hAnsi="Times New Romam" w:cs="Times New Roman"/>
          <w:color w:val="000000"/>
          <w:lang w:eastAsia="ru-RU"/>
        </w:rPr>
        <w:t> следующий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социальные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противоречия.</w:t>
      </w:r>
      <w:r w:rsidR="00F17DA2" w:rsidRPr="00F17DA2">
        <w:rPr>
          <w:rFonts w:ascii="Times New Romam" w:eastAsia="Times New Roman" w:hAnsi="Times New Romam" w:cs="Times New Roman"/>
          <w:color w:val="000000"/>
          <w:lang w:eastAsia="ru-RU"/>
        </w:rPr>
        <w:t> политическую</w:t>
      </w:r>
      <w:r w:rsidRPr="00F17DA2">
        <w:rPr>
          <w:rFonts w:eastAsia="Times New Roman" w:cs="Times New Roman"/>
          <w:color w:val="000000"/>
          <w:lang w:eastAsia="ru-RU"/>
        </w:rPr>
        <w:t xml:space="preserve"> Коммуникация «</w:t>
      </w:r>
      <w:r w:rsidR="00F17DA2" w:rsidRPr="00F17DA2">
        <w:rPr>
          <w:rFonts w:ascii="Times New Romam" w:eastAsia="Times New Roman" w:hAnsi="Times New Romam" w:cs="Times New Roman"/>
          <w:color w:val="000000"/>
          <w:lang w:eastAsia="ru-RU"/>
        </w:rPr>
        <w:t>необходима </w:t>
      </w:r>
      <w:r w:rsidRPr="00F17DA2">
        <w:rPr>
          <w:rFonts w:eastAsia="Times New Roman" w:cs="Times New Roman"/>
          <w:color w:val="000000"/>
          <w:lang w:eastAsia="ru-RU"/>
        </w:rPr>
        <w:t>кодирует</w:t>
      </w:r>
      <w:r w:rsidR="00F17DA2" w:rsidRPr="00F17DA2">
        <w:rPr>
          <w:rFonts w:ascii="Times New Romam" w:eastAsia="Times New Roman" w:hAnsi="Times New Romam" w:cs="Times New Roman"/>
          <w:color w:val="000000"/>
          <w:lang w:eastAsia="ru-RU"/>
        </w:rPr>
        <w:t> отмечает</w:t>
      </w:r>
      <w:r w:rsidRPr="00F17DA2">
        <w:rPr>
          <w:rFonts w:eastAsia="Times New Roman" w:cs="Times New Roman"/>
          <w:color w:val="000000"/>
          <w:lang w:eastAsia="ru-RU"/>
        </w:rPr>
        <w:t xml:space="preserve">» восприятие </w:t>
      </w:r>
      <w:r w:rsidR="00F17DA2" w:rsidRPr="00F17DA2">
        <w:rPr>
          <w:rFonts w:ascii="Times New Romam" w:eastAsia="Times New Roman" w:hAnsi="Times New Romam" w:cs="Times New Roman"/>
          <w:color w:val="000000"/>
          <w:lang w:eastAsia="ru-RU"/>
        </w:rPr>
        <w:t>возникновение </w:t>
      </w:r>
      <w:r w:rsidRPr="00F17DA2">
        <w:rPr>
          <w:rFonts w:eastAsia="Times New Roman" w:cs="Times New Roman"/>
          <w:color w:val="000000"/>
          <w:lang w:eastAsia="ru-RU"/>
        </w:rPr>
        <w:t>реальности.</w:t>
      </w:r>
      <w:r w:rsidR="00F17DA2" w:rsidRPr="00F17DA2">
        <w:rPr>
          <w:rFonts w:ascii="Times New Romam" w:eastAsia="Times New Roman" w:hAnsi="Times New Romam" w:cs="Times New Roman"/>
          <w:color w:val="000000"/>
          <w:lang w:eastAsia="ru-RU"/>
        </w:rPr>
        <w:t> виртуальном</w:t>
      </w:r>
      <w:r w:rsidRPr="00F17DA2">
        <w:rPr>
          <w:rFonts w:eastAsia="Times New Roman" w:cs="Times New Roman"/>
          <w:color w:val="000000"/>
          <w:lang w:eastAsia="ru-RU"/>
        </w:rPr>
        <w:t xml:space="preserve"> Только </w:t>
      </w:r>
      <w:r w:rsidR="00F17DA2" w:rsidRPr="00F17DA2">
        <w:rPr>
          <w:rFonts w:ascii="Times New Romam" w:eastAsia="Times New Roman" w:hAnsi="Times New Romam" w:cs="Times New Roman"/>
          <w:color w:val="000000"/>
          <w:lang w:eastAsia="ru-RU"/>
        </w:rPr>
        <w:t>количество </w:t>
      </w:r>
      <w:r w:rsidRPr="00F17DA2">
        <w:rPr>
          <w:rFonts w:eastAsia="Times New Roman" w:cs="Times New Roman"/>
          <w:color w:val="000000"/>
          <w:lang w:eastAsia="ru-RU"/>
        </w:rPr>
        <w:t>через</w:t>
      </w:r>
      <w:r w:rsidR="00F17DA2" w:rsidRPr="00F17DA2">
        <w:rPr>
          <w:rFonts w:ascii="Times New Romam" w:eastAsia="Times New Roman" w:hAnsi="Times New Romam" w:cs="Times New Roman"/>
          <w:color w:val="000000"/>
          <w:lang w:eastAsia="ru-RU"/>
        </w:rPr>
        <w:t> доступе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эти коды </w:t>
      </w:r>
      <w:r w:rsidR="00F17DA2" w:rsidRPr="00F17DA2">
        <w:rPr>
          <w:rFonts w:ascii="Times New Romam" w:eastAsia="Times New Roman" w:hAnsi="Times New Romam" w:cs="Times New Roman"/>
          <w:color w:val="000000"/>
          <w:lang w:eastAsia="ru-RU"/>
        </w:rPr>
        <w:t>политическая </w:t>
      </w:r>
      <w:r w:rsidRPr="00F17DA2">
        <w:rPr>
          <w:rFonts w:eastAsia="Times New Roman" w:cs="Times New Roman"/>
          <w:color w:val="000000"/>
          <w:lang w:eastAsia="ru-RU"/>
        </w:rPr>
        <w:t>человек</w:t>
      </w:r>
      <w:r w:rsidR="00F17DA2" w:rsidRPr="00F17DA2">
        <w:rPr>
          <w:rFonts w:ascii="Times New Romam" w:eastAsia="Times New Roman" w:hAnsi="Times New Romam" w:cs="Times New Roman"/>
          <w:color w:val="000000"/>
          <w:lang w:eastAsia="ru-RU"/>
        </w:rPr>
        <w:t> кульминации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наличию </w:t>
      </w:r>
      <w:r w:rsidRPr="00F17DA2">
        <w:rPr>
          <w:rFonts w:eastAsia="Times New Roman" w:cs="Times New Roman"/>
          <w:color w:val="000000"/>
          <w:lang w:eastAsia="ru-RU"/>
        </w:rPr>
        <w:t>воспринимает</w:t>
      </w:r>
      <w:r w:rsidR="00F17DA2" w:rsidRPr="00F17DA2">
        <w:rPr>
          <w:rFonts w:ascii="Times New Romam" w:eastAsia="Times New Roman" w:hAnsi="Times New Romam" w:cs="Times New Roman"/>
          <w:color w:val="000000"/>
          <w:lang w:eastAsia="ru-RU"/>
        </w:rPr>
        <w:t> целое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 Мир </w:t>
      </w:r>
      <w:r w:rsidR="00F17DA2" w:rsidRPr="00F17DA2">
        <w:rPr>
          <w:rFonts w:ascii="Times New Romam" w:eastAsia="Times New Roman" w:hAnsi="Times New Romam" w:cs="Times New Roman"/>
          <w:color w:val="000000"/>
          <w:lang w:eastAsia="ru-RU"/>
        </w:rPr>
        <w:t>коммуникация </w:t>
      </w:r>
      <w:r w:rsidRPr="00F17DA2">
        <w:rPr>
          <w:rFonts w:eastAsia="Times New Roman" w:cs="Times New Roman"/>
          <w:color w:val="000000"/>
          <w:lang w:eastAsia="ru-RU"/>
        </w:rPr>
        <w:t>таков,</w:t>
      </w:r>
      <w:r w:rsidR="00F17DA2" w:rsidRPr="00F17DA2">
        <w:rPr>
          <w:rFonts w:ascii="Times New Romam" w:eastAsia="Times New Roman" w:hAnsi="Times New Romam" w:cs="Times New Roman"/>
          <w:color w:val="000000"/>
          <w:lang w:eastAsia="ru-RU"/>
        </w:rPr>
        <w:t> возможность</w:t>
      </w:r>
      <w:r w:rsidRPr="00F17DA2">
        <w:rPr>
          <w:rFonts w:eastAsia="Times New Roman" w:cs="Times New Roman"/>
          <w:color w:val="000000"/>
          <w:lang w:eastAsia="ru-RU"/>
        </w:rPr>
        <w:t xml:space="preserve"> каков </w:t>
      </w:r>
      <w:r w:rsidR="00F17DA2" w:rsidRPr="00F17DA2">
        <w:rPr>
          <w:rFonts w:ascii="Times New Romam" w:eastAsia="Times New Roman" w:hAnsi="Times New Romam" w:cs="Times New Roman"/>
          <w:color w:val="000000"/>
          <w:lang w:eastAsia="ru-RU"/>
        </w:rPr>
        <w:t>нормального </w:t>
      </w:r>
      <w:r w:rsidRPr="00F17DA2">
        <w:rPr>
          <w:rFonts w:eastAsia="Times New Roman" w:cs="Times New Roman"/>
          <w:color w:val="000000"/>
          <w:lang w:eastAsia="ru-RU"/>
        </w:rPr>
        <w:t>язык</w:t>
      </w:r>
      <w:r w:rsidR="00F17DA2" w:rsidRPr="00F17DA2">
        <w:rPr>
          <w:rFonts w:ascii="Times New Romam" w:eastAsia="Times New Roman" w:hAnsi="Times New Romam" w:cs="Times New Roman"/>
          <w:color w:val="000000"/>
          <w:lang w:eastAsia="ru-RU"/>
        </w:rPr>
        <w:t> задают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его описания. </w:t>
      </w:r>
      <w:r w:rsidR="00F17DA2" w:rsidRPr="00F17DA2">
        <w:rPr>
          <w:rFonts w:ascii="Times New Romam" w:eastAsia="Times New Roman" w:hAnsi="Times New Romam" w:cs="Times New Roman"/>
          <w:color w:val="000000"/>
          <w:lang w:eastAsia="ru-RU"/>
        </w:rPr>
        <w:t>подходов </w:t>
      </w:r>
      <w:r w:rsidRPr="00F17DA2">
        <w:rPr>
          <w:rFonts w:eastAsia="Times New Roman" w:cs="Times New Roman"/>
          <w:color w:val="000000"/>
          <w:lang w:eastAsia="ru-RU"/>
        </w:rPr>
        <w:t>Соответственно,</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изменение </w:t>
      </w:r>
      <w:r w:rsidR="00F17DA2" w:rsidRPr="00F17DA2">
        <w:rPr>
          <w:rFonts w:ascii="Times New Romam" w:eastAsia="Times New Roman" w:hAnsi="Times New Romam" w:cs="Times New Roman"/>
          <w:color w:val="000000"/>
          <w:lang w:eastAsia="ru-RU"/>
        </w:rPr>
        <w:t>людьми </w:t>
      </w:r>
      <w:r w:rsidRPr="00F17DA2">
        <w:rPr>
          <w:rFonts w:eastAsia="Times New Roman" w:cs="Times New Roman"/>
          <w:color w:val="000000"/>
          <w:lang w:eastAsia="ru-RU"/>
        </w:rPr>
        <w:t>формы</w:t>
      </w:r>
      <w:r w:rsidR="00F17DA2" w:rsidRPr="00F17DA2">
        <w:rPr>
          <w:rFonts w:ascii="Times New Romam" w:eastAsia="Times New Roman" w:hAnsi="Times New Romam" w:cs="Times New Roman"/>
          <w:color w:val="000000"/>
          <w:lang w:eastAsia="ru-RU"/>
        </w:rPr>
        <w:t> огромное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«кодирования» </w:t>
      </w:r>
      <w:r w:rsidR="00F17DA2" w:rsidRPr="00F17DA2">
        <w:rPr>
          <w:rFonts w:ascii="Times New Romam" w:eastAsia="Times New Roman" w:hAnsi="Times New Romam" w:cs="Times New Roman"/>
          <w:color w:val="000000"/>
          <w:lang w:eastAsia="ru-RU"/>
        </w:rPr>
        <w:t>теорий </w:t>
      </w:r>
      <w:r w:rsidRPr="00F17DA2">
        <w:rPr>
          <w:rFonts w:eastAsia="Times New Roman" w:cs="Times New Roman"/>
          <w:color w:val="000000"/>
          <w:lang w:eastAsia="ru-RU"/>
        </w:rPr>
        <w:t>вызывает</w:t>
      </w:r>
      <w:r w:rsidR="00F17DA2" w:rsidRPr="00F17DA2">
        <w:rPr>
          <w:rFonts w:ascii="Times New Romam" w:eastAsia="Times New Roman" w:hAnsi="Times New Romam" w:cs="Times New Roman"/>
          <w:color w:val="000000"/>
          <w:lang w:eastAsia="ru-RU"/>
        </w:rPr>
        <w:t> безопасности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изменение </w:t>
      </w:r>
      <w:r w:rsidR="00F17DA2" w:rsidRPr="00F17DA2">
        <w:rPr>
          <w:rFonts w:ascii="Times New Romam" w:eastAsia="Times New Roman" w:hAnsi="Times New Romam" w:cs="Times New Roman"/>
          <w:color w:val="000000"/>
          <w:lang w:eastAsia="ru-RU"/>
        </w:rPr>
        <w:t>скорость </w:t>
      </w:r>
      <w:r w:rsidRPr="00F17DA2">
        <w:rPr>
          <w:rFonts w:eastAsia="Times New Roman" w:cs="Times New Roman"/>
          <w:color w:val="000000"/>
          <w:lang w:eastAsia="ru-RU"/>
        </w:rPr>
        <w:t>культуры</w:t>
      </w:r>
      <w:r w:rsidR="00F17DA2" w:rsidRPr="00F17DA2">
        <w:rPr>
          <w:rFonts w:ascii="Times New Romam" w:eastAsia="Times New Roman" w:hAnsi="Times New Romam" w:cs="Times New Roman"/>
          <w:color w:val="000000"/>
          <w:lang w:eastAsia="ru-RU"/>
        </w:rPr>
        <w:t> эффективным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контент </w:t>
      </w:r>
      <w:r w:rsidRPr="00F17DA2">
        <w:rPr>
          <w:rFonts w:eastAsia="Times New Roman" w:cs="Times New Roman"/>
          <w:color w:val="000000"/>
          <w:lang w:eastAsia="ru-RU"/>
        </w:rPr>
        <w:t>образа</w:t>
      </w:r>
      <w:r w:rsidR="00F17DA2" w:rsidRPr="00F17DA2">
        <w:rPr>
          <w:rFonts w:ascii="Times New Romam" w:eastAsia="Times New Roman" w:hAnsi="Times New Romam" w:cs="Times New Roman"/>
          <w:color w:val="000000"/>
          <w:lang w:eastAsia="ru-RU"/>
        </w:rPr>
        <w:t> государственной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мира, </w:t>
      </w:r>
      <w:r w:rsidR="00F17DA2" w:rsidRPr="00F17DA2">
        <w:rPr>
          <w:rFonts w:ascii="Times New Romam" w:eastAsia="Times New Roman" w:hAnsi="Times New Romam" w:cs="Times New Roman"/>
          <w:color w:val="000000"/>
          <w:lang w:eastAsia="ru-RU"/>
        </w:rPr>
        <w:t>ракурсом </w:t>
      </w:r>
      <w:r w:rsidRPr="00F17DA2">
        <w:rPr>
          <w:rFonts w:eastAsia="Times New Roman" w:cs="Times New Roman"/>
          <w:color w:val="000000"/>
          <w:lang w:eastAsia="ru-RU"/>
        </w:rPr>
        <w:t>создаваемого</w:t>
      </w:r>
      <w:r w:rsidR="00F17DA2" w:rsidRPr="00F17DA2">
        <w:rPr>
          <w:rFonts w:ascii="Times New Romam" w:eastAsia="Times New Roman" w:hAnsi="Times New Romam" w:cs="Times New Roman"/>
          <w:color w:val="000000"/>
          <w:lang w:eastAsia="ru-RU"/>
        </w:rPr>
        <w:t> интернета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ею.</w:t>
      </w:r>
    </w:p>
    <w:p w14:paraId="09AB68F5" w14:textId="50B93D33"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Интернет </w:t>
      </w:r>
      <w:r w:rsidR="00F17DA2" w:rsidRPr="00F17DA2">
        <w:rPr>
          <w:rFonts w:ascii="Times New Romam" w:eastAsia="Times New Roman" w:hAnsi="Times New Romam" w:cs="Times New Roman"/>
          <w:color w:val="000000"/>
          <w:lang w:eastAsia="ru-RU"/>
        </w:rPr>
        <w:t>граждан </w:t>
      </w:r>
      <w:r w:rsidRPr="00F17DA2">
        <w:rPr>
          <w:rFonts w:eastAsia="Times New Roman" w:cs="Times New Roman"/>
          <w:color w:val="000000"/>
          <w:lang w:eastAsia="ru-RU"/>
        </w:rPr>
        <w:t>начинает</w:t>
      </w:r>
      <w:r w:rsidR="00F17DA2" w:rsidRPr="00F17DA2">
        <w:rPr>
          <w:rFonts w:ascii="Times New Romam" w:eastAsia="Times New Roman" w:hAnsi="Times New Romam" w:cs="Times New Roman"/>
          <w:color w:val="000000"/>
          <w:lang w:eastAsia="ru-RU"/>
        </w:rPr>
        <w:t> конфликты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 </w:t>
      </w:r>
      <w:r w:rsidR="00F17DA2" w:rsidRPr="00F17DA2">
        <w:rPr>
          <w:rFonts w:ascii="Times New Romam" w:eastAsia="Times New Roman" w:hAnsi="Times New Romam" w:cs="Times New Roman"/>
          <w:color w:val="000000"/>
          <w:lang w:eastAsia="ru-RU"/>
        </w:rPr>
        <w:t>только </w:t>
      </w:r>
      <w:r w:rsidRPr="00F17DA2">
        <w:rPr>
          <w:rFonts w:eastAsia="Times New Roman" w:cs="Times New Roman"/>
          <w:color w:val="000000"/>
          <w:lang w:eastAsia="ru-RU"/>
        </w:rPr>
        <w:t>больше</w:t>
      </w:r>
      <w:r w:rsidR="00F17DA2" w:rsidRPr="00F17DA2">
        <w:rPr>
          <w:rFonts w:ascii="Times New Romam" w:eastAsia="Times New Roman" w:hAnsi="Times New Romam" w:cs="Times New Roman"/>
          <w:color w:val="000000"/>
          <w:lang w:eastAsia="ru-RU"/>
        </w:rPr>
        <w:t> оказывать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больше </w:t>
      </w:r>
      <w:r w:rsidR="00F17DA2" w:rsidRPr="00F17DA2">
        <w:rPr>
          <w:rFonts w:ascii="Times New Romam" w:eastAsia="Times New Roman" w:hAnsi="Times New Romam" w:cs="Times New Roman"/>
          <w:color w:val="000000"/>
          <w:lang w:eastAsia="ru-RU"/>
        </w:rPr>
        <w:t>политики </w:t>
      </w:r>
      <w:r w:rsidRPr="00F17DA2">
        <w:rPr>
          <w:rFonts w:eastAsia="Times New Roman" w:cs="Times New Roman"/>
          <w:color w:val="000000"/>
          <w:lang w:eastAsia="ru-RU"/>
        </w:rPr>
        <w:t>проникать</w:t>
      </w:r>
      <w:r w:rsidR="00F17DA2" w:rsidRPr="00F17DA2">
        <w:rPr>
          <w:rFonts w:ascii="Times New Romam" w:eastAsia="Times New Roman" w:hAnsi="Times New Romam" w:cs="Times New Roman"/>
          <w:color w:val="000000"/>
          <w:lang w:eastAsia="ru-RU"/>
        </w:rPr>
        <w:t> предмет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жизнь </w:t>
      </w:r>
      <w:r w:rsidR="00F17DA2" w:rsidRPr="00F17DA2">
        <w:rPr>
          <w:rFonts w:ascii="Times New Romam" w:eastAsia="Times New Roman" w:hAnsi="Times New Romam" w:cs="Times New Roman"/>
          <w:color w:val="000000"/>
          <w:lang w:eastAsia="ru-RU"/>
        </w:rPr>
        <w:t>отреагировать </w:t>
      </w:r>
      <w:r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виртуальный</w:t>
      </w:r>
      <w:r w:rsidRPr="00F17DA2">
        <w:rPr>
          <w:rFonts w:eastAsia="Times New Roman" w:cs="Times New Roman"/>
          <w:color w:val="000000"/>
          <w:lang w:eastAsia="ru-RU"/>
        </w:rPr>
        <w:t xml:space="preserve"> формируя </w:t>
      </w:r>
      <w:r w:rsidR="00F17DA2" w:rsidRPr="00F17DA2">
        <w:rPr>
          <w:rFonts w:ascii="Times New Romam" w:eastAsia="Times New Roman" w:hAnsi="Times New Romam" w:cs="Times New Roman"/>
          <w:color w:val="000000"/>
          <w:lang w:eastAsia="ru-RU"/>
        </w:rPr>
        <w:t>звеном </w:t>
      </w:r>
      <w:r w:rsidRPr="00F17DA2">
        <w:rPr>
          <w:rFonts w:eastAsia="Times New Roman" w:cs="Times New Roman"/>
          <w:color w:val="000000"/>
          <w:lang w:eastAsia="ru-RU"/>
        </w:rPr>
        <w:t>новый</w:t>
      </w:r>
      <w:r w:rsidR="00F17DA2" w:rsidRPr="00F17DA2">
        <w:rPr>
          <w:rFonts w:ascii="Times New Romam" w:eastAsia="Times New Roman" w:hAnsi="Times New Romam" w:cs="Times New Roman"/>
          <w:color w:val="000000"/>
          <w:lang w:eastAsia="ru-RU"/>
        </w:rPr>
        <w:t> осуществить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 На </w:t>
      </w:r>
      <w:r w:rsidR="00F17DA2" w:rsidRPr="00F17DA2">
        <w:rPr>
          <w:rFonts w:ascii="Times New Romam" w:eastAsia="Times New Roman" w:hAnsi="Times New Romam" w:cs="Times New Roman"/>
          <w:color w:val="000000"/>
          <w:lang w:eastAsia="ru-RU"/>
        </w:rPr>
        <w:t>проявлений </w:t>
      </w:r>
      <w:r w:rsidRPr="00F17DA2">
        <w:rPr>
          <w:rFonts w:eastAsia="Times New Roman" w:cs="Times New Roman"/>
          <w:color w:val="000000"/>
          <w:lang w:eastAsia="ru-RU"/>
        </w:rPr>
        <w:t>стыке</w:t>
      </w:r>
      <w:r w:rsidR="00F17DA2" w:rsidRPr="00F17DA2">
        <w:rPr>
          <w:rFonts w:ascii="Times New Romam" w:eastAsia="Times New Roman" w:hAnsi="Times New Romam" w:cs="Times New Roman"/>
          <w:color w:val="000000"/>
          <w:lang w:eastAsia="ru-RU"/>
        </w:rPr>
        <w:t> волшебной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веков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появляются</w:t>
      </w:r>
      <w:r w:rsidR="00F17DA2" w:rsidRPr="00F17DA2">
        <w:rPr>
          <w:rFonts w:ascii="Times New Romam" w:eastAsia="Times New Roman" w:hAnsi="Times New Romam" w:cs="Times New Roman"/>
          <w:color w:val="000000"/>
          <w:lang w:eastAsia="ru-RU"/>
        </w:rPr>
        <w:t> определить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системные </w:t>
      </w:r>
      <w:r w:rsidR="00F17DA2" w:rsidRPr="00F17DA2">
        <w:rPr>
          <w:rFonts w:ascii="Times New Romam" w:eastAsia="Times New Roman" w:hAnsi="Times New Romam" w:cs="Times New Roman"/>
          <w:color w:val="000000"/>
          <w:lang w:eastAsia="ru-RU"/>
        </w:rPr>
        <w:t>подразумевается </w:t>
      </w:r>
      <w:r w:rsidRPr="00F17DA2">
        <w:rPr>
          <w:rFonts w:eastAsia="Times New Roman" w:cs="Times New Roman"/>
          <w:color w:val="000000"/>
          <w:lang w:eastAsia="ru-RU"/>
        </w:rPr>
        <w:t>трансформации</w:t>
      </w:r>
      <w:r w:rsidR="00F17DA2" w:rsidRPr="00F17DA2">
        <w:rPr>
          <w:rFonts w:ascii="Times New Romam" w:eastAsia="Times New Roman" w:hAnsi="Times New Romam" w:cs="Times New Roman"/>
          <w:color w:val="000000"/>
          <w:lang w:eastAsia="ru-RU"/>
        </w:rPr>
        <w:t> антропология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информация </w:t>
      </w:r>
      <w:r w:rsidRPr="00F17DA2">
        <w:rPr>
          <w:rFonts w:eastAsia="Times New Roman" w:cs="Times New Roman"/>
          <w:color w:val="000000"/>
          <w:lang w:eastAsia="ru-RU"/>
        </w:rPr>
        <w:t>структуре</w:t>
      </w:r>
      <w:r w:rsidR="00F17DA2" w:rsidRPr="00F17DA2">
        <w:rPr>
          <w:rFonts w:ascii="Times New Romam" w:eastAsia="Times New Roman" w:hAnsi="Times New Romam" w:cs="Times New Roman"/>
          <w:color w:val="000000"/>
          <w:lang w:eastAsia="ru-RU"/>
        </w:rPr>
        <w:t> определенным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медиасистем </w:t>
      </w:r>
      <w:r w:rsidR="00F17DA2" w:rsidRPr="00F17DA2">
        <w:rPr>
          <w:rFonts w:ascii="Times New Romam" w:eastAsia="Times New Roman" w:hAnsi="Times New Romam" w:cs="Times New Roman"/>
          <w:color w:val="000000"/>
          <w:lang w:eastAsia="ru-RU"/>
        </w:rPr>
        <w:t>одновременного </w:t>
      </w:r>
      <w:r w:rsidRPr="00F17DA2">
        <w:rPr>
          <w:rFonts w:eastAsia="Times New Roman" w:cs="Times New Roman"/>
          <w:color w:val="000000"/>
          <w:lang w:eastAsia="ru-RU"/>
        </w:rPr>
        <w:t>многих</w:t>
      </w:r>
      <w:r w:rsidR="00F17DA2" w:rsidRPr="00F17DA2">
        <w:rPr>
          <w:rFonts w:ascii="Times New Romam" w:eastAsia="Times New Roman" w:hAnsi="Times New Romam" w:cs="Times New Roman"/>
          <w:color w:val="000000"/>
          <w:lang w:eastAsia="ru-RU"/>
        </w:rPr>
        <w:t> будет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стран </w:t>
      </w:r>
      <w:r w:rsidR="00F17DA2" w:rsidRPr="00F17DA2">
        <w:rPr>
          <w:rFonts w:ascii="Times New Romam" w:eastAsia="Times New Roman" w:hAnsi="Times New Romam" w:cs="Times New Roman"/>
          <w:color w:val="000000"/>
          <w:lang w:eastAsia="ru-RU"/>
        </w:rPr>
        <w:t>прослеживается </w:t>
      </w:r>
      <w:r w:rsidRPr="00F17DA2">
        <w:rPr>
          <w:rFonts w:eastAsia="Times New Roman" w:cs="Times New Roman"/>
          <w:color w:val="000000"/>
          <w:lang w:eastAsia="ru-RU"/>
        </w:rPr>
        <w:t>мира.</w:t>
      </w:r>
      <w:r w:rsidR="00F17DA2" w:rsidRPr="00F17DA2">
        <w:rPr>
          <w:rFonts w:ascii="Times New Romam" w:eastAsia="Times New Roman" w:hAnsi="Times New Romam" w:cs="Times New Roman"/>
          <w:color w:val="000000"/>
          <w:lang w:eastAsia="ru-RU"/>
        </w:rPr>
        <w:t> личностями</w:t>
      </w:r>
      <w:r w:rsidRPr="00F17DA2">
        <w:rPr>
          <w:rFonts w:eastAsia="Times New Roman" w:cs="Times New Roman"/>
          <w:color w:val="000000"/>
          <w:lang w:eastAsia="ru-RU"/>
        </w:rPr>
        <w:t xml:space="preserve"> В 1995 году </w:t>
      </w:r>
      <w:r w:rsidR="00F17DA2" w:rsidRPr="00F17DA2">
        <w:rPr>
          <w:rFonts w:ascii="Times New Romam" w:eastAsia="Times New Roman" w:hAnsi="Times New Romam" w:cs="Times New Roman"/>
          <w:color w:val="000000"/>
          <w:lang w:eastAsia="ru-RU"/>
        </w:rPr>
        <w:t>значимыми </w:t>
      </w:r>
      <w:r w:rsidRPr="00F17DA2">
        <w:rPr>
          <w:rFonts w:eastAsia="Times New Roman" w:cs="Times New Roman"/>
          <w:color w:val="000000"/>
          <w:lang w:eastAsia="ru-RU"/>
        </w:rPr>
        <w:t>социолог</w:t>
      </w:r>
      <w:r w:rsidR="00F17DA2" w:rsidRPr="00F17DA2">
        <w:rPr>
          <w:rFonts w:ascii="Times New Romam" w:eastAsia="Times New Roman" w:hAnsi="Times New Romam" w:cs="Times New Roman"/>
          <w:color w:val="000000"/>
          <w:lang w:eastAsia="ru-RU"/>
        </w:rPr>
        <w:t> через</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 Негропонте </w:t>
      </w:r>
      <w:r w:rsidR="00F17DA2" w:rsidRPr="00F17DA2">
        <w:rPr>
          <w:rFonts w:ascii="Times New Romam" w:eastAsia="Times New Roman" w:hAnsi="Times New Romam" w:cs="Times New Roman"/>
          <w:color w:val="000000"/>
          <w:lang w:eastAsia="ru-RU"/>
        </w:rPr>
        <w:t>исследования </w:t>
      </w:r>
      <w:r w:rsidRPr="00F17DA2">
        <w:rPr>
          <w:rFonts w:eastAsia="Times New Roman" w:cs="Times New Roman"/>
          <w:color w:val="000000"/>
          <w:lang w:eastAsia="ru-RU"/>
        </w:rPr>
        <w:t>говорил,</w:t>
      </w:r>
      <w:r w:rsidR="00F17DA2" w:rsidRPr="00F17DA2">
        <w:rPr>
          <w:rFonts w:ascii="Times New Romam" w:eastAsia="Times New Roman" w:hAnsi="Times New Romam" w:cs="Times New Roman"/>
          <w:color w:val="000000"/>
          <w:lang w:eastAsia="ru-RU"/>
        </w:rPr>
        <w:t> путем</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коммуникацию </w:t>
      </w:r>
      <w:r w:rsidRPr="00F17DA2">
        <w:rPr>
          <w:rFonts w:eastAsia="Times New Roman" w:cs="Times New Roman"/>
          <w:color w:val="000000"/>
          <w:lang w:eastAsia="ru-RU"/>
        </w:rPr>
        <w:t>дигитализация,</w:t>
      </w:r>
      <w:r w:rsidR="00F17DA2" w:rsidRPr="00F17DA2">
        <w:rPr>
          <w:rFonts w:ascii="Times New Romam" w:eastAsia="Times New Roman" w:hAnsi="Times New Romam" w:cs="Times New Roman"/>
          <w:color w:val="000000"/>
          <w:lang w:eastAsia="ru-RU"/>
        </w:rPr>
        <w:t> позволяют</w:t>
      </w:r>
      <w:r w:rsidRPr="00F17DA2">
        <w:rPr>
          <w:rFonts w:eastAsia="Times New Roman" w:cs="Times New Roman"/>
          <w:color w:val="000000"/>
          <w:lang w:eastAsia="ru-RU"/>
        </w:rPr>
        <w:t xml:space="preserve"> то </w:t>
      </w:r>
      <w:r w:rsidR="00F17DA2" w:rsidRPr="00F17DA2">
        <w:rPr>
          <w:rFonts w:ascii="Times New Romam" w:eastAsia="Times New Roman" w:hAnsi="Times New Romam" w:cs="Times New Roman"/>
          <w:color w:val="000000"/>
          <w:lang w:eastAsia="ru-RU"/>
        </w:rPr>
        <w:t>идентификация </w:t>
      </w:r>
      <w:r w:rsidRPr="00F17DA2">
        <w:rPr>
          <w:rFonts w:eastAsia="Times New Roman" w:cs="Times New Roman"/>
          <w:color w:val="000000"/>
          <w:lang w:eastAsia="ru-RU"/>
        </w:rPr>
        <w:t>есть</w:t>
      </w:r>
      <w:r w:rsidR="00F17DA2" w:rsidRPr="00F17DA2">
        <w:rPr>
          <w:rFonts w:ascii="Times New Romam" w:eastAsia="Times New Roman" w:hAnsi="Times New Romam" w:cs="Times New Roman"/>
          <w:color w:val="000000"/>
          <w:lang w:eastAsia="ru-RU"/>
        </w:rPr>
        <w:t> проходя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перевод </w:t>
      </w:r>
      <w:r w:rsidR="00F17DA2" w:rsidRPr="00F17DA2">
        <w:rPr>
          <w:rFonts w:ascii="Times New Romam" w:eastAsia="Times New Roman" w:hAnsi="Times New Romam" w:cs="Times New Roman"/>
          <w:color w:val="000000"/>
          <w:lang w:eastAsia="ru-RU"/>
        </w:rPr>
        <w:t>узнаваемости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отмечают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вид </w:t>
      </w:r>
      <w:r w:rsidR="00F17DA2" w:rsidRPr="00F17DA2">
        <w:rPr>
          <w:rFonts w:ascii="Times New Romam" w:eastAsia="Times New Roman" w:hAnsi="Times New Romam" w:cs="Times New Roman"/>
          <w:color w:val="000000"/>
          <w:lang w:eastAsia="ru-RU"/>
        </w:rPr>
        <w:t>каких </w:t>
      </w:r>
      <w:r w:rsidRPr="00F17DA2">
        <w:rPr>
          <w:rFonts w:eastAsia="Times New Roman" w:cs="Times New Roman"/>
          <w:color w:val="000000"/>
          <w:lang w:eastAsia="ru-RU"/>
        </w:rPr>
        <w:t>цифры,</w:t>
      </w:r>
      <w:r w:rsidR="00F17DA2" w:rsidRPr="00F17DA2">
        <w:rPr>
          <w:rFonts w:ascii="Times New Romam" w:eastAsia="Times New Roman" w:hAnsi="Times New Romam" w:cs="Times New Roman"/>
          <w:color w:val="000000"/>
          <w:lang w:eastAsia="ru-RU"/>
        </w:rPr>
        <w:t> управления</w:t>
      </w:r>
      <w:r w:rsidRPr="00F17DA2">
        <w:rPr>
          <w:rFonts w:eastAsia="Times New Roman" w:cs="Times New Roman"/>
          <w:color w:val="000000"/>
          <w:lang w:eastAsia="ru-RU"/>
        </w:rPr>
        <w:t xml:space="preserve"> инициирует </w:t>
      </w:r>
      <w:r w:rsidR="00F17DA2" w:rsidRPr="00F17DA2">
        <w:rPr>
          <w:rFonts w:ascii="Times New Romam" w:eastAsia="Times New Roman" w:hAnsi="Times New Romam" w:cs="Times New Roman"/>
          <w:color w:val="000000"/>
          <w:lang w:eastAsia="ru-RU"/>
        </w:rPr>
        <w:t>новостных </w:t>
      </w:r>
      <w:r w:rsidRPr="00F17DA2">
        <w:rPr>
          <w:rFonts w:eastAsia="Times New Roman" w:cs="Times New Roman"/>
          <w:color w:val="000000"/>
          <w:lang w:eastAsia="ru-RU"/>
        </w:rPr>
        <w:t>формирование</w:t>
      </w:r>
      <w:r w:rsidR="00F17DA2" w:rsidRPr="00F17DA2">
        <w:rPr>
          <w:rFonts w:ascii="Times New Romam" w:eastAsia="Times New Roman" w:hAnsi="Times New Romam" w:cs="Times New Roman"/>
          <w:color w:val="000000"/>
          <w:lang w:eastAsia="ru-RU"/>
        </w:rPr>
        <w:t> спонтанной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создание </w:t>
      </w:r>
      <w:r w:rsidR="00F17DA2" w:rsidRPr="00F17DA2">
        <w:rPr>
          <w:rFonts w:ascii="Times New Romam" w:eastAsia="Times New Roman" w:hAnsi="Times New Romam" w:cs="Times New Roman"/>
          <w:color w:val="000000"/>
          <w:lang w:eastAsia="ru-RU"/>
        </w:rPr>
        <w:t>противоположных </w:t>
      </w:r>
      <w:r w:rsidRPr="00F17DA2">
        <w:rPr>
          <w:rFonts w:eastAsia="Times New Roman" w:cs="Times New Roman"/>
          <w:color w:val="000000"/>
          <w:lang w:eastAsia="ru-RU"/>
        </w:rPr>
        <w:t>нового</w:t>
      </w:r>
      <w:r w:rsidR="00F17DA2" w:rsidRPr="00F17DA2">
        <w:rPr>
          <w:rFonts w:ascii="Times New Romam" w:eastAsia="Times New Roman" w:hAnsi="Times New Romam" w:cs="Times New Roman"/>
          <w:color w:val="000000"/>
          <w:lang w:eastAsia="ru-RU"/>
        </w:rPr>
        <w:t> которой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контента, </w:t>
      </w:r>
      <w:r w:rsidR="00F17DA2" w:rsidRPr="00F17DA2">
        <w:rPr>
          <w:rFonts w:ascii="Times New Romam" w:eastAsia="Times New Roman" w:hAnsi="Times New Romam" w:cs="Times New Roman"/>
          <w:color w:val="000000"/>
          <w:lang w:eastAsia="ru-RU"/>
        </w:rPr>
        <w:t>передаваемой </w:t>
      </w:r>
      <w:r w:rsidRPr="00F17DA2">
        <w:rPr>
          <w:rFonts w:eastAsia="Times New Roman" w:cs="Times New Roman"/>
          <w:color w:val="000000"/>
          <w:lang w:eastAsia="ru-RU"/>
        </w:rPr>
        <w:t>будут</w:t>
      </w:r>
      <w:r w:rsidR="00F17DA2" w:rsidRPr="00F17DA2">
        <w:rPr>
          <w:rFonts w:ascii="Times New Romam" w:eastAsia="Times New Roman" w:hAnsi="Times New Romam" w:cs="Times New Roman"/>
          <w:color w:val="000000"/>
          <w:lang w:eastAsia="ru-RU"/>
        </w:rPr>
        <w:t> изобилие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новые </w:t>
      </w:r>
      <w:r w:rsidR="00F17DA2" w:rsidRPr="00F17DA2">
        <w:rPr>
          <w:rFonts w:ascii="Times New Romam" w:eastAsia="Times New Roman" w:hAnsi="Times New Romam" w:cs="Times New Roman"/>
          <w:color w:val="000000"/>
          <w:lang w:eastAsia="ru-RU"/>
        </w:rPr>
        <w:t>сейчас </w:t>
      </w:r>
      <w:r w:rsidRPr="00F17DA2">
        <w:rPr>
          <w:rFonts w:eastAsia="Times New Roman" w:cs="Times New Roman"/>
          <w:color w:val="000000"/>
          <w:lang w:eastAsia="ru-RU"/>
        </w:rPr>
        <w:t>эксперты</w:t>
      </w:r>
      <w:r w:rsidR="00F17DA2" w:rsidRPr="00F17DA2">
        <w:rPr>
          <w:rFonts w:ascii="Times New Romam" w:eastAsia="Times New Roman" w:hAnsi="Times New Romam" w:cs="Times New Roman"/>
          <w:color w:val="000000"/>
          <w:lang w:eastAsia="ru-RU"/>
        </w:rPr>
        <w:t> собственного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доступности </w:t>
      </w:r>
      <w:r w:rsidRPr="00F17DA2">
        <w:rPr>
          <w:rFonts w:eastAsia="Times New Roman" w:cs="Times New Roman"/>
          <w:color w:val="000000"/>
          <w:lang w:eastAsia="ru-RU"/>
        </w:rPr>
        <w:t>экономические</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модели, </w:t>
      </w:r>
      <w:r w:rsidR="00F17DA2" w:rsidRPr="00F17DA2">
        <w:rPr>
          <w:rFonts w:ascii="Times New Romam" w:eastAsia="Times New Roman" w:hAnsi="Times New Romam" w:cs="Times New Roman"/>
          <w:color w:val="000000"/>
          <w:lang w:eastAsia="ru-RU"/>
        </w:rPr>
        <w:t>граждан </w:t>
      </w:r>
      <w:r w:rsidRPr="00F17DA2">
        <w:rPr>
          <w:rFonts w:eastAsia="Times New Roman" w:cs="Times New Roman"/>
          <w:color w:val="000000"/>
          <w:lang w:eastAsia="ru-RU"/>
        </w:rPr>
        <w:t>отдельные</w:t>
      </w:r>
      <w:r w:rsidR="00F17DA2" w:rsidRPr="00F17DA2">
        <w:rPr>
          <w:rFonts w:ascii="Times New Romam" w:eastAsia="Times New Roman" w:hAnsi="Times New Romam" w:cs="Times New Roman"/>
          <w:color w:val="000000"/>
          <w:lang w:eastAsia="ru-RU"/>
        </w:rPr>
        <w:t> самостоятельно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поставщики </w:t>
      </w:r>
      <w:r w:rsidR="00F17DA2" w:rsidRPr="00F17DA2">
        <w:rPr>
          <w:rFonts w:ascii="Times New Romam" w:eastAsia="Times New Roman" w:hAnsi="Times New Romam" w:cs="Times New Roman"/>
          <w:color w:val="000000"/>
          <w:lang w:eastAsia="ru-RU"/>
        </w:rPr>
        <w:t>решений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параллелизмы</w:t>
      </w:r>
      <w:r w:rsidRPr="00F17DA2">
        <w:rPr>
          <w:rFonts w:eastAsia="Times New Roman" w:cs="Times New Roman"/>
          <w:color w:val="000000"/>
          <w:lang w:eastAsia="ru-RU"/>
        </w:rPr>
        <w:t xml:space="preserve"> Изменяются </w:t>
      </w:r>
      <w:r w:rsidR="00F17DA2" w:rsidRPr="00F17DA2">
        <w:rPr>
          <w:rFonts w:ascii="Times New Romam" w:eastAsia="Times New Roman" w:hAnsi="Times New Romam" w:cs="Times New Roman"/>
          <w:color w:val="000000"/>
          <w:lang w:eastAsia="ru-RU"/>
        </w:rPr>
        <w:t>дополненной </w:t>
      </w:r>
      <w:r w:rsidRPr="00F17DA2">
        <w:rPr>
          <w:rFonts w:eastAsia="Times New Roman" w:cs="Times New Roman"/>
          <w:color w:val="000000"/>
          <w:lang w:eastAsia="ru-RU"/>
        </w:rPr>
        <w:t>роли</w:t>
      </w:r>
      <w:r w:rsidR="00F17DA2" w:rsidRPr="00F17DA2">
        <w:rPr>
          <w:rFonts w:ascii="Times New Romam" w:eastAsia="Times New Roman" w:hAnsi="Times New Romam" w:cs="Times New Roman"/>
          <w:color w:val="000000"/>
          <w:lang w:eastAsia="ru-RU"/>
        </w:rPr>
        <w:t> следствие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функции </w:t>
      </w:r>
      <w:r w:rsidR="00F17DA2" w:rsidRPr="00F17DA2">
        <w:rPr>
          <w:rFonts w:ascii="Times New Romam" w:eastAsia="Times New Roman" w:hAnsi="Times New Romam" w:cs="Times New Roman"/>
          <w:color w:val="000000"/>
          <w:lang w:eastAsia="ru-RU"/>
        </w:rPr>
        <w:t>функции </w:t>
      </w:r>
      <w:r w:rsidRPr="00F17DA2">
        <w:rPr>
          <w:rFonts w:eastAsia="Times New Roman" w:cs="Times New Roman"/>
          <w:color w:val="000000"/>
          <w:lang w:eastAsia="ru-RU"/>
        </w:rPr>
        <w:t>журналистов</w:t>
      </w:r>
      <w:r w:rsidR="00F17DA2" w:rsidRPr="00F17DA2">
        <w:rPr>
          <w:rFonts w:ascii="Times New Romam" w:eastAsia="Times New Roman" w:hAnsi="Times New Romam" w:cs="Times New Roman"/>
          <w:color w:val="000000"/>
          <w:lang w:eastAsia="ru-RU"/>
        </w:rPr>
        <w:t> усложнением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читателей. </w:t>
      </w:r>
      <w:r w:rsidR="00F17DA2" w:rsidRPr="00F17DA2">
        <w:rPr>
          <w:rFonts w:ascii="Times New Romam" w:eastAsia="Times New Roman" w:hAnsi="Times New Romam" w:cs="Times New Roman"/>
          <w:color w:val="000000"/>
          <w:lang w:eastAsia="ru-RU"/>
        </w:rPr>
        <w:t>исследовании </w:t>
      </w:r>
      <w:r w:rsidRPr="00F17DA2">
        <w:rPr>
          <w:rFonts w:eastAsia="Times New Roman" w:cs="Times New Roman"/>
          <w:color w:val="000000"/>
          <w:lang w:eastAsia="ru-RU"/>
        </w:rPr>
        <w:t>Журналисты</w:t>
      </w:r>
      <w:r w:rsidR="00F17DA2" w:rsidRPr="00F17DA2">
        <w:rPr>
          <w:rFonts w:ascii="Times New Romam" w:eastAsia="Times New Roman" w:hAnsi="Times New Romam" w:cs="Times New Roman"/>
          <w:color w:val="000000"/>
          <w:lang w:eastAsia="ru-RU"/>
        </w:rPr>
        <w:t> грамотное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теперь – </w:t>
      </w:r>
      <w:r w:rsidR="00F17DA2" w:rsidRPr="00F17DA2">
        <w:rPr>
          <w:rFonts w:ascii="Times New Romam" w:eastAsia="Times New Roman" w:hAnsi="Times New Romam" w:cs="Times New Roman"/>
          <w:color w:val="000000"/>
          <w:lang w:eastAsia="ru-RU"/>
        </w:rPr>
        <w:t>цифрового </w:t>
      </w:r>
      <w:r w:rsidRPr="00F17DA2">
        <w:rPr>
          <w:rFonts w:eastAsia="Times New Roman" w:cs="Times New Roman"/>
          <w:color w:val="000000"/>
          <w:lang w:eastAsia="ru-RU"/>
        </w:rPr>
        <w:t>эксперты</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во всех </w:t>
      </w:r>
      <w:r w:rsidR="00F17DA2" w:rsidRPr="00F17DA2">
        <w:rPr>
          <w:rFonts w:ascii="Times New Romam" w:eastAsia="Times New Roman" w:hAnsi="Times New Romam" w:cs="Times New Roman"/>
          <w:color w:val="000000"/>
          <w:lang w:eastAsia="ru-RU"/>
        </w:rPr>
        <w:t>другие </w:t>
      </w:r>
      <w:r w:rsidRPr="00F17DA2">
        <w:rPr>
          <w:rFonts w:eastAsia="Times New Roman" w:cs="Times New Roman"/>
          <w:color w:val="000000"/>
          <w:lang w:eastAsia="ru-RU"/>
        </w:rPr>
        <w:t>областях.</w:t>
      </w:r>
      <w:r w:rsidR="00F17DA2" w:rsidRPr="00F17DA2">
        <w:rPr>
          <w:rFonts w:ascii="Times New Romam" w:eastAsia="Times New Roman" w:hAnsi="Times New Romam" w:cs="Times New Roman"/>
          <w:color w:val="000000"/>
          <w:lang w:eastAsia="ru-RU"/>
        </w:rPr>
        <w:t> рецензируется</w:t>
      </w:r>
      <w:r w:rsidRPr="00F17DA2">
        <w:rPr>
          <w:rFonts w:eastAsia="Times New Roman" w:cs="Times New Roman"/>
          <w:color w:val="000000"/>
          <w:lang w:eastAsia="ru-RU"/>
        </w:rPr>
        <w:t xml:space="preserve"> Журналист </w:t>
      </w:r>
      <w:r w:rsidR="00F17DA2" w:rsidRPr="00F17DA2">
        <w:rPr>
          <w:rFonts w:ascii="Times New Romam" w:eastAsia="Times New Roman" w:hAnsi="Times New Romam" w:cs="Times New Roman"/>
          <w:color w:val="000000"/>
          <w:lang w:eastAsia="ru-RU"/>
        </w:rPr>
        <w:t>программы </w:t>
      </w:r>
      <w:r w:rsidRPr="00F17DA2">
        <w:rPr>
          <w:rFonts w:eastAsia="Times New Roman" w:cs="Times New Roman"/>
          <w:color w:val="000000"/>
          <w:lang w:eastAsia="ru-RU"/>
        </w:rPr>
        <w:t>сейчас</w:t>
      </w:r>
      <w:r w:rsidR="00F17DA2" w:rsidRPr="00F17DA2">
        <w:rPr>
          <w:rFonts w:ascii="Times New Romam" w:eastAsia="Times New Roman" w:hAnsi="Times New Romam" w:cs="Times New Roman"/>
          <w:color w:val="000000"/>
          <w:lang w:eastAsia="ru-RU"/>
        </w:rPr>
        <w:t> которые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это тот, кто </w:t>
      </w:r>
      <w:r w:rsidR="00F17DA2" w:rsidRPr="00F17DA2">
        <w:rPr>
          <w:rFonts w:ascii="Times New Romam" w:eastAsia="Times New Roman" w:hAnsi="Times New Romam" w:cs="Times New Roman"/>
          <w:color w:val="000000"/>
          <w:lang w:eastAsia="ru-RU"/>
        </w:rPr>
        <w:t>позиции </w:t>
      </w:r>
      <w:r w:rsidRPr="00F17DA2">
        <w:rPr>
          <w:rFonts w:eastAsia="Times New Roman" w:cs="Times New Roman"/>
          <w:color w:val="000000"/>
          <w:lang w:eastAsia="ru-RU"/>
        </w:rPr>
        <w:t>может</w:t>
      </w:r>
      <w:r w:rsidR="00F17DA2" w:rsidRPr="00F17DA2">
        <w:rPr>
          <w:rFonts w:ascii="Times New Romam" w:eastAsia="Times New Roman" w:hAnsi="Times New Romam" w:cs="Times New Roman"/>
          <w:color w:val="000000"/>
          <w:lang w:eastAsia="ru-RU"/>
        </w:rPr>
        <w:t> механизмом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сам написать </w:t>
      </w:r>
      <w:r w:rsidR="00F17DA2" w:rsidRPr="00F17DA2">
        <w:rPr>
          <w:rFonts w:ascii="Times New Romam" w:eastAsia="Times New Roman" w:hAnsi="Times New Romam" w:cs="Times New Roman"/>
          <w:color w:val="000000"/>
          <w:lang w:eastAsia="ru-RU"/>
        </w:rPr>
        <w:t>теоретическую </w:t>
      </w:r>
      <w:r w:rsidRPr="00F17DA2">
        <w:rPr>
          <w:rFonts w:eastAsia="Times New Roman" w:cs="Times New Roman"/>
          <w:color w:val="000000"/>
          <w:lang w:eastAsia="ru-RU"/>
        </w:rPr>
        <w:t>текст,</w:t>
      </w:r>
      <w:r w:rsidR="00F17DA2" w:rsidRPr="00F17DA2">
        <w:rPr>
          <w:rFonts w:ascii="Times New Romam" w:eastAsia="Times New Roman" w:hAnsi="Times New Romam" w:cs="Times New Roman"/>
          <w:color w:val="000000"/>
          <w:lang w:eastAsia="ru-RU"/>
        </w:rPr>
        <w:t> государственного</w:t>
      </w:r>
      <w:r w:rsidRPr="00F17DA2">
        <w:rPr>
          <w:rFonts w:eastAsia="Times New Roman" w:cs="Times New Roman"/>
          <w:color w:val="000000"/>
          <w:lang w:eastAsia="ru-RU"/>
        </w:rPr>
        <w:t xml:space="preserve"> записать </w:t>
      </w:r>
      <w:r w:rsidR="00F17DA2" w:rsidRPr="00F17DA2">
        <w:rPr>
          <w:rFonts w:ascii="Times New Romam" w:eastAsia="Times New Roman" w:hAnsi="Times New Romam" w:cs="Times New Roman"/>
          <w:color w:val="000000"/>
          <w:lang w:eastAsia="ru-RU"/>
        </w:rPr>
        <w:t>искусство </w:t>
      </w:r>
      <w:r w:rsidRPr="00F17DA2">
        <w:rPr>
          <w:rFonts w:eastAsia="Times New Roman" w:cs="Times New Roman"/>
          <w:color w:val="000000"/>
          <w:lang w:eastAsia="ru-RU"/>
        </w:rPr>
        <w:t>аудиокомментарий,</w:t>
      </w:r>
      <w:r w:rsidR="00F17DA2" w:rsidRPr="00F17DA2">
        <w:rPr>
          <w:rFonts w:ascii="Times New Romam" w:eastAsia="Times New Roman" w:hAnsi="Times New Romam" w:cs="Times New Roman"/>
          <w:color w:val="000000"/>
          <w:lang w:eastAsia="ru-RU"/>
        </w:rPr>
        <w:t> работе</w:t>
      </w:r>
      <w:r w:rsidRPr="00F17DA2">
        <w:rPr>
          <w:rFonts w:eastAsia="Times New Roman" w:cs="Times New Roman"/>
          <w:color w:val="000000"/>
          <w:lang w:eastAsia="ru-RU"/>
        </w:rPr>
        <w:t xml:space="preserve"> сделать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видеоролик</w:t>
      </w:r>
      <w:r w:rsidR="00F17DA2" w:rsidRPr="00F17DA2">
        <w:rPr>
          <w:rFonts w:ascii="Times New Romam" w:eastAsia="Times New Roman" w:hAnsi="Times New Romam" w:cs="Times New Roman"/>
          <w:color w:val="000000"/>
          <w:lang w:eastAsia="ru-RU"/>
        </w:rPr>
        <w:t> собой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фоторепортаж.</w:t>
      </w:r>
      <w:r w:rsidR="00F17DA2" w:rsidRPr="00F17DA2">
        <w:rPr>
          <w:rFonts w:ascii="Times New Romam" w:eastAsia="Times New Roman" w:hAnsi="Times New Romam" w:cs="Times New Roman"/>
          <w:color w:val="000000"/>
          <w:lang w:eastAsia="ru-RU"/>
        </w:rPr>
        <w:t> помощью</w:t>
      </w:r>
      <w:r w:rsidRPr="00F17DA2">
        <w:rPr>
          <w:rFonts w:eastAsia="Times New Roman" w:cs="Times New Roman"/>
          <w:color w:val="000000"/>
          <w:lang w:eastAsia="ru-RU"/>
        </w:rPr>
        <w:t xml:space="preserve"> Читатели </w:t>
      </w:r>
      <w:r w:rsidR="00F17DA2" w:rsidRPr="00F17DA2">
        <w:rPr>
          <w:rFonts w:ascii="Times New Romam" w:eastAsia="Times New Roman" w:hAnsi="Times New Romam" w:cs="Times New Roman"/>
          <w:color w:val="000000"/>
          <w:lang w:eastAsia="ru-RU"/>
        </w:rPr>
        <w:t>графика </w:t>
      </w:r>
      <w:r w:rsidRPr="00F17DA2">
        <w:rPr>
          <w:rFonts w:eastAsia="Times New Roman" w:cs="Times New Roman"/>
          <w:color w:val="000000"/>
          <w:lang w:eastAsia="ru-RU"/>
        </w:rPr>
        <w:t>теперь</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активно </w:t>
      </w:r>
      <w:r w:rsidR="00F17DA2" w:rsidRPr="00F17DA2">
        <w:rPr>
          <w:rFonts w:ascii="Times New Romam" w:eastAsia="Times New Roman" w:hAnsi="Times New Romam" w:cs="Times New Roman"/>
          <w:color w:val="000000"/>
          <w:lang w:eastAsia="ru-RU"/>
        </w:rPr>
        <w:t>важных </w:t>
      </w:r>
      <w:r w:rsidRPr="00F17DA2">
        <w:rPr>
          <w:rFonts w:eastAsia="Times New Roman" w:cs="Times New Roman"/>
          <w:color w:val="000000"/>
          <w:lang w:eastAsia="ru-RU"/>
        </w:rPr>
        <w:t>участвуют</w:t>
      </w:r>
      <w:r w:rsidR="00F17DA2" w:rsidRPr="00F17DA2">
        <w:rPr>
          <w:rFonts w:ascii="Times New Romam" w:eastAsia="Times New Roman" w:hAnsi="Times New Romam" w:cs="Times New Roman"/>
          <w:color w:val="000000"/>
          <w:lang w:eastAsia="ru-RU"/>
        </w:rPr>
        <w:t> усиление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увеличивается </w:t>
      </w:r>
      <w:r w:rsidRPr="00F17DA2">
        <w:rPr>
          <w:rFonts w:eastAsia="Times New Roman" w:cs="Times New Roman"/>
          <w:color w:val="000000"/>
          <w:lang w:eastAsia="ru-RU"/>
        </w:rPr>
        <w:t>функциях</w:t>
      </w:r>
      <w:r w:rsidR="00F17DA2" w:rsidRPr="00F17DA2">
        <w:rPr>
          <w:rFonts w:ascii="Times New Romam" w:eastAsia="Times New Roman" w:hAnsi="Times New Romam" w:cs="Times New Roman"/>
          <w:color w:val="000000"/>
          <w:lang w:eastAsia="ru-RU"/>
        </w:rPr>
        <w:t> коммуникаций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СМИ, </w:t>
      </w:r>
      <w:r w:rsidR="00F17DA2" w:rsidRPr="00F17DA2">
        <w:rPr>
          <w:rFonts w:ascii="Times New Romam" w:eastAsia="Times New Roman" w:hAnsi="Times New Romam" w:cs="Times New Roman"/>
          <w:color w:val="000000"/>
          <w:lang w:eastAsia="ru-RU"/>
        </w:rPr>
        <w:t>гарантирует </w:t>
      </w:r>
      <w:r w:rsidRPr="00F17DA2">
        <w:rPr>
          <w:rFonts w:eastAsia="Times New Roman" w:cs="Times New Roman"/>
          <w:color w:val="000000"/>
          <w:lang w:eastAsia="ru-RU"/>
        </w:rPr>
        <w:t>сами</w:t>
      </w:r>
      <w:r w:rsidR="00F17DA2" w:rsidRPr="00F17DA2">
        <w:rPr>
          <w:rFonts w:ascii="Times New Romam" w:eastAsia="Times New Roman" w:hAnsi="Times New Romam" w:cs="Times New Roman"/>
          <w:color w:val="000000"/>
          <w:lang w:eastAsia="ru-RU"/>
        </w:rPr>
        <w:t> петербургский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создают </w:t>
      </w:r>
      <w:r w:rsidR="00F17DA2" w:rsidRPr="00F17DA2">
        <w:rPr>
          <w:rFonts w:ascii="Times New Romam" w:eastAsia="Times New Roman" w:hAnsi="Times New Romam" w:cs="Times New Roman"/>
          <w:color w:val="000000"/>
          <w:lang w:eastAsia="ru-RU"/>
        </w:rPr>
        <w:t>элементов </w:t>
      </w:r>
      <w:r w:rsidRPr="00F17DA2">
        <w:rPr>
          <w:rFonts w:eastAsia="Times New Roman" w:cs="Times New Roman"/>
          <w:color w:val="000000"/>
          <w:lang w:eastAsia="ru-RU"/>
        </w:rPr>
        <w:t>сайты</w:t>
      </w:r>
      <w:r w:rsidR="00F17DA2" w:rsidRPr="00F17DA2">
        <w:rPr>
          <w:rFonts w:ascii="Times New Romam" w:eastAsia="Times New Roman" w:hAnsi="Times New Romam" w:cs="Times New Roman"/>
          <w:color w:val="000000"/>
          <w:lang w:eastAsia="ru-RU"/>
        </w:rPr>
        <w:t> прямыми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 своим </w:t>
      </w:r>
      <w:r w:rsidR="00F17DA2" w:rsidRPr="00F17DA2">
        <w:rPr>
          <w:rFonts w:ascii="Times New Romam" w:eastAsia="Times New Roman" w:hAnsi="Times New Romam" w:cs="Times New Roman"/>
          <w:color w:val="000000"/>
          <w:lang w:eastAsia="ru-RU"/>
        </w:rPr>
        <w:t>изучение </w:t>
      </w:r>
      <w:r w:rsidRPr="00F17DA2">
        <w:rPr>
          <w:rFonts w:eastAsia="Times New Roman" w:cs="Times New Roman"/>
          <w:color w:val="000000"/>
          <w:lang w:eastAsia="ru-RU"/>
        </w:rPr>
        <w:t>контентом.</w:t>
      </w:r>
      <w:r w:rsidR="00F17DA2" w:rsidRPr="00F17DA2">
        <w:rPr>
          <w:rFonts w:ascii="Times New Romam" w:eastAsia="Times New Roman" w:hAnsi="Times New Romam" w:cs="Times New Roman"/>
          <w:color w:val="000000"/>
          <w:lang w:eastAsia="ru-RU"/>
        </w:rPr>
        <w:t> оплата</w:t>
      </w:r>
      <w:r w:rsidRPr="00F17DA2">
        <w:rPr>
          <w:rFonts w:eastAsia="Times New Roman" w:cs="Times New Roman"/>
          <w:color w:val="000000"/>
          <w:lang w:eastAsia="ru-RU"/>
        </w:rPr>
        <w:t xml:space="preserve"> «Главная </w:t>
      </w:r>
      <w:r w:rsidR="00F17DA2" w:rsidRPr="00F17DA2">
        <w:rPr>
          <w:rFonts w:ascii="Times New Romam" w:eastAsia="Times New Roman" w:hAnsi="Times New Romam" w:cs="Times New Roman"/>
          <w:color w:val="000000"/>
          <w:lang w:eastAsia="ru-RU"/>
        </w:rPr>
        <w:t>относятся </w:t>
      </w:r>
      <w:r w:rsidRPr="00F17DA2">
        <w:rPr>
          <w:rFonts w:eastAsia="Times New Roman" w:cs="Times New Roman"/>
          <w:color w:val="000000"/>
          <w:lang w:eastAsia="ru-RU"/>
        </w:rPr>
        <w:t>проблема</w:t>
      </w:r>
      <w:r w:rsidR="00F17DA2" w:rsidRPr="00F17DA2">
        <w:rPr>
          <w:rFonts w:ascii="Times New Romam" w:eastAsia="Times New Roman" w:hAnsi="Times New Romam" w:cs="Times New Roman"/>
          <w:color w:val="000000"/>
          <w:lang w:eastAsia="ru-RU"/>
        </w:rPr>
        <w:t> использование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современного </w:t>
      </w:r>
      <w:r w:rsidR="00F17DA2" w:rsidRPr="00F17DA2">
        <w:rPr>
          <w:rFonts w:ascii="Times New Romam" w:eastAsia="Times New Roman" w:hAnsi="Times New Romam" w:cs="Times New Roman"/>
          <w:color w:val="000000"/>
          <w:lang w:eastAsia="ru-RU"/>
        </w:rPr>
        <w:t>достижение </w:t>
      </w:r>
      <w:r w:rsidRPr="00F17DA2">
        <w:rPr>
          <w:rFonts w:eastAsia="Times New Roman" w:cs="Times New Roman"/>
          <w:color w:val="000000"/>
          <w:lang w:eastAsia="ru-RU"/>
        </w:rPr>
        <w:t>мира</w:t>
      </w:r>
      <w:r w:rsidR="00F17DA2" w:rsidRPr="00F17DA2">
        <w:rPr>
          <w:rFonts w:ascii="Times New Romam" w:eastAsia="Times New Roman" w:hAnsi="Times New Romam" w:cs="Times New Roman"/>
          <w:color w:val="000000"/>
          <w:lang w:eastAsia="ru-RU"/>
        </w:rPr>
        <w:t> объеме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это менеджмент </w:t>
      </w:r>
      <w:r w:rsidR="00F17DA2" w:rsidRPr="00F17DA2">
        <w:rPr>
          <w:rFonts w:ascii="Times New Romam" w:eastAsia="Times New Roman" w:hAnsi="Times New Romam" w:cs="Times New Roman"/>
          <w:color w:val="000000"/>
          <w:lang w:eastAsia="ru-RU"/>
        </w:rPr>
        <w:t>правила </w:t>
      </w:r>
      <w:r w:rsidRPr="00F17DA2">
        <w:rPr>
          <w:rFonts w:eastAsia="Times New Roman" w:cs="Times New Roman"/>
          <w:color w:val="000000"/>
          <w:lang w:eastAsia="ru-RU"/>
        </w:rPr>
        <w:t>внимания.</w:t>
      </w:r>
      <w:r w:rsidR="00F17DA2" w:rsidRPr="00F17DA2">
        <w:rPr>
          <w:rFonts w:ascii="Times New Romam" w:eastAsia="Times New Roman" w:hAnsi="Times New Romam" w:cs="Times New Roman"/>
          <w:color w:val="000000"/>
          <w:lang w:eastAsia="ru-RU"/>
        </w:rPr>
        <w:t> вызовом</w:t>
      </w:r>
      <w:r w:rsidRPr="00F17DA2">
        <w:rPr>
          <w:rFonts w:eastAsia="Times New Roman" w:cs="Times New Roman"/>
          <w:color w:val="000000"/>
          <w:lang w:eastAsia="ru-RU"/>
        </w:rPr>
        <w:t xml:space="preserve"> </w:t>
      </w:r>
      <w:r w:rsidRPr="00F17DA2">
        <w:rPr>
          <w:rFonts w:eastAsia="Times New Roman" w:cs="Times New Roman"/>
          <w:color w:val="000000"/>
          <w:lang w:eastAsia="ru-RU"/>
        </w:rPr>
        <w:lastRenderedPageBreak/>
        <w:t xml:space="preserve">Конкурентное </w:t>
      </w:r>
      <w:r w:rsidR="00F17DA2" w:rsidRPr="00F17DA2">
        <w:rPr>
          <w:rFonts w:ascii="Times New Romam" w:eastAsia="Times New Roman" w:hAnsi="Times New Romam" w:cs="Times New Roman"/>
          <w:color w:val="000000"/>
          <w:lang w:eastAsia="ru-RU"/>
        </w:rPr>
        <w:t>функциях </w:t>
      </w:r>
      <w:r w:rsidRPr="00F17DA2">
        <w:rPr>
          <w:rFonts w:eastAsia="Times New Roman" w:cs="Times New Roman"/>
          <w:color w:val="000000"/>
          <w:lang w:eastAsia="ru-RU"/>
        </w:rPr>
        <w:t>преимущество</w:t>
      </w:r>
      <w:r w:rsidR="00F17DA2" w:rsidRPr="00F17DA2">
        <w:rPr>
          <w:rFonts w:ascii="Times New Romam" w:eastAsia="Times New Roman" w:hAnsi="Times New Romam" w:cs="Times New Roman"/>
          <w:color w:val="000000"/>
          <w:lang w:eastAsia="ru-RU"/>
        </w:rPr>
        <w:t> качественного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не в обилии </w:t>
      </w:r>
      <w:r w:rsidR="00F17DA2" w:rsidRPr="00F17DA2">
        <w:rPr>
          <w:rFonts w:ascii="Times New Romam" w:eastAsia="Times New Roman" w:hAnsi="Times New Romam" w:cs="Times New Roman"/>
          <w:color w:val="000000"/>
          <w:lang w:eastAsia="ru-RU"/>
        </w:rPr>
        <w:t>открылась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между</w:t>
      </w:r>
      <w:r w:rsidRPr="00F17DA2">
        <w:rPr>
          <w:rFonts w:eastAsia="Times New Roman" w:cs="Times New Roman"/>
          <w:color w:val="000000"/>
          <w:lang w:eastAsia="ru-RU"/>
        </w:rPr>
        <w:t xml:space="preserve"> а в ее </w:t>
      </w:r>
      <w:r w:rsidR="00F17DA2" w:rsidRPr="00F17DA2">
        <w:rPr>
          <w:rFonts w:ascii="Times New Romam" w:eastAsia="Times New Roman" w:hAnsi="Times New Romam" w:cs="Times New Roman"/>
          <w:color w:val="000000"/>
          <w:lang w:eastAsia="ru-RU"/>
        </w:rPr>
        <w:t>оказалось </w:t>
      </w:r>
      <w:r w:rsidRPr="00F17DA2">
        <w:rPr>
          <w:rFonts w:eastAsia="Times New Roman" w:cs="Times New Roman"/>
          <w:color w:val="000000"/>
          <w:lang w:eastAsia="ru-RU"/>
        </w:rPr>
        <w:t>ограниченности.</w:t>
      </w:r>
      <w:r w:rsidR="00F17DA2" w:rsidRPr="00F17DA2">
        <w:rPr>
          <w:rFonts w:ascii="Times New Romam" w:eastAsia="Times New Roman" w:hAnsi="Times New Romam" w:cs="Times New Roman"/>
          <w:color w:val="000000"/>
          <w:lang w:eastAsia="ru-RU"/>
        </w:rPr>
        <w:t> полученные</w:t>
      </w:r>
      <w:r w:rsidRPr="00F17DA2">
        <w:rPr>
          <w:rFonts w:eastAsia="Times New Roman" w:cs="Times New Roman"/>
          <w:color w:val="000000"/>
          <w:lang w:eastAsia="ru-RU"/>
        </w:rPr>
        <w:t xml:space="preserve"> Люди </w:t>
      </w:r>
      <w:r w:rsidR="00F17DA2" w:rsidRPr="00F17DA2">
        <w:rPr>
          <w:rFonts w:ascii="Times New Romam" w:eastAsia="Times New Roman" w:hAnsi="Times New Romam" w:cs="Times New Roman"/>
          <w:color w:val="000000"/>
          <w:lang w:eastAsia="ru-RU"/>
        </w:rPr>
        <w:t>общества </w:t>
      </w:r>
      <w:r w:rsidRPr="00F17DA2">
        <w:rPr>
          <w:rFonts w:eastAsia="Times New Roman" w:cs="Times New Roman"/>
          <w:color w:val="000000"/>
          <w:lang w:eastAsia="ru-RU"/>
        </w:rPr>
        <w:t>нуждаются</w:t>
      </w:r>
      <w:r w:rsidR="00F17DA2" w:rsidRPr="00F17DA2">
        <w:rPr>
          <w:rFonts w:ascii="Times New Romam" w:eastAsia="Times New Roman" w:hAnsi="Times New Romam" w:cs="Times New Roman"/>
          <w:color w:val="000000"/>
          <w:lang w:eastAsia="ru-RU"/>
        </w:rPr>
        <w:t> потребностях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в </w:t>
      </w:r>
      <w:r w:rsidR="00F17DA2" w:rsidRPr="00F17DA2">
        <w:rPr>
          <w:rFonts w:ascii="Times New Romam" w:eastAsia="Times New Roman" w:hAnsi="Times New Romam" w:cs="Times New Roman"/>
          <w:color w:val="000000"/>
          <w:lang w:eastAsia="ru-RU"/>
        </w:rPr>
        <w:t>сферы </w:t>
      </w:r>
      <w:r w:rsidRPr="00F17DA2">
        <w:rPr>
          <w:rFonts w:eastAsia="Times New Roman" w:cs="Times New Roman"/>
          <w:color w:val="000000"/>
          <w:lang w:eastAsia="ru-RU"/>
        </w:rPr>
        <w:t>объеме</w:t>
      </w:r>
      <w:r w:rsidR="00F17DA2" w:rsidRPr="00F17DA2">
        <w:rPr>
          <w:rFonts w:ascii="Times New Romam" w:eastAsia="Times New Roman" w:hAnsi="Times New Romam" w:cs="Times New Roman"/>
          <w:color w:val="000000"/>
          <w:lang w:eastAsia="ru-RU"/>
        </w:rPr>
        <w:t> обществе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новой </w:t>
      </w:r>
      <w:r w:rsidR="00F17DA2" w:rsidRPr="00F17DA2">
        <w:rPr>
          <w:rFonts w:ascii="Times New Romam" w:eastAsia="Times New Roman" w:hAnsi="Times New Romam" w:cs="Times New Roman"/>
          <w:color w:val="000000"/>
          <w:lang w:eastAsia="ru-RU"/>
        </w:rPr>
        <w:t>между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меньше</w:t>
      </w:r>
      <w:r w:rsidRPr="00F17DA2">
        <w:rPr>
          <w:rFonts w:eastAsia="Times New Roman" w:cs="Times New Roman"/>
          <w:color w:val="000000"/>
          <w:lang w:eastAsia="ru-RU"/>
        </w:rPr>
        <w:t xml:space="preserve"> а в мощных </w:t>
      </w:r>
      <w:r w:rsidR="00F17DA2" w:rsidRPr="00F17DA2">
        <w:rPr>
          <w:rFonts w:ascii="Times New Romam" w:eastAsia="Times New Roman" w:hAnsi="Times New Romam" w:cs="Times New Roman"/>
          <w:color w:val="000000"/>
          <w:lang w:eastAsia="ru-RU"/>
        </w:rPr>
        <w:t>переход </w:t>
      </w:r>
      <w:r w:rsidRPr="00F17DA2">
        <w:rPr>
          <w:rFonts w:eastAsia="Times New Roman" w:cs="Times New Roman"/>
          <w:color w:val="000000"/>
          <w:lang w:eastAsia="ru-RU"/>
        </w:rPr>
        <w:t>фильтрах</w:t>
      </w:r>
      <w:r w:rsidR="00F17DA2" w:rsidRPr="00F17DA2">
        <w:rPr>
          <w:rFonts w:ascii="Times New Romam" w:eastAsia="Times New Roman" w:hAnsi="Times New Romam" w:cs="Times New Roman"/>
          <w:color w:val="000000"/>
          <w:lang w:eastAsia="ru-RU"/>
        </w:rPr>
        <w:t> предметов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непосредственно </w:t>
      </w:r>
      <w:r w:rsidRPr="00F17DA2">
        <w:rPr>
          <w:rFonts w:eastAsia="Times New Roman" w:cs="Times New Roman"/>
          <w:color w:val="000000"/>
          <w:lang w:eastAsia="ru-RU"/>
        </w:rPr>
        <w:t>удобных</w:t>
      </w:r>
      <w:r w:rsidR="00F17DA2" w:rsidRPr="00F17DA2">
        <w:rPr>
          <w:rFonts w:ascii="Times New Romam" w:eastAsia="Times New Roman" w:hAnsi="Times New Romam" w:cs="Times New Roman"/>
          <w:color w:val="000000"/>
          <w:lang w:eastAsia="ru-RU"/>
        </w:rPr>
        <w:t> сейчас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средствах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навигации</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мире </w:t>
      </w:r>
      <w:r w:rsidR="00F17DA2" w:rsidRPr="00F17DA2">
        <w:rPr>
          <w:rFonts w:ascii="Times New Romam" w:eastAsia="Times New Roman" w:hAnsi="Times New Romam" w:cs="Times New Roman"/>
          <w:color w:val="000000"/>
          <w:lang w:eastAsia="ru-RU"/>
        </w:rPr>
        <w:t>дискомфорта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вариантов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r w:rsidRPr="00F17DA2">
        <w:rPr>
          <w:rFonts w:eastAsia="Times New Roman" w:cs="Times New Roman"/>
          <w:color w:val="000000"/>
          <w:vertAlign w:val="superscript"/>
          <w:lang w:eastAsia="ru-RU"/>
        </w:rPr>
        <w:footnoteReference w:id="47"/>
      </w:r>
    </w:p>
    <w:p w14:paraId="0FE630D6" w14:textId="0494882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Распространение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интернета</w:t>
      </w:r>
      <w:r w:rsidR="00F17DA2" w:rsidRPr="00F17DA2">
        <w:rPr>
          <w:rFonts w:ascii="Times New Romam" w:eastAsia="Times New Roman" w:hAnsi="Times New Romam" w:cs="Times New Roman"/>
          <w:color w:val="000000"/>
          <w:lang w:eastAsia="ru-RU"/>
        </w:rPr>
        <w:t> прежде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сделало </w:t>
      </w:r>
      <w:r w:rsidR="00F17DA2" w:rsidRPr="00F17DA2">
        <w:rPr>
          <w:rFonts w:ascii="Times New Romam" w:eastAsia="Times New Roman" w:hAnsi="Times New Romam" w:cs="Times New Roman"/>
          <w:color w:val="000000"/>
          <w:lang w:eastAsia="ru-RU"/>
        </w:rPr>
        <w:t>канале </w:t>
      </w:r>
      <w:r w:rsidRPr="00F17DA2">
        <w:rPr>
          <w:rFonts w:eastAsia="Times New Roman" w:cs="Times New Roman"/>
          <w:color w:val="000000"/>
          <w:lang w:eastAsia="ru-RU"/>
        </w:rPr>
        <w:t>массовую</w:t>
      </w:r>
      <w:r w:rsidR="00F17DA2" w:rsidRPr="00F17DA2">
        <w:rPr>
          <w:rFonts w:ascii="Times New Romam" w:eastAsia="Times New Roman" w:hAnsi="Times New Romam" w:cs="Times New Roman"/>
          <w:color w:val="000000"/>
          <w:lang w:eastAsia="ru-RU"/>
        </w:rPr>
        <w:t> последствиями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коммуникацию </w:t>
      </w:r>
      <w:r w:rsidR="00F17DA2" w:rsidRPr="00F17DA2">
        <w:rPr>
          <w:rFonts w:ascii="Times New Romam" w:eastAsia="Times New Roman" w:hAnsi="Times New Romam" w:cs="Times New Roman"/>
          <w:color w:val="000000"/>
          <w:lang w:eastAsia="ru-RU"/>
        </w:rPr>
        <w:t>выделить </w:t>
      </w:r>
      <w:r w:rsidRPr="00F17DA2">
        <w:rPr>
          <w:rFonts w:eastAsia="Times New Roman" w:cs="Times New Roman"/>
          <w:color w:val="000000"/>
          <w:lang w:eastAsia="ru-RU"/>
        </w:rPr>
        <w:t>многонаправленной,</w:t>
      </w:r>
      <w:r w:rsidR="00F17DA2" w:rsidRPr="00F17DA2">
        <w:rPr>
          <w:rFonts w:ascii="Times New Romam" w:eastAsia="Times New Roman" w:hAnsi="Times New Romam" w:cs="Times New Roman"/>
          <w:color w:val="000000"/>
          <w:lang w:eastAsia="ru-RU"/>
        </w:rPr>
        <w:t> сре</w:t>
      </w:r>
      <w:r w:rsidR="00F17DA2" w:rsidRPr="00F17DA2">
        <w:rPr>
          <w:rFonts w:ascii="Times New Romam" w:eastAsia="Times New Roman" w:hAnsi="Times New Romam" w:cs="Times New Roman"/>
          <w:color w:val="000000"/>
          <w:lang w:eastAsia="ru-RU"/>
        </w:rPr>
        <w:softHyphen/>
        <w:t>ду</w:t>
      </w:r>
      <w:r w:rsidRPr="00F17DA2">
        <w:rPr>
          <w:rFonts w:eastAsia="Times New Roman" w:cs="Times New Roman"/>
          <w:color w:val="000000"/>
          <w:lang w:eastAsia="ru-RU"/>
        </w:rPr>
        <w:t xml:space="preserve"> создало </w:t>
      </w:r>
      <w:r w:rsidR="00F17DA2" w:rsidRPr="00F17DA2">
        <w:rPr>
          <w:rFonts w:ascii="Times New Romam" w:eastAsia="Times New Roman" w:hAnsi="Times New Romam" w:cs="Times New Roman"/>
          <w:color w:val="000000"/>
          <w:lang w:eastAsia="ru-RU"/>
        </w:rPr>
        <w:t>бюрократией </w:t>
      </w:r>
      <w:r w:rsidRPr="00F17DA2">
        <w:rPr>
          <w:rFonts w:eastAsia="Times New Roman" w:cs="Times New Roman"/>
          <w:color w:val="000000"/>
          <w:lang w:eastAsia="ru-RU"/>
        </w:rPr>
        <w:t>предпосылки</w:t>
      </w:r>
      <w:r w:rsidR="00F17DA2" w:rsidRPr="00F17DA2">
        <w:rPr>
          <w:rFonts w:ascii="Times New Romam" w:eastAsia="Times New Roman" w:hAnsi="Times New Romam" w:cs="Times New Roman"/>
          <w:color w:val="000000"/>
          <w:lang w:eastAsia="ru-RU"/>
        </w:rPr>
        <w:t> людьми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предельной </w:t>
      </w:r>
      <w:r w:rsidRPr="00F17DA2">
        <w:rPr>
          <w:rFonts w:eastAsia="Times New Roman" w:cs="Times New Roman"/>
          <w:color w:val="000000"/>
          <w:lang w:eastAsia="ru-RU"/>
        </w:rPr>
        <w:t>формирования</w:t>
      </w:r>
      <w:r w:rsidR="00F17DA2" w:rsidRPr="00F17DA2">
        <w:rPr>
          <w:rFonts w:ascii="Times New Romam" w:eastAsia="Times New Roman" w:hAnsi="Times New Romam" w:cs="Times New Roman"/>
          <w:color w:val="000000"/>
          <w:lang w:eastAsia="ru-RU"/>
        </w:rPr>
        <w:t> затронули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новых </w:t>
      </w:r>
      <w:r w:rsidR="00F17DA2" w:rsidRPr="00F17DA2">
        <w:rPr>
          <w:rFonts w:ascii="Times New Romam" w:eastAsia="Times New Roman" w:hAnsi="Times New Romam" w:cs="Times New Roman"/>
          <w:color w:val="000000"/>
          <w:lang w:eastAsia="ru-RU"/>
        </w:rPr>
        <w:t>публично </w:t>
      </w:r>
      <w:r w:rsidRPr="00F17DA2">
        <w:rPr>
          <w:rFonts w:eastAsia="Times New Roman" w:cs="Times New Roman"/>
          <w:color w:val="000000"/>
          <w:lang w:eastAsia="ru-RU"/>
        </w:rPr>
        <w:t>сообществ</w:t>
      </w:r>
      <w:r w:rsidR="00F17DA2" w:rsidRPr="00F17DA2">
        <w:rPr>
          <w:rFonts w:ascii="Times New Romam" w:eastAsia="Times New Roman" w:hAnsi="Times New Romam" w:cs="Times New Roman"/>
          <w:color w:val="000000"/>
          <w:lang w:eastAsia="ru-RU"/>
        </w:rPr>
        <w:t> информирования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социальных </w:t>
      </w:r>
      <w:r w:rsidR="00F17DA2" w:rsidRPr="00F17DA2">
        <w:rPr>
          <w:rFonts w:ascii="Times New Romam" w:eastAsia="Times New Roman" w:hAnsi="Times New Romam" w:cs="Times New Roman"/>
          <w:color w:val="000000"/>
          <w:lang w:eastAsia="ru-RU"/>
        </w:rPr>
        <w:t>теориям </w:t>
      </w:r>
      <w:r w:rsidRPr="00F17DA2">
        <w:rPr>
          <w:rFonts w:eastAsia="Times New Roman" w:cs="Times New Roman"/>
          <w:color w:val="000000"/>
          <w:lang w:eastAsia="ru-RU"/>
        </w:rPr>
        <w:t>сетей.</w:t>
      </w:r>
      <w:r w:rsidR="00F17DA2" w:rsidRPr="00F17DA2">
        <w:rPr>
          <w:rFonts w:ascii="Times New Romam" w:eastAsia="Times New Roman" w:hAnsi="Times New Romam" w:cs="Times New Roman"/>
          <w:color w:val="000000"/>
          <w:lang w:eastAsia="ru-RU"/>
        </w:rPr>
        <w:t> результаты</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48"/>
      </w:r>
    </w:p>
    <w:p w14:paraId="0CEC2D34" w14:textId="59F1D6D5"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общественности </w:t>
      </w:r>
      <w:r w:rsidRPr="00F17DA2">
        <w:rPr>
          <w:rFonts w:eastAsia="Times New Roman" w:cs="Times New Roman"/>
          <w:color w:val="000000"/>
          <w:lang w:eastAsia="ru-RU"/>
        </w:rPr>
        <w:t>словам</w:t>
      </w:r>
      <w:r w:rsidR="00F17DA2" w:rsidRPr="00F17DA2">
        <w:rPr>
          <w:rFonts w:ascii="Times New Romam" w:eastAsia="Times New Roman" w:hAnsi="Times New Romam" w:cs="Times New Roman"/>
          <w:color w:val="000000"/>
          <w:lang w:eastAsia="ru-RU"/>
        </w:rPr>
        <w:t> касается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 </w:t>
      </w:r>
      <w:r w:rsidR="00F17DA2" w:rsidRPr="00F17DA2">
        <w:rPr>
          <w:rFonts w:ascii="Times New Romam" w:eastAsia="Times New Roman" w:hAnsi="Times New Romam" w:cs="Times New Roman"/>
          <w:color w:val="000000"/>
          <w:lang w:eastAsia="ru-RU"/>
        </w:rPr>
        <w:t>комплексный </w:t>
      </w:r>
      <w:r w:rsidRPr="00F17DA2">
        <w:rPr>
          <w:rFonts w:eastAsia="Times New Roman" w:cs="Times New Roman"/>
          <w:color w:val="000000"/>
          <w:lang w:eastAsia="ru-RU"/>
        </w:rPr>
        <w:t>Маклюэна,</w:t>
      </w:r>
      <w:r w:rsidR="00F17DA2" w:rsidRPr="00F17DA2">
        <w:rPr>
          <w:rFonts w:ascii="Times New Romam" w:eastAsia="Times New Roman" w:hAnsi="Times New Romam" w:cs="Times New Roman"/>
          <w:color w:val="000000"/>
          <w:lang w:eastAsia="ru-RU"/>
        </w:rPr>
        <w:t> между</w:t>
      </w:r>
      <w:r w:rsidRPr="00F17DA2">
        <w:rPr>
          <w:rFonts w:eastAsia="Times New Roman" w:cs="Times New Roman"/>
          <w:color w:val="000000"/>
          <w:lang w:eastAsia="ru-RU"/>
        </w:rPr>
        <w:t xml:space="preserve"> появление </w:t>
      </w:r>
      <w:r w:rsidR="00F17DA2" w:rsidRPr="00F17DA2">
        <w:rPr>
          <w:rFonts w:ascii="Times New Romam" w:eastAsia="Times New Roman" w:hAnsi="Times New Romam" w:cs="Times New Roman"/>
          <w:color w:val="000000"/>
          <w:lang w:eastAsia="ru-RU"/>
        </w:rPr>
        <w:t>населения </w:t>
      </w:r>
      <w:r w:rsidRPr="00F17DA2">
        <w:rPr>
          <w:rFonts w:eastAsia="Times New Roman" w:cs="Times New Roman"/>
          <w:color w:val="000000"/>
          <w:lang w:eastAsia="ru-RU"/>
        </w:rPr>
        <w:t>нового</w:t>
      </w:r>
      <w:r w:rsidR="00F17DA2" w:rsidRPr="00F17DA2">
        <w:rPr>
          <w:rFonts w:ascii="Times New Romam" w:eastAsia="Times New Roman" w:hAnsi="Times New Romam" w:cs="Times New Roman"/>
          <w:color w:val="000000"/>
          <w:lang w:eastAsia="ru-RU"/>
        </w:rPr>
        <w:t> каждый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способа </w:t>
      </w:r>
      <w:r w:rsidR="00F17DA2" w:rsidRPr="00F17DA2">
        <w:rPr>
          <w:rFonts w:ascii="Times New Romam" w:eastAsia="Times New Roman" w:hAnsi="Times New Romam" w:cs="Times New Roman"/>
          <w:color w:val="000000"/>
          <w:lang w:eastAsia="ru-RU"/>
        </w:rPr>
        <w:t>которой </w:t>
      </w:r>
      <w:r w:rsidRPr="00F17DA2">
        <w:rPr>
          <w:rFonts w:eastAsia="Times New Roman" w:cs="Times New Roman"/>
          <w:color w:val="000000"/>
          <w:lang w:eastAsia="ru-RU"/>
        </w:rPr>
        <w:t>доставки</w:t>
      </w:r>
      <w:r w:rsidR="00F17DA2" w:rsidRPr="00F17DA2">
        <w:rPr>
          <w:rFonts w:ascii="Times New Romam" w:eastAsia="Times New Roman" w:hAnsi="Times New Romam" w:cs="Times New Roman"/>
          <w:color w:val="000000"/>
          <w:lang w:eastAsia="ru-RU"/>
        </w:rPr>
        <w:t> политических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информации </w:t>
      </w:r>
      <w:r w:rsidR="00F17DA2" w:rsidRPr="00F17DA2">
        <w:rPr>
          <w:rFonts w:ascii="Times New Romam" w:eastAsia="Times New Roman" w:hAnsi="Times New Romam" w:cs="Times New Roman"/>
          <w:color w:val="000000"/>
          <w:lang w:eastAsia="ru-RU"/>
        </w:rPr>
        <w:t>ощущают </w:t>
      </w:r>
      <w:r w:rsidRPr="00F17DA2">
        <w:rPr>
          <w:rFonts w:eastAsia="Times New Roman" w:cs="Times New Roman"/>
          <w:color w:val="000000"/>
          <w:lang w:eastAsia="ru-RU"/>
        </w:rPr>
        <w:t>изменило</w:t>
      </w:r>
      <w:r w:rsidR="00F17DA2" w:rsidRPr="00F17DA2">
        <w:rPr>
          <w:rFonts w:ascii="Times New Romam" w:eastAsia="Times New Roman" w:hAnsi="Times New Romam" w:cs="Times New Roman"/>
          <w:color w:val="000000"/>
          <w:lang w:eastAsia="ru-RU"/>
        </w:rPr>
        <w:t> время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людей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больше,</w:t>
      </w:r>
      <w:r w:rsidR="00F17DA2" w:rsidRPr="00F17DA2">
        <w:rPr>
          <w:rFonts w:ascii="Times New Romam" w:eastAsia="Times New Roman" w:hAnsi="Times New Romam" w:cs="Times New Roman"/>
          <w:color w:val="000000"/>
          <w:lang w:eastAsia="ru-RU"/>
        </w:rPr>
        <w:t> более</w:t>
      </w:r>
      <w:r w:rsidRPr="00F17DA2">
        <w:rPr>
          <w:rFonts w:eastAsia="Times New Roman" w:cs="Times New Roman"/>
          <w:color w:val="000000"/>
          <w:lang w:eastAsia="ru-RU"/>
        </w:rPr>
        <w:t xml:space="preserve"> чем </w:t>
      </w:r>
      <w:r w:rsidR="00F17DA2" w:rsidRPr="00F17DA2">
        <w:rPr>
          <w:rFonts w:ascii="Times New Romam" w:eastAsia="Times New Roman" w:hAnsi="Times New Romam" w:cs="Times New Roman"/>
          <w:color w:val="000000"/>
          <w:lang w:eastAsia="ru-RU"/>
        </w:rPr>
        <w:t>формальных </w:t>
      </w:r>
      <w:r w:rsidRPr="00F17DA2">
        <w:rPr>
          <w:rFonts w:eastAsia="Times New Roman" w:cs="Times New Roman"/>
          <w:color w:val="000000"/>
          <w:lang w:eastAsia="ru-RU"/>
        </w:rPr>
        <w:t>само</w:t>
      </w:r>
      <w:r w:rsidR="00F17DA2" w:rsidRPr="00F17DA2">
        <w:rPr>
          <w:rFonts w:ascii="Times New Romam" w:eastAsia="Times New Roman" w:hAnsi="Times New Romam" w:cs="Times New Roman"/>
          <w:color w:val="000000"/>
          <w:lang w:eastAsia="ru-RU"/>
        </w:rPr>
        <w:t> различные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содержание </w:t>
      </w:r>
      <w:r w:rsidR="00F17DA2" w:rsidRPr="00F17DA2">
        <w:rPr>
          <w:rFonts w:ascii="Times New Romam" w:eastAsia="Times New Roman" w:hAnsi="Times New Romam" w:cs="Times New Roman"/>
          <w:color w:val="000000"/>
          <w:lang w:eastAsia="ru-RU"/>
        </w:rPr>
        <w:t>человек </w:t>
      </w:r>
      <w:r w:rsidRPr="00F17DA2">
        <w:rPr>
          <w:rFonts w:eastAsia="Times New Roman" w:cs="Times New Roman"/>
          <w:color w:val="000000"/>
          <w:lang w:eastAsia="ru-RU"/>
        </w:rPr>
        <w:t>этого</w:t>
      </w:r>
      <w:r w:rsidR="00F17DA2" w:rsidRPr="00F17DA2">
        <w:rPr>
          <w:rFonts w:ascii="Times New Romam" w:eastAsia="Times New Roman" w:hAnsi="Times New Romam" w:cs="Times New Roman"/>
          <w:color w:val="000000"/>
          <w:lang w:eastAsia="ru-RU"/>
        </w:rPr>
        <w:t> современного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средства. </w:t>
      </w:r>
    </w:p>
    <w:p w14:paraId="5B8EE4DA" w14:textId="6EF5E871"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исключением </w:t>
      </w:r>
      <w:r w:rsidR="00287419" w:rsidRPr="00F17DA2">
        <w:rPr>
          <w:rFonts w:eastAsia="Times New Roman" w:cs="Times New Roman"/>
          <w:color w:val="000000"/>
          <w:lang w:eastAsia="ru-RU"/>
        </w:rPr>
        <w:t>Маклюэн</w:t>
      </w:r>
      <w:r w:rsidRPr="00F17DA2">
        <w:rPr>
          <w:rFonts w:ascii="Times New Romam" w:eastAsia="Times New Roman" w:hAnsi="Times New Romam" w:cs="Times New Roman"/>
          <w:color w:val="000000"/>
          <w:lang w:eastAsia="ru-RU"/>
        </w:rPr>
        <w:t> общества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дифференцировал 3 </w:t>
      </w:r>
      <w:r w:rsidRPr="00F17DA2">
        <w:rPr>
          <w:rFonts w:ascii="Times New Romam" w:eastAsia="Times New Roman" w:hAnsi="Times New Romam" w:cs="Times New Roman"/>
          <w:color w:val="000000"/>
          <w:lang w:eastAsia="ru-RU"/>
        </w:rPr>
        <w:t>общества </w:t>
      </w:r>
      <w:r w:rsidR="00287419" w:rsidRPr="00F17DA2">
        <w:rPr>
          <w:rFonts w:eastAsia="Times New Roman" w:cs="Times New Roman"/>
          <w:color w:val="000000"/>
          <w:lang w:eastAsia="ru-RU"/>
        </w:rPr>
        <w:t>этапа</w:t>
      </w:r>
      <w:r w:rsidRPr="00F17DA2">
        <w:rPr>
          <w:rFonts w:ascii="Times New Romam" w:eastAsia="Times New Roman" w:hAnsi="Times New Romam" w:cs="Times New Roman"/>
          <w:color w:val="000000"/>
          <w:lang w:eastAsia="ru-RU"/>
        </w:rPr>
        <w:t> возможностью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развития </w:t>
      </w:r>
      <w:r w:rsidRPr="00F17DA2">
        <w:rPr>
          <w:rFonts w:ascii="Times New Romam" w:eastAsia="Times New Roman" w:hAnsi="Times New Romam" w:cs="Times New Roman"/>
          <w:color w:val="000000"/>
          <w:lang w:eastAsia="ru-RU"/>
        </w:rPr>
        <w:t>подходов </w:t>
      </w:r>
      <w:r w:rsidR="00287419" w:rsidRPr="00F17DA2">
        <w:rPr>
          <w:rFonts w:eastAsia="Times New Roman" w:cs="Times New Roman"/>
          <w:color w:val="000000"/>
          <w:lang w:eastAsia="ru-RU"/>
        </w:rPr>
        <w:t>цивилизаций:</w:t>
      </w:r>
      <w:r w:rsidRPr="00F17DA2">
        <w:rPr>
          <w:rFonts w:ascii="Times New Romam" w:eastAsia="Times New Roman" w:hAnsi="Times New Romam" w:cs="Times New Roman"/>
          <w:color w:val="000000"/>
          <w:lang w:eastAsia="ru-RU"/>
        </w:rPr>
        <w:t> институциональной</w:t>
      </w:r>
      <w:r w:rsidRPr="00F17DA2">
        <w:rPr>
          <w:rFonts w:eastAsia="Times New Roman" w:cs="Times New Roman"/>
          <w:color w:val="000000"/>
          <w:lang w:eastAsia="ru-RU"/>
        </w:rPr>
        <w:t xml:space="preserve"> </w:t>
      </w:r>
    </w:p>
    <w:p w14:paraId="13EE6B8B" w14:textId="6528F378"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1)</w:t>
      </w:r>
      <w:r w:rsidRPr="00F17DA2">
        <w:rPr>
          <w:rFonts w:eastAsia="Times New Roman" w:cs="Times New Roman"/>
          <w:color w:val="000000"/>
          <w:lang w:eastAsia="ru-RU"/>
        </w:rPr>
        <w:tab/>
        <w:t xml:space="preserve">Первобытная, </w:t>
      </w:r>
      <w:r w:rsidR="00F17DA2" w:rsidRPr="00F17DA2">
        <w:rPr>
          <w:rFonts w:ascii="Times New Romam" w:eastAsia="Times New Roman" w:hAnsi="Times New Romam" w:cs="Times New Roman"/>
          <w:color w:val="000000"/>
          <w:lang w:eastAsia="ru-RU"/>
        </w:rPr>
        <w:t>особенно </w:t>
      </w:r>
      <w:r w:rsidRPr="00F17DA2">
        <w:rPr>
          <w:rFonts w:eastAsia="Times New Roman" w:cs="Times New Roman"/>
          <w:color w:val="000000"/>
          <w:lang w:eastAsia="ru-RU"/>
        </w:rPr>
        <w:t>дописьменная</w:t>
      </w:r>
      <w:r w:rsidR="00F17DA2" w:rsidRPr="00F17DA2">
        <w:rPr>
          <w:rFonts w:ascii="Times New Romam" w:eastAsia="Times New Roman" w:hAnsi="Times New Romam" w:cs="Times New Roman"/>
          <w:color w:val="000000"/>
          <w:lang w:eastAsia="ru-RU"/>
        </w:rPr>
        <w:t> боится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культура. </w:t>
      </w:r>
      <w:r w:rsidR="00F17DA2" w:rsidRPr="00F17DA2">
        <w:rPr>
          <w:rFonts w:ascii="Times New Romam" w:eastAsia="Times New Roman" w:hAnsi="Times New Romam" w:cs="Times New Roman"/>
          <w:color w:val="000000"/>
          <w:lang w:eastAsia="ru-RU"/>
        </w:rPr>
        <w:t>части </w:t>
      </w:r>
      <w:r w:rsidRPr="00F17DA2">
        <w:rPr>
          <w:rFonts w:eastAsia="Times New Roman" w:cs="Times New Roman"/>
          <w:color w:val="000000"/>
          <w:lang w:eastAsia="ru-RU"/>
        </w:rPr>
        <w:t>Здесь</w:t>
      </w:r>
      <w:r w:rsidR="00F17DA2" w:rsidRPr="00F17DA2">
        <w:rPr>
          <w:rFonts w:ascii="Times New Romam" w:eastAsia="Times New Roman" w:hAnsi="Times New Romam" w:cs="Times New Roman"/>
          <w:color w:val="000000"/>
          <w:lang w:eastAsia="ru-RU"/>
        </w:rPr>
        <w:t> числе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основа – </w:t>
      </w:r>
      <w:r w:rsidR="00F17DA2" w:rsidRPr="00F17DA2">
        <w:rPr>
          <w:rFonts w:ascii="Times New Romam" w:eastAsia="Times New Roman" w:hAnsi="Times New Romam" w:cs="Times New Roman"/>
          <w:color w:val="000000"/>
          <w:lang w:eastAsia="ru-RU"/>
        </w:rPr>
        <w:t>повышение </w:t>
      </w:r>
      <w:r w:rsidRPr="00F17DA2">
        <w:rPr>
          <w:rFonts w:eastAsia="Times New Roman" w:cs="Times New Roman"/>
          <w:color w:val="000000"/>
          <w:lang w:eastAsia="ru-RU"/>
        </w:rPr>
        <w:t>принципы</w:t>
      </w:r>
      <w:r w:rsidR="00F17DA2" w:rsidRPr="00F17DA2">
        <w:rPr>
          <w:rFonts w:ascii="Times New Romam" w:eastAsia="Times New Roman" w:hAnsi="Times New Romam" w:cs="Times New Roman"/>
          <w:color w:val="000000"/>
          <w:lang w:eastAsia="ru-RU"/>
        </w:rPr>
        <w:t> характера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коллективного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образа</w:t>
      </w:r>
      <w:r w:rsidR="00F17DA2" w:rsidRPr="00F17DA2">
        <w:rPr>
          <w:rFonts w:ascii="Times New Romam" w:eastAsia="Times New Roman" w:hAnsi="Times New Romam" w:cs="Times New Roman"/>
          <w:color w:val="000000"/>
          <w:lang w:eastAsia="ru-RU"/>
        </w:rPr>
        <w:t> устранение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жизни, </w:t>
      </w:r>
      <w:r w:rsidR="00F17DA2" w:rsidRPr="00F17DA2">
        <w:rPr>
          <w:rFonts w:ascii="Times New Romam" w:eastAsia="Times New Roman" w:hAnsi="Times New Romam" w:cs="Times New Roman"/>
          <w:color w:val="000000"/>
          <w:lang w:eastAsia="ru-RU"/>
        </w:rPr>
        <w:t>будет </w:t>
      </w:r>
      <w:r w:rsidRPr="00F17DA2">
        <w:rPr>
          <w:rFonts w:eastAsia="Times New Roman" w:cs="Times New Roman"/>
          <w:color w:val="000000"/>
          <w:lang w:eastAsia="ru-RU"/>
        </w:rPr>
        <w:t>восприятия</w:t>
      </w:r>
      <w:r w:rsidR="00F17DA2" w:rsidRPr="00F17DA2">
        <w:rPr>
          <w:rFonts w:ascii="Times New Romam" w:eastAsia="Times New Roman" w:hAnsi="Times New Romam" w:cs="Times New Roman"/>
          <w:color w:val="000000"/>
          <w:lang w:eastAsia="ru-RU"/>
        </w:rPr>
        <w:t> постоянно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понимания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окружающего.</w:t>
      </w:r>
      <w:r w:rsidR="00F17DA2" w:rsidRPr="00F17DA2">
        <w:rPr>
          <w:rFonts w:ascii="Times New Romam" w:eastAsia="Times New Roman" w:hAnsi="Times New Romam" w:cs="Times New Roman"/>
          <w:color w:val="000000"/>
          <w:lang w:eastAsia="ru-RU"/>
        </w:rPr>
        <w:t> состояние</w:t>
      </w:r>
      <w:r w:rsidRPr="00F17DA2">
        <w:rPr>
          <w:rFonts w:eastAsia="Times New Roman" w:cs="Times New Roman"/>
          <w:color w:val="000000"/>
          <w:lang w:eastAsia="ru-RU"/>
        </w:rPr>
        <w:t xml:space="preserve"> Здесь </w:t>
      </w:r>
      <w:r w:rsidR="00F17DA2" w:rsidRPr="00F17DA2">
        <w:rPr>
          <w:rFonts w:ascii="Times New Romam" w:eastAsia="Times New Roman" w:hAnsi="Times New Romam" w:cs="Times New Roman"/>
          <w:color w:val="000000"/>
          <w:lang w:eastAsia="ru-RU"/>
        </w:rPr>
        <w:t>именно </w:t>
      </w:r>
      <w:r w:rsidRPr="00F17DA2">
        <w:rPr>
          <w:rFonts w:eastAsia="Times New Roman" w:cs="Times New Roman"/>
          <w:color w:val="000000"/>
          <w:lang w:eastAsia="ru-RU"/>
        </w:rPr>
        <w:t>социум</w:t>
      </w:r>
      <w:r w:rsidR="00F17DA2" w:rsidRPr="00F17DA2">
        <w:rPr>
          <w:rFonts w:ascii="Times New Romam" w:eastAsia="Times New Roman" w:hAnsi="Times New Romam" w:cs="Times New Roman"/>
          <w:color w:val="000000"/>
          <w:lang w:eastAsia="ru-RU"/>
        </w:rPr>
        <w:t> возможность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детерминирован </w:t>
      </w:r>
      <w:r w:rsidR="00F17DA2" w:rsidRPr="00F17DA2">
        <w:rPr>
          <w:rFonts w:ascii="Times New Romam" w:eastAsia="Times New Roman" w:hAnsi="Times New Romam" w:cs="Times New Roman"/>
          <w:color w:val="000000"/>
          <w:lang w:eastAsia="ru-RU"/>
        </w:rPr>
        <w:t>искусственного </w:t>
      </w:r>
      <w:r w:rsidRPr="00F17DA2">
        <w:rPr>
          <w:rFonts w:eastAsia="Times New Roman" w:cs="Times New Roman"/>
          <w:color w:val="000000"/>
          <w:lang w:eastAsia="ru-RU"/>
        </w:rPr>
        <w:t>устными</w:t>
      </w:r>
      <w:r w:rsidR="00F17DA2" w:rsidRPr="00F17DA2">
        <w:rPr>
          <w:rFonts w:ascii="Times New Romam" w:eastAsia="Times New Roman" w:hAnsi="Times New Romam" w:cs="Times New Roman"/>
          <w:color w:val="000000"/>
          <w:lang w:eastAsia="ru-RU"/>
        </w:rPr>
        <w:t> реципиенты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средствами </w:t>
      </w:r>
      <w:r w:rsidR="00F17DA2" w:rsidRPr="00F17DA2">
        <w:rPr>
          <w:rFonts w:ascii="Times New Romam" w:eastAsia="Times New Roman" w:hAnsi="Times New Romam" w:cs="Times New Roman"/>
          <w:color w:val="000000"/>
          <w:lang w:eastAsia="ru-RU"/>
        </w:rPr>
        <w:t>цифровых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когда</w:t>
      </w:r>
      <w:r w:rsidRPr="00F17DA2">
        <w:rPr>
          <w:rFonts w:eastAsia="Times New Roman" w:cs="Times New Roman"/>
          <w:color w:val="000000"/>
          <w:lang w:eastAsia="ru-RU"/>
        </w:rPr>
        <w:t xml:space="preserve"> </w:t>
      </w:r>
    </w:p>
    <w:p w14:paraId="3CA08000" w14:textId="5A79C61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2)</w:t>
      </w:r>
      <w:r w:rsidRPr="00F17DA2">
        <w:rPr>
          <w:rFonts w:eastAsia="Times New Roman" w:cs="Times New Roman"/>
          <w:color w:val="000000"/>
          <w:lang w:eastAsia="ru-RU"/>
        </w:rPr>
        <w:tab/>
        <w:t>Письменно-</w:t>
      </w:r>
      <w:r w:rsidR="00F17DA2" w:rsidRPr="00F17DA2">
        <w:rPr>
          <w:rFonts w:ascii="Times New Romam" w:eastAsia="Times New Roman" w:hAnsi="Times New Romam" w:cs="Times New Roman"/>
          <w:color w:val="000000"/>
          <w:lang w:eastAsia="ru-RU"/>
        </w:rPr>
        <w:t>сообщения </w:t>
      </w:r>
      <w:r w:rsidRPr="00F17DA2">
        <w:rPr>
          <w:rFonts w:eastAsia="Times New Roman" w:cs="Times New Roman"/>
          <w:color w:val="000000"/>
          <w:lang w:eastAsia="ru-RU"/>
        </w:rPr>
        <w:t>печатная</w:t>
      </w:r>
      <w:r w:rsidR="00F17DA2" w:rsidRPr="00F17DA2">
        <w:rPr>
          <w:rFonts w:ascii="Times New Romam" w:eastAsia="Times New Roman" w:hAnsi="Times New Romam" w:cs="Times New Roman"/>
          <w:color w:val="000000"/>
          <w:lang w:eastAsia="ru-RU"/>
        </w:rPr>
        <w:t> развитие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культура. </w:t>
      </w:r>
      <w:r w:rsidR="00F17DA2" w:rsidRPr="00F17DA2">
        <w:rPr>
          <w:rFonts w:ascii="Times New Romam" w:eastAsia="Times New Roman" w:hAnsi="Times New Romam" w:cs="Times New Roman"/>
          <w:color w:val="000000"/>
          <w:lang w:eastAsia="ru-RU"/>
        </w:rPr>
        <w:t>изучения </w:t>
      </w:r>
      <w:r w:rsidRPr="00F17DA2">
        <w:rPr>
          <w:rFonts w:eastAsia="Times New Roman" w:cs="Times New Roman"/>
          <w:color w:val="000000"/>
          <w:lang w:eastAsia="ru-RU"/>
        </w:rPr>
        <w:t>Печатный</w:t>
      </w:r>
      <w:r w:rsidR="00F17DA2" w:rsidRPr="00F17DA2">
        <w:rPr>
          <w:rFonts w:ascii="Times New Romam" w:eastAsia="Times New Roman" w:hAnsi="Times New Romam" w:cs="Times New Roman"/>
          <w:color w:val="000000"/>
          <w:lang w:eastAsia="ru-RU"/>
        </w:rPr>
        <w:t> вопросов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станок </w:t>
      </w:r>
      <w:r w:rsidR="00F17DA2" w:rsidRPr="00F17DA2">
        <w:rPr>
          <w:rFonts w:ascii="Times New Romam" w:eastAsia="Times New Roman" w:hAnsi="Times New Romam" w:cs="Times New Roman"/>
          <w:color w:val="000000"/>
          <w:lang w:eastAsia="ru-RU"/>
        </w:rPr>
        <w:t>большая </w:t>
      </w:r>
      <w:r w:rsidRPr="00F17DA2">
        <w:rPr>
          <w:rFonts w:eastAsia="Times New Roman" w:cs="Times New Roman"/>
          <w:color w:val="000000"/>
          <w:lang w:eastAsia="ru-RU"/>
        </w:rPr>
        <w:t>привел</w:t>
      </w:r>
      <w:r w:rsidR="00F17DA2" w:rsidRPr="00F17DA2">
        <w:rPr>
          <w:rFonts w:ascii="Times New Romam" w:eastAsia="Times New Roman" w:hAnsi="Times New Romam" w:cs="Times New Roman"/>
          <w:color w:val="000000"/>
          <w:lang w:eastAsia="ru-RU"/>
        </w:rPr>
        <w:t> печатная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действительностью </w:t>
      </w:r>
      <w:r w:rsidRPr="00F17DA2">
        <w:rPr>
          <w:rFonts w:eastAsia="Times New Roman" w:cs="Times New Roman"/>
          <w:color w:val="000000"/>
          <w:lang w:eastAsia="ru-RU"/>
        </w:rPr>
        <w:t>эпохе</w:t>
      </w:r>
      <w:r w:rsidR="00F17DA2" w:rsidRPr="00F17DA2">
        <w:rPr>
          <w:rFonts w:ascii="Times New Romam" w:eastAsia="Times New Roman" w:hAnsi="Times New Romam" w:cs="Times New Roman"/>
          <w:color w:val="000000"/>
          <w:lang w:eastAsia="ru-RU"/>
        </w:rPr>
        <w:t> который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дидактизма, </w:t>
      </w:r>
      <w:r w:rsidR="00F17DA2" w:rsidRPr="00F17DA2">
        <w:rPr>
          <w:rFonts w:ascii="Times New Romam" w:eastAsia="Times New Roman" w:hAnsi="Times New Romam" w:cs="Times New Roman"/>
          <w:color w:val="000000"/>
          <w:lang w:eastAsia="ru-RU"/>
        </w:rPr>
        <w:t>большим </w:t>
      </w:r>
      <w:r w:rsidRPr="00F17DA2">
        <w:rPr>
          <w:rFonts w:eastAsia="Times New Roman" w:cs="Times New Roman"/>
          <w:color w:val="000000"/>
          <w:lang w:eastAsia="ru-RU"/>
        </w:rPr>
        <w:t>индивидуализма</w:t>
      </w:r>
      <w:r w:rsidR="00F17DA2" w:rsidRPr="00F17DA2">
        <w:rPr>
          <w:rFonts w:ascii="Times New Romam" w:eastAsia="Times New Roman" w:hAnsi="Times New Romam" w:cs="Times New Roman"/>
          <w:color w:val="000000"/>
          <w:lang w:eastAsia="ru-RU"/>
        </w:rPr>
        <w:t> социологии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россии </w:t>
      </w:r>
      <w:r w:rsidRPr="00F17DA2">
        <w:rPr>
          <w:rFonts w:eastAsia="Times New Roman" w:cs="Times New Roman"/>
          <w:color w:val="000000"/>
          <w:lang w:eastAsia="ru-RU"/>
        </w:rPr>
        <w:t>национализма.</w:t>
      </w:r>
      <w:r w:rsidR="00F17DA2" w:rsidRPr="00F17DA2">
        <w:rPr>
          <w:rFonts w:ascii="Times New Romam" w:eastAsia="Times New Roman" w:hAnsi="Times New Romam" w:cs="Times New Roman"/>
          <w:color w:val="000000"/>
          <w:lang w:eastAsia="ru-RU"/>
        </w:rPr>
        <w:t> однако</w:t>
      </w:r>
      <w:r w:rsidRPr="00F17DA2">
        <w:rPr>
          <w:rFonts w:eastAsia="Times New Roman" w:cs="Times New Roman"/>
          <w:color w:val="000000"/>
          <w:lang w:eastAsia="ru-RU"/>
        </w:rPr>
        <w:t xml:space="preserve"> Так </w:t>
      </w:r>
      <w:r w:rsidR="00F17DA2" w:rsidRPr="00F17DA2">
        <w:rPr>
          <w:rFonts w:ascii="Times New Romam" w:eastAsia="Times New Roman" w:hAnsi="Times New Romam" w:cs="Times New Roman"/>
          <w:color w:val="000000"/>
          <w:lang w:eastAsia="ru-RU"/>
        </w:rPr>
        <w:t>коммуникационных </w:t>
      </w:r>
      <w:r w:rsidRPr="00F17DA2">
        <w:rPr>
          <w:rFonts w:eastAsia="Times New Roman" w:cs="Times New Roman"/>
          <w:color w:val="000000"/>
          <w:lang w:eastAsia="ru-RU"/>
        </w:rPr>
        <w:t>формируется</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«индустриальный» </w:t>
      </w:r>
      <w:r w:rsidR="00F17DA2" w:rsidRPr="00F17DA2">
        <w:rPr>
          <w:rFonts w:ascii="Times New Romam" w:eastAsia="Times New Roman" w:hAnsi="Times New Romam" w:cs="Times New Roman"/>
          <w:color w:val="000000"/>
          <w:lang w:eastAsia="ru-RU"/>
        </w:rPr>
        <w:t>субъективная </w:t>
      </w:r>
      <w:r w:rsidRPr="00F17DA2">
        <w:rPr>
          <w:rFonts w:eastAsia="Times New Roman" w:cs="Times New Roman"/>
          <w:color w:val="000000"/>
          <w:lang w:eastAsia="ru-RU"/>
        </w:rPr>
        <w:t>человек.</w:t>
      </w:r>
      <w:r w:rsidR="00F17DA2" w:rsidRPr="00F17DA2">
        <w:rPr>
          <w:rFonts w:ascii="Times New Romam" w:eastAsia="Times New Roman" w:hAnsi="Times New Romam" w:cs="Times New Roman"/>
          <w:color w:val="000000"/>
          <w:lang w:eastAsia="ru-RU"/>
        </w:rPr>
        <w:t> всеми</w:t>
      </w:r>
      <w:r w:rsidRPr="00F17DA2">
        <w:rPr>
          <w:rFonts w:eastAsia="Times New Roman" w:cs="Times New Roman"/>
          <w:color w:val="000000"/>
          <w:lang w:eastAsia="ru-RU"/>
        </w:rPr>
        <w:t xml:space="preserve"> Данная </w:t>
      </w:r>
      <w:r w:rsidR="00F17DA2" w:rsidRPr="00F17DA2">
        <w:rPr>
          <w:rFonts w:ascii="Times New Romam" w:eastAsia="Times New Roman" w:hAnsi="Times New Romam" w:cs="Times New Roman"/>
          <w:color w:val="000000"/>
          <w:lang w:eastAsia="ru-RU"/>
        </w:rPr>
        <w:t>когда </w:t>
      </w:r>
      <w:r w:rsidRPr="00F17DA2">
        <w:rPr>
          <w:rFonts w:eastAsia="Times New Roman" w:cs="Times New Roman"/>
          <w:color w:val="000000"/>
          <w:lang w:eastAsia="ru-RU"/>
        </w:rPr>
        <w:t>культура,</w:t>
      </w:r>
      <w:r w:rsidR="00F17DA2" w:rsidRPr="00F17DA2">
        <w:rPr>
          <w:rFonts w:ascii="Times New Romam" w:eastAsia="Times New Roman" w:hAnsi="Times New Romam" w:cs="Times New Roman"/>
          <w:color w:val="000000"/>
          <w:lang w:eastAsia="ru-RU"/>
        </w:rPr>
        <w:t> данных</w:t>
      </w:r>
      <w:r w:rsidRPr="00F17DA2">
        <w:rPr>
          <w:rFonts w:eastAsia="Times New Roman" w:cs="Times New Roman"/>
          <w:color w:val="000000"/>
          <w:lang w:eastAsia="ru-RU"/>
        </w:rPr>
        <w:t xml:space="preserve"> как полагает </w:t>
      </w:r>
      <w:r w:rsidR="00F17DA2" w:rsidRPr="00F17DA2">
        <w:rPr>
          <w:rFonts w:ascii="Times New Romam" w:eastAsia="Times New Roman" w:hAnsi="Times New Romam" w:cs="Times New Roman"/>
          <w:color w:val="000000"/>
          <w:lang w:eastAsia="ru-RU"/>
        </w:rPr>
        <w:t>подразумевает </w:t>
      </w:r>
      <w:r w:rsidRPr="00F17DA2">
        <w:rPr>
          <w:rFonts w:eastAsia="Times New Roman" w:cs="Times New Roman"/>
          <w:color w:val="000000"/>
          <w:lang w:eastAsia="ru-RU"/>
        </w:rPr>
        <w:t>Маклюэн,</w:t>
      </w:r>
      <w:r w:rsidR="00F17DA2" w:rsidRPr="00F17DA2">
        <w:rPr>
          <w:rFonts w:ascii="Times New Romam" w:eastAsia="Times New Roman" w:hAnsi="Times New Romam" w:cs="Times New Roman"/>
          <w:color w:val="000000"/>
          <w:lang w:eastAsia="ru-RU"/>
        </w:rPr>
        <w:t> способом</w:t>
      </w:r>
      <w:r w:rsidRPr="00F17DA2">
        <w:rPr>
          <w:rFonts w:eastAsia="Times New Roman" w:cs="Times New Roman"/>
          <w:color w:val="000000"/>
          <w:lang w:eastAsia="ru-RU"/>
        </w:rPr>
        <w:t xml:space="preserve"> является </w:t>
      </w:r>
      <w:r w:rsidR="00F17DA2" w:rsidRPr="00F17DA2">
        <w:rPr>
          <w:rFonts w:ascii="Times New Romam" w:eastAsia="Times New Roman" w:hAnsi="Times New Romam" w:cs="Times New Roman"/>
          <w:color w:val="000000"/>
          <w:lang w:eastAsia="ru-RU"/>
        </w:rPr>
        <w:t>потребности </w:t>
      </w:r>
      <w:r w:rsidRPr="00F17DA2">
        <w:rPr>
          <w:rFonts w:eastAsia="Times New Roman" w:cs="Times New Roman"/>
          <w:color w:val="000000"/>
          <w:lang w:eastAsia="ru-RU"/>
        </w:rPr>
        <w:t>элитной.</w:t>
      </w:r>
      <w:r w:rsidR="00F17DA2" w:rsidRPr="00F17DA2">
        <w:rPr>
          <w:rFonts w:ascii="Times New Romam" w:eastAsia="Times New Roman" w:hAnsi="Times New Romam" w:cs="Times New Roman"/>
          <w:color w:val="000000"/>
          <w:lang w:eastAsia="ru-RU"/>
        </w:rPr>
        <w:t> активным</w:t>
      </w:r>
      <w:r w:rsidRPr="00F17DA2">
        <w:rPr>
          <w:rFonts w:eastAsia="Times New Roman" w:cs="Times New Roman"/>
          <w:color w:val="000000"/>
          <w:lang w:eastAsia="ru-RU"/>
        </w:rPr>
        <w:t xml:space="preserve"> Она доступна </w:t>
      </w:r>
      <w:r w:rsidR="00F17DA2" w:rsidRPr="00F17DA2">
        <w:rPr>
          <w:rFonts w:ascii="Times New Romam" w:eastAsia="Times New Roman" w:hAnsi="Times New Romam" w:cs="Times New Roman"/>
          <w:color w:val="000000"/>
          <w:lang w:eastAsia="ru-RU"/>
        </w:rPr>
        <w:t>особый </w:t>
      </w:r>
      <w:r w:rsidRPr="00F17DA2">
        <w:rPr>
          <w:rFonts w:eastAsia="Times New Roman" w:cs="Times New Roman"/>
          <w:color w:val="000000"/>
          <w:lang w:eastAsia="ru-RU"/>
        </w:rPr>
        <w:t>только</w:t>
      </w:r>
      <w:r w:rsidR="00F17DA2" w:rsidRPr="00F17DA2">
        <w:rPr>
          <w:rFonts w:ascii="Times New Romam" w:eastAsia="Times New Roman" w:hAnsi="Times New Romam" w:cs="Times New Roman"/>
          <w:color w:val="000000"/>
          <w:lang w:eastAsia="ru-RU"/>
        </w:rPr>
        <w:t> которое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тем, кто получает </w:t>
      </w:r>
      <w:r w:rsidR="00F17DA2" w:rsidRPr="00F17DA2">
        <w:rPr>
          <w:rFonts w:ascii="Times New Romam" w:eastAsia="Times New Roman" w:hAnsi="Times New Romam" w:cs="Times New Roman"/>
          <w:color w:val="000000"/>
          <w:lang w:eastAsia="ru-RU"/>
        </w:rPr>
        <w:t>реального </w:t>
      </w:r>
      <w:r w:rsidRPr="00F17DA2">
        <w:rPr>
          <w:rFonts w:eastAsia="Times New Roman" w:cs="Times New Roman"/>
          <w:color w:val="000000"/>
          <w:lang w:eastAsia="ru-RU"/>
        </w:rPr>
        <w:t>образование.</w:t>
      </w:r>
      <w:r w:rsidR="00F17DA2" w:rsidRPr="00F17DA2">
        <w:rPr>
          <w:rFonts w:ascii="Times New Romam" w:eastAsia="Times New Roman" w:hAnsi="Times New Romam" w:cs="Times New Roman"/>
          <w:color w:val="000000"/>
          <w:lang w:eastAsia="ru-RU"/>
        </w:rPr>
        <w:t> комплексный</w:t>
      </w:r>
      <w:r w:rsidR="00F17DA2" w:rsidRPr="00F17DA2">
        <w:rPr>
          <w:rFonts w:eastAsia="Times New Roman" w:cs="Times New Roman"/>
          <w:color w:val="000000"/>
          <w:lang w:eastAsia="ru-RU"/>
        </w:rPr>
        <w:t xml:space="preserve"> </w:t>
      </w:r>
    </w:p>
    <w:p w14:paraId="745B44EE" w14:textId="3730751C"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3)</w:t>
      </w:r>
      <w:r w:rsidRPr="00F17DA2">
        <w:rPr>
          <w:rFonts w:eastAsia="Times New Roman" w:cs="Times New Roman"/>
          <w:color w:val="000000"/>
          <w:lang w:eastAsia="ru-RU"/>
        </w:rPr>
        <w:tab/>
        <w:t xml:space="preserve">Современный этап </w:t>
      </w:r>
      <w:r w:rsidR="00F17DA2" w:rsidRPr="00F17DA2">
        <w:rPr>
          <w:rFonts w:ascii="Times New Romam" w:eastAsia="Times New Roman" w:hAnsi="Times New Romam" w:cs="Times New Roman"/>
          <w:color w:val="000000"/>
          <w:lang w:eastAsia="ru-RU"/>
        </w:rPr>
        <w:t>вышесказанное </w:t>
      </w:r>
      <w:r w:rsidRPr="00F17DA2">
        <w:rPr>
          <w:rFonts w:eastAsia="Times New Roman" w:cs="Times New Roman"/>
          <w:color w:val="000000"/>
          <w:lang w:eastAsia="ru-RU"/>
        </w:rPr>
        <w:t>развития</w:t>
      </w:r>
      <w:r w:rsidR="00F17DA2" w:rsidRPr="00F17DA2">
        <w:rPr>
          <w:rFonts w:ascii="Times New Romam" w:eastAsia="Times New Roman" w:hAnsi="Times New Romam" w:cs="Times New Roman"/>
          <w:color w:val="000000"/>
          <w:lang w:eastAsia="ru-RU"/>
        </w:rPr>
        <w:t> рутиной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цивилизаций. </w:t>
      </w:r>
      <w:r w:rsidR="00F17DA2" w:rsidRPr="00F17DA2">
        <w:rPr>
          <w:rFonts w:ascii="Times New Romam" w:eastAsia="Times New Roman" w:hAnsi="Times New Romam" w:cs="Times New Roman"/>
          <w:color w:val="000000"/>
          <w:lang w:eastAsia="ru-RU"/>
        </w:rPr>
        <w:t>которых </w:t>
      </w:r>
      <w:r w:rsidRPr="00F17DA2">
        <w:rPr>
          <w:rFonts w:eastAsia="Times New Roman" w:cs="Times New Roman"/>
          <w:color w:val="000000"/>
          <w:lang w:eastAsia="ru-RU"/>
        </w:rPr>
        <w:t>Связан</w:t>
      </w:r>
      <w:r w:rsidR="00F17DA2" w:rsidRPr="00F17DA2">
        <w:rPr>
          <w:rFonts w:ascii="Times New Romam" w:eastAsia="Times New Roman" w:hAnsi="Times New Romam" w:cs="Times New Roman"/>
          <w:color w:val="000000"/>
          <w:lang w:eastAsia="ru-RU"/>
        </w:rPr>
        <w:t> коммуникаций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подходов </w:t>
      </w:r>
      <w:r w:rsidRPr="00F17DA2">
        <w:rPr>
          <w:rFonts w:eastAsia="Times New Roman" w:cs="Times New Roman"/>
          <w:color w:val="000000"/>
          <w:lang w:eastAsia="ru-RU"/>
        </w:rPr>
        <w:t>развитием</w:t>
      </w:r>
      <w:r w:rsidR="00F17DA2" w:rsidRPr="00F17DA2">
        <w:rPr>
          <w:rFonts w:ascii="Times New Romam" w:eastAsia="Times New Roman" w:hAnsi="Times New Romam" w:cs="Times New Roman"/>
          <w:color w:val="000000"/>
          <w:lang w:eastAsia="ru-RU"/>
        </w:rPr>
        <w:t> сейчас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электричества. </w:t>
      </w:r>
      <w:r w:rsidR="00F17DA2" w:rsidRPr="00F17DA2">
        <w:rPr>
          <w:rFonts w:ascii="Times New Romam" w:eastAsia="Times New Roman" w:hAnsi="Times New Romam" w:cs="Times New Roman"/>
          <w:color w:val="000000"/>
          <w:lang w:eastAsia="ru-RU"/>
        </w:rPr>
        <w:t>структуры </w:t>
      </w:r>
      <w:r w:rsidRPr="00F17DA2">
        <w:rPr>
          <w:rFonts w:eastAsia="Times New Roman" w:cs="Times New Roman"/>
          <w:color w:val="000000"/>
          <w:lang w:eastAsia="ru-RU"/>
        </w:rPr>
        <w:t>Данный</w:t>
      </w:r>
      <w:r w:rsidR="00F17DA2" w:rsidRPr="00F17DA2">
        <w:rPr>
          <w:rFonts w:ascii="Times New Romam" w:eastAsia="Times New Roman" w:hAnsi="Times New Romam" w:cs="Times New Roman"/>
          <w:color w:val="000000"/>
          <w:lang w:eastAsia="ru-RU"/>
        </w:rPr>
        <w:t> современные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этап </w:t>
      </w:r>
      <w:r w:rsidR="00F17DA2" w:rsidRPr="00F17DA2">
        <w:rPr>
          <w:rFonts w:ascii="Times New Romam" w:eastAsia="Times New Roman" w:hAnsi="Times New Romam" w:cs="Times New Roman"/>
          <w:color w:val="000000"/>
          <w:lang w:eastAsia="ru-RU"/>
        </w:rPr>
        <w:t>телекоммуникационных </w:t>
      </w:r>
      <w:r w:rsidRPr="00F17DA2">
        <w:rPr>
          <w:rFonts w:eastAsia="Times New Roman" w:cs="Times New Roman"/>
          <w:color w:val="000000"/>
          <w:lang w:eastAsia="ru-RU"/>
        </w:rPr>
        <w:t>связывает</w:t>
      </w:r>
      <w:r w:rsidR="00F17DA2" w:rsidRPr="00F17DA2">
        <w:rPr>
          <w:rFonts w:ascii="Times New Romam" w:eastAsia="Times New Roman" w:hAnsi="Times New Romam" w:cs="Times New Roman"/>
          <w:color w:val="000000"/>
          <w:lang w:eastAsia="ru-RU"/>
        </w:rPr>
        <w:t> походу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всех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людей</w:t>
      </w:r>
      <w:r w:rsidR="00F17DA2" w:rsidRPr="00F17DA2">
        <w:rPr>
          <w:rFonts w:ascii="Times New Romam" w:eastAsia="Times New Roman" w:hAnsi="Times New Romam" w:cs="Times New Roman"/>
          <w:color w:val="000000"/>
          <w:lang w:eastAsia="ru-RU"/>
        </w:rPr>
        <w:t> управления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планете, </w:t>
      </w:r>
      <w:r w:rsidR="00F17DA2" w:rsidRPr="00F17DA2">
        <w:rPr>
          <w:rFonts w:ascii="Times New Romam" w:eastAsia="Times New Roman" w:hAnsi="Times New Romam" w:cs="Times New Roman"/>
          <w:color w:val="000000"/>
          <w:lang w:eastAsia="ru-RU"/>
        </w:rPr>
        <w:t>этого </w:t>
      </w:r>
      <w:r w:rsidRPr="00F17DA2">
        <w:rPr>
          <w:rFonts w:eastAsia="Times New Roman" w:cs="Times New Roman"/>
          <w:color w:val="000000"/>
          <w:lang w:eastAsia="ru-RU"/>
        </w:rPr>
        <w:t>теперь</w:t>
      </w:r>
      <w:r w:rsidR="00F17DA2" w:rsidRPr="00F17DA2">
        <w:rPr>
          <w:rFonts w:ascii="Times New Romam" w:eastAsia="Times New Roman" w:hAnsi="Times New Romam" w:cs="Times New Roman"/>
          <w:color w:val="000000"/>
          <w:lang w:eastAsia="ru-RU"/>
        </w:rPr>
        <w:t> новый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нет </w:t>
      </w:r>
      <w:r w:rsidR="00F17DA2" w:rsidRPr="00F17DA2">
        <w:rPr>
          <w:rFonts w:ascii="Times New Romam" w:eastAsia="Times New Roman" w:hAnsi="Times New Romam" w:cs="Times New Roman"/>
          <w:color w:val="000000"/>
          <w:lang w:eastAsia="ru-RU"/>
        </w:rPr>
        <w:t>респондент </w:t>
      </w:r>
      <w:r w:rsidRPr="00F17DA2">
        <w:rPr>
          <w:rFonts w:eastAsia="Times New Roman" w:cs="Times New Roman"/>
          <w:color w:val="000000"/>
          <w:lang w:eastAsia="ru-RU"/>
        </w:rPr>
        <w:t>границ</w:t>
      </w:r>
      <w:r w:rsidR="00F17DA2" w:rsidRPr="00F17DA2">
        <w:rPr>
          <w:rFonts w:ascii="Times New Romam" w:eastAsia="Times New Roman" w:hAnsi="Times New Romam" w:cs="Times New Roman"/>
          <w:color w:val="000000"/>
          <w:lang w:eastAsia="ru-RU"/>
        </w:rPr>
        <w:t> может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между </w:t>
      </w:r>
      <w:r w:rsidR="00F17DA2" w:rsidRPr="00F17DA2">
        <w:rPr>
          <w:rFonts w:ascii="Times New Romam" w:eastAsia="Times New Roman" w:hAnsi="Times New Romam" w:cs="Times New Roman"/>
          <w:color w:val="000000"/>
          <w:lang w:eastAsia="ru-RU"/>
        </w:rPr>
        <w:t>проекты </w:t>
      </w:r>
      <w:r w:rsidRPr="00F17DA2">
        <w:rPr>
          <w:rFonts w:eastAsia="Times New Roman" w:cs="Times New Roman"/>
          <w:color w:val="000000"/>
          <w:lang w:eastAsia="ru-RU"/>
        </w:rPr>
        <w:t>ночью</w:t>
      </w:r>
      <w:r w:rsidR="00F17DA2" w:rsidRPr="00F17DA2">
        <w:rPr>
          <w:rFonts w:ascii="Times New Romam" w:eastAsia="Times New Roman" w:hAnsi="Times New Romam" w:cs="Times New Roman"/>
          <w:color w:val="000000"/>
          <w:lang w:eastAsia="ru-RU"/>
        </w:rPr>
        <w:t> чувство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коммуникация </w:t>
      </w:r>
      <w:r w:rsidRPr="00F17DA2">
        <w:rPr>
          <w:rFonts w:eastAsia="Times New Roman" w:cs="Times New Roman"/>
          <w:color w:val="000000"/>
          <w:lang w:eastAsia="ru-RU"/>
        </w:rPr>
        <w:t>днем.</w:t>
      </w:r>
      <w:r w:rsidR="00F17DA2" w:rsidRPr="00F17DA2">
        <w:rPr>
          <w:rFonts w:ascii="Times New Romam" w:eastAsia="Times New Roman" w:hAnsi="Times New Romam" w:cs="Times New Roman"/>
          <w:color w:val="000000"/>
          <w:lang w:eastAsia="ru-RU"/>
        </w:rPr>
        <w:t> сделать</w:t>
      </w:r>
      <w:r w:rsidRPr="00F17DA2">
        <w:rPr>
          <w:rFonts w:eastAsia="Times New Roman" w:cs="Times New Roman"/>
          <w:color w:val="000000"/>
          <w:lang w:eastAsia="ru-RU"/>
        </w:rPr>
        <w:t xml:space="preserve"> Мир </w:t>
      </w:r>
      <w:r w:rsidR="00F17DA2" w:rsidRPr="00F17DA2">
        <w:rPr>
          <w:rFonts w:ascii="Times New Romam" w:eastAsia="Times New Roman" w:hAnsi="Times New Romam" w:cs="Times New Roman"/>
          <w:color w:val="000000"/>
          <w:lang w:eastAsia="ru-RU"/>
        </w:rPr>
        <w:t>огромное </w:t>
      </w:r>
      <w:r w:rsidRPr="00F17DA2">
        <w:rPr>
          <w:rFonts w:eastAsia="Times New Roman" w:cs="Times New Roman"/>
          <w:color w:val="000000"/>
          <w:lang w:eastAsia="ru-RU"/>
        </w:rPr>
        <w:t>становится</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«глобальной </w:t>
      </w:r>
      <w:r w:rsidR="00F17DA2" w:rsidRPr="00F17DA2">
        <w:rPr>
          <w:rFonts w:ascii="Times New Romam" w:eastAsia="Times New Roman" w:hAnsi="Times New Romam" w:cs="Times New Roman"/>
          <w:color w:val="000000"/>
          <w:lang w:eastAsia="ru-RU"/>
        </w:rPr>
        <w:t>возможность </w:t>
      </w:r>
      <w:r w:rsidRPr="00F17DA2">
        <w:rPr>
          <w:rFonts w:eastAsia="Times New Roman" w:cs="Times New Roman"/>
          <w:color w:val="000000"/>
          <w:lang w:eastAsia="ru-RU"/>
        </w:rPr>
        <w:t>деревней</w:t>
      </w:r>
      <w:r w:rsidR="00F17DA2" w:rsidRPr="00F17DA2">
        <w:rPr>
          <w:rFonts w:ascii="Times New Romam" w:eastAsia="Times New Roman" w:hAnsi="Times New Romam" w:cs="Times New Roman"/>
          <w:color w:val="000000"/>
          <w:lang w:eastAsia="ru-RU"/>
        </w:rPr>
        <w:t> переработана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При помощи </w:t>
      </w:r>
      <w:r w:rsidR="00F17DA2" w:rsidRPr="00F17DA2">
        <w:rPr>
          <w:rFonts w:ascii="Times New Romam" w:eastAsia="Times New Roman" w:hAnsi="Times New Romam" w:cs="Times New Roman"/>
          <w:color w:val="000000"/>
          <w:lang w:eastAsia="ru-RU"/>
        </w:rPr>
        <w:t>автономные </w:t>
      </w:r>
      <w:r w:rsidRPr="00F17DA2">
        <w:rPr>
          <w:rFonts w:eastAsia="Times New Roman" w:cs="Times New Roman"/>
          <w:color w:val="000000"/>
          <w:lang w:eastAsia="ru-RU"/>
        </w:rPr>
        <w:t>электронных</w:t>
      </w:r>
      <w:r w:rsidR="00F17DA2" w:rsidRPr="00F17DA2">
        <w:rPr>
          <w:rFonts w:ascii="Times New Romam" w:eastAsia="Times New Roman" w:hAnsi="Times New Romam" w:cs="Times New Roman"/>
          <w:color w:val="000000"/>
          <w:lang w:eastAsia="ru-RU"/>
        </w:rPr>
        <w:t> источниками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СМИ социум </w:t>
      </w:r>
      <w:r w:rsidR="00F17DA2" w:rsidRPr="00F17DA2">
        <w:rPr>
          <w:rFonts w:ascii="Times New Romam" w:eastAsia="Times New Roman" w:hAnsi="Times New Romam" w:cs="Times New Roman"/>
          <w:color w:val="000000"/>
          <w:lang w:eastAsia="ru-RU"/>
        </w:rPr>
        <w:t>ценности </w:t>
      </w:r>
      <w:r w:rsidRPr="00F17DA2">
        <w:rPr>
          <w:rFonts w:eastAsia="Times New Roman" w:cs="Times New Roman"/>
          <w:color w:val="000000"/>
          <w:lang w:eastAsia="ru-RU"/>
        </w:rPr>
        <w:t>трансформируется</w:t>
      </w:r>
      <w:r w:rsidR="00F17DA2" w:rsidRPr="00F17DA2">
        <w:rPr>
          <w:rFonts w:ascii="Times New Romam" w:eastAsia="Times New Roman" w:hAnsi="Times New Romam" w:cs="Times New Roman"/>
          <w:color w:val="000000"/>
          <w:lang w:eastAsia="ru-RU"/>
        </w:rPr>
        <w:t> первой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кастельса </w:t>
      </w:r>
      <w:r w:rsidRPr="00F17DA2">
        <w:rPr>
          <w:rFonts w:eastAsia="Times New Roman" w:cs="Times New Roman"/>
          <w:color w:val="000000"/>
          <w:lang w:eastAsia="ru-RU"/>
        </w:rPr>
        <w:t>возвращается</w:t>
      </w:r>
      <w:r w:rsidR="00F17DA2" w:rsidRPr="00F17DA2">
        <w:rPr>
          <w:rFonts w:ascii="Times New Romam" w:eastAsia="Times New Roman" w:hAnsi="Times New Romam" w:cs="Times New Roman"/>
          <w:color w:val="000000"/>
          <w:lang w:eastAsia="ru-RU"/>
        </w:rPr>
        <w:t> информационно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экономических </w:t>
      </w:r>
      <w:r w:rsidRPr="00F17DA2">
        <w:rPr>
          <w:rFonts w:eastAsia="Times New Roman" w:cs="Times New Roman"/>
          <w:color w:val="000000"/>
          <w:lang w:eastAsia="ru-RU"/>
        </w:rPr>
        <w:t>первобытное</w:t>
      </w:r>
      <w:r w:rsidR="00F17DA2" w:rsidRPr="00F17DA2">
        <w:rPr>
          <w:rFonts w:ascii="Times New Romam" w:eastAsia="Times New Roman" w:hAnsi="Times New Romam" w:cs="Times New Roman"/>
          <w:color w:val="000000"/>
          <w:lang w:eastAsia="ru-RU"/>
        </w:rPr>
        <w:t> революцию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состояние, </w:t>
      </w:r>
      <w:r w:rsidR="00F17DA2" w:rsidRPr="00F17DA2">
        <w:rPr>
          <w:rFonts w:ascii="Times New Romam" w:eastAsia="Times New Roman" w:hAnsi="Times New Romam" w:cs="Times New Roman"/>
          <w:color w:val="000000"/>
          <w:lang w:eastAsia="ru-RU"/>
        </w:rPr>
        <w:t>повседневную </w:t>
      </w:r>
      <w:r w:rsidRPr="00F17DA2">
        <w:rPr>
          <w:rFonts w:eastAsia="Times New Roman" w:cs="Times New Roman"/>
          <w:color w:val="000000"/>
          <w:lang w:eastAsia="ru-RU"/>
        </w:rPr>
        <w:t>когда</w:t>
      </w:r>
      <w:r w:rsidR="00F17DA2" w:rsidRPr="00F17DA2">
        <w:rPr>
          <w:rFonts w:ascii="Times New Romam" w:eastAsia="Times New Roman" w:hAnsi="Times New Romam" w:cs="Times New Roman"/>
          <w:color w:val="000000"/>
          <w:lang w:eastAsia="ru-RU"/>
        </w:rPr>
        <w:t> реализации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w:t>
      </w:r>
      <w:r w:rsidR="00F17DA2" w:rsidRPr="00F17DA2">
        <w:rPr>
          <w:rFonts w:ascii="Times New Romam" w:eastAsia="Times New Roman" w:hAnsi="Times New Romam" w:cs="Times New Roman"/>
          <w:color w:val="000000"/>
          <w:lang w:eastAsia="ru-RU"/>
        </w:rPr>
        <w:t>деревней </w:t>
      </w:r>
      <w:r w:rsidRPr="00F17DA2">
        <w:rPr>
          <w:rFonts w:eastAsia="Times New Roman" w:cs="Times New Roman"/>
          <w:color w:val="000000"/>
          <w:lang w:eastAsia="ru-RU"/>
        </w:rPr>
        <w:t>человека</w:t>
      </w:r>
      <w:r w:rsidR="00F17DA2" w:rsidRPr="00F17DA2">
        <w:rPr>
          <w:rFonts w:ascii="Times New Romam" w:eastAsia="Times New Roman" w:hAnsi="Times New Romam" w:cs="Times New Roman"/>
          <w:color w:val="000000"/>
          <w:lang w:eastAsia="ru-RU"/>
        </w:rPr>
        <w:t> говорить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возрождается </w:t>
      </w:r>
      <w:r w:rsidR="00F17DA2" w:rsidRPr="00F17DA2">
        <w:rPr>
          <w:rFonts w:ascii="Times New Romam" w:eastAsia="Times New Roman" w:hAnsi="Times New Romam" w:cs="Times New Roman"/>
          <w:color w:val="000000"/>
          <w:lang w:eastAsia="ru-RU"/>
        </w:rPr>
        <w:t>потенциального </w:t>
      </w:r>
      <w:r w:rsidRPr="00F17DA2">
        <w:rPr>
          <w:rFonts w:eastAsia="Times New Roman" w:cs="Times New Roman"/>
          <w:color w:val="000000"/>
          <w:lang w:eastAsia="ru-RU"/>
        </w:rPr>
        <w:t>естественное</w:t>
      </w:r>
      <w:r w:rsidR="00F17DA2" w:rsidRPr="00F17DA2">
        <w:rPr>
          <w:rFonts w:ascii="Times New Romam" w:eastAsia="Times New Roman" w:hAnsi="Times New Romam" w:cs="Times New Roman"/>
          <w:color w:val="000000"/>
          <w:lang w:eastAsia="ru-RU"/>
        </w:rPr>
        <w:t> формате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восприятие </w:t>
      </w:r>
      <w:r w:rsidR="00F17DA2" w:rsidRPr="00F17DA2">
        <w:rPr>
          <w:rFonts w:ascii="Times New Romam" w:eastAsia="Times New Roman" w:hAnsi="Times New Romam" w:cs="Times New Roman"/>
          <w:color w:val="000000"/>
          <w:lang w:eastAsia="ru-RU"/>
        </w:rPr>
        <w:t>компьютеры </w:t>
      </w:r>
      <w:r w:rsidRPr="00F17DA2">
        <w:rPr>
          <w:rFonts w:eastAsia="Times New Roman" w:cs="Times New Roman"/>
          <w:color w:val="000000"/>
          <w:lang w:eastAsia="ru-RU"/>
        </w:rPr>
        <w:t>мира</w:t>
      </w:r>
      <w:r w:rsidR="00F17DA2" w:rsidRPr="00F17DA2">
        <w:rPr>
          <w:rFonts w:ascii="Times New Romam" w:eastAsia="Times New Roman" w:hAnsi="Times New Romam" w:cs="Times New Roman"/>
          <w:color w:val="000000"/>
          <w:lang w:eastAsia="ru-RU"/>
        </w:rPr>
        <w:t> программы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 коллективности.</w:t>
      </w:r>
      <w:r w:rsidRPr="00F17DA2">
        <w:rPr>
          <w:rFonts w:eastAsia="Times New Roman" w:cs="Times New Roman"/>
          <w:color w:val="000000"/>
          <w:vertAlign w:val="superscript"/>
          <w:lang w:eastAsia="ru-RU"/>
        </w:rPr>
        <w:footnoteReference w:id="49"/>
      </w:r>
    </w:p>
    <w:p w14:paraId="6C7062DB" w14:textId="31259CFD"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lastRenderedPageBreak/>
        <w:t>способствует </w:t>
      </w:r>
      <w:r w:rsidR="00287419" w:rsidRPr="00F17DA2">
        <w:rPr>
          <w:rFonts w:eastAsia="Times New Roman" w:cs="Times New Roman"/>
          <w:color w:val="000000"/>
          <w:lang w:eastAsia="ru-RU"/>
        </w:rPr>
        <w:t>Согласно</w:t>
      </w:r>
      <w:r w:rsidRPr="00F17DA2">
        <w:rPr>
          <w:rFonts w:ascii="Times New Romam" w:eastAsia="Times New Roman" w:hAnsi="Times New Romam" w:cs="Times New Roman"/>
          <w:color w:val="000000"/>
          <w:lang w:eastAsia="ru-RU"/>
        </w:rPr>
        <w:t> политики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Маклюэну, </w:t>
      </w:r>
      <w:r w:rsidRPr="00F17DA2">
        <w:rPr>
          <w:rFonts w:ascii="Times New Romam" w:eastAsia="Times New Roman" w:hAnsi="Times New Romam" w:cs="Times New Roman"/>
          <w:color w:val="000000"/>
          <w:lang w:eastAsia="ru-RU"/>
        </w:rPr>
        <w:t>социального </w:t>
      </w:r>
      <w:r w:rsidR="00287419" w:rsidRPr="00F17DA2">
        <w:rPr>
          <w:rFonts w:eastAsia="Times New Roman" w:cs="Times New Roman"/>
          <w:color w:val="000000"/>
          <w:lang w:eastAsia="ru-RU"/>
        </w:rPr>
        <w:t>телеграф,</w:t>
      </w:r>
      <w:r w:rsidRPr="00F17DA2">
        <w:rPr>
          <w:rFonts w:ascii="Times New Romam" w:eastAsia="Times New Roman" w:hAnsi="Times New Romam" w:cs="Times New Roman"/>
          <w:color w:val="000000"/>
          <w:lang w:eastAsia="ru-RU"/>
        </w:rPr>
        <w:t> общественностью</w:t>
      </w:r>
      <w:r w:rsidR="00287419" w:rsidRPr="00F17DA2">
        <w:rPr>
          <w:rFonts w:eastAsia="Times New Roman" w:cs="Times New Roman"/>
          <w:color w:val="000000"/>
          <w:lang w:eastAsia="ru-RU"/>
        </w:rPr>
        <w:t xml:space="preserve"> телефон, </w:t>
      </w:r>
      <w:r w:rsidRPr="00F17DA2">
        <w:rPr>
          <w:rFonts w:ascii="Times New Romam" w:eastAsia="Times New Roman" w:hAnsi="Times New Romam" w:cs="Times New Roman"/>
          <w:color w:val="000000"/>
          <w:lang w:eastAsia="ru-RU"/>
        </w:rPr>
        <w:t>мягкая </w:t>
      </w:r>
      <w:r w:rsidR="00287419" w:rsidRPr="00F17DA2">
        <w:rPr>
          <w:rFonts w:eastAsia="Times New Roman" w:cs="Times New Roman"/>
          <w:color w:val="000000"/>
          <w:lang w:eastAsia="ru-RU"/>
        </w:rPr>
        <w:t>телевидение</w:t>
      </w:r>
      <w:r w:rsidRPr="00F17DA2">
        <w:rPr>
          <w:rFonts w:ascii="Times New Romam" w:eastAsia="Times New Roman" w:hAnsi="Times New Romam" w:cs="Times New Roman"/>
          <w:color w:val="000000"/>
          <w:lang w:eastAsia="ru-RU"/>
        </w:rPr>
        <w:t> влияние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применяется </w:t>
      </w:r>
      <w:r w:rsidR="00287419" w:rsidRPr="00F17DA2">
        <w:rPr>
          <w:rFonts w:eastAsia="Times New Roman" w:cs="Times New Roman"/>
          <w:color w:val="000000"/>
          <w:lang w:eastAsia="ru-RU"/>
        </w:rPr>
        <w:t>компьютер</w:t>
      </w:r>
      <w:r w:rsidRPr="00F17DA2">
        <w:rPr>
          <w:rFonts w:ascii="Times New Romam" w:eastAsia="Times New Roman" w:hAnsi="Times New Romam" w:cs="Times New Roman"/>
          <w:color w:val="000000"/>
          <w:lang w:eastAsia="ru-RU"/>
        </w:rPr>
        <w:t> культивации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это следствие </w:t>
      </w:r>
      <w:r w:rsidRPr="00F17DA2">
        <w:rPr>
          <w:rFonts w:ascii="Times New Romam" w:eastAsia="Times New Roman" w:hAnsi="Times New Romam" w:cs="Times New Roman"/>
          <w:color w:val="000000"/>
          <w:lang w:eastAsia="ru-RU"/>
        </w:rPr>
        <w:t>связей </w:t>
      </w:r>
      <w:r w:rsidR="00287419" w:rsidRPr="00F17DA2">
        <w:rPr>
          <w:rFonts w:eastAsia="Times New Roman" w:cs="Times New Roman"/>
          <w:color w:val="000000"/>
          <w:lang w:eastAsia="ru-RU"/>
        </w:rPr>
        <w:t>нервной</w:t>
      </w:r>
      <w:r w:rsidRPr="00F17DA2">
        <w:rPr>
          <w:rFonts w:ascii="Times New Romam" w:eastAsia="Times New Roman" w:hAnsi="Times New Romam" w:cs="Times New Roman"/>
          <w:color w:val="000000"/>
          <w:lang w:eastAsia="ru-RU"/>
        </w:rPr>
        <w:t> обществе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системы </w:t>
      </w:r>
      <w:r w:rsidRPr="00F17DA2">
        <w:rPr>
          <w:rFonts w:ascii="Times New Romam" w:eastAsia="Times New Roman" w:hAnsi="Times New Romam" w:cs="Times New Roman"/>
          <w:color w:val="000000"/>
          <w:lang w:eastAsia="ru-RU"/>
        </w:rPr>
        <w:t>предметов </w:t>
      </w:r>
      <w:r w:rsidR="00287419" w:rsidRPr="00F17DA2">
        <w:rPr>
          <w:rFonts w:eastAsia="Times New Roman" w:cs="Times New Roman"/>
          <w:color w:val="000000"/>
          <w:lang w:eastAsia="ru-RU"/>
        </w:rPr>
        <w:t>человека.</w:t>
      </w:r>
      <w:r w:rsidRPr="00F17DA2">
        <w:rPr>
          <w:rFonts w:ascii="Times New Romam" w:eastAsia="Times New Roman" w:hAnsi="Times New Romam" w:cs="Times New Roman"/>
          <w:color w:val="000000"/>
          <w:lang w:eastAsia="ru-RU"/>
        </w:rPr>
        <w:t> больше</w:t>
      </w:r>
      <w:r w:rsidR="00287419" w:rsidRPr="00F17DA2">
        <w:rPr>
          <w:rFonts w:eastAsia="Times New Roman" w:cs="Times New Roman"/>
          <w:color w:val="000000"/>
          <w:lang w:eastAsia="ru-RU"/>
        </w:rPr>
        <w:t xml:space="preserve"> Они </w:t>
      </w:r>
      <w:r w:rsidRPr="00F17DA2">
        <w:rPr>
          <w:rFonts w:ascii="Times New Romam" w:eastAsia="Times New Roman" w:hAnsi="Times New Romam" w:cs="Times New Roman"/>
          <w:color w:val="000000"/>
          <w:lang w:eastAsia="ru-RU"/>
        </w:rPr>
        <w:t>меняются </w:t>
      </w:r>
      <w:r w:rsidR="00287419" w:rsidRPr="00F17DA2">
        <w:rPr>
          <w:rFonts w:eastAsia="Times New Roman" w:cs="Times New Roman"/>
          <w:color w:val="000000"/>
          <w:lang w:eastAsia="ru-RU"/>
        </w:rPr>
        <w:t>трансформируют</w:t>
      </w:r>
      <w:r w:rsidRPr="00F17DA2">
        <w:rPr>
          <w:rFonts w:ascii="Times New Romam" w:eastAsia="Times New Roman" w:hAnsi="Times New Romam" w:cs="Times New Roman"/>
          <w:color w:val="000000"/>
          <w:lang w:eastAsia="ru-RU"/>
        </w:rPr>
        <w:t> внедрению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все стороны </w:t>
      </w:r>
      <w:r w:rsidRPr="00F17DA2">
        <w:rPr>
          <w:rFonts w:ascii="Times New Romam" w:eastAsia="Times New Roman" w:hAnsi="Times New Romam" w:cs="Times New Roman"/>
          <w:color w:val="000000"/>
          <w:lang w:eastAsia="ru-RU"/>
        </w:rPr>
        <w:t>аспекте </w:t>
      </w:r>
      <w:r w:rsidR="00287419" w:rsidRPr="00F17DA2">
        <w:rPr>
          <w:rFonts w:eastAsia="Times New Roman" w:cs="Times New Roman"/>
          <w:color w:val="000000"/>
          <w:lang w:eastAsia="ru-RU"/>
        </w:rPr>
        <w:t>психики</w:t>
      </w:r>
      <w:r w:rsidRPr="00F17DA2">
        <w:rPr>
          <w:rFonts w:ascii="Times New Romam" w:eastAsia="Times New Roman" w:hAnsi="Times New Romam" w:cs="Times New Roman"/>
          <w:color w:val="000000"/>
          <w:lang w:eastAsia="ru-RU"/>
        </w:rPr>
        <w:t> картину</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жизни </w:t>
      </w:r>
      <w:r w:rsidRPr="00F17DA2">
        <w:rPr>
          <w:rFonts w:ascii="Times New Romam" w:eastAsia="Times New Roman" w:hAnsi="Times New Romam" w:cs="Times New Roman"/>
          <w:color w:val="000000"/>
          <w:lang w:eastAsia="ru-RU"/>
        </w:rPr>
        <w:t>выделить </w:t>
      </w:r>
      <w:r w:rsidR="00287419" w:rsidRPr="00F17DA2">
        <w:rPr>
          <w:rFonts w:eastAsia="Times New Roman" w:cs="Times New Roman"/>
          <w:color w:val="000000"/>
          <w:lang w:eastAsia="ru-RU"/>
        </w:rPr>
        <w:t>личности.</w:t>
      </w:r>
      <w:r w:rsidRPr="00F17DA2">
        <w:rPr>
          <w:rFonts w:ascii="Times New Romam" w:eastAsia="Times New Roman" w:hAnsi="Times New Romam" w:cs="Times New Roman"/>
          <w:color w:val="000000"/>
          <w:lang w:eastAsia="ru-RU"/>
        </w:rPr>
        <w:t> цифровых</w:t>
      </w:r>
      <w:r w:rsidR="00287419" w:rsidRPr="00F17DA2">
        <w:rPr>
          <w:rFonts w:eastAsia="Times New Roman" w:cs="Times New Roman"/>
          <w:color w:val="000000"/>
          <w:lang w:eastAsia="ru-RU"/>
        </w:rPr>
        <w:t xml:space="preserve"> В </w:t>
      </w:r>
      <w:r w:rsidRPr="00F17DA2">
        <w:rPr>
          <w:rFonts w:ascii="Times New Romam" w:eastAsia="Times New Roman" w:hAnsi="Times New Romam" w:cs="Times New Roman"/>
          <w:color w:val="000000"/>
          <w:lang w:eastAsia="ru-RU"/>
        </w:rPr>
        <w:t>принадлежность </w:t>
      </w:r>
      <w:r w:rsidR="00287419" w:rsidRPr="00F17DA2">
        <w:rPr>
          <w:rFonts w:eastAsia="Times New Roman" w:cs="Times New Roman"/>
          <w:color w:val="000000"/>
          <w:lang w:eastAsia="ru-RU"/>
        </w:rPr>
        <w:t>такой</w:t>
      </w:r>
      <w:r w:rsidRPr="00F17DA2">
        <w:rPr>
          <w:rFonts w:ascii="Times New Romam" w:eastAsia="Times New Roman" w:hAnsi="Times New Romam" w:cs="Times New Roman"/>
          <w:color w:val="000000"/>
          <w:lang w:eastAsia="ru-RU"/>
        </w:rPr>
        <w:t> сферу</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эпохе </w:t>
      </w:r>
      <w:r w:rsidRPr="00F17DA2">
        <w:rPr>
          <w:rFonts w:ascii="Times New Romam" w:eastAsia="Times New Roman" w:hAnsi="Times New Romam" w:cs="Times New Roman"/>
          <w:color w:val="000000"/>
          <w:lang w:eastAsia="ru-RU"/>
        </w:rPr>
        <w:t>государственном </w:t>
      </w:r>
      <w:r w:rsidR="00287419" w:rsidRPr="00F17DA2">
        <w:rPr>
          <w:rFonts w:eastAsia="Times New Roman" w:cs="Times New Roman"/>
          <w:color w:val="000000"/>
          <w:lang w:eastAsia="ru-RU"/>
        </w:rPr>
        <w:t>главенствует</w:t>
      </w:r>
      <w:r w:rsidRPr="00F17DA2">
        <w:rPr>
          <w:rFonts w:ascii="Times New Romam" w:eastAsia="Times New Roman" w:hAnsi="Times New Romam" w:cs="Times New Roman"/>
          <w:color w:val="000000"/>
          <w:lang w:eastAsia="ru-RU"/>
        </w:rPr>
        <w:t> качественно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миф, а при </w:t>
      </w:r>
      <w:r w:rsidRPr="00F17DA2">
        <w:rPr>
          <w:rFonts w:ascii="Times New Romam" w:eastAsia="Times New Roman" w:hAnsi="Times New Romam" w:cs="Times New Roman"/>
          <w:color w:val="000000"/>
          <w:lang w:eastAsia="ru-RU"/>
        </w:rPr>
        <w:t>бюрократией </w:t>
      </w:r>
      <w:r w:rsidR="00287419" w:rsidRPr="00F17DA2">
        <w:rPr>
          <w:rFonts w:eastAsia="Times New Roman" w:cs="Times New Roman"/>
          <w:color w:val="000000"/>
          <w:lang w:eastAsia="ru-RU"/>
        </w:rPr>
        <w:t>помощи</w:t>
      </w:r>
      <w:r w:rsidRPr="00F17DA2">
        <w:rPr>
          <w:rFonts w:ascii="Times New Romam" w:eastAsia="Times New Roman" w:hAnsi="Times New Romam" w:cs="Times New Roman"/>
          <w:color w:val="000000"/>
          <w:lang w:eastAsia="ru-RU"/>
        </w:rPr>
        <w:t> распространения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СМИ </w:t>
      </w:r>
      <w:r w:rsidRPr="00F17DA2">
        <w:rPr>
          <w:rFonts w:ascii="Times New Romam" w:eastAsia="Times New Roman" w:hAnsi="Times New Romam" w:cs="Times New Roman"/>
          <w:color w:val="000000"/>
          <w:lang w:eastAsia="ru-RU"/>
        </w:rPr>
        <w:t>теоретических </w:t>
      </w:r>
      <w:r w:rsidR="00287419" w:rsidRPr="00F17DA2">
        <w:rPr>
          <w:rFonts w:eastAsia="Times New Roman" w:cs="Times New Roman"/>
          <w:color w:val="000000"/>
          <w:lang w:eastAsia="ru-RU"/>
        </w:rPr>
        <w:t>можно</w:t>
      </w:r>
      <w:r w:rsidRPr="00F17DA2">
        <w:rPr>
          <w:rFonts w:ascii="Times New Romam" w:eastAsia="Times New Roman" w:hAnsi="Times New Romam" w:cs="Times New Roman"/>
          <w:color w:val="000000"/>
          <w:lang w:eastAsia="ru-RU"/>
        </w:rPr>
        <w:t> снизилось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будет </w:t>
      </w:r>
      <w:r w:rsidRPr="00F17DA2">
        <w:rPr>
          <w:rFonts w:ascii="Times New Romam" w:eastAsia="Times New Roman" w:hAnsi="Times New Romam" w:cs="Times New Roman"/>
          <w:color w:val="000000"/>
          <w:lang w:eastAsia="ru-RU"/>
        </w:rPr>
        <w:t>политические </w:t>
      </w:r>
      <w:r w:rsidR="00287419" w:rsidRPr="00F17DA2">
        <w:rPr>
          <w:rFonts w:eastAsia="Times New Roman" w:cs="Times New Roman"/>
          <w:color w:val="000000"/>
          <w:lang w:eastAsia="ru-RU"/>
        </w:rPr>
        <w:t>держать</w:t>
      </w:r>
      <w:r w:rsidRPr="00F17DA2">
        <w:rPr>
          <w:rFonts w:ascii="Times New Romam" w:eastAsia="Times New Roman" w:hAnsi="Times New Romam" w:cs="Times New Roman"/>
          <w:color w:val="000000"/>
          <w:lang w:eastAsia="ru-RU"/>
        </w:rPr>
        <w:t> позволило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под </w:t>
      </w:r>
      <w:r w:rsidRPr="00F17DA2">
        <w:rPr>
          <w:rFonts w:ascii="Times New Romam" w:eastAsia="Times New Roman" w:hAnsi="Times New Romam" w:cs="Times New Roman"/>
          <w:color w:val="000000"/>
          <w:lang w:eastAsia="ru-RU"/>
        </w:rPr>
        <w:t>коммуникация </w:t>
      </w:r>
      <w:r w:rsidR="00287419" w:rsidRPr="00F17DA2">
        <w:rPr>
          <w:rFonts w:eastAsia="Times New Roman" w:cs="Times New Roman"/>
          <w:color w:val="000000"/>
          <w:lang w:eastAsia="ru-RU"/>
        </w:rPr>
        <w:t>контролем</w:t>
      </w:r>
      <w:r w:rsidRPr="00F17DA2">
        <w:rPr>
          <w:rFonts w:ascii="Times New Romam" w:eastAsia="Times New Roman" w:hAnsi="Times New Romam" w:cs="Times New Roman"/>
          <w:color w:val="000000"/>
          <w:lang w:eastAsia="ru-RU"/>
        </w:rPr>
        <w:t> правило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климат </w:t>
      </w:r>
      <w:r w:rsidRPr="00F17DA2">
        <w:rPr>
          <w:rFonts w:ascii="Times New Romam" w:eastAsia="Times New Roman" w:hAnsi="Times New Romam" w:cs="Times New Roman"/>
          <w:color w:val="000000"/>
          <w:lang w:eastAsia="ru-RU"/>
        </w:rPr>
        <w:t>обобщается </w:t>
      </w:r>
      <w:r w:rsidR="00287419" w:rsidRPr="00F17DA2">
        <w:rPr>
          <w:rFonts w:eastAsia="Times New Roman" w:cs="Times New Roman"/>
          <w:color w:val="000000"/>
          <w:lang w:eastAsia="ru-RU"/>
        </w:rPr>
        <w:t>эмоций</w:t>
      </w:r>
      <w:r w:rsidRPr="00F17DA2">
        <w:rPr>
          <w:rFonts w:ascii="Times New Romam" w:eastAsia="Times New Roman" w:hAnsi="Times New Romam" w:cs="Times New Roman"/>
          <w:color w:val="000000"/>
          <w:lang w:eastAsia="ru-RU"/>
        </w:rPr>
        <w:t> ведут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целых </w:t>
      </w:r>
      <w:r w:rsidRPr="00F17DA2">
        <w:rPr>
          <w:rFonts w:ascii="Times New Romam" w:eastAsia="Times New Roman" w:hAnsi="Times New Romam" w:cs="Times New Roman"/>
          <w:color w:val="000000"/>
          <w:lang w:eastAsia="ru-RU"/>
        </w:rPr>
        <w:t>иному </w:t>
      </w:r>
      <w:r w:rsidR="00287419" w:rsidRPr="00F17DA2">
        <w:rPr>
          <w:rFonts w:eastAsia="Times New Roman" w:cs="Times New Roman"/>
          <w:color w:val="000000"/>
          <w:lang w:eastAsia="ru-RU"/>
        </w:rPr>
        <w:t>культур.</w:t>
      </w:r>
      <w:r w:rsidRPr="00F17DA2">
        <w:rPr>
          <w:rFonts w:ascii="Times New Romam" w:eastAsia="Times New Roman" w:hAnsi="Times New Romam" w:cs="Times New Roman"/>
          <w:color w:val="000000"/>
          <w:lang w:eastAsia="ru-RU"/>
        </w:rPr>
        <w:t> утверждать</w:t>
      </w:r>
      <w:r w:rsidR="00287419" w:rsidRPr="00F17DA2">
        <w:rPr>
          <w:rFonts w:eastAsia="Times New Roman" w:cs="Times New Roman"/>
          <w:color w:val="000000"/>
          <w:lang w:eastAsia="ru-RU"/>
        </w:rPr>
        <w:t xml:space="preserve"> </w:t>
      </w:r>
    </w:p>
    <w:p w14:paraId="2E8D6A44" w14:textId="463407E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Так и </w:t>
      </w:r>
      <w:r w:rsidR="00F17DA2" w:rsidRPr="00F17DA2">
        <w:rPr>
          <w:rFonts w:ascii="Times New Romam" w:eastAsia="Times New Roman" w:hAnsi="Times New Romam" w:cs="Times New Roman"/>
          <w:color w:val="000000"/>
          <w:lang w:eastAsia="ru-RU"/>
        </w:rPr>
        <w:t>дедукции </w:t>
      </w:r>
      <w:r w:rsidRPr="00F17DA2">
        <w:rPr>
          <w:rFonts w:eastAsia="Times New Roman" w:cs="Times New Roman"/>
          <w:color w:val="000000"/>
          <w:lang w:eastAsia="ru-RU"/>
        </w:rPr>
        <w:t>произошло.</w:t>
      </w:r>
      <w:r w:rsidR="00F17DA2" w:rsidRPr="00F17DA2">
        <w:rPr>
          <w:rFonts w:ascii="Times New Romam" w:eastAsia="Times New Roman" w:hAnsi="Times New Romam" w:cs="Times New Roman"/>
          <w:color w:val="000000"/>
          <w:lang w:eastAsia="ru-RU"/>
        </w:rPr>
        <w:t> факультета</w:t>
      </w:r>
      <w:r w:rsidRPr="00F17DA2">
        <w:rPr>
          <w:rFonts w:eastAsia="Times New Roman" w:cs="Times New Roman"/>
          <w:color w:val="000000"/>
          <w:lang w:eastAsia="ru-RU"/>
        </w:rPr>
        <w:t xml:space="preserve"> В конце </w:t>
      </w:r>
      <w:r w:rsidR="00F17DA2" w:rsidRPr="00F17DA2">
        <w:rPr>
          <w:rFonts w:ascii="Times New Romam" w:eastAsia="Times New Roman" w:hAnsi="Times New Romam" w:cs="Times New Roman"/>
          <w:color w:val="000000"/>
          <w:lang w:eastAsia="ru-RU"/>
        </w:rPr>
        <w:t>отдельного </w:t>
      </w:r>
      <w:r w:rsidRPr="00F17DA2">
        <w:rPr>
          <w:rFonts w:eastAsia="Times New Roman" w:cs="Times New Roman"/>
          <w:color w:val="000000"/>
          <w:lang w:eastAsia="ru-RU"/>
        </w:rPr>
        <w:t>первого</w:t>
      </w:r>
      <w:r w:rsidR="00F17DA2" w:rsidRPr="00F17DA2">
        <w:rPr>
          <w:rFonts w:ascii="Times New Romam" w:eastAsia="Times New Roman" w:hAnsi="Times New Romam" w:cs="Times New Roman"/>
          <w:color w:val="000000"/>
          <w:lang w:eastAsia="ru-RU"/>
        </w:rPr>
        <w:t> политического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десятилетия </w:t>
      </w:r>
      <w:r w:rsidR="00F17DA2" w:rsidRPr="00F17DA2">
        <w:rPr>
          <w:rFonts w:ascii="Times New Romam" w:eastAsia="Times New Roman" w:hAnsi="Times New Romam" w:cs="Times New Roman"/>
          <w:color w:val="000000"/>
          <w:lang w:eastAsia="ru-RU"/>
        </w:rPr>
        <w:t>который </w:t>
      </w:r>
      <w:r w:rsidRPr="00F17DA2">
        <w:rPr>
          <w:rFonts w:eastAsia="Times New Roman" w:cs="Times New Roman"/>
          <w:color w:val="000000"/>
          <w:lang w:eastAsia="ru-RU"/>
        </w:rPr>
        <w:t>двадцать</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первого </w:t>
      </w:r>
      <w:r w:rsidR="00F17DA2" w:rsidRPr="00F17DA2">
        <w:rPr>
          <w:rFonts w:ascii="Times New Romam" w:eastAsia="Times New Roman" w:hAnsi="Times New Romam" w:cs="Times New Roman"/>
          <w:color w:val="000000"/>
          <w:lang w:eastAsia="ru-RU"/>
        </w:rPr>
        <w:t>структуры </w:t>
      </w:r>
      <w:r w:rsidRPr="00F17DA2">
        <w:rPr>
          <w:rFonts w:eastAsia="Times New Roman" w:cs="Times New Roman"/>
          <w:color w:val="000000"/>
          <w:lang w:eastAsia="ru-RU"/>
        </w:rPr>
        <w:t>века</w:t>
      </w:r>
      <w:r w:rsidR="00F17DA2" w:rsidRPr="00F17DA2">
        <w:rPr>
          <w:rFonts w:ascii="Times New Romam" w:eastAsia="Times New Roman" w:hAnsi="Times New Romam" w:cs="Times New Roman"/>
          <w:color w:val="000000"/>
          <w:lang w:eastAsia="ru-RU"/>
        </w:rPr>
        <w:t> взаимодействия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 </w:t>
      </w:r>
      <w:r w:rsidR="00F17DA2" w:rsidRPr="00F17DA2">
        <w:rPr>
          <w:rFonts w:ascii="Times New Romam" w:eastAsia="Times New Roman" w:hAnsi="Times New Romam" w:cs="Times New Roman"/>
          <w:color w:val="000000"/>
          <w:lang w:eastAsia="ru-RU"/>
        </w:rPr>
        <w:t>политического </w:t>
      </w:r>
      <w:r w:rsidRPr="00F17DA2">
        <w:rPr>
          <w:rFonts w:eastAsia="Times New Roman" w:cs="Times New Roman"/>
          <w:color w:val="000000"/>
          <w:lang w:eastAsia="ru-RU"/>
        </w:rPr>
        <w:t>помощи</w:t>
      </w:r>
      <w:r w:rsidR="00F17DA2" w:rsidRPr="00F17DA2">
        <w:rPr>
          <w:rFonts w:ascii="Times New Romam" w:eastAsia="Times New Roman" w:hAnsi="Times New Romam" w:cs="Times New Roman"/>
          <w:color w:val="000000"/>
          <w:lang w:eastAsia="ru-RU"/>
        </w:rPr>
        <w:t> своей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СМИ оказывается </w:t>
      </w:r>
      <w:r w:rsidR="00F17DA2" w:rsidRPr="00F17DA2">
        <w:rPr>
          <w:rFonts w:ascii="Times New Romam" w:eastAsia="Times New Roman" w:hAnsi="Times New Romam" w:cs="Times New Roman"/>
          <w:color w:val="000000"/>
          <w:lang w:eastAsia="ru-RU"/>
        </w:rPr>
        <w:t>кандидатах </w:t>
      </w:r>
      <w:r w:rsidRPr="00F17DA2">
        <w:rPr>
          <w:rFonts w:eastAsia="Times New Roman" w:cs="Times New Roman"/>
          <w:color w:val="000000"/>
          <w:lang w:eastAsia="ru-RU"/>
        </w:rPr>
        <w:t>влияние</w:t>
      </w:r>
      <w:r w:rsidR="00F17DA2" w:rsidRPr="00F17DA2">
        <w:rPr>
          <w:rFonts w:ascii="Times New Romam" w:eastAsia="Times New Roman" w:hAnsi="Times New Romam" w:cs="Times New Roman"/>
          <w:color w:val="000000"/>
          <w:lang w:eastAsia="ru-RU"/>
        </w:rPr>
        <w:t> индивиды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население </w:t>
      </w:r>
      <w:r w:rsidR="00F17DA2" w:rsidRPr="00F17DA2">
        <w:rPr>
          <w:rFonts w:ascii="Times New Romam" w:eastAsia="Times New Roman" w:hAnsi="Times New Romam" w:cs="Times New Roman"/>
          <w:color w:val="000000"/>
          <w:lang w:eastAsia="ru-RU"/>
        </w:rPr>
        <w:t>медиа </w:t>
      </w:r>
      <w:r w:rsidRPr="00F17DA2">
        <w:rPr>
          <w:rFonts w:eastAsia="Times New Roman" w:cs="Times New Roman"/>
          <w:color w:val="000000"/>
          <w:lang w:eastAsia="ru-RU"/>
        </w:rPr>
        <w:t>государств,</w:t>
      </w:r>
      <w:r w:rsidR="00F17DA2" w:rsidRPr="00F17DA2">
        <w:rPr>
          <w:rFonts w:ascii="Times New Romam" w:eastAsia="Times New Roman" w:hAnsi="Times New Romam" w:cs="Times New Roman"/>
          <w:color w:val="000000"/>
          <w:lang w:eastAsia="ru-RU"/>
        </w:rPr>
        <w:t> цифровизации</w:t>
      </w:r>
      <w:r w:rsidRPr="00F17DA2">
        <w:rPr>
          <w:rFonts w:eastAsia="Times New Roman" w:cs="Times New Roman"/>
          <w:color w:val="000000"/>
          <w:lang w:eastAsia="ru-RU"/>
        </w:rPr>
        <w:t xml:space="preserve"> чтобы </w:t>
      </w:r>
      <w:r w:rsidR="00F17DA2" w:rsidRPr="00F17DA2">
        <w:rPr>
          <w:rFonts w:ascii="Times New Romam" w:eastAsia="Times New Roman" w:hAnsi="Times New Romam" w:cs="Times New Roman"/>
          <w:color w:val="000000"/>
          <w:lang w:eastAsia="ru-RU"/>
        </w:rPr>
        <w:t>цифровых </w:t>
      </w:r>
      <w:r w:rsidRPr="00F17DA2">
        <w:rPr>
          <w:rFonts w:eastAsia="Times New Roman" w:cs="Times New Roman"/>
          <w:color w:val="000000"/>
          <w:lang w:eastAsia="ru-RU"/>
        </w:rPr>
        <w:t>изменить</w:t>
      </w:r>
      <w:r w:rsidR="00F17DA2" w:rsidRPr="00F17DA2">
        <w:rPr>
          <w:rFonts w:ascii="Times New Romam" w:eastAsia="Times New Roman" w:hAnsi="Times New Romam" w:cs="Times New Roman"/>
          <w:color w:val="000000"/>
          <w:lang w:eastAsia="ru-RU"/>
        </w:rPr>
        <w:t> между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мировоззрение </w:t>
      </w:r>
      <w:r w:rsidR="00F17DA2" w:rsidRPr="00F17DA2">
        <w:rPr>
          <w:rFonts w:ascii="Times New Romam" w:eastAsia="Times New Roman" w:hAnsi="Times New Romam" w:cs="Times New Roman"/>
          <w:color w:val="000000"/>
          <w:lang w:eastAsia="ru-RU"/>
        </w:rPr>
        <w:t>индивидуализации </w:t>
      </w:r>
      <w:r w:rsidRPr="00F17DA2">
        <w:rPr>
          <w:rFonts w:eastAsia="Times New Roman" w:cs="Times New Roman"/>
          <w:color w:val="000000"/>
          <w:lang w:eastAsia="ru-RU"/>
        </w:rPr>
        <w:t>целых</w:t>
      </w:r>
      <w:r w:rsidR="00F17DA2" w:rsidRPr="00F17DA2">
        <w:rPr>
          <w:rFonts w:ascii="Times New Romam" w:eastAsia="Times New Roman" w:hAnsi="Times New Romam" w:cs="Times New Roman"/>
          <w:color w:val="000000"/>
          <w:lang w:eastAsia="ru-RU"/>
        </w:rPr>
        <w:t> политике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групп </w:t>
      </w:r>
      <w:r w:rsidR="00F17DA2" w:rsidRPr="00F17DA2">
        <w:rPr>
          <w:rFonts w:ascii="Times New Romam" w:eastAsia="Times New Roman" w:hAnsi="Times New Romam" w:cs="Times New Roman"/>
          <w:color w:val="000000"/>
          <w:lang w:eastAsia="ru-RU"/>
        </w:rPr>
        <w:t>технологий </w:t>
      </w:r>
      <w:r w:rsidRPr="00F17DA2">
        <w:rPr>
          <w:rFonts w:eastAsia="Times New Roman" w:cs="Times New Roman"/>
          <w:color w:val="000000"/>
          <w:lang w:eastAsia="ru-RU"/>
        </w:rPr>
        <w:t>людей.</w:t>
      </w:r>
      <w:r w:rsidR="00F17DA2" w:rsidRPr="00F17DA2">
        <w:rPr>
          <w:rFonts w:ascii="Times New Romam" w:eastAsia="Times New Roman" w:hAnsi="Times New Romam" w:cs="Times New Roman"/>
          <w:color w:val="000000"/>
          <w:lang w:eastAsia="ru-RU"/>
        </w:rPr>
        <w:t> зарубежных</w:t>
      </w:r>
      <w:r w:rsidRPr="00F17DA2">
        <w:rPr>
          <w:rFonts w:eastAsia="Times New Roman" w:cs="Times New Roman"/>
          <w:color w:val="000000"/>
          <w:lang w:eastAsia="ru-RU"/>
        </w:rPr>
        <w:t xml:space="preserve"> </w:t>
      </w:r>
    </w:p>
    <w:p w14:paraId="02326C2D" w14:textId="2C660E16"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Рассматривая </w:t>
      </w:r>
      <w:r w:rsidR="00F17DA2" w:rsidRPr="00F17DA2">
        <w:rPr>
          <w:rFonts w:ascii="Times New Romam" w:eastAsia="Times New Roman" w:hAnsi="Times New Romam" w:cs="Times New Roman"/>
          <w:color w:val="000000"/>
          <w:lang w:eastAsia="ru-RU"/>
        </w:rPr>
        <w:t>бандура </w:t>
      </w:r>
      <w:r w:rsidRPr="00F17DA2">
        <w:rPr>
          <w:rFonts w:eastAsia="Times New Roman" w:cs="Times New Roman"/>
          <w:color w:val="000000"/>
          <w:lang w:eastAsia="ru-RU"/>
        </w:rPr>
        <w:t>телевидение,</w:t>
      </w:r>
      <w:r w:rsidR="00F17DA2" w:rsidRPr="00F17DA2">
        <w:rPr>
          <w:rFonts w:ascii="Times New Romam" w:eastAsia="Times New Roman" w:hAnsi="Times New Romam" w:cs="Times New Roman"/>
          <w:color w:val="000000"/>
          <w:lang w:eastAsia="ru-RU"/>
        </w:rPr>
        <w:t> электроэнергия</w:t>
      </w:r>
      <w:r w:rsidRPr="00F17DA2">
        <w:rPr>
          <w:rFonts w:eastAsia="Times New Roman" w:cs="Times New Roman"/>
          <w:color w:val="000000"/>
          <w:lang w:eastAsia="ru-RU"/>
        </w:rPr>
        <w:t xml:space="preserve"> Маклюэн </w:t>
      </w:r>
      <w:r w:rsidR="00F17DA2" w:rsidRPr="00F17DA2">
        <w:rPr>
          <w:rFonts w:ascii="Times New Romam" w:eastAsia="Times New Roman" w:hAnsi="Times New Romam" w:cs="Times New Roman"/>
          <w:color w:val="000000"/>
          <w:lang w:eastAsia="ru-RU"/>
        </w:rPr>
        <w:t>первопричиной </w:t>
      </w:r>
      <w:r w:rsidRPr="00F17DA2">
        <w:rPr>
          <w:rFonts w:eastAsia="Times New Roman" w:cs="Times New Roman"/>
          <w:color w:val="000000"/>
          <w:lang w:eastAsia="ru-RU"/>
        </w:rPr>
        <w:t>говорил</w:t>
      </w:r>
      <w:r w:rsidR="00F17DA2" w:rsidRPr="00F17DA2">
        <w:rPr>
          <w:rFonts w:ascii="Times New Romam" w:eastAsia="Times New Roman" w:hAnsi="Times New Romam" w:cs="Times New Roman"/>
          <w:color w:val="000000"/>
          <w:lang w:eastAsia="ru-RU"/>
        </w:rPr>
        <w:t> работ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том, что оно – </w:t>
      </w:r>
      <w:r w:rsidR="00F17DA2" w:rsidRPr="00F17DA2">
        <w:rPr>
          <w:rFonts w:ascii="Times New Romam" w:eastAsia="Times New Roman" w:hAnsi="Times New Romam" w:cs="Times New Roman"/>
          <w:color w:val="000000"/>
          <w:lang w:eastAsia="ru-RU"/>
        </w:rPr>
        <w:t>обеспечит </w:t>
      </w:r>
      <w:r w:rsidRPr="00F17DA2">
        <w:rPr>
          <w:rFonts w:eastAsia="Times New Roman" w:cs="Times New Roman"/>
          <w:color w:val="000000"/>
          <w:lang w:eastAsia="ru-RU"/>
        </w:rPr>
        <w:t>мозачиный</w:t>
      </w:r>
      <w:r w:rsidR="00F17DA2" w:rsidRPr="00F17DA2">
        <w:rPr>
          <w:rFonts w:ascii="Times New Romam" w:eastAsia="Times New Roman" w:hAnsi="Times New Romam" w:cs="Times New Roman"/>
          <w:color w:val="000000"/>
          <w:lang w:eastAsia="ru-RU"/>
        </w:rPr>
        <w:t> особое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способ </w:t>
      </w:r>
      <w:r w:rsidR="00F17DA2" w:rsidRPr="00F17DA2">
        <w:rPr>
          <w:rFonts w:ascii="Times New Romam" w:eastAsia="Times New Roman" w:hAnsi="Times New Romam" w:cs="Times New Roman"/>
          <w:color w:val="000000"/>
          <w:lang w:eastAsia="ru-RU"/>
        </w:rPr>
        <w:t>крайне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источников</w:t>
      </w:r>
      <w:r w:rsidRPr="00F17DA2">
        <w:rPr>
          <w:rFonts w:eastAsia="Times New Roman" w:cs="Times New Roman"/>
          <w:color w:val="000000"/>
          <w:lang w:eastAsia="ru-RU"/>
        </w:rPr>
        <w:t xml:space="preserve"> который </w:t>
      </w:r>
      <w:r w:rsidR="00F17DA2" w:rsidRPr="00F17DA2">
        <w:rPr>
          <w:rFonts w:ascii="Times New Romam" w:eastAsia="Times New Roman" w:hAnsi="Times New Romam" w:cs="Times New Roman"/>
          <w:color w:val="000000"/>
          <w:lang w:eastAsia="ru-RU"/>
        </w:rPr>
        <w:t>опасность </w:t>
      </w:r>
      <w:r w:rsidRPr="00F17DA2">
        <w:rPr>
          <w:rFonts w:eastAsia="Times New Roman" w:cs="Times New Roman"/>
          <w:color w:val="000000"/>
          <w:lang w:eastAsia="ru-RU"/>
        </w:rPr>
        <w:t>формируется</w:t>
      </w:r>
      <w:r w:rsidR="00F17DA2" w:rsidRPr="00F17DA2">
        <w:rPr>
          <w:rFonts w:ascii="Times New Romam" w:eastAsia="Times New Roman" w:hAnsi="Times New Romam" w:cs="Times New Roman"/>
          <w:color w:val="000000"/>
          <w:lang w:eastAsia="ru-RU"/>
        </w:rPr>
        <w:t> современные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 </w:t>
      </w:r>
      <w:r w:rsidR="00F17DA2" w:rsidRPr="00F17DA2">
        <w:rPr>
          <w:rFonts w:ascii="Times New Romam" w:eastAsia="Times New Roman" w:hAnsi="Times New Romam" w:cs="Times New Roman"/>
          <w:color w:val="000000"/>
          <w:lang w:eastAsia="ru-RU"/>
        </w:rPr>
        <w:t>механизмом </w:t>
      </w:r>
      <w:r w:rsidRPr="00F17DA2">
        <w:rPr>
          <w:rFonts w:eastAsia="Times New Roman" w:cs="Times New Roman"/>
          <w:color w:val="000000"/>
          <w:lang w:eastAsia="ru-RU"/>
        </w:rPr>
        <w:t>огромного</w:t>
      </w:r>
      <w:r w:rsidR="00F17DA2" w:rsidRPr="00F17DA2">
        <w:rPr>
          <w:rFonts w:ascii="Times New Romam" w:eastAsia="Times New Roman" w:hAnsi="Times New Romam" w:cs="Times New Roman"/>
          <w:color w:val="000000"/>
          <w:lang w:eastAsia="ru-RU"/>
        </w:rPr>
        <w:t> элитой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количества </w:t>
      </w:r>
      <w:r w:rsidR="00F17DA2" w:rsidRPr="00F17DA2">
        <w:rPr>
          <w:rFonts w:ascii="Times New Romam" w:eastAsia="Times New Roman" w:hAnsi="Times New Romam" w:cs="Times New Roman"/>
          <w:color w:val="000000"/>
          <w:lang w:eastAsia="ru-RU"/>
        </w:rPr>
        <w:t>дополняют </w:t>
      </w:r>
      <w:r w:rsidRPr="00F17DA2">
        <w:rPr>
          <w:rFonts w:eastAsia="Times New Roman" w:cs="Times New Roman"/>
          <w:color w:val="000000"/>
          <w:lang w:eastAsia="ru-RU"/>
        </w:rPr>
        <w:t>точек</w:t>
      </w:r>
      <w:r w:rsidR="00F17DA2" w:rsidRPr="00F17DA2">
        <w:rPr>
          <w:rFonts w:ascii="Times New Romam" w:eastAsia="Times New Roman" w:hAnsi="Times New Romam" w:cs="Times New Roman"/>
          <w:color w:val="000000"/>
          <w:lang w:eastAsia="ru-RU"/>
        </w:rPr>
        <w:t> видеоролик</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мотивация </w:t>
      </w:r>
      <w:r w:rsidRPr="00F17DA2">
        <w:rPr>
          <w:rFonts w:eastAsia="Times New Roman" w:cs="Times New Roman"/>
          <w:color w:val="000000"/>
          <w:lang w:eastAsia="ru-RU"/>
        </w:rPr>
        <w:t>пятен.</w:t>
      </w:r>
      <w:r w:rsidR="00F17DA2" w:rsidRPr="00F17DA2">
        <w:rPr>
          <w:rFonts w:ascii="Times New Romam" w:eastAsia="Times New Roman" w:hAnsi="Times New Romam" w:cs="Times New Roman"/>
          <w:color w:val="000000"/>
          <w:lang w:eastAsia="ru-RU"/>
        </w:rPr>
        <w:t> понимается</w:t>
      </w:r>
      <w:r w:rsidRPr="00F17DA2">
        <w:rPr>
          <w:rFonts w:eastAsia="Times New Roman" w:cs="Times New Roman"/>
          <w:color w:val="000000"/>
          <w:lang w:eastAsia="ru-RU"/>
        </w:rPr>
        <w:t xml:space="preserve"> Телевидение </w:t>
      </w:r>
      <w:r w:rsidR="00F17DA2" w:rsidRPr="00F17DA2">
        <w:rPr>
          <w:rFonts w:ascii="Times New Romam" w:eastAsia="Times New Roman" w:hAnsi="Times New Romam" w:cs="Times New Roman"/>
          <w:color w:val="000000"/>
          <w:lang w:eastAsia="ru-RU"/>
        </w:rPr>
        <w:t>ответили </w:t>
      </w:r>
      <w:r w:rsidRPr="00F17DA2">
        <w:rPr>
          <w:rFonts w:eastAsia="Times New Roman" w:cs="Times New Roman"/>
          <w:color w:val="000000"/>
          <w:lang w:eastAsia="ru-RU"/>
        </w:rPr>
        <w:t>сталкивает</w:t>
      </w:r>
      <w:r w:rsidR="00F17DA2" w:rsidRPr="00F17DA2">
        <w:rPr>
          <w:rFonts w:ascii="Times New Romam" w:eastAsia="Times New Roman" w:hAnsi="Times New Romam" w:cs="Times New Roman"/>
          <w:color w:val="000000"/>
          <w:lang w:eastAsia="ru-RU"/>
        </w:rPr>
        <w:t> способы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экране </w:t>
      </w:r>
      <w:r w:rsidR="00F17DA2" w:rsidRPr="00F17DA2">
        <w:rPr>
          <w:rFonts w:ascii="Times New Romam" w:eastAsia="Times New Roman" w:hAnsi="Times New Romam" w:cs="Times New Roman"/>
          <w:color w:val="000000"/>
          <w:lang w:eastAsia="ru-RU"/>
        </w:rPr>
        <w:t>согласно </w:t>
      </w:r>
      <w:r w:rsidRPr="00F17DA2">
        <w:rPr>
          <w:rFonts w:eastAsia="Times New Roman" w:cs="Times New Roman"/>
          <w:color w:val="000000"/>
          <w:lang w:eastAsia="ru-RU"/>
        </w:rPr>
        <w:t>времена</w:t>
      </w:r>
      <w:r w:rsidR="00F17DA2" w:rsidRPr="00F17DA2">
        <w:rPr>
          <w:rFonts w:ascii="Times New Romam" w:eastAsia="Times New Roman" w:hAnsi="Times New Romam" w:cs="Times New Roman"/>
          <w:color w:val="000000"/>
          <w:lang w:eastAsia="ru-RU"/>
        </w:rPr>
        <w:t> информация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пространства </w:t>
      </w:r>
      <w:r w:rsidR="00F17DA2" w:rsidRPr="00F17DA2">
        <w:rPr>
          <w:rFonts w:ascii="Times New Romam" w:eastAsia="Times New Roman" w:hAnsi="Times New Romam" w:cs="Times New Roman"/>
          <w:color w:val="000000"/>
          <w:lang w:eastAsia="ru-RU"/>
        </w:rPr>
        <w:t>считает </w:t>
      </w:r>
      <w:r w:rsidRPr="00F17DA2">
        <w:rPr>
          <w:rFonts w:eastAsia="Times New Roman" w:cs="Times New Roman"/>
          <w:color w:val="000000"/>
          <w:lang w:eastAsia="ru-RU"/>
        </w:rPr>
        <w:t>вместе.</w:t>
      </w:r>
      <w:r w:rsidR="00F17DA2" w:rsidRPr="00F17DA2">
        <w:rPr>
          <w:rFonts w:ascii="Times New Romam" w:eastAsia="Times New Roman" w:hAnsi="Times New Romam" w:cs="Times New Roman"/>
          <w:color w:val="000000"/>
          <w:lang w:eastAsia="ru-RU"/>
        </w:rPr>
        <w:t> поскольку</w:t>
      </w:r>
      <w:r w:rsidRPr="00F17DA2">
        <w:rPr>
          <w:rFonts w:eastAsia="Times New Roman" w:cs="Times New Roman"/>
          <w:color w:val="000000"/>
          <w:lang w:eastAsia="ru-RU"/>
        </w:rPr>
        <w:t xml:space="preserve"> Телевидение </w:t>
      </w:r>
      <w:r w:rsidR="00F17DA2" w:rsidRPr="00F17DA2">
        <w:rPr>
          <w:rFonts w:ascii="Times New Romam" w:eastAsia="Times New Roman" w:hAnsi="Times New Romam" w:cs="Times New Roman"/>
          <w:color w:val="000000"/>
          <w:lang w:eastAsia="ru-RU"/>
        </w:rPr>
        <w:t>человека </w:t>
      </w:r>
      <w:r w:rsidRPr="00F17DA2">
        <w:rPr>
          <w:rFonts w:eastAsia="Times New Roman" w:cs="Times New Roman"/>
          <w:color w:val="000000"/>
          <w:lang w:eastAsia="ru-RU"/>
        </w:rPr>
        <w:t>может</w:t>
      </w:r>
      <w:r w:rsidR="00F17DA2" w:rsidRPr="00F17DA2">
        <w:rPr>
          <w:rFonts w:ascii="Times New Romam" w:eastAsia="Times New Roman" w:hAnsi="Times New Romam" w:cs="Times New Roman"/>
          <w:color w:val="000000"/>
          <w:lang w:eastAsia="ru-RU"/>
        </w:rPr>
        <w:t> увидеть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малозначимого</w:t>
      </w:r>
      <w:r w:rsidR="00F17DA2" w:rsidRPr="00F17DA2">
        <w:rPr>
          <w:rFonts w:ascii="Times New Romam" w:eastAsia="Times New Roman" w:hAnsi="Times New Romam" w:cs="Times New Roman"/>
          <w:color w:val="000000"/>
          <w:lang w:eastAsia="ru-RU"/>
        </w:rPr>
        <w:t> личность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события </w:t>
      </w:r>
      <w:r w:rsidR="00F17DA2" w:rsidRPr="00F17DA2">
        <w:rPr>
          <w:rFonts w:ascii="Times New Romam" w:eastAsia="Times New Roman" w:hAnsi="Times New Romam" w:cs="Times New Roman"/>
          <w:color w:val="000000"/>
          <w:lang w:eastAsia="ru-RU"/>
        </w:rPr>
        <w:t>трудах </w:t>
      </w:r>
      <w:r w:rsidRPr="00F17DA2">
        <w:rPr>
          <w:rFonts w:eastAsia="Times New Roman" w:cs="Times New Roman"/>
          <w:color w:val="000000"/>
          <w:lang w:eastAsia="ru-RU"/>
        </w:rPr>
        <w:t>сформировать</w:t>
      </w:r>
      <w:r w:rsidR="00F17DA2" w:rsidRPr="00F17DA2">
        <w:rPr>
          <w:rFonts w:ascii="Times New Romam" w:eastAsia="Times New Roman" w:hAnsi="Times New Romam" w:cs="Times New Roman"/>
          <w:color w:val="000000"/>
          <w:lang w:eastAsia="ru-RU"/>
        </w:rPr>
        <w:t> сайты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сообщение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всемирной</w:t>
      </w:r>
      <w:r w:rsidR="00F17DA2" w:rsidRPr="00F17DA2">
        <w:rPr>
          <w:rFonts w:ascii="Times New Romam" w:eastAsia="Times New Roman" w:hAnsi="Times New Romam" w:cs="Times New Roman"/>
          <w:color w:val="000000"/>
          <w:lang w:eastAsia="ru-RU"/>
        </w:rPr>
        <w:t> использование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значимости. </w:t>
      </w:r>
      <w:r w:rsidR="00F17DA2" w:rsidRPr="00F17DA2">
        <w:rPr>
          <w:rFonts w:ascii="Times New Romam" w:eastAsia="Times New Roman" w:hAnsi="Times New Romam" w:cs="Times New Roman"/>
          <w:color w:val="000000"/>
          <w:lang w:eastAsia="ru-RU"/>
        </w:rPr>
        <w:t>проанализировать </w:t>
      </w:r>
      <w:r w:rsidRPr="00F17DA2">
        <w:rPr>
          <w:rFonts w:eastAsia="Times New Roman" w:cs="Times New Roman"/>
          <w:color w:val="000000"/>
          <w:lang w:eastAsia="ru-RU"/>
        </w:rPr>
        <w:t>Зритель</w:t>
      </w:r>
      <w:r w:rsidR="00F17DA2" w:rsidRPr="00F17DA2">
        <w:rPr>
          <w:rFonts w:ascii="Times New Romam" w:eastAsia="Times New Roman" w:hAnsi="Times New Romam" w:cs="Times New Roman"/>
          <w:color w:val="000000"/>
          <w:lang w:eastAsia="ru-RU"/>
        </w:rPr>
        <w:t> использованной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же, как </w:t>
      </w:r>
      <w:r w:rsidR="00F17DA2" w:rsidRPr="00F17DA2">
        <w:rPr>
          <w:rFonts w:ascii="Times New Romam" w:eastAsia="Times New Roman" w:hAnsi="Times New Romam" w:cs="Times New Roman"/>
          <w:color w:val="000000"/>
          <w:lang w:eastAsia="ru-RU"/>
        </w:rPr>
        <w:t>необходимые </w:t>
      </w:r>
      <w:r w:rsidRPr="00F17DA2">
        <w:rPr>
          <w:rFonts w:eastAsia="Times New Roman" w:cs="Times New Roman"/>
          <w:color w:val="000000"/>
          <w:lang w:eastAsia="ru-RU"/>
        </w:rPr>
        <w:t>полагает</w:t>
      </w:r>
      <w:r w:rsidR="00F17DA2" w:rsidRPr="00F17DA2">
        <w:rPr>
          <w:rFonts w:ascii="Times New Romam" w:eastAsia="Times New Roman" w:hAnsi="Times New Romam" w:cs="Times New Roman"/>
          <w:color w:val="000000"/>
          <w:lang w:eastAsia="ru-RU"/>
        </w:rPr>
        <w:t> опосредованное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Маклюэн, </w:t>
      </w:r>
      <w:r w:rsidR="00F17DA2" w:rsidRPr="00F17DA2">
        <w:rPr>
          <w:rFonts w:ascii="Times New Romam" w:eastAsia="Times New Roman" w:hAnsi="Times New Romam" w:cs="Times New Roman"/>
          <w:color w:val="000000"/>
          <w:lang w:eastAsia="ru-RU"/>
        </w:rPr>
        <w:t>методы </w:t>
      </w:r>
      <w:r w:rsidRPr="00F17DA2">
        <w:rPr>
          <w:rFonts w:eastAsia="Times New Roman" w:cs="Times New Roman"/>
          <w:color w:val="000000"/>
          <w:lang w:eastAsia="ru-RU"/>
        </w:rPr>
        <w:t>активно</w:t>
      </w:r>
      <w:r w:rsidR="00F17DA2" w:rsidRPr="00F17DA2">
        <w:rPr>
          <w:rFonts w:ascii="Times New Romam" w:eastAsia="Times New Roman" w:hAnsi="Times New Romam" w:cs="Times New Roman"/>
          <w:color w:val="000000"/>
          <w:lang w:eastAsia="ru-RU"/>
        </w:rPr>
        <w:t> посылаемых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принимает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участие</w:t>
      </w:r>
      <w:r w:rsidR="00F17DA2" w:rsidRPr="00F17DA2">
        <w:rPr>
          <w:rFonts w:ascii="Times New Romam" w:eastAsia="Times New Roman" w:hAnsi="Times New Romam" w:cs="Times New Roman"/>
          <w:color w:val="000000"/>
          <w:lang w:eastAsia="ru-RU"/>
        </w:rPr>
        <w:t> подготовке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больше </w:t>
      </w:r>
      <w:r w:rsidRPr="00F17DA2">
        <w:rPr>
          <w:rFonts w:eastAsia="Times New Roman" w:cs="Times New Roman"/>
          <w:color w:val="000000"/>
          <w:lang w:eastAsia="ru-RU"/>
        </w:rPr>
        <w:t>освоении</w:t>
      </w:r>
      <w:r w:rsidR="00F17DA2" w:rsidRPr="00F17DA2">
        <w:rPr>
          <w:rFonts w:ascii="Times New Romam" w:eastAsia="Times New Roman" w:hAnsi="Times New Romam" w:cs="Times New Roman"/>
          <w:color w:val="000000"/>
          <w:lang w:eastAsia="ru-RU"/>
        </w:rPr>
        <w:t> разных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мозаики </w:t>
      </w:r>
      <w:r w:rsidR="00F17DA2" w:rsidRPr="00F17DA2">
        <w:rPr>
          <w:rFonts w:ascii="Times New Romam" w:eastAsia="Times New Roman" w:hAnsi="Times New Romam" w:cs="Times New Roman"/>
          <w:color w:val="000000"/>
          <w:lang w:eastAsia="ru-RU"/>
        </w:rPr>
        <w:t>населения </w:t>
      </w:r>
      <w:r w:rsidRPr="00F17DA2">
        <w:rPr>
          <w:rFonts w:eastAsia="Times New Roman" w:cs="Times New Roman"/>
          <w:color w:val="000000"/>
          <w:lang w:eastAsia="ru-RU"/>
        </w:rPr>
        <w:t>телевидения.</w:t>
      </w:r>
      <w:r w:rsidR="00F17DA2" w:rsidRPr="00F17DA2">
        <w:rPr>
          <w:rFonts w:ascii="Times New Romam" w:eastAsia="Times New Roman" w:hAnsi="Times New Romam" w:cs="Times New Roman"/>
          <w:color w:val="000000"/>
          <w:lang w:eastAsia="ru-RU"/>
        </w:rPr>
        <w:t> является</w:t>
      </w:r>
      <w:r w:rsidRPr="00F17DA2">
        <w:rPr>
          <w:rFonts w:eastAsia="Times New Roman" w:cs="Times New Roman"/>
          <w:color w:val="000000"/>
          <w:lang w:eastAsia="ru-RU"/>
        </w:rPr>
        <w:t xml:space="preserve"> Из </w:t>
      </w:r>
      <w:r w:rsidR="00F17DA2" w:rsidRPr="00F17DA2">
        <w:rPr>
          <w:rFonts w:ascii="Times New Romam" w:eastAsia="Times New Roman" w:hAnsi="Times New Romam" w:cs="Times New Roman"/>
          <w:color w:val="000000"/>
          <w:lang w:eastAsia="ru-RU"/>
        </w:rPr>
        <w:t>показатели </w:t>
      </w:r>
      <w:r w:rsidRPr="00F17DA2">
        <w:rPr>
          <w:rFonts w:eastAsia="Times New Roman" w:cs="Times New Roman"/>
          <w:color w:val="000000"/>
          <w:lang w:eastAsia="ru-RU"/>
        </w:rPr>
        <w:t>того,</w:t>
      </w:r>
      <w:r w:rsidR="00F17DA2" w:rsidRPr="00F17DA2">
        <w:rPr>
          <w:rFonts w:ascii="Times New Romam" w:eastAsia="Times New Roman" w:hAnsi="Times New Romam" w:cs="Times New Roman"/>
          <w:color w:val="000000"/>
          <w:lang w:eastAsia="ru-RU"/>
        </w:rPr>
        <w:t> реального</w:t>
      </w:r>
      <w:r w:rsidRPr="00F17DA2">
        <w:rPr>
          <w:rFonts w:eastAsia="Times New Roman" w:cs="Times New Roman"/>
          <w:color w:val="000000"/>
          <w:lang w:eastAsia="ru-RU"/>
        </w:rPr>
        <w:t xml:space="preserve"> что увидел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зритель,</w:t>
      </w:r>
      <w:r w:rsidR="00F17DA2" w:rsidRPr="00F17DA2">
        <w:rPr>
          <w:rFonts w:ascii="Times New Romam" w:eastAsia="Times New Roman" w:hAnsi="Times New Romam" w:cs="Times New Roman"/>
          <w:color w:val="000000"/>
          <w:lang w:eastAsia="ru-RU"/>
        </w:rPr>
        <w:t> происходящих</w:t>
      </w:r>
      <w:r w:rsidRPr="00F17DA2">
        <w:rPr>
          <w:rFonts w:eastAsia="Times New Roman" w:cs="Times New Roman"/>
          <w:color w:val="000000"/>
          <w:lang w:eastAsia="ru-RU"/>
        </w:rPr>
        <w:t xml:space="preserve"> формируется </w:t>
      </w:r>
      <w:r w:rsidR="00F17DA2" w:rsidRPr="00F17DA2">
        <w:rPr>
          <w:rFonts w:ascii="Times New Romam" w:eastAsia="Times New Roman" w:hAnsi="Times New Romam" w:cs="Times New Roman"/>
          <w:color w:val="000000"/>
          <w:lang w:eastAsia="ru-RU"/>
        </w:rPr>
        <w:t>действительности </w:t>
      </w:r>
      <w:r w:rsidRPr="00F17DA2">
        <w:rPr>
          <w:rFonts w:eastAsia="Times New Roman" w:cs="Times New Roman"/>
          <w:color w:val="000000"/>
          <w:lang w:eastAsia="ru-RU"/>
        </w:rPr>
        <w:t>полевидение,</w:t>
      </w:r>
      <w:r w:rsidR="00F17DA2" w:rsidRPr="00F17DA2">
        <w:rPr>
          <w:rFonts w:ascii="Times New Romam" w:eastAsia="Times New Roman" w:hAnsi="Times New Romam" w:cs="Times New Roman"/>
          <w:color w:val="000000"/>
          <w:lang w:eastAsia="ru-RU"/>
        </w:rPr>
        <w:t> коммуникацию</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цифровых </w:t>
      </w:r>
      <w:r w:rsidRPr="00F17DA2">
        <w:rPr>
          <w:rFonts w:eastAsia="Times New Roman" w:cs="Times New Roman"/>
          <w:color w:val="000000"/>
          <w:lang w:eastAsia="ru-RU"/>
        </w:rPr>
        <w:t>зависимости</w:t>
      </w:r>
      <w:r w:rsidR="00F17DA2" w:rsidRPr="00F17DA2">
        <w:rPr>
          <w:rFonts w:ascii="Times New Romam" w:eastAsia="Times New Roman" w:hAnsi="Times New Romam" w:cs="Times New Roman"/>
          <w:color w:val="000000"/>
          <w:lang w:eastAsia="ru-RU"/>
        </w:rPr>
        <w:t> сближение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жизненного </w:t>
      </w:r>
      <w:r w:rsidR="00F17DA2" w:rsidRPr="00F17DA2">
        <w:rPr>
          <w:rFonts w:ascii="Times New Romam" w:eastAsia="Times New Roman" w:hAnsi="Times New Romam" w:cs="Times New Roman"/>
          <w:color w:val="000000"/>
          <w:lang w:eastAsia="ru-RU"/>
        </w:rPr>
        <w:t>создало </w:t>
      </w:r>
      <w:r w:rsidRPr="00F17DA2">
        <w:rPr>
          <w:rFonts w:eastAsia="Times New Roman" w:cs="Times New Roman"/>
          <w:color w:val="000000"/>
          <w:lang w:eastAsia="ru-RU"/>
        </w:rPr>
        <w:t>опыта,</w:t>
      </w:r>
      <w:r w:rsidR="00F17DA2" w:rsidRPr="00F17DA2">
        <w:rPr>
          <w:rFonts w:ascii="Times New Romam" w:eastAsia="Times New Roman" w:hAnsi="Times New Romam" w:cs="Times New Roman"/>
          <w:color w:val="000000"/>
          <w:lang w:eastAsia="ru-RU"/>
        </w:rPr>
        <w:t> ощущаете</w:t>
      </w:r>
      <w:r w:rsidRPr="00F17DA2">
        <w:rPr>
          <w:rFonts w:eastAsia="Times New Roman" w:cs="Times New Roman"/>
          <w:color w:val="000000"/>
          <w:lang w:eastAsia="ru-RU"/>
        </w:rPr>
        <w:t xml:space="preserve"> образования, </w:t>
      </w:r>
      <w:r w:rsidR="00F17DA2" w:rsidRPr="00F17DA2">
        <w:rPr>
          <w:rFonts w:ascii="Times New Romam" w:eastAsia="Times New Roman" w:hAnsi="Times New Romam" w:cs="Times New Roman"/>
          <w:color w:val="000000"/>
          <w:lang w:eastAsia="ru-RU"/>
        </w:rPr>
        <w:t>главным </w:t>
      </w:r>
      <w:r w:rsidRPr="00F17DA2">
        <w:rPr>
          <w:rFonts w:eastAsia="Times New Roman" w:cs="Times New Roman"/>
          <w:color w:val="000000"/>
          <w:lang w:eastAsia="ru-RU"/>
        </w:rPr>
        <w:t>настроения.</w:t>
      </w:r>
      <w:r w:rsidR="00F17DA2" w:rsidRPr="00F17DA2">
        <w:rPr>
          <w:rFonts w:ascii="Times New Romam" w:eastAsia="Times New Roman" w:hAnsi="Times New Romam" w:cs="Times New Roman"/>
          <w:color w:val="000000"/>
          <w:lang w:eastAsia="ru-RU"/>
        </w:rPr>
        <w:t> сообщество</w:t>
      </w:r>
      <w:r w:rsidRPr="00F17DA2">
        <w:rPr>
          <w:rFonts w:eastAsia="Times New Roman" w:cs="Times New Roman"/>
          <w:color w:val="000000"/>
          <w:lang w:eastAsia="ru-RU"/>
        </w:rPr>
        <w:t xml:space="preserve"> </w:t>
      </w:r>
    </w:p>
    <w:p w14:paraId="636CBA09" w14:textId="0027730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Маклюэн </w:t>
      </w:r>
      <w:r w:rsidR="00F17DA2" w:rsidRPr="00F17DA2">
        <w:rPr>
          <w:rFonts w:ascii="Times New Romam" w:eastAsia="Times New Roman" w:hAnsi="Times New Romam" w:cs="Times New Roman"/>
          <w:color w:val="000000"/>
          <w:lang w:eastAsia="ru-RU"/>
        </w:rPr>
        <w:t>модели </w:t>
      </w:r>
      <w:r w:rsidRPr="00F17DA2">
        <w:rPr>
          <w:rFonts w:eastAsia="Times New Roman" w:cs="Times New Roman"/>
          <w:color w:val="000000"/>
          <w:lang w:eastAsia="ru-RU"/>
        </w:rPr>
        <w:t>дифференцирует</w:t>
      </w:r>
      <w:r w:rsidR="00F17DA2" w:rsidRPr="00F17DA2">
        <w:rPr>
          <w:rFonts w:ascii="Times New Romam" w:eastAsia="Times New Roman" w:hAnsi="Times New Romam" w:cs="Times New Roman"/>
          <w:color w:val="000000"/>
          <w:lang w:eastAsia="ru-RU"/>
        </w:rPr>
        <w:t> важен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 средства </w:t>
      </w:r>
      <w:r w:rsidR="00F17DA2" w:rsidRPr="00F17DA2">
        <w:rPr>
          <w:rFonts w:ascii="Times New Romam" w:eastAsia="Times New Roman" w:hAnsi="Times New Romam" w:cs="Times New Roman"/>
          <w:color w:val="000000"/>
          <w:lang w:eastAsia="ru-RU"/>
        </w:rPr>
        <w:t>анализа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медиадискурсивной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на «cool» (</w:t>
      </w:r>
      <w:r w:rsidR="00F17DA2" w:rsidRPr="00F17DA2">
        <w:rPr>
          <w:rFonts w:ascii="Times New Romam" w:eastAsia="Times New Roman" w:hAnsi="Times New Romam" w:cs="Times New Roman"/>
          <w:color w:val="000000"/>
          <w:lang w:eastAsia="ru-RU"/>
        </w:rPr>
        <w:t>оставить </w:t>
      </w:r>
      <w:r w:rsidRPr="00F17DA2">
        <w:rPr>
          <w:rFonts w:eastAsia="Times New Roman" w:cs="Times New Roman"/>
          <w:color w:val="000000"/>
          <w:lang w:eastAsia="ru-RU"/>
        </w:rPr>
        <w:t>прохладные</w:t>
      </w:r>
      <w:r w:rsidR="00F17DA2" w:rsidRPr="00F17DA2">
        <w:rPr>
          <w:rFonts w:ascii="Times New Romam" w:eastAsia="Times New Roman" w:hAnsi="Times New Romam" w:cs="Times New Roman"/>
          <w:color w:val="000000"/>
          <w:lang w:eastAsia="ru-RU"/>
        </w:rPr>
        <w:t> которого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и «hot» (</w:t>
      </w:r>
      <w:r w:rsidR="00F17DA2" w:rsidRPr="00F17DA2">
        <w:rPr>
          <w:rFonts w:ascii="Times New Romam" w:eastAsia="Times New Roman" w:hAnsi="Times New Romam" w:cs="Times New Roman"/>
          <w:color w:val="000000"/>
          <w:lang w:eastAsia="ru-RU"/>
        </w:rPr>
        <w:t>встраивание </w:t>
      </w:r>
      <w:r w:rsidRPr="00F17DA2">
        <w:rPr>
          <w:rFonts w:eastAsia="Times New Roman" w:cs="Times New Roman"/>
          <w:color w:val="000000"/>
          <w:lang w:eastAsia="ru-RU"/>
        </w:rPr>
        <w:t>горячие</w:t>
      </w:r>
      <w:r w:rsidR="00F17DA2" w:rsidRPr="00F17DA2">
        <w:rPr>
          <w:rFonts w:ascii="Times New Romam" w:eastAsia="Times New Roman" w:hAnsi="Times New Romam" w:cs="Times New Roman"/>
          <w:color w:val="000000"/>
          <w:lang w:eastAsia="ru-RU"/>
        </w:rPr>
        <w:t> интервью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r w:rsidRPr="00F17DA2">
        <w:rPr>
          <w:rFonts w:eastAsia="Times New Roman" w:cs="Times New Roman"/>
          <w:color w:val="000000"/>
          <w:vertAlign w:val="superscript"/>
          <w:lang w:eastAsia="ru-RU"/>
        </w:rPr>
        <w:footnoteReference w:id="50"/>
      </w:r>
      <w:r w:rsidRPr="00F17DA2">
        <w:rPr>
          <w:rFonts w:eastAsia="Times New Roman" w:cs="Times New Roman"/>
          <w:color w:val="000000"/>
          <w:lang w:eastAsia="ru-RU"/>
        </w:rPr>
        <w:t xml:space="preserve"> К </w:t>
      </w:r>
      <w:r w:rsidR="00F17DA2" w:rsidRPr="00F17DA2">
        <w:rPr>
          <w:rFonts w:ascii="Times New Romam" w:eastAsia="Times New Roman" w:hAnsi="Times New Romam" w:cs="Times New Roman"/>
          <w:color w:val="000000"/>
          <w:lang w:eastAsia="ru-RU"/>
        </w:rPr>
        <w:t>дискурсивный </w:t>
      </w:r>
      <w:r w:rsidRPr="00F17DA2">
        <w:rPr>
          <w:rFonts w:eastAsia="Times New Roman" w:cs="Times New Roman"/>
          <w:color w:val="000000"/>
          <w:lang w:eastAsia="ru-RU"/>
        </w:rPr>
        <w:t>первым</w:t>
      </w:r>
      <w:r w:rsidR="00F17DA2" w:rsidRPr="00F17DA2">
        <w:rPr>
          <w:rFonts w:ascii="Times New Romam" w:eastAsia="Times New Roman" w:hAnsi="Times New Romam" w:cs="Times New Roman"/>
          <w:color w:val="000000"/>
          <w:lang w:eastAsia="ru-RU"/>
        </w:rPr>
        <w:t> telegram</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относятся </w:t>
      </w:r>
      <w:r w:rsidR="00F17DA2" w:rsidRPr="00F17DA2">
        <w:rPr>
          <w:rFonts w:ascii="Times New Romam" w:eastAsia="Times New Roman" w:hAnsi="Times New Romam" w:cs="Times New Roman"/>
          <w:color w:val="000000"/>
          <w:lang w:eastAsia="ru-RU"/>
        </w:rPr>
        <w:t>интернета </w:t>
      </w:r>
      <w:r w:rsidRPr="00F17DA2">
        <w:rPr>
          <w:rFonts w:eastAsia="Times New Roman" w:cs="Times New Roman"/>
          <w:color w:val="000000"/>
          <w:lang w:eastAsia="ru-RU"/>
        </w:rPr>
        <w:t>телевидение</w:t>
      </w:r>
      <w:r w:rsidR="00F17DA2" w:rsidRPr="00F17DA2">
        <w:rPr>
          <w:rFonts w:ascii="Times New Romam" w:eastAsia="Times New Roman" w:hAnsi="Times New Romam" w:cs="Times New Roman"/>
          <w:color w:val="000000"/>
          <w:lang w:eastAsia="ru-RU"/>
        </w:rPr>
        <w:t> политику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метод </w:t>
      </w:r>
      <w:r w:rsidRPr="00F17DA2">
        <w:rPr>
          <w:rFonts w:eastAsia="Times New Roman" w:cs="Times New Roman"/>
          <w:color w:val="000000"/>
          <w:lang w:eastAsia="ru-RU"/>
        </w:rPr>
        <w:t>радио,</w:t>
      </w:r>
      <w:r w:rsidR="00F17DA2" w:rsidRPr="00F17DA2">
        <w:rPr>
          <w:rFonts w:ascii="Times New Romam" w:eastAsia="Times New Roman" w:hAnsi="Times New Romam" w:cs="Times New Roman"/>
          <w:color w:val="000000"/>
          <w:lang w:eastAsia="ru-RU"/>
        </w:rPr>
        <w:t> растущих</w:t>
      </w:r>
      <w:r w:rsidRPr="00F17DA2">
        <w:rPr>
          <w:rFonts w:eastAsia="Times New Roman" w:cs="Times New Roman"/>
          <w:color w:val="000000"/>
          <w:lang w:eastAsia="ru-RU"/>
        </w:rPr>
        <w:t xml:space="preserve"> так как они </w:t>
      </w:r>
      <w:r w:rsidR="00F17DA2" w:rsidRPr="00F17DA2">
        <w:rPr>
          <w:rFonts w:ascii="Times New Romam" w:eastAsia="Times New Roman" w:hAnsi="Times New Romam" w:cs="Times New Roman"/>
          <w:color w:val="000000"/>
          <w:lang w:eastAsia="ru-RU"/>
        </w:rPr>
        <w:t>отношений </w:t>
      </w:r>
      <w:r w:rsidRPr="00F17DA2">
        <w:rPr>
          <w:rFonts w:eastAsia="Times New Roman" w:cs="Times New Roman"/>
          <w:color w:val="000000"/>
          <w:lang w:eastAsia="ru-RU"/>
        </w:rPr>
        <w:t>представляют</w:t>
      </w:r>
      <w:r w:rsidR="00F17DA2" w:rsidRPr="00F17DA2">
        <w:rPr>
          <w:rFonts w:ascii="Times New Romam" w:eastAsia="Times New Roman" w:hAnsi="Times New Romam" w:cs="Times New Roman"/>
          <w:color w:val="000000"/>
          <w:lang w:eastAsia="ru-RU"/>
        </w:rPr>
        <w:t> дискурс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анонимные </w:t>
      </w:r>
      <w:r w:rsidR="00F17DA2" w:rsidRPr="00F17DA2">
        <w:rPr>
          <w:rFonts w:ascii="Times New Romam" w:eastAsia="Times New Roman" w:hAnsi="Times New Romam" w:cs="Times New Roman"/>
          <w:color w:val="000000"/>
          <w:lang w:eastAsia="ru-RU"/>
        </w:rPr>
        <w:t>средство </w:t>
      </w:r>
      <w:r w:rsidRPr="00F17DA2">
        <w:rPr>
          <w:rFonts w:eastAsia="Times New Roman" w:cs="Times New Roman"/>
          <w:color w:val="000000"/>
          <w:lang w:eastAsia="ru-RU"/>
        </w:rPr>
        <w:t>корпорации.</w:t>
      </w:r>
      <w:r w:rsidR="00F17DA2" w:rsidRPr="00F17DA2">
        <w:rPr>
          <w:rFonts w:ascii="Times New Romam" w:eastAsia="Times New Roman" w:hAnsi="Times New Romam" w:cs="Times New Roman"/>
          <w:color w:val="000000"/>
          <w:lang w:eastAsia="ru-RU"/>
        </w:rPr>
        <w:t> сообществ</w:t>
      </w:r>
      <w:r w:rsidRPr="00F17DA2">
        <w:rPr>
          <w:rFonts w:eastAsia="Times New Roman" w:cs="Times New Roman"/>
          <w:color w:val="000000"/>
          <w:lang w:eastAsia="ru-RU"/>
        </w:rPr>
        <w:t xml:space="preserve"> У них нет четко </w:t>
      </w:r>
      <w:r w:rsidR="00F17DA2" w:rsidRPr="00F17DA2">
        <w:rPr>
          <w:rFonts w:ascii="Times New Romam" w:eastAsia="Times New Roman" w:hAnsi="Times New Romam" w:cs="Times New Roman"/>
          <w:color w:val="000000"/>
          <w:lang w:eastAsia="ru-RU"/>
        </w:rPr>
        <w:t>зачастую </w:t>
      </w:r>
      <w:r w:rsidRPr="00F17DA2">
        <w:rPr>
          <w:rFonts w:eastAsia="Times New Roman" w:cs="Times New Roman"/>
          <w:color w:val="000000"/>
          <w:lang w:eastAsia="ru-RU"/>
        </w:rPr>
        <w:t>выраженной</w:t>
      </w:r>
      <w:r w:rsidR="00F17DA2" w:rsidRPr="00F17DA2">
        <w:rPr>
          <w:rFonts w:ascii="Times New Romam" w:eastAsia="Times New Roman" w:hAnsi="Times New Romam" w:cs="Times New Roman"/>
          <w:color w:val="000000"/>
          <w:lang w:eastAsia="ru-RU"/>
        </w:rPr>
        <w:t> главы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точки </w:t>
      </w:r>
      <w:r w:rsidR="00F17DA2" w:rsidRPr="00F17DA2">
        <w:rPr>
          <w:rFonts w:ascii="Times New Romam" w:eastAsia="Times New Roman" w:hAnsi="Times New Romam" w:cs="Times New Roman"/>
          <w:color w:val="000000"/>
          <w:lang w:eastAsia="ru-RU"/>
        </w:rPr>
        <w:t>любой </w:t>
      </w:r>
      <w:r w:rsidRPr="00F17DA2">
        <w:rPr>
          <w:rFonts w:eastAsia="Times New Roman" w:cs="Times New Roman"/>
          <w:color w:val="000000"/>
          <w:lang w:eastAsia="ru-RU"/>
        </w:rPr>
        <w:t>зрения.</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К «</w:t>
      </w:r>
      <w:r w:rsidR="00F17DA2" w:rsidRPr="00F17DA2">
        <w:rPr>
          <w:rFonts w:ascii="Times New Romam" w:eastAsia="Times New Roman" w:hAnsi="Times New Romam" w:cs="Times New Roman"/>
          <w:color w:val="000000"/>
          <w:lang w:eastAsia="ru-RU"/>
        </w:rPr>
        <w:t>революциями </w:t>
      </w:r>
      <w:r w:rsidRPr="00F17DA2">
        <w:rPr>
          <w:rFonts w:eastAsia="Times New Roman" w:cs="Times New Roman"/>
          <w:color w:val="000000"/>
          <w:lang w:eastAsia="ru-RU"/>
        </w:rPr>
        <w:t>горячим</w:t>
      </w:r>
      <w:r w:rsidR="00F17DA2" w:rsidRPr="00F17DA2">
        <w:rPr>
          <w:rFonts w:ascii="Times New Romam" w:eastAsia="Times New Roman" w:hAnsi="Times New Romam" w:cs="Times New Roman"/>
          <w:color w:val="000000"/>
          <w:lang w:eastAsia="ru-RU"/>
        </w:rPr>
        <w:t> анализа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относятся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печатные</w:t>
      </w:r>
      <w:r w:rsidR="00F17DA2" w:rsidRPr="00F17DA2">
        <w:rPr>
          <w:rFonts w:ascii="Times New Romam" w:eastAsia="Times New Roman" w:hAnsi="Times New Romam" w:cs="Times New Roman"/>
          <w:color w:val="000000"/>
          <w:lang w:eastAsia="ru-RU"/>
        </w:rPr>
        <w:t> возникновение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средства </w:t>
      </w:r>
      <w:r w:rsidR="00F17DA2" w:rsidRPr="00F17DA2">
        <w:rPr>
          <w:rFonts w:ascii="Times New Romam" w:eastAsia="Times New Roman" w:hAnsi="Times New Romam" w:cs="Times New Roman"/>
          <w:color w:val="000000"/>
          <w:lang w:eastAsia="ru-RU"/>
        </w:rPr>
        <w:t>меняется </w:t>
      </w:r>
      <w:r w:rsidRPr="00F17DA2">
        <w:rPr>
          <w:rFonts w:eastAsia="Times New Roman" w:cs="Times New Roman"/>
          <w:color w:val="000000"/>
          <w:lang w:eastAsia="ru-RU"/>
        </w:rPr>
        <w:t>массовой</w:t>
      </w:r>
      <w:r w:rsidR="00F17DA2" w:rsidRPr="00F17DA2">
        <w:rPr>
          <w:rFonts w:ascii="Times New Romam" w:eastAsia="Times New Roman" w:hAnsi="Times New Romam" w:cs="Times New Roman"/>
          <w:color w:val="000000"/>
          <w:lang w:eastAsia="ru-RU"/>
        </w:rPr>
        <w:t> поиске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информации, </w:t>
      </w:r>
      <w:r w:rsidR="00F17DA2" w:rsidRPr="00F17DA2">
        <w:rPr>
          <w:rFonts w:ascii="Times New Romam" w:eastAsia="Times New Roman" w:hAnsi="Times New Romam" w:cs="Times New Roman"/>
          <w:color w:val="000000"/>
          <w:lang w:eastAsia="ru-RU"/>
        </w:rPr>
        <w:t>цивилизации </w:t>
      </w:r>
      <w:r w:rsidRPr="00F17DA2">
        <w:rPr>
          <w:rFonts w:eastAsia="Times New Roman" w:cs="Times New Roman"/>
          <w:color w:val="000000"/>
          <w:lang w:eastAsia="ru-RU"/>
        </w:rPr>
        <w:t>выражающие</w:t>
      </w:r>
      <w:r w:rsidR="00F17DA2" w:rsidRPr="00F17DA2">
        <w:rPr>
          <w:rFonts w:ascii="Times New Romam" w:eastAsia="Times New Roman" w:hAnsi="Times New Romam" w:cs="Times New Roman"/>
          <w:color w:val="000000"/>
          <w:lang w:eastAsia="ru-RU"/>
        </w:rPr>
        <w:t> упадком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авторский </w:t>
      </w:r>
      <w:r w:rsidR="00F17DA2" w:rsidRPr="00F17DA2">
        <w:rPr>
          <w:rFonts w:ascii="Times New Romam" w:eastAsia="Times New Roman" w:hAnsi="Times New Romam" w:cs="Times New Roman"/>
          <w:color w:val="000000"/>
          <w:lang w:eastAsia="ru-RU"/>
        </w:rPr>
        <w:t>раньше </w:t>
      </w:r>
      <w:r w:rsidRPr="00F17DA2">
        <w:rPr>
          <w:rFonts w:eastAsia="Times New Roman" w:cs="Times New Roman"/>
          <w:color w:val="000000"/>
          <w:lang w:eastAsia="ru-RU"/>
        </w:rPr>
        <w:t>контекст,</w:t>
      </w:r>
      <w:r w:rsidR="00F17DA2" w:rsidRPr="00F17DA2">
        <w:rPr>
          <w:rFonts w:ascii="Times New Romam" w:eastAsia="Times New Roman" w:hAnsi="Times New Romam" w:cs="Times New Roman"/>
          <w:color w:val="000000"/>
          <w:lang w:eastAsia="ru-RU"/>
        </w:rPr>
        <w:t> информации</w:t>
      </w:r>
      <w:r w:rsidRPr="00F17DA2">
        <w:rPr>
          <w:rFonts w:eastAsia="Times New Roman" w:cs="Times New Roman"/>
          <w:color w:val="000000"/>
          <w:lang w:eastAsia="ru-RU"/>
        </w:rPr>
        <w:t xml:space="preserve"> мнение </w:t>
      </w:r>
      <w:r w:rsidR="00F17DA2" w:rsidRPr="00F17DA2">
        <w:rPr>
          <w:rFonts w:ascii="Times New Romam" w:eastAsia="Times New Roman" w:hAnsi="Times New Romam" w:cs="Times New Roman"/>
          <w:color w:val="000000"/>
          <w:lang w:eastAsia="ru-RU"/>
        </w:rPr>
        <w:t>является </w:t>
      </w:r>
      <w:r w:rsidRPr="00F17DA2">
        <w:rPr>
          <w:rFonts w:eastAsia="Times New Roman" w:cs="Times New Roman"/>
          <w:color w:val="000000"/>
          <w:lang w:eastAsia="ru-RU"/>
        </w:rPr>
        <w:t>редакторов.</w:t>
      </w:r>
      <w:r w:rsidR="00F17DA2" w:rsidRPr="00F17DA2">
        <w:rPr>
          <w:rFonts w:ascii="Times New Romam" w:eastAsia="Times New Roman" w:hAnsi="Times New Romam" w:cs="Times New Roman"/>
          <w:color w:val="000000"/>
          <w:lang w:eastAsia="ru-RU"/>
        </w:rPr>
        <w:t> соответственно</w:t>
      </w:r>
      <w:r w:rsidRPr="00F17DA2">
        <w:rPr>
          <w:rFonts w:eastAsia="Times New Roman" w:cs="Times New Roman"/>
          <w:color w:val="000000"/>
          <w:lang w:eastAsia="ru-RU"/>
        </w:rPr>
        <w:t xml:space="preserve"> Они всегда </w:t>
      </w:r>
      <w:r w:rsidR="00F17DA2" w:rsidRPr="00F17DA2">
        <w:rPr>
          <w:rFonts w:ascii="Times New Romam" w:eastAsia="Times New Roman" w:hAnsi="Times New Romam" w:cs="Times New Roman"/>
          <w:color w:val="000000"/>
          <w:lang w:eastAsia="ru-RU"/>
        </w:rPr>
        <w:t>осуществляемых </w:t>
      </w:r>
      <w:r w:rsidRPr="00F17DA2">
        <w:rPr>
          <w:rFonts w:eastAsia="Times New Roman" w:cs="Times New Roman"/>
          <w:color w:val="000000"/>
          <w:lang w:eastAsia="ru-RU"/>
        </w:rPr>
        <w:t>определенны</w:t>
      </w:r>
      <w:r w:rsidR="00F17DA2" w:rsidRPr="00F17DA2">
        <w:rPr>
          <w:rFonts w:ascii="Times New Romam" w:eastAsia="Times New Roman" w:hAnsi="Times New Romam" w:cs="Times New Roman"/>
          <w:color w:val="000000"/>
          <w:lang w:eastAsia="ru-RU"/>
        </w:rPr>
        <w:t> гипотеза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времена </w:t>
      </w:r>
      <w:r w:rsidRPr="00F17DA2">
        <w:rPr>
          <w:rFonts w:eastAsia="Times New Roman" w:cs="Times New Roman"/>
          <w:color w:val="000000"/>
          <w:lang w:eastAsia="ru-RU"/>
        </w:rPr>
        <w:t>точечны.</w:t>
      </w:r>
      <w:r w:rsidR="00F17DA2" w:rsidRPr="00F17DA2">
        <w:rPr>
          <w:rFonts w:ascii="Times New Romam" w:eastAsia="Times New Roman" w:hAnsi="Times New Romam" w:cs="Times New Roman"/>
          <w:color w:val="000000"/>
          <w:lang w:eastAsia="ru-RU"/>
        </w:rPr>
        <w:t> граждан</w:t>
      </w:r>
      <w:r w:rsidRPr="00F17DA2">
        <w:rPr>
          <w:rFonts w:eastAsia="Times New Roman" w:cs="Times New Roman"/>
          <w:color w:val="000000"/>
          <w:lang w:eastAsia="ru-RU"/>
        </w:rPr>
        <w:t xml:space="preserve"> </w:t>
      </w:r>
    </w:p>
    <w:p w14:paraId="5D29D43F" w14:textId="326AB789"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Такой </w:t>
      </w:r>
      <w:r w:rsidR="00F17DA2" w:rsidRPr="00F17DA2">
        <w:rPr>
          <w:rFonts w:ascii="Times New Romam" w:eastAsia="Times New Roman" w:hAnsi="Times New Romam" w:cs="Times New Roman"/>
          <w:color w:val="000000"/>
          <w:lang w:eastAsia="ru-RU"/>
        </w:rPr>
        <w:t>многих </w:t>
      </w:r>
      <w:r w:rsidRPr="00F17DA2">
        <w:rPr>
          <w:rFonts w:eastAsia="Times New Roman" w:cs="Times New Roman"/>
          <w:color w:val="000000"/>
          <w:lang w:eastAsia="ru-RU"/>
        </w:rPr>
        <w:t>метод</w:t>
      </w:r>
      <w:r w:rsidR="00F17DA2" w:rsidRPr="00F17DA2">
        <w:rPr>
          <w:rFonts w:ascii="Times New Romam" w:eastAsia="Times New Roman" w:hAnsi="Times New Romam" w:cs="Times New Roman"/>
          <w:color w:val="000000"/>
          <w:lang w:eastAsia="ru-RU"/>
        </w:rPr>
        <w:t> партий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Маклюэна </w:t>
      </w:r>
      <w:r w:rsidR="00F17DA2" w:rsidRPr="00F17DA2">
        <w:rPr>
          <w:rFonts w:ascii="Times New Romam" w:eastAsia="Times New Roman" w:hAnsi="Times New Romam" w:cs="Times New Roman"/>
          <w:color w:val="000000"/>
          <w:lang w:eastAsia="ru-RU"/>
        </w:rPr>
        <w:t>идеале </w:t>
      </w:r>
      <w:r w:rsidRPr="00F17DA2">
        <w:rPr>
          <w:rFonts w:eastAsia="Times New Roman" w:cs="Times New Roman"/>
          <w:color w:val="000000"/>
          <w:lang w:eastAsia="ru-RU"/>
        </w:rPr>
        <w:t>применяется</w:t>
      </w:r>
      <w:r w:rsidR="00F17DA2" w:rsidRPr="00F17DA2">
        <w:rPr>
          <w:rFonts w:ascii="Times New Romam" w:eastAsia="Times New Roman" w:hAnsi="Times New Romam" w:cs="Times New Roman"/>
          <w:color w:val="000000"/>
          <w:lang w:eastAsia="ru-RU"/>
        </w:rPr>
        <w:t> методологических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нашей </w:t>
      </w:r>
      <w:r w:rsidR="00F17DA2" w:rsidRPr="00F17DA2">
        <w:rPr>
          <w:rFonts w:ascii="Times New Romam" w:eastAsia="Times New Roman" w:hAnsi="Times New Romam" w:cs="Times New Roman"/>
          <w:color w:val="000000"/>
          <w:lang w:eastAsia="ru-RU"/>
        </w:rPr>
        <w:t>получать </w:t>
      </w:r>
      <w:r w:rsidRPr="00F17DA2">
        <w:rPr>
          <w:rFonts w:eastAsia="Times New Roman" w:cs="Times New Roman"/>
          <w:color w:val="000000"/>
          <w:lang w:eastAsia="ru-RU"/>
        </w:rPr>
        <w:t>стране,</w:t>
      </w:r>
      <w:r w:rsidR="00F17DA2" w:rsidRPr="00F17DA2">
        <w:rPr>
          <w:rFonts w:ascii="Times New Romam" w:eastAsia="Times New Roman" w:hAnsi="Times New Romam" w:cs="Times New Roman"/>
          <w:color w:val="000000"/>
          <w:lang w:eastAsia="ru-RU"/>
        </w:rPr>
        <w:t> поскольку</w:t>
      </w:r>
      <w:r w:rsidRPr="00F17DA2">
        <w:rPr>
          <w:rFonts w:eastAsia="Times New Roman" w:cs="Times New Roman"/>
          <w:color w:val="000000"/>
          <w:lang w:eastAsia="ru-RU"/>
        </w:rPr>
        <w:t xml:space="preserve"> в современное </w:t>
      </w:r>
      <w:r w:rsidR="00F17DA2" w:rsidRPr="00F17DA2">
        <w:rPr>
          <w:rFonts w:ascii="Times New Romam" w:eastAsia="Times New Roman" w:hAnsi="Times New Romam" w:cs="Times New Roman"/>
          <w:color w:val="000000"/>
          <w:lang w:eastAsia="ru-RU"/>
        </w:rPr>
        <w:t>связи </w:t>
      </w:r>
      <w:r w:rsidRPr="00F17DA2">
        <w:rPr>
          <w:rFonts w:eastAsia="Times New Roman" w:cs="Times New Roman"/>
          <w:color w:val="000000"/>
          <w:lang w:eastAsia="ru-RU"/>
        </w:rPr>
        <w:t>время.</w:t>
      </w:r>
      <w:r w:rsidR="00F17DA2" w:rsidRPr="00F17DA2">
        <w:rPr>
          <w:rFonts w:ascii="Times New Romam" w:eastAsia="Times New Roman" w:hAnsi="Times New Romam" w:cs="Times New Roman"/>
          <w:color w:val="000000"/>
          <w:lang w:eastAsia="ru-RU"/>
        </w:rPr>
        <w:t> вещает</w:t>
      </w:r>
      <w:r w:rsidRPr="00F17DA2">
        <w:rPr>
          <w:rFonts w:eastAsia="Times New Roman" w:cs="Times New Roman"/>
          <w:color w:val="000000"/>
          <w:lang w:eastAsia="ru-RU"/>
        </w:rPr>
        <w:t xml:space="preserve"> Но итоги </w:t>
      </w:r>
      <w:r w:rsidR="00F17DA2" w:rsidRPr="00F17DA2">
        <w:rPr>
          <w:rFonts w:ascii="Times New Romam" w:eastAsia="Times New Roman" w:hAnsi="Times New Romam" w:cs="Times New Roman"/>
          <w:color w:val="000000"/>
          <w:lang w:eastAsia="ru-RU"/>
        </w:rPr>
        <w:t>жизнями </w:t>
      </w:r>
      <w:r w:rsidRPr="00F17DA2">
        <w:rPr>
          <w:rFonts w:eastAsia="Times New Roman" w:cs="Times New Roman"/>
          <w:color w:val="000000"/>
          <w:lang w:eastAsia="ru-RU"/>
        </w:rPr>
        <w:t>такой</w:t>
      </w:r>
      <w:r w:rsidR="00F17DA2" w:rsidRPr="00F17DA2">
        <w:rPr>
          <w:rFonts w:ascii="Times New Romam" w:eastAsia="Times New Roman" w:hAnsi="Times New Romam" w:cs="Times New Roman"/>
          <w:color w:val="000000"/>
          <w:lang w:eastAsia="ru-RU"/>
        </w:rPr>
        <w:t> связано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классификации </w:t>
      </w:r>
      <w:r w:rsidR="00F17DA2" w:rsidRPr="00F17DA2">
        <w:rPr>
          <w:rFonts w:ascii="Times New Romam" w:eastAsia="Times New Roman" w:hAnsi="Times New Romam" w:cs="Times New Roman"/>
          <w:color w:val="000000"/>
          <w:lang w:eastAsia="ru-RU"/>
        </w:rPr>
        <w:t>российском </w:t>
      </w:r>
      <w:r w:rsidRPr="00F17DA2">
        <w:rPr>
          <w:rFonts w:eastAsia="Times New Roman" w:cs="Times New Roman"/>
          <w:color w:val="000000"/>
          <w:lang w:eastAsia="ru-RU"/>
        </w:rPr>
        <w:t>отличны</w:t>
      </w:r>
      <w:r w:rsidR="00F17DA2" w:rsidRPr="00F17DA2">
        <w:rPr>
          <w:rFonts w:ascii="Times New Romam" w:eastAsia="Times New Roman" w:hAnsi="Times New Romam" w:cs="Times New Roman"/>
          <w:color w:val="000000"/>
          <w:lang w:eastAsia="ru-RU"/>
        </w:rPr>
        <w:t> государственный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данных </w:t>
      </w:r>
      <w:r w:rsidR="00F17DA2" w:rsidRPr="00F17DA2">
        <w:rPr>
          <w:rFonts w:ascii="Times New Romam" w:eastAsia="Times New Roman" w:hAnsi="Times New Romam" w:cs="Times New Roman"/>
          <w:color w:val="000000"/>
          <w:lang w:eastAsia="ru-RU"/>
        </w:rPr>
        <w:t>цифровой </w:t>
      </w:r>
      <w:r w:rsidRPr="00F17DA2">
        <w:rPr>
          <w:rFonts w:eastAsia="Times New Roman" w:cs="Times New Roman"/>
          <w:color w:val="000000"/>
          <w:lang w:eastAsia="ru-RU"/>
        </w:rPr>
        <w:t>ученого.</w:t>
      </w:r>
      <w:r w:rsidR="00F17DA2" w:rsidRPr="00F17DA2">
        <w:rPr>
          <w:rFonts w:ascii="Times New Romam" w:eastAsia="Times New Roman" w:hAnsi="Times New Romam" w:cs="Times New Roman"/>
          <w:color w:val="000000"/>
          <w:lang w:eastAsia="ru-RU"/>
        </w:rPr>
        <w:t> общения</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управления </w:t>
      </w:r>
      <w:r w:rsidRPr="00F17DA2">
        <w:rPr>
          <w:rFonts w:eastAsia="Times New Roman" w:cs="Times New Roman"/>
          <w:color w:val="000000"/>
          <w:lang w:eastAsia="ru-RU"/>
        </w:rPr>
        <w:t>правило,</w:t>
      </w:r>
      <w:r w:rsidR="00F17DA2" w:rsidRPr="00F17DA2">
        <w:rPr>
          <w:rFonts w:ascii="Times New Romam" w:eastAsia="Times New Roman" w:hAnsi="Times New Romam" w:cs="Times New Roman"/>
          <w:color w:val="000000"/>
          <w:lang w:eastAsia="ru-RU"/>
        </w:rPr>
        <w:t> населением</w:t>
      </w:r>
      <w:r w:rsidRPr="00F17DA2">
        <w:rPr>
          <w:rFonts w:eastAsia="Times New Roman" w:cs="Times New Roman"/>
          <w:color w:val="000000"/>
          <w:lang w:eastAsia="ru-RU"/>
        </w:rPr>
        <w:t xml:space="preserve"> все современные </w:t>
      </w:r>
      <w:r w:rsidR="00F17DA2" w:rsidRPr="00F17DA2">
        <w:rPr>
          <w:rFonts w:ascii="Times New Romam" w:eastAsia="Times New Roman" w:hAnsi="Times New Romam" w:cs="Times New Roman"/>
          <w:color w:val="000000"/>
          <w:lang w:eastAsia="ru-RU"/>
        </w:rPr>
        <w:t>время </w:t>
      </w:r>
      <w:r w:rsidRPr="00F17DA2">
        <w:rPr>
          <w:rFonts w:eastAsia="Times New Roman" w:cs="Times New Roman"/>
          <w:color w:val="000000"/>
          <w:lang w:eastAsia="ru-RU"/>
        </w:rPr>
        <w:t>средства</w:t>
      </w:r>
      <w:r w:rsidR="00F17DA2" w:rsidRPr="00F17DA2">
        <w:rPr>
          <w:rFonts w:ascii="Times New Romam" w:eastAsia="Times New Roman" w:hAnsi="Times New Romam" w:cs="Times New Roman"/>
          <w:color w:val="000000"/>
          <w:lang w:eastAsia="ru-RU"/>
        </w:rPr>
        <w:t> которые </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массовой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участия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являются «</w:t>
      </w:r>
      <w:r w:rsidR="00F17DA2" w:rsidRPr="00F17DA2">
        <w:rPr>
          <w:rFonts w:ascii="Times New Romam" w:eastAsia="Times New Roman" w:hAnsi="Times New Romam" w:cs="Times New Roman"/>
          <w:color w:val="000000"/>
          <w:lang w:eastAsia="ru-RU"/>
        </w:rPr>
        <w:t>иному </w:t>
      </w:r>
      <w:r w:rsidRPr="00F17DA2">
        <w:rPr>
          <w:rFonts w:eastAsia="Times New Roman" w:cs="Times New Roman"/>
          <w:color w:val="000000"/>
          <w:lang w:eastAsia="ru-RU"/>
        </w:rPr>
        <w:t>прохладными</w:t>
      </w:r>
      <w:r w:rsidR="00F17DA2" w:rsidRPr="00F17DA2">
        <w:rPr>
          <w:rFonts w:ascii="Times New Romam" w:eastAsia="Times New Roman" w:hAnsi="Times New Romam" w:cs="Times New Roman"/>
          <w:color w:val="000000"/>
          <w:lang w:eastAsia="ru-RU"/>
        </w:rPr>
        <w:t> способствует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так как </w:t>
      </w:r>
      <w:r w:rsidR="00F17DA2" w:rsidRPr="00F17DA2">
        <w:rPr>
          <w:rFonts w:ascii="Times New Romam" w:eastAsia="Times New Roman" w:hAnsi="Times New Romam" w:cs="Times New Roman"/>
          <w:color w:val="000000"/>
          <w:lang w:eastAsia="ru-RU"/>
        </w:rPr>
        <w:t>социальных </w:t>
      </w:r>
      <w:r w:rsidRPr="00F17DA2">
        <w:rPr>
          <w:rFonts w:eastAsia="Times New Roman" w:cs="Times New Roman"/>
          <w:color w:val="000000"/>
          <w:lang w:eastAsia="ru-RU"/>
        </w:rPr>
        <w:t>независимых</w:t>
      </w:r>
      <w:r w:rsidR="00F17DA2" w:rsidRPr="00F17DA2">
        <w:rPr>
          <w:rFonts w:ascii="Times New Romam" w:eastAsia="Times New Roman" w:hAnsi="Times New Romam" w:cs="Times New Roman"/>
          <w:color w:val="000000"/>
          <w:lang w:eastAsia="ru-RU"/>
        </w:rPr>
        <w:t> исследования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редакций </w:t>
      </w:r>
      <w:r w:rsidR="00F17DA2" w:rsidRPr="00F17DA2">
        <w:rPr>
          <w:rFonts w:ascii="Times New Romam" w:eastAsia="Times New Roman" w:hAnsi="Times New Romam" w:cs="Times New Roman"/>
          <w:color w:val="000000"/>
          <w:lang w:eastAsia="ru-RU"/>
        </w:rPr>
        <w:t>произошло </w:t>
      </w:r>
      <w:r w:rsidRPr="00F17DA2">
        <w:rPr>
          <w:rFonts w:eastAsia="Times New Roman" w:cs="Times New Roman"/>
          <w:color w:val="000000"/>
          <w:lang w:eastAsia="ru-RU"/>
        </w:rPr>
        <w:t>практически</w:t>
      </w:r>
      <w:r w:rsidR="00F17DA2" w:rsidRPr="00F17DA2">
        <w:rPr>
          <w:rFonts w:ascii="Times New Romam" w:eastAsia="Times New Roman" w:hAnsi="Times New Romam" w:cs="Times New Roman"/>
          <w:color w:val="000000"/>
          <w:lang w:eastAsia="ru-RU"/>
        </w:rPr>
        <w:t> обеспечивать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нет. </w:t>
      </w:r>
      <w:r w:rsidR="00F17DA2" w:rsidRPr="00F17DA2">
        <w:rPr>
          <w:rFonts w:ascii="Times New Romam" w:eastAsia="Times New Roman" w:hAnsi="Times New Romam" w:cs="Times New Roman"/>
          <w:color w:val="000000"/>
          <w:lang w:eastAsia="ru-RU"/>
        </w:rPr>
        <w:t>группы </w:t>
      </w:r>
      <w:r w:rsidRPr="00F17DA2">
        <w:rPr>
          <w:rFonts w:eastAsia="Times New Roman" w:cs="Times New Roman"/>
          <w:color w:val="000000"/>
          <w:lang w:eastAsia="ru-RU"/>
        </w:rPr>
        <w:t>Определенная</w:t>
      </w:r>
      <w:r w:rsidR="00F17DA2" w:rsidRPr="00F17DA2">
        <w:rPr>
          <w:rFonts w:ascii="Times New Romam" w:eastAsia="Times New Roman" w:hAnsi="Times New Romam" w:cs="Times New Roman"/>
          <w:color w:val="000000"/>
          <w:lang w:eastAsia="ru-RU"/>
        </w:rPr>
        <w:t> качественного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газета, </w:t>
      </w:r>
      <w:r w:rsidR="00F17DA2" w:rsidRPr="00F17DA2">
        <w:rPr>
          <w:rFonts w:ascii="Times New Romam" w:eastAsia="Times New Roman" w:hAnsi="Times New Romam" w:cs="Times New Roman"/>
          <w:color w:val="000000"/>
          <w:lang w:eastAsia="ru-RU"/>
        </w:rPr>
        <w:t>крайне </w:t>
      </w:r>
      <w:r w:rsidRPr="00F17DA2">
        <w:rPr>
          <w:rFonts w:eastAsia="Times New Roman" w:cs="Times New Roman"/>
          <w:color w:val="000000"/>
          <w:lang w:eastAsia="ru-RU"/>
        </w:rPr>
        <w:t>телеканал</w:t>
      </w:r>
      <w:r w:rsidR="00F17DA2" w:rsidRPr="00F17DA2">
        <w:rPr>
          <w:rFonts w:ascii="Times New Romam" w:eastAsia="Times New Roman" w:hAnsi="Times New Romam" w:cs="Times New Roman"/>
          <w:color w:val="000000"/>
          <w:lang w:eastAsia="ru-RU"/>
        </w:rPr>
        <w:t> процессу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w:t>
      </w:r>
      <w:r w:rsidR="00F17DA2" w:rsidRPr="00F17DA2">
        <w:rPr>
          <w:rFonts w:ascii="Times New Romam" w:eastAsia="Times New Roman" w:hAnsi="Times New Romam" w:cs="Times New Roman"/>
          <w:color w:val="000000"/>
          <w:lang w:eastAsia="ru-RU"/>
        </w:rPr>
        <w:t>руководства </w:t>
      </w:r>
      <w:r w:rsidRPr="00F17DA2">
        <w:rPr>
          <w:rFonts w:eastAsia="Times New Roman" w:cs="Times New Roman"/>
          <w:color w:val="000000"/>
          <w:lang w:eastAsia="ru-RU"/>
        </w:rPr>
        <w:t>радиостанция</w:t>
      </w:r>
      <w:r w:rsidR="00F17DA2" w:rsidRPr="00F17DA2">
        <w:rPr>
          <w:rFonts w:ascii="Times New Romam" w:eastAsia="Times New Roman" w:hAnsi="Times New Romam" w:cs="Times New Roman"/>
          <w:color w:val="000000"/>
          <w:lang w:eastAsia="ru-RU"/>
        </w:rPr>
        <w:t> рассмотрении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имеет </w:t>
      </w:r>
      <w:r w:rsidR="00F17DA2" w:rsidRPr="00F17DA2">
        <w:rPr>
          <w:rFonts w:ascii="Times New Romam" w:eastAsia="Times New Roman" w:hAnsi="Times New Romam" w:cs="Times New Roman"/>
          <w:color w:val="000000"/>
          <w:lang w:eastAsia="ru-RU"/>
        </w:rPr>
        <w:t>обмениваясь </w:t>
      </w:r>
      <w:r w:rsidRPr="00F17DA2">
        <w:rPr>
          <w:rFonts w:eastAsia="Times New Roman" w:cs="Times New Roman"/>
          <w:color w:val="000000"/>
          <w:lang w:eastAsia="ru-RU"/>
        </w:rPr>
        <w:t>принадлежность</w:t>
      </w:r>
      <w:r w:rsidR="00F17DA2" w:rsidRPr="00F17DA2">
        <w:rPr>
          <w:rFonts w:ascii="Times New Romam" w:eastAsia="Times New Roman" w:hAnsi="Times New Romam" w:cs="Times New Roman"/>
          <w:color w:val="000000"/>
          <w:lang w:eastAsia="ru-RU"/>
        </w:rPr>
        <w:t> между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определенному </w:t>
      </w:r>
      <w:r w:rsidR="00F17DA2" w:rsidRPr="00F17DA2">
        <w:rPr>
          <w:rFonts w:ascii="Times New Romam" w:eastAsia="Times New Roman" w:hAnsi="Times New Romam" w:cs="Times New Roman"/>
          <w:color w:val="000000"/>
          <w:lang w:eastAsia="ru-RU"/>
        </w:rPr>
        <w:t>способствующих </w:t>
      </w:r>
      <w:r w:rsidRPr="00F17DA2">
        <w:rPr>
          <w:rFonts w:eastAsia="Times New Roman" w:cs="Times New Roman"/>
          <w:color w:val="000000"/>
          <w:lang w:eastAsia="ru-RU"/>
        </w:rPr>
        <w:t>хол</w:t>
      </w:r>
      <w:r w:rsidRPr="00F17DA2">
        <w:rPr>
          <w:rFonts w:eastAsia="Times New Roman" w:cs="Times New Roman"/>
          <w:color w:val="000000"/>
          <w:lang w:eastAsia="ru-RU"/>
        </w:rPr>
        <w:lastRenderedPageBreak/>
        <w:t>дингу.</w:t>
      </w:r>
      <w:r w:rsidR="00F17DA2" w:rsidRPr="00F17DA2">
        <w:rPr>
          <w:rFonts w:ascii="Times New Romam" w:eastAsia="Times New Roman" w:hAnsi="Times New Romam" w:cs="Times New Roman"/>
          <w:color w:val="000000"/>
          <w:lang w:eastAsia="ru-RU"/>
        </w:rPr>
        <w:t> внедряет</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необходимости </w:t>
      </w:r>
      <w:r w:rsidRPr="00F17DA2">
        <w:rPr>
          <w:rFonts w:eastAsia="Times New Roman" w:cs="Times New Roman"/>
          <w:color w:val="000000"/>
          <w:lang w:eastAsia="ru-RU"/>
        </w:rPr>
        <w:t>нашей</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же </w:t>
      </w:r>
      <w:r w:rsidR="00F17DA2" w:rsidRPr="00F17DA2">
        <w:rPr>
          <w:rFonts w:ascii="Times New Romam" w:eastAsia="Times New Roman" w:hAnsi="Times New Romam" w:cs="Times New Roman"/>
          <w:color w:val="000000"/>
          <w:lang w:eastAsia="ru-RU"/>
        </w:rPr>
        <w:t>систему </w:t>
      </w:r>
      <w:r w:rsidRPr="00F17DA2">
        <w:rPr>
          <w:rFonts w:eastAsia="Times New Roman" w:cs="Times New Roman"/>
          <w:color w:val="000000"/>
          <w:lang w:eastAsia="ru-RU"/>
        </w:rPr>
        <w:t>стране</w:t>
      </w:r>
      <w:r w:rsidR="00F17DA2" w:rsidRPr="00F17DA2">
        <w:rPr>
          <w:rFonts w:ascii="Times New Romam" w:eastAsia="Times New Roman" w:hAnsi="Times New Romam" w:cs="Times New Roman"/>
          <w:color w:val="000000"/>
          <w:lang w:eastAsia="ru-RU"/>
        </w:rPr>
        <w:t> информационных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огромное </w:t>
      </w:r>
      <w:r w:rsidR="00F17DA2" w:rsidRPr="00F17DA2">
        <w:rPr>
          <w:rFonts w:ascii="Times New Romam" w:eastAsia="Times New Roman" w:hAnsi="Times New Romam" w:cs="Times New Roman"/>
          <w:color w:val="000000"/>
          <w:lang w:eastAsia="ru-RU"/>
        </w:rPr>
        <w:t>название </w:t>
      </w:r>
      <w:r w:rsidRPr="00F17DA2">
        <w:rPr>
          <w:rFonts w:eastAsia="Times New Roman" w:cs="Times New Roman"/>
          <w:color w:val="000000"/>
          <w:lang w:eastAsia="ru-RU"/>
        </w:rPr>
        <w:t>количество</w:t>
      </w:r>
      <w:r w:rsidR="00F17DA2" w:rsidRPr="00F17DA2">
        <w:rPr>
          <w:rFonts w:ascii="Times New Romam" w:eastAsia="Times New Roman" w:hAnsi="Times New Romam" w:cs="Times New Roman"/>
          <w:color w:val="000000"/>
          <w:lang w:eastAsia="ru-RU"/>
        </w:rPr>
        <w:t> пользователей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холдингов </w:t>
      </w:r>
      <w:r w:rsidR="00F17DA2" w:rsidRPr="00F17DA2">
        <w:rPr>
          <w:rFonts w:ascii="Times New Romam" w:eastAsia="Times New Roman" w:hAnsi="Times New Romam" w:cs="Times New Roman"/>
          <w:color w:val="000000"/>
          <w:lang w:eastAsia="ru-RU"/>
        </w:rPr>
        <w:t>вещания </w:t>
      </w:r>
      <w:r w:rsidRPr="00F17DA2">
        <w:rPr>
          <w:rFonts w:eastAsia="Times New Roman" w:cs="Times New Roman"/>
          <w:color w:val="000000"/>
          <w:lang w:eastAsia="ru-RU"/>
        </w:rPr>
        <w:t>связаны</w:t>
      </w:r>
      <w:r w:rsidR="00F17DA2" w:rsidRPr="00F17DA2">
        <w:rPr>
          <w:rFonts w:ascii="Times New Romam" w:eastAsia="Times New Roman" w:hAnsi="Times New Romam" w:cs="Times New Roman"/>
          <w:color w:val="000000"/>
          <w:lang w:eastAsia="ru-RU"/>
        </w:rPr>
        <w:t> задача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государством. </w:t>
      </w:r>
      <w:r w:rsidR="00F17DA2" w:rsidRPr="00F17DA2">
        <w:rPr>
          <w:rFonts w:ascii="Times New Romam" w:eastAsia="Times New Roman" w:hAnsi="Times New Romam" w:cs="Times New Roman"/>
          <w:color w:val="000000"/>
          <w:lang w:eastAsia="ru-RU"/>
        </w:rPr>
        <w:t>носят </w:t>
      </w:r>
      <w:r w:rsidRPr="00F17DA2">
        <w:rPr>
          <w:rFonts w:eastAsia="Times New Roman" w:cs="Times New Roman"/>
          <w:color w:val="000000"/>
          <w:lang w:eastAsia="ru-RU"/>
        </w:rPr>
        <w:t>Исключением</w:t>
      </w:r>
      <w:r w:rsidR="00F17DA2" w:rsidRPr="00F17DA2">
        <w:rPr>
          <w:rFonts w:ascii="Times New Romam" w:eastAsia="Times New Roman" w:hAnsi="Times New Romam" w:cs="Times New Roman"/>
          <w:color w:val="000000"/>
          <w:lang w:eastAsia="ru-RU"/>
        </w:rPr>
        <w:t> организации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из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прохладных</w:t>
      </w:r>
      <w:r w:rsidR="00F17DA2" w:rsidRPr="00F17DA2">
        <w:rPr>
          <w:rFonts w:ascii="Times New Romam" w:eastAsia="Times New Roman" w:hAnsi="Times New Romam" w:cs="Times New Roman"/>
          <w:color w:val="000000"/>
          <w:lang w:eastAsia="ru-RU"/>
        </w:rPr>
        <w:t> передаваемой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СМИ </w:t>
      </w:r>
      <w:r w:rsidR="00F17DA2" w:rsidRPr="00F17DA2">
        <w:rPr>
          <w:rFonts w:ascii="Times New Romam" w:eastAsia="Times New Roman" w:hAnsi="Times New Romam" w:cs="Times New Roman"/>
          <w:color w:val="000000"/>
          <w:lang w:eastAsia="ru-RU"/>
        </w:rPr>
        <w:t>посредством </w:t>
      </w:r>
      <w:r w:rsidRPr="00F17DA2">
        <w:rPr>
          <w:rFonts w:eastAsia="Times New Roman" w:cs="Times New Roman"/>
          <w:color w:val="000000"/>
          <w:lang w:eastAsia="ru-RU"/>
        </w:rPr>
        <w:t>являются</w:t>
      </w:r>
      <w:r w:rsidR="00F17DA2" w:rsidRPr="00F17DA2">
        <w:rPr>
          <w:rFonts w:ascii="Times New Romam" w:eastAsia="Times New Roman" w:hAnsi="Times New Romam" w:cs="Times New Roman"/>
          <w:color w:val="000000"/>
          <w:lang w:eastAsia="ru-RU"/>
        </w:rPr>
        <w:t> жизни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документов </w:t>
      </w:r>
      <w:r w:rsidRPr="00F17DA2">
        <w:rPr>
          <w:rFonts w:eastAsia="Times New Roman" w:cs="Times New Roman"/>
          <w:color w:val="000000"/>
          <w:lang w:eastAsia="ru-RU"/>
        </w:rPr>
        <w:t>редакции</w:t>
      </w:r>
      <w:r w:rsidR="00F17DA2" w:rsidRPr="00F17DA2">
        <w:rPr>
          <w:rFonts w:ascii="Times New Romam" w:eastAsia="Times New Roman" w:hAnsi="Times New Romam" w:cs="Times New Roman"/>
          <w:color w:val="000000"/>
          <w:lang w:eastAsia="ru-RU"/>
        </w:rPr>
        <w:t> системы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взаимодействия </w:t>
      </w:r>
      <w:r w:rsidRPr="00F17DA2">
        <w:rPr>
          <w:rFonts w:eastAsia="Times New Roman" w:cs="Times New Roman"/>
          <w:color w:val="000000"/>
          <w:lang w:eastAsia="ru-RU"/>
        </w:rPr>
        <w:t>блоггеры,</w:t>
      </w:r>
      <w:r w:rsidR="00F17DA2" w:rsidRPr="00F17DA2">
        <w:rPr>
          <w:rFonts w:ascii="Times New Romam" w:eastAsia="Times New Roman" w:hAnsi="Times New Romam" w:cs="Times New Roman"/>
          <w:color w:val="000000"/>
          <w:lang w:eastAsia="ru-RU"/>
        </w:rPr>
        <w:t> информационного</w:t>
      </w:r>
      <w:r w:rsidRPr="00F17DA2">
        <w:rPr>
          <w:rFonts w:eastAsia="Times New Roman" w:cs="Times New Roman"/>
          <w:color w:val="000000"/>
          <w:lang w:eastAsia="ru-RU"/>
        </w:rPr>
        <w:t xml:space="preserve"> со своим </w:t>
      </w:r>
      <w:r w:rsidR="00F17DA2" w:rsidRPr="00F17DA2">
        <w:rPr>
          <w:rFonts w:ascii="Times New Romam" w:eastAsia="Times New Roman" w:hAnsi="Times New Romam" w:cs="Times New Roman"/>
          <w:color w:val="000000"/>
          <w:lang w:eastAsia="ru-RU"/>
        </w:rPr>
        <w:t>выраженный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эксперты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-дневником. </w:t>
      </w:r>
      <w:r w:rsidR="00F17DA2" w:rsidRPr="00F17DA2">
        <w:rPr>
          <w:rFonts w:ascii="Times New Romam" w:eastAsia="Times New Roman" w:hAnsi="Times New Romam" w:cs="Times New Roman"/>
          <w:color w:val="000000"/>
          <w:lang w:eastAsia="ru-RU"/>
        </w:rPr>
        <w:t>курса </w:t>
      </w:r>
      <w:r w:rsidRPr="00F17DA2">
        <w:rPr>
          <w:rFonts w:eastAsia="Times New Roman" w:cs="Times New Roman"/>
          <w:color w:val="000000"/>
          <w:lang w:eastAsia="ru-RU"/>
        </w:rPr>
        <w:t>Здесь</w:t>
      </w:r>
      <w:r w:rsidR="00F17DA2" w:rsidRPr="00F17DA2">
        <w:rPr>
          <w:rFonts w:ascii="Times New Romam" w:eastAsia="Times New Roman" w:hAnsi="Times New Romam" w:cs="Times New Roman"/>
          <w:color w:val="000000"/>
          <w:lang w:eastAsia="ru-RU"/>
        </w:rPr>
        <w:t> необходимо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еще можно </w:t>
      </w:r>
      <w:r w:rsidR="00F17DA2" w:rsidRPr="00F17DA2">
        <w:rPr>
          <w:rFonts w:ascii="Times New Romam" w:eastAsia="Times New Roman" w:hAnsi="Times New Romam" w:cs="Times New Roman"/>
          <w:color w:val="000000"/>
          <w:lang w:eastAsia="ru-RU"/>
        </w:rPr>
        <w:t>первобытным </w:t>
      </w:r>
      <w:r w:rsidRPr="00F17DA2">
        <w:rPr>
          <w:rFonts w:eastAsia="Times New Roman" w:cs="Times New Roman"/>
          <w:color w:val="000000"/>
          <w:lang w:eastAsia="ru-RU"/>
        </w:rPr>
        <w:t>увидеть</w:t>
      </w:r>
      <w:r w:rsidR="00F17DA2" w:rsidRPr="00F17DA2">
        <w:rPr>
          <w:rFonts w:ascii="Times New Romam" w:eastAsia="Times New Roman" w:hAnsi="Times New Romam" w:cs="Times New Roman"/>
          <w:color w:val="000000"/>
          <w:lang w:eastAsia="ru-RU"/>
        </w:rPr>
        <w:t> размещаться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неангажированную </w:t>
      </w:r>
      <w:r w:rsidR="00F17DA2" w:rsidRPr="00F17DA2">
        <w:rPr>
          <w:rFonts w:ascii="Times New Romam" w:eastAsia="Times New Roman" w:hAnsi="Times New Romam" w:cs="Times New Roman"/>
          <w:color w:val="000000"/>
          <w:lang w:eastAsia="ru-RU"/>
        </w:rPr>
        <w:t>самостоятельно </w:t>
      </w:r>
      <w:r w:rsidRPr="00F17DA2">
        <w:rPr>
          <w:rFonts w:eastAsia="Times New Roman" w:cs="Times New Roman"/>
          <w:color w:val="000000"/>
          <w:lang w:eastAsia="ru-RU"/>
        </w:rPr>
        <w:t>точку</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зрения,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которая</w:t>
      </w:r>
      <w:r w:rsidR="00F17DA2" w:rsidRPr="00F17DA2">
        <w:rPr>
          <w:rFonts w:ascii="Times New Romam" w:eastAsia="Times New Roman" w:hAnsi="Times New Romam" w:cs="Times New Roman"/>
          <w:color w:val="000000"/>
          <w:lang w:eastAsia="ru-RU"/>
        </w:rPr>
        <w:t> виртуальном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объективно </w:t>
      </w:r>
      <w:r w:rsidR="00F17DA2" w:rsidRPr="00F17DA2">
        <w:rPr>
          <w:rFonts w:ascii="Times New Romam" w:eastAsia="Times New Roman" w:hAnsi="Times New Romam" w:cs="Times New Roman"/>
          <w:color w:val="000000"/>
          <w:lang w:eastAsia="ru-RU"/>
        </w:rPr>
        <w:t>веков </w:t>
      </w:r>
      <w:r w:rsidRPr="00F17DA2">
        <w:rPr>
          <w:rFonts w:eastAsia="Times New Roman" w:cs="Times New Roman"/>
          <w:color w:val="000000"/>
          <w:lang w:eastAsia="ru-RU"/>
        </w:rPr>
        <w:t>анализирует</w:t>
      </w:r>
      <w:r w:rsidR="00F17DA2" w:rsidRPr="00F17DA2">
        <w:rPr>
          <w:rFonts w:ascii="Times New Romam" w:eastAsia="Times New Roman" w:hAnsi="Times New Romam" w:cs="Times New Roman"/>
          <w:color w:val="000000"/>
          <w:lang w:eastAsia="ru-RU"/>
        </w:rPr>
        <w:t> 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происходящее </w:t>
      </w:r>
      <w:r w:rsidR="00F17DA2" w:rsidRPr="00F17DA2">
        <w:rPr>
          <w:rFonts w:ascii="Times New Romam" w:eastAsia="Times New Roman" w:hAnsi="Times New Romam" w:cs="Times New Roman"/>
          <w:color w:val="000000"/>
          <w:lang w:eastAsia="ru-RU"/>
        </w:rPr>
        <w:t>которой </w:t>
      </w:r>
      <w:r w:rsidRPr="00F17DA2">
        <w:rPr>
          <w:rFonts w:eastAsia="Times New Roman" w:cs="Times New Roman"/>
          <w:color w:val="000000"/>
          <w:lang w:eastAsia="ru-RU"/>
        </w:rPr>
        <w:t>вокруг.</w:t>
      </w:r>
      <w:r w:rsidR="00F17DA2" w:rsidRPr="00F17DA2">
        <w:rPr>
          <w:rFonts w:ascii="Times New Romam" w:eastAsia="Times New Roman" w:hAnsi="Times New Romam" w:cs="Times New Roman"/>
          <w:color w:val="000000"/>
          <w:lang w:eastAsia="ru-RU"/>
        </w:rPr>
        <w:t> ответный</w:t>
      </w:r>
      <w:r w:rsidRPr="00F17DA2">
        <w:rPr>
          <w:rFonts w:eastAsia="Times New Roman" w:cs="Times New Roman"/>
          <w:color w:val="000000"/>
          <w:lang w:eastAsia="ru-RU"/>
        </w:rPr>
        <w:t xml:space="preserve"> Единственное «</w:t>
      </w:r>
      <w:r w:rsidR="00F17DA2" w:rsidRPr="00F17DA2">
        <w:rPr>
          <w:rFonts w:ascii="Times New Romam" w:eastAsia="Times New Roman" w:hAnsi="Times New Romam" w:cs="Times New Roman"/>
          <w:color w:val="000000"/>
          <w:lang w:eastAsia="ru-RU"/>
        </w:rPr>
        <w:t>сетях </w:t>
      </w:r>
      <w:r w:rsidRPr="00F17DA2">
        <w:rPr>
          <w:rFonts w:eastAsia="Times New Roman" w:cs="Times New Roman"/>
          <w:color w:val="000000"/>
          <w:lang w:eastAsia="ru-RU"/>
        </w:rPr>
        <w:t>горячее</w:t>
      </w:r>
      <w:r w:rsidR="00F17DA2" w:rsidRPr="00F17DA2">
        <w:rPr>
          <w:rFonts w:ascii="Times New Romam" w:eastAsia="Times New Roman" w:hAnsi="Times New Romam" w:cs="Times New Roman"/>
          <w:color w:val="000000"/>
          <w:lang w:eastAsia="ru-RU"/>
        </w:rPr>
        <w:t> формат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СМИ на сегодняшний </w:t>
      </w:r>
      <w:r w:rsidR="00F17DA2" w:rsidRPr="00F17DA2">
        <w:rPr>
          <w:rFonts w:ascii="Times New Romam" w:eastAsia="Times New Roman" w:hAnsi="Times New Romam" w:cs="Times New Roman"/>
          <w:color w:val="000000"/>
          <w:lang w:eastAsia="ru-RU"/>
        </w:rPr>
        <w:t>важнейшим </w:t>
      </w:r>
      <w:r w:rsidRPr="00F17DA2">
        <w:rPr>
          <w:rFonts w:eastAsia="Times New Roman" w:cs="Times New Roman"/>
          <w:color w:val="000000"/>
          <w:lang w:eastAsia="ru-RU"/>
        </w:rPr>
        <w:t>день</w:t>
      </w:r>
      <w:r w:rsidR="00F17DA2" w:rsidRPr="00F17DA2">
        <w:rPr>
          <w:rFonts w:ascii="Times New Romam" w:eastAsia="Times New Roman" w:hAnsi="Times New Romam" w:cs="Times New Roman"/>
          <w:color w:val="000000"/>
          <w:lang w:eastAsia="ru-RU"/>
        </w:rPr>
        <w:t> обществе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это </w:t>
      </w:r>
      <w:r w:rsidR="00F17DA2" w:rsidRPr="00F17DA2">
        <w:rPr>
          <w:rFonts w:ascii="Times New Romam" w:eastAsia="Times New Roman" w:hAnsi="Times New Romam" w:cs="Times New Roman"/>
          <w:color w:val="000000"/>
          <w:lang w:eastAsia="ru-RU"/>
        </w:rPr>
        <w:t>формируются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маклюэн</w:t>
      </w:r>
      <w:r w:rsidRPr="00F17DA2">
        <w:rPr>
          <w:rFonts w:eastAsia="Times New Roman" w:cs="Times New Roman"/>
          <w:color w:val="000000"/>
          <w:lang w:eastAsia="ru-RU"/>
        </w:rPr>
        <w:t xml:space="preserve"> так как до второго </w:t>
      </w:r>
      <w:r w:rsidR="00F17DA2" w:rsidRPr="00F17DA2">
        <w:rPr>
          <w:rFonts w:ascii="Times New Romam" w:eastAsia="Times New Roman" w:hAnsi="Times New Romam" w:cs="Times New Roman"/>
          <w:color w:val="000000"/>
          <w:lang w:eastAsia="ru-RU"/>
        </w:rPr>
        <w:t>тренд </w:t>
      </w:r>
      <w:r w:rsidRPr="00F17DA2">
        <w:rPr>
          <w:rFonts w:eastAsia="Times New Roman" w:cs="Times New Roman"/>
          <w:color w:val="000000"/>
          <w:lang w:eastAsia="ru-RU"/>
        </w:rPr>
        <w:t>десятилетия</w:t>
      </w:r>
      <w:r w:rsidR="00F17DA2" w:rsidRPr="00F17DA2">
        <w:rPr>
          <w:rFonts w:ascii="Times New Romam" w:eastAsia="Times New Roman" w:hAnsi="Times New Romam" w:cs="Times New Roman"/>
          <w:color w:val="000000"/>
          <w:lang w:eastAsia="ru-RU"/>
        </w:rPr>
        <w:t> вызывает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XXI века </w:t>
      </w:r>
      <w:r w:rsidR="00F17DA2" w:rsidRPr="00F17DA2">
        <w:rPr>
          <w:rFonts w:ascii="Times New Romam" w:eastAsia="Times New Roman" w:hAnsi="Times New Romam" w:cs="Times New Roman"/>
          <w:color w:val="000000"/>
          <w:lang w:eastAsia="ru-RU"/>
        </w:rPr>
        <w:t>ссылки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межсубъектное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подвергался </w:t>
      </w:r>
      <w:r w:rsidR="00F17DA2" w:rsidRPr="00F17DA2">
        <w:rPr>
          <w:rFonts w:ascii="Times New Romam" w:eastAsia="Times New Roman" w:hAnsi="Times New Romam" w:cs="Times New Roman"/>
          <w:color w:val="000000"/>
          <w:lang w:eastAsia="ru-RU"/>
        </w:rPr>
        <w:t>применяются </w:t>
      </w:r>
      <w:r w:rsidRPr="00F17DA2">
        <w:rPr>
          <w:rFonts w:eastAsia="Times New Roman" w:cs="Times New Roman"/>
          <w:color w:val="000000"/>
          <w:lang w:eastAsia="ru-RU"/>
        </w:rPr>
        <w:t>цензуре</w:t>
      </w:r>
      <w:r w:rsidR="00F17DA2" w:rsidRPr="00F17DA2">
        <w:rPr>
          <w:rFonts w:ascii="Times New Romam" w:eastAsia="Times New Roman" w:hAnsi="Times New Romam" w:cs="Times New Roman"/>
          <w:color w:val="000000"/>
          <w:lang w:eastAsia="ru-RU"/>
        </w:rPr>
        <w:t> данных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обменами </w:t>
      </w:r>
      <w:r w:rsidRPr="00F17DA2">
        <w:rPr>
          <w:rFonts w:eastAsia="Times New Roman" w:cs="Times New Roman"/>
          <w:color w:val="000000"/>
          <w:lang w:eastAsia="ru-RU"/>
        </w:rPr>
        <w:t>государства.</w:t>
      </w:r>
      <w:r w:rsidR="00F17DA2" w:rsidRPr="00F17DA2">
        <w:rPr>
          <w:rFonts w:ascii="Times New Romam" w:eastAsia="Times New Roman" w:hAnsi="Times New Romam" w:cs="Times New Roman"/>
          <w:color w:val="000000"/>
          <w:lang w:eastAsia="ru-RU"/>
        </w:rPr>
        <w:t> качественной</w:t>
      </w:r>
      <w:r w:rsidRPr="00F17DA2">
        <w:rPr>
          <w:rFonts w:eastAsia="Times New Roman" w:cs="Times New Roman"/>
          <w:color w:val="000000"/>
          <w:lang w:eastAsia="ru-RU"/>
        </w:rPr>
        <w:t xml:space="preserve"> </w:t>
      </w:r>
    </w:p>
    <w:p w14:paraId="28C051BA" w14:textId="0BEB7D65"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Как полагает </w:t>
      </w:r>
      <w:r w:rsidR="00F17DA2" w:rsidRPr="00F17DA2">
        <w:rPr>
          <w:rFonts w:ascii="Times New Romam" w:eastAsia="Times New Roman" w:hAnsi="Times New Romam" w:cs="Times New Roman"/>
          <w:color w:val="000000"/>
          <w:lang w:eastAsia="ru-RU"/>
        </w:rPr>
        <w:t>романтическим </w:t>
      </w:r>
      <w:r w:rsidRPr="00F17DA2">
        <w:rPr>
          <w:rFonts w:eastAsia="Times New Roman" w:cs="Times New Roman"/>
          <w:color w:val="000000"/>
          <w:lang w:eastAsia="ru-RU"/>
        </w:rPr>
        <w:t>Маклюэн,</w:t>
      </w:r>
      <w:r w:rsidR="00F17DA2" w:rsidRPr="00F17DA2">
        <w:rPr>
          <w:rFonts w:ascii="Times New Romam" w:eastAsia="Times New Roman" w:hAnsi="Times New Romam" w:cs="Times New Roman"/>
          <w:color w:val="000000"/>
          <w:lang w:eastAsia="ru-RU"/>
        </w:rPr>
        <w:t> принимать</w:t>
      </w:r>
      <w:r w:rsidRPr="00F17DA2">
        <w:rPr>
          <w:rFonts w:eastAsia="Times New Roman" w:cs="Times New Roman"/>
          <w:color w:val="000000"/>
          <w:lang w:eastAsia="ru-RU"/>
        </w:rPr>
        <w:t xml:space="preserve"> следующей </w:t>
      </w:r>
      <w:r w:rsidR="00F17DA2" w:rsidRPr="00F17DA2">
        <w:rPr>
          <w:rFonts w:ascii="Times New Romam" w:eastAsia="Times New Roman" w:hAnsi="Times New Romam" w:cs="Times New Roman"/>
          <w:color w:val="000000"/>
          <w:lang w:eastAsia="ru-RU"/>
        </w:rPr>
        <w:t>темам </w:t>
      </w:r>
      <w:r w:rsidRPr="00F17DA2">
        <w:rPr>
          <w:rFonts w:eastAsia="Times New Roman" w:cs="Times New Roman"/>
          <w:color w:val="000000"/>
          <w:lang w:eastAsia="ru-RU"/>
        </w:rPr>
        <w:t>ступенью</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развития </w:t>
      </w:r>
      <w:r w:rsidR="00F17DA2" w:rsidRPr="00F17DA2">
        <w:rPr>
          <w:rFonts w:ascii="Times New Romam" w:eastAsia="Times New Roman" w:hAnsi="Times New Romam" w:cs="Times New Roman"/>
          <w:color w:val="000000"/>
          <w:lang w:eastAsia="ru-RU"/>
        </w:rPr>
        <w:t>выбора </w:t>
      </w:r>
      <w:r w:rsidRPr="00F17DA2">
        <w:rPr>
          <w:rFonts w:eastAsia="Times New Roman" w:cs="Times New Roman"/>
          <w:color w:val="000000"/>
          <w:lang w:eastAsia="ru-RU"/>
        </w:rPr>
        <w:t>мира</w:t>
      </w:r>
      <w:r w:rsidR="00F17DA2" w:rsidRPr="00F17DA2">
        <w:rPr>
          <w:rFonts w:ascii="Times New Romam" w:eastAsia="Times New Roman" w:hAnsi="Times New Romam" w:cs="Times New Roman"/>
          <w:color w:val="000000"/>
          <w:lang w:eastAsia="ru-RU"/>
        </w:rPr>
        <w:t> развитие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является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интегрированный</w:t>
      </w:r>
      <w:r w:rsidR="00F17DA2" w:rsidRPr="00F17DA2">
        <w:rPr>
          <w:rFonts w:ascii="Times New Romam" w:eastAsia="Times New Roman" w:hAnsi="Times New Romam" w:cs="Times New Roman"/>
          <w:color w:val="000000"/>
          <w:lang w:eastAsia="ru-RU"/>
        </w:rPr>
        <w:t> который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социум, </w:t>
      </w:r>
      <w:r w:rsidR="00F17DA2" w:rsidRPr="00F17DA2">
        <w:rPr>
          <w:rFonts w:ascii="Times New Romam" w:eastAsia="Times New Roman" w:hAnsi="Times New Romam" w:cs="Times New Roman"/>
          <w:color w:val="000000"/>
          <w:lang w:eastAsia="ru-RU"/>
        </w:rPr>
        <w:t>новую </w:t>
      </w:r>
      <w:r w:rsidRPr="00F17DA2">
        <w:rPr>
          <w:rFonts w:eastAsia="Times New Roman" w:cs="Times New Roman"/>
          <w:color w:val="000000"/>
          <w:lang w:eastAsia="ru-RU"/>
        </w:rPr>
        <w:t>члены</w:t>
      </w:r>
      <w:r w:rsidR="00F17DA2" w:rsidRPr="00F17DA2">
        <w:rPr>
          <w:rFonts w:ascii="Times New Romam" w:eastAsia="Times New Roman" w:hAnsi="Times New Romam" w:cs="Times New Roman"/>
          <w:color w:val="000000"/>
          <w:lang w:eastAsia="ru-RU"/>
        </w:rPr>
        <w:t> вопросы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которого </w:t>
      </w:r>
      <w:r w:rsidR="00F17DA2" w:rsidRPr="00F17DA2">
        <w:rPr>
          <w:rFonts w:ascii="Times New Romam" w:eastAsia="Times New Roman" w:hAnsi="Times New Romam" w:cs="Times New Roman"/>
          <w:color w:val="000000"/>
          <w:lang w:eastAsia="ru-RU"/>
        </w:rPr>
        <w:t>пресса </w:t>
      </w:r>
      <w:r w:rsidRPr="00F17DA2">
        <w:rPr>
          <w:rFonts w:eastAsia="Times New Roman" w:cs="Times New Roman"/>
          <w:color w:val="000000"/>
          <w:lang w:eastAsia="ru-RU"/>
        </w:rPr>
        <w:t>получают</w:t>
      </w:r>
      <w:r w:rsidR="00F17DA2" w:rsidRPr="00F17DA2">
        <w:rPr>
          <w:rFonts w:ascii="Times New Romam" w:eastAsia="Times New Roman" w:hAnsi="Times New Romam" w:cs="Times New Roman"/>
          <w:color w:val="000000"/>
          <w:lang w:eastAsia="ru-RU"/>
        </w:rPr>
        <w:t> телевидение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информацию </w:t>
      </w:r>
      <w:r w:rsidR="00F17DA2" w:rsidRPr="00F17DA2">
        <w:rPr>
          <w:rFonts w:ascii="Times New Romam" w:eastAsia="Times New Roman" w:hAnsi="Times New Romam" w:cs="Times New Roman"/>
          <w:color w:val="000000"/>
          <w:lang w:eastAsia="ru-RU"/>
        </w:rPr>
        <w:t>качественного </w:t>
      </w:r>
      <w:r w:rsidRPr="00F17DA2">
        <w:rPr>
          <w:rFonts w:eastAsia="Times New Roman" w:cs="Times New Roman"/>
          <w:color w:val="000000"/>
          <w:lang w:eastAsia="ru-RU"/>
        </w:rPr>
        <w:t>мгновенное,</w:t>
      </w:r>
      <w:r w:rsidR="00F17DA2" w:rsidRPr="00F17DA2">
        <w:rPr>
          <w:rFonts w:ascii="Times New Romam" w:eastAsia="Times New Roman" w:hAnsi="Times New Romam" w:cs="Times New Roman"/>
          <w:color w:val="000000"/>
          <w:lang w:eastAsia="ru-RU"/>
        </w:rPr>
        <w:t> зависит</w:t>
      </w:r>
      <w:r w:rsidRPr="00F17DA2">
        <w:rPr>
          <w:rFonts w:eastAsia="Times New Roman" w:cs="Times New Roman"/>
          <w:color w:val="000000"/>
          <w:lang w:eastAsia="ru-RU"/>
        </w:rPr>
        <w:t xml:space="preserve"> вне </w:t>
      </w:r>
      <w:r w:rsidR="00F17DA2" w:rsidRPr="00F17DA2">
        <w:rPr>
          <w:rFonts w:ascii="Times New Romam" w:eastAsia="Times New Roman" w:hAnsi="Times New Romam" w:cs="Times New Roman"/>
          <w:color w:val="000000"/>
          <w:lang w:eastAsia="ru-RU"/>
        </w:rPr>
        <w:t>отбора </w:t>
      </w:r>
      <w:r w:rsidRPr="00F17DA2">
        <w:rPr>
          <w:rFonts w:eastAsia="Times New Roman" w:cs="Times New Roman"/>
          <w:color w:val="000000"/>
          <w:lang w:eastAsia="ru-RU"/>
        </w:rPr>
        <w:t>зависимости</w:t>
      </w:r>
      <w:r w:rsidR="00F17DA2" w:rsidRPr="00F17DA2">
        <w:rPr>
          <w:rFonts w:ascii="Times New Romam" w:eastAsia="Times New Roman" w:hAnsi="Times New Romam" w:cs="Times New Roman"/>
          <w:color w:val="000000"/>
          <w:lang w:eastAsia="ru-RU"/>
        </w:rPr>
        <w:t> использование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их </w:t>
      </w:r>
      <w:r w:rsidR="00F17DA2" w:rsidRPr="00F17DA2">
        <w:rPr>
          <w:rFonts w:ascii="Times New Romam" w:eastAsia="Times New Roman" w:hAnsi="Times New Romam" w:cs="Times New Roman"/>
          <w:color w:val="000000"/>
          <w:lang w:eastAsia="ru-RU"/>
        </w:rPr>
        <w:t>основы </w:t>
      </w:r>
      <w:r w:rsidRPr="00F17DA2">
        <w:rPr>
          <w:rFonts w:eastAsia="Times New Roman" w:cs="Times New Roman"/>
          <w:color w:val="000000"/>
          <w:lang w:eastAsia="ru-RU"/>
        </w:rPr>
        <w:t>местоположения.</w:t>
      </w:r>
      <w:r w:rsidR="00F17DA2" w:rsidRPr="00F17DA2">
        <w:rPr>
          <w:rFonts w:ascii="Times New Romam" w:eastAsia="Times New Roman" w:hAnsi="Times New Romam" w:cs="Times New Roman"/>
          <w:color w:val="000000"/>
          <w:lang w:eastAsia="ru-RU"/>
        </w:rPr>
        <w:t> взглядам</w:t>
      </w:r>
      <w:r w:rsidRPr="00F17DA2">
        <w:rPr>
          <w:rFonts w:eastAsia="Times New Roman" w:cs="Times New Roman"/>
          <w:color w:val="000000"/>
          <w:lang w:eastAsia="ru-RU"/>
        </w:rPr>
        <w:t xml:space="preserve"> Такая </w:t>
      </w:r>
      <w:r w:rsidR="00F17DA2" w:rsidRPr="00F17DA2">
        <w:rPr>
          <w:rFonts w:ascii="Times New Romam" w:eastAsia="Times New Roman" w:hAnsi="Times New Romam" w:cs="Times New Roman"/>
          <w:color w:val="000000"/>
          <w:lang w:eastAsia="ru-RU"/>
        </w:rPr>
        <w:t>печать </w:t>
      </w:r>
      <w:r w:rsidRPr="00F17DA2">
        <w:rPr>
          <w:rFonts w:eastAsia="Times New Roman" w:cs="Times New Roman"/>
          <w:color w:val="000000"/>
          <w:lang w:eastAsia="ru-RU"/>
        </w:rPr>
        <w:t>теория</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носит </w:t>
      </w:r>
      <w:r w:rsidR="00F17DA2" w:rsidRPr="00F17DA2">
        <w:rPr>
          <w:rFonts w:ascii="Times New Romam" w:eastAsia="Times New Roman" w:hAnsi="Times New Romam" w:cs="Times New Roman"/>
          <w:color w:val="000000"/>
          <w:lang w:eastAsia="ru-RU"/>
        </w:rPr>
        <w:t>активным </w:t>
      </w:r>
      <w:r w:rsidRPr="00F17DA2">
        <w:rPr>
          <w:rFonts w:eastAsia="Times New Roman" w:cs="Times New Roman"/>
          <w:color w:val="000000"/>
          <w:lang w:eastAsia="ru-RU"/>
        </w:rPr>
        <w:t>название</w:t>
      </w:r>
      <w:r w:rsidR="00F17DA2" w:rsidRPr="00F17DA2">
        <w:rPr>
          <w:rFonts w:ascii="Times New Romam" w:eastAsia="Times New Roman" w:hAnsi="Times New Romam" w:cs="Times New Roman"/>
          <w:color w:val="000000"/>
          <w:lang w:eastAsia="ru-RU"/>
        </w:rPr>
        <w:t> чиновников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«глобальной </w:t>
      </w:r>
      <w:r w:rsidR="00F17DA2" w:rsidRPr="00F17DA2">
        <w:rPr>
          <w:rFonts w:ascii="Times New Romam" w:eastAsia="Times New Roman" w:hAnsi="Times New Romam" w:cs="Times New Roman"/>
          <w:color w:val="000000"/>
          <w:lang w:eastAsia="ru-RU"/>
        </w:rPr>
        <w:t>электронные </w:t>
      </w:r>
      <w:r w:rsidRPr="00F17DA2">
        <w:rPr>
          <w:rFonts w:eastAsia="Times New Roman" w:cs="Times New Roman"/>
          <w:color w:val="000000"/>
          <w:lang w:eastAsia="ru-RU"/>
        </w:rPr>
        <w:t>деревни</w:t>
      </w:r>
      <w:r w:rsidR="00F17DA2" w:rsidRPr="00F17DA2">
        <w:rPr>
          <w:rFonts w:ascii="Times New Romam" w:eastAsia="Times New Roman" w:hAnsi="Times New Romam" w:cs="Times New Roman"/>
          <w:color w:val="000000"/>
          <w:lang w:eastAsia="ru-RU"/>
        </w:rPr>
        <w:t> взгляды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И данное </w:t>
      </w:r>
      <w:r w:rsidR="00F17DA2" w:rsidRPr="00F17DA2">
        <w:rPr>
          <w:rFonts w:ascii="Times New Romam" w:eastAsia="Times New Roman" w:hAnsi="Times New Romam" w:cs="Times New Roman"/>
          <w:color w:val="000000"/>
          <w:lang w:eastAsia="ru-RU"/>
        </w:rPr>
        <w:t>самооценкой </w:t>
      </w:r>
      <w:r w:rsidRPr="00F17DA2">
        <w:rPr>
          <w:rFonts w:eastAsia="Times New Roman" w:cs="Times New Roman"/>
          <w:color w:val="000000"/>
          <w:lang w:eastAsia="ru-RU"/>
        </w:rPr>
        <w:t>понятие</w:t>
      </w:r>
      <w:r w:rsidR="00F17DA2" w:rsidRPr="00F17DA2">
        <w:rPr>
          <w:rFonts w:ascii="Times New Romam" w:eastAsia="Times New Roman" w:hAnsi="Times New Romam" w:cs="Times New Roman"/>
          <w:color w:val="000000"/>
          <w:lang w:eastAsia="ru-RU"/>
        </w:rPr>
        <w:t> полученные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сегодня </w:t>
      </w:r>
      <w:r w:rsidR="00F17DA2" w:rsidRPr="00F17DA2">
        <w:rPr>
          <w:rFonts w:ascii="Times New Romam" w:eastAsia="Times New Roman" w:hAnsi="Times New Romam" w:cs="Times New Roman"/>
          <w:color w:val="000000"/>
          <w:lang w:eastAsia="ru-RU"/>
        </w:rPr>
        <w:t>чувствуют </w:t>
      </w:r>
      <w:r w:rsidRPr="00F17DA2">
        <w:rPr>
          <w:rFonts w:eastAsia="Times New Roman" w:cs="Times New Roman"/>
          <w:color w:val="000000"/>
          <w:lang w:eastAsia="ru-RU"/>
        </w:rPr>
        <w:t>применимо</w:t>
      </w:r>
      <w:r w:rsidR="00F17DA2" w:rsidRPr="00F17DA2">
        <w:rPr>
          <w:rFonts w:ascii="Times New Romam" w:eastAsia="Times New Roman" w:hAnsi="Times New Romam" w:cs="Times New Roman"/>
          <w:color w:val="000000"/>
          <w:lang w:eastAsia="ru-RU"/>
        </w:rPr>
        <w:t> оценивать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Интернету.</w:t>
      </w:r>
      <w:r w:rsidR="00F17DA2" w:rsidRPr="00F17DA2">
        <w:rPr>
          <w:rFonts w:ascii="Times New Romam" w:eastAsia="Times New Roman" w:hAnsi="Times New Romam" w:cs="Times New Roman"/>
          <w:color w:val="000000"/>
          <w:lang w:eastAsia="ru-RU"/>
        </w:rPr>
        <w:t> этого</w:t>
      </w:r>
      <w:r w:rsidRPr="00F17DA2">
        <w:rPr>
          <w:rFonts w:eastAsia="Times New Roman" w:cs="Times New Roman"/>
          <w:color w:val="000000"/>
          <w:lang w:eastAsia="ru-RU"/>
        </w:rPr>
        <w:t xml:space="preserve"> Физическое </w:t>
      </w:r>
      <w:r w:rsidR="00F17DA2" w:rsidRPr="00F17DA2">
        <w:rPr>
          <w:rFonts w:ascii="Times New Romam" w:eastAsia="Times New Roman" w:hAnsi="Times New Romam" w:cs="Times New Roman"/>
          <w:color w:val="000000"/>
          <w:lang w:eastAsia="ru-RU"/>
        </w:rPr>
        <w:t>голосованиях </w:t>
      </w:r>
      <w:r w:rsidRPr="00F17DA2">
        <w:rPr>
          <w:rFonts w:eastAsia="Times New Roman" w:cs="Times New Roman"/>
          <w:color w:val="000000"/>
          <w:lang w:eastAsia="ru-RU"/>
        </w:rPr>
        <w:t>расстояние</w:t>
      </w:r>
      <w:r w:rsidR="00F17DA2" w:rsidRPr="00F17DA2">
        <w:rPr>
          <w:rFonts w:ascii="Times New Romam" w:eastAsia="Times New Roman" w:hAnsi="Times New Romam" w:cs="Times New Roman"/>
          <w:color w:val="000000"/>
          <w:lang w:eastAsia="ru-RU"/>
        </w:rPr>
        <w:t> формируется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между </w:t>
      </w:r>
      <w:r w:rsidR="00F17DA2" w:rsidRPr="00F17DA2">
        <w:rPr>
          <w:rFonts w:ascii="Times New Romam" w:eastAsia="Times New Roman" w:hAnsi="Times New Romam" w:cs="Times New Roman"/>
          <w:color w:val="000000"/>
          <w:lang w:eastAsia="ru-RU"/>
        </w:rPr>
        <w:t>наделения </w:t>
      </w:r>
      <w:r w:rsidRPr="00F17DA2">
        <w:rPr>
          <w:rFonts w:eastAsia="Times New Roman" w:cs="Times New Roman"/>
          <w:color w:val="000000"/>
          <w:lang w:eastAsia="ru-RU"/>
        </w:rPr>
        <w:t>коммуникаторами</w:t>
      </w:r>
      <w:r w:rsidR="00F17DA2" w:rsidRPr="00F17DA2">
        <w:rPr>
          <w:rFonts w:ascii="Times New Romam" w:eastAsia="Times New Roman" w:hAnsi="Times New Romam" w:cs="Times New Roman"/>
          <w:color w:val="000000"/>
          <w:lang w:eastAsia="ru-RU"/>
        </w:rPr>
        <w:t> других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напрямую </w:t>
      </w:r>
      <w:r w:rsidRPr="00F17DA2">
        <w:rPr>
          <w:rFonts w:eastAsia="Times New Roman" w:cs="Times New Roman"/>
          <w:color w:val="000000"/>
          <w:lang w:eastAsia="ru-RU"/>
        </w:rPr>
        <w:t>играет</w:t>
      </w:r>
      <w:r w:rsidR="00F17DA2" w:rsidRPr="00F17DA2">
        <w:rPr>
          <w:rFonts w:ascii="Times New Romam" w:eastAsia="Times New Roman" w:hAnsi="Times New Romam" w:cs="Times New Roman"/>
          <w:color w:val="000000"/>
          <w:lang w:eastAsia="ru-RU"/>
        </w:rPr>
        <w:t> стеснения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огромное </w:t>
      </w:r>
      <w:r w:rsidR="00F17DA2" w:rsidRPr="00F17DA2">
        <w:rPr>
          <w:rFonts w:ascii="Times New Romam" w:eastAsia="Times New Roman" w:hAnsi="Times New Romam" w:cs="Times New Roman"/>
          <w:color w:val="000000"/>
          <w:lang w:eastAsia="ru-RU"/>
        </w:rPr>
        <w:t>таковом </w:t>
      </w:r>
      <w:r w:rsidRPr="00F17DA2">
        <w:rPr>
          <w:rFonts w:eastAsia="Times New Roman" w:cs="Times New Roman"/>
          <w:color w:val="000000"/>
          <w:lang w:eastAsia="ru-RU"/>
        </w:rPr>
        <w:t>роли</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самого </w:t>
      </w:r>
      <w:r w:rsidR="00F17DA2" w:rsidRPr="00F17DA2">
        <w:rPr>
          <w:rFonts w:ascii="Times New Romam" w:eastAsia="Times New Roman" w:hAnsi="Times New Romam" w:cs="Times New Roman"/>
          <w:color w:val="000000"/>
          <w:lang w:eastAsia="ru-RU"/>
        </w:rPr>
        <w:t>первобытная </w:t>
      </w:r>
      <w:r w:rsidRPr="00F17DA2">
        <w:rPr>
          <w:rFonts w:eastAsia="Times New Roman" w:cs="Times New Roman"/>
          <w:color w:val="000000"/>
          <w:lang w:eastAsia="ru-RU"/>
        </w:rPr>
        <w:t>общения.</w:t>
      </w:r>
      <w:r w:rsidR="00F17DA2" w:rsidRPr="00F17DA2">
        <w:rPr>
          <w:rFonts w:ascii="Times New Romam" w:eastAsia="Times New Roman" w:hAnsi="Times New Romam" w:cs="Times New Roman"/>
          <w:color w:val="000000"/>
          <w:lang w:eastAsia="ru-RU"/>
        </w:rPr>
        <w:t> публичном</w:t>
      </w:r>
      <w:r w:rsidRPr="00F17DA2">
        <w:rPr>
          <w:rFonts w:eastAsia="Times New Roman" w:cs="Times New Roman"/>
          <w:color w:val="000000"/>
          <w:lang w:eastAsia="ru-RU"/>
        </w:rPr>
        <w:t xml:space="preserve"> Нет </w:t>
      </w:r>
      <w:r w:rsidR="00F17DA2" w:rsidRPr="00F17DA2">
        <w:rPr>
          <w:rFonts w:ascii="Times New Romam" w:eastAsia="Times New Roman" w:hAnsi="Times New Romam" w:cs="Times New Roman"/>
          <w:color w:val="000000"/>
          <w:lang w:eastAsia="ru-RU"/>
        </w:rPr>
        <w:t>назвать </w:t>
      </w:r>
      <w:r w:rsidRPr="00F17DA2">
        <w:rPr>
          <w:rFonts w:eastAsia="Times New Roman" w:cs="Times New Roman"/>
          <w:color w:val="000000"/>
          <w:lang w:eastAsia="ru-RU"/>
        </w:rPr>
        <w:t>границ</w:t>
      </w:r>
      <w:r w:rsidR="00F17DA2" w:rsidRPr="00F17DA2">
        <w:rPr>
          <w:rFonts w:ascii="Times New Romam" w:eastAsia="Times New Roman" w:hAnsi="Times New Romam" w:cs="Times New Roman"/>
          <w:color w:val="000000"/>
          <w:lang w:eastAsia="ru-RU"/>
        </w:rPr>
        <w:t> избежание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во </w:t>
      </w:r>
      <w:r w:rsidR="00F17DA2" w:rsidRPr="00F17DA2">
        <w:rPr>
          <w:rFonts w:ascii="Times New Romam" w:eastAsia="Times New Roman" w:hAnsi="Times New Romam" w:cs="Times New Roman"/>
          <w:color w:val="000000"/>
          <w:lang w:eastAsia="ru-RU"/>
        </w:rPr>
        <w:t>именно </w:t>
      </w:r>
      <w:r w:rsidRPr="00F17DA2">
        <w:rPr>
          <w:rFonts w:eastAsia="Times New Roman" w:cs="Times New Roman"/>
          <w:color w:val="000000"/>
          <w:lang w:eastAsia="ru-RU"/>
        </w:rPr>
        <w:t>времени</w:t>
      </w:r>
      <w:r w:rsidR="00F17DA2" w:rsidRPr="00F17DA2">
        <w:rPr>
          <w:rFonts w:ascii="Times New Romam" w:eastAsia="Times New Roman" w:hAnsi="Times New Romam" w:cs="Times New Roman"/>
          <w:color w:val="000000"/>
          <w:lang w:eastAsia="ru-RU"/>
        </w:rPr>
        <w:t> послужило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пространстве. </w:t>
      </w:r>
      <w:r w:rsidR="00F17DA2" w:rsidRPr="00F17DA2">
        <w:rPr>
          <w:rFonts w:ascii="Times New Romam" w:eastAsia="Times New Roman" w:hAnsi="Times New Romam" w:cs="Times New Roman"/>
          <w:color w:val="000000"/>
          <w:lang w:eastAsia="ru-RU"/>
        </w:rPr>
        <w:t>многомерной </w:t>
      </w:r>
      <w:r w:rsidRPr="00F17DA2">
        <w:rPr>
          <w:rFonts w:eastAsia="Times New Roman" w:cs="Times New Roman"/>
          <w:color w:val="000000"/>
          <w:lang w:eastAsia="ru-RU"/>
        </w:rPr>
        <w:t>Культуры</w:t>
      </w:r>
      <w:r w:rsidR="00F17DA2" w:rsidRPr="00F17DA2">
        <w:rPr>
          <w:rFonts w:ascii="Times New Romam" w:eastAsia="Times New Roman" w:hAnsi="Times New Romam" w:cs="Times New Roman"/>
          <w:color w:val="000000"/>
          <w:lang w:eastAsia="ru-RU"/>
        </w:rPr>
        <w:t> современная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сближаются, </w:t>
      </w:r>
      <w:r w:rsidR="00F17DA2" w:rsidRPr="00F17DA2">
        <w:rPr>
          <w:rFonts w:ascii="Times New Romam" w:eastAsia="Times New Roman" w:hAnsi="Times New Romam" w:cs="Times New Roman"/>
          <w:color w:val="000000"/>
          <w:lang w:eastAsia="ru-RU"/>
        </w:rPr>
        <w:t>собственное </w:t>
      </w:r>
      <w:r w:rsidRPr="00F17DA2">
        <w:rPr>
          <w:rFonts w:eastAsia="Times New Roman" w:cs="Times New Roman"/>
          <w:color w:val="000000"/>
          <w:lang w:eastAsia="ru-RU"/>
        </w:rPr>
        <w:t>становятся</w:t>
      </w:r>
      <w:r w:rsidR="00F17DA2" w:rsidRPr="00F17DA2">
        <w:rPr>
          <w:rFonts w:ascii="Times New Romam" w:eastAsia="Times New Roman" w:hAnsi="Times New Romam" w:cs="Times New Roman"/>
          <w:color w:val="000000"/>
          <w:lang w:eastAsia="ru-RU"/>
        </w:rPr>
        <w:t> образом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понятны </w:t>
      </w:r>
      <w:r w:rsidR="00F17DA2" w:rsidRPr="00F17DA2">
        <w:rPr>
          <w:rFonts w:ascii="Times New Romam" w:eastAsia="Times New Roman" w:hAnsi="Times New Romam" w:cs="Times New Roman"/>
          <w:color w:val="000000"/>
          <w:lang w:eastAsia="ru-RU"/>
        </w:rPr>
        <w:t>современной </w:t>
      </w:r>
      <w:r w:rsidRPr="00F17DA2">
        <w:rPr>
          <w:rFonts w:eastAsia="Times New Roman" w:cs="Times New Roman"/>
          <w:color w:val="000000"/>
          <w:lang w:eastAsia="ru-RU"/>
        </w:rPr>
        <w:t>другие</w:t>
      </w:r>
      <w:r w:rsidR="00F17DA2" w:rsidRPr="00F17DA2">
        <w:rPr>
          <w:rFonts w:ascii="Times New Romam" w:eastAsia="Times New Roman" w:hAnsi="Times New Romam" w:cs="Times New Roman"/>
          <w:color w:val="000000"/>
          <w:lang w:eastAsia="ru-RU"/>
        </w:rPr>
        <w:t> большое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мировоззрения, </w:t>
      </w:r>
      <w:r w:rsidR="00F17DA2" w:rsidRPr="00F17DA2">
        <w:rPr>
          <w:rFonts w:ascii="Times New Romam" w:eastAsia="Times New Roman" w:hAnsi="Times New Romam" w:cs="Times New Roman"/>
          <w:color w:val="000000"/>
          <w:lang w:eastAsia="ru-RU"/>
        </w:rPr>
        <w:t>автономного </w:t>
      </w:r>
      <w:r w:rsidRPr="00F17DA2">
        <w:rPr>
          <w:rFonts w:eastAsia="Times New Roman" w:cs="Times New Roman"/>
          <w:color w:val="000000"/>
          <w:lang w:eastAsia="ru-RU"/>
        </w:rPr>
        <w:t>ценности</w:t>
      </w:r>
      <w:r w:rsidR="00F17DA2" w:rsidRPr="00F17DA2">
        <w:rPr>
          <w:rFonts w:ascii="Times New Romam" w:eastAsia="Times New Roman" w:hAnsi="Times New Romam" w:cs="Times New Roman"/>
          <w:color w:val="000000"/>
          <w:lang w:eastAsia="ru-RU"/>
        </w:rPr>
        <w:t> социологии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традиции. </w:t>
      </w:r>
      <w:r w:rsidR="00F17DA2" w:rsidRPr="00F17DA2">
        <w:rPr>
          <w:rFonts w:ascii="Times New Romam" w:eastAsia="Times New Roman" w:hAnsi="Times New Romam" w:cs="Times New Roman"/>
          <w:color w:val="000000"/>
          <w:lang w:eastAsia="ru-RU"/>
        </w:rPr>
        <w:t>функции </w:t>
      </w:r>
      <w:r w:rsidRPr="00F17DA2">
        <w:rPr>
          <w:rFonts w:eastAsia="Times New Roman" w:cs="Times New Roman"/>
          <w:color w:val="000000"/>
          <w:lang w:eastAsia="ru-RU"/>
        </w:rPr>
        <w:t>Скорость</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обмена </w:t>
      </w:r>
      <w:r w:rsidR="00F17DA2" w:rsidRPr="00F17DA2">
        <w:rPr>
          <w:rFonts w:ascii="Times New Romam" w:eastAsia="Times New Roman" w:hAnsi="Times New Romam" w:cs="Times New Roman"/>
          <w:color w:val="000000"/>
          <w:lang w:eastAsia="ru-RU"/>
        </w:rPr>
        <w:t>практики </w:t>
      </w:r>
      <w:r w:rsidRPr="00F17DA2">
        <w:rPr>
          <w:rFonts w:eastAsia="Times New Roman" w:cs="Times New Roman"/>
          <w:color w:val="000000"/>
          <w:lang w:eastAsia="ru-RU"/>
        </w:rPr>
        <w:t>информацией</w:t>
      </w:r>
      <w:r w:rsidR="00F17DA2" w:rsidRPr="00F17DA2">
        <w:rPr>
          <w:rFonts w:ascii="Times New Romam" w:eastAsia="Times New Roman" w:hAnsi="Times New Romam" w:cs="Times New Roman"/>
          <w:color w:val="000000"/>
          <w:lang w:eastAsia="ru-RU"/>
        </w:rPr>
        <w:t> пример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увеличивается, </w:t>
      </w:r>
      <w:r w:rsidR="00F17DA2" w:rsidRPr="00F17DA2">
        <w:rPr>
          <w:rFonts w:ascii="Times New Romam" w:eastAsia="Times New Roman" w:hAnsi="Times New Romam" w:cs="Times New Roman"/>
          <w:color w:val="000000"/>
          <w:lang w:eastAsia="ru-RU"/>
        </w:rPr>
        <w:t>возможность </w:t>
      </w:r>
      <w:r w:rsidRPr="00F17DA2">
        <w:rPr>
          <w:rFonts w:eastAsia="Times New Roman" w:cs="Times New Roman"/>
          <w:color w:val="000000"/>
          <w:lang w:eastAsia="ru-RU"/>
        </w:rPr>
        <w:t>сама</w:t>
      </w:r>
      <w:r w:rsidR="00F17DA2" w:rsidRPr="00F17DA2">
        <w:rPr>
          <w:rFonts w:ascii="Times New Romam" w:eastAsia="Times New Roman" w:hAnsi="Times New Romam" w:cs="Times New Roman"/>
          <w:color w:val="000000"/>
          <w:lang w:eastAsia="ru-RU"/>
        </w:rPr>
        <w:t> процесс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информация </w:t>
      </w:r>
      <w:r w:rsidR="00F17DA2" w:rsidRPr="00F17DA2">
        <w:rPr>
          <w:rFonts w:ascii="Times New Romam" w:eastAsia="Times New Roman" w:hAnsi="Times New Romam" w:cs="Times New Roman"/>
          <w:color w:val="000000"/>
          <w:lang w:eastAsia="ru-RU"/>
        </w:rPr>
        <w:t>государственной </w:t>
      </w:r>
      <w:r w:rsidRPr="00F17DA2">
        <w:rPr>
          <w:rFonts w:eastAsia="Times New Roman" w:cs="Times New Roman"/>
          <w:color w:val="000000"/>
          <w:lang w:eastAsia="ru-RU"/>
        </w:rPr>
        <w:t>распространяется</w:t>
      </w:r>
      <w:r w:rsidR="00F17DA2" w:rsidRPr="00F17DA2">
        <w:rPr>
          <w:rFonts w:ascii="Times New Romam" w:eastAsia="Times New Roman" w:hAnsi="Times New Romam" w:cs="Times New Roman"/>
          <w:color w:val="000000"/>
          <w:lang w:eastAsia="ru-RU"/>
        </w:rPr>
        <w:t> такое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крайне </w:t>
      </w:r>
      <w:r w:rsidR="00F17DA2" w:rsidRPr="00F17DA2">
        <w:rPr>
          <w:rFonts w:ascii="Times New Romam" w:eastAsia="Times New Roman" w:hAnsi="Times New Romam" w:cs="Times New Roman"/>
          <w:color w:val="000000"/>
          <w:lang w:eastAsia="ru-RU"/>
        </w:rPr>
        <w:t>придерживаются </w:t>
      </w:r>
      <w:r w:rsidRPr="00F17DA2">
        <w:rPr>
          <w:rFonts w:eastAsia="Times New Roman" w:cs="Times New Roman"/>
          <w:color w:val="000000"/>
          <w:lang w:eastAsia="ru-RU"/>
        </w:rPr>
        <w:t>быстро</w:t>
      </w:r>
      <w:r w:rsidR="00F17DA2" w:rsidRPr="00F17DA2">
        <w:rPr>
          <w:rFonts w:ascii="Times New Romam" w:eastAsia="Times New Roman" w:hAnsi="Times New Romam" w:cs="Times New Roman"/>
          <w:color w:val="000000"/>
          <w:lang w:eastAsia="ru-RU"/>
        </w:rPr>
        <w:t> чтобы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реципиенту </w:t>
      </w:r>
      <w:r w:rsidRPr="00F17DA2">
        <w:rPr>
          <w:rFonts w:eastAsia="Times New Roman" w:cs="Times New Roman"/>
          <w:color w:val="000000"/>
          <w:lang w:eastAsia="ru-RU"/>
        </w:rPr>
        <w:t>реагировать</w:t>
      </w:r>
      <w:r w:rsidR="00F17DA2" w:rsidRPr="00F17DA2">
        <w:rPr>
          <w:rFonts w:ascii="Times New Romam" w:eastAsia="Times New Roman" w:hAnsi="Times New Romam" w:cs="Times New Roman"/>
          <w:color w:val="000000"/>
          <w:lang w:eastAsia="ru-RU"/>
        </w:rPr>
        <w:t> канал</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события</w:t>
      </w:r>
      <w:r w:rsidR="00F17DA2" w:rsidRPr="00F17DA2">
        <w:rPr>
          <w:rFonts w:ascii="Times New Romam" w:eastAsia="Times New Roman" w:hAnsi="Times New Romam" w:cs="Times New Roman"/>
          <w:color w:val="000000"/>
          <w:lang w:eastAsia="ru-RU"/>
        </w:rPr>
        <w:t> тренд</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элитой </w:t>
      </w:r>
      <w:r w:rsidRPr="00F17DA2">
        <w:rPr>
          <w:rFonts w:eastAsia="Times New Roman" w:cs="Times New Roman"/>
          <w:color w:val="000000"/>
          <w:lang w:eastAsia="ru-RU"/>
        </w:rPr>
        <w:t>мире</w:t>
      </w:r>
      <w:r w:rsidR="00F17DA2" w:rsidRPr="00F17DA2">
        <w:rPr>
          <w:rFonts w:ascii="Times New Romam" w:eastAsia="Times New Roman" w:hAnsi="Times New Romam" w:cs="Times New Roman"/>
          <w:color w:val="000000"/>
          <w:lang w:eastAsia="ru-RU"/>
        </w:rPr>
        <w:t> предмет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можно </w:t>
      </w:r>
      <w:r w:rsidR="00F17DA2" w:rsidRPr="00F17DA2">
        <w:rPr>
          <w:rFonts w:ascii="Times New Romam" w:eastAsia="Times New Roman" w:hAnsi="Times New Romam" w:cs="Times New Roman"/>
          <w:color w:val="000000"/>
          <w:lang w:eastAsia="ru-RU"/>
        </w:rPr>
        <w:t>направление </w:t>
      </w:r>
      <w:r w:rsidRPr="00F17DA2">
        <w:rPr>
          <w:rFonts w:eastAsia="Times New Roman" w:cs="Times New Roman"/>
          <w:color w:val="000000"/>
          <w:lang w:eastAsia="ru-RU"/>
        </w:rPr>
        <w:t>мгновенно.</w:t>
      </w:r>
      <w:r w:rsidR="00F17DA2" w:rsidRPr="00F17DA2">
        <w:rPr>
          <w:rFonts w:ascii="Times New Romam" w:eastAsia="Times New Roman" w:hAnsi="Times New Romam" w:cs="Times New Roman"/>
          <w:color w:val="000000"/>
          <w:lang w:eastAsia="ru-RU"/>
        </w:rPr>
        <w:t> изобилие</w:t>
      </w:r>
      <w:r w:rsidRPr="00F17DA2">
        <w:rPr>
          <w:rFonts w:eastAsia="Times New Roman" w:cs="Times New Roman"/>
          <w:color w:val="000000"/>
          <w:lang w:eastAsia="ru-RU"/>
        </w:rPr>
        <w:t xml:space="preserve"> </w:t>
      </w:r>
    </w:p>
    <w:p w14:paraId="750C0211" w14:textId="2B25FF4C"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Маклюэн </w:t>
      </w:r>
      <w:r w:rsidR="00F17DA2" w:rsidRPr="00F17DA2">
        <w:rPr>
          <w:rFonts w:ascii="Times New Romam" w:eastAsia="Times New Roman" w:hAnsi="Times New Romam" w:cs="Times New Roman"/>
          <w:color w:val="000000"/>
          <w:lang w:eastAsia="ru-RU"/>
        </w:rPr>
        <w:t>характер </w:t>
      </w:r>
      <w:r w:rsidRPr="00F17DA2">
        <w:rPr>
          <w:rFonts w:eastAsia="Times New Roman" w:cs="Times New Roman"/>
          <w:color w:val="000000"/>
          <w:lang w:eastAsia="ru-RU"/>
        </w:rPr>
        <w:t>говорит</w:t>
      </w:r>
      <w:r w:rsidR="00F17DA2" w:rsidRPr="00F17DA2">
        <w:rPr>
          <w:rFonts w:ascii="Times New Romam" w:eastAsia="Times New Roman" w:hAnsi="Times New Romam" w:cs="Times New Roman"/>
          <w:color w:val="000000"/>
          <w:lang w:eastAsia="ru-RU"/>
        </w:rPr>
        <w:t> регресса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том, что безграничное </w:t>
      </w:r>
      <w:r w:rsidR="00F17DA2" w:rsidRPr="00F17DA2">
        <w:rPr>
          <w:rFonts w:ascii="Times New Romam" w:eastAsia="Times New Roman" w:hAnsi="Times New Romam" w:cs="Times New Roman"/>
          <w:color w:val="000000"/>
          <w:lang w:eastAsia="ru-RU"/>
        </w:rPr>
        <w:t>спонтанной </w:t>
      </w:r>
      <w:r w:rsidRPr="00F17DA2">
        <w:rPr>
          <w:rFonts w:eastAsia="Times New Roman" w:cs="Times New Roman"/>
          <w:color w:val="000000"/>
          <w:lang w:eastAsia="ru-RU"/>
        </w:rPr>
        <w:t>развитие</w:t>
      </w:r>
      <w:r w:rsidR="00F17DA2" w:rsidRPr="00F17DA2">
        <w:rPr>
          <w:rFonts w:ascii="Times New Romam" w:eastAsia="Times New Roman" w:hAnsi="Times New Romam" w:cs="Times New Roman"/>
          <w:color w:val="000000"/>
          <w:lang w:eastAsia="ru-RU"/>
        </w:rPr>
        <w:t> массу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информации </w:t>
      </w:r>
      <w:r w:rsidR="00F17DA2" w:rsidRPr="00F17DA2">
        <w:rPr>
          <w:rFonts w:ascii="Times New Romam" w:eastAsia="Times New Roman" w:hAnsi="Times New Romam" w:cs="Times New Roman"/>
          <w:color w:val="000000"/>
          <w:lang w:eastAsia="ru-RU"/>
        </w:rPr>
        <w:t>уровней </w:t>
      </w:r>
      <w:r w:rsidRPr="00F17DA2">
        <w:rPr>
          <w:rFonts w:eastAsia="Times New Roman" w:cs="Times New Roman"/>
          <w:color w:val="000000"/>
          <w:lang w:eastAsia="ru-RU"/>
        </w:rPr>
        <w:t>приводит</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противоречивым </w:t>
      </w:r>
      <w:r w:rsidRPr="00F17DA2">
        <w:rPr>
          <w:rFonts w:eastAsia="Times New Roman" w:cs="Times New Roman"/>
          <w:color w:val="000000"/>
          <w:lang w:eastAsia="ru-RU"/>
        </w:rPr>
        <w:t>тому,</w:t>
      </w:r>
      <w:r w:rsidR="00F17DA2" w:rsidRPr="00F17DA2">
        <w:rPr>
          <w:rFonts w:ascii="Times New Romam" w:eastAsia="Times New Roman" w:hAnsi="Times New Romam" w:cs="Times New Roman"/>
          <w:color w:val="000000"/>
          <w:lang w:eastAsia="ru-RU"/>
        </w:rPr>
        <w:t> установления</w:t>
      </w:r>
      <w:r w:rsidRPr="00F17DA2">
        <w:rPr>
          <w:rFonts w:eastAsia="Times New Roman" w:cs="Times New Roman"/>
          <w:color w:val="000000"/>
          <w:lang w:eastAsia="ru-RU"/>
        </w:rPr>
        <w:t xml:space="preserve"> что люди </w:t>
      </w:r>
      <w:r w:rsidR="00F17DA2" w:rsidRPr="00F17DA2">
        <w:rPr>
          <w:rFonts w:ascii="Times New Romam" w:eastAsia="Times New Roman" w:hAnsi="Times New Romam" w:cs="Times New Roman"/>
          <w:color w:val="000000"/>
          <w:lang w:eastAsia="ru-RU"/>
        </w:rPr>
        <w:t>правительства </w:t>
      </w:r>
      <w:r w:rsidRPr="00F17DA2">
        <w:rPr>
          <w:rFonts w:eastAsia="Times New Roman" w:cs="Times New Roman"/>
          <w:color w:val="000000"/>
          <w:lang w:eastAsia="ru-RU"/>
        </w:rPr>
        <w:t>вовлекаются</w:t>
      </w:r>
      <w:r w:rsidR="00F17DA2" w:rsidRPr="00F17DA2">
        <w:rPr>
          <w:rFonts w:ascii="Times New Romam" w:eastAsia="Times New Roman" w:hAnsi="Times New Romam" w:cs="Times New Roman"/>
          <w:color w:val="000000"/>
          <w:lang w:eastAsia="ru-RU"/>
        </w:rPr>
        <w:t> автономные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дела </w:t>
      </w:r>
      <w:r w:rsidR="00F17DA2" w:rsidRPr="00F17DA2">
        <w:rPr>
          <w:rFonts w:ascii="Times New Romam" w:eastAsia="Times New Roman" w:hAnsi="Times New Romam" w:cs="Times New Roman"/>
          <w:color w:val="000000"/>
          <w:lang w:eastAsia="ru-RU"/>
        </w:rPr>
        <w:t>результатов </w:t>
      </w:r>
      <w:r w:rsidRPr="00F17DA2">
        <w:rPr>
          <w:rFonts w:eastAsia="Times New Roman" w:cs="Times New Roman"/>
          <w:color w:val="000000"/>
          <w:lang w:eastAsia="ru-RU"/>
        </w:rPr>
        <w:t>других,</w:t>
      </w:r>
      <w:r w:rsidR="00F17DA2" w:rsidRPr="00F17DA2">
        <w:rPr>
          <w:rFonts w:ascii="Times New Romam" w:eastAsia="Times New Roman" w:hAnsi="Times New Romam" w:cs="Times New Roman"/>
          <w:color w:val="000000"/>
          <w:lang w:eastAsia="ru-RU"/>
        </w:rPr>
        <w:t> границ</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политического </w:t>
      </w:r>
      <w:r w:rsidRPr="00F17DA2">
        <w:rPr>
          <w:rFonts w:eastAsia="Times New Roman" w:cs="Times New Roman"/>
          <w:color w:val="000000"/>
          <w:lang w:eastAsia="ru-RU"/>
        </w:rPr>
        <w:t>будто</w:t>
      </w:r>
      <w:r w:rsidR="00F17DA2" w:rsidRPr="00F17DA2">
        <w:rPr>
          <w:rFonts w:ascii="Times New Romam" w:eastAsia="Times New Roman" w:hAnsi="Times New Romam" w:cs="Times New Roman"/>
          <w:color w:val="000000"/>
          <w:lang w:eastAsia="ru-RU"/>
        </w:rPr>
        <w:t> системы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это их собственные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проблемы.</w:t>
      </w:r>
      <w:r w:rsidR="00F17DA2" w:rsidRPr="00F17DA2">
        <w:rPr>
          <w:rFonts w:ascii="Times New Romam" w:eastAsia="Times New Roman" w:hAnsi="Times New Romam" w:cs="Times New Roman"/>
          <w:color w:val="000000"/>
          <w:lang w:eastAsia="ru-RU"/>
        </w:rPr>
        <w:t> онлайн</w:t>
      </w:r>
      <w:r w:rsidRPr="00F17DA2">
        <w:rPr>
          <w:rFonts w:eastAsia="Times New Roman" w:cs="Times New Roman"/>
          <w:color w:val="000000"/>
          <w:lang w:eastAsia="ru-RU"/>
        </w:rPr>
        <w:t xml:space="preserve"> И </w:t>
      </w:r>
      <w:r w:rsidR="00F17DA2" w:rsidRPr="00F17DA2">
        <w:rPr>
          <w:rFonts w:ascii="Times New Romam" w:eastAsia="Times New Roman" w:hAnsi="Times New Romam" w:cs="Times New Roman"/>
          <w:color w:val="000000"/>
          <w:lang w:eastAsia="ru-RU"/>
        </w:rPr>
        <w:t>дискурсивные </w:t>
      </w:r>
      <w:r w:rsidRPr="00F17DA2">
        <w:rPr>
          <w:rFonts w:eastAsia="Times New Roman" w:cs="Times New Roman"/>
          <w:color w:val="000000"/>
          <w:lang w:eastAsia="ru-RU"/>
        </w:rPr>
        <w:t>действительно,</w:t>
      </w:r>
      <w:r w:rsidR="00F17DA2" w:rsidRPr="00F17DA2">
        <w:rPr>
          <w:rFonts w:ascii="Times New Romam" w:eastAsia="Times New Roman" w:hAnsi="Times New Romam" w:cs="Times New Roman"/>
          <w:color w:val="000000"/>
          <w:lang w:eastAsia="ru-RU"/>
        </w:rPr>
        <w:t> магистратура</w:t>
      </w:r>
      <w:r w:rsidRPr="00F17DA2">
        <w:rPr>
          <w:rFonts w:eastAsia="Times New Roman" w:cs="Times New Roman"/>
          <w:color w:val="000000"/>
          <w:lang w:eastAsia="ru-RU"/>
        </w:rPr>
        <w:t xml:space="preserve"> люди </w:t>
      </w:r>
      <w:r w:rsidR="00F17DA2" w:rsidRPr="00F17DA2">
        <w:rPr>
          <w:rFonts w:ascii="Times New Romam" w:eastAsia="Times New Roman" w:hAnsi="Times New Romam" w:cs="Times New Roman"/>
          <w:color w:val="000000"/>
          <w:lang w:eastAsia="ru-RU"/>
        </w:rPr>
        <w:t>принимать </w:t>
      </w:r>
      <w:r w:rsidRPr="00F17DA2">
        <w:rPr>
          <w:rFonts w:eastAsia="Times New Roman" w:cs="Times New Roman"/>
          <w:color w:val="000000"/>
          <w:lang w:eastAsia="ru-RU"/>
        </w:rPr>
        <w:t>обсуждают</w:t>
      </w:r>
      <w:r w:rsidR="00F17DA2" w:rsidRPr="00F17DA2">
        <w:rPr>
          <w:rFonts w:ascii="Times New Romam" w:eastAsia="Times New Roman" w:hAnsi="Times New Romam" w:cs="Times New Roman"/>
          <w:color w:val="000000"/>
          <w:lang w:eastAsia="ru-RU"/>
        </w:rPr>
        <w:t> среде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Интернете </w:t>
      </w:r>
      <w:r w:rsidR="00F17DA2" w:rsidRPr="00F17DA2">
        <w:rPr>
          <w:rFonts w:ascii="Times New Romam" w:eastAsia="Times New Roman" w:hAnsi="Times New Romam" w:cs="Times New Roman"/>
          <w:color w:val="000000"/>
          <w:lang w:eastAsia="ru-RU"/>
        </w:rPr>
        <w:t>потребностям </w:t>
      </w:r>
      <w:r w:rsidRPr="00F17DA2">
        <w:rPr>
          <w:rFonts w:eastAsia="Times New Roman" w:cs="Times New Roman"/>
          <w:color w:val="000000"/>
          <w:lang w:eastAsia="ru-RU"/>
        </w:rPr>
        <w:t>события</w:t>
      </w:r>
      <w:r w:rsidR="00F17DA2" w:rsidRPr="00F17DA2">
        <w:rPr>
          <w:rFonts w:ascii="Times New Romam" w:eastAsia="Times New Roman" w:hAnsi="Times New Romam" w:cs="Times New Roman"/>
          <w:color w:val="000000"/>
          <w:lang w:eastAsia="ru-RU"/>
        </w:rPr>
        <w:t> схемой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политики </w:t>
      </w:r>
      <w:r w:rsidRPr="00F17DA2">
        <w:rPr>
          <w:rFonts w:eastAsia="Times New Roman" w:cs="Times New Roman"/>
          <w:color w:val="000000"/>
          <w:lang w:eastAsia="ru-RU"/>
        </w:rPr>
        <w:t>других</w:t>
      </w:r>
      <w:r w:rsidR="00F17DA2" w:rsidRPr="00F17DA2">
        <w:rPr>
          <w:rFonts w:ascii="Times New Romam" w:eastAsia="Times New Roman" w:hAnsi="Times New Romam" w:cs="Times New Roman"/>
          <w:color w:val="000000"/>
          <w:lang w:eastAsia="ru-RU"/>
        </w:rPr>
        <w:t> данные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государствах. </w:t>
      </w:r>
      <w:r w:rsidR="00F17DA2" w:rsidRPr="00F17DA2">
        <w:rPr>
          <w:rFonts w:ascii="Times New Romam" w:eastAsia="Times New Roman" w:hAnsi="Times New Romam" w:cs="Times New Roman"/>
          <w:color w:val="000000"/>
          <w:lang w:eastAsia="ru-RU"/>
        </w:rPr>
        <w:t>позволяют </w:t>
      </w:r>
      <w:r w:rsidRPr="00F17DA2">
        <w:rPr>
          <w:rFonts w:eastAsia="Times New Roman" w:cs="Times New Roman"/>
          <w:color w:val="000000"/>
          <w:lang w:eastAsia="ru-RU"/>
        </w:rPr>
        <w:t>Чувство</w:t>
      </w:r>
      <w:r w:rsidR="00F17DA2" w:rsidRPr="00F17DA2">
        <w:rPr>
          <w:rFonts w:ascii="Times New Romam" w:eastAsia="Times New Roman" w:hAnsi="Times New Romam" w:cs="Times New Roman"/>
          <w:color w:val="000000"/>
          <w:lang w:eastAsia="ru-RU"/>
        </w:rPr>
        <w:t> диапазон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сопричастности, </w:t>
      </w:r>
      <w:r w:rsidR="00F17DA2" w:rsidRPr="00F17DA2">
        <w:rPr>
          <w:rFonts w:ascii="Times New Romam" w:eastAsia="Times New Roman" w:hAnsi="Times New Romam" w:cs="Times New Roman"/>
          <w:color w:val="000000"/>
          <w:lang w:eastAsia="ru-RU"/>
        </w:rPr>
        <w:t>изменяют </w:t>
      </w:r>
      <w:r w:rsidRPr="00F17DA2">
        <w:rPr>
          <w:rFonts w:eastAsia="Times New Roman" w:cs="Times New Roman"/>
          <w:color w:val="000000"/>
          <w:lang w:eastAsia="ru-RU"/>
        </w:rPr>
        <w:t>которое</w:t>
      </w:r>
      <w:r w:rsidR="00F17DA2" w:rsidRPr="00F17DA2">
        <w:rPr>
          <w:rFonts w:ascii="Times New Romam" w:eastAsia="Times New Roman" w:hAnsi="Times New Romam" w:cs="Times New Roman"/>
          <w:color w:val="000000"/>
          <w:lang w:eastAsia="ru-RU"/>
        </w:rPr>
        <w:t> цифровая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дает </w:t>
      </w:r>
      <w:r w:rsidR="00F17DA2" w:rsidRPr="00F17DA2">
        <w:rPr>
          <w:rFonts w:ascii="Times New Romam" w:eastAsia="Times New Roman" w:hAnsi="Times New Romam" w:cs="Times New Roman"/>
          <w:color w:val="000000"/>
          <w:lang w:eastAsia="ru-RU"/>
        </w:rPr>
        <w:t>специфика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качестве</w:t>
      </w:r>
      <w:r w:rsidRPr="00F17DA2">
        <w:rPr>
          <w:rFonts w:eastAsia="Times New Roman" w:cs="Times New Roman"/>
          <w:color w:val="000000"/>
          <w:lang w:eastAsia="ru-RU"/>
        </w:rPr>
        <w:t xml:space="preserve"> не является </w:t>
      </w:r>
      <w:r w:rsidR="00F17DA2" w:rsidRPr="00F17DA2">
        <w:rPr>
          <w:rFonts w:ascii="Times New Romam" w:eastAsia="Times New Roman" w:hAnsi="Times New Romam" w:cs="Times New Roman"/>
          <w:color w:val="000000"/>
          <w:lang w:eastAsia="ru-RU"/>
        </w:rPr>
        <w:t>процессов </w:t>
      </w:r>
      <w:r w:rsidRPr="00F17DA2">
        <w:rPr>
          <w:rFonts w:eastAsia="Times New Roman" w:cs="Times New Roman"/>
          <w:color w:val="000000"/>
          <w:lang w:eastAsia="ru-RU"/>
        </w:rPr>
        <w:t>давно</w:t>
      </w:r>
      <w:r w:rsidR="00F17DA2" w:rsidRPr="00F17DA2">
        <w:rPr>
          <w:rFonts w:ascii="Times New Romam" w:eastAsia="Times New Roman" w:hAnsi="Times New Romam" w:cs="Times New Roman"/>
          <w:color w:val="000000"/>
          <w:lang w:eastAsia="ru-RU"/>
        </w:rPr>
        <w:t> цифровые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чем-то </w:t>
      </w:r>
      <w:r w:rsidR="00F17DA2" w:rsidRPr="00F17DA2">
        <w:rPr>
          <w:rFonts w:ascii="Times New Romam" w:eastAsia="Times New Roman" w:hAnsi="Times New Romam" w:cs="Times New Roman"/>
          <w:color w:val="000000"/>
          <w:lang w:eastAsia="ru-RU"/>
        </w:rPr>
        <w:t>уровнях </w:t>
      </w:r>
      <w:r w:rsidRPr="00F17DA2">
        <w:rPr>
          <w:rFonts w:eastAsia="Times New Roman" w:cs="Times New Roman"/>
          <w:color w:val="000000"/>
          <w:lang w:eastAsia="ru-RU"/>
        </w:rPr>
        <w:t>невозможным.</w:t>
      </w:r>
      <w:r w:rsidR="00F17DA2" w:rsidRPr="00F17DA2">
        <w:rPr>
          <w:rFonts w:ascii="Times New Romam" w:eastAsia="Times New Roman" w:hAnsi="Times New Romam" w:cs="Times New Roman"/>
          <w:color w:val="000000"/>
          <w:lang w:eastAsia="ru-RU"/>
        </w:rPr>
        <w:t> здравоохранение</w:t>
      </w:r>
      <w:r w:rsidRPr="00F17DA2">
        <w:rPr>
          <w:rFonts w:eastAsia="Times New Roman" w:cs="Times New Roman"/>
          <w:color w:val="000000"/>
          <w:lang w:eastAsia="ru-RU"/>
        </w:rPr>
        <w:t xml:space="preserve"> На сегодняшний </w:t>
      </w:r>
      <w:r w:rsidR="00F17DA2" w:rsidRPr="00F17DA2">
        <w:rPr>
          <w:rFonts w:ascii="Times New Romam" w:eastAsia="Times New Roman" w:hAnsi="Times New Romam" w:cs="Times New Roman"/>
          <w:color w:val="000000"/>
          <w:lang w:eastAsia="ru-RU"/>
        </w:rPr>
        <w:t>способствовали </w:t>
      </w:r>
      <w:r w:rsidRPr="00F17DA2">
        <w:rPr>
          <w:rFonts w:eastAsia="Times New Roman" w:cs="Times New Roman"/>
          <w:color w:val="000000"/>
          <w:lang w:eastAsia="ru-RU"/>
        </w:rPr>
        <w:t>день</w:t>
      </w:r>
      <w:r w:rsidR="00F17DA2" w:rsidRPr="00F17DA2">
        <w:rPr>
          <w:rFonts w:ascii="Times New Romam" w:eastAsia="Times New Roman" w:hAnsi="Times New Romam" w:cs="Times New Roman"/>
          <w:color w:val="000000"/>
          <w:lang w:eastAsia="ru-RU"/>
        </w:rPr>
        <w:t> онтологически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это </w:t>
      </w:r>
      <w:r w:rsidR="00F17DA2" w:rsidRPr="00F17DA2">
        <w:rPr>
          <w:rFonts w:ascii="Times New Romam" w:eastAsia="Times New Roman" w:hAnsi="Times New Romam" w:cs="Times New Roman"/>
          <w:color w:val="000000"/>
          <w:lang w:eastAsia="ru-RU"/>
        </w:rPr>
        <w:t>предвзятости </w:t>
      </w:r>
      <w:r w:rsidRPr="00F17DA2">
        <w:rPr>
          <w:rFonts w:eastAsia="Times New Roman" w:cs="Times New Roman"/>
          <w:color w:val="000000"/>
          <w:lang w:eastAsia="ru-RU"/>
        </w:rPr>
        <w:t>реально.</w:t>
      </w:r>
      <w:r w:rsidR="00F17DA2" w:rsidRPr="00F17DA2">
        <w:rPr>
          <w:rFonts w:ascii="Times New Romam" w:eastAsia="Times New Roman" w:hAnsi="Times New Romam" w:cs="Times New Roman"/>
          <w:color w:val="000000"/>
          <w:lang w:eastAsia="ru-RU"/>
        </w:rPr>
        <w:t> видео</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51"/>
      </w:r>
    </w:p>
    <w:p w14:paraId="68B83A8A" w14:textId="249B8A49"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Но следует </w:t>
      </w:r>
      <w:r w:rsidR="00F17DA2" w:rsidRPr="00F17DA2">
        <w:rPr>
          <w:rFonts w:ascii="Times New Romam" w:eastAsia="Times New Roman" w:hAnsi="Times New Romam" w:cs="Times New Roman"/>
          <w:color w:val="000000"/>
          <w:lang w:eastAsia="ru-RU"/>
        </w:rPr>
        <w:t>современных </w:t>
      </w:r>
      <w:r w:rsidRPr="00F17DA2">
        <w:rPr>
          <w:rFonts w:eastAsia="Times New Roman" w:cs="Times New Roman"/>
          <w:color w:val="000000"/>
          <w:lang w:eastAsia="ru-RU"/>
        </w:rPr>
        <w:t>помнить</w:t>
      </w:r>
      <w:r w:rsidR="00F17DA2" w:rsidRPr="00F17DA2">
        <w:rPr>
          <w:rFonts w:ascii="Times New Romam" w:eastAsia="Times New Roman" w:hAnsi="Times New Romam" w:cs="Times New Roman"/>
          <w:color w:val="000000"/>
          <w:lang w:eastAsia="ru-RU"/>
        </w:rPr>
        <w:t> научных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о том, что </w:t>
      </w:r>
      <w:r w:rsidR="00F17DA2" w:rsidRPr="00F17DA2">
        <w:rPr>
          <w:rFonts w:ascii="Times New Romam" w:eastAsia="Times New Roman" w:hAnsi="Times New Romam" w:cs="Times New Roman"/>
          <w:color w:val="000000"/>
          <w:lang w:eastAsia="ru-RU"/>
        </w:rPr>
        <w:t>влияние </w:t>
      </w:r>
      <w:r w:rsidRPr="00F17DA2">
        <w:rPr>
          <w:rFonts w:eastAsia="Times New Roman" w:cs="Times New Roman"/>
          <w:color w:val="000000"/>
          <w:lang w:eastAsia="ru-RU"/>
        </w:rPr>
        <w:t>информация</w:t>
      </w:r>
      <w:r w:rsidR="00F17DA2" w:rsidRPr="00F17DA2">
        <w:rPr>
          <w:rFonts w:ascii="Times New Romam" w:eastAsia="Times New Roman" w:hAnsi="Times New Romam" w:cs="Times New Roman"/>
          <w:color w:val="000000"/>
          <w:lang w:eastAsia="ru-RU"/>
        </w:rPr>
        <w:t> обратной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таком </w:t>
      </w:r>
      <w:r w:rsidR="00F17DA2" w:rsidRPr="00F17DA2">
        <w:rPr>
          <w:rFonts w:ascii="Times New Romam" w:eastAsia="Times New Roman" w:hAnsi="Times New Romam" w:cs="Times New Roman"/>
          <w:color w:val="000000"/>
          <w:lang w:eastAsia="ru-RU"/>
        </w:rPr>
        <w:t>выражения </w:t>
      </w:r>
      <w:r w:rsidRPr="00F17DA2">
        <w:rPr>
          <w:rFonts w:eastAsia="Times New Roman" w:cs="Times New Roman"/>
          <w:color w:val="000000"/>
          <w:lang w:eastAsia="ru-RU"/>
        </w:rPr>
        <w:t>ракурсе</w:t>
      </w:r>
      <w:r w:rsidR="00F17DA2" w:rsidRPr="00F17DA2">
        <w:rPr>
          <w:rFonts w:ascii="Times New Romam" w:eastAsia="Times New Roman" w:hAnsi="Times New Romam" w:cs="Times New Roman"/>
          <w:color w:val="000000"/>
          <w:lang w:eastAsia="ru-RU"/>
        </w:rPr>
        <w:t> ощущать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может </w:t>
      </w:r>
      <w:r w:rsidR="00F17DA2" w:rsidRPr="00F17DA2">
        <w:rPr>
          <w:rFonts w:ascii="Times New Romam" w:eastAsia="Times New Roman" w:hAnsi="Times New Romam" w:cs="Times New Roman"/>
          <w:color w:val="000000"/>
          <w:lang w:eastAsia="ru-RU"/>
        </w:rPr>
        <w:t>дедукции </w:t>
      </w:r>
      <w:r w:rsidRPr="00F17DA2">
        <w:rPr>
          <w:rFonts w:eastAsia="Times New Roman" w:cs="Times New Roman"/>
          <w:color w:val="000000"/>
          <w:lang w:eastAsia="ru-RU"/>
        </w:rPr>
        <w:t>являться</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w:t>
      </w:r>
      <w:r w:rsidR="00F17DA2" w:rsidRPr="00F17DA2">
        <w:rPr>
          <w:rFonts w:ascii="Times New Romam" w:eastAsia="Times New Roman" w:hAnsi="Times New Romam" w:cs="Times New Roman"/>
          <w:color w:val="000000"/>
          <w:lang w:eastAsia="ru-RU"/>
        </w:rPr>
        <w:t>нравятся </w:t>
      </w:r>
      <w:r w:rsidRPr="00F17DA2">
        <w:rPr>
          <w:rFonts w:eastAsia="Times New Roman" w:cs="Times New Roman"/>
          <w:color w:val="000000"/>
          <w:lang w:eastAsia="ru-RU"/>
        </w:rPr>
        <w:t>благом,</w:t>
      </w:r>
      <w:r w:rsidR="00F17DA2" w:rsidRPr="00F17DA2">
        <w:rPr>
          <w:rFonts w:ascii="Times New Romam" w:eastAsia="Times New Roman" w:hAnsi="Times New Romam" w:cs="Times New Roman"/>
          <w:color w:val="000000"/>
          <w:lang w:eastAsia="ru-RU"/>
        </w:rPr>
        <w:t> пользователей</w:t>
      </w:r>
      <w:r w:rsidRPr="00F17DA2">
        <w:rPr>
          <w:rFonts w:eastAsia="Times New Roman" w:cs="Times New Roman"/>
          <w:color w:val="000000"/>
          <w:lang w:eastAsia="ru-RU"/>
        </w:rPr>
        <w:t xml:space="preserve"> так и </w:t>
      </w:r>
      <w:r w:rsidR="00F17DA2" w:rsidRPr="00F17DA2">
        <w:rPr>
          <w:rFonts w:ascii="Times New Romam" w:eastAsia="Times New Roman" w:hAnsi="Times New Romam" w:cs="Times New Roman"/>
          <w:color w:val="000000"/>
          <w:lang w:eastAsia="ru-RU"/>
        </w:rPr>
        <w:t>человек </w:t>
      </w:r>
      <w:r w:rsidRPr="00F17DA2">
        <w:rPr>
          <w:rFonts w:eastAsia="Times New Roman" w:cs="Times New Roman"/>
          <w:color w:val="000000"/>
          <w:lang w:eastAsia="ru-RU"/>
        </w:rPr>
        <w:t>проблемой.</w:t>
      </w:r>
      <w:r w:rsidR="00F17DA2" w:rsidRPr="00F17DA2">
        <w:rPr>
          <w:rFonts w:ascii="Times New Romam" w:eastAsia="Times New Roman" w:hAnsi="Times New Romam" w:cs="Times New Roman"/>
          <w:color w:val="000000"/>
          <w:lang w:eastAsia="ru-RU"/>
        </w:rPr>
        <w:t> служб</w:t>
      </w:r>
      <w:r w:rsidRPr="00F17DA2">
        <w:rPr>
          <w:rFonts w:eastAsia="Times New Roman" w:cs="Times New Roman"/>
          <w:color w:val="000000"/>
          <w:lang w:eastAsia="ru-RU"/>
        </w:rPr>
        <w:t xml:space="preserve"> </w:t>
      </w:r>
      <w:r w:rsidRPr="00F17DA2">
        <w:rPr>
          <w:rFonts w:ascii="Times New Romam" w:eastAsia="Times New Roman" w:hAnsi="Times New Romam" w:cs="Times New Roman"/>
          <w:color w:val="000000"/>
          <w:lang w:eastAsia="ru-RU"/>
        </w:rPr>
        <w:t xml:space="preserve"> </w:t>
      </w:r>
      <w:r w:rsidRPr="00F17DA2">
        <w:rPr>
          <w:rFonts w:eastAsia="Times New Roman" w:cs="Times New Roman"/>
          <w:color w:val="000000"/>
          <w:lang w:eastAsia="ru-RU"/>
        </w:rPr>
        <w:t xml:space="preserve">Так, </w:t>
      </w:r>
      <w:r w:rsidR="00F17DA2" w:rsidRPr="00F17DA2">
        <w:rPr>
          <w:rFonts w:ascii="Times New Romam" w:eastAsia="Times New Roman" w:hAnsi="Times New Romam" w:cs="Times New Roman"/>
          <w:color w:val="000000"/>
          <w:lang w:eastAsia="ru-RU"/>
        </w:rPr>
        <w:t>политиков </w:t>
      </w:r>
      <w:r w:rsidRPr="00F17DA2">
        <w:rPr>
          <w:rFonts w:eastAsia="Times New Roman" w:cs="Times New Roman"/>
          <w:color w:val="000000"/>
          <w:lang w:eastAsia="ru-RU"/>
        </w:rPr>
        <w:t>Норберт</w:t>
      </w:r>
      <w:r w:rsidR="00F17DA2" w:rsidRPr="00F17DA2">
        <w:rPr>
          <w:rFonts w:ascii="Times New Romam" w:eastAsia="Times New Roman" w:hAnsi="Times New Romam" w:cs="Times New Roman"/>
          <w:color w:val="000000"/>
          <w:lang w:eastAsia="ru-RU"/>
        </w:rPr>
        <w:t> некоторых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Больц </w:t>
      </w:r>
      <w:r w:rsidR="00F17DA2" w:rsidRPr="00F17DA2">
        <w:rPr>
          <w:rFonts w:ascii="Times New Romam" w:eastAsia="Times New Roman" w:hAnsi="Times New Romam" w:cs="Times New Roman"/>
          <w:color w:val="000000"/>
          <w:lang w:eastAsia="ru-RU"/>
        </w:rPr>
        <w:t>метадискурса </w:t>
      </w:r>
      <w:r w:rsidRPr="00F17DA2">
        <w:rPr>
          <w:rFonts w:eastAsia="Times New Roman" w:cs="Times New Roman"/>
          <w:color w:val="000000"/>
          <w:lang w:eastAsia="ru-RU"/>
        </w:rPr>
        <w:t>отмечает,</w:t>
      </w:r>
      <w:r w:rsidR="00F17DA2" w:rsidRPr="00F17DA2">
        <w:rPr>
          <w:rFonts w:ascii="Times New Romam" w:eastAsia="Times New Roman" w:hAnsi="Times New Romam" w:cs="Times New Roman"/>
          <w:color w:val="000000"/>
          <w:lang w:eastAsia="ru-RU"/>
        </w:rPr>
        <w:t> власти</w:t>
      </w:r>
      <w:r w:rsidRPr="00F17DA2">
        <w:rPr>
          <w:rFonts w:eastAsia="Times New Roman" w:cs="Times New Roman"/>
          <w:color w:val="000000"/>
          <w:lang w:eastAsia="ru-RU"/>
        </w:rPr>
        <w:t xml:space="preserve"> что в </w:t>
      </w:r>
      <w:r w:rsidR="00F17DA2" w:rsidRPr="00F17DA2">
        <w:rPr>
          <w:rFonts w:ascii="Times New Romam" w:eastAsia="Times New Roman" w:hAnsi="Times New Romam" w:cs="Times New Roman"/>
          <w:color w:val="000000"/>
          <w:lang w:eastAsia="ru-RU"/>
        </w:rPr>
        <w:t>функциональные </w:t>
      </w:r>
      <w:r w:rsidRPr="00F17DA2">
        <w:rPr>
          <w:rFonts w:eastAsia="Times New Roman" w:cs="Times New Roman"/>
          <w:color w:val="000000"/>
          <w:lang w:eastAsia="ru-RU"/>
        </w:rPr>
        <w:t>эпоху,</w:t>
      </w:r>
      <w:r w:rsidR="00F17DA2" w:rsidRPr="00F17DA2">
        <w:rPr>
          <w:rFonts w:ascii="Times New Romam" w:eastAsia="Times New Roman" w:hAnsi="Times New Romam" w:cs="Times New Roman"/>
          <w:color w:val="000000"/>
          <w:lang w:eastAsia="ru-RU"/>
        </w:rPr>
        <w:t> политических</w:t>
      </w:r>
      <w:r w:rsidRPr="00F17DA2">
        <w:rPr>
          <w:rFonts w:eastAsia="Times New Roman" w:cs="Times New Roman"/>
          <w:color w:val="000000"/>
          <w:lang w:eastAsia="ru-RU"/>
        </w:rPr>
        <w:t xml:space="preserve"> когда </w:t>
      </w:r>
      <w:r w:rsidR="00F17DA2" w:rsidRPr="00F17DA2">
        <w:rPr>
          <w:rFonts w:ascii="Times New Romam" w:eastAsia="Times New Roman" w:hAnsi="Times New Romam" w:cs="Times New Roman"/>
          <w:color w:val="000000"/>
          <w:lang w:eastAsia="ru-RU"/>
        </w:rPr>
        <w:t>изменение </w:t>
      </w:r>
      <w:r w:rsidRPr="00F17DA2">
        <w:rPr>
          <w:rFonts w:eastAsia="Times New Roman" w:cs="Times New Roman"/>
          <w:color w:val="000000"/>
          <w:lang w:eastAsia="ru-RU"/>
        </w:rPr>
        <w:t>аудитории</w:t>
      </w:r>
      <w:r w:rsidR="00F17DA2" w:rsidRPr="00F17DA2">
        <w:rPr>
          <w:rFonts w:ascii="Times New Romam" w:eastAsia="Times New Roman" w:hAnsi="Times New Romam" w:cs="Times New Roman"/>
          <w:color w:val="000000"/>
          <w:lang w:eastAsia="ru-RU"/>
        </w:rPr>
        <w:t> государства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доступно </w:t>
      </w:r>
      <w:r w:rsidR="00F17DA2" w:rsidRPr="00F17DA2">
        <w:rPr>
          <w:rFonts w:ascii="Times New Romam" w:eastAsia="Times New Roman" w:hAnsi="Times New Romam" w:cs="Times New Roman"/>
          <w:color w:val="000000"/>
          <w:lang w:eastAsia="ru-RU"/>
        </w:rPr>
        <w:t>кооперативную </w:t>
      </w:r>
      <w:r w:rsidRPr="00F17DA2">
        <w:rPr>
          <w:rFonts w:eastAsia="Times New Roman" w:cs="Times New Roman"/>
          <w:color w:val="000000"/>
          <w:lang w:eastAsia="ru-RU"/>
        </w:rPr>
        <w:t>огромное</w:t>
      </w:r>
      <w:r w:rsidR="00F17DA2" w:rsidRPr="00F17DA2">
        <w:rPr>
          <w:rFonts w:ascii="Times New Romam" w:eastAsia="Times New Roman" w:hAnsi="Times New Romam" w:cs="Times New Roman"/>
          <w:color w:val="000000"/>
          <w:lang w:eastAsia="ru-RU"/>
        </w:rPr>
        <w:t> социологии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множество </w:t>
      </w:r>
      <w:r w:rsidR="00F17DA2" w:rsidRPr="00F17DA2">
        <w:rPr>
          <w:rFonts w:ascii="Times New Romam" w:eastAsia="Times New Roman" w:hAnsi="Times New Romam" w:cs="Times New Roman"/>
          <w:color w:val="000000"/>
          <w:lang w:eastAsia="ru-RU"/>
        </w:rPr>
        <w:t>таков </w:t>
      </w:r>
      <w:r w:rsidRPr="00F17DA2">
        <w:rPr>
          <w:rFonts w:eastAsia="Times New Roman" w:cs="Times New Roman"/>
          <w:color w:val="000000"/>
          <w:lang w:eastAsia="ru-RU"/>
        </w:rPr>
        <w:t>информационных</w:t>
      </w:r>
      <w:r w:rsidR="00F17DA2" w:rsidRPr="00F17DA2">
        <w:rPr>
          <w:rFonts w:ascii="Times New Romam" w:eastAsia="Times New Roman" w:hAnsi="Times New Romam" w:cs="Times New Roman"/>
          <w:color w:val="000000"/>
          <w:lang w:eastAsia="ru-RU"/>
        </w:rPr>
        <w:t> тренд</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развлекательных </w:t>
      </w:r>
      <w:r w:rsidR="00F17DA2" w:rsidRPr="00F17DA2">
        <w:rPr>
          <w:rFonts w:ascii="Times New Romam" w:eastAsia="Times New Roman" w:hAnsi="Times New Romam" w:cs="Times New Roman"/>
          <w:color w:val="000000"/>
          <w:lang w:eastAsia="ru-RU"/>
        </w:rPr>
        <w:t>коммуникативного </w:t>
      </w:r>
      <w:r w:rsidRPr="00F17DA2">
        <w:rPr>
          <w:rFonts w:eastAsia="Times New Roman" w:cs="Times New Roman"/>
          <w:color w:val="000000"/>
          <w:lang w:eastAsia="ru-RU"/>
        </w:rPr>
        <w:t>продуктов,</w:t>
      </w:r>
      <w:r w:rsidR="00F17DA2" w:rsidRPr="00F17DA2">
        <w:rPr>
          <w:rFonts w:ascii="Times New Romam" w:eastAsia="Times New Roman" w:hAnsi="Times New Romam" w:cs="Times New Roman"/>
          <w:color w:val="000000"/>
          <w:lang w:eastAsia="ru-RU"/>
        </w:rPr>
        <w:t> цифровизации</w:t>
      </w:r>
      <w:r w:rsidRPr="00F17DA2">
        <w:rPr>
          <w:rFonts w:eastAsia="Times New Roman" w:cs="Times New Roman"/>
          <w:color w:val="000000"/>
          <w:lang w:eastAsia="ru-RU"/>
        </w:rPr>
        <w:t xml:space="preserve"> СМИ ведут </w:t>
      </w:r>
      <w:r w:rsidR="00F17DA2" w:rsidRPr="00F17DA2">
        <w:rPr>
          <w:rFonts w:ascii="Times New Romam" w:eastAsia="Times New Roman" w:hAnsi="Times New Romam" w:cs="Times New Roman"/>
          <w:color w:val="000000"/>
          <w:lang w:eastAsia="ru-RU"/>
        </w:rPr>
        <w:t>письма </w:t>
      </w:r>
      <w:r w:rsidRPr="00F17DA2">
        <w:rPr>
          <w:rFonts w:eastAsia="Times New Roman" w:cs="Times New Roman"/>
          <w:color w:val="000000"/>
          <w:lang w:eastAsia="ru-RU"/>
        </w:rPr>
        <w:t>борьбу</w:t>
      </w:r>
      <w:r w:rsidR="00F17DA2" w:rsidRPr="00F17DA2">
        <w:rPr>
          <w:rFonts w:ascii="Times New Romam" w:eastAsia="Times New Roman" w:hAnsi="Times New Romam" w:cs="Times New Roman"/>
          <w:color w:val="000000"/>
          <w:lang w:eastAsia="ru-RU"/>
        </w:rPr>
        <w:t> именно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дефицитнейший </w:t>
      </w:r>
      <w:r w:rsidR="00F17DA2" w:rsidRPr="00F17DA2">
        <w:rPr>
          <w:rFonts w:ascii="Times New Romam" w:eastAsia="Times New Roman" w:hAnsi="Times New Romam" w:cs="Times New Roman"/>
          <w:color w:val="000000"/>
          <w:lang w:eastAsia="ru-RU"/>
        </w:rPr>
        <w:t>механизмы </w:t>
      </w:r>
      <w:r w:rsidRPr="00F17DA2">
        <w:rPr>
          <w:rFonts w:eastAsia="Times New Roman" w:cs="Times New Roman"/>
          <w:color w:val="000000"/>
          <w:lang w:eastAsia="ru-RU"/>
        </w:rPr>
        <w:t>ресурс</w:t>
      </w:r>
      <w:r w:rsidR="00F17DA2" w:rsidRPr="00F17DA2">
        <w:rPr>
          <w:rFonts w:ascii="Times New Romam" w:eastAsia="Times New Roman" w:hAnsi="Times New Romam" w:cs="Times New Roman"/>
          <w:color w:val="000000"/>
          <w:lang w:eastAsia="ru-RU"/>
        </w:rPr>
        <w:t> общества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w:t>
      </w:r>
      <w:r w:rsidRPr="00F17DA2">
        <w:rPr>
          <w:rFonts w:eastAsia="Times New Roman" w:cs="Times New Roman"/>
          <w:color w:val="000000"/>
          <w:lang w:eastAsia="ru-RU"/>
        </w:rPr>
        <w:lastRenderedPageBreak/>
        <w:t>внимание».</w:t>
      </w:r>
      <w:r w:rsidRPr="00F17DA2">
        <w:rPr>
          <w:rFonts w:eastAsia="Times New Roman" w:cs="Times New Roman"/>
          <w:color w:val="000000"/>
          <w:vertAlign w:val="superscript"/>
          <w:lang w:eastAsia="ru-RU"/>
        </w:rPr>
        <w:footnoteReference w:id="52"/>
      </w:r>
      <w:r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который </w:t>
      </w:r>
      <w:r w:rsidRPr="00F17DA2">
        <w:rPr>
          <w:rFonts w:eastAsia="Times New Roman" w:cs="Times New Roman"/>
          <w:color w:val="000000"/>
          <w:lang w:eastAsia="ru-RU"/>
        </w:rPr>
        <w:t>Побеждает</w:t>
      </w:r>
      <w:r w:rsidR="00F17DA2" w:rsidRPr="00F17DA2">
        <w:rPr>
          <w:rFonts w:ascii="Times New Romam" w:eastAsia="Times New Roman" w:hAnsi="Times New Romam" w:cs="Times New Roman"/>
          <w:color w:val="000000"/>
          <w:lang w:eastAsia="ru-RU"/>
        </w:rPr>
        <w:t> органах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тот, кто заставит </w:t>
      </w:r>
      <w:r w:rsidR="00F17DA2" w:rsidRPr="00F17DA2">
        <w:rPr>
          <w:rFonts w:ascii="Times New Romam" w:eastAsia="Times New Roman" w:hAnsi="Times New Romam" w:cs="Times New Roman"/>
          <w:color w:val="000000"/>
          <w:lang w:eastAsia="ru-RU"/>
        </w:rPr>
        <w:t>процессы </w:t>
      </w:r>
      <w:r w:rsidRPr="00F17DA2">
        <w:rPr>
          <w:rFonts w:eastAsia="Times New Roman" w:cs="Times New Roman"/>
          <w:color w:val="000000"/>
          <w:lang w:eastAsia="ru-RU"/>
        </w:rPr>
        <w:t>зрителя</w:t>
      </w:r>
      <w:r w:rsidR="00F17DA2" w:rsidRPr="00F17DA2">
        <w:rPr>
          <w:rFonts w:ascii="Times New Romam" w:eastAsia="Times New Roman" w:hAnsi="Times New Romam" w:cs="Times New Roman"/>
          <w:color w:val="000000"/>
          <w:lang w:eastAsia="ru-RU"/>
        </w:rPr>
        <w:t> первому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w:t>
      </w:r>
      <w:r w:rsidR="00F17DA2" w:rsidRPr="00F17DA2">
        <w:rPr>
          <w:rFonts w:ascii="Times New Romam" w:eastAsia="Times New Roman" w:hAnsi="Times New Romam" w:cs="Times New Roman"/>
          <w:color w:val="000000"/>
          <w:lang w:eastAsia="ru-RU"/>
        </w:rPr>
        <w:t>труды </w:t>
      </w:r>
      <w:r w:rsidRPr="00F17DA2">
        <w:rPr>
          <w:rFonts w:eastAsia="Times New Roman" w:cs="Times New Roman"/>
          <w:color w:val="000000"/>
          <w:lang w:eastAsia="ru-RU"/>
        </w:rPr>
        <w:t>читателя</w:t>
      </w:r>
      <w:r w:rsidR="00F17DA2" w:rsidRPr="00F17DA2">
        <w:rPr>
          <w:rFonts w:ascii="Times New Romam" w:eastAsia="Times New Roman" w:hAnsi="Times New Romam" w:cs="Times New Roman"/>
          <w:color w:val="000000"/>
          <w:lang w:eastAsia="ru-RU"/>
        </w:rPr>
        <w:t> мнение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замереть, </w:t>
      </w:r>
      <w:r w:rsidR="00F17DA2" w:rsidRPr="00F17DA2">
        <w:rPr>
          <w:rFonts w:ascii="Times New Romam" w:eastAsia="Times New Roman" w:hAnsi="Times New Romam" w:cs="Times New Roman"/>
          <w:color w:val="000000"/>
          <w:lang w:eastAsia="ru-RU"/>
        </w:rPr>
        <w:t>государства </w:t>
      </w:r>
      <w:r w:rsidRPr="00F17DA2">
        <w:rPr>
          <w:rFonts w:eastAsia="Times New Roman" w:cs="Times New Roman"/>
          <w:color w:val="000000"/>
          <w:lang w:eastAsia="ru-RU"/>
        </w:rPr>
        <w:t>погрузившись</w:t>
      </w:r>
      <w:r w:rsidR="00F17DA2" w:rsidRPr="00F17DA2">
        <w:rPr>
          <w:rFonts w:ascii="Times New Romam" w:eastAsia="Times New Roman" w:hAnsi="Times New Romam" w:cs="Times New Roman"/>
          <w:color w:val="000000"/>
          <w:lang w:eastAsia="ru-RU"/>
        </w:rPr>
        <w:t> функция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субъектами </w:t>
      </w:r>
      <w:r w:rsidRPr="00F17DA2">
        <w:rPr>
          <w:rFonts w:eastAsia="Times New Roman" w:cs="Times New Roman"/>
          <w:color w:val="000000"/>
          <w:lang w:eastAsia="ru-RU"/>
        </w:rPr>
        <w:t>изучение</w:t>
      </w:r>
      <w:r w:rsidR="00F17DA2" w:rsidRPr="00F17DA2">
        <w:rPr>
          <w:rFonts w:ascii="Times New Romam" w:eastAsia="Times New Roman" w:hAnsi="Times New Romam" w:cs="Times New Roman"/>
          <w:color w:val="000000"/>
          <w:lang w:eastAsia="ru-RU"/>
        </w:rPr>
        <w:t> разделить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сообщения. </w:t>
      </w:r>
      <w:r w:rsidR="00F17DA2" w:rsidRPr="00F17DA2">
        <w:rPr>
          <w:rFonts w:ascii="Times New Romam" w:eastAsia="Times New Roman" w:hAnsi="Times New Romam" w:cs="Times New Roman"/>
          <w:color w:val="000000"/>
          <w:lang w:eastAsia="ru-RU"/>
        </w:rPr>
        <w:t>анализируются </w:t>
      </w:r>
      <w:r w:rsidRPr="00F17DA2">
        <w:rPr>
          <w:rFonts w:eastAsia="Times New Roman" w:cs="Times New Roman"/>
          <w:color w:val="000000"/>
          <w:lang w:eastAsia="ru-RU"/>
        </w:rPr>
        <w:t>Естественно,</w:t>
      </w:r>
      <w:r w:rsidR="00F17DA2" w:rsidRPr="00F17DA2">
        <w:rPr>
          <w:rFonts w:ascii="Times New Romam" w:eastAsia="Times New Roman" w:hAnsi="Times New Romam" w:cs="Times New Roman"/>
          <w:color w:val="000000"/>
          <w:lang w:eastAsia="ru-RU"/>
        </w:rPr>
        <w:t> технологии</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однако </w:t>
      </w:r>
      <w:r w:rsidRPr="00F17DA2">
        <w:rPr>
          <w:rFonts w:eastAsia="Times New Roman" w:cs="Times New Roman"/>
          <w:color w:val="000000"/>
          <w:lang w:eastAsia="ru-RU"/>
        </w:rPr>
        <w:t>массмедиа</w:t>
      </w:r>
      <w:r w:rsidR="00F17DA2" w:rsidRPr="00F17DA2">
        <w:rPr>
          <w:rFonts w:ascii="Times New Romam" w:eastAsia="Times New Roman" w:hAnsi="Times New Romam" w:cs="Times New Roman"/>
          <w:color w:val="000000"/>
          <w:lang w:eastAsia="ru-RU"/>
        </w:rPr>
        <w:t> достоинств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вынуждены </w:t>
      </w:r>
      <w:r w:rsidR="00F17DA2" w:rsidRPr="00F17DA2">
        <w:rPr>
          <w:rFonts w:ascii="Times New Romam" w:eastAsia="Times New Roman" w:hAnsi="Times New Romam" w:cs="Times New Roman"/>
          <w:color w:val="000000"/>
          <w:lang w:eastAsia="ru-RU"/>
        </w:rPr>
        <w:t>постов </w:t>
      </w:r>
      <w:r w:rsidRPr="00F17DA2">
        <w:rPr>
          <w:rFonts w:eastAsia="Times New Roman" w:cs="Times New Roman"/>
          <w:color w:val="000000"/>
          <w:lang w:eastAsia="ru-RU"/>
        </w:rPr>
        <w:t>постоянно</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обновлять </w:t>
      </w:r>
      <w:r w:rsidR="00F17DA2" w:rsidRPr="00F17DA2">
        <w:rPr>
          <w:rFonts w:ascii="Times New Romam" w:eastAsia="Times New Roman" w:hAnsi="Times New Romam" w:cs="Times New Roman"/>
          <w:color w:val="000000"/>
          <w:lang w:eastAsia="ru-RU"/>
        </w:rPr>
        <w:t>связи </w:t>
      </w:r>
      <w:r w:rsidRPr="00F17DA2">
        <w:rPr>
          <w:rFonts w:eastAsia="Times New Roman" w:cs="Times New Roman"/>
          <w:color w:val="000000"/>
          <w:lang w:eastAsia="ru-RU"/>
        </w:rPr>
        <w:t>спектр</w:t>
      </w:r>
      <w:r w:rsidR="00F17DA2" w:rsidRPr="00F17DA2">
        <w:rPr>
          <w:rFonts w:ascii="Times New Romam" w:eastAsia="Times New Roman" w:hAnsi="Times New Romam" w:cs="Times New Roman"/>
          <w:color w:val="000000"/>
          <w:lang w:eastAsia="ru-RU"/>
        </w:rPr>
        <w:t> теория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технологий, </w:t>
      </w:r>
      <w:r w:rsidR="00F17DA2" w:rsidRPr="00F17DA2">
        <w:rPr>
          <w:rFonts w:ascii="Times New Romam" w:eastAsia="Times New Roman" w:hAnsi="Times New Romam" w:cs="Times New Roman"/>
          <w:color w:val="000000"/>
          <w:lang w:eastAsia="ru-RU"/>
        </w:rPr>
        <w:t>относить </w:t>
      </w:r>
      <w:r w:rsidRPr="00F17DA2">
        <w:rPr>
          <w:rFonts w:eastAsia="Times New Roman" w:cs="Times New Roman"/>
          <w:color w:val="000000"/>
          <w:lang w:eastAsia="ru-RU"/>
        </w:rPr>
        <w:t>удерживающих</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аудиторию, </w:t>
      </w:r>
      <w:r w:rsidR="00F17DA2" w:rsidRPr="00F17DA2">
        <w:rPr>
          <w:rFonts w:ascii="Times New Romam" w:eastAsia="Times New Roman" w:hAnsi="Times New Romam" w:cs="Times New Roman"/>
          <w:color w:val="000000"/>
          <w:lang w:eastAsia="ru-RU"/>
        </w:rPr>
        <w:t>рекламному </w:t>
      </w:r>
      <w:r w:rsidRPr="00F17DA2">
        <w:rPr>
          <w:rFonts w:eastAsia="Times New Roman" w:cs="Times New Roman"/>
          <w:color w:val="000000"/>
          <w:lang w:eastAsia="ru-RU"/>
        </w:rPr>
        <w:t>заставляющих</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ее </w:t>
      </w:r>
      <w:r w:rsidR="00F17DA2" w:rsidRPr="00F17DA2">
        <w:rPr>
          <w:rFonts w:ascii="Times New Romam" w:eastAsia="Times New Roman" w:hAnsi="Times New Romam" w:cs="Times New Roman"/>
          <w:color w:val="000000"/>
          <w:lang w:eastAsia="ru-RU"/>
        </w:rPr>
        <w:t>полезности </w:t>
      </w:r>
      <w:r w:rsidRPr="00F17DA2">
        <w:rPr>
          <w:rFonts w:eastAsia="Times New Roman" w:cs="Times New Roman"/>
          <w:color w:val="000000"/>
          <w:lang w:eastAsia="ru-RU"/>
        </w:rPr>
        <w:t>потратить</w:t>
      </w:r>
      <w:r w:rsidR="00F17DA2" w:rsidRPr="00F17DA2">
        <w:rPr>
          <w:rFonts w:ascii="Times New Romam" w:eastAsia="Times New Roman" w:hAnsi="Times New Romam" w:cs="Times New Roman"/>
          <w:color w:val="000000"/>
          <w:lang w:eastAsia="ru-RU"/>
        </w:rPr>
        <w:t> осуществления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ее свое </w:t>
      </w:r>
      <w:r w:rsidR="00F17DA2" w:rsidRPr="00F17DA2">
        <w:rPr>
          <w:rFonts w:ascii="Times New Romam" w:eastAsia="Times New Roman" w:hAnsi="Times New Romam" w:cs="Times New Roman"/>
          <w:color w:val="000000"/>
          <w:lang w:eastAsia="ru-RU"/>
        </w:rPr>
        <w:t>общественного </w:t>
      </w:r>
      <w:r w:rsidRPr="00F17DA2">
        <w:rPr>
          <w:rFonts w:eastAsia="Times New Roman" w:cs="Times New Roman"/>
          <w:color w:val="000000"/>
          <w:lang w:eastAsia="ru-RU"/>
        </w:rPr>
        <w:t>свободное</w:t>
      </w:r>
      <w:r w:rsidR="00F17DA2" w:rsidRPr="00F17DA2">
        <w:rPr>
          <w:rFonts w:ascii="Times New Romam" w:eastAsia="Times New Roman" w:hAnsi="Times New Romam" w:cs="Times New Roman"/>
          <w:color w:val="000000"/>
          <w:lang w:eastAsia="ru-RU"/>
        </w:rPr>
        <w:t> помощью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время </w:t>
      </w:r>
      <w:r w:rsidR="00F17DA2" w:rsidRPr="00F17DA2">
        <w:rPr>
          <w:rFonts w:ascii="Times New Romam" w:eastAsia="Times New Roman" w:hAnsi="Times New Romam" w:cs="Times New Roman"/>
          <w:color w:val="000000"/>
          <w:lang w:eastAsia="ru-RU"/>
        </w:rPr>
        <w:t>название </w:t>
      </w:r>
      <w:r w:rsidRPr="00F17DA2">
        <w:rPr>
          <w:rFonts w:eastAsia="Times New Roman" w:cs="Times New Roman"/>
          <w:color w:val="000000"/>
          <w:lang w:eastAsia="ru-RU"/>
        </w:rPr>
        <w:t>здесь</w:t>
      </w:r>
      <w:r w:rsidR="00F17DA2" w:rsidRPr="00F17DA2">
        <w:rPr>
          <w:rFonts w:ascii="Times New Romam" w:eastAsia="Times New Roman" w:hAnsi="Times New Romam" w:cs="Times New Roman"/>
          <w:color w:val="000000"/>
          <w:lang w:eastAsia="ru-RU"/>
        </w:rPr>
        <w:t> построения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трансформации </w:t>
      </w:r>
      <w:r w:rsidRPr="00F17DA2">
        <w:rPr>
          <w:rFonts w:eastAsia="Times New Roman" w:cs="Times New Roman"/>
          <w:color w:val="000000"/>
          <w:lang w:eastAsia="ru-RU"/>
        </w:rPr>
        <w:t>сейчас.</w:t>
      </w:r>
      <w:r w:rsidR="00F17DA2" w:rsidRPr="00F17DA2">
        <w:rPr>
          <w:rFonts w:ascii="Times New Romam" w:eastAsia="Times New Roman" w:hAnsi="Times New Romam" w:cs="Times New Roman"/>
          <w:color w:val="000000"/>
          <w:lang w:eastAsia="ru-RU"/>
        </w:rPr>
        <w:t> движений</w:t>
      </w:r>
      <w:r w:rsidRPr="00F17DA2">
        <w:rPr>
          <w:rFonts w:eastAsia="Times New Roman" w:cs="Times New Roman"/>
          <w:color w:val="000000"/>
          <w:lang w:eastAsia="ru-RU"/>
        </w:rPr>
        <w:t xml:space="preserve"> Усиливается </w:t>
      </w:r>
      <w:r w:rsidR="00F17DA2" w:rsidRPr="00F17DA2">
        <w:rPr>
          <w:rFonts w:ascii="Times New Romam" w:eastAsia="Times New Roman" w:hAnsi="Times New Romam" w:cs="Times New Roman"/>
          <w:color w:val="000000"/>
          <w:lang w:eastAsia="ru-RU"/>
        </w:rPr>
        <w:t>страной </w:t>
      </w:r>
      <w:r w:rsidRPr="00F17DA2">
        <w:rPr>
          <w:rFonts w:eastAsia="Times New Roman" w:cs="Times New Roman"/>
          <w:color w:val="000000"/>
          <w:lang w:eastAsia="ru-RU"/>
        </w:rPr>
        <w:t>коммодификация,</w:t>
      </w:r>
      <w:r w:rsidR="00F17DA2" w:rsidRPr="00F17DA2">
        <w:rPr>
          <w:rFonts w:ascii="Times New Romam" w:eastAsia="Times New Roman" w:hAnsi="Times New Romam" w:cs="Times New Roman"/>
          <w:color w:val="000000"/>
          <w:lang w:eastAsia="ru-RU"/>
        </w:rPr>
        <w:t> запоминанию</w:t>
      </w:r>
      <w:r w:rsidRPr="00F17DA2">
        <w:rPr>
          <w:rFonts w:eastAsia="Times New Roman" w:cs="Times New Roman"/>
          <w:color w:val="000000"/>
          <w:lang w:eastAsia="ru-RU"/>
        </w:rPr>
        <w:t xml:space="preserve"> при </w:t>
      </w:r>
      <w:r w:rsidR="00F17DA2" w:rsidRPr="00F17DA2">
        <w:rPr>
          <w:rFonts w:ascii="Times New Romam" w:eastAsia="Times New Roman" w:hAnsi="Times New Romam" w:cs="Times New Roman"/>
          <w:color w:val="000000"/>
          <w:lang w:eastAsia="ru-RU"/>
        </w:rPr>
        <w:t>направленные </w:t>
      </w:r>
      <w:r w:rsidRPr="00F17DA2">
        <w:rPr>
          <w:rFonts w:eastAsia="Times New Roman" w:cs="Times New Roman"/>
          <w:color w:val="000000"/>
          <w:lang w:eastAsia="ru-RU"/>
        </w:rPr>
        <w:t>которой</w:t>
      </w:r>
      <w:r w:rsidR="00F17DA2" w:rsidRPr="00F17DA2">
        <w:rPr>
          <w:rFonts w:ascii="Times New Romam" w:eastAsia="Times New Roman" w:hAnsi="Times New Romam" w:cs="Times New Roman"/>
          <w:color w:val="000000"/>
          <w:lang w:eastAsia="ru-RU"/>
        </w:rPr>
        <w:t> формировать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сам </w:t>
      </w:r>
      <w:r w:rsidR="00F17DA2" w:rsidRPr="00F17DA2">
        <w:rPr>
          <w:rFonts w:ascii="Times New Romam" w:eastAsia="Times New Roman" w:hAnsi="Times New Romam" w:cs="Times New Roman"/>
          <w:color w:val="000000"/>
          <w:lang w:eastAsia="ru-RU"/>
        </w:rPr>
        <w:t>интервью </w:t>
      </w:r>
      <w:r w:rsidRPr="00F17DA2">
        <w:rPr>
          <w:rFonts w:eastAsia="Times New Roman" w:cs="Times New Roman"/>
          <w:color w:val="000000"/>
          <w:lang w:eastAsia="ru-RU"/>
        </w:rPr>
        <w:t>образ</w:t>
      </w:r>
      <w:r w:rsidR="00F17DA2" w:rsidRPr="00F17DA2">
        <w:rPr>
          <w:rFonts w:ascii="Times New Romam" w:eastAsia="Times New Roman" w:hAnsi="Times New Romam" w:cs="Times New Roman"/>
          <w:color w:val="000000"/>
          <w:lang w:eastAsia="ru-RU"/>
        </w:rPr>
        <w:t> поскольку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человека </w:t>
      </w:r>
      <w:r w:rsidR="00F17DA2" w:rsidRPr="00F17DA2">
        <w:rPr>
          <w:rFonts w:ascii="Times New Romam" w:eastAsia="Times New Roman" w:hAnsi="Times New Romam" w:cs="Times New Roman"/>
          <w:color w:val="000000"/>
          <w:lang w:eastAsia="ru-RU"/>
        </w:rPr>
        <w:t>интернету </w:t>
      </w:r>
      <w:r w:rsidRPr="00F17DA2">
        <w:rPr>
          <w:rFonts w:eastAsia="Times New Roman" w:cs="Times New Roman"/>
          <w:color w:val="000000"/>
          <w:lang w:eastAsia="ru-RU"/>
        </w:rPr>
        <w:t>превращается</w:t>
      </w:r>
      <w:r w:rsidR="00F17DA2" w:rsidRPr="00F17DA2">
        <w:rPr>
          <w:rFonts w:ascii="Times New Romam" w:eastAsia="Times New Roman" w:hAnsi="Times New Romam" w:cs="Times New Roman"/>
          <w:color w:val="000000"/>
          <w:lang w:eastAsia="ru-RU"/>
        </w:rPr>
        <w:t> социальные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сетевой </w:t>
      </w:r>
      <w:r w:rsidR="00F17DA2" w:rsidRPr="00F17DA2">
        <w:rPr>
          <w:rFonts w:ascii="Times New Romam" w:eastAsia="Times New Roman" w:hAnsi="Times New Romam" w:cs="Times New Roman"/>
          <w:color w:val="000000"/>
          <w:lang w:eastAsia="ru-RU"/>
        </w:rPr>
        <w:t>анализировать </w:t>
      </w:r>
      <w:r w:rsidRPr="00F17DA2">
        <w:rPr>
          <w:rFonts w:eastAsia="Times New Roman" w:cs="Times New Roman"/>
          <w:color w:val="000000"/>
          <w:lang w:eastAsia="ru-RU"/>
        </w:rPr>
        <w:t>товар.</w:t>
      </w:r>
      <w:r w:rsidR="00F17DA2" w:rsidRPr="00F17DA2">
        <w:rPr>
          <w:rFonts w:ascii="Times New Romam" w:eastAsia="Times New Roman" w:hAnsi="Times New Romam" w:cs="Times New Roman"/>
          <w:color w:val="000000"/>
          <w:lang w:eastAsia="ru-RU"/>
        </w:rPr>
        <w:t> активно</w:t>
      </w:r>
      <w:r w:rsidRPr="00F17DA2">
        <w:rPr>
          <w:rFonts w:eastAsia="Times New Roman" w:cs="Times New Roman"/>
          <w:color w:val="000000"/>
          <w:lang w:eastAsia="ru-RU"/>
        </w:rPr>
        <w:t xml:space="preserve"> Бот же </w:t>
      </w:r>
      <w:r w:rsidR="00F17DA2" w:rsidRPr="00F17DA2">
        <w:rPr>
          <w:rFonts w:ascii="Times New Romam" w:eastAsia="Times New Roman" w:hAnsi="Times New Romam" w:cs="Times New Roman"/>
          <w:color w:val="000000"/>
          <w:lang w:eastAsia="ru-RU"/>
        </w:rPr>
        <w:t>использование </w:t>
      </w:r>
      <w:r w:rsidRPr="00F17DA2">
        <w:rPr>
          <w:rFonts w:eastAsia="Times New Roman" w:cs="Times New Roman"/>
          <w:color w:val="000000"/>
          <w:lang w:eastAsia="ru-RU"/>
        </w:rPr>
        <w:t>представляет</w:t>
      </w:r>
      <w:r w:rsidR="00F17DA2" w:rsidRPr="00F17DA2">
        <w:rPr>
          <w:rFonts w:ascii="Times New Romam" w:eastAsia="Times New Roman" w:hAnsi="Times New Romam" w:cs="Times New Roman"/>
          <w:color w:val="000000"/>
          <w:lang w:eastAsia="ru-RU"/>
        </w:rPr>
        <w:t> создаваемого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программный </w:t>
      </w:r>
      <w:r w:rsidR="00F17DA2" w:rsidRPr="00F17DA2">
        <w:rPr>
          <w:rFonts w:ascii="Times New Romam" w:eastAsia="Times New Roman" w:hAnsi="Times New Romam" w:cs="Times New Roman"/>
          <w:color w:val="000000"/>
          <w:lang w:eastAsia="ru-RU"/>
        </w:rPr>
        <w:t>гипотезы </w:t>
      </w:r>
      <w:r w:rsidRPr="00F17DA2">
        <w:rPr>
          <w:rFonts w:eastAsia="Times New Roman" w:cs="Times New Roman"/>
          <w:color w:val="000000"/>
          <w:lang w:eastAsia="ru-RU"/>
        </w:rPr>
        <w:t>эквивалент</w:t>
      </w:r>
      <w:r w:rsidR="00F17DA2" w:rsidRPr="00F17DA2">
        <w:rPr>
          <w:rFonts w:ascii="Times New Romam" w:eastAsia="Times New Roman" w:hAnsi="Times New Romam" w:cs="Times New Roman"/>
          <w:color w:val="000000"/>
          <w:lang w:eastAsia="ru-RU"/>
        </w:rPr>
        <w:t> реализации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робота,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выполняющего</w:t>
      </w:r>
      <w:r w:rsidR="00F17DA2" w:rsidRPr="00F17DA2">
        <w:rPr>
          <w:rFonts w:ascii="Times New Romam" w:eastAsia="Times New Roman" w:hAnsi="Times New Romam" w:cs="Times New Roman"/>
          <w:color w:val="000000"/>
          <w:lang w:eastAsia="ru-RU"/>
        </w:rPr>
        <w:t> большим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участник </w:t>
      </w:r>
      <w:r w:rsidRPr="00F17DA2">
        <w:rPr>
          <w:rFonts w:eastAsia="Times New Roman" w:cs="Times New Roman"/>
          <w:color w:val="000000"/>
          <w:lang w:eastAsia="ru-RU"/>
        </w:rPr>
        <w:t>социальных</w:t>
      </w:r>
      <w:r w:rsidR="00F17DA2" w:rsidRPr="00F17DA2">
        <w:rPr>
          <w:rFonts w:ascii="Times New Romam" w:eastAsia="Times New Roman" w:hAnsi="Times New Romam" w:cs="Times New Roman"/>
          <w:color w:val="000000"/>
          <w:lang w:eastAsia="ru-RU"/>
        </w:rPr>
        <w:t> отмечают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сетях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роль</w:t>
      </w:r>
      <w:r w:rsidR="00F17DA2" w:rsidRPr="00F17DA2">
        <w:rPr>
          <w:rFonts w:ascii="Times New Romam" w:eastAsia="Times New Roman" w:hAnsi="Times New Romam" w:cs="Times New Roman"/>
          <w:color w:val="000000"/>
          <w:lang w:eastAsia="ru-RU"/>
        </w:rPr>
        <w:t> возможности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наших </w:t>
      </w:r>
      <w:r w:rsidR="00F17DA2" w:rsidRPr="00F17DA2">
        <w:rPr>
          <w:rFonts w:ascii="Times New Romam" w:eastAsia="Times New Roman" w:hAnsi="Times New Romam" w:cs="Times New Roman"/>
          <w:color w:val="000000"/>
          <w:lang w:eastAsia="ru-RU"/>
        </w:rPr>
        <w:t>власти </w:t>
      </w:r>
      <w:r w:rsidRPr="00F17DA2">
        <w:rPr>
          <w:rFonts w:eastAsia="Times New Roman" w:cs="Times New Roman"/>
          <w:color w:val="000000"/>
          <w:lang w:eastAsia="ru-RU"/>
        </w:rPr>
        <w:t>более</w:t>
      </w:r>
      <w:r w:rsidR="00F17DA2" w:rsidRPr="00F17DA2">
        <w:rPr>
          <w:rFonts w:ascii="Times New Romam" w:eastAsia="Times New Roman" w:hAnsi="Times New Romam" w:cs="Times New Roman"/>
          <w:color w:val="000000"/>
          <w:lang w:eastAsia="ru-RU"/>
        </w:rPr>
        <w:t> возможности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активных </w:t>
      </w:r>
      <w:r w:rsidR="00F17DA2" w:rsidRPr="00F17DA2">
        <w:rPr>
          <w:rFonts w:ascii="Times New Romam" w:eastAsia="Times New Roman" w:hAnsi="Times New Romam" w:cs="Times New Roman"/>
          <w:color w:val="000000"/>
          <w:lang w:eastAsia="ru-RU"/>
        </w:rPr>
        <w:t>социологического </w:t>
      </w:r>
      <w:r w:rsidRPr="00F17DA2">
        <w:rPr>
          <w:rFonts w:eastAsia="Times New Roman" w:cs="Times New Roman"/>
          <w:color w:val="000000"/>
          <w:lang w:eastAsia="ru-RU"/>
        </w:rPr>
        <w:t>агентов</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глубинную </w:t>
      </w:r>
      <w:r w:rsidRPr="00F17DA2">
        <w:rPr>
          <w:rFonts w:eastAsia="Times New Roman" w:cs="Times New Roman"/>
          <w:color w:val="000000"/>
          <w:lang w:eastAsia="ru-RU"/>
        </w:rPr>
        <w:t>двойников,</w:t>
      </w:r>
      <w:r w:rsidR="00F17DA2" w:rsidRPr="00F17DA2">
        <w:rPr>
          <w:rFonts w:ascii="Times New Romam" w:eastAsia="Times New Roman" w:hAnsi="Times New Romam" w:cs="Times New Roman"/>
          <w:color w:val="000000"/>
          <w:lang w:eastAsia="ru-RU"/>
        </w:rPr>
        <w:t> менее</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53"/>
      </w:r>
      <w:r w:rsidRPr="00F17DA2">
        <w:rPr>
          <w:rFonts w:eastAsia="Times New Roman" w:cs="Times New Roman"/>
          <w:color w:val="000000"/>
          <w:lang w:eastAsia="ru-RU"/>
        </w:rPr>
        <w:t xml:space="preserve"> чем </w:t>
      </w:r>
      <w:r w:rsidR="00F17DA2" w:rsidRPr="00F17DA2">
        <w:rPr>
          <w:rFonts w:ascii="Times New Romam" w:eastAsia="Times New Roman" w:hAnsi="Times New Romam" w:cs="Times New Roman"/>
          <w:color w:val="000000"/>
          <w:lang w:eastAsia="ru-RU"/>
        </w:rPr>
        <w:t>выполняющие </w:t>
      </w:r>
      <w:r w:rsidRPr="00F17DA2">
        <w:rPr>
          <w:rFonts w:eastAsia="Times New Roman" w:cs="Times New Roman"/>
          <w:color w:val="000000"/>
          <w:lang w:eastAsia="ru-RU"/>
        </w:rPr>
        <w:t>аккаунт.</w:t>
      </w:r>
      <w:r w:rsidR="00F17DA2" w:rsidRPr="00F17DA2">
        <w:rPr>
          <w:rFonts w:ascii="Times New Romam" w:eastAsia="Times New Roman" w:hAnsi="Times New Romam" w:cs="Times New Roman"/>
          <w:color w:val="000000"/>
          <w:lang w:eastAsia="ru-RU"/>
        </w:rPr>
        <w:t> социологии</w:t>
      </w:r>
      <w:r w:rsidR="00F17DA2" w:rsidRPr="00F17DA2">
        <w:rPr>
          <w:rFonts w:eastAsia="Times New Roman" w:cs="Times New Roman"/>
          <w:color w:val="000000"/>
          <w:lang w:eastAsia="ru-RU"/>
        </w:rPr>
        <w:t xml:space="preserve"> </w:t>
      </w:r>
    </w:p>
    <w:p w14:paraId="7EAA9D6A" w14:textId="25491191"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Интернет </w:t>
      </w:r>
      <w:r w:rsidR="00F17DA2" w:rsidRPr="00F17DA2">
        <w:rPr>
          <w:rFonts w:ascii="Times New Romam" w:eastAsia="Times New Roman" w:hAnsi="Times New Romam" w:cs="Times New Roman"/>
          <w:color w:val="000000"/>
          <w:lang w:eastAsia="ru-RU"/>
        </w:rPr>
        <w:t>является </w:t>
      </w:r>
      <w:r w:rsidRPr="00F17DA2">
        <w:rPr>
          <w:rFonts w:eastAsia="Times New Roman" w:cs="Times New Roman"/>
          <w:color w:val="000000"/>
          <w:lang w:eastAsia="ru-RU"/>
        </w:rPr>
        <w:t>изменил</w:t>
      </w:r>
      <w:r w:rsidR="00F17DA2" w:rsidRPr="00F17DA2">
        <w:rPr>
          <w:rFonts w:ascii="Times New Romam" w:eastAsia="Times New Roman" w:hAnsi="Times New Romam" w:cs="Times New Roman"/>
          <w:color w:val="000000"/>
          <w:lang w:eastAsia="ru-RU"/>
        </w:rPr>
        <w:t> структуры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соответствовать </w:t>
      </w:r>
      <w:r w:rsidRPr="00F17DA2">
        <w:rPr>
          <w:rFonts w:eastAsia="Times New Roman" w:cs="Times New Roman"/>
          <w:color w:val="000000"/>
          <w:lang w:eastAsia="ru-RU"/>
        </w:rPr>
        <w:t>способ</w:t>
      </w:r>
      <w:r w:rsidR="00F17DA2" w:rsidRPr="00F17DA2">
        <w:rPr>
          <w:rFonts w:ascii="Times New Romam" w:eastAsia="Times New Roman" w:hAnsi="Times New Romam" w:cs="Times New Roman"/>
          <w:color w:val="000000"/>
          <w:lang w:eastAsia="ru-RU"/>
        </w:rPr>
        <w:t> применимый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взгляда </w:t>
      </w:r>
      <w:r w:rsidR="00F17DA2" w:rsidRPr="00F17DA2">
        <w:rPr>
          <w:rFonts w:ascii="Times New Romam" w:eastAsia="Times New Roman" w:hAnsi="Times New Romam" w:cs="Times New Roman"/>
          <w:color w:val="000000"/>
          <w:lang w:eastAsia="ru-RU"/>
        </w:rPr>
        <w:t>внедрение </w:t>
      </w:r>
      <w:r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согласно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новости. </w:t>
      </w:r>
      <w:r w:rsidR="00F17DA2" w:rsidRPr="00F17DA2">
        <w:rPr>
          <w:rFonts w:ascii="Times New Romam" w:eastAsia="Times New Roman" w:hAnsi="Times New Romam" w:cs="Times New Roman"/>
          <w:color w:val="000000"/>
          <w:lang w:eastAsia="ru-RU"/>
        </w:rPr>
        <w:t>упадком </w:t>
      </w:r>
      <w:r w:rsidRPr="00F17DA2">
        <w:rPr>
          <w:rFonts w:eastAsia="Times New Roman" w:cs="Times New Roman"/>
          <w:color w:val="000000"/>
          <w:lang w:eastAsia="ru-RU"/>
        </w:rPr>
        <w:t>Если</w:t>
      </w:r>
      <w:r w:rsidR="00F17DA2" w:rsidRPr="00F17DA2">
        <w:rPr>
          <w:rFonts w:ascii="Times New Romam" w:eastAsia="Times New Roman" w:hAnsi="Times New Romam" w:cs="Times New Roman"/>
          <w:color w:val="000000"/>
          <w:lang w:eastAsia="ru-RU"/>
        </w:rPr>
        <w:t> интервью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до появления </w:t>
      </w:r>
      <w:r w:rsidR="00F17DA2" w:rsidRPr="00F17DA2">
        <w:rPr>
          <w:rFonts w:ascii="Times New Romam" w:eastAsia="Times New Roman" w:hAnsi="Times New Romam" w:cs="Times New Roman"/>
          <w:color w:val="000000"/>
          <w:lang w:eastAsia="ru-RU"/>
        </w:rPr>
        <w:t>слоем </w:t>
      </w:r>
      <w:r w:rsidRPr="00F17DA2">
        <w:rPr>
          <w:rFonts w:eastAsia="Times New Roman" w:cs="Times New Roman"/>
          <w:color w:val="000000"/>
          <w:lang w:eastAsia="ru-RU"/>
        </w:rPr>
        <w:t>Интернета</w:t>
      </w:r>
      <w:r w:rsidR="00F17DA2" w:rsidRPr="00F17DA2">
        <w:rPr>
          <w:rFonts w:ascii="Times New Romam" w:eastAsia="Times New Roman" w:hAnsi="Times New Romam" w:cs="Times New Roman"/>
          <w:color w:val="000000"/>
          <w:lang w:eastAsia="ru-RU"/>
        </w:rPr>
        <w:t> количество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социум </w:t>
      </w:r>
      <w:r w:rsidR="00F17DA2" w:rsidRPr="00F17DA2">
        <w:rPr>
          <w:rFonts w:ascii="Times New Romam" w:eastAsia="Times New Roman" w:hAnsi="Times New Romam" w:cs="Times New Roman"/>
          <w:color w:val="000000"/>
          <w:lang w:eastAsia="ru-RU"/>
        </w:rPr>
        <w:t>участники </w:t>
      </w:r>
      <w:r w:rsidRPr="00F17DA2">
        <w:rPr>
          <w:rFonts w:eastAsia="Times New Roman" w:cs="Times New Roman"/>
          <w:color w:val="000000"/>
          <w:lang w:eastAsia="ru-RU"/>
        </w:rPr>
        <w:t>узнавал</w:t>
      </w:r>
      <w:r w:rsidR="00F17DA2" w:rsidRPr="00F17DA2">
        <w:rPr>
          <w:rFonts w:ascii="Times New Romam" w:eastAsia="Times New Roman" w:hAnsi="Times New Romam" w:cs="Times New Roman"/>
          <w:color w:val="000000"/>
          <w:lang w:eastAsia="ru-RU"/>
        </w:rPr>
        <w:t> жанрами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w:t>
      </w:r>
      <w:r w:rsidR="00F17DA2" w:rsidRPr="00F17DA2">
        <w:rPr>
          <w:rFonts w:ascii="Times New Romam" w:eastAsia="Times New Roman" w:hAnsi="Times New Romam" w:cs="Times New Roman"/>
          <w:color w:val="000000"/>
          <w:lang w:eastAsia="ru-RU"/>
        </w:rPr>
        <w:t>своими </w:t>
      </w:r>
      <w:r w:rsidRPr="00F17DA2">
        <w:rPr>
          <w:rFonts w:eastAsia="Times New Roman" w:cs="Times New Roman"/>
          <w:color w:val="000000"/>
          <w:lang w:eastAsia="ru-RU"/>
        </w:rPr>
        <w:t>новостях</w:t>
      </w:r>
      <w:r w:rsidR="00F17DA2" w:rsidRPr="00F17DA2">
        <w:rPr>
          <w:rFonts w:ascii="Times New Romam" w:eastAsia="Times New Roman" w:hAnsi="Times New Romam" w:cs="Times New Roman"/>
          <w:color w:val="000000"/>
          <w:lang w:eastAsia="ru-RU"/>
        </w:rPr>
        <w:t> реальности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 телевидения, </w:t>
      </w:r>
      <w:r w:rsidR="00F17DA2" w:rsidRPr="00F17DA2">
        <w:rPr>
          <w:rFonts w:ascii="Times New Romam" w:eastAsia="Times New Roman" w:hAnsi="Times New Romam" w:cs="Times New Roman"/>
          <w:color w:val="000000"/>
          <w:lang w:eastAsia="ru-RU"/>
        </w:rPr>
        <w:t>использование </w:t>
      </w:r>
      <w:r w:rsidRPr="00F17DA2">
        <w:rPr>
          <w:rFonts w:eastAsia="Times New Roman" w:cs="Times New Roman"/>
          <w:color w:val="000000"/>
          <w:lang w:eastAsia="ru-RU"/>
        </w:rPr>
        <w:t>главный</w:t>
      </w:r>
      <w:r w:rsidR="00F17DA2" w:rsidRPr="00F17DA2">
        <w:rPr>
          <w:rFonts w:ascii="Times New Romam" w:eastAsia="Times New Roman" w:hAnsi="Times New Romam" w:cs="Times New Roman"/>
          <w:color w:val="000000"/>
          <w:lang w:eastAsia="ru-RU"/>
        </w:rPr>
        <w:t> претензии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источник </w:t>
      </w:r>
      <w:r w:rsidR="00F17DA2" w:rsidRPr="00F17DA2">
        <w:rPr>
          <w:rFonts w:ascii="Times New Romam" w:eastAsia="Times New Roman" w:hAnsi="Times New Romam" w:cs="Times New Roman"/>
          <w:color w:val="000000"/>
          <w:lang w:eastAsia="ru-RU"/>
        </w:rPr>
        <w:t>самим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основными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условность </w:t>
      </w:r>
      <w:r w:rsidRPr="00F17DA2">
        <w:rPr>
          <w:rFonts w:eastAsia="Times New Roman" w:cs="Times New Roman"/>
          <w:color w:val="000000"/>
          <w:lang w:eastAsia="ru-RU"/>
        </w:rPr>
        <w:t>него</w:t>
      </w:r>
      <w:r w:rsidR="00F17DA2" w:rsidRPr="00F17DA2">
        <w:rPr>
          <w:rFonts w:ascii="Times New Romam" w:eastAsia="Times New Roman" w:hAnsi="Times New Romam" w:cs="Times New Roman"/>
          <w:color w:val="000000"/>
          <w:lang w:eastAsia="ru-RU"/>
        </w:rPr>
        <w:t> примерах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были </w:t>
      </w:r>
      <w:r w:rsidR="00F17DA2" w:rsidRPr="00F17DA2">
        <w:rPr>
          <w:rFonts w:ascii="Times New Romam" w:eastAsia="Times New Roman" w:hAnsi="Times New Romam" w:cs="Times New Roman"/>
          <w:color w:val="000000"/>
          <w:lang w:eastAsia="ru-RU"/>
        </w:rPr>
        <w:t>граждан </w:t>
      </w:r>
      <w:r w:rsidRPr="00F17DA2">
        <w:rPr>
          <w:rFonts w:eastAsia="Times New Roman" w:cs="Times New Roman"/>
          <w:color w:val="000000"/>
          <w:lang w:eastAsia="ru-RU"/>
        </w:rPr>
        <w:t>книги</w:t>
      </w:r>
      <w:r w:rsidR="00F17DA2" w:rsidRPr="00F17DA2">
        <w:rPr>
          <w:rFonts w:ascii="Times New Romam" w:eastAsia="Times New Roman" w:hAnsi="Times New Romam" w:cs="Times New Roman"/>
          <w:color w:val="000000"/>
          <w:lang w:eastAsia="ru-RU"/>
        </w:rPr>
        <w:t> именно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качества </w:t>
      </w:r>
      <w:r w:rsidRPr="00F17DA2">
        <w:rPr>
          <w:rFonts w:eastAsia="Times New Roman" w:cs="Times New Roman"/>
          <w:color w:val="000000"/>
          <w:lang w:eastAsia="ru-RU"/>
        </w:rPr>
        <w:t>журналы</w:t>
      </w:r>
      <w:r w:rsidR="00F17DA2" w:rsidRPr="00F17DA2">
        <w:rPr>
          <w:rFonts w:ascii="Times New Romam" w:eastAsia="Times New Roman" w:hAnsi="Times New Romam" w:cs="Times New Roman"/>
          <w:color w:val="000000"/>
          <w:lang w:eastAsia="ru-RU"/>
        </w:rPr>
        <w:t> политическую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обмена </w:t>
      </w:r>
      <w:r w:rsidRPr="00F17DA2">
        <w:rPr>
          <w:rFonts w:eastAsia="Times New Roman" w:cs="Times New Roman"/>
          <w:color w:val="000000"/>
          <w:lang w:eastAsia="ru-RU"/>
        </w:rPr>
        <w:t>новостями,</w:t>
      </w:r>
      <w:r w:rsidR="00F17DA2" w:rsidRPr="00F17DA2">
        <w:rPr>
          <w:rFonts w:ascii="Times New Romam" w:eastAsia="Times New Roman" w:hAnsi="Times New Romam" w:cs="Times New Roman"/>
          <w:color w:val="000000"/>
          <w:lang w:eastAsia="ru-RU"/>
        </w:rPr>
        <w:t> коммуникация</w:t>
      </w:r>
      <w:r w:rsidRPr="00F17DA2">
        <w:rPr>
          <w:rFonts w:eastAsia="Times New Roman" w:cs="Times New Roman"/>
          <w:color w:val="000000"/>
          <w:lang w:eastAsia="ru-RU"/>
        </w:rPr>
        <w:t xml:space="preserve"> то </w:t>
      </w:r>
      <w:r w:rsidR="00F17DA2" w:rsidRPr="00F17DA2">
        <w:rPr>
          <w:rFonts w:ascii="Times New Romam" w:eastAsia="Times New Roman" w:hAnsi="Times New Romam" w:cs="Times New Roman"/>
          <w:color w:val="000000"/>
          <w:lang w:eastAsia="ru-RU"/>
        </w:rPr>
        <w:t>реципиент </w:t>
      </w:r>
      <w:r w:rsidRPr="00F17DA2">
        <w:rPr>
          <w:rFonts w:eastAsia="Times New Roman" w:cs="Times New Roman"/>
          <w:color w:val="000000"/>
          <w:lang w:eastAsia="ru-RU"/>
        </w:rPr>
        <w:t>теперь</w:t>
      </w:r>
      <w:r w:rsidR="00F17DA2" w:rsidRPr="00F17DA2">
        <w:rPr>
          <w:rFonts w:ascii="Times New Romam" w:eastAsia="Times New Roman" w:hAnsi="Times New Romam" w:cs="Times New Roman"/>
          <w:color w:val="000000"/>
          <w:lang w:eastAsia="ru-RU"/>
        </w:rPr>
        <w:t> интернет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приоритет </w:t>
      </w:r>
      <w:r w:rsidR="00F17DA2" w:rsidRPr="00F17DA2">
        <w:rPr>
          <w:rFonts w:ascii="Times New Romam" w:eastAsia="Times New Roman" w:hAnsi="Times New Romam" w:cs="Times New Roman"/>
          <w:color w:val="000000"/>
          <w:lang w:eastAsia="ru-RU"/>
        </w:rPr>
        <w:t>органичным </w:t>
      </w:r>
      <w:r w:rsidRPr="00F17DA2">
        <w:rPr>
          <w:rFonts w:eastAsia="Times New Roman" w:cs="Times New Roman"/>
          <w:color w:val="000000"/>
          <w:lang w:eastAsia="ru-RU"/>
        </w:rPr>
        <w:t>становится</w:t>
      </w:r>
      <w:r w:rsidR="00F17DA2" w:rsidRPr="00F17DA2">
        <w:rPr>
          <w:rFonts w:ascii="Times New Romam" w:eastAsia="Times New Roman" w:hAnsi="Times New Romam" w:cs="Times New Roman"/>
          <w:color w:val="000000"/>
          <w:lang w:eastAsia="ru-RU"/>
        </w:rPr>
        <w:t> различных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w:t>
      </w:r>
      <w:r w:rsidR="00F17DA2" w:rsidRPr="00F17DA2">
        <w:rPr>
          <w:rFonts w:ascii="Times New Romam" w:eastAsia="Times New Roman" w:hAnsi="Times New Romam" w:cs="Times New Roman"/>
          <w:color w:val="000000"/>
          <w:lang w:eastAsia="ru-RU"/>
        </w:rPr>
        <w:t>других </w:t>
      </w:r>
      <w:r w:rsidRPr="00F17DA2">
        <w:rPr>
          <w:rFonts w:eastAsia="Times New Roman" w:cs="Times New Roman"/>
          <w:color w:val="000000"/>
          <w:lang w:eastAsia="ru-RU"/>
        </w:rPr>
        <w:t>Интернета.</w:t>
      </w:r>
      <w:r w:rsidR="00F17DA2" w:rsidRPr="00F17DA2">
        <w:rPr>
          <w:rFonts w:ascii="Times New Romam" w:eastAsia="Times New Roman" w:hAnsi="Times New Romam" w:cs="Times New Roman"/>
          <w:color w:val="000000"/>
          <w:lang w:eastAsia="ru-RU"/>
        </w:rPr>
        <w:t> институционального</w:t>
      </w:r>
      <w:r w:rsidRPr="00F17DA2">
        <w:rPr>
          <w:rFonts w:eastAsia="Times New Roman" w:cs="Times New Roman"/>
          <w:color w:val="000000"/>
          <w:lang w:eastAsia="ru-RU"/>
        </w:rPr>
        <w:t xml:space="preserve"> Последние </w:t>
      </w:r>
      <w:r w:rsidR="00F17DA2" w:rsidRPr="00F17DA2">
        <w:rPr>
          <w:rFonts w:ascii="Times New Romam" w:eastAsia="Times New Roman" w:hAnsi="Times New Romam" w:cs="Times New Roman"/>
          <w:color w:val="000000"/>
          <w:lang w:eastAsia="ru-RU"/>
        </w:rPr>
        <w:t>определенному </w:t>
      </w:r>
      <w:r w:rsidRPr="00F17DA2">
        <w:rPr>
          <w:rFonts w:eastAsia="Times New Roman" w:cs="Times New Roman"/>
          <w:color w:val="000000"/>
          <w:lang w:eastAsia="ru-RU"/>
        </w:rPr>
        <w:t>десять</w:t>
      </w:r>
      <w:r w:rsidR="00F17DA2" w:rsidRPr="00F17DA2">
        <w:rPr>
          <w:rFonts w:ascii="Times New Romam" w:eastAsia="Times New Roman" w:hAnsi="Times New Romam" w:cs="Times New Roman"/>
          <w:color w:val="000000"/>
          <w:lang w:eastAsia="ru-RU"/>
        </w:rPr>
        <w:t> публичной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лет в </w:t>
      </w:r>
      <w:r w:rsidR="00F17DA2" w:rsidRPr="00F17DA2">
        <w:rPr>
          <w:rFonts w:ascii="Times New Romam" w:eastAsia="Times New Roman" w:hAnsi="Times New Romam" w:cs="Times New Roman"/>
          <w:color w:val="000000"/>
          <w:lang w:eastAsia="ru-RU"/>
        </w:rPr>
        <w:t>интересов </w:t>
      </w:r>
      <w:r w:rsidRPr="00F17DA2">
        <w:rPr>
          <w:rFonts w:eastAsia="Times New Roman" w:cs="Times New Roman"/>
          <w:color w:val="000000"/>
          <w:lang w:eastAsia="ru-RU"/>
        </w:rPr>
        <w:t>сфере</w:t>
      </w:r>
      <w:r w:rsidR="00F17DA2" w:rsidRPr="00F17DA2">
        <w:rPr>
          <w:rFonts w:ascii="Times New Romam" w:eastAsia="Times New Roman" w:hAnsi="Times New Romam" w:cs="Times New Roman"/>
          <w:color w:val="000000"/>
          <w:lang w:eastAsia="ru-RU"/>
        </w:rPr>
        <w:t> эпоху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 </w:t>
      </w:r>
      <w:r w:rsidR="00F17DA2" w:rsidRPr="00F17DA2">
        <w:rPr>
          <w:rFonts w:ascii="Times New Romam" w:eastAsia="Times New Roman" w:hAnsi="Times New Romam" w:cs="Times New Roman"/>
          <w:color w:val="000000"/>
          <w:lang w:eastAsia="ru-RU"/>
        </w:rPr>
        <w:t>распространение </w:t>
      </w:r>
      <w:r w:rsidRPr="00F17DA2">
        <w:rPr>
          <w:rFonts w:eastAsia="Times New Roman" w:cs="Times New Roman"/>
          <w:color w:val="000000"/>
          <w:lang w:eastAsia="ru-RU"/>
        </w:rPr>
        <w:t>говорят</w:t>
      </w:r>
      <w:r w:rsidR="00F17DA2" w:rsidRPr="00F17DA2">
        <w:rPr>
          <w:rFonts w:ascii="Times New Romam" w:eastAsia="Times New Roman" w:hAnsi="Times New Romam" w:cs="Times New Roman"/>
          <w:color w:val="000000"/>
          <w:lang w:eastAsia="ru-RU"/>
        </w:rPr>
        <w:t> особых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том, что сейчас </w:t>
      </w:r>
      <w:r w:rsidR="00F17DA2" w:rsidRPr="00F17DA2">
        <w:rPr>
          <w:rFonts w:ascii="Times New Romam" w:eastAsia="Times New Roman" w:hAnsi="Times New Romam" w:cs="Times New Roman"/>
          <w:color w:val="000000"/>
          <w:lang w:eastAsia="ru-RU"/>
        </w:rPr>
        <w:t>поэтому </w:t>
      </w:r>
      <w:r w:rsidRPr="00F17DA2">
        <w:rPr>
          <w:rFonts w:eastAsia="Times New Roman" w:cs="Times New Roman"/>
          <w:color w:val="000000"/>
          <w:lang w:eastAsia="ru-RU"/>
        </w:rPr>
        <w:t>информационно</w:t>
      </w:r>
      <w:r w:rsidR="00F17DA2" w:rsidRPr="00F17DA2">
        <w:rPr>
          <w:rFonts w:ascii="Times New Romam" w:eastAsia="Times New Roman" w:hAnsi="Times New Romam" w:cs="Times New Roman"/>
          <w:color w:val="000000"/>
          <w:lang w:eastAsia="ru-RU"/>
        </w:rPr>
        <w:t> оценивают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-коммуникационная </w:t>
      </w:r>
      <w:r w:rsidR="00F17DA2" w:rsidRPr="00F17DA2">
        <w:rPr>
          <w:rFonts w:ascii="Times New Romam" w:eastAsia="Times New Roman" w:hAnsi="Times New Romam" w:cs="Times New Roman"/>
          <w:color w:val="000000"/>
          <w:lang w:eastAsia="ru-RU"/>
        </w:rPr>
        <w:t>политика </w:t>
      </w:r>
      <w:r w:rsidRPr="00F17DA2">
        <w:rPr>
          <w:rFonts w:eastAsia="Times New Roman" w:cs="Times New Roman"/>
          <w:color w:val="000000"/>
          <w:lang w:eastAsia="ru-RU"/>
        </w:rPr>
        <w:t>среда</w:t>
      </w:r>
      <w:r w:rsidR="00F17DA2" w:rsidRPr="00F17DA2">
        <w:rPr>
          <w:rFonts w:ascii="Times New Romam" w:eastAsia="Times New Roman" w:hAnsi="Times New Romam" w:cs="Times New Roman"/>
          <w:color w:val="000000"/>
          <w:lang w:eastAsia="ru-RU"/>
        </w:rPr>
        <w:t> коммуникаторами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проходит </w:t>
      </w:r>
      <w:r w:rsidR="00F17DA2" w:rsidRPr="00F17DA2">
        <w:rPr>
          <w:rFonts w:ascii="Times New Romam" w:eastAsia="Times New Roman" w:hAnsi="Times New Romam" w:cs="Times New Roman"/>
          <w:color w:val="000000"/>
          <w:lang w:eastAsia="ru-RU"/>
        </w:rPr>
        <w:t>бюрократии </w:t>
      </w:r>
      <w:r w:rsidRPr="00F17DA2">
        <w:rPr>
          <w:rFonts w:eastAsia="Times New Roman" w:cs="Times New Roman"/>
          <w:color w:val="000000"/>
          <w:lang w:eastAsia="ru-RU"/>
        </w:rPr>
        <w:t>период</w:t>
      </w:r>
      <w:r w:rsidR="00F17DA2" w:rsidRPr="00F17DA2">
        <w:rPr>
          <w:rFonts w:ascii="Times New Romam" w:eastAsia="Times New Roman" w:hAnsi="Times New Romam" w:cs="Times New Roman"/>
          <w:color w:val="000000"/>
          <w:lang w:eastAsia="ru-RU"/>
        </w:rPr>
        <w:t> вопросах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глобальных </w:t>
      </w:r>
      <w:r w:rsidR="00F17DA2" w:rsidRPr="00F17DA2">
        <w:rPr>
          <w:rFonts w:ascii="Times New Romam" w:eastAsia="Times New Roman" w:hAnsi="Times New Romam" w:cs="Times New Roman"/>
          <w:color w:val="000000"/>
          <w:lang w:eastAsia="ru-RU"/>
        </w:rPr>
        <w:t>последнее </w:t>
      </w:r>
      <w:r w:rsidRPr="00F17DA2">
        <w:rPr>
          <w:rFonts w:eastAsia="Times New Roman" w:cs="Times New Roman"/>
          <w:color w:val="000000"/>
          <w:lang w:eastAsia="ru-RU"/>
        </w:rPr>
        <w:t>трансформаций,</w:t>
      </w:r>
      <w:r w:rsidR="00F17DA2" w:rsidRPr="00F17DA2">
        <w:rPr>
          <w:rFonts w:ascii="Times New Romam" w:eastAsia="Times New Roman" w:hAnsi="Times New Romam" w:cs="Times New Roman"/>
          <w:color w:val="000000"/>
          <w:lang w:eastAsia="ru-RU"/>
        </w:rPr>
        <w:t> доверии</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итог</w:t>
      </w:r>
      <w:r w:rsidR="00F17DA2" w:rsidRPr="00F17DA2">
        <w:rPr>
          <w:rFonts w:ascii="Times New Romam" w:eastAsia="Times New Roman" w:hAnsi="Times New Romam" w:cs="Times New Roman"/>
          <w:color w:val="000000"/>
          <w:lang w:eastAsia="ru-RU"/>
        </w:rPr>
        <w:t> опытах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преимущественно </w:t>
      </w:r>
      <w:r w:rsidR="00F17DA2" w:rsidRPr="00F17DA2">
        <w:rPr>
          <w:rFonts w:ascii="Times New Romam" w:eastAsia="Times New Roman" w:hAnsi="Times New Romam" w:cs="Times New Roman"/>
          <w:color w:val="000000"/>
          <w:lang w:eastAsia="ru-RU"/>
        </w:rPr>
        <w:t>представлены </w:t>
      </w:r>
      <w:r w:rsidRPr="00F17DA2">
        <w:rPr>
          <w:rFonts w:eastAsia="Times New Roman" w:cs="Times New Roman"/>
          <w:color w:val="000000"/>
          <w:lang w:eastAsia="ru-RU"/>
        </w:rPr>
        <w:t>одноканальная</w:t>
      </w:r>
      <w:r w:rsidR="00F17DA2" w:rsidRPr="00F17DA2">
        <w:rPr>
          <w:rFonts w:ascii="Times New Romam" w:eastAsia="Times New Roman" w:hAnsi="Times New Romam" w:cs="Times New Roman"/>
          <w:color w:val="000000"/>
          <w:lang w:eastAsia="ru-RU"/>
        </w:rPr>
        <w:t> связью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система </w:t>
      </w:r>
      <w:r w:rsidR="00F17DA2" w:rsidRPr="00F17DA2">
        <w:rPr>
          <w:rFonts w:ascii="Times New Romam" w:eastAsia="Times New Roman" w:hAnsi="Times New Romam" w:cs="Times New Roman"/>
          <w:color w:val="000000"/>
          <w:lang w:eastAsia="ru-RU"/>
        </w:rPr>
        <w:t>доступа </w:t>
      </w:r>
      <w:r w:rsidRPr="00F17DA2">
        <w:rPr>
          <w:rFonts w:eastAsia="Times New Roman" w:cs="Times New Roman"/>
          <w:color w:val="000000"/>
          <w:lang w:eastAsia="ru-RU"/>
        </w:rPr>
        <w:t>распространения</w:t>
      </w:r>
      <w:r w:rsidR="00F17DA2" w:rsidRPr="00F17DA2">
        <w:rPr>
          <w:rFonts w:ascii="Times New Romam" w:eastAsia="Times New Roman" w:hAnsi="Times New Romam" w:cs="Times New Roman"/>
          <w:color w:val="000000"/>
          <w:lang w:eastAsia="ru-RU"/>
        </w:rPr>
        <w:t> интернет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информации </w:t>
      </w:r>
      <w:r w:rsidR="00F17DA2" w:rsidRPr="00F17DA2">
        <w:rPr>
          <w:rFonts w:ascii="Times New Romam" w:eastAsia="Times New Roman" w:hAnsi="Times New Romam" w:cs="Times New Roman"/>
          <w:color w:val="000000"/>
          <w:lang w:eastAsia="ru-RU"/>
        </w:rPr>
        <w:t>влияния </w:t>
      </w:r>
      <w:r w:rsidRPr="00F17DA2">
        <w:rPr>
          <w:rFonts w:eastAsia="Times New Roman" w:cs="Times New Roman"/>
          <w:color w:val="000000"/>
          <w:lang w:eastAsia="ru-RU"/>
        </w:rPr>
        <w:t>становится</w:t>
      </w:r>
      <w:r w:rsidR="00F17DA2" w:rsidRPr="00F17DA2">
        <w:rPr>
          <w:rFonts w:ascii="Times New Romam" w:eastAsia="Times New Roman" w:hAnsi="Times New Romam" w:cs="Times New Roman"/>
          <w:color w:val="000000"/>
          <w:lang w:eastAsia="ru-RU"/>
        </w:rPr>
        <w:t> позитивное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многомерной </w:t>
      </w:r>
      <w:r w:rsidR="00F17DA2" w:rsidRPr="00F17DA2">
        <w:rPr>
          <w:rFonts w:ascii="Times New Romam" w:eastAsia="Times New Roman" w:hAnsi="Times New Romam" w:cs="Times New Roman"/>
          <w:color w:val="000000"/>
          <w:lang w:eastAsia="ru-RU"/>
        </w:rPr>
        <w:t>сфере </w:t>
      </w:r>
      <w:r w:rsidRPr="00F17DA2">
        <w:rPr>
          <w:rFonts w:eastAsia="Times New Roman" w:cs="Times New Roman"/>
          <w:color w:val="000000"/>
          <w:lang w:eastAsia="ru-RU"/>
        </w:rPr>
        <w:t>структурой,</w:t>
      </w:r>
      <w:r w:rsidR="00F17DA2" w:rsidRPr="00F17DA2">
        <w:rPr>
          <w:rFonts w:ascii="Times New Romam" w:eastAsia="Times New Roman" w:hAnsi="Times New Romam" w:cs="Times New Roman"/>
          <w:color w:val="000000"/>
          <w:lang w:eastAsia="ru-RU"/>
        </w:rPr>
        <w:t> информацию</w:t>
      </w:r>
      <w:r w:rsidRPr="00F17DA2">
        <w:rPr>
          <w:rFonts w:eastAsia="Times New Roman" w:cs="Times New Roman"/>
          <w:color w:val="000000"/>
          <w:lang w:eastAsia="ru-RU"/>
        </w:rPr>
        <w:t xml:space="preserve"> где </w:t>
      </w:r>
      <w:r w:rsidR="00F17DA2" w:rsidRPr="00F17DA2">
        <w:rPr>
          <w:rFonts w:ascii="Times New Romam" w:eastAsia="Times New Roman" w:hAnsi="Times New Romam" w:cs="Times New Roman"/>
          <w:color w:val="000000"/>
          <w:lang w:eastAsia="ru-RU"/>
        </w:rPr>
        <w:t>влиянию </w:t>
      </w:r>
      <w:r w:rsidRPr="00F17DA2">
        <w:rPr>
          <w:rFonts w:eastAsia="Times New Roman" w:cs="Times New Roman"/>
          <w:color w:val="000000"/>
          <w:lang w:eastAsia="ru-RU"/>
        </w:rPr>
        <w:t>каждый</w:t>
      </w:r>
      <w:r w:rsidR="00F17DA2" w:rsidRPr="00F17DA2">
        <w:rPr>
          <w:rFonts w:ascii="Times New Romam" w:eastAsia="Times New Roman" w:hAnsi="Times New Romam" w:cs="Times New Roman"/>
          <w:color w:val="000000"/>
          <w:lang w:eastAsia="ru-RU"/>
        </w:rPr>
        <w:t> этого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участник </w:t>
      </w:r>
      <w:r w:rsidR="00F17DA2" w:rsidRPr="00F17DA2">
        <w:rPr>
          <w:rFonts w:ascii="Times New Romam" w:eastAsia="Times New Roman" w:hAnsi="Times New Romam" w:cs="Times New Roman"/>
          <w:color w:val="000000"/>
          <w:lang w:eastAsia="ru-RU"/>
        </w:rPr>
        <w:t>социального </w:t>
      </w:r>
      <w:r w:rsidRPr="00F17DA2">
        <w:rPr>
          <w:rFonts w:eastAsia="Times New Roman" w:cs="Times New Roman"/>
          <w:color w:val="000000"/>
          <w:lang w:eastAsia="ru-RU"/>
        </w:rPr>
        <w:t>может</w:t>
      </w:r>
      <w:r w:rsidR="00F17DA2" w:rsidRPr="00F17DA2">
        <w:rPr>
          <w:rFonts w:ascii="Times New Romam" w:eastAsia="Times New Roman" w:hAnsi="Times New Romam" w:cs="Times New Roman"/>
          <w:color w:val="000000"/>
          <w:lang w:eastAsia="ru-RU"/>
        </w:rPr>
        <w:t> коммуникативные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затмевать </w:t>
      </w:r>
      <w:r w:rsidRPr="00F17DA2">
        <w:rPr>
          <w:rFonts w:eastAsia="Times New Roman" w:cs="Times New Roman"/>
          <w:color w:val="000000"/>
          <w:lang w:eastAsia="ru-RU"/>
        </w:rPr>
        <w:t>любой</w:t>
      </w:r>
      <w:r w:rsidR="00F17DA2" w:rsidRPr="00F17DA2">
        <w:rPr>
          <w:rFonts w:ascii="Times New Romam" w:eastAsia="Times New Roman" w:hAnsi="Times New Romam" w:cs="Times New Roman"/>
          <w:color w:val="000000"/>
          <w:lang w:eastAsia="ru-RU"/>
        </w:rPr>
        <w:t> сделать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момент </w:t>
      </w:r>
      <w:r w:rsidR="00F17DA2" w:rsidRPr="00F17DA2">
        <w:rPr>
          <w:rFonts w:ascii="Times New Romam" w:eastAsia="Times New Roman" w:hAnsi="Times New Romam" w:cs="Times New Roman"/>
          <w:color w:val="000000"/>
          <w:lang w:eastAsia="ru-RU"/>
        </w:rPr>
        <w:t>влияния </w:t>
      </w:r>
      <w:r w:rsidRPr="00F17DA2">
        <w:rPr>
          <w:rFonts w:eastAsia="Times New Roman" w:cs="Times New Roman"/>
          <w:color w:val="000000"/>
          <w:lang w:eastAsia="ru-RU"/>
        </w:rPr>
        <w:t>пообщаться</w:t>
      </w:r>
      <w:r w:rsidR="00F17DA2" w:rsidRPr="00F17DA2">
        <w:rPr>
          <w:rFonts w:ascii="Times New Romam" w:eastAsia="Times New Roman" w:hAnsi="Times New Romam" w:cs="Times New Roman"/>
          <w:color w:val="000000"/>
          <w:lang w:eastAsia="ru-RU"/>
        </w:rPr>
        <w:t> также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любым </w:t>
      </w:r>
      <w:r w:rsidR="00F17DA2" w:rsidRPr="00F17DA2">
        <w:rPr>
          <w:rFonts w:ascii="Times New Romam" w:eastAsia="Times New Roman" w:hAnsi="Times New Romam" w:cs="Times New Roman"/>
          <w:color w:val="000000"/>
          <w:lang w:eastAsia="ru-RU"/>
        </w:rPr>
        <w:t>обществе </w:t>
      </w:r>
      <w:r w:rsidRPr="00F17DA2">
        <w:rPr>
          <w:rFonts w:eastAsia="Times New Roman" w:cs="Times New Roman"/>
          <w:color w:val="000000"/>
          <w:lang w:eastAsia="ru-RU"/>
        </w:rPr>
        <w:t>другим</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участником </w:t>
      </w:r>
      <w:r w:rsidR="00F17DA2" w:rsidRPr="00F17DA2">
        <w:rPr>
          <w:rFonts w:ascii="Times New Romam" w:eastAsia="Times New Roman" w:hAnsi="Times New Romam" w:cs="Times New Roman"/>
          <w:color w:val="000000"/>
          <w:lang w:eastAsia="ru-RU"/>
        </w:rPr>
        <w:t>участие </w:t>
      </w:r>
      <w:r w:rsidRPr="00F17DA2">
        <w:rPr>
          <w:rFonts w:eastAsia="Times New Roman" w:cs="Times New Roman"/>
          <w:color w:val="000000"/>
          <w:lang w:eastAsia="ru-RU"/>
        </w:rPr>
        <w:t>системы</w:t>
      </w:r>
      <w:r w:rsidR="00F17DA2" w:rsidRPr="00F17DA2">
        <w:rPr>
          <w:rFonts w:ascii="Times New Romam" w:eastAsia="Times New Roman" w:hAnsi="Times New Romam" w:cs="Times New Roman"/>
          <w:color w:val="000000"/>
          <w:lang w:eastAsia="ru-RU"/>
        </w:rPr>
        <w:t> массу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со </w:t>
      </w:r>
      <w:r w:rsidR="00F17DA2" w:rsidRPr="00F17DA2">
        <w:rPr>
          <w:rFonts w:ascii="Times New Romam" w:eastAsia="Times New Roman" w:hAnsi="Times New Romam" w:cs="Times New Roman"/>
          <w:color w:val="000000"/>
          <w:lang w:eastAsia="ru-RU"/>
        </w:rPr>
        <w:t>экране </w:t>
      </w:r>
      <w:r w:rsidRPr="00F17DA2">
        <w:rPr>
          <w:rFonts w:eastAsia="Times New Roman" w:cs="Times New Roman"/>
          <w:color w:val="000000"/>
          <w:lang w:eastAsia="ru-RU"/>
        </w:rPr>
        <w:t>всеми</w:t>
      </w:r>
      <w:r w:rsidR="00F17DA2" w:rsidRPr="00F17DA2">
        <w:rPr>
          <w:rFonts w:ascii="Times New Romam" w:eastAsia="Times New Roman" w:hAnsi="Times New Romam" w:cs="Times New Roman"/>
          <w:color w:val="000000"/>
          <w:lang w:eastAsia="ru-RU"/>
        </w:rPr>
        <w:t> информационными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одновременно.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Происходит</w:t>
      </w:r>
      <w:r w:rsidR="00F17DA2" w:rsidRPr="00F17DA2">
        <w:rPr>
          <w:rFonts w:ascii="Times New Romam" w:eastAsia="Times New Roman" w:hAnsi="Times New Romam" w:cs="Times New Roman"/>
          <w:color w:val="000000"/>
          <w:lang w:eastAsia="ru-RU"/>
        </w:rPr>
        <w:t> социальных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глобальное </w:t>
      </w:r>
      <w:r w:rsidR="00F17DA2" w:rsidRPr="00F17DA2">
        <w:rPr>
          <w:rFonts w:ascii="Times New Romam" w:eastAsia="Times New Roman" w:hAnsi="Times New Romam" w:cs="Times New Roman"/>
          <w:color w:val="000000"/>
          <w:lang w:eastAsia="ru-RU"/>
        </w:rPr>
        <w:t>коммуникантов </w:t>
      </w:r>
      <w:r w:rsidRPr="00F17DA2">
        <w:rPr>
          <w:rFonts w:eastAsia="Times New Roman" w:cs="Times New Roman"/>
          <w:color w:val="000000"/>
          <w:lang w:eastAsia="ru-RU"/>
        </w:rPr>
        <w:t>распространение</w:t>
      </w:r>
      <w:r w:rsidR="00F17DA2" w:rsidRPr="00F17DA2">
        <w:rPr>
          <w:rFonts w:ascii="Times New Romam" w:eastAsia="Times New Roman" w:hAnsi="Times New Romam" w:cs="Times New Roman"/>
          <w:color w:val="000000"/>
          <w:lang w:eastAsia="ru-RU"/>
        </w:rPr>
        <w:t> задавать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социальных </w:t>
      </w:r>
      <w:r w:rsidR="00F17DA2" w:rsidRPr="00F17DA2">
        <w:rPr>
          <w:rFonts w:ascii="Times New Romam" w:eastAsia="Times New Roman" w:hAnsi="Times New Romam" w:cs="Times New Roman"/>
          <w:color w:val="000000"/>
          <w:lang w:eastAsia="ru-RU"/>
        </w:rPr>
        <w:t>сообщества </w:t>
      </w:r>
      <w:r w:rsidRPr="00F17DA2">
        <w:rPr>
          <w:rFonts w:eastAsia="Times New Roman" w:cs="Times New Roman"/>
          <w:color w:val="000000"/>
          <w:lang w:eastAsia="ru-RU"/>
        </w:rPr>
        <w:t>сетей,</w:t>
      </w:r>
      <w:r w:rsidR="00F17DA2" w:rsidRPr="00F17DA2">
        <w:rPr>
          <w:rFonts w:ascii="Times New Romam" w:eastAsia="Times New Roman" w:hAnsi="Times New Romam" w:cs="Times New Roman"/>
          <w:color w:val="000000"/>
          <w:lang w:eastAsia="ru-RU"/>
        </w:rPr>
        <w:t> источник</w:t>
      </w:r>
      <w:r w:rsidRPr="00F17DA2">
        <w:rPr>
          <w:rFonts w:eastAsia="Times New Roman" w:cs="Times New Roman"/>
          <w:color w:val="000000"/>
          <w:lang w:eastAsia="ru-RU"/>
        </w:rPr>
        <w:t xml:space="preserve"> блогов, </w:t>
      </w:r>
      <w:r w:rsidR="00F17DA2" w:rsidRPr="00F17DA2">
        <w:rPr>
          <w:rFonts w:ascii="Times New Romam" w:eastAsia="Times New Roman" w:hAnsi="Times New Romam" w:cs="Times New Roman"/>
          <w:color w:val="000000"/>
          <w:lang w:eastAsia="ru-RU"/>
        </w:rPr>
        <w:t>общественностью </w:t>
      </w:r>
      <w:r w:rsidRPr="00F17DA2">
        <w:rPr>
          <w:rFonts w:eastAsia="Times New Roman" w:cs="Times New Roman"/>
          <w:color w:val="000000"/>
          <w:lang w:eastAsia="ru-RU"/>
        </w:rPr>
        <w:t>индивидуальных</w:t>
      </w:r>
      <w:r w:rsidR="00F17DA2" w:rsidRPr="00F17DA2">
        <w:rPr>
          <w:rFonts w:ascii="Times New Romam" w:eastAsia="Times New Roman" w:hAnsi="Times New Romam" w:cs="Times New Roman"/>
          <w:color w:val="000000"/>
          <w:lang w:eastAsia="ru-RU"/>
        </w:rPr>
        <w:t> сделать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масс-</w:t>
      </w:r>
      <w:r w:rsidR="00F17DA2" w:rsidRPr="00F17DA2">
        <w:rPr>
          <w:rFonts w:ascii="Times New Romam" w:eastAsia="Times New Roman" w:hAnsi="Times New Romam" w:cs="Times New Roman"/>
          <w:color w:val="000000"/>
          <w:lang w:eastAsia="ru-RU"/>
        </w:rPr>
        <w:t>таких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искусственный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пр. Эта </w:t>
      </w:r>
      <w:r w:rsidR="00F17DA2" w:rsidRPr="00F17DA2">
        <w:rPr>
          <w:rFonts w:ascii="Times New Romam" w:eastAsia="Times New Roman" w:hAnsi="Times New Romam" w:cs="Times New Roman"/>
          <w:color w:val="000000"/>
          <w:lang w:eastAsia="ru-RU"/>
        </w:rPr>
        <w:t>времени </w:t>
      </w:r>
      <w:r w:rsidRPr="00F17DA2">
        <w:rPr>
          <w:rFonts w:eastAsia="Times New Roman" w:cs="Times New Roman"/>
          <w:color w:val="000000"/>
          <w:lang w:eastAsia="ru-RU"/>
        </w:rPr>
        <w:t>проблема</w:t>
      </w:r>
      <w:r w:rsidR="00F17DA2" w:rsidRPr="00F17DA2">
        <w:rPr>
          <w:rFonts w:ascii="Times New Romam" w:eastAsia="Times New Roman" w:hAnsi="Times New Romam" w:cs="Times New Roman"/>
          <w:color w:val="000000"/>
          <w:lang w:eastAsia="ru-RU"/>
        </w:rPr>
        <w:t> режима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становится </w:t>
      </w:r>
      <w:r w:rsidR="00F17DA2" w:rsidRPr="00F17DA2">
        <w:rPr>
          <w:rFonts w:ascii="Times New Romam" w:eastAsia="Times New Roman" w:hAnsi="Times New Romam" w:cs="Times New Roman"/>
          <w:color w:val="000000"/>
          <w:lang w:eastAsia="ru-RU"/>
        </w:rPr>
        <w:t>отметить </w:t>
      </w:r>
      <w:r w:rsidRPr="00F17DA2">
        <w:rPr>
          <w:rFonts w:eastAsia="Times New Roman" w:cs="Times New Roman"/>
          <w:color w:val="000000"/>
          <w:lang w:eastAsia="ru-RU"/>
        </w:rPr>
        <w:t>важной</w:t>
      </w:r>
      <w:r w:rsidR="00F17DA2" w:rsidRPr="00F17DA2">
        <w:rPr>
          <w:rFonts w:ascii="Times New Romam" w:eastAsia="Times New Roman" w:hAnsi="Times New Romam" w:cs="Times New Roman"/>
          <w:color w:val="000000"/>
          <w:lang w:eastAsia="ru-RU"/>
        </w:rPr>
        <w:t> мобилизации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воздействие </w:t>
      </w:r>
      <w:r w:rsidRPr="00F17DA2">
        <w:rPr>
          <w:rFonts w:eastAsia="Times New Roman" w:cs="Times New Roman"/>
          <w:color w:val="000000"/>
          <w:lang w:eastAsia="ru-RU"/>
        </w:rPr>
        <w:t>развития</w:t>
      </w:r>
      <w:r w:rsidR="00F17DA2" w:rsidRPr="00F17DA2">
        <w:rPr>
          <w:rFonts w:ascii="Times New Romam" w:eastAsia="Times New Roman" w:hAnsi="Times New Romam" w:cs="Times New Roman"/>
          <w:color w:val="000000"/>
          <w:lang w:eastAsia="ru-RU"/>
        </w:rPr>
        <w:t> количества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мировой </w:t>
      </w:r>
      <w:r w:rsidR="00F17DA2" w:rsidRPr="00F17DA2">
        <w:rPr>
          <w:rFonts w:ascii="Times New Romam" w:eastAsia="Times New Roman" w:hAnsi="Times New Romam" w:cs="Times New Roman"/>
          <w:color w:val="000000"/>
          <w:lang w:eastAsia="ru-RU"/>
        </w:rPr>
        <w:t>через </w:t>
      </w:r>
      <w:r w:rsidRPr="00F17DA2">
        <w:rPr>
          <w:rFonts w:eastAsia="Times New Roman" w:cs="Times New Roman"/>
          <w:color w:val="000000"/>
          <w:lang w:eastAsia="ru-RU"/>
        </w:rPr>
        <w:t>экономики</w:t>
      </w:r>
      <w:r w:rsidR="00F17DA2" w:rsidRPr="00F17DA2">
        <w:rPr>
          <w:rFonts w:ascii="Times New Romam" w:eastAsia="Times New Roman" w:hAnsi="Times New Romam" w:cs="Times New Roman"/>
          <w:color w:val="000000"/>
          <w:lang w:eastAsia="ru-RU"/>
        </w:rPr>
        <w:t> объективности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социальной, </w:t>
      </w:r>
      <w:r w:rsidR="00F17DA2" w:rsidRPr="00F17DA2">
        <w:rPr>
          <w:rFonts w:ascii="Times New Romam" w:eastAsia="Times New Roman" w:hAnsi="Times New Romam" w:cs="Times New Roman"/>
          <w:color w:val="000000"/>
          <w:lang w:eastAsia="ru-RU"/>
        </w:rPr>
        <w:t>влияние </w:t>
      </w:r>
      <w:r w:rsidRPr="00F17DA2">
        <w:rPr>
          <w:rFonts w:eastAsia="Times New Roman" w:cs="Times New Roman"/>
          <w:color w:val="000000"/>
          <w:lang w:eastAsia="ru-RU"/>
        </w:rPr>
        <w:t>политической</w:t>
      </w:r>
      <w:r w:rsidR="00F17DA2" w:rsidRPr="00F17DA2">
        <w:rPr>
          <w:rFonts w:ascii="Times New Romam" w:eastAsia="Times New Roman" w:hAnsi="Times New Romam" w:cs="Times New Roman"/>
          <w:color w:val="000000"/>
          <w:lang w:eastAsia="ru-RU"/>
        </w:rPr>
        <w:t> людьми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структуры </w:t>
      </w:r>
      <w:r w:rsidR="00F17DA2" w:rsidRPr="00F17DA2">
        <w:rPr>
          <w:rFonts w:ascii="Times New Romam" w:eastAsia="Times New Roman" w:hAnsi="Times New Romam" w:cs="Times New Roman"/>
          <w:color w:val="000000"/>
          <w:lang w:eastAsia="ru-RU"/>
        </w:rPr>
        <w:t>коллективный </w:t>
      </w:r>
      <w:r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участие</w:t>
      </w:r>
      <w:r w:rsidRPr="00F17DA2">
        <w:rPr>
          <w:rFonts w:eastAsia="Times New Roman" w:cs="Times New Roman"/>
          <w:color w:val="000000"/>
          <w:lang w:eastAsia="ru-RU"/>
        </w:rPr>
        <w:t xml:space="preserve"> Масс-</w:t>
      </w:r>
      <w:r w:rsidR="00F17DA2" w:rsidRPr="00F17DA2">
        <w:rPr>
          <w:rFonts w:ascii="Times New Romam" w:eastAsia="Times New Roman" w:hAnsi="Times New Romam" w:cs="Times New Roman"/>
          <w:color w:val="000000"/>
          <w:lang w:eastAsia="ru-RU"/>
        </w:rPr>
        <w:t>увеличивается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определяют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особенности</w:t>
      </w:r>
      <w:r w:rsidR="00F17DA2" w:rsidRPr="00F17DA2">
        <w:rPr>
          <w:rFonts w:ascii="Times New Romam" w:eastAsia="Times New Roman" w:hAnsi="Times New Romam" w:cs="Times New Roman"/>
          <w:color w:val="000000"/>
          <w:lang w:eastAsia="ru-RU"/>
        </w:rPr>
        <w:t> данном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устройства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социума,</w:t>
      </w:r>
      <w:r w:rsidR="00F17DA2" w:rsidRPr="00F17DA2">
        <w:rPr>
          <w:rFonts w:ascii="Times New Romam" w:eastAsia="Times New Roman" w:hAnsi="Times New Romam" w:cs="Times New Roman"/>
          <w:color w:val="000000"/>
          <w:lang w:eastAsia="ru-RU"/>
        </w:rPr>
        <w:t> здесь</w:t>
      </w:r>
      <w:r w:rsidRPr="00F17DA2">
        <w:rPr>
          <w:rFonts w:eastAsia="Times New Roman" w:cs="Times New Roman"/>
          <w:color w:val="000000"/>
          <w:lang w:eastAsia="ru-RU"/>
        </w:rPr>
        <w:t xml:space="preserve"> методы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создания</w:t>
      </w:r>
      <w:r w:rsidR="00F17DA2" w:rsidRPr="00F17DA2">
        <w:rPr>
          <w:rFonts w:ascii="Times New Romam" w:eastAsia="Times New Roman" w:hAnsi="Times New Romam" w:cs="Times New Roman"/>
          <w:color w:val="000000"/>
          <w:lang w:eastAsia="ru-RU"/>
        </w:rPr>
        <w:t> традиций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нем </w:t>
      </w:r>
      <w:r w:rsidR="00F17DA2" w:rsidRPr="00F17DA2">
        <w:rPr>
          <w:rFonts w:ascii="Times New Romam" w:eastAsia="Times New Roman" w:hAnsi="Times New Romam" w:cs="Times New Roman"/>
          <w:color w:val="000000"/>
          <w:lang w:eastAsia="ru-RU"/>
        </w:rPr>
        <w:t>статус </w:t>
      </w:r>
      <w:r w:rsidRPr="00F17DA2">
        <w:rPr>
          <w:rFonts w:eastAsia="Times New Roman" w:cs="Times New Roman"/>
          <w:color w:val="000000"/>
          <w:lang w:eastAsia="ru-RU"/>
        </w:rPr>
        <w:t>сообществ,</w:t>
      </w:r>
      <w:r w:rsidR="00F17DA2" w:rsidRPr="00F17DA2">
        <w:rPr>
          <w:rFonts w:ascii="Times New Romam" w:eastAsia="Times New Roman" w:hAnsi="Times New Romam" w:cs="Times New Roman"/>
          <w:color w:val="000000"/>
          <w:lang w:eastAsia="ru-RU"/>
        </w:rPr>
        <w:t> группа</w:t>
      </w:r>
      <w:r w:rsidRPr="00F17DA2">
        <w:rPr>
          <w:rFonts w:eastAsia="Times New Roman" w:cs="Times New Roman"/>
          <w:color w:val="000000"/>
          <w:lang w:eastAsia="ru-RU"/>
        </w:rPr>
        <w:t xml:space="preserve"> их </w:t>
      </w:r>
      <w:r w:rsidR="00F17DA2" w:rsidRPr="00F17DA2">
        <w:rPr>
          <w:rFonts w:ascii="Times New Romam" w:eastAsia="Times New Roman" w:hAnsi="Times New Romam" w:cs="Times New Roman"/>
          <w:color w:val="000000"/>
          <w:lang w:eastAsia="ru-RU"/>
        </w:rPr>
        <w:t>целей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которые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стран </w:t>
      </w:r>
      <w:r w:rsidRPr="00F17DA2">
        <w:rPr>
          <w:rFonts w:eastAsia="Times New Roman" w:cs="Times New Roman"/>
          <w:color w:val="000000"/>
          <w:lang w:eastAsia="ru-RU"/>
        </w:rPr>
        <w:t>институтами</w:t>
      </w:r>
      <w:r w:rsidR="00F17DA2" w:rsidRPr="00F17DA2">
        <w:rPr>
          <w:rFonts w:ascii="Times New Romam" w:eastAsia="Times New Roman" w:hAnsi="Times New Romam" w:cs="Times New Roman"/>
          <w:color w:val="000000"/>
          <w:lang w:eastAsia="ru-RU"/>
        </w:rPr>
        <w:t> журналисту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государства. </w:t>
      </w:r>
      <w:r w:rsidR="00F17DA2" w:rsidRPr="00F17DA2">
        <w:rPr>
          <w:rFonts w:ascii="Times New Romam" w:eastAsia="Times New Roman" w:hAnsi="Times New Romam" w:cs="Times New Roman"/>
          <w:color w:val="000000"/>
          <w:lang w:eastAsia="ru-RU"/>
        </w:rPr>
        <w:t>социум </w:t>
      </w:r>
      <w:r w:rsidRPr="00F17DA2">
        <w:rPr>
          <w:rFonts w:eastAsia="Times New Roman" w:cs="Times New Roman"/>
          <w:color w:val="000000"/>
          <w:lang w:eastAsia="ru-RU"/>
        </w:rPr>
        <w:t>Масс</w:t>
      </w:r>
      <w:r w:rsidR="00F17DA2" w:rsidRPr="00F17DA2">
        <w:rPr>
          <w:rFonts w:ascii="Times New Romam" w:eastAsia="Times New Roman" w:hAnsi="Times New Romam" w:cs="Times New Roman"/>
          <w:color w:val="000000"/>
          <w:lang w:eastAsia="ru-RU"/>
        </w:rPr>
        <w:t> связи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 </w:t>
      </w:r>
      <w:r w:rsidR="00F17DA2" w:rsidRPr="00F17DA2">
        <w:rPr>
          <w:rFonts w:ascii="Times New Romam" w:eastAsia="Times New Roman" w:hAnsi="Times New Romam" w:cs="Times New Roman"/>
          <w:color w:val="000000"/>
          <w:lang w:eastAsia="ru-RU"/>
        </w:rPr>
        <w:t>контролем </w:t>
      </w:r>
      <w:r w:rsidRPr="00F17DA2">
        <w:rPr>
          <w:rFonts w:eastAsia="Times New Roman" w:cs="Times New Roman"/>
          <w:color w:val="000000"/>
          <w:lang w:eastAsia="ru-RU"/>
        </w:rPr>
        <w:t>определяют</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типы </w:t>
      </w:r>
      <w:r w:rsidR="00F17DA2" w:rsidRPr="00F17DA2">
        <w:rPr>
          <w:rFonts w:ascii="Times New Romam" w:eastAsia="Times New Roman" w:hAnsi="Times New Romam" w:cs="Times New Roman"/>
          <w:color w:val="000000"/>
          <w:lang w:eastAsia="ru-RU"/>
        </w:rPr>
        <w:t>масштабное </w:t>
      </w:r>
      <w:r w:rsidRPr="00F17DA2">
        <w:rPr>
          <w:rFonts w:eastAsia="Times New Roman" w:cs="Times New Roman"/>
          <w:color w:val="000000"/>
          <w:lang w:eastAsia="ru-RU"/>
        </w:rPr>
        <w:t>организации</w:t>
      </w:r>
      <w:r w:rsidR="00F17DA2" w:rsidRPr="00F17DA2">
        <w:rPr>
          <w:rFonts w:ascii="Times New Romam" w:eastAsia="Times New Roman" w:hAnsi="Times New Romam" w:cs="Times New Roman"/>
          <w:color w:val="000000"/>
          <w:lang w:eastAsia="ru-RU"/>
        </w:rPr>
        <w:t> кооперативного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экономики,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особенности</w:t>
      </w:r>
      <w:r w:rsidR="00F17DA2" w:rsidRPr="00F17DA2">
        <w:rPr>
          <w:rFonts w:ascii="Times New Romam" w:eastAsia="Times New Roman" w:hAnsi="Times New Romam" w:cs="Times New Roman"/>
          <w:color w:val="000000"/>
          <w:lang w:eastAsia="ru-RU"/>
        </w:rPr>
        <w:t> опыта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занятости </w:t>
      </w:r>
      <w:r w:rsidR="00F17DA2" w:rsidRPr="00F17DA2">
        <w:rPr>
          <w:rFonts w:ascii="Times New Romam" w:eastAsia="Times New Roman" w:hAnsi="Times New Romam" w:cs="Times New Roman"/>
          <w:color w:val="000000"/>
          <w:lang w:eastAsia="ru-RU"/>
        </w:rPr>
        <w:t>разнообразие </w:t>
      </w:r>
      <w:r w:rsidRPr="00F17DA2">
        <w:rPr>
          <w:rFonts w:eastAsia="Times New Roman" w:cs="Times New Roman"/>
          <w:color w:val="000000"/>
          <w:lang w:eastAsia="ru-RU"/>
        </w:rPr>
        <w:t>населения,</w:t>
      </w:r>
      <w:r w:rsidR="00F17DA2" w:rsidRPr="00F17DA2">
        <w:rPr>
          <w:rFonts w:ascii="Times New Romam" w:eastAsia="Times New Roman" w:hAnsi="Times New Romam" w:cs="Times New Roman"/>
          <w:color w:val="000000"/>
          <w:lang w:eastAsia="ru-RU"/>
        </w:rPr>
        <w:t> мнения</w:t>
      </w:r>
      <w:r w:rsidRPr="00F17DA2">
        <w:rPr>
          <w:rFonts w:eastAsia="Times New Roman" w:cs="Times New Roman"/>
          <w:color w:val="000000"/>
          <w:lang w:eastAsia="ru-RU"/>
        </w:rPr>
        <w:t xml:space="preserve"> образ </w:t>
      </w:r>
      <w:r w:rsidR="00F17DA2" w:rsidRPr="00F17DA2">
        <w:rPr>
          <w:rFonts w:ascii="Times New Romam" w:eastAsia="Times New Roman" w:hAnsi="Times New Romam" w:cs="Times New Roman"/>
          <w:color w:val="000000"/>
          <w:lang w:eastAsia="ru-RU"/>
        </w:rPr>
        <w:t>сегментированной </w:t>
      </w:r>
      <w:r w:rsidRPr="00F17DA2">
        <w:rPr>
          <w:rFonts w:eastAsia="Times New Roman" w:cs="Times New Roman"/>
          <w:color w:val="000000"/>
          <w:lang w:eastAsia="ru-RU"/>
        </w:rPr>
        <w:t>жизни</w:t>
      </w:r>
      <w:r w:rsidR="00F17DA2" w:rsidRPr="00F17DA2">
        <w:rPr>
          <w:rFonts w:ascii="Times New Romam" w:eastAsia="Times New Roman" w:hAnsi="Times New Romam" w:cs="Times New Roman"/>
          <w:color w:val="000000"/>
          <w:lang w:eastAsia="ru-RU"/>
        </w:rPr>
        <w:t> следствие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рассматривается </w:t>
      </w:r>
      <w:r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установки </w:t>
      </w:r>
      <w:r w:rsidR="00F17DA2" w:rsidRPr="00F17DA2">
        <w:rPr>
          <w:rFonts w:ascii="Times New Romam" w:eastAsia="Times New Roman" w:hAnsi="Times New Romam" w:cs="Times New Roman"/>
          <w:color w:val="000000"/>
          <w:lang w:eastAsia="ru-RU"/>
        </w:rPr>
        <w:t>являются </w:t>
      </w:r>
      <w:r w:rsidRPr="00F17DA2">
        <w:rPr>
          <w:rFonts w:eastAsia="Times New Roman" w:cs="Times New Roman"/>
          <w:color w:val="000000"/>
          <w:lang w:eastAsia="ru-RU"/>
        </w:rPr>
        <w:t>большей</w:t>
      </w:r>
      <w:r w:rsidR="00F17DA2" w:rsidRPr="00F17DA2">
        <w:rPr>
          <w:rFonts w:ascii="Times New Romam" w:eastAsia="Times New Roman" w:hAnsi="Times New Romam" w:cs="Times New Roman"/>
          <w:color w:val="000000"/>
          <w:lang w:eastAsia="ru-RU"/>
        </w:rPr>
        <w:t> актуальным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части </w:t>
      </w:r>
      <w:r w:rsidR="00F17DA2" w:rsidRPr="00F17DA2">
        <w:rPr>
          <w:rFonts w:ascii="Times New Romam" w:eastAsia="Times New Roman" w:hAnsi="Times New Romam" w:cs="Times New Roman"/>
          <w:color w:val="000000"/>
          <w:lang w:eastAsia="ru-RU"/>
        </w:rPr>
        <w:t>использование </w:t>
      </w:r>
      <w:r w:rsidRPr="00F17DA2">
        <w:rPr>
          <w:rFonts w:eastAsia="Times New Roman" w:cs="Times New Roman"/>
          <w:color w:val="000000"/>
          <w:lang w:eastAsia="ru-RU"/>
        </w:rPr>
        <w:t>населения</w:t>
      </w:r>
      <w:r w:rsidR="00F17DA2" w:rsidRPr="00F17DA2">
        <w:rPr>
          <w:rFonts w:ascii="Times New Romam" w:eastAsia="Times New Roman" w:hAnsi="Times New Romam" w:cs="Times New Roman"/>
          <w:color w:val="000000"/>
          <w:lang w:eastAsia="ru-RU"/>
        </w:rPr>
        <w:t> взаимодействия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стране. </w:t>
      </w:r>
    </w:p>
    <w:p w14:paraId="4BE24D59" w14:textId="6483352A"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задач </w:t>
      </w:r>
      <w:r w:rsidR="00287419" w:rsidRPr="00F17DA2">
        <w:rPr>
          <w:rFonts w:eastAsia="Times New Roman" w:cs="Times New Roman"/>
          <w:color w:val="000000"/>
          <w:lang w:eastAsia="ru-RU"/>
        </w:rPr>
        <w:t>Актуальным</w:t>
      </w:r>
      <w:r w:rsidRPr="00F17DA2">
        <w:rPr>
          <w:rFonts w:ascii="Times New Romam" w:eastAsia="Times New Roman" w:hAnsi="Times New Romam" w:cs="Times New Roman"/>
          <w:color w:val="000000"/>
          <w:lang w:eastAsia="ru-RU"/>
        </w:rPr>
        <w:t> взвешенные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сейчас </w:t>
      </w:r>
      <w:r w:rsidRPr="00F17DA2">
        <w:rPr>
          <w:rFonts w:ascii="Times New Romam" w:eastAsia="Times New Roman" w:hAnsi="Times New Romam" w:cs="Times New Roman"/>
          <w:color w:val="000000"/>
          <w:lang w:eastAsia="ru-RU"/>
        </w:rPr>
        <w:t>считают </w:t>
      </w:r>
      <w:r w:rsidR="00287419" w:rsidRPr="00F17DA2">
        <w:rPr>
          <w:rFonts w:eastAsia="Times New Roman" w:cs="Times New Roman"/>
          <w:color w:val="000000"/>
          <w:lang w:eastAsia="ru-RU"/>
        </w:rPr>
        <w:t>является</w:t>
      </w:r>
      <w:r w:rsidRPr="00F17DA2">
        <w:rPr>
          <w:rFonts w:ascii="Times New Romam" w:eastAsia="Times New Roman" w:hAnsi="Times New Romam" w:cs="Times New Roman"/>
          <w:color w:val="000000"/>
          <w:lang w:eastAsia="ru-RU"/>
        </w:rPr>
        <w:t> работе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вопрос </w:t>
      </w:r>
      <w:r w:rsidRPr="00F17DA2">
        <w:rPr>
          <w:rFonts w:ascii="Times New Romam" w:eastAsia="Times New Roman" w:hAnsi="Times New Romam" w:cs="Times New Roman"/>
          <w:color w:val="000000"/>
          <w:lang w:eastAsia="ru-RU"/>
        </w:rPr>
        <w:t>школы </w:t>
      </w:r>
      <w:r w:rsidR="00287419" w:rsidRPr="00F17DA2">
        <w:rPr>
          <w:rFonts w:eastAsia="Times New Roman" w:cs="Times New Roman"/>
          <w:color w:val="000000"/>
          <w:lang w:eastAsia="ru-RU"/>
        </w:rPr>
        <w:t>того,</w:t>
      </w:r>
      <w:r w:rsidRPr="00F17DA2">
        <w:rPr>
          <w:rFonts w:ascii="Times New Romam" w:eastAsia="Times New Roman" w:hAnsi="Times New Romam" w:cs="Times New Roman"/>
          <w:color w:val="000000"/>
          <w:lang w:eastAsia="ru-RU"/>
        </w:rPr>
        <w:t> самом</w:t>
      </w:r>
      <w:r w:rsidR="00287419" w:rsidRPr="00F17DA2">
        <w:rPr>
          <w:rFonts w:eastAsia="Times New Roman" w:cs="Times New Roman"/>
          <w:color w:val="000000"/>
          <w:lang w:eastAsia="ru-RU"/>
        </w:rPr>
        <w:t xml:space="preserve"> какая </w:t>
      </w:r>
      <w:r w:rsidRPr="00F17DA2">
        <w:rPr>
          <w:rFonts w:ascii="Times New Romam" w:eastAsia="Times New Roman" w:hAnsi="Times New Romam" w:cs="Times New Roman"/>
          <w:color w:val="000000"/>
          <w:lang w:eastAsia="ru-RU"/>
        </w:rPr>
        <w:t>период </w:t>
      </w:r>
      <w:r w:rsidR="00287419" w:rsidRPr="00F17DA2">
        <w:rPr>
          <w:rFonts w:eastAsia="Times New Roman" w:cs="Times New Roman"/>
          <w:color w:val="000000"/>
          <w:lang w:eastAsia="ru-RU"/>
        </w:rPr>
        <w:t>информация</w:t>
      </w:r>
      <w:r w:rsidRPr="00F17DA2">
        <w:rPr>
          <w:rFonts w:ascii="Times New Romam" w:eastAsia="Times New Roman" w:hAnsi="Times New Romam" w:cs="Times New Roman"/>
          <w:color w:val="000000"/>
          <w:lang w:eastAsia="ru-RU"/>
        </w:rPr>
        <w:t> рядом</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может </w:t>
      </w:r>
      <w:r w:rsidRPr="00F17DA2">
        <w:rPr>
          <w:rFonts w:ascii="Times New Romam" w:eastAsia="Times New Roman" w:hAnsi="Times New Romam" w:cs="Times New Roman"/>
          <w:color w:val="000000"/>
          <w:lang w:eastAsia="ru-RU"/>
        </w:rPr>
        <w:t>решении </w:t>
      </w:r>
      <w:r w:rsidR="00287419" w:rsidRPr="00F17DA2">
        <w:rPr>
          <w:rFonts w:eastAsia="Times New Roman" w:cs="Times New Roman"/>
          <w:color w:val="000000"/>
          <w:lang w:eastAsia="ru-RU"/>
        </w:rPr>
        <w:t>находиться</w:t>
      </w:r>
      <w:r w:rsidRPr="00F17DA2">
        <w:rPr>
          <w:rFonts w:ascii="Times New Romam" w:eastAsia="Times New Roman" w:hAnsi="Times New Romam" w:cs="Times New Roman"/>
          <w:color w:val="000000"/>
          <w:lang w:eastAsia="ru-RU"/>
        </w:rPr>
        <w:t> готовы</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доступе </w:t>
      </w:r>
      <w:r w:rsidRPr="00F17DA2">
        <w:rPr>
          <w:rFonts w:ascii="Times New Romam" w:eastAsia="Times New Roman" w:hAnsi="Times New Romam" w:cs="Times New Roman"/>
          <w:color w:val="000000"/>
          <w:lang w:eastAsia="ru-RU"/>
        </w:rPr>
        <w:t>такой </w:t>
      </w:r>
      <w:r w:rsidR="00287419" w:rsidRPr="00F17DA2">
        <w:rPr>
          <w:rFonts w:eastAsia="Times New Roman" w:cs="Times New Roman"/>
          <w:color w:val="000000"/>
          <w:lang w:eastAsia="ru-RU"/>
        </w:rPr>
        <w:t>общественности</w:t>
      </w:r>
      <w:r w:rsidRPr="00F17DA2">
        <w:rPr>
          <w:rFonts w:ascii="Times New Romam" w:eastAsia="Times New Roman" w:hAnsi="Times New Romam" w:cs="Times New Roman"/>
          <w:color w:val="000000"/>
          <w:lang w:eastAsia="ru-RU"/>
        </w:rPr>
        <w:t> неограниченного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(библиотеки, </w:t>
      </w:r>
      <w:r w:rsidRPr="00F17DA2">
        <w:rPr>
          <w:rFonts w:ascii="Times New Romam" w:eastAsia="Times New Roman" w:hAnsi="Times New Romam" w:cs="Times New Roman"/>
          <w:color w:val="000000"/>
          <w:lang w:eastAsia="ru-RU"/>
        </w:rPr>
        <w:t>назвать </w:t>
      </w:r>
      <w:r w:rsidR="00287419" w:rsidRPr="00F17DA2">
        <w:rPr>
          <w:rFonts w:eastAsia="Times New Roman" w:cs="Times New Roman"/>
          <w:color w:val="000000"/>
          <w:lang w:eastAsia="ru-RU"/>
        </w:rPr>
        <w:t>масштабные</w:t>
      </w:r>
      <w:r w:rsidRPr="00F17DA2">
        <w:rPr>
          <w:rFonts w:ascii="Times New Romam" w:eastAsia="Times New Roman" w:hAnsi="Times New Romam" w:cs="Times New Roman"/>
          <w:color w:val="000000"/>
          <w:lang w:eastAsia="ru-RU"/>
        </w:rPr>
        <w:t> человек</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архивы). </w:t>
      </w:r>
    </w:p>
    <w:p w14:paraId="76F497AB" w14:textId="500019C2" w:rsidR="00CE59C5" w:rsidRPr="00F17DA2" w:rsidRDefault="00F17DA2" w:rsidP="00CE59C5">
      <w:pPr>
        <w:rPr>
          <w:rFonts w:eastAsia="Times New Roman" w:cs="Times New Roman"/>
          <w:color w:val="000000"/>
          <w:lang w:eastAsia="ru-RU"/>
        </w:rPr>
      </w:pPr>
      <w:r w:rsidRPr="00F17DA2">
        <w:rPr>
          <w:rFonts w:ascii="Times New Romam" w:eastAsia="Times New Roman" w:hAnsi="Times New Romam" w:cs="Times New Roman"/>
          <w:color w:val="000000"/>
          <w:lang w:eastAsia="ru-RU"/>
        </w:rPr>
        <w:lastRenderedPageBreak/>
        <w:t>полевидение </w:t>
      </w:r>
      <w:r w:rsidR="00CE59C5" w:rsidRPr="00F17DA2">
        <w:rPr>
          <w:rFonts w:eastAsia="Times New Roman" w:cs="Times New Roman"/>
          <w:color w:val="000000"/>
          <w:lang w:eastAsia="ru-RU"/>
        </w:rPr>
        <w:t>Сейчас</w:t>
      </w:r>
      <w:r w:rsidRPr="00F17DA2">
        <w:rPr>
          <w:rFonts w:ascii="Times New Romam" w:eastAsia="Times New Roman" w:hAnsi="Times New Romam" w:cs="Times New Roman"/>
          <w:color w:val="000000"/>
          <w:lang w:eastAsia="ru-RU"/>
        </w:rPr>
        <w:t> труда</w:t>
      </w:r>
      <w:r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 xml:space="preserve">мы видим </w:t>
      </w:r>
      <w:r w:rsidRPr="00F17DA2">
        <w:rPr>
          <w:rFonts w:ascii="Times New Romam" w:eastAsia="Times New Roman" w:hAnsi="Times New Romam" w:cs="Times New Roman"/>
          <w:color w:val="000000"/>
          <w:lang w:eastAsia="ru-RU"/>
        </w:rPr>
        <w:t>международном </w:t>
      </w:r>
      <w:r w:rsidR="00CE59C5" w:rsidRPr="00F17DA2">
        <w:rPr>
          <w:rFonts w:eastAsia="Times New Roman" w:cs="Times New Roman"/>
          <w:color w:val="000000"/>
          <w:lang w:eastAsia="ru-RU"/>
        </w:rPr>
        <w:t>огромное</w:t>
      </w:r>
      <w:r w:rsidRPr="00F17DA2">
        <w:rPr>
          <w:rFonts w:ascii="Times New Romam" w:eastAsia="Times New Roman" w:hAnsi="Times New Romam" w:cs="Times New Roman"/>
          <w:color w:val="000000"/>
          <w:lang w:eastAsia="ru-RU"/>
        </w:rPr>
        <w:t> подбором</w:t>
      </w:r>
      <w:r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 xml:space="preserve">количество </w:t>
      </w:r>
      <w:r w:rsidRPr="00F17DA2">
        <w:rPr>
          <w:rFonts w:ascii="Times New Romam" w:eastAsia="Times New Roman" w:hAnsi="Times New Romam" w:cs="Times New Roman"/>
          <w:color w:val="000000"/>
          <w:lang w:eastAsia="ru-RU"/>
        </w:rPr>
        <w:t>постмодернистского </w:t>
      </w:r>
      <w:r w:rsidR="00CE59C5" w:rsidRPr="00F17DA2">
        <w:rPr>
          <w:rFonts w:eastAsia="Times New Roman" w:cs="Times New Roman"/>
          <w:color w:val="000000"/>
          <w:lang w:eastAsia="ru-RU"/>
        </w:rPr>
        <w:t>каналов</w:t>
      </w:r>
      <w:r w:rsidRPr="00F17DA2">
        <w:rPr>
          <w:rFonts w:ascii="Times New Romam" w:eastAsia="Times New Roman" w:hAnsi="Times New Romam" w:cs="Times New Roman"/>
          <w:color w:val="000000"/>
          <w:lang w:eastAsia="ru-RU"/>
        </w:rPr>
        <w:t> стереотипных</w:t>
      </w:r>
      <w:r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 xml:space="preserve">информации. </w:t>
      </w:r>
      <w:r w:rsidRPr="00F17DA2">
        <w:rPr>
          <w:rFonts w:ascii="Times New Romam" w:eastAsia="Times New Roman" w:hAnsi="Times New Romam" w:cs="Times New Roman"/>
          <w:color w:val="000000"/>
          <w:lang w:eastAsia="ru-RU"/>
        </w:rPr>
        <w:t>технологии </w:t>
      </w:r>
      <w:r w:rsidR="00CE59C5" w:rsidRPr="00F17DA2">
        <w:rPr>
          <w:rFonts w:eastAsia="Times New Roman" w:cs="Times New Roman"/>
          <w:color w:val="000000"/>
          <w:lang w:eastAsia="ru-RU"/>
        </w:rPr>
        <w:t>Какой</w:t>
      </w:r>
      <w:r w:rsidRPr="00F17DA2">
        <w:rPr>
          <w:rFonts w:ascii="Times New Romam" w:eastAsia="Times New Roman" w:hAnsi="Times New Romam" w:cs="Times New Roman"/>
          <w:color w:val="000000"/>
          <w:lang w:eastAsia="ru-RU"/>
        </w:rPr>
        <w:t> демократической</w:t>
      </w:r>
      <w:r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 xml:space="preserve">же </w:t>
      </w:r>
      <w:r w:rsidRPr="00F17DA2">
        <w:rPr>
          <w:rFonts w:ascii="Times New Romam" w:eastAsia="Times New Roman" w:hAnsi="Times New Romam" w:cs="Times New Roman"/>
          <w:color w:val="000000"/>
          <w:lang w:eastAsia="ru-RU"/>
        </w:rPr>
        <w:t>платформ </w:t>
      </w:r>
      <w:r w:rsidR="00CE59C5" w:rsidRPr="00F17DA2">
        <w:rPr>
          <w:rFonts w:eastAsia="Times New Roman" w:cs="Times New Roman"/>
          <w:color w:val="000000"/>
          <w:lang w:eastAsia="ru-RU"/>
        </w:rPr>
        <w:t>вещает</w:t>
      </w:r>
      <w:r w:rsidRPr="00F17DA2">
        <w:rPr>
          <w:rFonts w:ascii="Times New Romam" w:eastAsia="Times New Roman" w:hAnsi="Times New Romam" w:cs="Times New Roman"/>
          <w:color w:val="000000"/>
          <w:lang w:eastAsia="ru-RU"/>
        </w:rPr>
        <w:t> процесс</w:t>
      </w:r>
      <w:r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«правильно»?</w:t>
      </w:r>
    </w:p>
    <w:p w14:paraId="43BE2EDE" w14:textId="46799554"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людей </w:t>
      </w:r>
      <w:r w:rsidR="00287419" w:rsidRPr="00F17DA2">
        <w:rPr>
          <w:rFonts w:eastAsia="Times New Roman" w:cs="Times New Roman"/>
          <w:color w:val="000000"/>
          <w:lang w:eastAsia="ru-RU"/>
        </w:rPr>
        <w:t>Если</w:t>
      </w:r>
      <w:r w:rsidRPr="00F17DA2">
        <w:rPr>
          <w:rFonts w:ascii="Times New Romam" w:eastAsia="Times New Roman" w:hAnsi="Times New Romam" w:cs="Times New Roman"/>
          <w:color w:val="000000"/>
          <w:lang w:eastAsia="ru-RU"/>
        </w:rPr>
        <w:t> се</w:t>
      </w:r>
      <w:r w:rsidRPr="00F17DA2">
        <w:rPr>
          <w:rFonts w:ascii="Times New Romam" w:eastAsia="Times New Roman" w:hAnsi="Times New Romam" w:cs="Times New Roman"/>
          <w:color w:val="000000"/>
          <w:lang w:eastAsia="ru-RU"/>
        </w:rPr>
        <w:softHyphen/>
        <w:t>миотическую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же </w:t>
      </w:r>
      <w:r w:rsidRPr="00F17DA2">
        <w:rPr>
          <w:rFonts w:ascii="Times New Romam" w:eastAsia="Times New Roman" w:hAnsi="Times New Romam" w:cs="Times New Roman"/>
          <w:color w:val="000000"/>
          <w:lang w:eastAsia="ru-RU"/>
        </w:rPr>
        <w:t>посредника </w:t>
      </w:r>
      <w:r w:rsidR="00287419" w:rsidRPr="00F17DA2">
        <w:rPr>
          <w:rFonts w:eastAsia="Times New Roman" w:cs="Times New Roman"/>
          <w:color w:val="000000"/>
          <w:lang w:eastAsia="ru-RU"/>
        </w:rPr>
        <w:t>говорить</w:t>
      </w:r>
      <w:r w:rsidRPr="00F17DA2">
        <w:rPr>
          <w:rFonts w:ascii="Times New Romam" w:eastAsia="Times New Roman" w:hAnsi="Times New Romam" w:cs="Times New Roman"/>
          <w:color w:val="000000"/>
          <w:lang w:eastAsia="ru-RU"/>
        </w:rPr>
        <w:t> числе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про профессиональный </w:t>
      </w:r>
      <w:r w:rsidRPr="00F17DA2">
        <w:rPr>
          <w:rFonts w:ascii="Times New Romam" w:eastAsia="Times New Roman" w:hAnsi="Times New Romam" w:cs="Times New Roman"/>
          <w:color w:val="000000"/>
          <w:lang w:eastAsia="ru-RU"/>
        </w:rPr>
        <w:t>людей </w:t>
      </w:r>
      <w:r w:rsidR="00287419" w:rsidRPr="00F17DA2">
        <w:rPr>
          <w:rFonts w:eastAsia="Times New Roman" w:cs="Times New Roman"/>
          <w:color w:val="000000"/>
          <w:lang w:eastAsia="ru-RU"/>
        </w:rPr>
        <w:t>контент,</w:t>
      </w:r>
      <w:r w:rsidRPr="00F17DA2">
        <w:rPr>
          <w:rFonts w:ascii="Times New Romam" w:eastAsia="Times New Roman" w:hAnsi="Times New Romam" w:cs="Times New Roman"/>
          <w:color w:val="000000"/>
          <w:lang w:eastAsia="ru-RU"/>
        </w:rPr>
        <w:t> политических</w:t>
      </w:r>
      <w:r w:rsidR="00287419" w:rsidRPr="00F17DA2">
        <w:rPr>
          <w:rFonts w:eastAsia="Times New Roman" w:cs="Times New Roman"/>
          <w:color w:val="000000"/>
          <w:lang w:eastAsia="ru-RU"/>
        </w:rPr>
        <w:t xml:space="preserve"> то </w:t>
      </w:r>
      <w:r w:rsidRPr="00F17DA2">
        <w:rPr>
          <w:rFonts w:ascii="Times New Romam" w:eastAsia="Times New Roman" w:hAnsi="Times New Romam" w:cs="Times New Roman"/>
          <w:color w:val="000000"/>
          <w:lang w:eastAsia="ru-RU"/>
        </w:rPr>
        <w:t>биологических </w:t>
      </w:r>
      <w:r w:rsidR="00287419" w:rsidRPr="00F17DA2">
        <w:rPr>
          <w:rFonts w:eastAsia="Times New Roman" w:cs="Times New Roman"/>
          <w:color w:val="000000"/>
          <w:lang w:eastAsia="ru-RU"/>
        </w:rPr>
        <w:t>практически</w:t>
      </w:r>
      <w:r w:rsidRPr="00F17DA2">
        <w:rPr>
          <w:rFonts w:ascii="Times New Romam" w:eastAsia="Times New Roman" w:hAnsi="Times New Romam" w:cs="Times New Roman"/>
          <w:color w:val="000000"/>
          <w:lang w:eastAsia="ru-RU"/>
        </w:rPr>
        <w:t> целей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нет </w:t>
      </w:r>
      <w:r w:rsidRPr="00F17DA2">
        <w:rPr>
          <w:rFonts w:ascii="Times New Romam" w:eastAsia="Times New Roman" w:hAnsi="Times New Romam" w:cs="Times New Roman"/>
          <w:color w:val="000000"/>
          <w:lang w:eastAsia="ru-RU"/>
        </w:rPr>
        <w:t>дипломатия </w:t>
      </w:r>
      <w:r w:rsidR="00287419" w:rsidRPr="00F17DA2">
        <w:rPr>
          <w:rFonts w:eastAsia="Times New Roman" w:cs="Times New Roman"/>
          <w:color w:val="000000"/>
          <w:lang w:eastAsia="ru-RU"/>
        </w:rPr>
        <w:t>отличий</w:t>
      </w:r>
      <w:r w:rsidRPr="00F17DA2">
        <w:rPr>
          <w:rFonts w:ascii="Times New Romam" w:eastAsia="Times New Roman" w:hAnsi="Times New Romam" w:cs="Times New Roman"/>
          <w:color w:val="000000"/>
          <w:lang w:eastAsia="ru-RU"/>
        </w:rPr>
        <w:t> государственной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его </w:t>
      </w:r>
      <w:r w:rsidRPr="00F17DA2">
        <w:rPr>
          <w:rFonts w:ascii="Times New Romam" w:eastAsia="Times New Roman" w:hAnsi="Times New Romam" w:cs="Times New Roman"/>
          <w:color w:val="000000"/>
          <w:lang w:eastAsia="ru-RU"/>
        </w:rPr>
        <w:t>доминирующее </w:t>
      </w:r>
      <w:r w:rsidR="00287419" w:rsidRPr="00F17DA2">
        <w:rPr>
          <w:rFonts w:eastAsia="Times New Roman" w:cs="Times New Roman"/>
          <w:color w:val="000000"/>
          <w:lang w:eastAsia="ru-RU"/>
        </w:rPr>
        <w:t>аудитории.</w:t>
      </w:r>
      <w:r w:rsidRPr="00F17DA2">
        <w:rPr>
          <w:rFonts w:ascii="Times New Romam" w:eastAsia="Times New Roman" w:hAnsi="Times New Romam" w:cs="Times New Roman"/>
          <w:color w:val="000000"/>
          <w:lang w:eastAsia="ru-RU"/>
        </w:rPr>
        <w:t> именно</w:t>
      </w:r>
      <w:r w:rsidR="00287419" w:rsidRPr="00F17DA2">
        <w:rPr>
          <w:rFonts w:eastAsia="Times New Roman" w:cs="Times New Roman"/>
          <w:color w:val="000000"/>
          <w:lang w:eastAsia="ru-RU"/>
        </w:rPr>
        <w:t xml:space="preserve"> Но </w:t>
      </w:r>
      <w:r w:rsidRPr="00F17DA2">
        <w:rPr>
          <w:rFonts w:ascii="Times New Romam" w:eastAsia="Times New Roman" w:hAnsi="Times New Romam" w:cs="Times New Roman"/>
          <w:color w:val="000000"/>
          <w:lang w:eastAsia="ru-RU"/>
        </w:rPr>
        <w:t>собой </w:t>
      </w:r>
      <w:r w:rsidR="00287419" w:rsidRPr="00F17DA2">
        <w:rPr>
          <w:rFonts w:eastAsia="Times New Roman" w:cs="Times New Roman"/>
          <w:color w:val="000000"/>
          <w:lang w:eastAsia="ru-RU"/>
        </w:rPr>
        <w:t>есть</w:t>
      </w:r>
      <w:r w:rsidRPr="00F17DA2">
        <w:rPr>
          <w:rFonts w:ascii="Times New Romam" w:eastAsia="Times New Roman" w:hAnsi="Times New Romam" w:cs="Times New Roman"/>
          <w:color w:val="000000"/>
          <w:lang w:eastAsia="ru-RU"/>
        </w:rPr>
        <w:t> появляются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принципиальное </w:t>
      </w:r>
      <w:r w:rsidRPr="00F17DA2">
        <w:rPr>
          <w:rFonts w:ascii="Times New Romam" w:eastAsia="Times New Roman" w:hAnsi="Times New Romam" w:cs="Times New Roman"/>
          <w:color w:val="000000"/>
          <w:lang w:eastAsia="ru-RU"/>
        </w:rPr>
        <w:t>онтологическую </w:t>
      </w:r>
      <w:r w:rsidR="00287419" w:rsidRPr="00F17DA2">
        <w:rPr>
          <w:rFonts w:eastAsia="Times New Roman" w:cs="Times New Roman"/>
          <w:color w:val="000000"/>
          <w:lang w:eastAsia="ru-RU"/>
        </w:rPr>
        <w:t>отличие</w:t>
      </w:r>
      <w:r w:rsidRPr="00F17DA2">
        <w:rPr>
          <w:rFonts w:ascii="Times New Romam" w:eastAsia="Times New Roman" w:hAnsi="Times New Romam" w:cs="Times New Roman"/>
          <w:color w:val="000000"/>
          <w:lang w:eastAsia="ru-RU"/>
        </w:rPr>
        <w:t> электроэнергия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между </w:t>
      </w:r>
      <w:r w:rsidRPr="00F17DA2">
        <w:rPr>
          <w:rFonts w:ascii="Times New Romam" w:eastAsia="Times New Roman" w:hAnsi="Times New Romam" w:cs="Times New Roman"/>
          <w:color w:val="000000"/>
          <w:lang w:eastAsia="ru-RU"/>
        </w:rPr>
        <w:t>платформ </w:t>
      </w:r>
      <w:r w:rsidR="00287419" w:rsidRPr="00F17DA2">
        <w:rPr>
          <w:rFonts w:eastAsia="Times New Roman" w:cs="Times New Roman"/>
          <w:color w:val="000000"/>
          <w:lang w:eastAsia="ru-RU"/>
        </w:rPr>
        <w:t>типами</w:t>
      </w:r>
      <w:r w:rsidRPr="00F17DA2">
        <w:rPr>
          <w:rFonts w:ascii="Times New Romam" w:eastAsia="Times New Roman" w:hAnsi="Times New Romam" w:cs="Times New Roman"/>
          <w:color w:val="000000"/>
          <w:lang w:eastAsia="ru-RU"/>
        </w:rPr>
        <w:t> встаёт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такого </w:t>
      </w:r>
      <w:r w:rsidRPr="00F17DA2">
        <w:rPr>
          <w:rFonts w:ascii="Times New Romam" w:eastAsia="Times New Roman" w:hAnsi="Times New Romam" w:cs="Times New Roman"/>
          <w:color w:val="000000"/>
          <w:lang w:eastAsia="ru-RU"/>
        </w:rPr>
        <w:t>время </w:t>
      </w:r>
      <w:r w:rsidR="00287419" w:rsidRPr="00F17DA2">
        <w:rPr>
          <w:rFonts w:eastAsia="Times New Roman" w:cs="Times New Roman"/>
          <w:color w:val="000000"/>
          <w:lang w:eastAsia="ru-RU"/>
        </w:rPr>
        <w:t>контента</w:t>
      </w:r>
      <w:r w:rsidRPr="00F17DA2">
        <w:rPr>
          <w:rFonts w:ascii="Times New Romam" w:eastAsia="Times New Roman" w:hAnsi="Times New Romam" w:cs="Times New Roman"/>
          <w:color w:val="000000"/>
          <w:lang w:eastAsia="ru-RU"/>
        </w:rPr>
        <w:t> государственной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узнать </w:t>
      </w:r>
      <w:r w:rsidR="00287419" w:rsidRPr="00F17DA2">
        <w:rPr>
          <w:rFonts w:eastAsia="Times New Roman" w:cs="Times New Roman"/>
          <w:color w:val="000000"/>
          <w:lang w:eastAsia="ru-RU"/>
        </w:rPr>
        <w:t>способами</w:t>
      </w:r>
      <w:r w:rsidRPr="00F17DA2">
        <w:rPr>
          <w:rFonts w:ascii="Times New Romam" w:eastAsia="Times New Roman" w:hAnsi="Times New Romam" w:cs="Times New Roman"/>
          <w:color w:val="000000"/>
          <w:lang w:eastAsia="ru-RU"/>
        </w:rPr>
        <w:t> особенностей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его доставки </w:t>
      </w:r>
      <w:r w:rsidRPr="00F17DA2">
        <w:rPr>
          <w:rFonts w:ascii="Times New Romam" w:eastAsia="Times New Roman" w:hAnsi="Times New Romam" w:cs="Times New Roman"/>
          <w:color w:val="000000"/>
          <w:lang w:eastAsia="ru-RU"/>
        </w:rPr>
        <w:t>баланс </w:t>
      </w:r>
      <w:r w:rsidR="00287419" w:rsidRPr="00F17DA2">
        <w:rPr>
          <w:rFonts w:eastAsia="Times New Roman" w:cs="Times New Roman"/>
          <w:color w:val="000000"/>
          <w:lang w:eastAsia="ru-RU"/>
        </w:rPr>
        <w:t>читателю.</w:t>
      </w:r>
      <w:r w:rsidRPr="00F17DA2">
        <w:rPr>
          <w:rFonts w:ascii="Times New Romam" w:eastAsia="Times New Roman" w:hAnsi="Times New Romam" w:cs="Times New Roman"/>
          <w:color w:val="000000"/>
          <w:lang w:eastAsia="ru-RU"/>
        </w:rPr>
        <w:t> культурно</w:t>
      </w:r>
      <w:r w:rsidR="00287419" w:rsidRPr="00F17DA2">
        <w:rPr>
          <w:rFonts w:eastAsia="Times New Roman" w:cs="Times New Roman"/>
          <w:color w:val="000000"/>
          <w:lang w:eastAsia="ru-RU"/>
        </w:rPr>
        <w:t xml:space="preserve"> Происходит </w:t>
      </w:r>
      <w:r w:rsidRPr="00F17DA2">
        <w:rPr>
          <w:rFonts w:ascii="Times New Romam" w:eastAsia="Times New Roman" w:hAnsi="Times New Romam" w:cs="Times New Roman"/>
          <w:color w:val="000000"/>
          <w:lang w:eastAsia="ru-RU"/>
        </w:rPr>
        <w:t>цифровые </w:t>
      </w:r>
      <w:r w:rsidR="00287419" w:rsidRPr="00F17DA2">
        <w:rPr>
          <w:rFonts w:eastAsia="Times New Roman" w:cs="Times New Roman"/>
          <w:color w:val="000000"/>
          <w:lang w:eastAsia="ru-RU"/>
        </w:rPr>
        <w:t>усиление</w:t>
      </w:r>
      <w:r w:rsidRPr="00F17DA2">
        <w:rPr>
          <w:rFonts w:ascii="Times New Romam" w:eastAsia="Times New Roman" w:hAnsi="Times New Romam" w:cs="Times New Roman"/>
          <w:color w:val="000000"/>
          <w:lang w:eastAsia="ru-RU"/>
        </w:rPr>
        <w:t> может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важности </w:t>
      </w:r>
      <w:r w:rsidRPr="00F17DA2">
        <w:rPr>
          <w:rFonts w:ascii="Times New Romam" w:eastAsia="Times New Roman" w:hAnsi="Times New Romam" w:cs="Times New Roman"/>
          <w:color w:val="000000"/>
          <w:lang w:eastAsia="ru-RU"/>
        </w:rPr>
        <w:t>эмпирического </w:t>
      </w:r>
      <w:r w:rsidR="00287419" w:rsidRPr="00F17DA2">
        <w:rPr>
          <w:rFonts w:eastAsia="Times New Roman" w:cs="Times New Roman"/>
          <w:color w:val="000000"/>
          <w:lang w:eastAsia="ru-RU"/>
        </w:rPr>
        <w:t>индивидуализации</w:t>
      </w:r>
      <w:r w:rsidRPr="00F17DA2">
        <w:rPr>
          <w:rFonts w:ascii="Times New Romam" w:eastAsia="Times New Roman" w:hAnsi="Times New Romam" w:cs="Times New Roman"/>
          <w:color w:val="000000"/>
          <w:lang w:eastAsia="ru-RU"/>
        </w:rPr>
        <w:t> политической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дискурсивный </w:t>
      </w:r>
      <w:r w:rsidR="00287419" w:rsidRPr="00F17DA2">
        <w:rPr>
          <w:rFonts w:eastAsia="Times New Roman" w:cs="Times New Roman"/>
          <w:color w:val="000000"/>
          <w:lang w:eastAsia="ru-RU"/>
        </w:rPr>
        <w:t>потреблении</w:t>
      </w:r>
      <w:r w:rsidRPr="00F17DA2">
        <w:rPr>
          <w:rFonts w:ascii="Times New Romam" w:eastAsia="Times New Roman" w:hAnsi="Times New Romam" w:cs="Times New Roman"/>
          <w:color w:val="000000"/>
          <w:lang w:eastAsia="ru-RU"/>
        </w:rPr>
        <w:t> непосредственно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контента. </w:t>
      </w:r>
    </w:p>
    <w:p w14:paraId="7218C4D3" w14:textId="50EAEEA2"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качественной </w:t>
      </w:r>
      <w:r w:rsidR="00287419" w:rsidRPr="00F17DA2">
        <w:rPr>
          <w:rFonts w:eastAsia="Times New Roman" w:cs="Times New Roman"/>
          <w:color w:val="000000"/>
          <w:lang w:eastAsia="ru-RU"/>
        </w:rPr>
        <w:t>Также</w:t>
      </w:r>
      <w:r w:rsidRPr="00F17DA2">
        <w:rPr>
          <w:rFonts w:ascii="Times New Romam" w:eastAsia="Times New Roman" w:hAnsi="Times New Romam" w:cs="Times New Roman"/>
          <w:color w:val="000000"/>
          <w:lang w:eastAsia="ru-RU"/>
        </w:rPr>
        <w:t> более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есть </w:t>
      </w:r>
      <w:r w:rsidRPr="00F17DA2">
        <w:rPr>
          <w:rFonts w:ascii="Times New Romam" w:eastAsia="Times New Roman" w:hAnsi="Times New Romam" w:cs="Times New Roman"/>
          <w:color w:val="000000"/>
          <w:lang w:eastAsia="ru-RU"/>
        </w:rPr>
        <w:t>происходит </w:t>
      </w:r>
      <w:r w:rsidR="00287419" w:rsidRPr="00F17DA2">
        <w:rPr>
          <w:rFonts w:eastAsia="Times New Roman" w:cs="Times New Roman"/>
          <w:color w:val="000000"/>
          <w:lang w:eastAsia="ru-RU"/>
        </w:rPr>
        <w:t>тенденция</w:t>
      </w:r>
      <w:r w:rsidRPr="00F17DA2">
        <w:rPr>
          <w:rFonts w:ascii="Times New Romam" w:eastAsia="Times New Roman" w:hAnsi="Times New Romam" w:cs="Times New Roman"/>
          <w:color w:val="000000"/>
          <w:lang w:eastAsia="ru-RU"/>
        </w:rPr>
        <w:t> цифровых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дробности </w:t>
      </w:r>
      <w:r w:rsidRPr="00F17DA2">
        <w:rPr>
          <w:rFonts w:ascii="Times New Romam" w:eastAsia="Times New Roman" w:hAnsi="Times New Romam" w:cs="Times New Roman"/>
          <w:color w:val="000000"/>
          <w:lang w:eastAsia="ru-RU"/>
        </w:rPr>
        <w:t>значимость </w:t>
      </w:r>
      <w:r w:rsidR="00287419" w:rsidRPr="00F17DA2">
        <w:rPr>
          <w:rFonts w:eastAsia="Times New Roman" w:cs="Times New Roman"/>
          <w:color w:val="000000"/>
          <w:lang w:eastAsia="ru-RU"/>
        </w:rPr>
        <w:t>потребления.</w:t>
      </w:r>
      <w:r w:rsidRPr="00F17DA2">
        <w:rPr>
          <w:rFonts w:ascii="Times New Romam" w:eastAsia="Times New Roman" w:hAnsi="Times New Romam" w:cs="Times New Roman"/>
          <w:color w:val="000000"/>
          <w:lang w:eastAsia="ru-RU"/>
        </w:rPr>
        <w:t> информационно</w:t>
      </w:r>
      <w:r w:rsidR="00287419" w:rsidRPr="00F17DA2">
        <w:rPr>
          <w:rFonts w:eastAsia="Times New Roman" w:cs="Times New Roman"/>
          <w:color w:val="000000"/>
          <w:lang w:eastAsia="ru-RU"/>
        </w:rPr>
        <w:t xml:space="preserve"> Например, </w:t>
      </w:r>
      <w:r w:rsidRPr="00F17DA2">
        <w:rPr>
          <w:rFonts w:ascii="Times New Romam" w:eastAsia="Times New Roman" w:hAnsi="Times New Romam" w:cs="Times New Roman"/>
          <w:color w:val="000000"/>
          <w:lang w:eastAsia="ru-RU"/>
        </w:rPr>
        <w:t>одним </w:t>
      </w:r>
      <w:r w:rsidR="00287419" w:rsidRPr="00F17DA2">
        <w:rPr>
          <w:rFonts w:eastAsia="Times New Roman" w:cs="Times New Roman"/>
          <w:color w:val="000000"/>
          <w:lang w:eastAsia="ru-RU"/>
        </w:rPr>
        <w:t>пользователю</w:t>
      </w:r>
      <w:r w:rsidRPr="00F17DA2">
        <w:rPr>
          <w:rFonts w:ascii="Times New Romam" w:eastAsia="Times New Roman" w:hAnsi="Times New Romam" w:cs="Times New Roman"/>
          <w:color w:val="000000"/>
          <w:lang w:eastAsia="ru-RU"/>
        </w:rPr>
        <w:t> способы</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удобнее </w:t>
      </w:r>
      <w:r w:rsidRPr="00F17DA2">
        <w:rPr>
          <w:rFonts w:ascii="Times New Romam" w:eastAsia="Times New Roman" w:hAnsi="Times New Romam" w:cs="Times New Roman"/>
          <w:color w:val="000000"/>
          <w:lang w:eastAsia="ru-RU"/>
        </w:rPr>
        <w:t>подростков </w:t>
      </w:r>
      <w:r w:rsidR="00287419" w:rsidRPr="00F17DA2">
        <w:rPr>
          <w:rFonts w:eastAsia="Times New Roman" w:cs="Times New Roman"/>
          <w:color w:val="000000"/>
          <w:lang w:eastAsia="ru-RU"/>
        </w:rPr>
        <w:t>прочесть</w:t>
      </w:r>
      <w:r w:rsidRPr="00F17DA2">
        <w:rPr>
          <w:rFonts w:ascii="Times New Romam" w:eastAsia="Times New Roman" w:hAnsi="Times New Romam" w:cs="Times New Roman"/>
          <w:color w:val="000000"/>
          <w:lang w:eastAsia="ru-RU"/>
        </w:rPr>
        <w:t> производить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статью </w:t>
      </w:r>
      <w:r w:rsidRPr="00F17DA2">
        <w:rPr>
          <w:rFonts w:ascii="Times New Romam" w:eastAsia="Times New Roman" w:hAnsi="Times New Romam" w:cs="Times New Roman"/>
          <w:color w:val="000000"/>
          <w:lang w:eastAsia="ru-RU"/>
        </w:rPr>
        <w:t>интерпретаторами </w:t>
      </w:r>
      <w:r w:rsidR="00287419" w:rsidRPr="00F17DA2">
        <w:rPr>
          <w:rFonts w:eastAsia="Times New Roman" w:cs="Times New Roman"/>
          <w:color w:val="000000"/>
          <w:lang w:eastAsia="ru-RU"/>
        </w:rPr>
        <w:t>вместо</w:t>
      </w:r>
      <w:r w:rsidRPr="00F17DA2">
        <w:rPr>
          <w:rFonts w:ascii="Times New Romam" w:eastAsia="Times New Roman" w:hAnsi="Times New Romam" w:cs="Times New Roman"/>
          <w:color w:val="000000"/>
          <w:lang w:eastAsia="ru-RU"/>
        </w:rPr>
        <w:t> мнение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газеты, </w:t>
      </w:r>
      <w:r w:rsidRPr="00F17DA2">
        <w:rPr>
          <w:rFonts w:ascii="Times New Romam" w:eastAsia="Times New Roman" w:hAnsi="Times New Romam" w:cs="Times New Roman"/>
          <w:color w:val="000000"/>
          <w:lang w:eastAsia="ru-RU"/>
        </w:rPr>
        <w:t>общественного </w:t>
      </w:r>
      <w:r w:rsidR="00287419" w:rsidRPr="00F17DA2">
        <w:rPr>
          <w:rFonts w:eastAsia="Times New Roman" w:cs="Times New Roman"/>
          <w:color w:val="000000"/>
          <w:lang w:eastAsia="ru-RU"/>
        </w:rPr>
        <w:t>увидеть</w:t>
      </w:r>
      <w:r w:rsidRPr="00F17DA2">
        <w:rPr>
          <w:rFonts w:ascii="Times New Romam" w:eastAsia="Times New Roman" w:hAnsi="Times New Romam" w:cs="Times New Roman"/>
          <w:color w:val="000000"/>
          <w:lang w:eastAsia="ru-RU"/>
        </w:rPr>
        <w:t> представить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один </w:t>
      </w:r>
      <w:r w:rsidRPr="00F17DA2">
        <w:rPr>
          <w:rFonts w:ascii="Times New Romam" w:eastAsia="Times New Roman" w:hAnsi="Times New Romam" w:cs="Times New Roman"/>
          <w:color w:val="000000"/>
          <w:lang w:eastAsia="ru-RU"/>
        </w:rPr>
        <w:t>более </w:t>
      </w:r>
      <w:r w:rsidR="00287419" w:rsidRPr="00F17DA2">
        <w:rPr>
          <w:rFonts w:eastAsia="Times New Roman" w:cs="Times New Roman"/>
          <w:color w:val="000000"/>
          <w:lang w:eastAsia="ru-RU"/>
        </w:rPr>
        <w:t>сюжет</w:t>
      </w:r>
      <w:r w:rsidRPr="00F17DA2">
        <w:rPr>
          <w:rFonts w:ascii="Times New Romam" w:eastAsia="Times New Roman" w:hAnsi="Times New Romam" w:cs="Times New Roman"/>
          <w:color w:val="000000"/>
          <w:lang w:eastAsia="ru-RU"/>
        </w:rPr>
        <w:t> соучастия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вместо </w:t>
      </w:r>
      <w:r w:rsidRPr="00F17DA2">
        <w:rPr>
          <w:rFonts w:ascii="Times New Romam" w:eastAsia="Times New Roman" w:hAnsi="Times New Romam" w:cs="Times New Roman"/>
          <w:color w:val="000000"/>
          <w:lang w:eastAsia="ru-RU"/>
        </w:rPr>
        <w:t>важно </w:t>
      </w:r>
      <w:r w:rsidR="00287419" w:rsidRPr="00F17DA2">
        <w:rPr>
          <w:rFonts w:eastAsia="Times New Roman" w:cs="Times New Roman"/>
          <w:color w:val="000000"/>
          <w:lang w:eastAsia="ru-RU"/>
        </w:rPr>
        <w:t>целого</w:t>
      </w:r>
      <w:r w:rsidRPr="00F17DA2">
        <w:rPr>
          <w:rFonts w:ascii="Times New Romam" w:eastAsia="Times New Roman" w:hAnsi="Times New Romam" w:cs="Times New Roman"/>
          <w:color w:val="000000"/>
          <w:lang w:eastAsia="ru-RU"/>
        </w:rPr>
        <w:t> неизвестно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выпуска </w:t>
      </w:r>
      <w:r w:rsidRPr="00F17DA2">
        <w:rPr>
          <w:rFonts w:ascii="Times New Romam" w:eastAsia="Times New Roman" w:hAnsi="Times New Romam" w:cs="Times New Roman"/>
          <w:color w:val="000000"/>
          <w:lang w:eastAsia="ru-RU"/>
        </w:rPr>
        <w:t>особенности </w:t>
      </w:r>
      <w:r w:rsidR="00287419" w:rsidRPr="00F17DA2">
        <w:rPr>
          <w:rFonts w:eastAsia="Times New Roman" w:cs="Times New Roman"/>
          <w:color w:val="000000"/>
          <w:lang w:eastAsia="ru-RU"/>
        </w:rPr>
        <w:t>новостей.</w:t>
      </w:r>
      <w:r w:rsidRPr="00F17DA2">
        <w:rPr>
          <w:rFonts w:ascii="Times New Romam" w:eastAsia="Times New Roman" w:hAnsi="Times New Romam" w:cs="Times New Roman"/>
          <w:color w:val="000000"/>
          <w:lang w:eastAsia="ru-RU"/>
        </w:rPr>
        <w:t> политических</w:t>
      </w:r>
      <w:r w:rsidR="00287419" w:rsidRPr="00F17DA2">
        <w:rPr>
          <w:rFonts w:eastAsia="Times New Roman" w:cs="Times New Roman"/>
          <w:color w:val="000000"/>
          <w:lang w:eastAsia="ru-RU"/>
        </w:rPr>
        <w:t xml:space="preserve"> Следовательно, </w:t>
      </w:r>
      <w:r w:rsidRPr="00F17DA2">
        <w:rPr>
          <w:rFonts w:ascii="Times New Romam" w:eastAsia="Times New Roman" w:hAnsi="Times New Romam" w:cs="Times New Roman"/>
          <w:color w:val="000000"/>
          <w:lang w:eastAsia="ru-RU"/>
        </w:rPr>
        <w:t>эволюционирующая </w:t>
      </w:r>
      <w:r w:rsidR="00287419" w:rsidRPr="00F17DA2">
        <w:rPr>
          <w:rFonts w:eastAsia="Times New Roman" w:cs="Times New Roman"/>
          <w:color w:val="000000"/>
          <w:lang w:eastAsia="ru-RU"/>
        </w:rPr>
        <w:t>сама</w:t>
      </w:r>
      <w:r w:rsidRPr="00F17DA2">
        <w:rPr>
          <w:rFonts w:ascii="Times New Romam" w:eastAsia="Times New Roman" w:hAnsi="Times New Romam" w:cs="Times New Roman"/>
          <w:color w:val="000000"/>
          <w:lang w:eastAsia="ru-RU"/>
        </w:rPr>
        <w:t> информация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аудитория </w:t>
      </w:r>
      <w:r w:rsidRPr="00F17DA2">
        <w:rPr>
          <w:rFonts w:ascii="Times New Romam" w:eastAsia="Times New Roman" w:hAnsi="Times New Romam" w:cs="Times New Roman"/>
          <w:color w:val="000000"/>
          <w:lang w:eastAsia="ru-RU"/>
        </w:rPr>
        <w:t>коммуникации </w:t>
      </w:r>
      <w:r w:rsidR="00287419" w:rsidRPr="00F17DA2">
        <w:rPr>
          <w:rFonts w:eastAsia="Times New Roman" w:cs="Times New Roman"/>
          <w:color w:val="000000"/>
          <w:lang w:eastAsia="ru-RU"/>
        </w:rPr>
        <w:t>становится</w:t>
      </w:r>
      <w:r w:rsidRPr="00F17DA2">
        <w:rPr>
          <w:rFonts w:ascii="Times New Romam" w:eastAsia="Times New Roman" w:hAnsi="Times New Romam" w:cs="Times New Roman"/>
          <w:color w:val="000000"/>
          <w:lang w:eastAsia="ru-RU"/>
        </w:rPr>
        <w:t> сделать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более </w:t>
      </w:r>
      <w:r w:rsidRPr="00F17DA2">
        <w:rPr>
          <w:rFonts w:ascii="Times New Romam" w:eastAsia="Times New Roman" w:hAnsi="Times New Romam" w:cs="Times New Roman"/>
          <w:color w:val="000000"/>
          <w:lang w:eastAsia="ru-RU"/>
        </w:rPr>
        <w:t>являются </w:t>
      </w:r>
      <w:r w:rsidR="00287419" w:rsidRPr="00F17DA2">
        <w:rPr>
          <w:rFonts w:eastAsia="Times New Roman" w:cs="Times New Roman"/>
          <w:color w:val="000000"/>
          <w:lang w:eastAsia="ru-RU"/>
        </w:rPr>
        <w:t>сегментированной</w:t>
      </w:r>
      <w:r w:rsidRPr="00F17DA2">
        <w:rPr>
          <w:rFonts w:ascii="Times New Romam" w:eastAsia="Times New Roman" w:hAnsi="Times New Romam" w:cs="Times New Roman"/>
          <w:color w:val="000000"/>
          <w:lang w:eastAsia="ru-RU"/>
        </w:rPr>
        <w:t> исследования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сбора </w:t>
      </w:r>
      <w:r w:rsidR="00287419" w:rsidRPr="00F17DA2">
        <w:rPr>
          <w:rFonts w:eastAsia="Times New Roman" w:cs="Times New Roman"/>
          <w:color w:val="000000"/>
          <w:lang w:eastAsia="ru-RU"/>
        </w:rPr>
        <w:t>дробной.</w:t>
      </w:r>
      <w:r w:rsidRPr="00F17DA2">
        <w:rPr>
          <w:rFonts w:ascii="Times New Romam" w:eastAsia="Times New Roman" w:hAnsi="Times New Romam" w:cs="Times New Roman"/>
          <w:color w:val="000000"/>
          <w:lang w:eastAsia="ru-RU"/>
        </w:rPr>
        <w:t> технологий</w:t>
      </w:r>
      <w:r w:rsidR="00287419" w:rsidRPr="00F17DA2">
        <w:rPr>
          <w:rFonts w:eastAsia="Times New Roman" w:cs="Times New Roman"/>
          <w:color w:val="000000"/>
          <w:lang w:eastAsia="ru-RU"/>
        </w:rPr>
        <w:t xml:space="preserve"> </w:t>
      </w:r>
    </w:p>
    <w:p w14:paraId="3B43CC1D" w14:textId="07AC54A4"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принадлежащая </w:t>
      </w:r>
      <w:r w:rsidRPr="00F17DA2">
        <w:rPr>
          <w:rFonts w:eastAsia="Times New Roman" w:cs="Times New Roman"/>
          <w:color w:val="000000"/>
          <w:lang w:eastAsia="ru-RU"/>
        </w:rPr>
        <w:t>современной</w:t>
      </w:r>
      <w:r w:rsidR="00F17DA2" w:rsidRPr="00F17DA2">
        <w:rPr>
          <w:rFonts w:ascii="Times New Romam" w:eastAsia="Times New Roman" w:hAnsi="Times New Romam" w:cs="Times New Roman"/>
          <w:color w:val="000000"/>
          <w:lang w:eastAsia="ru-RU"/>
        </w:rPr>
        <w:t> свиданию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ситуации </w:t>
      </w:r>
      <w:r w:rsidR="00F17DA2" w:rsidRPr="00F17DA2">
        <w:rPr>
          <w:rFonts w:ascii="Times New Romam" w:eastAsia="Times New Roman" w:hAnsi="Times New Romam" w:cs="Times New Roman"/>
          <w:color w:val="000000"/>
          <w:lang w:eastAsia="ru-RU"/>
        </w:rPr>
        <w:t>выпуска </w:t>
      </w:r>
      <w:r w:rsidRPr="00F17DA2">
        <w:rPr>
          <w:rFonts w:eastAsia="Times New Roman" w:cs="Times New Roman"/>
          <w:color w:val="000000"/>
          <w:lang w:eastAsia="ru-RU"/>
        </w:rPr>
        <w:t>развития</w:t>
      </w:r>
      <w:r w:rsidR="00F17DA2" w:rsidRPr="00F17DA2">
        <w:rPr>
          <w:rFonts w:ascii="Times New Romam" w:eastAsia="Times New Roman" w:hAnsi="Times New Romam" w:cs="Times New Roman"/>
          <w:color w:val="000000"/>
          <w:lang w:eastAsia="ru-RU"/>
        </w:rPr>
        <w:t> данная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Интернета </w:t>
      </w:r>
      <w:r w:rsidR="00F17DA2" w:rsidRPr="00F17DA2">
        <w:rPr>
          <w:rFonts w:ascii="Times New Romam" w:eastAsia="Times New Roman" w:hAnsi="Times New Romam" w:cs="Times New Roman"/>
          <w:color w:val="000000"/>
          <w:lang w:eastAsia="ru-RU"/>
        </w:rPr>
        <w:t>делить </w:t>
      </w:r>
      <w:r w:rsidRPr="00F17DA2">
        <w:rPr>
          <w:rFonts w:eastAsia="Times New Roman" w:cs="Times New Roman"/>
          <w:color w:val="000000"/>
          <w:lang w:eastAsia="ru-RU"/>
        </w:rPr>
        <w:t>чаще</w:t>
      </w:r>
      <w:r w:rsidR="00F17DA2" w:rsidRPr="00F17DA2">
        <w:rPr>
          <w:rFonts w:ascii="Times New Romam" w:eastAsia="Times New Roman" w:hAnsi="Times New Romam" w:cs="Times New Roman"/>
          <w:color w:val="000000"/>
          <w:lang w:eastAsia="ru-RU"/>
        </w:rPr>
        <w:t> правило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всего </w:t>
      </w:r>
      <w:r w:rsidR="00F17DA2" w:rsidRPr="00F17DA2">
        <w:rPr>
          <w:rFonts w:ascii="Times New Romam" w:eastAsia="Times New Roman" w:hAnsi="Times New Romam" w:cs="Times New Roman"/>
          <w:color w:val="000000"/>
          <w:lang w:eastAsia="ru-RU"/>
        </w:rPr>
        <w:t>интересным </w:t>
      </w:r>
      <w:r w:rsidRPr="00F17DA2">
        <w:rPr>
          <w:rFonts w:eastAsia="Times New Roman" w:cs="Times New Roman"/>
          <w:color w:val="000000"/>
          <w:lang w:eastAsia="ru-RU"/>
        </w:rPr>
        <w:t>читатели</w:t>
      </w:r>
      <w:r w:rsidR="00F17DA2" w:rsidRPr="00F17DA2">
        <w:rPr>
          <w:rFonts w:ascii="Times New Romam" w:eastAsia="Times New Roman" w:hAnsi="Times New Romam" w:cs="Times New Roman"/>
          <w:color w:val="000000"/>
          <w:lang w:eastAsia="ru-RU"/>
        </w:rPr>
        <w:t> экспертов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онлайн-</w:t>
      </w:r>
      <w:r w:rsidR="00F17DA2" w:rsidRPr="00F17DA2">
        <w:rPr>
          <w:rFonts w:ascii="Times New Romam" w:eastAsia="Times New Roman" w:hAnsi="Times New Romam" w:cs="Times New Roman"/>
          <w:color w:val="000000"/>
          <w:lang w:eastAsia="ru-RU"/>
        </w:rPr>
        <w:t>информационно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стране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явления </w:t>
      </w:r>
      <w:r w:rsidRPr="00F17DA2">
        <w:rPr>
          <w:rFonts w:eastAsia="Times New Roman" w:cs="Times New Roman"/>
          <w:color w:val="000000"/>
          <w:lang w:eastAsia="ru-RU"/>
        </w:rPr>
        <w:t>очень</w:t>
      </w:r>
      <w:r w:rsidR="00F17DA2" w:rsidRPr="00F17DA2">
        <w:rPr>
          <w:rFonts w:ascii="Times New Romam" w:eastAsia="Times New Roman" w:hAnsi="Times New Romam" w:cs="Times New Roman"/>
          <w:color w:val="000000"/>
          <w:lang w:eastAsia="ru-RU"/>
        </w:rPr>
        <w:t> проблема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довольным </w:t>
      </w:r>
      <w:r w:rsidR="00F17DA2" w:rsidRPr="00F17DA2">
        <w:rPr>
          <w:rFonts w:ascii="Times New Romam" w:eastAsia="Times New Roman" w:hAnsi="Times New Romam" w:cs="Times New Roman"/>
          <w:color w:val="000000"/>
          <w:lang w:eastAsia="ru-RU"/>
        </w:rPr>
        <w:t>объективной </w:t>
      </w:r>
      <w:r w:rsidRPr="00F17DA2">
        <w:rPr>
          <w:rFonts w:eastAsia="Times New Roman" w:cs="Times New Roman"/>
          <w:color w:val="000000"/>
          <w:lang w:eastAsia="ru-RU"/>
        </w:rPr>
        <w:t>результатом,</w:t>
      </w:r>
      <w:r w:rsidR="00F17DA2" w:rsidRPr="00F17DA2">
        <w:rPr>
          <w:rFonts w:ascii="Times New Romam" w:eastAsia="Times New Roman" w:hAnsi="Times New Romam" w:cs="Times New Roman"/>
          <w:color w:val="000000"/>
          <w:lang w:eastAsia="ru-RU"/>
        </w:rPr>
        <w:t> технологии</w:t>
      </w:r>
      <w:r w:rsidRPr="00F17DA2">
        <w:rPr>
          <w:rFonts w:eastAsia="Times New Roman" w:cs="Times New Roman"/>
          <w:color w:val="000000"/>
          <w:lang w:eastAsia="ru-RU"/>
        </w:rPr>
        <w:t xml:space="preserve"> который </w:t>
      </w:r>
      <w:r w:rsidR="00F17DA2" w:rsidRPr="00F17DA2">
        <w:rPr>
          <w:rFonts w:ascii="Times New Romam" w:eastAsia="Times New Roman" w:hAnsi="Times New Romam" w:cs="Times New Roman"/>
          <w:color w:val="000000"/>
          <w:lang w:eastAsia="ru-RU"/>
        </w:rPr>
        <w:t>отношению </w:t>
      </w:r>
      <w:r w:rsidRPr="00F17DA2">
        <w:rPr>
          <w:rFonts w:eastAsia="Times New Roman" w:cs="Times New Roman"/>
          <w:color w:val="000000"/>
          <w:lang w:eastAsia="ru-RU"/>
        </w:rPr>
        <w:t>преподносят</w:t>
      </w:r>
      <w:r w:rsidR="00F17DA2" w:rsidRPr="00F17DA2">
        <w:rPr>
          <w:rFonts w:ascii="Times New Romam" w:eastAsia="Times New Roman" w:hAnsi="Times New Romam" w:cs="Times New Roman"/>
          <w:color w:val="000000"/>
          <w:lang w:eastAsia="ru-RU"/>
        </w:rPr>
        <w:t> респондент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традиционные </w:t>
      </w:r>
      <w:r w:rsidR="00F17DA2" w:rsidRPr="00F17DA2">
        <w:rPr>
          <w:rFonts w:ascii="Times New Romam" w:eastAsia="Times New Roman" w:hAnsi="Times New Romam" w:cs="Times New Roman"/>
          <w:color w:val="000000"/>
          <w:lang w:eastAsia="ru-RU"/>
        </w:rPr>
        <w:t>общаются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организаций</w:t>
      </w:r>
      <w:r w:rsidRPr="00F17DA2">
        <w:rPr>
          <w:rFonts w:eastAsia="Times New Roman" w:cs="Times New Roman"/>
          <w:color w:val="000000"/>
          <w:lang w:eastAsia="ru-RU"/>
        </w:rPr>
        <w:t xml:space="preserve"> поскольку </w:t>
      </w:r>
      <w:r w:rsidR="00F17DA2" w:rsidRPr="00F17DA2">
        <w:rPr>
          <w:rFonts w:ascii="Times New Romam" w:eastAsia="Times New Roman" w:hAnsi="Times New Romam" w:cs="Times New Roman"/>
          <w:color w:val="000000"/>
          <w:lang w:eastAsia="ru-RU"/>
        </w:rPr>
        <w:t>ключевую </w:t>
      </w:r>
      <w:r w:rsidRPr="00F17DA2">
        <w:rPr>
          <w:rFonts w:eastAsia="Times New Roman" w:cs="Times New Roman"/>
          <w:color w:val="000000"/>
          <w:lang w:eastAsia="ru-RU"/>
        </w:rPr>
        <w:t>последние</w:t>
      </w:r>
      <w:r w:rsidR="00F17DA2" w:rsidRPr="00F17DA2">
        <w:rPr>
          <w:rFonts w:ascii="Times New Romam" w:eastAsia="Times New Roman" w:hAnsi="Times New Romam" w:cs="Times New Roman"/>
          <w:color w:val="000000"/>
          <w:lang w:eastAsia="ru-RU"/>
        </w:rPr>
        <w:t> несут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читателя </w:t>
      </w:r>
      <w:r w:rsidRPr="00F17DA2">
        <w:rPr>
          <w:rFonts w:eastAsia="Times New Roman" w:cs="Times New Roman"/>
          <w:color w:val="000000"/>
          <w:lang w:eastAsia="ru-RU"/>
        </w:rPr>
        <w:t>полностью</w:t>
      </w:r>
      <w:r w:rsidR="00F17DA2" w:rsidRPr="00F17DA2">
        <w:rPr>
          <w:rFonts w:ascii="Times New Romam" w:eastAsia="Times New Roman" w:hAnsi="Times New Romam" w:cs="Times New Roman"/>
          <w:color w:val="000000"/>
          <w:lang w:eastAsia="ru-RU"/>
        </w:rPr>
        <w:t> части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удовлетворяют </w:t>
      </w:r>
      <w:r w:rsidR="00F17DA2" w:rsidRPr="00F17DA2">
        <w:rPr>
          <w:rFonts w:ascii="Times New Romam" w:eastAsia="Times New Roman" w:hAnsi="Times New Romam" w:cs="Times New Roman"/>
          <w:color w:val="000000"/>
          <w:lang w:eastAsia="ru-RU"/>
        </w:rPr>
        <w:t>исследования </w:t>
      </w:r>
      <w:r w:rsidRPr="00F17DA2">
        <w:rPr>
          <w:rFonts w:eastAsia="Times New Roman" w:cs="Times New Roman"/>
          <w:color w:val="000000"/>
          <w:lang w:eastAsia="ru-RU"/>
        </w:rPr>
        <w:t>потребности</w:t>
      </w:r>
      <w:r w:rsidR="00F17DA2" w:rsidRPr="00F17DA2">
        <w:rPr>
          <w:rFonts w:ascii="Times New Romam" w:eastAsia="Times New Roman" w:hAnsi="Times New Romam" w:cs="Times New Roman"/>
          <w:color w:val="000000"/>
          <w:lang w:eastAsia="ru-RU"/>
        </w:rPr>
        <w:t> социальные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потребителей </w:t>
      </w:r>
      <w:r w:rsidR="00F17DA2" w:rsidRPr="00F17DA2">
        <w:rPr>
          <w:rFonts w:ascii="Times New Romam" w:eastAsia="Times New Roman" w:hAnsi="Times New Romam" w:cs="Times New Roman"/>
          <w:color w:val="000000"/>
          <w:lang w:eastAsia="ru-RU"/>
        </w:rPr>
        <w:t>реципиента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прохладные</w:t>
      </w:r>
      <w:r w:rsidRPr="00F17DA2">
        <w:rPr>
          <w:rFonts w:eastAsia="Times New Roman" w:cs="Times New Roman"/>
          <w:color w:val="000000"/>
          <w:lang w:eastAsia="ru-RU"/>
        </w:rPr>
        <w:t xml:space="preserve"> Критикуя – </w:t>
      </w:r>
      <w:r w:rsidR="00F17DA2" w:rsidRPr="00F17DA2">
        <w:rPr>
          <w:rFonts w:ascii="Times New Romam" w:eastAsia="Times New Roman" w:hAnsi="Times New Romam" w:cs="Times New Roman"/>
          <w:color w:val="000000"/>
          <w:lang w:eastAsia="ru-RU"/>
        </w:rPr>
        <w:t>функции </w:t>
      </w:r>
      <w:r w:rsidRPr="00F17DA2">
        <w:rPr>
          <w:rFonts w:eastAsia="Times New Roman" w:cs="Times New Roman"/>
          <w:color w:val="000000"/>
          <w:lang w:eastAsia="ru-RU"/>
        </w:rPr>
        <w:t>предлагай.</w:t>
      </w:r>
      <w:r w:rsidR="00F17DA2" w:rsidRPr="00F17DA2">
        <w:rPr>
          <w:rFonts w:ascii="Times New Romam" w:eastAsia="Times New Roman" w:hAnsi="Times New Romam" w:cs="Times New Roman"/>
          <w:color w:val="000000"/>
          <w:lang w:eastAsia="ru-RU"/>
        </w:rPr>
        <w:t> последние</w:t>
      </w:r>
      <w:r w:rsidRPr="00F17DA2">
        <w:rPr>
          <w:rFonts w:eastAsia="Times New Roman" w:cs="Times New Roman"/>
          <w:color w:val="000000"/>
          <w:lang w:eastAsia="ru-RU"/>
        </w:rPr>
        <w:t xml:space="preserve"> Используя </w:t>
      </w:r>
      <w:r w:rsidR="00F17DA2" w:rsidRPr="00F17DA2">
        <w:rPr>
          <w:rFonts w:ascii="Times New Romam" w:eastAsia="Times New Roman" w:hAnsi="Times New Romam" w:cs="Times New Roman"/>
          <w:color w:val="000000"/>
          <w:lang w:eastAsia="ru-RU"/>
        </w:rPr>
        <w:t>иными </w:t>
      </w:r>
      <w:r w:rsidRPr="00F17DA2">
        <w:rPr>
          <w:rFonts w:eastAsia="Times New Roman" w:cs="Times New Roman"/>
          <w:color w:val="000000"/>
          <w:lang w:eastAsia="ru-RU"/>
        </w:rPr>
        <w:t>этот</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лозунг, </w:t>
      </w:r>
      <w:r w:rsidR="00F17DA2" w:rsidRPr="00F17DA2">
        <w:rPr>
          <w:rFonts w:ascii="Times New Romam" w:eastAsia="Times New Roman" w:hAnsi="Times New Romam" w:cs="Times New Roman"/>
          <w:color w:val="000000"/>
          <w:lang w:eastAsia="ru-RU"/>
        </w:rPr>
        <w:t>реализации </w:t>
      </w:r>
      <w:r w:rsidRPr="00F17DA2">
        <w:rPr>
          <w:rFonts w:eastAsia="Times New Roman" w:cs="Times New Roman"/>
          <w:color w:val="000000"/>
          <w:lang w:eastAsia="ru-RU"/>
        </w:rPr>
        <w:t>читатели</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сами </w:t>
      </w:r>
      <w:r w:rsidR="00F17DA2" w:rsidRPr="00F17DA2">
        <w:rPr>
          <w:rFonts w:ascii="Times New Romam" w:eastAsia="Times New Roman" w:hAnsi="Times New Romam" w:cs="Times New Roman"/>
          <w:color w:val="000000"/>
          <w:lang w:eastAsia="ru-RU"/>
        </w:rPr>
        <w:t>таким </w:t>
      </w:r>
      <w:r w:rsidRPr="00F17DA2">
        <w:rPr>
          <w:rFonts w:eastAsia="Times New Roman" w:cs="Times New Roman"/>
          <w:color w:val="000000"/>
          <w:lang w:eastAsia="ru-RU"/>
        </w:rPr>
        <w:t>формируют</w:t>
      </w:r>
      <w:r w:rsidR="00F17DA2" w:rsidRPr="00F17DA2">
        <w:rPr>
          <w:rFonts w:ascii="Times New Romam" w:eastAsia="Times New Roman" w:hAnsi="Times New Romam" w:cs="Times New Roman"/>
          <w:color w:val="000000"/>
          <w:lang w:eastAsia="ru-RU"/>
        </w:rPr>
        <w:t> интервью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медийную </w:t>
      </w:r>
      <w:r w:rsidR="00F17DA2" w:rsidRPr="00F17DA2">
        <w:rPr>
          <w:rFonts w:ascii="Times New Romam" w:eastAsia="Times New Roman" w:hAnsi="Times New Romam" w:cs="Times New Roman"/>
          <w:color w:val="000000"/>
          <w:lang w:eastAsia="ru-RU"/>
        </w:rPr>
        <w:t>сложных </w:t>
      </w:r>
      <w:r w:rsidRPr="00F17DA2">
        <w:rPr>
          <w:rFonts w:eastAsia="Times New Roman" w:cs="Times New Roman"/>
          <w:color w:val="000000"/>
          <w:lang w:eastAsia="ru-RU"/>
        </w:rPr>
        <w:t>основу.</w:t>
      </w:r>
      <w:r w:rsidR="00F17DA2" w:rsidRPr="00F17DA2">
        <w:rPr>
          <w:rFonts w:ascii="Times New Romam" w:eastAsia="Times New Roman" w:hAnsi="Times New Romam" w:cs="Times New Roman"/>
          <w:color w:val="000000"/>
          <w:lang w:eastAsia="ru-RU"/>
        </w:rPr>
        <w:t> тщательной</w:t>
      </w:r>
      <w:r w:rsidRPr="00F17DA2">
        <w:rPr>
          <w:rFonts w:eastAsia="Times New Roman" w:cs="Times New Roman"/>
          <w:color w:val="000000"/>
          <w:lang w:eastAsia="ru-RU"/>
        </w:rPr>
        <w:t xml:space="preserve"> И это </w:t>
      </w:r>
      <w:r w:rsidR="00F17DA2" w:rsidRPr="00F17DA2">
        <w:rPr>
          <w:rFonts w:ascii="Times New Romam" w:eastAsia="Times New Roman" w:hAnsi="Times New Romam" w:cs="Times New Roman"/>
          <w:color w:val="000000"/>
          <w:lang w:eastAsia="ru-RU"/>
        </w:rPr>
        <w:t>обществе </w:t>
      </w:r>
      <w:r w:rsidRPr="00F17DA2">
        <w:rPr>
          <w:rFonts w:eastAsia="Times New Roman" w:cs="Times New Roman"/>
          <w:color w:val="000000"/>
          <w:lang w:eastAsia="ru-RU"/>
        </w:rPr>
        <w:t>получается</w:t>
      </w:r>
      <w:r w:rsidR="00F17DA2" w:rsidRPr="00F17DA2">
        <w:rPr>
          <w:rFonts w:ascii="Times New Romam" w:eastAsia="Times New Roman" w:hAnsi="Times New Romam" w:cs="Times New Roman"/>
          <w:color w:val="000000"/>
          <w:lang w:eastAsia="ru-RU"/>
        </w:rPr>
        <w:t> медиа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w:t>
      </w:r>
      <w:r w:rsidR="00F17DA2" w:rsidRPr="00F17DA2">
        <w:rPr>
          <w:rFonts w:ascii="Times New Romam" w:eastAsia="Times New Roman" w:hAnsi="Times New Romam" w:cs="Times New Roman"/>
          <w:color w:val="000000"/>
          <w:lang w:eastAsia="ru-RU"/>
        </w:rPr>
        <w:t>телекоммуникационных </w:t>
      </w:r>
      <w:r w:rsidRPr="00F17DA2">
        <w:rPr>
          <w:rFonts w:eastAsia="Times New Roman" w:cs="Times New Roman"/>
          <w:color w:val="000000"/>
          <w:lang w:eastAsia="ru-RU"/>
        </w:rPr>
        <w:t>некоторых</w:t>
      </w:r>
      <w:r w:rsidR="00F17DA2" w:rsidRPr="00F17DA2">
        <w:rPr>
          <w:rFonts w:ascii="Times New Romam" w:eastAsia="Times New Roman" w:hAnsi="Times New Romam" w:cs="Times New Roman"/>
          <w:color w:val="000000"/>
          <w:lang w:eastAsia="ru-RU"/>
        </w:rPr>
        <w:t> функционировать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даже </w:t>
      </w:r>
      <w:r w:rsidR="00F17DA2" w:rsidRPr="00F17DA2">
        <w:rPr>
          <w:rFonts w:ascii="Times New Romam" w:eastAsia="Times New Roman" w:hAnsi="Times New Romam" w:cs="Times New Roman"/>
          <w:color w:val="000000"/>
          <w:lang w:eastAsia="ru-RU"/>
        </w:rPr>
        <w:t>именно </w:t>
      </w:r>
      <w:r w:rsidRPr="00F17DA2">
        <w:rPr>
          <w:rFonts w:eastAsia="Times New Roman" w:cs="Times New Roman"/>
          <w:color w:val="000000"/>
          <w:lang w:eastAsia="ru-RU"/>
        </w:rPr>
        <w:t>лучше,</w:t>
      </w:r>
      <w:r w:rsidR="00F17DA2" w:rsidRPr="00F17DA2">
        <w:rPr>
          <w:rFonts w:ascii="Times New Romam" w:eastAsia="Times New Roman" w:hAnsi="Times New Romam" w:cs="Times New Roman"/>
          <w:color w:val="000000"/>
          <w:lang w:eastAsia="ru-RU"/>
        </w:rPr>
        <w:t> период</w:t>
      </w:r>
      <w:r w:rsidRPr="00F17DA2">
        <w:rPr>
          <w:rFonts w:eastAsia="Times New Roman" w:cs="Times New Roman"/>
          <w:color w:val="000000"/>
          <w:lang w:eastAsia="ru-RU"/>
        </w:rPr>
        <w:t xml:space="preserve"> чем у экспертов </w:t>
      </w:r>
      <w:r w:rsidR="00F17DA2" w:rsidRPr="00F17DA2">
        <w:rPr>
          <w:rFonts w:ascii="Times New Romam" w:eastAsia="Times New Roman" w:hAnsi="Times New Romam" w:cs="Times New Roman"/>
          <w:color w:val="000000"/>
          <w:lang w:eastAsia="ru-RU"/>
        </w:rPr>
        <w:t>арпанет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реальности</w:t>
      </w:r>
      <w:r w:rsidRPr="00F17DA2">
        <w:rPr>
          <w:rFonts w:eastAsia="Times New Roman" w:cs="Times New Roman"/>
          <w:color w:val="000000"/>
          <w:lang w:eastAsia="ru-RU"/>
        </w:rPr>
        <w:t xml:space="preserve"> Такие </w:t>
      </w:r>
      <w:r w:rsidR="00F17DA2" w:rsidRPr="00F17DA2">
        <w:rPr>
          <w:rFonts w:ascii="Times New Romam" w:eastAsia="Times New Roman" w:hAnsi="Times New Romam" w:cs="Times New Roman"/>
          <w:color w:val="000000"/>
          <w:lang w:eastAsia="ru-RU"/>
        </w:rPr>
        <w:t>становится </w:t>
      </w:r>
      <w:r w:rsidRPr="00F17DA2">
        <w:rPr>
          <w:rFonts w:eastAsia="Times New Roman" w:cs="Times New Roman"/>
          <w:color w:val="000000"/>
          <w:lang w:eastAsia="ru-RU"/>
        </w:rPr>
        <w:t>контенты</w:t>
      </w:r>
      <w:r w:rsidR="00F17DA2" w:rsidRPr="00F17DA2">
        <w:rPr>
          <w:rFonts w:ascii="Times New Romam" w:eastAsia="Times New Roman" w:hAnsi="Times New Romam" w:cs="Times New Roman"/>
          <w:color w:val="000000"/>
          <w:lang w:eastAsia="ru-RU"/>
        </w:rPr>
        <w:t> принимались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получили </w:t>
      </w:r>
      <w:r w:rsidR="00F17DA2" w:rsidRPr="00F17DA2">
        <w:rPr>
          <w:rFonts w:ascii="Times New Romam" w:eastAsia="Times New Roman" w:hAnsi="Times New Romam" w:cs="Times New Roman"/>
          <w:color w:val="000000"/>
          <w:lang w:eastAsia="ru-RU"/>
        </w:rPr>
        <w:t>таким </w:t>
      </w:r>
      <w:r w:rsidRPr="00F17DA2">
        <w:rPr>
          <w:rFonts w:eastAsia="Times New Roman" w:cs="Times New Roman"/>
          <w:color w:val="000000"/>
          <w:lang w:eastAsia="ru-RU"/>
        </w:rPr>
        <w:t>название</w:t>
      </w:r>
      <w:r w:rsidR="00F17DA2" w:rsidRPr="00F17DA2">
        <w:rPr>
          <w:rFonts w:ascii="Times New Romam" w:eastAsia="Times New Roman" w:hAnsi="Times New Romam" w:cs="Times New Roman"/>
          <w:color w:val="000000"/>
          <w:lang w:eastAsia="ru-RU"/>
        </w:rPr>
        <w:t> компьютерный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«партисипационные </w:t>
      </w:r>
      <w:r w:rsidR="00F17DA2" w:rsidRPr="00F17DA2">
        <w:rPr>
          <w:rFonts w:ascii="Times New Romam" w:eastAsia="Times New Roman" w:hAnsi="Times New Romam" w:cs="Times New Roman"/>
          <w:color w:val="000000"/>
          <w:lang w:eastAsia="ru-RU"/>
        </w:rPr>
        <w:t>становясь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«журналистики </w:t>
      </w:r>
      <w:r w:rsidR="00F17DA2" w:rsidRPr="00F17DA2">
        <w:rPr>
          <w:rFonts w:ascii="Times New Romam" w:eastAsia="Times New Roman" w:hAnsi="Times New Romam" w:cs="Times New Roman"/>
          <w:color w:val="000000"/>
          <w:lang w:eastAsia="ru-RU"/>
        </w:rPr>
        <w:t>раздражающие </w:t>
      </w:r>
      <w:r w:rsidRPr="00F17DA2">
        <w:rPr>
          <w:rFonts w:eastAsia="Times New Roman" w:cs="Times New Roman"/>
          <w:color w:val="000000"/>
          <w:lang w:eastAsia="ru-RU"/>
        </w:rPr>
        <w:t>участия</w:t>
      </w:r>
      <w:r w:rsidR="00F17DA2" w:rsidRPr="00F17DA2">
        <w:rPr>
          <w:rFonts w:ascii="Times New Romam" w:eastAsia="Times New Roman" w:hAnsi="Times New Romam" w:cs="Times New Roman"/>
          <w:color w:val="000000"/>
          <w:lang w:eastAsia="ru-RU"/>
        </w:rPr>
        <w:t> влияют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и </w:t>
      </w:r>
      <w:r w:rsidR="00F17DA2" w:rsidRPr="00F17DA2">
        <w:rPr>
          <w:rFonts w:ascii="Times New Romam" w:eastAsia="Times New Roman" w:hAnsi="Times New Romam" w:cs="Times New Roman"/>
          <w:color w:val="000000"/>
          <w:lang w:eastAsia="ru-RU"/>
        </w:rPr>
        <w:t>мотивации </w:t>
      </w:r>
      <w:r w:rsidRPr="00F17DA2">
        <w:rPr>
          <w:rFonts w:eastAsia="Times New Roman" w:cs="Times New Roman"/>
          <w:color w:val="000000"/>
          <w:lang w:eastAsia="ru-RU"/>
        </w:rPr>
        <w:t>именно</w:t>
      </w:r>
      <w:r w:rsidR="00F17DA2" w:rsidRPr="00F17DA2">
        <w:rPr>
          <w:rFonts w:ascii="Times New Romam" w:eastAsia="Times New Roman" w:hAnsi="Times New Romam" w:cs="Times New Roman"/>
          <w:color w:val="000000"/>
          <w:lang w:eastAsia="ru-RU"/>
        </w:rPr>
        <w:t> чтобы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благодаря </w:t>
      </w:r>
      <w:r w:rsidR="00F17DA2" w:rsidRPr="00F17DA2">
        <w:rPr>
          <w:rFonts w:ascii="Times New Romam" w:eastAsia="Times New Roman" w:hAnsi="Times New Romam" w:cs="Times New Roman"/>
          <w:color w:val="000000"/>
          <w:lang w:eastAsia="ru-RU"/>
        </w:rPr>
        <w:t>общества </w:t>
      </w:r>
      <w:r w:rsidRPr="00F17DA2">
        <w:rPr>
          <w:rFonts w:eastAsia="Times New Roman" w:cs="Times New Roman"/>
          <w:color w:val="000000"/>
          <w:lang w:eastAsia="ru-RU"/>
        </w:rPr>
        <w:t>таким</w:t>
      </w:r>
      <w:r w:rsidR="00F17DA2" w:rsidRPr="00F17DA2">
        <w:rPr>
          <w:rFonts w:ascii="Times New Romam" w:eastAsia="Times New Roman" w:hAnsi="Times New Romam" w:cs="Times New Roman"/>
          <w:color w:val="000000"/>
          <w:lang w:eastAsia="ru-RU"/>
        </w:rPr>
        <w:t> мгновенной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 </w:t>
      </w:r>
      <w:r w:rsidR="00F17DA2" w:rsidRPr="00F17DA2">
        <w:rPr>
          <w:rFonts w:ascii="Times New Romam" w:eastAsia="Times New Roman" w:hAnsi="Times New Romam" w:cs="Times New Roman"/>
          <w:color w:val="000000"/>
          <w:lang w:eastAsia="ru-RU"/>
        </w:rPr>
        <w:t>незнанием </w:t>
      </w:r>
      <w:r w:rsidRPr="00F17DA2">
        <w:rPr>
          <w:rFonts w:eastAsia="Times New Roman" w:cs="Times New Roman"/>
          <w:color w:val="000000"/>
          <w:lang w:eastAsia="ru-RU"/>
        </w:rPr>
        <w:t>увеличивается</w:t>
      </w:r>
      <w:r w:rsidR="00F17DA2" w:rsidRPr="00F17DA2">
        <w:rPr>
          <w:rFonts w:ascii="Times New Romam" w:eastAsia="Times New Roman" w:hAnsi="Times New Romam" w:cs="Times New Roman"/>
          <w:color w:val="000000"/>
          <w:lang w:eastAsia="ru-RU"/>
        </w:rPr>
        <w:t> масуда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значимость </w:t>
      </w:r>
      <w:r w:rsidR="00F17DA2" w:rsidRPr="00F17DA2">
        <w:rPr>
          <w:rFonts w:ascii="Times New Romam" w:eastAsia="Times New Roman" w:hAnsi="Times New Romam" w:cs="Times New Roman"/>
          <w:color w:val="000000"/>
          <w:lang w:eastAsia="ru-RU"/>
        </w:rPr>
        <w:t>понимаю </w:t>
      </w:r>
      <w:r w:rsidRPr="00F17DA2">
        <w:rPr>
          <w:rFonts w:eastAsia="Times New Roman" w:cs="Times New Roman"/>
          <w:color w:val="000000"/>
          <w:lang w:eastAsia="ru-RU"/>
        </w:rPr>
        <w:t>свидетельства</w:t>
      </w:r>
      <w:r w:rsidR="00F17DA2" w:rsidRPr="00F17DA2">
        <w:rPr>
          <w:rFonts w:ascii="Times New Romam" w:eastAsia="Times New Roman" w:hAnsi="Times New Romam" w:cs="Times New Roman"/>
          <w:color w:val="000000"/>
          <w:lang w:eastAsia="ru-RU"/>
        </w:rPr>
        <w:t> статью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первого </w:t>
      </w:r>
      <w:r w:rsidR="00F17DA2" w:rsidRPr="00F17DA2">
        <w:rPr>
          <w:rFonts w:ascii="Times New Romam" w:eastAsia="Times New Roman" w:hAnsi="Times New Romam" w:cs="Times New Roman"/>
          <w:color w:val="000000"/>
          <w:lang w:eastAsia="ru-RU"/>
        </w:rPr>
        <w:t>друга </w:t>
      </w:r>
      <w:r w:rsidRPr="00F17DA2">
        <w:rPr>
          <w:rFonts w:eastAsia="Times New Roman" w:cs="Times New Roman"/>
          <w:color w:val="000000"/>
          <w:lang w:eastAsia="ru-RU"/>
        </w:rPr>
        <w:t>лица</w:t>
      </w:r>
      <w:r w:rsidR="00F17DA2" w:rsidRPr="00F17DA2">
        <w:rPr>
          <w:rFonts w:ascii="Times New Romam" w:eastAsia="Times New Roman" w:hAnsi="Times New Romam" w:cs="Times New Roman"/>
          <w:color w:val="000000"/>
          <w:lang w:eastAsia="ru-RU"/>
        </w:rPr>
        <w:t> обсуждению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приоритетную </w:t>
      </w:r>
      <w:r w:rsidR="00F17DA2" w:rsidRPr="00F17DA2">
        <w:rPr>
          <w:rFonts w:ascii="Times New Romam" w:eastAsia="Times New Roman" w:hAnsi="Times New Romam" w:cs="Times New Roman"/>
          <w:color w:val="000000"/>
          <w:lang w:eastAsia="ru-RU"/>
        </w:rPr>
        <w:t>ситуации </w:t>
      </w:r>
      <w:r w:rsidRPr="00F17DA2">
        <w:rPr>
          <w:rFonts w:eastAsia="Times New Roman" w:cs="Times New Roman"/>
          <w:color w:val="000000"/>
          <w:lang w:eastAsia="ru-RU"/>
        </w:rPr>
        <w:t>ступень.</w:t>
      </w:r>
      <w:r w:rsidR="00F17DA2" w:rsidRPr="00F17DA2">
        <w:rPr>
          <w:rFonts w:ascii="Times New Romam" w:eastAsia="Times New Roman" w:hAnsi="Times New Romam" w:cs="Times New Roman"/>
          <w:color w:val="000000"/>
          <w:lang w:eastAsia="ru-RU"/>
        </w:rPr>
        <w:t> государства</w:t>
      </w:r>
      <w:r w:rsidRPr="00F17DA2">
        <w:rPr>
          <w:rFonts w:eastAsia="Times New Roman" w:cs="Times New Roman"/>
          <w:color w:val="000000"/>
          <w:lang w:eastAsia="ru-RU"/>
        </w:rPr>
        <w:t xml:space="preserve"> Такие </w:t>
      </w:r>
      <w:r w:rsidR="00F17DA2" w:rsidRPr="00F17DA2">
        <w:rPr>
          <w:rFonts w:ascii="Times New Romam" w:eastAsia="Times New Roman" w:hAnsi="Times New Romam" w:cs="Times New Roman"/>
          <w:color w:val="000000"/>
          <w:lang w:eastAsia="ru-RU"/>
        </w:rPr>
        <w:t>видим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разумеется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содержат </w:t>
      </w:r>
      <w:r w:rsidR="00F17DA2" w:rsidRPr="00F17DA2">
        <w:rPr>
          <w:rFonts w:ascii="Times New Romam" w:eastAsia="Times New Roman" w:hAnsi="Times New Romam" w:cs="Times New Roman"/>
          <w:color w:val="000000"/>
          <w:lang w:eastAsia="ru-RU"/>
        </w:rPr>
        <w:t>обмениваясь </w:t>
      </w:r>
      <w:r w:rsidRPr="00F17DA2">
        <w:rPr>
          <w:rFonts w:eastAsia="Times New Roman" w:cs="Times New Roman"/>
          <w:color w:val="000000"/>
          <w:lang w:eastAsia="ru-RU"/>
        </w:rPr>
        <w:t>эмоции</w:t>
      </w:r>
      <w:r w:rsidR="00F17DA2" w:rsidRPr="00F17DA2">
        <w:rPr>
          <w:rFonts w:ascii="Times New Romam" w:eastAsia="Times New Roman" w:hAnsi="Times New Romam" w:cs="Times New Roman"/>
          <w:color w:val="000000"/>
          <w:lang w:eastAsia="ru-RU"/>
        </w:rPr>
        <w:t> очевидно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находят </w:t>
      </w:r>
      <w:r w:rsidR="00F17DA2" w:rsidRPr="00F17DA2">
        <w:rPr>
          <w:rFonts w:ascii="Times New Romam" w:eastAsia="Times New Roman" w:hAnsi="Times New Romam" w:cs="Times New Roman"/>
          <w:color w:val="000000"/>
          <w:lang w:eastAsia="ru-RU"/>
        </w:rPr>
        <w:t>технических </w:t>
      </w:r>
      <w:r w:rsidRPr="00F17DA2">
        <w:rPr>
          <w:rFonts w:eastAsia="Times New Roman" w:cs="Times New Roman"/>
          <w:color w:val="000000"/>
          <w:lang w:eastAsia="ru-RU"/>
        </w:rPr>
        <w:t>отклики</w:t>
      </w:r>
      <w:r w:rsidR="00F17DA2" w:rsidRPr="00F17DA2">
        <w:rPr>
          <w:rFonts w:ascii="Times New Romam" w:eastAsia="Times New Roman" w:hAnsi="Times New Romam" w:cs="Times New Roman"/>
          <w:color w:val="000000"/>
          <w:lang w:eastAsia="ru-RU"/>
        </w:rPr>
        <w:t> различные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большой </w:t>
      </w:r>
      <w:r w:rsidR="00F17DA2" w:rsidRPr="00F17DA2">
        <w:rPr>
          <w:rFonts w:ascii="Times New Romam" w:eastAsia="Times New Roman" w:hAnsi="Times New Romam" w:cs="Times New Roman"/>
          <w:color w:val="000000"/>
          <w:lang w:eastAsia="ru-RU"/>
        </w:rPr>
        <w:t>непосредственно </w:t>
      </w:r>
      <w:r w:rsidRPr="00F17DA2">
        <w:rPr>
          <w:rFonts w:eastAsia="Times New Roman" w:cs="Times New Roman"/>
          <w:color w:val="000000"/>
          <w:lang w:eastAsia="ru-RU"/>
        </w:rPr>
        <w:t>аудитории.</w:t>
      </w:r>
      <w:r w:rsidR="00F17DA2" w:rsidRPr="00F17DA2">
        <w:rPr>
          <w:rFonts w:ascii="Times New Romam" w:eastAsia="Times New Roman" w:hAnsi="Times New Romam" w:cs="Times New Roman"/>
          <w:color w:val="000000"/>
          <w:lang w:eastAsia="ru-RU"/>
        </w:rPr>
        <w:t> политических</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54"/>
      </w:r>
      <w:r w:rsidRPr="00F17DA2">
        <w:rPr>
          <w:rFonts w:eastAsia="Times New Roman" w:cs="Times New Roman"/>
          <w:color w:val="000000"/>
          <w:lang w:eastAsia="ru-RU"/>
        </w:rPr>
        <w:t xml:space="preserve"> Такие </w:t>
      </w:r>
      <w:r w:rsidR="00F17DA2" w:rsidRPr="00F17DA2">
        <w:rPr>
          <w:rFonts w:ascii="Times New Romam" w:eastAsia="Times New Roman" w:hAnsi="Times New Romam" w:cs="Times New Roman"/>
          <w:color w:val="000000"/>
          <w:lang w:eastAsia="ru-RU"/>
        </w:rPr>
        <w:t>характер </w:t>
      </w:r>
      <w:r w:rsidRPr="00F17DA2">
        <w:rPr>
          <w:rFonts w:eastAsia="Times New Roman" w:cs="Times New Roman"/>
          <w:color w:val="000000"/>
          <w:lang w:eastAsia="ru-RU"/>
        </w:rPr>
        <w:t>собственные</w:t>
      </w:r>
      <w:r w:rsidR="00F17DA2" w:rsidRPr="00F17DA2">
        <w:rPr>
          <w:rFonts w:ascii="Times New Romam" w:eastAsia="Times New Roman" w:hAnsi="Times New Romam" w:cs="Times New Roman"/>
          <w:color w:val="000000"/>
          <w:lang w:eastAsia="ru-RU"/>
        </w:rPr>
        <w:t> исследователь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журналистские «</w:t>
      </w:r>
      <w:r w:rsidR="00F17DA2" w:rsidRPr="00F17DA2">
        <w:rPr>
          <w:rFonts w:ascii="Times New Romam" w:eastAsia="Times New Roman" w:hAnsi="Times New Romam" w:cs="Times New Roman"/>
          <w:color w:val="000000"/>
          <w:lang w:eastAsia="ru-RU"/>
        </w:rPr>
        <w:t>отмечают </w:t>
      </w:r>
      <w:r w:rsidRPr="00F17DA2">
        <w:rPr>
          <w:rFonts w:eastAsia="Times New Roman" w:cs="Times New Roman"/>
          <w:color w:val="000000"/>
          <w:lang w:eastAsia="ru-RU"/>
        </w:rPr>
        <w:t>расследования</w:t>
      </w:r>
      <w:r w:rsidR="00F17DA2" w:rsidRPr="00F17DA2">
        <w:rPr>
          <w:rFonts w:ascii="Times New Romam" w:eastAsia="Times New Roman" w:hAnsi="Times New Romam" w:cs="Times New Roman"/>
          <w:color w:val="000000"/>
          <w:lang w:eastAsia="ru-RU"/>
        </w:rPr>
        <w:t> сервисами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граждан </w:t>
      </w:r>
      <w:r w:rsidR="00F17DA2" w:rsidRPr="00F17DA2">
        <w:rPr>
          <w:rFonts w:ascii="Times New Romam" w:eastAsia="Times New Roman" w:hAnsi="Times New Romam" w:cs="Times New Roman"/>
          <w:color w:val="000000"/>
          <w:lang w:eastAsia="ru-RU"/>
        </w:rPr>
        <w:t>большим </w:t>
      </w:r>
      <w:r w:rsidRPr="00F17DA2">
        <w:rPr>
          <w:rFonts w:eastAsia="Times New Roman" w:cs="Times New Roman"/>
          <w:color w:val="000000"/>
          <w:lang w:eastAsia="ru-RU"/>
        </w:rPr>
        <w:t>играют</w:t>
      </w:r>
      <w:r w:rsidR="00F17DA2" w:rsidRPr="00F17DA2">
        <w:rPr>
          <w:rFonts w:ascii="Times New Romam" w:eastAsia="Times New Roman" w:hAnsi="Times New Romam" w:cs="Times New Roman"/>
          <w:color w:val="000000"/>
          <w:lang w:eastAsia="ru-RU"/>
        </w:rPr>
        <w:t> политическая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огромную </w:t>
      </w:r>
      <w:r w:rsidR="00F17DA2" w:rsidRPr="00F17DA2">
        <w:rPr>
          <w:rFonts w:ascii="Times New Romam" w:eastAsia="Times New Roman" w:hAnsi="Times New Romam" w:cs="Times New Roman"/>
          <w:color w:val="000000"/>
          <w:lang w:eastAsia="ru-RU"/>
        </w:rPr>
        <w:t>теория </w:t>
      </w:r>
      <w:r w:rsidRPr="00F17DA2">
        <w:rPr>
          <w:rFonts w:eastAsia="Times New Roman" w:cs="Times New Roman"/>
          <w:color w:val="000000"/>
          <w:lang w:eastAsia="ru-RU"/>
        </w:rPr>
        <w:t>роль</w:t>
      </w:r>
      <w:r w:rsidR="00F17DA2" w:rsidRPr="00F17DA2">
        <w:rPr>
          <w:rFonts w:ascii="Times New Romam" w:eastAsia="Times New Roman" w:hAnsi="Times New Romam" w:cs="Times New Roman"/>
          <w:color w:val="000000"/>
          <w:lang w:eastAsia="ru-RU"/>
        </w:rPr>
        <w:t> работе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процессе </w:t>
      </w:r>
      <w:r w:rsidR="00F17DA2" w:rsidRPr="00F17DA2">
        <w:rPr>
          <w:rFonts w:ascii="Times New Romam" w:eastAsia="Times New Roman" w:hAnsi="Times New Romam" w:cs="Times New Roman"/>
          <w:color w:val="000000"/>
          <w:lang w:eastAsia="ru-RU"/>
        </w:rPr>
        <w:t>другу </w:t>
      </w:r>
      <w:r w:rsidRPr="00F17DA2">
        <w:rPr>
          <w:rFonts w:eastAsia="Times New Roman" w:cs="Times New Roman"/>
          <w:color w:val="000000"/>
          <w:lang w:eastAsia="ru-RU"/>
        </w:rPr>
        <w:t>анализа,</w:t>
      </w:r>
      <w:r w:rsidR="00F17DA2" w:rsidRPr="00F17DA2">
        <w:rPr>
          <w:rFonts w:ascii="Times New Romam" w:eastAsia="Times New Roman" w:hAnsi="Times New Romam" w:cs="Times New Roman"/>
          <w:color w:val="000000"/>
          <w:lang w:eastAsia="ru-RU"/>
        </w:rPr>
        <w:t> выступает</w:t>
      </w:r>
      <w:r w:rsidRPr="00F17DA2">
        <w:rPr>
          <w:rFonts w:eastAsia="Times New Roman" w:cs="Times New Roman"/>
          <w:color w:val="000000"/>
          <w:lang w:eastAsia="ru-RU"/>
        </w:rPr>
        <w:t xml:space="preserve"> публикации </w:t>
      </w:r>
      <w:r w:rsidR="00F17DA2" w:rsidRPr="00F17DA2">
        <w:rPr>
          <w:rFonts w:ascii="Times New Romam" w:eastAsia="Times New Roman" w:hAnsi="Times New Romam" w:cs="Times New Roman"/>
          <w:color w:val="000000"/>
          <w:lang w:eastAsia="ru-RU"/>
        </w:rPr>
        <w:t>коулман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условие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сделанных </w:t>
      </w:r>
      <w:r w:rsidRPr="00F17DA2">
        <w:rPr>
          <w:rFonts w:eastAsia="Times New Roman" w:cs="Times New Roman"/>
          <w:color w:val="000000"/>
          <w:lang w:eastAsia="ru-RU"/>
        </w:rPr>
        <w:t>новостей</w:t>
      </w:r>
      <w:r w:rsidR="00F17DA2" w:rsidRPr="00F17DA2">
        <w:rPr>
          <w:rFonts w:ascii="Times New Romam" w:eastAsia="Times New Roman" w:hAnsi="Times New Romam" w:cs="Times New Roman"/>
          <w:color w:val="000000"/>
          <w:lang w:eastAsia="ru-RU"/>
        </w:rPr>
        <w:t> специфика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w:t>
      </w:r>
      <w:r w:rsidR="00F17DA2" w:rsidRPr="00F17DA2">
        <w:rPr>
          <w:rFonts w:ascii="Times New Romam" w:eastAsia="Times New Roman" w:hAnsi="Times New Romam" w:cs="Times New Roman"/>
          <w:color w:val="000000"/>
          <w:lang w:eastAsia="ru-RU"/>
        </w:rPr>
        <w:t>вариантов </w:t>
      </w:r>
      <w:r w:rsidRPr="00F17DA2">
        <w:rPr>
          <w:rFonts w:eastAsia="Times New Roman" w:cs="Times New Roman"/>
          <w:color w:val="000000"/>
          <w:lang w:eastAsia="ru-RU"/>
        </w:rPr>
        <w:t>журналистов</w:t>
      </w:r>
      <w:r w:rsidR="00F17DA2" w:rsidRPr="00F17DA2">
        <w:rPr>
          <w:rFonts w:ascii="Times New Romam" w:eastAsia="Times New Roman" w:hAnsi="Times New Romam" w:cs="Times New Roman"/>
          <w:color w:val="000000"/>
          <w:lang w:eastAsia="ru-RU"/>
        </w:rPr>
        <w:t> развитие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-экспертов.</w:t>
      </w:r>
    </w:p>
    <w:p w14:paraId="32FA38F2" w14:textId="3400BBC2"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поддерживающих </w:t>
      </w:r>
      <w:r w:rsidR="00287419" w:rsidRPr="00F17DA2">
        <w:rPr>
          <w:rFonts w:eastAsia="Times New Roman" w:cs="Times New Roman"/>
          <w:color w:val="000000"/>
          <w:lang w:eastAsia="ru-RU"/>
        </w:rPr>
        <w:t>Если</w:t>
      </w:r>
      <w:r w:rsidRPr="00F17DA2">
        <w:rPr>
          <w:rFonts w:ascii="Times New Romam" w:eastAsia="Times New Roman" w:hAnsi="Times New Romam" w:cs="Times New Roman"/>
          <w:color w:val="000000"/>
          <w:lang w:eastAsia="ru-RU"/>
        </w:rPr>
        <w:t> возможность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раньше </w:t>
      </w:r>
      <w:r w:rsidRPr="00F17DA2">
        <w:rPr>
          <w:rFonts w:ascii="Times New Romam" w:eastAsia="Times New Roman" w:hAnsi="Times New Romam" w:cs="Times New Roman"/>
          <w:color w:val="000000"/>
          <w:lang w:eastAsia="ru-RU"/>
        </w:rPr>
        <w:t>социальной </w:t>
      </w:r>
      <w:r w:rsidR="00287419" w:rsidRPr="00F17DA2">
        <w:rPr>
          <w:rFonts w:eastAsia="Times New Roman" w:cs="Times New Roman"/>
          <w:color w:val="000000"/>
          <w:lang w:eastAsia="ru-RU"/>
        </w:rPr>
        <w:t>социум</w:t>
      </w:r>
      <w:r w:rsidRPr="00F17DA2">
        <w:rPr>
          <w:rFonts w:ascii="Times New Romam" w:eastAsia="Times New Roman" w:hAnsi="Times New Romam" w:cs="Times New Roman"/>
          <w:color w:val="000000"/>
          <w:lang w:eastAsia="ru-RU"/>
        </w:rPr>
        <w:t> включенную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получал </w:t>
      </w:r>
      <w:r w:rsidRPr="00F17DA2">
        <w:rPr>
          <w:rFonts w:ascii="Times New Romam" w:eastAsia="Times New Roman" w:hAnsi="Times New Romam" w:cs="Times New Roman"/>
          <w:color w:val="000000"/>
          <w:lang w:eastAsia="ru-RU"/>
        </w:rPr>
        <w:t>этого </w:t>
      </w:r>
      <w:r w:rsidR="00287419" w:rsidRPr="00F17DA2">
        <w:rPr>
          <w:rFonts w:eastAsia="Times New Roman" w:cs="Times New Roman"/>
          <w:color w:val="000000"/>
          <w:lang w:eastAsia="ru-RU"/>
        </w:rPr>
        <w:t>информацию</w:t>
      </w:r>
      <w:r w:rsidRPr="00F17DA2">
        <w:rPr>
          <w:rFonts w:ascii="Times New Romam" w:eastAsia="Times New Roman" w:hAnsi="Times New Romam" w:cs="Times New Roman"/>
          <w:color w:val="000000"/>
          <w:lang w:eastAsia="ru-RU"/>
        </w:rPr>
        <w:t> первый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 </w:t>
      </w:r>
      <w:r w:rsidRPr="00F17DA2">
        <w:rPr>
          <w:rFonts w:ascii="Times New Romam" w:eastAsia="Times New Roman" w:hAnsi="Times New Romam" w:cs="Times New Roman"/>
          <w:color w:val="000000"/>
          <w:lang w:eastAsia="ru-RU"/>
        </w:rPr>
        <w:t>нацелен </w:t>
      </w:r>
      <w:r w:rsidR="00287419" w:rsidRPr="00F17DA2">
        <w:rPr>
          <w:rFonts w:eastAsia="Times New Roman" w:cs="Times New Roman"/>
          <w:color w:val="000000"/>
          <w:lang w:eastAsia="ru-RU"/>
        </w:rPr>
        <w:t>принципу</w:t>
      </w:r>
      <w:r w:rsidRPr="00F17DA2">
        <w:rPr>
          <w:rFonts w:ascii="Times New Romam" w:eastAsia="Times New Roman" w:hAnsi="Times New Romam" w:cs="Times New Roman"/>
          <w:color w:val="000000"/>
          <w:lang w:eastAsia="ru-RU"/>
        </w:rPr>
        <w:t> регионов</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 </w:t>
      </w:r>
      <w:r w:rsidRPr="00F17DA2">
        <w:rPr>
          <w:rFonts w:ascii="Times New Romam" w:eastAsia="Times New Roman" w:hAnsi="Times New Romam" w:cs="Times New Roman"/>
          <w:color w:val="000000"/>
          <w:lang w:eastAsia="ru-RU"/>
        </w:rPr>
        <w:t>собственного </w:t>
      </w:r>
      <w:r w:rsidR="00287419" w:rsidRPr="00F17DA2">
        <w:rPr>
          <w:rFonts w:eastAsia="Times New Roman" w:cs="Times New Roman"/>
          <w:color w:val="000000"/>
          <w:lang w:eastAsia="ru-RU"/>
        </w:rPr>
        <w:t>одного</w:t>
      </w:r>
      <w:r w:rsidRPr="00F17DA2">
        <w:rPr>
          <w:rFonts w:ascii="Times New Romam" w:eastAsia="Times New Roman" w:hAnsi="Times New Romam" w:cs="Times New Roman"/>
          <w:color w:val="000000"/>
          <w:lang w:eastAsia="ru-RU"/>
        </w:rPr>
        <w:t> самой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ко </w:t>
      </w:r>
      <w:r w:rsidRPr="00F17DA2">
        <w:rPr>
          <w:rFonts w:ascii="Times New Romam" w:eastAsia="Times New Roman" w:hAnsi="Times New Romam" w:cs="Times New Roman"/>
          <w:color w:val="000000"/>
          <w:lang w:eastAsia="ru-RU"/>
        </w:rPr>
        <w:t>технологии </w:t>
      </w:r>
      <w:r w:rsidR="00287419" w:rsidRPr="00F17DA2">
        <w:rPr>
          <w:rFonts w:eastAsia="Times New Roman" w:cs="Times New Roman"/>
          <w:color w:val="000000"/>
          <w:lang w:eastAsia="ru-RU"/>
        </w:rPr>
        <w:t>многим</w:t>
      </w:r>
      <w:r w:rsidRPr="00F17DA2">
        <w:rPr>
          <w:rFonts w:ascii="Times New Romam" w:eastAsia="Times New Roman" w:hAnsi="Times New Romam" w:cs="Times New Roman"/>
          <w:color w:val="000000"/>
          <w:lang w:eastAsia="ru-RU"/>
        </w:rPr>
        <w:t> исполнением</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при этом </w:t>
      </w:r>
      <w:r w:rsidRPr="00F17DA2">
        <w:rPr>
          <w:rFonts w:ascii="Times New Romam" w:eastAsia="Times New Roman" w:hAnsi="Times New Romam" w:cs="Times New Roman"/>
          <w:color w:val="000000"/>
          <w:lang w:eastAsia="ru-RU"/>
        </w:rPr>
        <w:t>крайне </w:t>
      </w:r>
      <w:r w:rsidR="00287419" w:rsidRPr="00F17DA2">
        <w:rPr>
          <w:rFonts w:eastAsia="Times New Roman" w:cs="Times New Roman"/>
          <w:color w:val="000000"/>
          <w:lang w:eastAsia="ru-RU"/>
        </w:rPr>
        <w:t>получатели</w:t>
      </w:r>
      <w:r w:rsidRPr="00F17DA2">
        <w:rPr>
          <w:rFonts w:ascii="Times New Romam" w:eastAsia="Times New Roman" w:hAnsi="Times New Romam" w:cs="Times New Roman"/>
          <w:color w:val="000000"/>
          <w:lang w:eastAsia="ru-RU"/>
        </w:rPr>
        <w:t> предвыборной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этой </w:t>
      </w:r>
      <w:r w:rsidRPr="00F17DA2">
        <w:rPr>
          <w:rFonts w:ascii="Times New Romam" w:eastAsia="Times New Roman" w:hAnsi="Times New Romam" w:cs="Times New Roman"/>
          <w:color w:val="000000"/>
          <w:lang w:eastAsia="ru-RU"/>
        </w:rPr>
        <w:t>элементами </w:t>
      </w:r>
      <w:r w:rsidR="00287419" w:rsidRPr="00F17DA2">
        <w:rPr>
          <w:rFonts w:eastAsia="Times New Roman" w:cs="Times New Roman"/>
          <w:color w:val="000000"/>
          <w:lang w:eastAsia="ru-RU"/>
        </w:rPr>
        <w:t>информации</w:t>
      </w:r>
      <w:r w:rsidRPr="00F17DA2">
        <w:rPr>
          <w:rFonts w:ascii="Times New Romam" w:eastAsia="Times New Roman" w:hAnsi="Times New Romam" w:cs="Times New Roman"/>
          <w:color w:val="000000"/>
          <w:lang w:eastAsia="ru-RU"/>
        </w:rPr>
        <w:t> высокой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 были </w:t>
      </w:r>
      <w:r w:rsidRPr="00F17DA2">
        <w:rPr>
          <w:rFonts w:ascii="Times New Romam" w:eastAsia="Times New Roman" w:hAnsi="Times New Romam" w:cs="Times New Roman"/>
          <w:color w:val="000000"/>
          <w:lang w:eastAsia="ru-RU"/>
        </w:rPr>
        <w:t>информации </w:t>
      </w:r>
      <w:r w:rsidR="00287419" w:rsidRPr="00F17DA2">
        <w:rPr>
          <w:rFonts w:eastAsia="Times New Roman" w:cs="Times New Roman"/>
          <w:color w:val="000000"/>
          <w:lang w:eastAsia="ru-RU"/>
        </w:rPr>
        <w:t>коммуникаторами</w:t>
      </w:r>
      <w:r w:rsidRPr="00F17DA2">
        <w:rPr>
          <w:rFonts w:ascii="Times New Romam" w:eastAsia="Times New Roman" w:hAnsi="Times New Romam" w:cs="Times New Roman"/>
          <w:color w:val="000000"/>
          <w:lang w:eastAsia="ru-RU"/>
        </w:rPr>
        <w:t> отдельных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не </w:t>
      </w:r>
      <w:r w:rsidRPr="00F17DA2">
        <w:rPr>
          <w:rFonts w:ascii="Times New Romam" w:eastAsia="Times New Roman" w:hAnsi="Times New Romam" w:cs="Times New Roman"/>
          <w:color w:val="000000"/>
          <w:lang w:eastAsia="ru-RU"/>
        </w:rPr>
        <w:t>политических </w:t>
      </w:r>
      <w:r w:rsidR="00287419" w:rsidRPr="00F17DA2">
        <w:rPr>
          <w:rFonts w:eastAsia="Times New Roman" w:cs="Times New Roman"/>
          <w:color w:val="000000"/>
          <w:lang w:eastAsia="ru-RU"/>
        </w:rPr>
        <w:t>знали</w:t>
      </w:r>
      <w:r w:rsidRPr="00F17DA2">
        <w:rPr>
          <w:rFonts w:ascii="Times New Romam" w:eastAsia="Times New Roman" w:hAnsi="Times New Romam" w:cs="Times New Roman"/>
          <w:color w:val="000000"/>
          <w:lang w:eastAsia="ru-RU"/>
        </w:rPr>
        <w:t> различных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 </w:t>
      </w:r>
      <w:r w:rsidRPr="00F17DA2">
        <w:rPr>
          <w:rFonts w:ascii="Times New Romam" w:eastAsia="Times New Roman" w:hAnsi="Times New Romam" w:cs="Times New Roman"/>
          <w:color w:val="000000"/>
          <w:lang w:eastAsia="ru-RU"/>
        </w:rPr>
        <w:t>различных </w:t>
      </w:r>
      <w:r w:rsidR="00287419" w:rsidRPr="00F17DA2">
        <w:rPr>
          <w:rFonts w:eastAsia="Times New Roman" w:cs="Times New Roman"/>
          <w:color w:val="000000"/>
          <w:lang w:eastAsia="ru-RU"/>
        </w:rPr>
        <w:t>существовании</w:t>
      </w:r>
      <w:r w:rsidRPr="00F17DA2">
        <w:rPr>
          <w:rFonts w:ascii="Times New Romam" w:eastAsia="Times New Roman" w:hAnsi="Times New Romam" w:cs="Times New Roman"/>
          <w:color w:val="000000"/>
          <w:lang w:eastAsia="ru-RU"/>
        </w:rPr>
        <w:t> чтобы</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друг </w:t>
      </w:r>
      <w:r w:rsidRPr="00F17DA2">
        <w:rPr>
          <w:rFonts w:ascii="Times New Romam" w:eastAsia="Times New Roman" w:hAnsi="Times New Romam" w:cs="Times New Roman"/>
          <w:color w:val="000000"/>
          <w:lang w:eastAsia="ru-RU"/>
        </w:rPr>
        <w:t>автономные </w:t>
      </w:r>
      <w:r w:rsidR="00287419" w:rsidRPr="00F17DA2">
        <w:rPr>
          <w:rFonts w:eastAsia="Times New Roman" w:cs="Times New Roman"/>
          <w:color w:val="000000"/>
          <w:lang w:eastAsia="ru-RU"/>
        </w:rPr>
        <w:t>друга,</w:t>
      </w:r>
      <w:r w:rsidRPr="00F17DA2">
        <w:rPr>
          <w:rFonts w:ascii="Times New Romam" w:eastAsia="Times New Roman" w:hAnsi="Times New Romam" w:cs="Times New Roman"/>
          <w:color w:val="000000"/>
          <w:lang w:eastAsia="ru-RU"/>
        </w:rPr>
        <w:t> этого</w:t>
      </w:r>
      <w:r w:rsidR="00287419" w:rsidRPr="00F17DA2">
        <w:rPr>
          <w:rFonts w:eastAsia="Times New Roman" w:cs="Times New Roman"/>
          <w:color w:val="000000"/>
          <w:lang w:eastAsia="ru-RU"/>
        </w:rPr>
        <w:t xml:space="preserve"> то сейчас </w:t>
      </w:r>
      <w:r w:rsidRPr="00F17DA2">
        <w:rPr>
          <w:rFonts w:ascii="Times New Romam" w:eastAsia="Times New Roman" w:hAnsi="Times New Romam" w:cs="Times New Roman"/>
          <w:color w:val="000000"/>
          <w:lang w:eastAsia="ru-RU"/>
        </w:rPr>
        <w:t>выдвинули </w:t>
      </w:r>
      <w:r w:rsidR="00287419" w:rsidRPr="00F17DA2">
        <w:rPr>
          <w:rFonts w:eastAsia="Times New Roman" w:cs="Times New Roman"/>
          <w:color w:val="000000"/>
          <w:lang w:eastAsia="ru-RU"/>
        </w:rPr>
        <w:t>принцип</w:t>
      </w:r>
      <w:r w:rsidRPr="00F17DA2">
        <w:rPr>
          <w:rFonts w:ascii="Times New Romam" w:eastAsia="Times New Roman" w:hAnsi="Times New Romam" w:cs="Times New Roman"/>
          <w:color w:val="000000"/>
          <w:lang w:eastAsia="ru-RU"/>
        </w:rPr>
        <w:t> многих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получения </w:t>
      </w:r>
      <w:r w:rsidRPr="00F17DA2">
        <w:rPr>
          <w:rFonts w:ascii="Times New Romam" w:eastAsia="Times New Roman" w:hAnsi="Times New Romam" w:cs="Times New Roman"/>
          <w:color w:val="000000"/>
          <w:lang w:eastAsia="ru-RU"/>
        </w:rPr>
        <w:t>особого </w:t>
      </w:r>
      <w:r w:rsidR="00287419" w:rsidRPr="00F17DA2">
        <w:rPr>
          <w:rFonts w:eastAsia="Times New Roman" w:cs="Times New Roman"/>
          <w:color w:val="000000"/>
          <w:lang w:eastAsia="ru-RU"/>
        </w:rPr>
        <w:t>информации</w:t>
      </w:r>
      <w:r w:rsidRPr="00F17DA2">
        <w:rPr>
          <w:rFonts w:ascii="Times New Romam" w:eastAsia="Times New Roman" w:hAnsi="Times New Romam" w:cs="Times New Roman"/>
          <w:color w:val="000000"/>
          <w:lang w:eastAsia="ru-RU"/>
        </w:rPr>
        <w:t> вступать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«от </w:t>
      </w:r>
      <w:r w:rsidRPr="00F17DA2">
        <w:rPr>
          <w:rFonts w:ascii="Times New Romam" w:eastAsia="Times New Roman" w:hAnsi="Times New Romam" w:cs="Times New Roman"/>
          <w:color w:val="000000"/>
          <w:lang w:eastAsia="ru-RU"/>
        </w:rPr>
        <w:t>одним </w:t>
      </w:r>
      <w:r w:rsidR="00287419" w:rsidRPr="00F17DA2">
        <w:rPr>
          <w:rFonts w:eastAsia="Times New Roman" w:cs="Times New Roman"/>
          <w:color w:val="000000"/>
          <w:lang w:eastAsia="ru-RU"/>
        </w:rPr>
        <w:t>многих</w:t>
      </w:r>
      <w:r w:rsidRPr="00F17DA2">
        <w:rPr>
          <w:rFonts w:ascii="Times New Romam" w:eastAsia="Times New Roman" w:hAnsi="Times New Romam" w:cs="Times New Roman"/>
          <w:color w:val="000000"/>
          <w:lang w:eastAsia="ru-RU"/>
        </w:rPr>
        <w:t> очередь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ко </w:t>
      </w:r>
      <w:r w:rsidRPr="00F17DA2">
        <w:rPr>
          <w:rFonts w:ascii="Times New Romam" w:eastAsia="Times New Roman" w:hAnsi="Times New Romam" w:cs="Times New Roman"/>
          <w:color w:val="000000"/>
          <w:lang w:eastAsia="ru-RU"/>
        </w:rPr>
        <w:t>введении </w:t>
      </w:r>
      <w:r w:rsidR="00287419" w:rsidRPr="00F17DA2">
        <w:rPr>
          <w:rFonts w:eastAsia="Times New Roman" w:cs="Times New Roman"/>
          <w:color w:val="000000"/>
          <w:lang w:eastAsia="ru-RU"/>
        </w:rPr>
        <w:t>многим</w:t>
      </w:r>
      <w:r w:rsidRPr="00F17DA2">
        <w:rPr>
          <w:rFonts w:ascii="Times New Romam" w:eastAsia="Times New Roman" w:hAnsi="Times New Romam" w:cs="Times New Roman"/>
          <w:color w:val="000000"/>
          <w:lang w:eastAsia="ru-RU"/>
        </w:rPr>
        <w:t> собственных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и </w:t>
      </w:r>
      <w:r w:rsidRPr="00F17DA2">
        <w:rPr>
          <w:rFonts w:ascii="Times New Romam" w:eastAsia="Times New Roman" w:hAnsi="Times New Romam" w:cs="Times New Roman"/>
          <w:color w:val="000000"/>
          <w:lang w:eastAsia="ru-RU"/>
        </w:rPr>
        <w:t>методологические </w:t>
      </w:r>
      <w:r w:rsidR="00287419" w:rsidRPr="00F17DA2">
        <w:rPr>
          <w:rFonts w:eastAsia="Times New Roman" w:cs="Times New Roman"/>
          <w:color w:val="000000"/>
          <w:lang w:eastAsia="ru-RU"/>
        </w:rPr>
        <w:t>коммуникаторы</w:t>
      </w:r>
      <w:r w:rsidRPr="00F17DA2">
        <w:rPr>
          <w:rFonts w:ascii="Times New Romam" w:eastAsia="Times New Roman" w:hAnsi="Times New Romam" w:cs="Times New Roman"/>
          <w:color w:val="000000"/>
          <w:lang w:eastAsia="ru-RU"/>
        </w:rPr>
        <w:t> цифровые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связаны </w:t>
      </w:r>
      <w:r w:rsidRPr="00F17DA2">
        <w:rPr>
          <w:rFonts w:ascii="Times New Romam" w:eastAsia="Times New Roman" w:hAnsi="Times New Romam" w:cs="Times New Roman"/>
          <w:color w:val="000000"/>
          <w:lang w:eastAsia="ru-RU"/>
        </w:rPr>
        <w:t>аудиокомментарий </w:t>
      </w:r>
      <w:r w:rsidR="00287419" w:rsidRPr="00F17DA2">
        <w:rPr>
          <w:rFonts w:eastAsia="Times New Roman" w:cs="Times New Roman"/>
          <w:color w:val="000000"/>
          <w:lang w:eastAsia="ru-RU"/>
        </w:rPr>
        <w:t>друг</w:t>
      </w:r>
      <w:r w:rsidRPr="00F17DA2">
        <w:rPr>
          <w:rFonts w:ascii="Times New Romam" w:eastAsia="Times New Roman" w:hAnsi="Times New Romam" w:cs="Times New Roman"/>
          <w:color w:val="000000"/>
          <w:lang w:eastAsia="ru-RU"/>
        </w:rPr>
        <w:t> однако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с другом.</w:t>
      </w:r>
      <w:r w:rsidR="00287419" w:rsidRPr="00F17DA2">
        <w:rPr>
          <w:rFonts w:eastAsia="Times New Roman" w:cs="Times New Roman"/>
          <w:color w:val="000000"/>
          <w:vertAlign w:val="superscript"/>
          <w:lang w:eastAsia="ru-RU"/>
        </w:rPr>
        <w:footnoteReference w:id="55"/>
      </w:r>
      <w:r w:rsidR="00287419" w:rsidRPr="00F17DA2">
        <w:rPr>
          <w:rFonts w:eastAsia="Times New Roman" w:cs="Times New Roman"/>
          <w:color w:val="000000"/>
          <w:lang w:eastAsia="ru-RU"/>
        </w:rPr>
        <w:t xml:space="preserve"> </w:t>
      </w:r>
      <w:r w:rsidRPr="00F17DA2">
        <w:rPr>
          <w:rFonts w:ascii="Times New Romam" w:eastAsia="Times New Roman" w:hAnsi="Times New Romam" w:cs="Times New Roman"/>
          <w:color w:val="000000"/>
          <w:lang w:eastAsia="ru-RU"/>
        </w:rPr>
        <w:lastRenderedPageBreak/>
        <w:t>сморгунов </w:t>
      </w:r>
      <w:r w:rsidR="00287419" w:rsidRPr="00F17DA2">
        <w:rPr>
          <w:rFonts w:eastAsia="Times New Roman" w:cs="Times New Roman"/>
          <w:color w:val="000000"/>
          <w:lang w:eastAsia="ru-RU"/>
        </w:rPr>
        <w:t>Данные</w:t>
      </w:r>
      <w:r w:rsidRPr="00F17DA2">
        <w:rPr>
          <w:rFonts w:ascii="Times New Romam" w:eastAsia="Times New Roman" w:hAnsi="Times New Romam" w:cs="Times New Roman"/>
          <w:color w:val="000000"/>
          <w:lang w:eastAsia="ru-RU"/>
        </w:rPr>
        <w:t> публичный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трансформации </w:t>
      </w:r>
      <w:r w:rsidRPr="00F17DA2">
        <w:rPr>
          <w:rFonts w:ascii="Times New Romam" w:eastAsia="Times New Roman" w:hAnsi="Times New Romam" w:cs="Times New Roman"/>
          <w:color w:val="000000"/>
          <w:lang w:eastAsia="ru-RU"/>
        </w:rPr>
        <w:t>качестве </w:t>
      </w:r>
      <w:r w:rsidR="00287419" w:rsidRPr="00F17DA2">
        <w:rPr>
          <w:rFonts w:eastAsia="Times New Roman" w:cs="Times New Roman"/>
          <w:color w:val="000000"/>
          <w:lang w:eastAsia="ru-RU"/>
        </w:rPr>
        <w:t>остро</w:t>
      </w:r>
      <w:r w:rsidRPr="00F17DA2">
        <w:rPr>
          <w:rFonts w:ascii="Times New Romam" w:eastAsia="Times New Roman" w:hAnsi="Times New Romam" w:cs="Times New Roman"/>
          <w:color w:val="000000"/>
          <w:lang w:eastAsia="ru-RU"/>
        </w:rPr>
        <w:t> противоречия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поставили </w:t>
      </w:r>
      <w:r w:rsidRPr="00F17DA2">
        <w:rPr>
          <w:rFonts w:ascii="Times New Romam" w:eastAsia="Times New Roman" w:hAnsi="Times New Romam" w:cs="Times New Roman"/>
          <w:color w:val="000000"/>
          <w:lang w:eastAsia="ru-RU"/>
        </w:rPr>
        <w:t>аттестационной </w:t>
      </w:r>
      <w:r w:rsidR="00287419" w:rsidRPr="00F17DA2">
        <w:rPr>
          <w:rFonts w:eastAsia="Times New Roman" w:cs="Times New Roman"/>
          <w:color w:val="000000"/>
          <w:lang w:eastAsia="ru-RU"/>
        </w:rPr>
        <w:t>тему</w:t>
      </w:r>
      <w:r w:rsidRPr="00F17DA2">
        <w:rPr>
          <w:rFonts w:ascii="Times New Romam" w:eastAsia="Times New Roman" w:hAnsi="Times New Romam" w:cs="Times New Roman"/>
          <w:color w:val="000000"/>
          <w:lang w:eastAsia="ru-RU"/>
        </w:rPr>
        <w:t> современных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роли </w:t>
      </w:r>
      <w:r w:rsidRPr="00F17DA2">
        <w:rPr>
          <w:rFonts w:ascii="Times New Romam" w:eastAsia="Times New Roman" w:hAnsi="Times New Romam" w:cs="Times New Roman"/>
          <w:color w:val="000000"/>
          <w:lang w:eastAsia="ru-RU"/>
        </w:rPr>
        <w:t>велика </w:t>
      </w:r>
      <w:r w:rsidR="00287419" w:rsidRPr="00F17DA2">
        <w:rPr>
          <w:rFonts w:eastAsia="Times New Roman" w:cs="Times New Roman"/>
          <w:color w:val="000000"/>
          <w:lang w:eastAsia="ru-RU"/>
        </w:rPr>
        <w:t>журналиста</w:t>
      </w:r>
      <w:r w:rsidRPr="00F17DA2">
        <w:rPr>
          <w:rFonts w:ascii="Times New Romam" w:eastAsia="Times New Roman" w:hAnsi="Times New Romam" w:cs="Times New Roman"/>
          <w:color w:val="000000"/>
          <w:lang w:eastAsia="ru-RU"/>
        </w:rPr>
        <w:t> давлением</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новых </w:t>
      </w:r>
      <w:r w:rsidRPr="00F17DA2">
        <w:rPr>
          <w:rFonts w:ascii="Times New Romam" w:eastAsia="Times New Roman" w:hAnsi="Times New Romam" w:cs="Times New Roman"/>
          <w:color w:val="000000"/>
          <w:lang w:eastAsia="ru-RU"/>
        </w:rPr>
        <w:t>грозит </w:t>
      </w:r>
      <w:r w:rsidR="00287419" w:rsidRPr="00F17DA2">
        <w:rPr>
          <w:rFonts w:eastAsia="Times New Roman" w:cs="Times New Roman"/>
          <w:color w:val="000000"/>
          <w:lang w:eastAsia="ru-RU"/>
        </w:rPr>
        <w:t>обстоятельствах</w:t>
      </w:r>
      <w:r w:rsidRPr="00F17DA2">
        <w:rPr>
          <w:rFonts w:ascii="Times New Romam" w:eastAsia="Times New Roman" w:hAnsi="Times New Romam" w:cs="Times New Roman"/>
          <w:color w:val="000000"/>
          <w:lang w:eastAsia="ru-RU"/>
        </w:rPr>
        <w:t> выражения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помощью </w:t>
      </w:r>
      <w:r w:rsidR="00287419" w:rsidRPr="00F17DA2">
        <w:rPr>
          <w:rFonts w:eastAsia="Times New Roman" w:cs="Times New Roman"/>
          <w:color w:val="000000"/>
          <w:lang w:eastAsia="ru-RU"/>
        </w:rPr>
        <w:t>разнице</w:t>
      </w:r>
      <w:r w:rsidRPr="00F17DA2">
        <w:rPr>
          <w:rFonts w:ascii="Times New Romam" w:eastAsia="Times New Roman" w:hAnsi="Times New Romam" w:cs="Times New Roman"/>
          <w:color w:val="000000"/>
          <w:lang w:eastAsia="ru-RU"/>
        </w:rPr>
        <w:t> построенного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между </w:t>
      </w:r>
      <w:r w:rsidRPr="00F17DA2">
        <w:rPr>
          <w:rFonts w:ascii="Times New Romam" w:eastAsia="Times New Roman" w:hAnsi="Times New Romam" w:cs="Times New Roman"/>
          <w:color w:val="000000"/>
          <w:lang w:eastAsia="ru-RU"/>
        </w:rPr>
        <w:t>однако </w:t>
      </w:r>
      <w:r w:rsidR="00287419" w:rsidRPr="00F17DA2">
        <w:rPr>
          <w:rFonts w:eastAsia="Times New Roman" w:cs="Times New Roman"/>
          <w:color w:val="000000"/>
          <w:lang w:eastAsia="ru-RU"/>
        </w:rPr>
        <w:t>экспертом</w:t>
      </w:r>
      <w:r w:rsidRPr="00F17DA2">
        <w:rPr>
          <w:rFonts w:ascii="Times New Romam" w:eastAsia="Times New Roman" w:hAnsi="Times New Romam" w:cs="Times New Roman"/>
          <w:color w:val="000000"/>
          <w:lang w:eastAsia="ru-RU"/>
        </w:rPr>
        <w:t> целостную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СМИ и «гражданским </w:t>
      </w:r>
      <w:r w:rsidRPr="00F17DA2">
        <w:rPr>
          <w:rFonts w:ascii="Times New Romam" w:eastAsia="Times New Roman" w:hAnsi="Times New Romam" w:cs="Times New Roman"/>
          <w:color w:val="000000"/>
          <w:lang w:eastAsia="ru-RU"/>
        </w:rPr>
        <w:t>событийности </w:t>
      </w:r>
      <w:r w:rsidR="00287419" w:rsidRPr="00F17DA2">
        <w:rPr>
          <w:rFonts w:eastAsia="Times New Roman" w:cs="Times New Roman"/>
          <w:color w:val="000000"/>
          <w:lang w:eastAsia="ru-RU"/>
        </w:rPr>
        <w:t>журналистом</w:t>
      </w:r>
      <w:r w:rsidRPr="00F17DA2">
        <w:rPr>
          <w:rFonts w:ascii="Times New Romam" w:eastAsia="Times New Roman" w:hAnsi="Times New Romam" w:cs="Times New Roman"/>
          <w:color w:val="000000"/>
          <w:lang w:eastAsia="ru-RU"/>
        </w:rPr>
        <w:t> анализа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Встает </w:t>
      </w:r>
      <w:r w:rsidRPr="00F17DA2">
        <w:rPr>
          <w:rFonts w:ascii="Times New Romam" w:eastAsia="Times New Roman" w:hAnsi="Times New Romam" w:cs="Times New Roman"/>
          <w:color w:val="000000"/>
          <w:lang w:eastAsia="ru-RU"/>
        </w:rPr>
        <w:t>функционирования </w:t>
      </w:r>
      <w:r w:rsidR="00287419" w:rsidRPr="00F17DA2">
        <w:rPr>
          <w:rFonts w:eastAsia="Times New Roman" w:cs="Times New Roman"/>
          <w:color w:val="000000"/>
          <w:lang w:eastAsia="ru-RU"/>
        </w:rPr>
        <w:t>вопрос</w:t>
      </w:r>
      <w:r w:rsidRPr="00F17DA2">
        <w:rPr>
          <w:rFonts w:ascii="Times New Romam" w:eastAsia="Times New Roman" w:hAnsi="Times New Romam" w:cs="Times New Roman"/>
          <w:color w:val="000000"/>
          <w:lang w:eastAsia="ru-RU"/>
        </w:rPr>
        <w:t> количество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кто </w:t>
      </w:r>
      <w:r w:rsidRPr="00F17DA2">
        <w:rPr>
          <w:rFonts w:ascii="Times New Romam" w:eastAsia="Times New Roman" w:hAnsi="Times New Romam" w:cs="Times New Roman"/>
          <w:color w:val="000000"/>
          <w:lang w:eastAsia="ru-RU"/>
        </w:rPr>
        <w:t>тепло </w:t>
      </w:r>
      <w:r w:rsidR="00287419" w:rsidRPr="00F17DA2">
        <w:rPr>
          <w:rFonts w:eastAsia="Times New Roman" w:cs="Times New Roman"/>
          <w:color w:val="000000"/>
          <w:lang w:eastAsia="ru-RU"/>
        </w:rPr>
        <w:t>такой</w:t>
      </w:r>
      <w:r w:rsidRPr="00F17DA2">
        <w:rPr>
          <w:rFonts w:ascii="Times New Romam" w:eastAsia="Times New Roman" w:hAnsi="Times New Romam" w:cs="Times New Roman"/>
          <w:color w:val="000000"/>
          <w:lang w:eastAsia="ru-RU"/>
        </w:rPr>
        <w:t> происходящую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журналист, </w:t>
      </w:r>
      <w:r w:rsidRPr="00F17DA2">
        <w:rPr>
          <w:rFonts w:ascii="Times New Romam" w:eastAsia="Times New Roman" w:hAnsi="Times New Romam" w:cs="Times New Roman"/>
          <w:color w:val="000000"/>
          <w:lang w:eastAsia="ru-RU"/>
        </w:rPr>
        <w:t>который </w:t>
      </w:r>
      <w:r w:rsidR="00287419" w:rsidRPr="00F17DA2">
        <w:rPr>
          <w:rFonts w:eastAsia="Times New Roman" w:cs="Times New Roman"/>
          <w:color w:val="000000"/>
          <w:lang w:eastAsia="ru-RU"/>
        </w:rPr>
        <w:t>каковы</w:t>
      </w:r>
      <w:r w:rsidRPr="00F17DA2">
        <w:rPr>
          <w:rFonts w:ascii="Times New Romam" w:eastAsia="Times New Roman" w:hAnsi="Times New Romam" w:cs="Times New Roman"/>
          <w:color w:val="000000"/>
          <w:lang w:eastAsia="ru-RU"/>
        </w:rPr>
        <w:t> доверяют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его </w:t>
      </w:r>
      <w:r w:rsidRPr="00F17DA2">
        <w:rPr>
          <w:rFonts w:ascii="Times New Romam" w:eastAsia="Times New Roman" w:hAnsi="Times New Romam" w:cs="Times New Roman"/>
          <w:color w:val="000000"/>
          <w:lang w:eastAsia="ru-RU"/>
        </w:rPr>
        <w:t>сколько </w:t>
      </w:r>
      <w:r w:rsidR="00287419" w:rsidRPr="00F17DA2">
        <w:rPr>
          <w:rFonts w:eastAsia="Times New Roman" w:cs="Times New Roman"/>
          <w:color w:val="000000"/>
          <w:lang w:eastAsia="ru-RU"/>
        </w:rPr>
        <w:t>функции</w:t>
      </w:r>
      <w:r w:rsidRPr="00F17DA2">
        <w:rPr>
          <w:rFonts w:ascii="Times New Romam" w:eastAsia="Times New Roman" w:hAnsi="Times New Romam" w:cs="Times New Roman"/>
          <w:color w:val="000000"/>
          <w:lang w:eastAsia="ru-RU"/>
        </w:rPr>
        <w:t> давно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современном </w:t>
      </w:r>
      <w:r w:rsidRPr="00F17DA2">
        <w:rPr>
          <w:rFonts w:ascii="Times New Romam" w:eastAsia="Times New Roman" w:hAnsi="Times New Romam" w:cs="Times New Roman"/>
          <w:color w:val="000000"/>
          <w:lang w:eastAsia="ru-RU"/>
        </w:rPr>
        <w:t>разработке </w:t>
      </w:r>
      <w:r w:rsidR="00287419" w:rsidRPr="00F17DA2">
        <w:rPr>
          <w:rFonts w:eastAsia="Times New Roman" w:cs="Times New Roman"/>
          <w:color w:val="000000"/>
          <w:lang w:eastAsia="ru-RU"/>
        </w:rPr>
        <w:t>обществе.</w:t>
      </w:r>
      <w:r w:rsidRPr="00F17DA2">
        <w:rPr>
          <w:rFonts w:ascii="Times New Romam" w:eastAsia="Times New Roman" w:hAnsi="Times New Romam" w:cs="Times New Roman"/>
          <w:color w:val="000000"/>
          <w:lang w:eastAsia="ru-RU"/>
        </w:rPr>
        <w:t> дискурса</w:t>
      </w:r>
      <w:r w:rsidR="00287419" w:rsidRPr="00F17DA2">
        <w:rPr>
          <w:rFonts w:eastAsia="Times New Roman" w:cs="Times New Roman"/>
          <w:color w:val="000000"/>
          <w:lang w:eastAsia="ru-RU"/>
        </w:rPr>
        <w:t xml:space="preserve"> На самом </w:t>
      </w:r>
      <w:r w:rsidRPr="00F17DA2">
        <w:rPr>
          <w:rFonts w:ascii="Times New Romam" w:eastAsia="Times New Roman" w:hAnsi="Times New Romam" w:cs="Times New Roman"/>
          <w:color w:val="000000"/>
          <w:lang w:eastAsia="ru-RU"/>
        </w:rPr>
        <w:t>facebook </w:t>
      </w:r>
      <w:r w:rsidR="00287419" w:rsidRPr="00F17DA2">
        <w:rPr>
          <w:rFonts w:eastAsia="Times New Roman" w:cs="Times New Roman"/>
          <w:color w:val="000000"/>
          <w:lang w:eastAsia="ru-RU"/>
        </w:rPr>
        <w:t>деле,</w:t>
      </w:r>
      <w:r w:rsidRPr="00F17DA2">
        <w:rPr>
          <w:rFonts w:ascii="Times New Romam" w:eastAsia="Times New Roman" w:hAnsi="Times New Romam" w:cs="Times New Roman"/>
          <w:color w:val="000000"/>
          <w:lang w:eastAsia="ru-RU"/>
        </w:rPr>
        <w:t> получении</w:t>
      </w:r>
      <w:r w:rsidR="00287419" w:rsidRPr="00F17DA2">
        <w:rPr>
          <w:rFonts w:eastAsia="Times New Roman" w:cs="Times New Roman"/>
          <w:color w:val="000000"/>
          <w:lang w:eastAsia="ru-RU"/>
        </w:rPr>
        <w:t xml:space="preserve"> если </w:t>
      </w:r>
      <w:r w:rsidRPr="00F17DA2">
        <w:rPr>
          <w:rFonts w:ascii="Times New Romam" w:eastAsia="Times New Roman" w:hAnsi="Times New Romam" w:cs="Times New Roman"/>
          <w:color w:val="000000"/>
          <w:lang w:eastAsia="ru-RU"/>
        </w:rPr>
        <w:t>проникать </w:t>
      </w:r>
      <w:r w:rsidR="00287419" w:rsidRPr="00F17DA2">
        <w:rPr>
          <w:rFonts w:eastAsia="Times New Roman" w:cs="Times New Roman"/>
          <w:color w:val="000000"/>
          <w:lang w:eastAsia="ru-RU"/>
        </w:rPr>
        <w:t>проанализировать,</w:t>
      </w:r>
      <w:r w:rsidRPr="00F17DA2">
        <w:rPr>
          <w:rFonts w:ascii="Times New Romam" w:eastAsia="Times New Roman" w:hAnsi="Times New Romam" w:cs="Times New Roman"/>
          <w:color w:val="000000"/>
          <w:lang w:eastAsia="ru-RU"/>
        </w:rPr>
        <w:t> различных</w:t>
      </w:r>
      <w:r w:rsidR="00287419" w:rsidRPr="00F17DA2">
        <w:rPr>
          <w:rFonts w:eastAsia="Times New Roman" w:cs="Times New Roman"/>
          <w:color w:val="000000"/>
          <w:lang w:eastAsia="ru-RU"/>
        </w:rPr>
        <w:t xml:space="preserve"> СМИ и социальные </w:t>
      </w:r>
      <w:r w:rsidRPr="00F17DA2">
        <w:rPr>
          <w:rFonts w:ascii="Times New Romam" w:eastAsia="Times New Roman" w:hAnsi="Times New Romam" w:cs="Times New Roman"/>
          <w:color w:val="000000"/>
          <w:lang w:eastAsia="ru-RU"/>
        </w:rPr>
        <w:t>изменяет </w:t>
      </w:r>
      <w:r w:rsidR="00287419" w:rsidRPr="00F17DA2">
        <w:rPr>
          <w:rFonts w:eastAsia="Times New Roman" w:cs="Times New Roman"/>
          <w:color w:val="000000"/>
          <w:lang w:eastAsia="ru-RU"/>
        </w:rPr>
        <w:t>медиа</w:t>
      </w:r>
      <w:r w:rsidRPr="00F17DA2">
        <w:rPr>
          <w:rFonts w:ascii="Times New Romam" w:eastAsia="Times New Roman" w:hAnsi="Times New Romam" w:cs="Times New Roman"/>
          <w:color w:val="000000"/>
          <w:lang w:eastAsia="ru-RU"/>
        </w:rPr>
        <w:t> хранить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отличаются </w:t>
      </w:r>
      <w:r w:rsidRPr="00F17DA2">
        <w:rPr>
          <w:rFonts w:ascii="Times New Romam" w:eastAsia="Times New Roman" w:hAnsi="Times New Romam" w:cs="Times New Roman"/>
          <w:color w:val="000000"/>
          <w:lang w:eastAsia="ru-RU"/>
        </w:rPr>
        <w:t>прозрачность </w:t>
      </w:r>
      <w:r w:rsidR="00287419" w:rsidRPr="00F17DA2">
        <w:rPr>
          <w:rFonts w:eastAsia="Times New Roman" w:cs="Times New Roman"/>
          <w:color w:val="000000"/>
          <w:lang w:eastAsia="ru-RU"/>
        </w:rPr>
        <w:t>друг</w:t>
      </w:r>
      <w:r w:rsidRPr="00F17DA2">
        <w:rPr>
          <w:rFonts w:ascii="Times New Romam" w:eastAsia="Times New Roman" w:hAnsi="Times New Romam" w:cs="Times New Roman"/>
          <w:color w:val="000000"/>
          <w:lang w:eastAsia="ru-RU"/>
        </w:rPr>
        <w:t> здесь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 друга. </w:t>
      </w:r>
      <w:r w:rsidRPr="00F17DA2">
        <w:rPr>
          <w:rFonts w:ascii="Times New Romam" w:eastAsia="Times New Roman" w:hAnsi="Times New Romam" w:cs="Times New Roman"/>
          <w:color w:val="000000"/>
          <w:lang w:eastAsia="ru-RU"/>
        </w:rPr>
        <w:t>рекомендации </w:t>
      </w:r>
      <w:r w:rsidR="00287419" w:rsidRPr="00F17DA2">
        <w:rPr>
          <w:rFonts w:eastAsia="Times New Roman" w:cs="Times New Roman"/>
          <w:color w:val="000000"/>
          <w:lang w:eastAsia="ru-RU"/>
        </w:rPr>
        <w:t>Например,</w:t>
      </w:r>
      <w:r w:rsidRPr="00F17DA2">
        <w:rPr>
          <w:rFonts w:ascii="Times New Romam" w:eastAsia="Times New Roman" w:hAnsi="Times New Romam" w:cs="Times New Roman"/>
          <w:color w:val="000000"/>
          <w:lang w:eastAsia="ru-RU"/>
        </w:rPr>
        <w:t> задают</w:t>
      </w:r>
      <w:r w:rsidR="00287419" w:rsidRPr="00F17DA2">
        <w:rPr>
          <w:rFonts w:eastAsia="Times New Roman" w:cs="Times New Roman"/>
          <w:color w:val="000000"/>
          <w:lang w:eastAsia="ru-RU"/>
        </w:rPr>
        <w:t xml:space="preserve"> СМИ больше </w:t>
      </w:r>
      <w:r w:rsidRPr="00F17DA2">
        <w:rPr>
          <w:rFonts w:ascii="Times New Romam" w:eastAsia="Times New Roman" w:hAnsi="Times New Romam" w:cs="Times New Roman"/>
          <w:color w:val="000000"/>
          <w:lang w:eastAsia="ru-RU"/>
        </w:rPr>
        <w:t>обновляясь </w:t>
      </w:r>
      <w:r w:rsidR="00287419" w:rsidRPr="00F17DA2">
        <w:rPr>
          <w:rFonts w:eastAsia="Times New Roman" w:cs="Times New Roman"/>
          <w:color w:val="000000"/>
          <w:lang w:eastAsia="ru-RU"/>
        </w:rPr>
        <w:t>придерживаются</w:t>
      </w:r>
      <w:r w:rsidRPr="00F17DA2">
        <w:rPr>
          <w:rFonts w:ascii="Times New Romam" w:eastAsia="Times New Roman" w:hAnsi="Times New Romam" w:cs="Times New Roman"/>
          <w:color w:val="000000"/>
          <w:lang w:eastAsia="ru-RU"/>
        </w:rPr>
        <w:t> интегративности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объективного </w:t>
      </w:r>
      <w:r w:rsidRPr="00F17DA2">
        <w:rPr>
          <w:rFonts w:ascii="Times New Romam" w:eastAsia="Times New Roman" w:hAnsi="Times New Romam" w:cs="Times New Roman"/>
          <w:color w:val="000000"/>
          <w:lang w:eastAsia="ru-RU"/>
        </w:rPr>
        <w:t>социальные </w:t>
      </w:r>
      <w:r w:rsidR="00287419" w:rsidRPr="00F17DA2">
        <w:rPr>
          <w:rFonts w:eastAsia="Times New Roman" w:cs="Times New Roman"/>
          <w:color w:val="000000"/>
          <w:lang w:eastAsia="ru-RU"/>
        </w:rPr>
        <w:t>подхода,</w:t>
      </w:r>
      <w:r w:rsidRPr="00F17DA2">
        <w:rPr>
          <w:rFonts w:ascii="Times New Romam" w:eastAsia="Times New Roman" w:hAnsi="Times New Romam" w:cs="Times New Roman"/>
          <w:color w:val="000000"/>
          <w:lang w:eastAsia="ru-RU"/>
        </w:rPr>
        <w:t> отношению</w:t>
      </w:r>
      <w:r w:rsidR="00287419" w:rsidRPr="00F17DA2">
        <w:rPr>
          <w:rFonts w:eastAsia="Times New Roman" w:cs="Times New Roman"/>
          <w:color w:val="000000"/>
          <w:lang w:eastAsia="ru-RU"/>
        </w:rPr>
        <w:t xml:space="preserve"> а онлайн </w:t>
      </w:r>
      <w:r w:rsidRPr="00F17DA2">
        <w:rPr>
          <w:rFonts w:ascii="Times New Romam" w:eastAsia="Times New Roman" w:hAnsi="Times New Romam" w:cs="Times New Roman"/>
          <w:color w:val="000000"/>
          <w:lang w:eastAsia="ru-RU"/>
        </w:rPr>
        <w:t>потреблении </w:t>
      </w:r>
      <w:r w:rsidR="00287419" w:rsidRPr="00F17DA2">
        <w:rPr>
          <w:rFonts w:eastAsia="Times New Roman" w:cs="Times New Roman"/>
          <w:color w:val="000000"/>
          <w:lang w:eastAsia="ru-RU"/>
        </w:rPr>
        <w:t>медиа,</w:t>
      </w:r>
      <w:r w:rsidRPr="00F17DA2">
        <w:rPr>
          <w:rFonts w:ascii="Times New Romam" w:eastAsia="Times New Roman" w:hAnsi="Times New Romam" w:cs="Times New Roman"/>
          <w:color w:val="000000"/>
          <w:lang w:eastAsia="ru-RU"/>
        </w:rPr>
        <w:t> человека</w:t>
      </w:r>
      <w:r w:rsidR="00287419" w:rsidRPr="00F17DA2">
        <w:rPr>
          <w:rFonts w:eastAsia="Times New Roman" w:cs="Times New Roman"/>
          <w:color w:val="000000"/>
          <w:lang w:eastAsia="ru-RU"/>
        </w:rPr>
        <w:t xml:space="preserve"> как </w:t>
      </w:r>
      <w:r w:rsidRPr="00F17DA2">
        <w:rPr>
          <w:rFonts w:ascii="Times New Romam" w:eastAsia="Times New Roman" w:hAnsi="Times New Romam" w:cs="Times New Roman"/>
          <w:color w:val="000000"/>
          <w:lang w:eastAsia="ru-RU"/>
        </w:rPr>
        <w:t>внешнеполитических </w:t>
      </w:r>
      <w:r w:rsidR="00287419" w:rsidRPr="00F17DA2">
        <w:rPr>
          <w:rFonts w:eastAsia="Times New Roman" w:cs="Times New Roman"/>
          <w:color w:val="000000"/>
          <w:lang w:eastAsia="ru-RU"/>
        </w:rPr>
        <w:t>правило,</w:t>
      </w:r>
      <w:r w:rsidRPr="00F17DA2">
        <w:rPr>
          <w:rFonts w:ascii="Times New Romam" w:eastAsia="Times New Roman" w:hAnsi="Times New Romam" w:cs="Times New Roman"/>
          <w:color w:val="000000"/>
          <w:lang w:eastAsia="ru-RU"/>
        </w:rPr>
        <w:t> сайтами</w:t>
      </w:r>
      <w:r w:rsidR="00287419"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субъективны</w:t>
      </w:r>
      <w:r w:rsidR="00287419" w:rsidRPr="00F17DA2">
        <w:rPr>
          <w:rFonts w:eastAsia="Times New Roman" w:cs="Times New Roman"/>
          <w:color w:val="000000"/>
          <w:lang w:eastAsia="ru-RU"/>
        </w:rPr>
        <w:t>.</w:t>
      </w:r>
      <w:r w:rsidR="00E62C78" w:rsidRPr="00F17DA2">
        <w:rPr>
          <w:rFonts w:eastAsia="Times New Roman" w:cs="Times New Roman"/>
          <w:color w:val="000000"/>
          <w:lang w:eastAsia="ru-RU"/>
        </w:rPr>
        <w:t xml:space="preserve"> </w:t>
      </w:r>
    </w:p>
    <w:p w14:paraId="44676F89" w14:textId="63F6D5CB"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механизмов </w:t>
      </w:r>
      <w:r w:rsidR="00287419" w:rsidRPr="00F17DA2">
        <w:rPr>
          <w:rFonts w:eastAsia="Times New Roman" w:cs="Times New Roman"/>
          <w:color w:val="000000"/>
          <w:lang w:eastAsia="ru-RU"/>
        </w:rPr>
        <w:t>Также</w:t>
      </w:r>
      <w:r w:rsidRPr="00F17DA2">
        <w:rPr>
          <w:rFonts w:ascii="Times New Romam" w:eastAsia="Times New Roman" w:hAnsi="Times New Romam" w:cs="Times New Roman"/>
          <w:color w:val="000000"/>
          <w:lang w:eastAsia="ru-RU"/>
        </w:rPr>
        <w:t> зарубежных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критерием </w:t>
      </w:r>
      <w:r w:rsidRPr="00F17DA2">
        <w:rPr>
          <w:rFonts w:ascii="Times New Romam" w:eastAsia="Times New Roman" w:hAnsi="Times New Romam" w:cs="Times New Roman"/>
          <w:color w:val="000000"/>
          <w:lang w:eastAsia="ru-RU"/>
        </w:rPr>
        <w:t>школа </w:t>
      </w:r>
      <w:r w:rsidR="00287419" w:rsidRPr="00F17DA2">
        <w:rPr>
          <w:rFonts w:eastAsia="Times New Roman" w:cs="Times New Roman"/>
          <w:color w:val="000000"/>
          <w:lang w:eastAsia="ru-RU"/>
        </w:rPr>
        <w:t>сравнения</w:t>
      </w:r>
      <w:r w:rsidRPr="00F17DA2">
        <w:rPr>
          <w:rFonts w:ascii="Times New Romam" w:eastAsia="Times New Roman" w:hAnsi="Times New Romam" w:cs="Times New Roman"/>
          <w:color w:val="000000"/>
          <w:lang w:eastAsia="ru-RU"/>
        </w:rPr>
        <w:t> цифровых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можно </w:t>
      </w:r>
      <w:r w:rsidRPr="00F17DA2">
        <w:rPr>
          <w:rFonts w:ascii="Times New Romam" w:eastAsia="Times New Roman" w:hAnsi="Times New Romam" w:cs="Times New Roman"/>
          <w:color w:val="000000"/>
          <w:lang w:eastAsia="ru-RU"/>
        </w:rPr>
        <w:t>совместному </w:t>
      </w:r>
      <w:r w:rsidR="00287419" w:rsidRPr="00F17DA2">
        <w:rPr>
          <w:rFonts w:eastAsia="Times New Roman" w:cs="Times New Roman"/>
          <w:color w:val="000000"/>
          <w:lang w:eastAsia="ru-RU"/>
        </w:rPr>
        <w:t>назвать</w:t>
      </w:r>
      <w:r w:rsidRPr="00F17DA2">
        <w:rPr>
          <w:rFonts w:ascii="Times New Romam" w:eastAsia="Times New Roman" w:hAnsi="Times New Romam" w:cs="Times New Roman"/>
          <w:color w:val="000000"/>
          <w:lang w:eastAsia="ru-RU"/>
        </w:rPr>
        <w:t> технологий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прозрачность. </w:t>
      </w:r>
      <w:r w:rsidRPr="00F17DA2">
        <w:rPr>
          <w:rFonts w:ascii="Times New Romam" w:eastAsia="Times New Roman" w:hAnsi="Times New Romam" w:cs="Times New Roman"/>
          <w:color w:val="000000"/>
          <w:lang w:eastAsia="ru-RU"/>
        </w:rPr>
        <w:t>экономики </w:t>
      </w:r>
      <w:r w:rsidR="00287419" w:rsidRPr="00F17DA2">
        <w:rPr>
          <w:rFonts w:eastAsia="Times New Roman" w:cs="Times New Roman"/>
          <w:color w:val="000000"/>
          <w:lang w:eastAsia="ru-RU"/>
        </w:rPr>
        <w:t>Блоггер,</w:t>
      </w:r>
      <w:r w:rsidRPr="00F17DA2">
        <w:rPr>
          <w:rFonts w:ascii="Times New Romam" w:eastAsia="Times New Roman" w:hAnsi="Times New Romam" w:cs="Times New Roman"/>
          <w:color w:val="000000"/>
          <w:lang w:eastAsia="ru-RU"/>
        </w:rPr>
        <w:t> коммуникация</w:t>
      </w:r>
      <w:r w:rsidR="00287419" w:rsidRPr="00F17DA2">
        <w:rPr>
          <w:rFonts w:eastAsia="Times New Roman" w:cs="Times New Roman"/>
          <w:color w:val="000000"/>
          <w:lang w:eastAsia="ru-RU"/>
        </w:rPr>
        <w:t xml:space="preserve"> как </w:t>
      </w:r>
      <w:r w:rsidRPr="00F17DA2">
        <w:rPr>
          <w:rFonts w:ascii="Times New Romam" w:eastAsia="Times New Roman" w:hAnsi="Times New Romam" w:cs="Times New Roman"/>
          <w:color w:val="000000"/>
          <w:lang w:eastAsia="ru-RU"/>
        </w:rPr>
        <w:t>имеющим </w:t>
      </w:r>
      <w:r w:rsidR="00287419" w:rsidRPr="00F17DA2">
        <w:rPr>
          <w:rFonts w:eastAsia="Times New Roman" w:cs="Times New Roman"/>
          <w:color w:val="000000"/>
          <w:lang w:eastAsia="ru-RU"/>
        </w:rPr>
        <w:t>правило,</w:t>
      </w:r>
      <w:r w:rsidRPr="00F17DA2">
        <w:rPr>
          <w:rFonts w:ascii="Times New Romam" w:eastAsia="Times New Roman" w:hAnsi="Times New Romam" w:cs="Times New Roman"/>
          <w:color w:val="000000"/>
          <w:lang w:eastAsia="ru-RU"/>
        </w:rPr>
        <w:t> очевидно</w:t>
      </w:r>
      <w:r w:rsidR="00287419" w:rsidRPr="00F17DA2">
        <w:rPr>
          <w:rFonts w:eastAsia="Times New Roman" w:cs="Times New Roman"/>
          <w:color w:val="000000"/>
          <w:lang w:eastAsia="ru-RU"/>
        </w:rPr>
        <w:t xml:space="preserve"> не приводит </w:t>
      </w:r>
      <w:r w:rsidRPr="00F17DA2">
        <w:rPr>
          <w:rFonts w:ascii="Times New Romam" w:eastAsia="Times New Roman" w:hAnsi="Times New Romam" w:cs="Times New Roman"/>
          <w:color w:val="000000"/>
          <w:lang w:eastAsia="ru-RU"/>
        </w:rPr>
        <w:t>источником </w:t>
      </w:r>
      <w:r w:rsidR="00287419" w:rsidRPr="00F17DA2">
        <w:rPr>
          <w:rFonts w:eastAsia="Times New Roman" w:cs="Times New Roman"/>
          <w:color w:val="000000"/>
          <w:lang w:eastAsia="ru-RU"/>
        </w:rPr>
        <w:t>ссылки</w:t>
      </w:r>
      <w:r w:rsidRPr="00F17DA2">
        <w:rPr>
          <w:rFonts w:ascii="Times New Romam" w:eastAsia="Times New Roman" w:hAnsi="Times New Romam" w:cs="Times New Roman"/>
          <w:color w:val="000000"/>
          <w:lang w:eastAsia="ru-RU"/>
        </w:rPr>
        <w:t> сказать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на </w:t>
      </w:r>
      <w:r w:rsidRPr="00F17DA2">
        <w:rPr>
          <w:rFonts w:ascii="Times New Romam" w:eastAsia="Times New Roman" w:hAnsi="Times New Romam" w:cs="Times New Roman"/>
          <w:color w:val="000000"/>
          <w:lang w:eastAsia="ru-RU"/>
        </w:rPr>
        <w:t>оставляют </w:t>
      </w:r>
      <w:r w:rsidR="00287419" w:rsidRPr="00F17DA2">
        <w:rPr>
          <w:rFonts w:eastAsia="Times New Roman" w:cs="Times New Roman"/>
          <w:color w:val="000000"/>
          <w:lang w:eastAsia="ru-RU"/>
        </w:rPr>
        <w:t>источники</w:t>
      </w:r>
      <w:r w:rsidRPr="00F17DA2">
        <w:rPr>
          <w:rFonts w:ascii="Times New Romam" w:eastAsia="Times New Roman" w:hAnsi="Times New Romam" w:cs="Times New Roman"/>
          <w:color w:val="000000"/>
          <w:lang w:eastAsia="ru-RU"/>
        </w:rPr>
        <w:t> внимание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решение </w:t>
      </w:r>
      <w:r w:rsidR="00287419" w:rsidRPr="00F17DA2">
        <w:rPr>
          <w:rFonts w:eastAsia="Times New Roman" w:cs="Times New Roman"/>
          <w:color w:val="000000"/>
          <w:lang w:eastAsia="ru-RU"/>
        </w:rPr>
        <w:t>оригиналы</w:t>
      </w:r>
      <w:r w:rsidRPr="00F17DA2">
        <w:rPr>
          <w:rFonts w:ascii="Times New Romam" w:eastAsia="Times New Roman" w:hAnsi="Times New Romam" w:cs="Times New Roman"/>
          <w:color w:val="000000"/>
          <w:lang w:eastAsia="ru-RU"/>
        </w:rPr>
        <w:t> технологии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своей </w:t>
      </w:r>
      <w:r w:rsidRPr="00F17DA2">
        <w:rPr>
          <w:rFonts w:ascii="Times New Romam" w:eastAsia="Times New Roman" w:hAnsi="Times New Romam" w:cs="Times New Roman"/>
          <w:color w:val="000000"/>
          <w:lang w:eastAsia="ru-RU"/>
        </w:rPr>
        <w:t>например </w:t>
      </w:r>
      <w:r w:rsidR="00287419" w:rsidRPr="00F17DA2">
        <w:rPr>
          <w:rFonts w:eastAsia="Times New Roman" w:cs="Times New Roman"/>
          <w:color w:val="000000"/>
          <w:lang w:eastAsia="ru-RU"/>
        </w:rPr>
        <w:t>статье.</w:t>
      </w:r>
      <w:r w:rsidRPr="00F17DA2">
        <w:rPr>
          <w:rFonts w:ascii="Times New Romam" w:eastAsia="Times New Roman" w:hAnsi="Times New Romam" w:cs="Times New Roman"/>
          <w:color w:val="000000"/>
          <w:lang w:eastAsia="ru-RU"/>
        </w:rPr>
        <w:t> микро</w:t>
      </w:r>
      <w:r w:rsidR="00287419" w:rsidRPr="00F17DA2">
        <w:rPr>
          <w:rFonts w:eastAsia="Times New Roman" w:cs="Times New Roman"/>
          <w:color w:val="000000"/>
          <w:lang w:eastAsia="ru-RU"/>
        </w:rPr>
        <w:t xml:space="preserve"> Личные </w:t>
      </w:r>
      <w:r w:rsidRPr="00F17DA2">
        <w:rPr>
          <w:rFonts w:ascii="Times New Romam" w:eastAsia="Times New Roman" w:hAnsi="Times New Romam" w:cs="Times New Roman"/>
          <w:color w:val="000000"/>
          <w:lang w:eastAsia="ru-RU"/>
        </w:rPr>
        <w:t>имеют </w:t>
      </w:r>
      <w:r w:rsidR="00287419" w:rsidRPr="00F17DA2">
        <w:rPr>
          <w:rFonts w:eastAsia="Times New Roman" w:cs="Times New Roman"/>
          <w:color w:val="000000"/>
          <w:lang w:eastAsia="ru-RU"/>
        </w:rPr>
        <w:t>дневники</w:t>
      </w:r>
      <w:r w:rsidRPr="00F17DA2">
        <w:rPr>
          <w:rFonts w:ascii="Times New Romam" w:eastAsia="Times New Roman" w:hAnsi="Times New Romam" w:cs="Times New Roman"/>
          <w:color w:val="000000"/>
          <w:lang w:eastAsia="ru-RU"/>
        </w:rPr>
        <w:t> относятся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 проходят </w:t>
      </w:r>
      <w:r w:rsidRPr="00F17DA2">
        <w:rPr>
          <w:rFonts w:ascii="Times New Romam" w:eastAsia="Times New Roman" w:hAnsi="Times New Romam" w:cs="Times New Roman"/>
          <w:color w:val="000000"/>
          <w:lang w:eastAsia="ru-RU"/>
        </w:rPr>
        <w:t>отдельности </w:t>
      </w:r>
      <w:r w:rsidR="00287419" w:rsidRPr="00F17DA2">
        <w:rPr>
          <w:rFonts w:eastAsia="Times New Roman" w:cs="Times New Roman"/>
          <w:color w:val="000000"/>
          <w:lang w:eastAsia="ru-RU"/>
        </w:rPr>
        <w:t>проверку</w:t>
      </w:r>
      <w:r w:rsidRPr="00F17DA2">
        <w:rPr>
          <w:rFonts w:ascii="Times New Romam" w:eastAsia="Times New Roman" w:hAnsi="Times New Romam" w:cs="Times New Roman"/>
          <w:color w:val="000000"/>
          <w:lang w:eastAsia="ru-RU"/>
        </w:rPr>
        <w:t> сопровождать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редактором. </w:t>
      </w:r>
      <w:r w:rsidRPr="00F17DA2">
        <w:rPr>
          <w:rFonts w:ascii="Times New Romam" w:eastAsia="Times New Roman" w:hAnsi="Times New Romam" w:cs="Times New Roman"/>
          <w:color w:val="000000"/>
          <w:lang w:eastAsia="ru-RU"/>
        </w:rPr>
        <w:t>огромную </w:t>
      </w:r>
      <w:r w:rsidR="00287419" w:rsidRPr="00F17DA2">
        <w:rPr>
          <w:rFonts w:eastAsia="Times New Roman" w:cs="Times New Roman"/>
          <w:color w:val="000000"/>
          <w:lang w:eastAsia="ru-RU"/>
        </w:rPr>
        <w:t>Конечно,</w:t>
      </w:r>
      <w:r w:rsidRPr="00F17DA2">
        <w:rPr>
          <w:rFonts w:ascii="Times New Romam" w:eastAsia="Times New Roman" w:hAnsi="Times New Romam" w:cs="Times New Roman"/>
          <w:color w:val="000000"/>
          <w:lang w:eastAsia="ru-RU"/>
        </w:rPr>
        <w:t> технологий</w:t>
      </w:r>
      <w:r w:rsidR="00287419" w:rsidRPr="00F17DA2">
        <w:rPr>
          <w:rFonts w:eastAsia="Times New Roman" w:cs="Times New Roman"/>
          <w:color w:val="000000"/>
          <w:lang w:eastAsia="ru-RU"/>
        </w:rPr>
        <w:t xml:space="preserve"> многие </w:t>
      </w:r>
      <w:r w:rsidRPr="00F17DA2">
        <w:rPr>
          <w:rFonts w:ascii="Times New Romam" w:eastAsia="Times New Roman" w:hAnsi="Times New Romam" w:cs="Times New Roman"/>
          <w:color w:val="000000"/>
          <w:lang w:eastAsia="ru-RU"/>
        </w:rPr>
        <w:t>результатов </w:t>
      </w:r>
      <w:r w:rsidR="00287419" w:rsidRPr="00F17DA2">
        <w:rPr>
          <w:rFonts w:eastAsia="Times New Roman" w:cs="Times New Roman"/>
          <w:color w:val="000000"/>
          <w:lang w:eastAsia="ru-RU"/>
        </w:rPr>
        <w:t>ошибки</w:t>
      </w:r>
      <w:r w:rsidRPr="00F17DA2">
        <w:rPr>
          <w:rFonts w:ascii="Times New Romam" w:eastAsia="Times New Roman" w:hAnsi="Times New Romam" w:cs="Times New Roman"/>
          <w:color w:val="000000"/>
          <w:lang w:eastAsia="ru-RU"/>
        </w:rPr>
        <w:t> трансформируют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семенова </w:t>
      </w:r>
      <w:r w:rsidR="00287419" w:rsidRPr="00F17DA2">
        <w:rPr>
          <w:rFonts w:eastAsia="Times New Roman" w:cs="Times New Roman"/>
          <w:color w:val="000000"/>
          <w:lang w:eastAsia="ru-RU"/>
        </w:rPr>
        <w:t>тексте</w:t>
      </w:r>
      <w:r w:rsidRPr="00F17DA2">
        <w:rPr>
          <w:rFonts w:ascii="Times New Romam" w:eastAsia="Times New Roman" w:hAnsi="Times New Romam" w:cs="Times New Roman"/>
          <w:color w:val="000000"/>
          <w:lang w:eastAsia="ru-RU"/>
        </w:rPr>
        <w:t> обрабатывать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можно </w:t>
      </w:r>
      <w:r w:rsidRPr="00F17DA2">
        <w:rPr>
          <w:rFonts w:ascii="Times New Romam" w:eastAsia="Times New Roman" w:hAnsi="Times New Romam" w:cs="Times New Roman"/>
          <w:color w:val="000000"/>
          <w:lang w:eastAsia="ru-RU"/>
        </w:rPr>
        <w:t>горячее </w:t>
      </w:r>
      <w:r w:rsidR="00287419" w:rsidRPr="00F17DA2">
        <w:rPr>
          <w:rFonts w:eastAsia="Times New Roman" w:cs="Times New Roman"/>
          <w:color w:val="000000"/>
          <w:lang w:eastAsia="ru-RU"/>
        </w:rPr>
        <w:t>исправить</w:t>
      </w:r>
      <w:r w:rsidRPr="00F17DA2">
        <w:rPr>
          <w:rFonts w:ascii="Times New Romam" w:eastAsia="Times New Roman" w:hAnsi="Times New Romam" w:cs="Times New Roman"/>
          <w:color w:val="000000"/>
          <w:lang w:eastAsia="ru-RU"/>
        </w:rPr>
        <w:t> задачи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при помощи </w:t>
      </w:r>
      <w:r w:rsidRPr="00F17DA2">
        <w:rPr>
          <w:rFonts w:ascii="Times New Romam" w:eastAsia="Times New Roman" w:hAnsi="Times New Romam" w:cs="Times New Roman"/>
          <w:color w:val="000000"/>
          <w:lang w:eastAsia="ru-RU"/>
        </w:rPr>
        <w:t>человек </w:t>
      </w:r>
      <w:r w:rsidR="00287419" w:rsidRPr="00F17DA2">
        <w:rPr>
          <w:rFonts w:eastAsia="Times New Roman" w:cs="Times New Roman"/>
          <w:color w:val="000000"/>
          <w:lang w:eastAsia="ru-RU"/>
        </w:rPr>
        <w:t>редактора.</w:t>
      </w:r>
      <w:r w:rsidRPr="00F17DA2">
        <w:rPr>
          <w:rFonts w:ascii="Times New Romam" w:eastAsia="Times New Roman" w:hAnsi="Times New Romam" w:cs="Times New Roman"/>
          <w:color w:val="000000"/>
          <w:lang w:eastAsia="ru-RU"/>
        </w:rPr>
        <w:t> маклюэна</w:t>
      </w:r>
      <w:r w:rsidR="00287419" w:rsidRPr="00F17DA2">
        <w:rPr>
          <w:rFonts w:eastAsia="Times New Roman" w:cs="Times New Roman"/>
          <w:color w:val="000000"/>
          <w:lang w:eastAsia="ru-RU"/>
        </w:rPr>
        <w:t xml:space="preserve"> Но это не гарантирует </w:t>
      </w:r>
      <w:r w:rsidRPr="00F17DA2">
        <w:rPr>
          <w:rFonts w:ascii="Times New Romam" w:eastAsia="Times New Roman" w:hAnsi="Times New Romam" w:cs="Times New Roman"/>
          <w:color w:val="000000"/>
          <w:lang w:eastAsia="ru-RU"/>
        </w:rPr>
        <w:t>мессенджеров </w:t>
      </w:r>
      <w:r w:rsidR="00287419" w:rsidRPr="00F17DA2">
        <w:rPr>
          <w:rFonts w:eastAsia="Times New Roman" w:cs="Times New Roman"/>
          <w:color w:val="000000"/>
          <w:lang w:eastAsia="ru-RU"/>
        </w:rPr>
        <w:t>того,</w:t>
      </w:r>
      <w:r w:rsidRPr="00F17DA2">
        <w:rPr>
          <w:rFonts w:ascii="Times New Romam" w:eastAsia="Times New Roman" w:hAnsi="Times New Romam" w:cs="Times New Roman"/>
          <w:color w:val="000000"/>
          <w:lang w:eastAsia="ru-RU"/>
        </w:rPr>
        <w:t> негропонте</w:t>
      </w:r>
      <w:r w:rsidR="00287419" w:rsidRPr="00F17DA2">
        <w:rPr>
          <w:rFonts w:eastAsia="Times New Roman" w:cs="Times New Roman"/>
          <w:color w:val="000000"/>
          <w:lang w:eastAsia="ru-RU"/>
        </w:rPr>
        <w:t xml:space="preserve"> что </w:t>
      </w:r>
      <w:r w:rsidRPr="00F17DA2">
        <w:rPr>
          <w:rFonts w:ascii="Times New Romam" w:eastAsia="Times New Roman" w:hAnsi="Times New Romam" w:cs="Times New Roman"/>
          <w:color w:val="000000"/>
          <w:lang w:eastAsia="ru-RU"/>
        </w:rPr>
        <w:t>глобальной </w:t>
      </w:r>
      <w:r w:rsidR="00287419" w:rsidRPr="00F17DA2">
        <w:rPr>
          <w:rFonts w:eastAsia="Times New Roman" w:cs="Times New Roman"/>
          <w:color w:val="000000"/>
          <w:lang w:eastAsia="ru-RU"/>
        </w:rPr>
        <w:t>статья</w:t>
      </w:r>
      <w:r w:rsidRPr="00F17DA2">
        <w:rPr>
          <w:rFonts w:ascii="Times New Romam" w:eastAsia="Times New Roman" w:hAnsi="Times New Romam" w:cs="Times New Roman"/>
          <w:color w:val="000000"/>
          <w:lang w:eastAsia="ru-RU"/>
        </w:rPr>
        <w:t> контекст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будет </w:t>
      </w:r>
      <w:r w:rsidRPr="00F17DA2">
        <w:rPr>
          <w:rFonts w:ascii="Times New Romam" w:eastAsia="Times New Roman" w:hAnsi="Times New Romam" w:cs="Times New Roman"/>
          <w:color w:val="000000"/>
          <w:lang w:eastAsia="ru-RU"/>
        </w:rPr>
        <w:t>полемику </w:t>
      </w:r>
      <w:r w:rsidR="00287419" w:rsidRPr="00F17DA2">
        <w:rPr>
          <w:rFonts w:eastAsia="Times New Roman" w:cs="Times New Roman"/>
          <w:color w:val="000000"/>
          <w:lang w:eastAsia="ru-RU"/>
        </w:rPr>
        <w:t>правдиво</w:t>
      </w:r>
      <w:r w:rsidRPr="00F17DA2">
        <w:rPr>
          <w:rFonts w:ascii="Times New Romam" w:eastAsia="Times New Roman" w:hAnsi="Times New Romam" w:cs="Times New Roman"/>
          <w:color w:val="000000"/>
          <w:lang w:eastAsia="ru-RU"/>
        </w:rPr>
        <w:t> границ</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качественно </w:t>
      </w:r>
      <w:r w:rsidRPr="00F17DA2">
        <w:rPr>
          <w:rFonts w:ascii="Times New Romam" w:eastAsia="Times New Roman" w:hAnsi="Times New Romam" w:cs="Times New Roman"/>
          <w:color w:val="000000"/>
          <w:lang w:eastAsia="ru-RU"/>
        </w:rPr>
        <w:t>выработать </w:t>
      </w:r>
      <w:r w:rsidR="00287419" w:rsidRPr="00F17DA2">
        <w:rPr>
          <w:rFonts w:eastAsia="Times New Roman" w:cs="Times New Roman"/>
          <w:color w:val="000000"/>
          <w:lang w:eastAsia="ru-RU"/>
        </w:rPr>
        <w:t>написана.</w:t>
      </w:r>
      <w:r w:rsidRPr="00F17DA2">
        <w:rPr>
          <w:rFonts w:ascii="Times New Romam" w:eastAsia="Times New Roman" w:hAnsi="Times New Romam" w:cs="Times New Roman"/>
          <w:color w:val="000000"/>
          <w:lang w:eastAsia="ru-RU"/>
        </w:rPr>
        <w:t> интервью</w:t>
      </w:r>
      <w:r w:rsidR="00287419" w:rsidRPr="00F17DA2">
        <w:rPr>
          <w:rFonts w:eastAsia="Times New Roman" w:cs="Times New Roman"/>
          <w:color w:val="000000"/>
          <w:lang w:eastAsia="ru-RU"/>
        </w:rPr>
        <w:t xml:space="preserve"> То есть </w:t>
      </w:r>
      <w:r w:rsidRPr="00F17DA2">
        <w:rPr>
          <w:rFonts w:ascii="Times New Romam" w:eastAsia="Times New Roman" w:hAnsi="Times New Romam" w:cs="Times New Roman"/>
          <w:color w:val="000000"/>
          <w:lang w:eastAsia="ru-RU"/>
        </w:rPr>
        <w:t>информации </w:t>
      </w:r>
      <w:r w:rsidR="00287419" w:rsidRPr="00F17DA2">
        <w:rPr>
          <w:rFonts w:eastAsia="Times New Roman" w:cs="Times New Roman"/>
          <w:color w:val="000000"/>
          <w:lang w:eastAsia="ru-RU"/>
        </w:rPr>
        <w:t>гражданскому</w:t>
      </w:r>
      <w:r w:rsidRPr="00F17DA2">
        <w:rPr>
          <w:rFonts w:ascii="Times New Romam" w:eastAsia="Times New Roman" w:hAnsi="Times New Romam" w:cs="Times New Roman"/>
          <w:color w:val="000000"/>
          <w:lang w:eastAsia="ru-RU"/>
        </w:rPr>
        <w:t> ключевых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журналисту </w:t>
      </w:r>
      <w:r w:rsidRPr="00F17DA2">
        <w:rPr>
          <w:rFonts w:ascii="Times New Romam" w:eastAsia="Times New Roman" w:hAnsi="Times New Romam" w:cs="Times New Roman"/>
          <w:color w:val="000000"/>
          <w:lang w:eastAsia="ru-RU"/>
        </w:rPr>
        <w:t>слоями </w:t>
      </w:r>
      <w:r w:rsidR="00287419" w:rsidRPr="00F17DA2">
        <w:rPr>
          <w:rFonts w:eastAsia="Times New Roman" w:cs="Times New Roman"/>
          <w:color w:val="000000"/>
          <w:lang w:eastAsia="ru-RU"/>
        </w:rPr>
        <w:t>сложнее</w:t>
      </w:r>
      <w:r w:rsidRPr="00F17DA2">
        <w:rPr>
          <w:rFonts w:ascii="Times New Romam" w:eastAsia="Times New Roman" w:hAnsi="Times New Romam" w:cs="Times New Roman"/>
          <w:color w:val="000000"/>
          <w:lang w:eastAsia="ru-RU"/>
        </w:rPr>
        <w:t> представителей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стать </w:t>
      </w:r>
      <w:r w:rsidRPr="00F17DA2">
        <w:rPr>
          <w:rFonts w:ascii="Times New Romam" w:eastAsia="Times New Roman" w:hAnsi="Times New Romam" w:cs="Times New Roman"/>
          <w:color w:val="000000"/>
          <w:lang w:eastAsia="ru-RU"/>
        </w:rPr>
        <w:t>канале </w:t>
      </w:r>
      <w:r w:rsidR="00287419" w:rsidRPr="00F17DA2">
        <w:rPr>
          <w:rFonts w:eastAsia="Times New Roman" w:cs="Times New Roman"/>
          <w:color w:val="000000"/>
          <w:lang w:eastAsia="ru-RU"/>
        </w:rPr>
        <w:t>профессионалом</w:t>
      </w:r>
      <w:r w:rsidRPr="00F17DA2">
        <w:rPr>
          <w:rFonts w:ascii="Times New Romam" w:eastAsia="Times New Roman" w:hAnsi="Times New Romam" w:cs="Times New Roman"/>
          <w:color w:val="000000"/>
          <w:lang w:eastAsia="ru-RU"/>
        </w:rPr>
        <w:t> влияния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своей </w:t>
      </w:r>
      <w:r w:rsidRPr="00F17DA2">
        <w:rPr>
          <w:rFonts w:ascii="Times New Romam" w:eastAsia="Times New Roman" w:hAnsi="Times New Romam" w:cs="Times New Roman"/>
          <w:color w:val="000000"/>
          <w:lang w:eastAsia="ru-RU"/>
        </w:rPr>
        <w:t>осуществления </w:t>
      </w:r>
      <w:r w:rsidR="00287419" w:rsidRPr="00F17DA2">
        <w:rPr>
          <w:rFonts w:eastAsia="Times New Roman" w:cs="Times New Roman"/>
          <w:color w:val="000000"/>
          <w:lang w:eastAsia="ru-RU"/>
        </w:rPr>
        <w:t>области,</w:t>
      </w:r>
      <w:r w:rsidRPr="00F17DA2">
        <w:rPr>
          <w:rFonts w:ascii="Times New Romam" w:eastAsia="Times New Roman" w:hAnsi="Times New Romam" w:cs="Times New Roman"/>
          <w:color w:val="000000"/>
          <w:lang w:eastAsia="ru-RU"/>
        </w:rPr>
        <w:t> институтов</w:t>
      </w:r>
      <w:r w:rsidR="00287419" w:rsidRPr="00F17DA2">
        <w:rPr>
          <w:rFonts w:eastAsia="Times New Roman" w:cs="Times New Roman"/>
          <w:color w:val="000000"/>
          <w:lang w:eastAsia="ru-RU"/>
        </w:rPr>
        <w:t xml:space="preserve"> нежели </w:t>
      </w:r>
      <w:r w:rsidRPr="00F17DA2">
        <w:rPr>
          <w:rFonts w:ascii="Times New Romam" w:eastAsia="Times New Roman" w:hAnsi="Times New Romam" w:cs="Times New Roman"/>
          <w:color w:val="000000"/>
          <w:lang w:eastAsia="ru-RU"/>
        </w:rPr>
        <w:t>исследований </w:t>
      </w:r>
      <w:r w:rsidR="00287419" w:rsidRPr="00F17DA2">
        <w:rPr>
          <w:rFonts w:eastAsia="Times New Roman" w:cs="Times New Roman"/>
          <w:color w:val="000000"/>
          <w:lang w:eastAsia="ru-RU"/>
        </w:rPr>
        <w:t>журналисту</w:t>
      </w:r>
      <w:r w:rsidRPr="00F17DA2">
        <w:rPr>
          <w:rFonts w:ascii="Times New Romam" w:eastAsia="Times New Roman" w:hAnsi="Times New Romam" w:cs="Times New Roman"/>
          <w:color w:val="000000"/>
          <w:lang w:eastAsia="ru-RU"/>
        </w:rPr>
        <w:t> некоторые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СМИ.</w:t>
      </w:r>
    </w:p>
    <w:p w14:paraId="4F2EA985" w14:textId="5D03072E" w:rsidR="00287419" w:rsidRPr="00F17DA2" w:rsidRDefault="00A80788" w:rsidP="00287419">
      <w:pPr>
        <w:rPr>
          <w:rFonts w:eastAsia="Times New Roman" w:cs="Times New Roman"/>
          <w:color w:val="000000"/>
          <w:lang w:eastAsia="ru-RU"/>
        </w:rPr>
      </w:pPr>
      <w:r w:rsidRPr="00F17DA2">
        <w:rPr>
          <w:rFonts w:eastAsia="Times New Roman" w:cs="Times New Roman"/>
          <w:color w:val="000000"/>
          <w:lang w:eastAsia="ru-RU"/>
        </w:rPr>
        <w:t xml:space="preserve">Неизменным </w:t>
      </w:r>
      <w:r w:rsidR="00F17DA2" w:rsidRPr="00F17DA2">
        <w:rPr>
          <w:rFonts w:ascii="Times New Romam" w:eastAsia="Times New Roman" w:hAnsi="Times New Romam" w:cs="Times New Roman"/>
          <w:color w:val="000000"/>
          <w:lang w:eastAsia="ru-RU"/>
        </w:rPr>
        <w:t>миллионами </w:t>
      </w:r>
      <w:r w:rsidRPr="00F17DA2">
        <w:rPr>
          <w:rFonts w:eastAsia="Times New Roman" w:cs="Times New Roman"/>
          <w:color w:val="000000"/>
          <w:lang w:eastAsia="ru-RU"/>
        </w:rPr>
        <w:t>помощником</w:t>
      </w:r>
      <w:r w:rsidR="00F17DA2" w:rsidRPr="00F17DA2">
        <w:rPr>
          <w:rFonts w:ascii="Times New Romam" w:eastAsia="Times New Roman" w:hAnsi="Times New Romam" w:cs="Times New Roman"/>
          <w:color w:val="000000"/>
          <w:lang w:eastAsia="ru-RU"/>
        </w:rPr>
        <w:t> выработка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получении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сообщества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гипотеза </w:t>
      </w:r>
      <w:r w:rsidRPr="00F17DA2">
        <w:rPr>
          <w:rFonts w:eastAsia="Times New Roman" w:cs="Times New Roman"/>
          <w:color w:val="000000"/>
          <w:lang w:eastAsia="ru-RU"/>
        </w:rPr>
        <w:t>принципу</w:t>
      </w:r>
      <w:r w:rsidR="00F17DA2" w:rsidRPr="00F17DA2">
        <w:rPr>
          <w:rFonts w:ascii="Times New Romam" w:eastAsia="Times New Roman" w:hAnsi="Times New Romam" w:cs="Times New Roman"/>
          <w:color w:val="000000"/>
          <w:lang w:eastAsia="ru-RU"/>
        </w:rPr>
        <w:t> имеют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задачи </w:t>
      </w:r>
      <w:r w:rsidRPr="00F17DA2">
        <w:rPr>
          <w:rFonts w:eastAsia="Times New Roman" w:cs="Times New Roman"/>
          <w:color w:val="000000"/>
          <w:lang w:eastAsia="ru-RU"/>
        </w:rPr>
        <w:t>многих</w:t>
      </w:r>
      <w:r w:rsidR="00F17DA2" w:rsidRPr="00F17DA2">
        <w:rPr>
          <w:rFonts w:ascii="Times New Romam" w:eastAsia="Times New Roman" w:hAnsi="Times New Romam" w:cs="Times New Roman"/>
          <w:color w:val="000000"/>
          <w:lang w:eastAsia="ru-RU"/>
        </w:rPr>
        <w:t> органах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 </w:t>
      </w:r>
      <w:r w:rsidR="00F17DA2" w:rsidRPr="00F17DA2">
        <w:rPr>
          <w:rFonts w:ascii="Times New Romam" w:eastAsia="Times New Roman" w:hAnsi="Times New Romam" w:cs="Times New Roman"/>
          <w:color w:val="000000"/>
          <w:lang w:eastAsia="ru-RU"/>
        </w:rPr>
        <w:t>редактора </w:t>
      </w:r>
      <w:r w:rsidRPr="00F17DA2">
        <w:rPr>
          <w:rFonts w:eastAsia="Times New Roman" w:cs="Times New Roman"/>
          <w:color w:val="000000"/>
          <w:lang w:eastAsia="ru-RU"/>
        </w:rPr>
        <w:t>многим</w:t>
      </w:r>
      <w:r w:rsidR="00F17DA2" w:rsidRPr="00F17DA2">
        <w:rPr>
          <w:rFonts w:ascii="Times New Romam" w:eastAsia="Times New Roman" w:hAnsi="Times New Romam" w:cs="Times New Roman"/>
          <w:color w:val="000000"/>
          <w:lang w:eastAsia="ru-RU"/>
        </w:rPr>
        <w:t> современных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в современном </w:t>
      </w:r>
      <w:r w:rsidR="00F17DA2" w:rsidRPr="00F17DA2">
        <w:rPr>
          <w:rFonts w:ascii="Times New Romam" w:eastAsia="Times New Roman" w:hAnsi="Times New Romam" w:cs="Times New Roman"/>
          <w:color w:val="000000"/>
          <w:lang w:eastAsia="ru-RU"/>
        </w:rPr>
        <w:t>технического </w:t>
      </w:r>
      <w:r w:rsidRPr="00F17DA2">
        <w:rPr>
          <w:rFonts w:eastAsia="Times New Roman" w:cs="Times New Roman"/>
          <w:color w:val="000000"/>
          <w:lang w:eastAsia="ru-RU"/>
        </w:rPr>
        <w:t>обществе</w:t>
      </w:r>
      <w:r w:rsidR="00F17DA2" w:rsidRPr="00F17DA2">
        <w:rPr>
          <w:rFonts w:ascii="Times New Romam" w:eastAsia="Times New Roman" w:hAnsi="Times New Romam" w:cs="Times New Roman"/>
          <w:color w:val="000000"/>
          <w:lang w:eastAsia="ru-RU"/>
        </w:rPr>
        <w:t> теоретических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выступают </w:t>
      </w:r>
      <w:r w:rsidR="00F17DA2" w:rsidRPr="00F17DA2">
        <w:rPr>
          <w:rFonts w:ascii="Times New Romam" w:eastAsia="Times New Roman" w:hAnsi="Times New Romam" w:cs="Times New Roman"/>
          <w:color w:val="000000"/>
          <w:lang w:eastAsia="ru-RU"/>
        </w:rPr>
        <w:t>основанный </w:t>
      </w:r>
      <w:r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официальные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сети. </w:t>
      </w:r>
      <w:r w:rsidR="00F17DA2" w:rsidRPr="00F17DA2">
        <w:rPr>
          <w:rFonts w:ascii="Times New Romam" w:eastAsia="Times New Roman" w:hAnsi="Times New Romam" w:cs="Times New Roman"/>
          <w:color w:val="000000"/>
          <w:lang w:eastAsia="ru-RU"/>
        </w:rPr>
        <w:t>микро </w:t>
      </w:r>
      <w:r w:rsidRPr="00F17DA2">
        <w:rPr>
          <w:rFonts w:eastAsia="Times New Roman" w:cs="Times New Roman"/>
          <w:color w:val="000000"/>
          <w:lang w:eastAsia="ru-RU"/>
        </w:rPr>
        <w:t>Помимо</w:t>
      </w:r>
      <w:r w:rsidR="00F17DA2" w:rsidRPr="00F17DA2">
        <w:rPr>
          <w:rFonts w:ascii="Times New Romam" w:eastAsia="Times New Roman" w:hAnsi="Times New Romam" w:cs="Times New Roman"/>
          <w:color w:val="000000"/>
          <w:lang w:eastAsia="ru-RU"/>
        </w:rPr>
        <w:t> слушателя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сетевой </w:t>
      </w:r>
      <w:r w:rsidR="00F17DA2" w:rsidRPr="00F17DA2">
        <w:rPr>
          <w:rFonts w:ascii="Times New Romam" w:eastAsia="Times New Roman" w:hAnsi="Times New Romam" w:cs="Times New Roman"/>
          <w:color w:val="000000"/>
          <w:lang w:eastAsia="ru-RU"/>
        </w:rPr>
        <w:t>политическая </w:t>
      </w:r>
      <w:r w:rsidRPr="00F17DA2">
        <w:rPr>
          <w:rFonts w:eastAsia="Times New Roman" w:cs="Times New Roman"/>
          <w:color w:val="000000"/>
          <w:lang w:eastAsia="ru-RU"/>
        </w:rPr>
        <w:t>самопрезентации,</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поиска </w:t>
      </w:r>
      <w:r w:rsidR="00F17DA2" w:rsidRPr="00F17DA2">
        <w:rPr>
          <w:rFonts w:ascii="Times New Romam" w:eastAsia="Times New Roman" w:hAnsi="Times New Romam" w:cs="Times New Roman"/>
          <w:color w:val="000000"/>
          <w:lang w:eastAsia="ru-RU"/>
        </w:rPr>
        <w:t>интернета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автономного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жизнь </w:t>
      </w:r>
      <w:r w:rsidRPr="00F17DA2">
        <w:rPr>
          <w:rFonts w:eastAsia="Times New Roman" w:cs="Times New Roman"/>
          <w:color w:val="000000"/>
          <w:lang w:eastAsia="ru-RU"/>
        </w:rPr>
        <w:t>другого</w:t>
      </w:r>
      <w:r w:rsidR="00F17DA2" w:rsidRPr="00F17DA2">
        <w:rPr>
          <w:rFonts w:ascii="Times New Romam" w:eastAsia="Times New Roman" w:hAnsi="Times New Romam" w:cs="Times New Roman"/>
          <w:color w:val="000000"/>
          <w:lang w:eastAsia="ru-RU"/>
        </w:rPr>
        <w:t> гражданского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конструктивного </w:t>
      </w:r>
      <w:r w:rsidR="00F17DA2" w:rsidRPr="00F17DA2">
        <w:rPr>
          <w:rFonts w:ascii="Times New Romam" w:eastAsia="Times New Roman" w:hAnsi="Times New Romam" w:cs="Times New Roman"/>
          <w:color w:val="000000"/>
          <w:lang w:eastAsia="ru-RU"/>
        </w:rPr>
        <w:t>общественного </w:t>
      </w:r>
      <w:r w:rsidRPr="00F17DA2">
        <w:rPr>
          <w:rFonts w:eastAsia="Times New Roman" w:cs="Times New Roman"/>
          <w:color w:val="000000"/>
          <w:lang w:eastAsia="ru-RU"/>
        </w:rPr>
        <w:t>влияния</w:t>
      </w:r>
      <w:r w:rsidR="00F17DA2" w:rsidRPr="00F17DA2">
        <w:rPr>
          <w:rFonts w:ascii="Times New Romam" w:eastAsia="Times New Roman" w:hAnsi="Times New Romam" w:cs="Times New Roman"/>
          <w:color w:val="000000"/>
          <w:lang w:eastAsia="ru-RU"/>
        </w:rPr>
        <w:t> возможностью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общество,</w:t>
      </w:r>
      <w:r w:rsidR="00F17DA2" w:rsidRPr="00F17DA2">
        <w:rPr>
          <w:rFonts w:ascii="Times New Romam" w:eastAsia="Times New Roman" w:hAnsi="Times New Romam" w:cs="Times New Roman"/>
          <w:color w:val="000000"/>
          <w:lang w:eastAsia="ru-RU"/>
        </w:rPr>
        <w:t> общества</w:t>
      </w:r>
      <w:r w:rsidRPr="00F17DA2">
        <w:rPr>
          <w:rFonts w:eastAsia="Times New Roman" w:cs="Times New Roman"/>
          <w:color w:val="000000"/>
          <w:lang w:eastAsia="ru-RU"/>
        </w:rPr>
        <w:t xml:space="preserve"> с</w:t>
      </w:r>
      <w:r w:rsidR="00287419" w:rsidRPr="00F17DA2">
        <w:rPr>
          <w:rFonts w:eastAsia="Times New Roman" w:cs="Times New Roman"/>
          <w:color w:val="000000"/>
          <w:lang w:eastAsia="ru-RU"/>
        </w:rPr>
        <w:t xml:space="preserve">оциальные </w:t>
      </w:r>
      <w:r w:rsidR="00F17DA2" w:rsidRPr="00F17DA2">
        <w:rPr>
          <w:rFonts w:ascii="Times New Romam" w:eastAsia="Times New Roman" w:hAnsi="Times New Romam" w:cs="Times New Roman"/>
          <w:color w:val="000000"/>
          <w:lang w:eastAsia="ru-RU"/>
        </w:rPr>
        <w:t>исследования </w:t>
      </w:r>
      <w:r w:rsidR="00287419" w:rsidRPr="00F17DA2">
        <w:rPr>
          <w:rFonts w:eastAsia="Times New Roman" w:cs="Times New Roman"/>
          <w:color w:val="000000"/>
          <w:lang w:eastAsia="ru-RU"/>
        </w:rPr>
        <w:t>сети</w:t>
      </w:r>
      <w:r w:rsidR="00F17DA2" w:rsidRPr="00F17DA2">
        <w:rPr>
          <w:rFonts w:ascii="Times New Romam" w:eastAsia="Times New Roman" w:hAnsi="Times New Romam" w:cs="Times New Roman"/>
          <w:color w:val="000000"/>
          <w:lang w:eastAsia="ru-RU"/>
        </w:rPr>
        <w:t> транслируемый</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могут </w:t>
      </w:r>
      <w:r w:rsidR="00F17DA2" w:rsidRPr="00F17DA2">
        <w:rPr>
          <w:rFonts w:ascii="Times New Romam" w:eastAsia="Times New Roman" w:hAnsi="Times New Romam" w:cs="Times New Roman"/>
          <w:color w:val="000000"/>
          <w:lang w:eastAsia="ru-RU"/>
        </w:rPr>
        <w:t>аудиторию </w:t>
      </w:r>
      <w:r w:rsidR="00287419" w:rsidRPr="00F17DA2">
        <w:rPr>
          <w:rFonts w:eastAsia="Times New Roman" w:cs="Times New Roman"/>
          <w:color w:val="000000"/>
          <w:lang w:eastAsia="ru-RU"/>
        </w:rPr>
        <w:t>оказывать</w:t>
      </w:r>
      <w:r w:rsidR="00F17DA2" w:rsidRPr="00F17DA2">
        <w:rPr>
          <w:rFonts w:ascii="Times New Romam" w:eastAsia="Times New Roman" w:hAnsi="Times New Romam" w:cs="Times New Roman"/>
          <w:color w:val="000000"/>
          <w:lang w:eastAsia="ru-RU"/>
        </w:rPr>
        <w:t> мнения</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деструктивное </w:t>
      </w:r>
      <w:r w:rsidR="00F17DA2" w:rsidRPr="00F17DA2">
        <w:rPr>
          <w:rFonts w:ascii="Times New Romam" w:eastAsia="Times New Roman" w:hAnsi="Times New Romam" w:cs="Times New Roman"/>
          <w:color w:val="000000"/>
          <w:lang w:eastAsia="ru-RU"/>
        </w:rPr>
        <w:t>привлечению </w:t>
      </w:r>
      <w:r w:rsidR="00287419" w:rsidRPr="00F17DA2">
        <w:rPr>
          <w:rFonts w:eastAsia="Times New Roman" w:cs="Times New Roman"/>
          <w:color w:val="000000"/>
          <w:lang w:eastAsia="ru-RU"/>
        </w:rPr>
        <w:t>влияние</w:t>
      </w:r>
      <w:r w:rsidR="00F17DA2" w:rsidRPr="00F17DA2">
        <w:rPr>
          <w:rFonts w:ascii="Times New Romam" w:eastAsia="Times New Roman" w:hAnsi="Times New Romam" w:cs="Times New Roman"/>
          <w:color w:val="000000"/>
          <w:lang w:eastAsia="ru-RU"/>
        </w:rPr>
        <w:t> опыта</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такой </w:t>
      </w:r>
      <w:r w:rsidR="00287419" w:rsidRPr="00F17DA2">
        <w:rPr>
          <w:rFonts w:eastAsia="Times New Roman" w:cs="Times New Roman"/>
          <w:color w:val="000000"/>
          <w:lang w:eastAsia="ru-RU"/>
        </w:rPr>
        <w:t>общество.</w:t>
      </w:r>
      <w:r w:rsidR="00F17DA2" w:rsidRPr="00F17DA2">
        <w:rPr>
          <w:rFonts w:ascii="Times New Romam" w:eastAsia="Times New Roman" w:hAnsi="Times New Romam" w:cs="Times New Roman"/>
          <w:color w:val="000000"/>
          <w:lang w:eastAsia="ru-RU"/>
        </w:rPr>
        <w:t> функцией</w:t>
      </w:r>
      <w:r w:rsidR="00287419" w:rsidRPr="00F17DA2">
        <w:rPr>
          <w:rFonts w:eastAsia="Times New Roman" w:cs="Times New Roman"/>
          <w:color w:val="000000"/>
          <w:lang w:eastAsia="ru-RU"/>
        </w:rPr>
        <w:t xml:space="preserve"> Еще А. </w:t>
      </w:r>
      <w:r w:rsidR="00F17DA2" w:rsidRPr="00F17DA2">
        <w:rPr>
          <w:rFonts w:ascii="Times New Romam" w:eastAsia="Times New Roman" w:hAnsi="Times New Romam" w:cs="Times New Roman"/>
          <w:color w:val="000000"/>
          <w:lang w:eastAsia="ru-RU"/>
        </w:rPr>
        <w:t>технологий </w:t>
      </w:r>
      <w:r w:rsidR="00287419" w:rsidRPr="00F17DA2">
        <w:rPr>
          <w:rFonts w:eastAsia="Times New Roman" w:cs="Times New Roman"/>
          <w:color w:val="000000"/>
          <w:lang w:eastAsia="ru-RU"/>
        </w:rPr>
        <w:t>Бандура</w:t>
      </w:r>
      <w:r w:rsidR="00F17DA2" w:rsidRPr="00F17DA2">
        <w:rPr>
          <w:rFonts w:ascii="Times New Romam" w:eastAsia="Times New Roman" w:hAnsi="Times New Romam" w:cs="Times New Roman"/>
          <w:color w:val="000000"/>
          <w:lang w:eastAsia="ru-RU"/>
        </w:rPr>
        <w:t> менее</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прошлом </w:t>
      </w:r>
      <w:r w:rsidR="00F17DA2" w:rsidRPr="00F17DA2">
        <w:rPr>
          <w:rFonts w:ascii="Times New Romam" w:eastAsia="Times New Roman" w:hAnsi="Times New Romam" w:cs="Times New Roman"/>
          <w:color w:val="000000"/>
          <w:lang w:eastAsia="ru-RU"/>
        </w:rPr>
        <w:t>зависит </w:t>
      </w:r>
      <w:r w:rsidR="00287419" w:rsidRPr="00F17DA2">
        <w:rPr>
          <w:rFonts w:eastAsia="Times New Roman" w:cs="Times New Roman"/>
          <w:color w:val="000000"/>
          <w:lang w:eastAsia="ru-RU"/>
        </w:rPr>
        <w:t>веке</w:t>
      </w:r>
      <w:r w:rsidR="00F17DA2" w:rsidRPr="00F17DA2">
        <w:rPr>
          <w:rFonts w:ascii="Times New Romam" w:eastAsia="Times New Roman" w:hAnsi="Times New Romam" w:cs="Times New Roman"/>
          <w:color w:val="000000"/>
          <w:lang w:eastAsia="ru-RU"/>
        </w:rPr>
        <w:t> конкретизации</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цифровизации </w:t>
      </w:r>
      <w:r w:rsidR="00287419" w:rsidRPr="00F17DA2">
        <w:rPr>
          <w:rFonts w:eastAsia="Times New Roman" w:cs="Times New Roman"/>
          <w:color w:val="000000"/>
          <w:lang w:eastAsia="ru-RU"/>
        </w:rPr>
        <w:t>своей</w:t>
      </w:r>
      <w:r w:rsidR="00F17DA2" w:rsidRPr="00F17DA2">
        <w:rPr>
          <w:rFonts w:ascii="Times New Romam" w:eastAsia="Times New Roman" w:hAnsi="Times New Romam" w:cs="Times New Roman"/>
          <w:color w:val="000000"/>
          <w:lang w:eastAsia="ru-RU"/>
        </w:rPr>
        <w:t> интервью</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социально-</w:t>
      </w:r>
      <w:r w:rsidR="00F17DA2" w:rsidRPr="00F17DA2">
        <w:rPr>
          <w:rFonts w:ascii="Times New Romam" w:eastAsia="Times New Roman" w:hAnsi="Times New Romam" w:cs="Times New Roman"/>
          <w:color w:val="000000"/>
          <w:lang w:eastAsia="ru-RU"/>
        </w:rPr>
        <w:t>ситуации </w:t>
      </w:r>
      <w:r w:rsidR="00287419" w:rsidRPr="00F17DA2">
        <w:rPr>
          <w:rFonts w:eastAsia="Times New Roman" w:cs="Times New Roman"/>
          <w:color w:val="000000"/>
          <w:lang w:eastAsia="ru-RU"/>
        </w:rPr>
        <w:t>когнитивной</w:t>
      </w:r>
      <w:r w:rsidR="00F17DA2" w:rsidRPr="00F17DA2">
        <w:rPr>
          <w:rFonts w:ascii="Times New Romam" w:eastAsia="Times New Roman" w:hAnsi="Times New Romam" w:cs="Times New Roman"/>
          <w:color w:val="000000"/>
          <w:lang w:eastAsia="ru-RU"/>
        </w:rPr>
        <w:t> своей</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теории </w:t>
      </w:r>
      <w:r w:rsidR="00F17DA2" w:rsidRPr="00F17DA2">
        <w:rPr>
          <w:rFonts w:ascii="Times New Romam" w:eastAsia="Times New Roman" w:hAnsi="Times New Romam" w:cs="Times New Roman"/>
          <w:color w:val="000000"/>
          <w:lang w:eastAsia="ru-RU"/>
        </w:rPr>
        <w:t>переходя </w:t>
      </w:r>
      <w:r w:rsidR="00287419" w:rsidRPr="00F17DA2">
        <w:rPr>
          <w:rFonts w:eastAsia="Times New Roman" w:cs="Times New Roman"/>
          <w:color w:val="000000"/>
          <w:lang w:eastAsia="ru-RU"/>
        </w:rPr>
        <w:t>говорил,</w:t>
      </w:r>
      <w:r w:rsidR="00F17DA2" w:rsidRPr="00F17DA2">
        <w:rPr>
          <w:rFonts w:ascii="Times New Romam" w:eastAsia="Times New Roman" w:hAnsi="Times New Romam" w:cs="Times New Roman"/>
          <w:color w:val="000000"/>
          <w:lang w:eastAsia="ru-RU"/>
        </w:rPr>
        <w:t> означает</w:t>
      </w:r>
      <w:r w:rsidR="00287419" w:rsidRPr="00F17DA2">
        <w:rPr>
          <w:rFonts w:eastAsia="Times New Roman" w:cs="Times New Roman"/>
          <w:color w:val="000000"/>
          <w:lang w:eastAsia="ru-RU"/>
        </w:rPr>
        <w:t xml:space="preserve"> что человек, </w:t>
      </w:r>
      <w:r w:rsidR="00F17DA2" w:rsidRPr="00F17DA2">
        <w:rPr>
          <w:rFonts w:ascii="Times New Romam" w:eastAsia="Times New Roman" w:hAnsi="Times New Romam" w:cs="Times New Roman"/>
          <w:color w:val="000000"/>
          <w:lang w:eastAsia="ru-RU"/>
        </w:rPr>
        <w:t>общественностью </w:t>
      </w:r>
      <w:r w:rsidR="00287419" w:rsidRPr="00F17DA2">
        <w:rPr>
          <w:rFonts w:eastAsia="Times New Roman" w:cs="Times New Roman"/>
          <w:color w:val="000000"/>
          <w:lang w:eastAsia="ru-RU"/>
        </w:rPr>
        <w:t>наблюдая</w:t>
      </w:r>
      <w:r w:rsidR="00F17DA2" w:rsidRPr="00F17DA2">
        <w:rPr>
          <w:rFonts w:ascii="Times New Romam" w:eastAsia="Times New Roman" w:hAnsi="Times New Romam" w:cs="Times New Roman"/>
          <w:color w:val="000000"/>
          <w:lang w:eastAsia="ru-RU"/>
        </w:rPr>
        <w:t> вбирает</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за определенную </w:t>
      </w:r>
      <w:r w:rsidR="00F17DA2" w:rsidRPr="00F17DA2">
        <w:rPr>
          <w:rFonts w:ascii="Times New Romam" w:eastAsia="Times New Roman" w:hAnsi="Times New Romam" w:cs="Times New Roman"/>
          <w:color w:val="000000"/>
          <w:lang w:eastAsia="ru-RU"/>
        </w:rPr>
        <w:t>ступень </w:t>
      </w:r>
      <w:r w:rsidR="00287419" w:rsidRPr="00F17DA2">
        <w:rPr>
          <w:rFonts w:eastAsia="Times New Roman" w:cs="Times New Roman"/>
          <w:color w:val="000000"/>
          <w:lang w:eastAsia="ru-RU"/>
        </w:rPr>
        <w:t>схемой</w:t>
      </w:r>
      <w:r w:rsidR="00F17DA2" w:rsidRPr="00F17DA2">
        <w:rPr>
          <w:rFonts w:ascii="Times New Romam" w:eastAsia="Times New Roman" w:hAnsi="Times New Romam" w:cs="Times New Roman"/>
          <w:color w:val="000000"/>
          <w:lang w:eastAsia="ru-RU"/>
        </w:rPr>
        <w:t> интернет</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поведения, «</w:t>
      </w:r>
      <w:r w:rsidR="00F17DA2" w:rsidRPr="00F17DA2">
        <w:rPr>
          <w:rFonts w:ascii="Times New Romam" w:eastAsia="Times New Roman" w:hAnsi="Times New Romam" w:cs="Times New Roman"/>
          <w:color w:val="000000"/>
          <w:lang w:eastAsia="ru-RU"/>
        </w:rPr>
        <w:t>побуждает </w:t>
      </w:r>
      <w:r w:rsidR="00287419" w:rsidRPr="00F17DA2">
        <w:rPr>
          <w:rFonts w:eastAsia="Times New Roman" w:cs="Times New Roman"/>
          <w:color w:val="000000"/>
          <w:lang w:eastAsia="ru-RU"/>
        </w:rPr>
        <w:t>считывает</w:t>
      </w:r>
      <w:r w:rsidR="00F17DA2" w:rsidRPr="00F17DA2">
        <w:rPr>
          <w:rFonts w:ascii="Times New Romam" w:eastAsia="Times New Roman" w:hAnsi="Times New Romam" w:cs="Times New Roman"/>
          <w:color w:val="000000"/>
          <w:lang w:eastAsia="ru-RU"/>
        </w:rPr>
        <w:t> дипломатия</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ее как </w:t>
      </w:r>
      <w:r w:rsidR="00F17DA2" w:rsidRPr="00F17DA2">
        <w:rPr>
          <w:rFonts w:ascii="Times New Romam" w:eastAsia="Times New Roman" w:hAnsi="Times New Romam" w:cs="Times New Roman"/>
          <w:color w:val="000000"/>
          <w:lang w:eastAsia="ru-RU"/>
        </w:rPr>
        <w:t>массой </w:t>
      </w:r>
      <w:r w:rsidR="00287419" w:rsidRPr="00F17DA2">
        <w:rPr>
          <w:rFonts w:eastAsia="Times New Roman" w:cs="Times New Roman"/>
          <w:color w:val="000000"/>
          <w:lang w:eastAsia="ru-RU"/>
        </w:rPr>
        <w:t>образец</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для своего </w:t>
      </w:r>
      <w:r w:rsidR="00F17DA2" w:rsidRPr="00F17DA2">
        <w:rPr>
          <w:rFonts w:ascii="Times New Romam" w:eastAsia="Times New Roman" w:hAnsi="Times New Romam" w:cs="Times New Roman"/>
          <w:color w:val="000000"/>
          <w:lang w:eastAsia="ru-RU"/>
        </w:rPr>
        <w:t>теория </w:t>
      </w:r>
      <w:r w:rsidR="00287419" w:rsidRPr="00F17DA2">
        <w:rPr>
          <w:rFonts w:eastAsia="Times New Roman" w:cs="Times New Roman"/>
          <w:color w:val="000000"/>
          <w:lang w:eastAsia="ru-RU"/>
        </w:rPr>
        <w:t>поведения</w:t>
      </w:r>
      <w:r w:rsidR="00F17DA2" w:rsidRPr="00F17DA2">
        <w:rPr>
          <w:rFonts w:ascii="Times New Romam" w:eastAsia="Times New Roman" w:hAnsi="Times New Romam" w:cs="Times New Roman"/>
          <w:color w:val="000000"/>
          <w:lang w:eastAsia="ru-RU"/>
        </w:rPr>
        <w:t> разработанности</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информацией </w:t>
      </w:r>
      <w:r w:rsidR="00287419" w:rsidRPr="00F17DA2">
        <w:rPr>
          <w:rFonts w:eastAsia="Times New Roman" w:cs="Times New Roman"/>
          <w:color w:val="000000"/>
          <w:lang w:eastAsia="ru-RU"/>
        </w:rPr>
        <w:t>соответствующей</w:t>
      </w:r>
      <w:r w:rsidR="00F17DA2" w:rsidRPr="00F17DA2">
        <w:rPr>
          <w:rFonts w:ascii="Times New Romam" w:eastAsia="Times New Roman" w:hAnsi="Times New Romam" w:cs="Times New Roman"/>
          <w:color w:val="000000"/>
          <w:lang w:eastAsia="ru-RU"/>
        </w:rPr>
        <w:t> увереннее</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ситуации. </w:t>
      </w:r>
      <w:r w:rsidR="00F17DA2" w:rsidRPr="00F17DA2">
        <w:rPr>
          <w:rFonts w:ascii="Times New Romam" w:eastAsia="Times New Roman" w:hAnsi="Times New Romam" w:cs="Times New Roman"/>
          <w:color w:val="000000"/>
          <w:lang w:eastAsia="ru-RU"/>
        </w:rPr>
        <w:t>политической </w:t>
      </w:r>
      <w:r w:rsidR="00287419" w:rsidRPr="00F17DA2">
        <w:rPr>
          <w:rFonts w:eastAsia="Times New Roman" w:cs="Times New Roman"/>
          <w:color w:val="000000"/>
          <w:lang w:eastAsia="ru-RU"/>
        </w:rPr>
        <w:t>Такой</w:t>
      </w:r>
      <w:r w:rsidR="00F17DA2" w:rsidRPr="00F17DA2">
        <w:rPr>
          <w:rFonts w:ascii="Times New Romam" w:eastAsia="Times New Roman" w:hAnsi="Times New Romam" w:cs="Times New Roman"/>
          <w:color w:val="000000"/>
          <w:lang w:eastAsia="ru-RU"/>
        </w:rPr>
        <w:t> микроуровневых</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процесс, </w:t>
      </w:r>
      <w:r w:rsidR="00F17DA2" w:rsidRPr="00F17DA2">
        <w:rPr>
          <w:rFonts w:ascii="Times New Romam" w:eastAsia="Times New Roman" w:hAnsi="Times New Romam" w:cs="Times New Roman"/>
          <w:color w:val="000000"/>
          <w:lang w:eastAsia="ru-RU"/>
        </w:rPr>
        <w:t>помимо </w:t>
      </w:r>
      <w:r w:rsidR="00287419" w:rsidRPr="00F17DA2">
        <w:rPr>
          <w:rFonts w:eastAsia="Times New Roman" w:cs="Times New Roman"/>
          <w:color w:val="000000"/>
          <w:lang w:eastAsia="ru-RU"/>
        </w:rPr>
        <w:t>названный</w:t>
      </w:r>
      <w:r w:rsidR="00F17DA2" w:rsidRPr="00F17DA2">
        <w:rPr>
          <w:rFonts w:ascii="Times New Romam" w:eastAsia="Times New Roman" w:hAnsi="Times New Romam" w:cs="Times New Roman"/>
          <w:color w:val="000000"/>
          <w:lang w:eastAsia="ru-RU"/>
        </w:rPr>
        <w:t> отношения</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А. </w:t>
      </w:r>
      <w:r w:rsidR="00F17DA2" w:rsidRPr="00F17DA2">
        <w:rPr>
          <w:rFonts w:ascii="Times New Romam" w:eastAsia="Times New Roman" w:hAnsi="Times New Romam" w:cs="Times New Roman"/>
          <w:color w:val="000000"/>
          <w:lang w:eastAsia="ru-RU"/>
        </w:rPr>
        <w:t>действия </w:t>
      </w:r>
      <w:r w:rsidR="00287419" w:rsidRPr="00F17DA2">
        <w:rPr>
          <w:rFonts w:eastAsia="Times New Roman" w:cs="Times New Roman"/>
          <w:color w:val="000000"/>
          <w:lang w:eastAsia="ru-RU"/>
        </w:rPr>
        <w:t>Бандурой</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«научение </w:t>
      </w:r>
      <w:r w:rsidR="00F17DA2" w:rsidRPr="00F17DA2">
        <w:rPr>
          <w:rFonts w:ascii="Times New Romam" w:eastAsia="Times New Roman" w:hAnsi="Times New Romam" w:cs="Times New Roman"/>
          <w:color w:val="000000"/>
          <w:lang w:eastAsia="ru-RU"/>
        </w:rPr>
        <w:t>информации </w:t>
      </w:r>
      <w:r w:rsidR="00287419" w:rsidRPr="00F17DA2">
        <w:rPr>
          <w:rFonts w:eastAsia="Times New Roman" w:cs="Times New Roman"/>
          <w:color w:val="000000"/>
          <w:lang w:eastAsia="ru-RU"/>
        </w:rPr>
        <w:t>через</w:t>
      </w:r>
      <w:r w:rsidR="00F17DA2" w:rsidRPr="00F17DA2">
        <w:rPr>
          <w:rFonts w:ascii="Times New Romam" w:eastAsia="Times New Roman" w:hAnsi="Times New Romam" w:cs="Times New Roman"/>
          <w:color w:val="000000"/>
          <w:lang w:eastAsia="ru-RU"/>
        </w:rPr>
        <w:t> освещают</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наблюдение», </w:t>
      </w:r>
      <w:r w:rsidR="00F17DA2" w:rsidRPr="00F17DA2">
        <w:rPr>
          <w:rFonts w:ascii="Times New Romam" w:eastAsia="Times New Roman" w:hAnsi="Times New Romam" w:cs="Times New Roman"/>
          <w:color w:val="000000"/>
          <w:lang w:eastAsia="ru-RU"/>
        </w:rPr>
        <w:t>онлайн </w:t>
      </w:r>
      <w:r w:rsidR="00287419" w:rsidRPr="00F17DA2">
        <w:rPr>
          <w:rFonts w:eastAsia="Times New Roman" w:cs="Times New Roman"/>
          <w:color w:val="000000"/>
          <w:lang w:eastAsia="ru-RU"/>
        </w:rPr>
        <w:t>регулируется</w:t>
      </w:r>
      <w:r w:rsidR="00F17DA2" w:rsidRPr="00F17DA2">
        <w:rPr>
          <w:rFonts w:ascii="Times New Romam" w:eastAsia="Times New Roman" w:hAnsi="Times New Romam" w:cs="Times New Roman"/>
          <w:color w:val="000000"/>
          <w:lang w:eastAsia="ru-RU"/>
        </w:rPr>
        <w:t> портала</w:t>
      </w:r>
      <w:r w:rsidR="00F17DA2"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следующими </w:t>
      </w:r>
      <w:r w:rsidR="00F17DA2" w:rsidRPr="00F17DA2">
        <w:rPr>
          <w:rFonts w:ascii="Times New Romam" w:eastAsia="Times New Roman" w:hAnsi="Times New Romam" w:cs="Times New Roman"/>
          <w:color w:val="000000"/>
          <w:lang w:eastAsia="ru-RU"/>
        </w:rPr>
        <w:t>особые </w:t>
      </w:r>
      <w:r w:rsidR="00287419" w:rsidRPr="00F17DA2">
        <w:rPr>
          <w:rFonts w:eastAsia="Times New Roman" w:cs="Times New Roman"/>
          <w:color w:val="000000"/>
          <w:lang w:eastAsia="ru-RU"/>
        </w:rPr>
        <w:t>элементами:</w:t>
      </w:r>
      <w:r w:rsidR="00F17DA2" w:rsidRPr="00F17DA2">
        <w:rPr>
          <w:rFonts w:ascii="Times New Romam" w:eastAsia="Times New Roman" w:hAnsi="Times New Romam" w:cs="Times New Roman"/>
          <w:color w:val="000000"/>
          <w:lang w:eastAsia="ru-RU"/>
        </w:rPr>
        <w:t> являются</w:t>
      </w:r>
      <w:r w:rsidR="00F17DA2" w:rsidRPr="00F17DA2">
        <w:rPr>
          <w:rFonts w:eastAsia="Times New Roman" w:cs="Times New Roman"/>
          <w:color w:val="000000"/>
          <w:lang w:eastAsia="ru-RU"/>
        </w:rPr>
        <w:t xml:space="preserve"> </w:t>
      </w:r>
    </w:p>
    <w:p w14:paraId="4C2A297C" w14:textId="61DE80F2"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1)</w:t>
      </w:r>
      <w:r w:rsidRPr="00F17DA2">
        <w:rPr>
          <w:rFonts w:eastAsia="Times New Roman" w:cs="Times New Roman"/>
          <w:color w:val="000000"/>
          <w:lang w:eastAsia="ru-RU"/>
        </w:rPr>
        <w:tab/>
        <w:t xml:space="preserve">Внимание. Человек </w:t>
      </w:r>
      <w:r w:rsidR="00F17DA2" w:rsidRPr="00F17DA2">
        <w:rPr>
          <w:rFonts w:ascii="Times New Romam" w:eastAsia="Times New Roman" w:hAnsi="Times New Romam" w:cs="Times New Roman"/>
          <w:color w:val="000000"/>
          <w:lang w:eastAsia="ru-RU"/>
        </w:rPr>
        <w:t>вести </w:t>
      </w:r>
      <w:r w:rsidRPr="00F17DA2">
        <w:rPr>
          <w:rFonts w:eastAsia="Times New Roman" w:cs="Times New Roman"/>
          <w:color w:val="000000"/>
          <w:lang w:eastAsia="ru-RU"/>
        </w:rPr>
        <w:t>следит</w:t>
      </w:r>
      <w:r w:rsidR="00F17DA2" w:rsidRPr="00F17DA2">
        <w:rPr>
          <w:rFonts w:ascii="Times New Romam" w:eastAsia="Times New Roman" w:hAnsi="Times New Romam" w:cs="Times New Roman"/>
          <w:color w:val="000000"/>
          <w:lang w:eastAsia="ru-RU"/>
        </w:rPr>
        <w:t> направлений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w:t>
      </w:r>
      <w:r w:rsidR="00F17DA2" w:rsidRPr="00F17DA2">
        <w:rPr>
          <w:rFonts w:ascii="Times New Romam" w:eastAsia="Times New Roman" w:hAnsi="Times New Romam" w:cs="Times New Roman"/>
          <w:color w:val="000000"/>
          <w:lang w:eastAsia="ru-RU"/>
        </w:rPr>
        <w:t>артикуляцией </w:t>
      </w:r>
      <w:r w:rsidRPr="00F17DA2">
        <w:rPr>
          <w:rFonts w:eastAsia="Times New Roman" w:cs="Times New Roman"/>
          <w:color w:val="000000"/>
          <w:lang w:eastAsia="ru-RU"/>
        </w:rPr>
        <w:t>поведение</w:t>
      </w:r>
      <w:r w:rsidR="00F17DA2" w:rsidRPr="00F17DA2">
        <w:rPr>
          <w:rFonts w:ascii="Times New Romam" w:eastAsia="Times New Roman" w:hAnsi="Times New Romam" w:cs="Times New Roman"/>
          <w:color w:val="000000"/>
          <w:lang w:eastAsia="ru-RU"/>
        </w:rPr>
        <w:t> вступающие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модели, </w:t>
      </w:r>
      <w:r w:rsidR="00F17DA2" w:rsidRPr="00F17DA2">
        <w:rPr>
          <w:rFonts w:ascii="Times New Romam" w:eastAsia="Times New Roman" w:hAnsi="Times New Romam" w:cs="Times New Roman"/>
          <w:color w:val="000000"/>
          <w:lang w:eastAsia="ru-RU"/>
        </w:rPr>
        <w:t>затрагивают </w:t>
      </w:r>
      <w:r w:rsidRPr="00F17DA2">
        <w:rPr>
          <w:rFonts w:eastAsia="Times New Roman" w:cs="Times New Roman"/>
          <w:color w:val="000000"/>
          <w:lang w:eastAsia="ru-RU"/>
        </w:rPr>
        <w:t>воспринимая</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ее </w:t>
      </w:r>
      <w:r w:rsidR="00F17DA2" w:rsidRPr="00F17DA2">
        <w:rPr>
          <w:rFonts w:ascii="Times New Romam" w:eastAsia="Times New Roman" w:hAnsi="Times New Romam" w:cs="Times New Roman"/>
          <w:color w:val="000000"/>
          <w:lang w:eastAsia="ru-RU"/>
        </w:rPr>
        <w:t>несет </w:t>
      </w:r>
      <w:r w:rsidRPr="00F17DA2">
        <w:rPr>
          <w:rFonts w:eastAsia="Times New Roman" w:cs="Times New Roman"/>
          <w:color w:val="000000"/>
          <w:lang w:eastAsia="ru-RU"/>
        </w:rPr>
        <w:t>поведение.</w:t>
      </w:r>
      <w:r w:rsidR="00F17DA2" w:rsidRPr="00F17DA2">
        <w:rPr>
          <w:rFonts w:ascii="Times New Romam" w:eastAsia="Times New Roman" w:hAnsi="Times New Romam" w:cs="Times New Roman"/>
          <w:color w:val="000000"/>
          <w:lang w:eastAsia="ru-RU"/>
        </w:rPr>
        <w:t> перспективу</w:t>
      </w:r>
      <w:r w:rsidR="00F17DA2" w:rsidRPr="00F17DA2">
        <w:rPr>
          <w:rFonts w:eastAsia="Times New Roman" w:cs="Times New Roman"/>
          <w:color w:val="000000"/>
          <w:lang w:eastAsia="ru-RU"/>
        </w:rPr>
        <w:t xml:space="preserve"> </w:t>
      </w:r>
    </w:p>
    <w:p w14:paraId="08864F8B" w14:textId="456CFDAF"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2)</w:t>
      </w:r>
      <w:r w:rsidRPr="00F17DA2">
        <w:rPr>
          <w:rFonts w:eastAsia="Times New Roman" w:cs="Times New Roman"/>
          <w:color w:val="000000"/>
          <w:lang w:eastAsia="ru-RU"/>
        </w:rPr>
        <w:tab/>
        <w:t xml:space="preserve">Сохранение. Запоминаются </w:t>
      </w:r>
      <w:r w:rsidR="00F17DA2" w:rsidRPr="00F17DA2">
        <w:rPr>
          <w:rFonts w:ascii="Times New Romam" w:eastAsia="Times New Roman" w:hAnsi="Times New Romam" w:cs="Times New Roman"/>
          <w:color w:val="000000"/>
          <w:lang w:eastAsia="ru-RU"/>
        </w:rPr>
        <w:t>анализ </w:t>
      </w:r>
      <w:r w:rsidRPr="00F17DA2">
        <w:rPr>
          <w:rFonts w:eastAsia="Times New Roman" w:cs="Times New Roman"/>
          <w:color w:val="000000"/>
          <w:lang w:eastAsia="ru-RU"/>
        </w:rPr>
        <w:t>поведенческие</w:t>
      </w:r>
      <w:r w:rsidR="00F17DA2" w:rsidRPr="00F17DA2">
        <w:rPr>
          <w:rFonts w:ascii="Times New Romam" w:eastAsia="Times New Roman" w:hAnsi="Times New Romam" w:cs="Times New Roman"/>
          <w:color w:val="000000"/>
          <w:lang w:eastAsia="ru-RU"/>
        </w:rPr>
        <w:t> могут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паттерны </w:t>
      </w:r>
      <w:r w:rsidR="00F17DA2" w:rsidRPr="00F17DA2">
        <w:rPr>
          <w:rFonts w:ascii="Times New Romam" w:eastAsia="Times New Roman" w:hAnsi="Times New Romam" w:cs="Times New Roman"/>
          <w:color w:val="000000"/>
          <w:lang w:eastAsia="ru-RU"/>
        </w:rPr>
        <w:t>политике </w:t>
      </w:r>
      <w:r w:rsidRPr="00F17DA2">
        <w:rPr>
          <w:rFonts w:eastAsia="Times New Roman" w:cs="Times New Roman"/>
          <w:color w:val="000000"/>
          <w:lang w:eastAsia="ru-RU"/>
        </w:rPr>
        <w:t>модели</w:t>
      </w:r>
      <w:r w:rsidR="00F17DA2" w:rsidRPr="00F17DA2">
        <w:rPr>
          <w:rFonts w:ascii="Times New Romam" w:eastAsia="Times New Roman" w:hAnsi="Times New Romam" w:cs="Times New Roman"/>
          <w:color w:val="000000"/>
          <w:lang w:eastAsia="ru-RU"/>
        </w:rPr>
        <w:t> представлен</w:t>
      </w:r>
      <w:r w:rsidR="00F17DA2" w:rsidRPr="00F17DA2">
        <w:rPr>
          <w:rFonts w:eastAsia="Times New Roman" w:cs="Times New Roman"/>
          <w:color w:val="000000"/>
          <w:lang w:eastAsia="ru-RU"/>
        </w:rPr>
        <w:t xml:space="preserve"> </w:t>
      </w:r>
    </w:p>
    <w:p w14:paraId="23A644A4" w14:textId="5532CFD4"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3)</w:t>
      </w:r>
      <w:r w:rsidRPr="00F17DA2">
        <w:rPr>
          <w:rFonts w:eastAsia="Times New Roman" w:cs="Times New Roman"/>
          <w:color w:val="000000"/>
          <w:lang w:eastAsia="ru-RU"/>
        </w:rPr>
        <w:tab/>
        <w:t xml:space="preserve">Моторно-репродуктивные </w:t>
      </w:r>
      <w:r w:rsidR="00F17DA2" w:rsidRPr="00F17DA2">
        <w:rPr>
          <w:rFonts w:ascii="Times New Romam" w:eastAsia="Times New Roman" w:hAnsi="Times New Romam" w:cs="Times New Roman"/>
          <w:color w:val="000000"/>
          <w:lang w:eastAsia="ru-RU"/>
        </w:rPr>
        <w:t>разработка </w:t>
      </w:r>
      <w:r w:rsidRPr="00F17DA2">
        <w:rPr>
          <w:rFonts w:eastAsia="Times New Roman" w:cs="Times New Roman"/>
          <w:color w:val="000000"/>
          <w:lang w:eastAsia="ru-RU"/>
        </w:rPr>
        <w:t>процессы.</w:t>
      </w:r>
      <w:r w:rsidR="00F17DA2" w:rsidRPr="00F17DA2">
        <w:rPr>
          <w:rFonts w:ascii="Times New Romam" w:eastAsia="Times New Roman" w:hAnsi="Times New Romam" w:cs="Times New Roman"/>
          <w:color w:val="000000"/>
          <w:lang w:eastAsia="ru-RU"/>
        </w:rPr>
        <w:t> журналиста</w:t>
      </w:r>
      <w:r w:rsidRPr="00F17DA2">
        <w:rPr>
          <w:rFonts w:eastAsia="Times New Roman" w:cs="Times New Roman"/>
          <w:color w:val="000000"/>
          <w:lang w:eastAsia="ru-RU"/>
        </w:rPr>
        <w:t xml:space="preserve"> Память </w:t>
      </w:r>
      <w:r w:rsidR="00F17DA2" w:rsidRPr="00F17DA2">
        <w:rPr>
          <w:rFonts w:ascii="Times New Romam" w:eastAsia="Times New Roman" w:hAnsi="Times New Romam" w:cs="Times New Roman"/>
          <w:color w:val="000000"/>
          <w:lang w:eastAsia="ru-RU"/>
        </w:rPr>
        <w:t>непосредственное </w:t>
      </w:r>
      <w:r w:rsidRPr="00F17DA2">
        <w:rPr>
          <w:rFonts w:eastAsia="Times New Roman" w:cs="Times New Roman"/>
          <w:color w:val="000000"/>
          <w:lang w:eastAsia="ru-RU"/>
        </w:rPr>
        <w:t>переводится</w:t>
      </w:r>
      <w:r w:rsidR="00F17DA2" w:rsidRPr="00F17DA2">
        <w:rPr>
          <w:rFonts w:ascii="Times New Romam" w:eastAsia="Times New Roman" w:hAnsi="Times New Romam" w:cs="Times New Roman"/>
          <w:color w:val="000000"/>
          <w:lang w:eastAsia="ru-RU"/>
        </w:rPr>
        <w:t> квалификационная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формирование </w:t>
      </w:r>
      <w:r w:rsidRPr="00F17DA2">
        <w:rPr>
          <w:rFonts w:eastAsia="Times New Roman" w:cs="Times New Roman"/>
          <w:color w:val="000000"/>
          <w:lang w:eastAsia="ru-RU"/>
        </w:rPr>
        <w:t>поведение.</w:t>
      </w:r>
      <w:r w:rsidR="00F17DA2" w:rsidRPr="00F17DA2">
        <w:rPr>
          <w:rFonts w:ascii="Times New Romam" w:eastAsia="Times New Roman" w:hAnsi="Times New Romam" w:cs="Times New Roman"/>
          <w:color w:val="000000"/>
          <w:lang w:eastAsia="ru-RU"/>
        </w:rPr>
        <w:t> возможным</w:t>
      </w:r>
      <w:r w:rsidR="00F17DA2" w:rsidRPr="00F17DA2">
        <w:rPr>
          <w:rFonts w:eastAsia="Times New Roman" w:cs="Times New Roman"/>
          <w:color w:val="000000"/>
          <w:lang w:eastAsia="ru-RU"/>
        </w:rPr>
        <w:t xml:space="preserve"> </w:t>
      </w:r>
    </w:p>
    <w:p w14:paraId="3CA40372" w14:textId="7AC6AEEE"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lastRenderedPageBreak/>
        <w:t>4)</w:t>
      </w:r>
      <w:r w:rsidRPr="00F17DA2">
        <w:rPr>
          <w:rFonts w:eastAsia="Times New Roman" w:cs="Times New Roman"/>
          <w:color w:val="000000"/>
          <w:lang w:eastAsia="ru-RU"/>
        </w:rPr>
        <w:tab/>
        <w:t xml:space="preserve">Процессы </w:t>
      </w:r>
      <w:r w:rsidR="00F17DA2" w:rsidRPr="00F17DA2">
        <w:rPr>
          <w:rFonts w:ascii="Times New Romam" w:eastAsia="Times New Roman" w:hAnsi="Times New Romam" w:cs="Times New Roman"/>
          <w:color w:val="000000"/>
          <w:lang w:eastAsia="ru-RU"/>
        </w:rPr>
        <w:t>эффективно </w:t>
      </w:r>
      <w:r w:rsidRPr="00F17DA2">
        <w:rPr>
          <w:rFonts w:eastAsia="Times New Roman" w:cs="Times New Roman"/>
          <w:color w:val="000000"/>
          <w:lang w:eastAsia="ru-RU"/>
        </w:rPr>
        <w:t>мотивации.</w:t>
      </w:r>
      <w:r w:rsidR="00F17DA2" w:rsidRPr="00F17DA2">
        <w:rPr>
          <w:rFonts w:ascii="Times New Romam" w:eastAsia="Times New Roman" w:hAnsi="Times New Romam" w:cs="Times New Roman"/>
          <w:color w:val="000000"/>
          <w:lang w:eastAsia="ru-RU"/>
        </w:rPr>
        <w:t> фактором</w:t>
      </w:r>
      <w:r w:rsidRPr="00F17DA2">
        <w:rPr>
          <w:rFonts w:eastAsia="Times New Roman" w:cs="Times New Roman"/>
          <w:color w:val="000000"/>
          <w:lang w:eastAsia="ru-RU"/>
        </w:rPr>
        <w:t xml:space="preserve"> Если </w:t>
      </w:r>
      <w:r w:rsidR="00F17DA2" w:rsidRPr="00F17DA2">
        <w:rPr>
          <w:rFonts w:ascii="Times New Romam" w:eastAsia="Times New Roman" w:hAnsi="Times New Romam" w:cs="Times New Roman"/>
          <w:color w:val="000000"/>
          <w:lang w:eastAsia="ru-RU"/>
        </w:rPr>
        <w:t>предпочтений </w:t>
      </w:r>
      <w:r w:rsidRPr="00F17DA2">
        <w:rPr>
          <w:rFonts w:eastAsia="Times New Roman" w:cs="Times New Roman"/>
          <w:color w:val="000000"/>
          <w:lang w:eastAsia="ru-RU"/>
        </w:rPr>
        <w:t>есть</w:t>
      </w:r>
      <w:r w:rsidR="00F17DA2" w:rsidRPr="00F17DA2">
        <w:rPr>
          <w:rFonts w:ascii="Times New Romam" w:eastAsia="Times New Roman" w:hAnsi="Times New Romam" w:cs="Times New Roman"/>
          <w:color w:val="000000"/>
          <w:lang w:eastAsia="ru-RU"/>
        </w:rPr>
        <w:t> оригиналы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позитивное </w:t>
      </w:r>
      <w:r w:rsidR="00F17DA2" w:rsidRPr="00F17DA2">
        <w:rPr>
          <w:rFonts w:ascii="Times New Romam" w:eastAsia="Times New Roman" w:hAnsi="Times New Romam" w:cs="Times New Roman"/>
          <w:color w:val="000000"/>
          <w:lang w:eastAsia="ru-RU"/>
        </w:rPr>
        <w:t>технологий </w:t>
      </w:r>
      <w:r w:rsidRPr="00F17DA2">
        <w:rPr>
          <w:rFonts w:eastAsia="Times New Roman" w:cs="Times New Roman"/>
          <w:color w:val="000000"/>
          <w:lang w:eastAsia="ru-RU"/>
        </w:rPr>
        <w:t>подкрепление,</w:t>
      </w:r>
      <w:r w:rsidR="00F17DA2" w:rsidRPr="00F17DA2">
        <w:rPr>
          <w:rFonts w:ascii="Times New Romam" w:eastAsia="Times New Roman" w:hAnsi="Times New Romam" w:cs="Times New Roman"/>
          <w:color w:val="000000"/>
          <w:lang w:eastAsia="ru-RU"/>
        </w:rPr>
        <w:t> независимых</w:t>
      </w:r>
      <w:r w:rsidRPr="00F17DA2">
        <w:rPr>
          <w:rFonts w:eastAsia="Times New Roman" w:cs="Times New Roman"/>
          <w:color w:val="000000"/>
          <w:lang w:eastAsia="ru-RU"/>
        </w:rPr>
        <w:t xml:space="preserve"> человек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усваивает</w:t>
      </w:r>
      <w:r w:rsidR="00F17DA2" w:rsidRPr="00F17DA2">
        <w:rPr>
          <w:rFonts w:ascii="Times New Romam" w:eastAsia="Times New Roman" w:hAnsi="Times New Romam" w:cs="Times New Roman"/>
          <w:color w:val="000000"/>
          <w:lang w:eastAsia="ru-RU"/>
        </w:rPr>
        <w:t> интегрированных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моделируемое </w:t>
      </w:r>
      <w:r w:rsidR="00F17DA2" w:rsidRPr="00F17DA2">
        <w:rPr>
          <w:rFonts w:ascii="Times New Romam" w:eastAsia="Times New Roman" w:hAnsi="Times New Romam" w:cs="Times New Roman"/>
          <w:color w:val="000000"/>
          <w:lang w:eastAsia="ru-RU"/>
        </w:rPr>
        <w:t>системные </w:t>
      </w:r>
      <w:r w:rsidRPr="00F17DA2">
        <w:rPr>
          <w:rFonts w:eastAsia="Times New Roman" w:cs="Times New Roman"/>
          <w:color w:val="000000"/>
          <w:lang w:eastAsia="ru-RU"/>
        </w:rPr>
        <w:t>поведение.</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56"/>
      </w:r>
    </w:p>
    <w:p w14:paraId="7B250B45" w14:textId="39FF6A0F"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поведения </w:t>
      </w:r>
      <w:r w:rsidRPr="00F17DA2">
        <w:rPr>
          <w:rFonts w:eastAsia="Times New Roman" w:cs="Times New Roman"/>
          <w:color w:val="000000"/>
          <w:lang w:eastAsia="ru-RU"/>
        </w:rPr>
        <w:t>если</w:t>
      </w:r>
      <w:r w:rsidR="00F17DA2" w:rsidRPr="00F17DA2">
        <w:rPr>
          <w:rFonts w:ascii="Times New Romam" w:eastAsia="Times New Roman" w:hAnsi="Times New Romam" w:cs="Times New Roman"/>
          <w:color w:val="000000"/>
          <w:lang w:eastAsia="ru-RU"/>
        </w:rPr>
        <w:t> баланс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раньше, </w:t>
      </w:r>
      <w:r w:rsidR="00F17DA2" w:rsidRPr="00F17DA2">
        <w:rPr>
          <w:rFonts w:ascii="Times New Romam" w:eastAsia="Times New Roman" w:hAnsi="Times New Romam" w:cs="Times New Roman"/>
          <w:color w:val="000000"/>
          <w:lang w:eastAsia="ru-RU"/>
        </w:rPr>
        <w:t>информацию </w:t>
      </w:r>
      <w:r w:rsidRPr="00F17DA2">
        <w:rPr>
          <w:rFonts w:eastAsia="Times New Roman" w:cs="Times New Roman"/>
          <w:color w:val="000000"/>
          <w:lang w:eastAsia="ru-RU"/>
        </w:rPr>
        <w:t>когда</w:t>
      </w:r>
      <w:r w:rsidR="00F17DA2" w:rsidRPr="00F17DA2">
        <w:rPr>
          <w:rFonts w:ascii="Times New Romam" w:eastAsia="Times New Roman" w:hAnsi="Times New Romam" w:cs="Times New Roman"/>
          <w:color w:val="000000"/>
          <w:lang w:eastAsia="ru-RU"/>
        </w:rPr>
        <w:t> высказать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только </w:t>
      </w:r>
      <w:r w:rsidRPr="00F17DA2">
        <w:rPr>
          <w:rFonts w:eastAsia="Times New Roman" w:cs="Times New Roman"/>
          <w:color w:val="000000"/>
          <w:lang w:eastAsia="ru-RU"/>
        </w:rPr>
        <w:t>было</w:t>
      </w:r>
      <w:r w:rsidR="00F17DA2" w:rsidRPr="00F17DA2">
        <w:rPr>
          <w:rFonts w:ascii="Times New Romam" w:eastAsia="Times New Roman" w:hAnsi="Times New Romam" w:cs="Times New Roman"/>
          <w:color w:val="000000"/>
          <w:lang w:eastAsia="ru-RU"/>
        </w:rPr>
        <w:t> безграничное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социальных </w:t>
      </w:r>
      <w:r w:rsidR="00F17DA2" w:rsidRPr="00F17DA2">
        <w:rPr>
          <w:rFonts w:ascii="Times New Romam" w:eastAsia="Times New Roman" w:hAnsi="Times New Romam" w:cs="Times New Roman"/>
          <w:color w:val="000000"/>
          <w:lang w:eastAsia="ru-RU"/>
        </w:rPr>
        <w:t>принцип </w:t>
      </w:r>
      <w:r w:rsidRPr="00F17DA2">
        <w:rPr>
          <w:rFonts w:eastAsia="Times New Roman" w:cs="Times New Roman"/>
          <w:color w:val="000000"/>
          <w:lang w:eastAsia="ru-RU"/>
        </w:rPr>
        <w:t>сетей,</w:t>
      </w:r>
      <w:r w:rsidR="00F17DA2" w:rsidRPr="00F17DA2">
        <w:rPr>
          <w:rFonts w:ascii="Times New Romam" w:eastAsia="Times New Roman" w:hAnsi="Times New Romam" w:cs="Times New Roman"/>
          <w:color w:val="000000"/>
          <w:lang w:eastAsia="ru-RU"/>
        </w:rPr>
        <w:t> размещает</w:t>
      </w:r>
      <w:r w:rsidRPr="00F17DA2">
        <w:rPr>
          <w:rFonts w:eastAsia="Times New Roman" w:cs="Times New Roman"/>
          <w:color w:val="000000"/>
          <w:lang w:eastAsia="ru-RU"/>
        </w:rPr>
        <w:t xml:space="preserve"> подрастающее </w:t>
      </w:r>
      <w:r w:rsidR="00F17DA2" w:rsidRPr="00F17DA2">
        <w:rPr>
          <w:rFonts w:ascii="Times New Romam" w:eastAsia="Times New Roman" w:hAnsi="Times New Romam" w:cs="Times New Roman"/>
          <w:color w:val="000000"/>
          <w:lang w:eastAsia="ru-RU"/>
        </w:rPr>
        <w:t>средств </w:t>
      </w:r>
      <w:r w:rsidRPr="00F17DA2">
        <w:rPr>
          <w:rFonts w:eastAsia="Times New Roman" w:cs="Times New Roman"/>
          <w:color w:val="000000"/>
          <w:lang w:eastAsia="ru-RU"/>
        </w:rPr>
        <w:t>поколение</w:t>
      </w:r>
      <w:r w:rsidR="00F17DA2" w:rsidRPr="00F17DA2">
        <w:rPr>
          <w:rFonts w:ascii="Times New Romam" w:eastAsia="Times New Roman" w:hAnsi="Times New Romam" w:cs="Times New Roman"/>
          <w:color w:val="000000"/>
          <w:lang w:eastAsia="ru-RU"/>
        </w:rPr>
        <w:t> взаимодействия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«считывало» </w:t>
      </w:r>
      <w:r w:rsidR="00F17DA2" w:rsidRPr="00F17DA2">
        <w:rPr>
          <w:rFonts w:ascii="Times New Romam" w:eastAsia="Times New Roman" w:hAnsi="Times New Romam" w:cs="Times New Roman"/>
          <w:color w:val="000000"/>
          <w:lang w:eastAsia="ru-RU"/>
        </w:rPr>
        <w:t>момент </w:t>
      </w:r>
      <w:r w:rsidRPr="00F17DA2">
        <w:rPr>
          <w:rFonts w:eastAsia="Times New Roman" w:cs="Times New Roman"/>
          <w:color w:val="000000"/>
          <w:lang w:eastAsia="ru-RU"/>
        </w:rPr>
        <w:t>поведение</w:t>
      </w:r>
      <w:r w:rsidR="00F17DA2" w:rsidRPr="00F17DA2">
        <w:rPr>
          <w:rFonts w:ascii="Times New Romam" w:eastAsia="Times New Roman" w:hAnsi="Times New Romam" w:cs="Times New Roman"/>
          <w:color w:val="000000"/>
          <w:lang w:eastAsia="ru-RU"/>
        </w:rPr>
        <w:t> проводить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реальности,</w:t>
      </w:r>
      <w:r w:rsidR="00F17DA2" w:rsidRPr="00F17DA2">
        <w:rPr>
          <w:rFonts w:ascii="Times New Romam" w:eastAsia="Times New Roman" w:hAnsi="Times New Romam" w:cs="Times New Roman"/>
          <w:color w:val="000000"/>
          <w:lang w:eastAsia="ru-RU"/>
        </w:rPr>
        <w:t> отвечать</w:t>
      </w:r>
      <w:r w:rsidRPr="00F17DA2">
        <w:rPr>
          <w:rFonts w:eastAsia="Times New Roman" w:cs="Times New Roman"/>
          <w:color w:val="000000"/>
          <w:lang w:eastAsia="ru-RU"/>
        </w:rPr>
        <w:t xml:space="preserve"> то сейчас </w:t>
      </w:r>
      <w:r w:rsidR="00F17DA2" w:rsidRPr="00F17DA2">
        <w:rPr>
          <w:rFonts w:ascii="Times New Romam" w:eastAsia="Times New Roman" w:hAnsi="Times New Romam" w:cs="Times New Roman"/>
          <w:color w:val="000000"/>
          <w:lang w:eastAsia="ru-RU"/>
        </w:rPr>
        <w:t>репутацией </w:t>
      </w:r>
      <w:r w:rsidRPr="00F17DA2">
        <w:rPr>
          <w:rFonts w:eastAsia="Times New Roman" w:cs="Times New Roman"/>
          <w:color w:val="000000"/>
          <w:lang w:eastAsia="ru-RU"/>
        </w:rPr>
        <w:t>часто</w:t>
      </w:r>
      <w:r w:rsidR="00F17DA2" w:rsidRPr="00F17DA2">
        <w:rPr>
          <w:rFonts w:ascii="Times New Romam" w:eastAsia="Times New Roman" w:hAnsi="Times New Romam" w:cs="Times New Roman"/>
          <w:color w:val="000000"/>
          <w:lang w:eastAsia="ru-RU"/>
        </w:rPr>
        <w:t> информация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нормой </w:t>
      </w:r>
      <w:r w:rsidR="00F17DA2" w:rsidRPr="00F17DA2">
        <w:rPr>
          <w:rFonts w:ascii="Times New Romam" w:eastAsia="Times New Roman" w:hAnsi="Times New Romam" w:cs="Times New Roman"/>
          <w:color w:val="000000"/>
          <w:lang w:eastAsia="ru-RU"/>
        </w:rPr>
        <w:t>социальные </w:t>
      </w:r>
      <w:r w:rsidRPr="00F17DA2">
        <w:rPr>
          <w:rFonts w:eastAsia="Times New Roman" w:cs="Times New Roman"/>
          <w:color w:val="000000"/>
          <w:lang w:eastAsia="ru-RU"/>
        </w:rPr>
        <w:t>становится</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то, что </w:t>
      </w:r>
      <w:r w:rsidR="00F17DA2" w:rsidRPr="00F17DA2">
        <w:rPr>
          <w:rFonts w:ascii="Times New Romam" w:eastAsia="Times New Roman" w:hAnsi="Times New Romam" w:cs="Times New Roman"/>
          <w:color w:val="000000"/>
          <w:lang w:eastAsia="ru-RU"/>
        </w:rPr>
        <w:t>изменениями </w:t>
      </w:r>
      <w:r w:rsidRPr="00F17DA2">
        <w:rPr>
          <w:rFonts w:eastAsia="Times New Roman" w:cs="Times New Roman"/>
          <w:color w:val="000000"/>
          <w:lang w:eastAsia="ru-RU"/>
        </w:rPr>
        <w:t>происходит</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методологии </w:t>
      </w:r>
      <w:r w:rsidRPr="00F17DA2">
        <w:rPr>
          <w:rFonts w:eastAsia="Times New Roman" w:cs="Times New Roman"/>
          <w:color w:val="000000"/>
          <w:lang w:eastAsia="ru-RU"/>
        </w:rPr>
        <w:t>социальных</w:t>
      </w:r>
      <w:r w:rsidR="00F17DA2" w:rsidRPr="00F17DA2">
        <w:rPr>
          <w:rFonts w:ascii="Times New Romam" w:eastAsia="Times New Roman" w:hAnsi="Times New Romam" w:cs="Times New Roman"/>
          <w:color w:val="000000"/>
          <w:lang w:eastAsia="ru-RU"/>
        </w:rPr>
        <w:t> возможностью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сетях.</w:t>
      </w:r>
    </w:p>
    <w:p w14:paraId="572E549F" w14:textId="6C52115E"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идентификации </w:t>
      </w:r>
      <w:r w:rsidR="00287419" w:rsidRPr="00F17DA2">
        <w:rPr>
          <w:rFonts w:eastAsia="Times New Roman" w:cs="Times New Roman"/>
          <w:color w:val="000000"/>
          <w:lang w:eastAsia="ru-RU"/>
        </w:rPr>
        <w:t>Киберпространство,</w:t>
      </w:r>
      <w:r w:rsidRPr="00F17DA2">
        <w:rPr>
          <w:rFonts w:ascii="Times New Romam" w:eastAsia="Times New Roman" w:hAnsi="Times New Romam" w:cs="Times New Roman"/>
          <w:color w:val="000000"/>
          <w:lang w:eastAsia="ru-RU"/>
        </w:rPr>
        <w:t> собственное</w:t>
      </w:r>
      <w:r w:rsidR="00287419" w:rsidRPr="00F17DA2">
        <w:rPr>
          <w:rFonts w:eastAsia="Times New Roman" w:cs="Times New Roman"/>
          <w:color w:val="000000"/>
          <w:lang w:eastAsia="ru-RU"/>
        </w:rPr>
        <w:t xml:space="preserve"> в </w:t>
      </w:r>
      <w:r w:rsidRPr="00F17DA2">
        <w:rPr>
          <w:rFonts w:ascii="Times New Romam" w:eastAsia="Times New Roman" w:hAnsi="Times New Romam" w:cs="Times New Roman"/>
          <w:color w:val="000000"/>
          <w:lang w:eastAsia="ru-RU"/>
        </w:rPr>
        <w:t>принимаемые </w:t>
      </w:r>
      <w:r w:rsidR="00287419" w:rsidRPr="00F17DA2">
        <w:rPr>
          <w:rFonts w:eastAsia="Times New Roman" w:cs="Times New Roman"/>
          <w:color w:val="000000"/>
          <w:lang w:eastAsia="ru-RU"/>
        </w:rPr>
        <w:t>отличие</w:t>
      </w:r>
      <w:r w:rsidRPr="00F17DA2">
        <w:rPr>
          <w:rFonts w:ascii="Times New Romam" w:eastAsia="Times New Roman" w:hAnsi="Times New Romam" w:cs="Times New Roman"/>
          <w:color w:val="000000"/>
          <w:lang w:eastAsia="ru-RU"/>
        </w:rPr>
        <w:t> коммуникаций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 </w:t>
      </w:r>
      <w:r w:rsidRPr="00F17DA2">
        <w:rPr>
          <w:rFonts w:ascii="Times New Romam" w:eastAsia="Times New Roman" w:hAnsi="Times New Romam" w:cs="Times New Roman"/>
          <w:color w:val="000000"/>
          <w:lang w:eastAsia="ru-RU"/>
        </w:rPr>
        <w:t>дешифровку </w:t>
      </w:r>
      <w:r w:rsidR="00287419" w:rsidRPr="00F17DA2">
        <w:rPr>
          <w:rFonts w:eastAsia="Times New Roman" w:cs="Times New Roman"/>
          <w:color w:val="000000"/>
          <w:lang w:eastAsia="ru-RU"/>
        </w:rPr>
        <w:t>предметной</w:t>
      </w:r>
      <w:r w:rsidRPr="00F17DA2">
        <w:rPr>
          <w:rFonts w:ascii="Times New Romam" w:eastAsia="Times New Roman" w:hAnsi="Times New Romam" w:cs="Times New Roman"/>
          <w:color w:val="000000"/>
          <w:lang w:eastAsia="ru-RU"/>
        </w:rPr>
        <w:t> иностранных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реальности, </w:t>
      </w:r>
      <w:r w:rsidRPr="00F17DA2">
        <w:rPr>
          <w:rFonts w:ascii="Times New Romam" w:eastAsia="Times New Roman" w:hAnsi="Times New Romam" w:cs="Times New Roman"/>
          <w:color w:val="000000"/>
          <w:lang w:eastAsia="ru-RU"/>
        </w:rPr>
        <w:t>образом </w:t>
      </w:r>
      <w:r w:rsidR="00287419" w:rsidRPr="00F17DA2">
        <w:rPr>
          <w:rFonts w:eastAsia="Times New Roman" w:cs="Times New Roman"/>
          <w:color w:val="000000"/>
          <w:lang w:eastAsia="ru-RU"/>
        </w:rPr>
        <w:t>обладает</w:t>
      </w:r>
      <w:r w:rsidRPr="00F17DA2">
        <w:rPr>
          <w:rFonts w:ascii="Times New Romam" w:eastAsia="Times New Roman" w:hAnsi="Times New Romam" w:cs="Times New Roman"/>
          <w:color w:val="000000"/>
          <w:lang w:eastAsia="ru-RU"/>
        </w:rPr>
        <w:t> различных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особенностями, </w:t>
      </w:r>
      <w:r w:rsidRPr="00F17DA2">
        <w:rPr>
          <w:rFonts w:ascii="Times New Romam" w:eastAsia="Times New Roman" w:hAnsi="Times New Romam" w:cs="Times New Roman"/>
          <w:color w:val="000000"/>
          <w:lang w:eastAsia="ru-RU"/>
        </w:rPr>
        <w:t>взаимодействие </w:t>
      </w:r>
      <w:r w:rsidR="00287419" w:rsidRPr="00F17DA2">
        <w:rPr>
          <w:rFonts w:eastAsia="Times New Roman" w:cs="Times New Roman"/>
          <w:color w:val="000000"/>
          <w:lang w:eastAsia="ru-RU"/>
        </w:rPr>
        <w:t>связанными</w:t>
      </w:r>
      <w:r w:rsidRPr="00F17DA2">
        <w:rPr>
          <w:rFonts w:ascii="Times New Romam" w:eastAsia="Times New Roman" w:hAnsi="Times New Romam" w:cs="Times New Roman"/>
          <w:color w:val="000000"/>
          <w:lang w:eastAsia="ru-RU"/>
        </w:rPr>
        <w:t> традиционному</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 </w:t>
      </w:r>
      <w:r w:rsidRPr="00F17DA2">
        <w:rPr>
          <w:rFonts w:ascii="Times New Romam" w:eastAsia="Times New Roman" w:hAnsi="Times New Romam" w:cs="Times New Roman"/>
          <w:color w:val="000000"/>
          <w:lang w:eastAsia="ru-RU"/>
        </w:rPr>
        <w:t>системе </w:t>
      </w:r>
      <w:r w:rsidR="00287419" w:rsidRPr="00F17DA2">
        <w:rPr>
          <w:rFonts w:eastAsia="Times New Roman" w:cs="Times New Roman"/>
          <w:color w:val="000000"/>
          <w:lang w:eastAsia="ru-RU"/>
        </w:rPr>
        <w:t>опосредованностью</w:t>
      </w:r>
      <w:r w:rsidRPr="00F17DA2">
        <w:rPr>
          <w:rFonts w:ascii="Times New Romam" w:eastAsia="Times New Roman" w:hAnsi="Times New Romam" w:cs="Times New Roman"/>
          <w:color w:val="000000"/>
          <w:lang w:eastAsia="ru-RU"/>
        </w:rPr>
        <w:t> пространстве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коммуникации </w:t>
      </w:r>
      <w:r w:rsidRPr="00F17DA2">
        <w:rPr>
          <w:rFonts w:ascii="Times New Romam" w:eastAsia="Times New Roman" w:hAnsi="Times New Romam" w:cs="Times New Roman"/>
          <w:color w:val="000000"/>
          <w:lang w:eastAsia="ru-RU"/>
        </w:rPr>
        <w:t>можно </w:t>
      </w:r>
      <w:r w:rsidR="00287419" w:rsidRPr="00F17DA2">
        <w:rPr>
          <w:rFonts w:eastAsia="Times New Roman" w:cs="Times New Roman"/>
          <w:color w:val="000000"/>
          <w:lang w:eastAsia="ru-RU"/>
        </w:rPr>
        <w:t>технологиями.</w:t>
      </w:r>
      <w:r w:rsidRPr="00F17DA2">
        <w:rPr>
          <w:rFonts w:ascii="Times New Romam" w:eastAsia="Times New Roman" w:hAnsi="Times New Romam" w:cs="Times New Roman"/>
          <w:color w:val="000000"/>
          <w:lang w:eastAsia="ru-RU"/>
        </w:rPr>
        <w:t> власти</w:t>
      </w:r>
      <w:r w:rsidR="00287419" w:rsidRPr="00F17DA2">
        <w:rPr>
          <w:rFonts w:eastAsia="Times New Roman" w:cs="Times New Roman"/>
          <w:color w:val="000000"/>
          <w:lang w:eastAsia="ru-RU"/>
        </w:rPr>
        <w:t xml:space="preserve"> Все это требует </w:t>
      </w:r>
      <w:r w:rsidRPr="00F17DA2">
        <w:rPr>
          <w:rFonts w:ascii="Times New Romam" w:eastAsia="Times New Roman" w:hAnsi="Times New Romam" w:cs="Times New Roman"/>
          <w:color w:val="000000"/>
          <w:lang w:eastAsia="ru-RU"/>
        </w:rPr>
        <w:t>задачи </w:t>
      </w:r>
      <w:r w:rsidR="00287419" w:rsidRPr="00F17DA2">
        <w:rPr>
          <w:rFonts w:eastAsia="Times New Roman" w:cs="Times New Roman"/>
          <w:color w:val="000000"/>
          <w:lang w:eastAsia="ru-RU"/>
        </w:rPr>
        <w:t>трансформации</w:t>
      </w:r>
      <w:r w:rsidRPr="00F17DA2">
        <w:rPr>
          <w:rFonts w:ascii="Times New Romam" w:eastAsia="Times New Roman" w:hAnsi="Times New Romam" w:cs="Times New Roman"/>
          <w:color w:val="000000"/>
          <w:lang w:eastAsia="ru-RU"/>
        </w:rPr>
        <w:t> неограниченную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кроме </w:t>
      </w:r>
      <w:r w:rsidR="00287419" w:rsidRPr="00F17DA2">
        <w:rPr>
          <w:rFonts w:eastAsia="Times New Roman" w:cs="Times New Roman"/>
          <w:color w:val="000000"/>
          <w:lang w:eastAsia="ru-RU"/>
        </w:rPr>
        <w:t>этики</w:t>
      </w:r>
      <w:r w:rsidRPr="00F17DA2">
        <w:rPr>
          <w:rFonts w:ascii="Times New Romam" w:eastAsia="Times New Roman" w:hAnsi="Times New Romam" w:cs="Times New Roman"/>
          <w:color w:val="000000"/>
          <w:lang w:eastAsia="ru-RU"/>
        </w:rPr>
        <w:t> данного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сфере </w:t>
      </w:r>
      <w:r w:rsidRPr="00F17DA2">
        <w:rPr>
          <w:rFonts w:ascii="Times New Romam" w:eastAsia="Times New Roman" w:hAnsi="Times New Romam" w:cs="Times New Roman"/>
          <w:color w:val="000000"/>
          <w:lang w:eastAsia="ru-RU"/>
        </w:rPr>
        <w:t>безграничное </w:t>
      </w:r>
      <w:r w:rsidR="00287419" w:rsidRPr="00F17DA2">
        <w:rPr>
          <w:rFonts w:eastAsia="Times New Roman" w:cs="Times New Roman"/>
          <w:color w:val="000000"/>
          <w:lang w:eastAsia="ru-RU"/>
        </w:rPr>
        <w:t>коммуникации,</w:t>
      </w:r>
      <w:r w:rsidRPr="00F17DA2">
        <w:rPr>
          <w:rFonts w:ascii="Times New Romam" w:eastAsia="Times New Roman" w:hAnsi="Times New Romam" w:cs="Times New Roman"/>
          <w:color w:val="000000"/>
          <w:lang w:eastAsia="ru-RU"/>
        </w:rPr>
        <w:t> каналы</w:t>
      </w:r>
      <w:r w:rsidR="00287419" w:rsidRPr="00F17DA2">
        <w:rPr>
          <w:rFonts w:eastAsia="Times New Roman" w:cs="Times New Roman"/>
          <w:color w:val="000000"/>
          <w:lang w:eastAsia="ru-RU"/>
        </w:rPr>
        <w:t xml:space="preserve"> так как с изменением </w:t>
      </w:r>
      <w:r w:rsidRPr="00F17DA2">
        <w:rPr>
          <w:rFonts w:ascii="Times New Romam" w:eastAsia="Times New Roman" w:hAnsi="Times New Romam" w:cs="Times New Roman"/>
          <w:color w:val="000000"/>
          <w:lang w:eastAsia="ru-RU"/>
        </w:rPr>
        <w:t>цифровая </w:t>
      </w:r>
      <w:r w:rsidR="00287419" w:rsidRPr="00F17DA2">
        <w:rPr>
          <w:rFonts w:eastAsia="Times New Roman" w:cs="Times New Roman"/>
          <w:color w:val="000000"/>
          <w:lang w:eastAsia="ru-RU"/>
        </w:rPr>
        <w:t>формы</w:t>
      </w:r>
      <w:r w:rsidRPr="00F17DA2">
        <w:rPr>
          <w:rFonts w:ascii="Times New Romam" w:eastAsia="Times New Roman" w:hAnsi="Times New Romam" w:cs="Times New Roman"/>
          <w:color w:val="000000"/>
          <w:lang w:eastAsia="ru-RU"/>
        </w:rPr>
        <w:t> получал</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взаимодействия </w:t>
      </w:r>
      <w:r w:rsidRPr="00F17DA2">
        <w:rPr>
          <w:rFonts w:ascii="Times New Romam" w:eastAsia="Times New Roman" w:hAnsi="Times New Romam" w:cs="Times New Roman"/>
          <w:color w:val="000000"/>
          <w:lang w:eastAsia="ru-RU"/>
        </w:rPr>
        <w:t>течение </w:t>
      </w:r>
      <w:r w:rsidR="00287419" w:rsidRPr="00F17DA2">
        <w:rPr>
          <w:rFonts w:eastAsia="Times New Roman" w:cs="Times New Roman"/>
          <w:color w:val="000000"/>
          <w:lang w:eastAsia="ru-RU"/>
        </w:rPr>
        <w:t>меняются</w:t>
      </w:r>
      <w:r w:rsidRPr="00F17DA2">
        <w:rPr>
          <w:rFonts w:ascii="Times New Romam" w:eastAsia="Times New Roman" w:hAnsi="Times New Romam" w:cs="Times New Roman"/>
          <w:color w:val="000000"/>
          <w:lang w:eastAsia="ru-RU"/>
        </w:rPr>
        <w:t> придерживаться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нормы </w:t>
      </w:r>
      <w:r w:rsidRPr="00F17DA2">
        <w:rPr>
          <w:rFonts w:ascii="Times New Romam" w:eastAsia="Times New Roman" w:hAnsi="Times New Romam" w:cs="Times New Roman"/>
          <w:color w:val="000000"/>
          <w:lang w:eastAsia="ru-RU"/>
        </w:rPr>
        <w:t>глобальной </w:t>
      </w:r>
      <w:r w:rsidR="00287419" w:rsidRPr="00F17DA2">
        <w:rPr>
          <w:rFonts w:eastAsia="Times New Roman" w:cs="Times New Roman"/>
          <w:color w:val="000000"/>
          <w:lang w:eastAsia="ru-RU"/>
        </w:rPr>
        <w:t>общения</w:t>
      </w:r>
      <w:r w:rsidRPr="00F17DA2">
        <w:rPr>
          <w:rFonts w:ascii="Times New Romam" w:eastAsia="Times New Roman" w:hAnsi="Times New Romam" w:cs="Times New Roman"/>
          <w:color w:val="000000"/>
          <w:lang w:eastAsia="ru-RU"/>
        </w:rPr>
        <w:t> предполагает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этой </w:t>
      </w:r>
      <w:r w:rsidRPr="00F17DA2">
        <w:rPr>
          <w:rFonts w:ascii="Times New Romam" w:eastAsia="Times New Roman" w:hAnsi="Times New Romam" w:cs="Times New Roman"/>
          <w:color w:val="000000"/>
          <w:lang w:eastAsia="ru-RU"/>
        </w:rPr>
        <w:t>взаимопонимание </w:t>
      </w:r>
      <w:r w:rsidR="00287419" w:rsidRPr="00F17DA2">
        <w:rPr>
          <w:rFonts w:eastAsia="Times New Roman" w:cs="Times New Roman"/>
          <w:color w:val="000000"/>
          <w:lang w:eastAsia="ru-RU"/>
        </w:rPr>
        <w:t>сфере.</w:t>
      </w:r>
      <w:r w:rsidRPr="00F17DA2">
        <w:rPr>
          <w:rFonts w:ascii="Times New Romam" w:eastAsia="Times New Roman" w:hAnsi="Times New Romam" w:cs="Times New Roman"/>
          <w:color w:val="000000"/>
          <w:lang w:eastAsia="ru-RU"/>
        </w:rPr>
        <w:t> происходящему</w:t>
      </w:r>
      <w:r w:rsidR="00287419" w:rsidRPr="00F17DA2">
        <w:rPr>
          <w:rFonts w:eastAsia="Times New Roman" w:cs="Times New Roman"/>
          <w:color w:val="000000"/>
          <w:lang w:eastAsia="ru-RU"/>
        </w:rPr>
        <w:t xml:space="preserve"> </w:t>
      </w:r>
    </w:p>
    <w:p w14:paraId="277129A9" w14:textId="3493B5E7"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 По </w:t>
      </w:r>
      <w:r w:rsidR="00F17DA2" w:rsidRPr="00F17DA2">
        <w:rPr>
          <w:rFonts w:ascii="Times New Romam" w:eastAsia="Times New Roman" w:hAnsi="Times New Romam" w:cs="Times New Roman"/>
          <w:color w:val="000000"/>
          <w:lang w:eastAsia="ru-RU"/>
        </w:rPr>
        <w:t>виртуальном </w:t>
      </w:r>
      <w:r w:rsidRPr="00F17DA2">
        <w:rPr>
          <w:rFonts w:eastAsia="Times New Roman" w:cs="Times New Roman"/>
          <w:color w:val="000000"/>
          <w:lang w:eastAsia="ru-RU"/>
        </w:rPr>
        <w:t>мнению</w:t>
      </w:r>
      <w:r w:rsidR="00F17DA2" w:rsidRPr="00F17DA2">
        <w:rPr>
          <w:rFonts w:ascii="Times New Romam" w:eastAsia="Times New Roman" w:hAnsi="Times New Romam" w:cs="Times New Roman"/>
          <w:color w:val="000000"/>
          <w:lang w:eastAsia="ru-RU"/>
        </w:rPr>
        <w:t> представляется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Н. Больц, «</w:t>
      </w:r>
      <w:r w:rsidR="00F17DA2" w:rsidRPr="00F17DA2">
        <w:rPr>
          <w:rFonts w:ascii="Times New Romam" w:eastAsia="Times New Roman" w:hAnsi="Times New Romam" w:cs="Times New Roman"/>
          <w:color w:val="000000"/>
          <w:lang w:eastAsia="ru-RU"/>
        </w:rPr>
        <w:t>общественного </w:t>
      </w:r>
      <w:r w:rsidRPr="00F17DA2">
        <w:rPr>
          <w:rFonts w:eastAsia="Times New Roman" w:cs="Times New Roman"/>
          <w:color w:val="000000"/>
          <w:lang w:eastAsia="ru-RU"/>
        </w:rPr>
        <w:t>Современная</w:t>
      </w:r>
      <w:r w:rsidR="00F17DA2" w:rsidRPr="00F17DA2">
        <w:rPr>
          <w:rFonts w:ascii="Times New Romam" w:eastAsia="Times New Roman" w:hAnsi="Times New Romam" w:cs="Times New Roman"/>
          <w:color w:val="000000"/>
          <w:lang w:eastAsia="ru-RU"/>
        </w:rPr>
        <w:t> исследования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жизнь </w:t>
      </w:r>
      <w:r w:rsidR="00F17DA2" w:rsidRPr="00F17DA2">
        <w:rPr>
          <w:rFonts w:ascii="Times New Romam" w:eastAsia="Times New Roman" w:hAnsi="Times New Romam" w:cs="Times New Roman"/>
          <w:color w:val="000000"/>
          <w:lang w:eastAsia="ru-RU"/>
        </w:rPr>
        <w:t>исследования </w:t>
      </w:r>
      <w:r w:rsidRPr="00F17DA2">
        <w:rPr>
          <w:rFonts w:eastAsia="Times New Roman" w:cs="Times New Roman"/>
          <w:color w:val="000000"/>
          <w:lang w:eastAsia="ru-RU"/>
        </w:rPr>
        <w:t>предполагает,</w:t>
      </w:r>
      <w:r w:rsidR="00F17DA2" w:rsidRPr="00F17DA2">
        <w:rPr>
          <w:rFonts w:ascii="Times New Romam" w:eastAsia="Times New Roman" w:hAnsi="Times New Romam" w:cs="Times New Roman"/>
          <w:color w:val="000000"/>
          <w:lang w:eastAsia="ru-RU"/>
        </w:rPr>
        <w:t> ситуациях</w:t>
      </w:r>
      <w:r w:rsidRPr="00F17DA2">
        <w:rPr>
          <w:rFonts w:eastAsia="Times New Roman" w:cs="Times New Roman"/>
          <w:color w:val="000000"/>
          <w:lang w:eastAsia="ru-RU"/>
        </w:rPr>
        <w:t xml:space="preserve"> что я </w:t>
      </w:r>
      <w:r w:rsidR="00F17DA2" w:rsidRPr="00F17DA2">
        <w:rPr>
          <w:rFonts w:ascii="Times New Romam" w:eastAsia="Times New Roman" w:hAnsi="Times New Romam" w:cs="Times New Roman"/>
          <w:color w:val="000000"/>
          <w:lang w:eastAsia="ru-RU"/>
        </w:rPr>
        <w:t>электорат </w:t>
      </w:r>
      <w:r w:rsidRPr="00F17DA2">
        <w:rPr>
          <w:rFonts w:eastAsia="Times New Roman" w:cs="Times New Roman"/>
          <w:color w:val="000000"/>
          <w:lang w:eastAsia="ru-RU"/>
        </w:rPr>
        <w:t>наблюдаю</w:t>
      </w:r>
      <w:r w:rsidR="00F17DA2" w:rsidRPr="00F17DA2">
        <w:rPr>
          <w:rFonts w:ascii="Times New Romam" w:eastAsia="Times New Roman" w:hAnsi="Times New Romam" w:cs="Times New Roman"/>
          <w:color w:val="000000"/>
          <w:lang w:eastAsia="ru-RU"/>
        </w:rPr>
        <w:t> обеспечить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тем, что и как наблюдают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другие,</w:t>
      </w:r>
      <w:r w:rsidR="00F17DA2" w:rsidRPr="00F17DA2">
        <w:rPr>
          <w:rFonts w:ascii="Times New Romam" w:eastAsia="Times New Roman" w:hAnsi="Times New Romam" w:cs="Times New Roman"/>
          <w:color w:val="000000"/>
          <w:lang w:eastAsia="ru-RU"/>
        </w:rPr>
        <w:t> автономный</w:t>
      </w:r>
      <w:r w:rsidRPr="00F17DA2">
        <w:rPr>
          <w:rFonts w:eastAsia="Times New Roman" w:cs="Times New Roman"/>
          <w:color w:val="000000"/>
          <w:lang w:eastAsia="ru-RU"/>
        </w:rPr>
        <w:t xml:space="preserve"> и при </w:t>
      </w:r>
      <w:r w:rsidR="00F17DA2" w:rsidRPr="00F17DA2">
        <w:rPr>
          <w:rFonts w:ascii="Times New Romam" w:eastAsia="Times New Roman" w:hAnsi="Times New Romam" w:cs="Times New Roman"/>
          <w:color w:val="000000"/>
          <w:lang w:eastAsia="ru-RU"/>
        </w:rPr>
        <w:t>которых </w:t>
      </w:r>
      <w:r w:rsidRPr="00F17DA2">
        <w:rPr>
          <w:rFonts w:eastAsia="Times New Roman" w:cs="Times New Roman"/>
          <w:color w:val="000000"/>
          <w:lang w:eastAsia="ru-RU"/>
        </w:rPr>
        <w:t>этом</w:t>
      </w:r>
      <w:r w:rsidR="00F17DA2" w:rsidRPr="00F17DA2">
        <w:rPr>
          <w:rFonts w:ascii="Times New Romam" w:eastAsia="Times New Roman" w:hAnsi="Times New Romam" w:cs="Times New Roman"/>
          <w:color w:val="000000"/>
          <w:lang w:eastAsia="ru-RU"/>
        </w:rPr>
        <w:t> состоит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сам наблюдаем </w:t>
      </w:r>
      <w:r w:rsidR="00F17DA2" w:rsidRPr="00F17DA2">
        <w:rPr>
          <w:rFonts w:ascii="Times New Romam" w:eastAsia="Times New Roman" w:hAnsi="Times New Romam" w:cs="Times New Roman"/>
          <w:color w:val="000000"/>
          <w:lang w:eastAsia="ru-RU"/>
        </w:rPr>
        <w:t>большого </w:t>
      </w:r>
      <w:r w:rsidRPr="00F17DA2">
        <w:rPr>
          <w:rFonts w:eastAsia="Times New Roman" w:cs="Times New Roman"/>
          <w:color w:val="000000"/>
          <w:lang w:eastAsia="ru-RU"/>
        </w:rPr>
        <w:t>другими.</w:t>
      </w:r>
      <w:r w:rsidR="00F17DA2" w:rsidRPr="00F17DA2">
        <w:rPr>
          <w:rFonts w:ascii="Times New Romam" w:eastAsia="Times New Roman" w:hAnsi="Times New Romam" w:cs="Times New Roman"/>
          <w:color w:val="000000"/>
          <w:lang w:eastAsia="ru-RU"/>
        </w:rPr>
        <w:t> связи</w:t>
      </w:r>
      <w:r w:rsidRPr="00F17DA2">
        <w:rPr>
          <w:rFonts w:eastAsia="Times New Roman" w:cs="Times New Roman"/>
          <w:color w:val="000000"/>
          <w:lang w:eastAsia="ru-RU"/>
        </w:rPr>
        <w:t xml:space="preserve"> Это </w:t>
      </w:r>
      <w:r w:rsidR="00F17DA2" w:rsidRPr="00F17DA2">
        <w:rPr>
          <w:rFonts w:ascii="Times New Romam" w:eastAsia="Times New Roman" w:hAnsi="Times New Romam" w:cs="Times New Roman"/>
          <w:color w:val="000000"/>
          <w:lang w:eastAsia="ru-RU"/>
        </w:rPr>
        <w:t>российского </w:t>
      </w:r>
      <w:r w:rsidRPr="00F17DA2">
        <w:rPr>
          <w:rFonts w:eastAsia="Times New Roman" w:cs="Times New Roman"/>
          <w:color w:val="000000"/>
          <w:lang w:eastAsia="ru-RU"/>
        </w:rPr>
        <w:t>нетехническое</w:t>
      </w:r>
      <w:r w:rsidR="00F17DA2" w:rsidRPr="00F17DA2">
        <w:rPr>
          <w:rFonts w:ascii="Times New Romam" w:eastAsia="Times New Roman" w:hAnsi="Times New Romam" w:cs="Times New Roman"/>
          <w:color w:val="000000"/>
          <w:lang w:eastAsia="ru-RU"/>
        </w:rPr>
        <w:t> контакт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основание </w:t>
      </w:r>
      <w:r w:rsidR="00F17DA2" w:rsidRPr="00F17DA2">
        <w:rPr>
          <w:rFonts w:ascii="Times New Romam" w:eastAsia="Times New Roman" w:hAnsi="Times New Romam" w:cs="Times New Roman"/>
          <w:color w:val="000000"/>
          <w:lang w:eastAsia="ru-RU"/>
        </w:rPr>
        <w:t>людей </w:t>
      </w:r>
      <w:r w:rsidRPr="00F17DA2">
        <w:rPr>
          <w:rFonts w:eastAsia="Times New Roman" w:cs="Times New Roman"/>
          <w:color w:val="000000"/>
          <w:lang w:eastAsia="ru-RU"/>
        </w:rPr>
        <w:t>кризиса</w:t>
      </w:r>
      <w:r w:rsidR="00F17DA2" w:rsidRPr="00F17DA2">
        <w:rPr>
          <w:rFonts w:ascii="Times New Romam" w:eastAsia="Times New Roman" w:hAnsi="Times New Romam" w:cs="Times New Roman"/>
          <w:color w:val="000000"/>
          <w:lang w:eastAsia="ru-RU"/>
        </w:rPr>
        <w:t> частности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подлинности, </w:t>
      </w:r>
      <w:r w:rsidR="00F17DA2" w:rsidRPr="00F17DA2">
        <w:rPr>
          <w:rFonts w:ascii="Times New Romam" w:eastAsia="Times New Roman" w:hAnsi="Times New Romam" w:cs="Times New Roman"/>
          <w:color w:val="000000"/>
          <w:lang w:eastAsia="ru-RU"/>
        </w:rPr>
        <w:t>органами </w:t>
      </w:r>
      <w:r w:rsidRPr="00F17DA2">
        <w:rPr>
          <w:rFonts w:eastAsia="Times New Roman" w:cs="Times New Roman"/>
          <w:color w:val="000000"/>
          <w:lang w:eastAsia="ru-RU"/>
        </w:rPr>
        <w:t>реакцией</w:t>
      </w:r>
      <w:r w:rsidR="00F17DA2" w:rsidRPr="00F17DA2">
        <w:rPr>
          <w:rFonts w:ascii="Times New Romam" w:eastAsia="Times New Roman" w:hAnsi="Times New Romam" w:cs="Times New Roman"/>
          <w:color w:val="000000"/>
          <w:lang w:eastAsia="ru-RU"/>
        </w:rPr>
        <w:t> значимыми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который </w:t>
      </w:r>
      <w:r w:rsidR="00F17DA2" w:rsidRPr="00F17DA2">
        <w:rPr>
          <w:rFonts w:ascii="Times New Romam" w:eastAsia="Times New Roman" w:hAnsi="Times New Romam" w:cs="Times New Roman"/>
          <w:color w:val="000000"/>
          <w:lang w:eastAsia="ru-RU"/>
        </w:rPr>
        <w:t>нарушаться </w:t>
      </w:r>
      <w:r w:rsidRPr="00F17DA2">
        <w:rPr>
          <w:rFonts w:eastAsia="Times New Roman" w:cs="Times New Roman"/>
          <w:color w:val="000000"/>
          <w:lang w:eastAsia="ru-RU"/>
        </w:rPr>
        <w:t>является</w:t>
      </w:r>
      <w:r w:rsidR="00F17DA2" w:rsidRPr="00F17DA2">
        <w:rPr>
          <w:rFonts w:ascii="Times New Romam" w:eastAsia="Times New Roman" w:hAnsi="Times New Romam" w:cs="Times New Roman"/>
          <w:color w:val="000000"/>
          <w:lang w:eastAsia="ru-RU"/>
        </w:rPr>
        <w:t> защитных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культ </w:t>
      </w:r>
      <w:r w:rsidR="00F17DA2" w:rsidRPr="00F17DA2">
        <w:rPr>
          <w:rFonts w:ascii="Times New Romam" w:eastAsia="Times New Roman" w:hAnsi="Times New Romam" w:cs="Times New Roman"/>
          <w:color w:val="000000"/>
          <w:lang w:eastAsia="ru-RU"/>
        </w:rPr>
        <w:t>более </w:t>
      </w:r>
      <w:r w:rsidRPr="00F17DA2">
        <w:rPr>
          <w:rFonts w:eastAsia="Times New Roman" w:cs="Times New Roman"/>
          <w:color w:val="000000"/>
          <w:lang w:eastAsia="ru-RU"/>
        </w:rPr>
        <w:t>аутентичности</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r w:rsidRPr="00F17DA2">
        <w:rPr>
          <w:rFonts w:eastAsia="Times New Roman" w:cs="Times New Roman"/>
          <w:color w:val="000000"/>
          <w:vertAlign w:val="superscript"/>
          <w:lang w:eastAsia="ru-RU"/>
        </w:rPr>
        <w:footnoteReference w:id="57"/>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времени </w:t>
      </w:r>
      <w:r w:rsidRPr="00F17DA2">
        <w:rPr>
          <w:rFonts w:eastAsia="Times New Roman" w:cs="Times New Roman"/>
          <w:color w:val="000000"/>
          <w:lang w:eastAsia="ru-RU"/>
        </w:rPr>
        <w:t>связи</w:t>
      </w:r>
      <w:r w:rsidR="00F17DA2" w:rsidRPr="00F17DA2">
        <w:rPr>
          <w:rFonts w:ascii="Times New Romam" w:eastAsia="Times New Roman" w:hAnsi="Times New Romam" w:cs="Times New Roman"/>
          <w:color w:val="000000"/>
          <w:lang w:eastAsia="ru-RU"/>
        </w:rPr>
        <w:t> изменяются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этим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неудивительно,</w:t>
      </w:r>
      <w:r w:rsidR="00F17DA2" w:rsidRPr="00F17DA2">
        <w:rPr>
          <w:rFonts w:ascii="Times New Romam" w:eastAsia="Times New Roman" w:hAnsi="Times New Romam" w:cs="Times New Roman"/>
          <w:color w:val="000000"/>
          <w:lang w:eastAsia="ru-RU"/>
        </w:rPr>
        <w:t> проведенный</w:t>
      </w:r>
      <w:r w:rsidRPr="00F17DA2">
        <w:rPr>
          <w:rFonts w:eastAsia="Times New Roman" w:cs="Times New Roman"/>
          <w:color w:val="000000"/>
          <w:lang w:eastAsia="ru-RU"/>
        </w:rPr>
        <w:t xml:space="preserve"> что виртуальная </w:t>
      </w:r>
      <w:r w:rsidR="00F17DA2" w:rsidRPr="00F17DA2">
        <w:rPr>
          <w:rFonts w:ascii="Times New Romam" w:eastAsia="Times New Roman" w:hAnsi="Times New Romam" w:cs="Times New Roman"/>
          <w:color w:val="000000"/>
          <w:lang w:eastAsia="ru-RU"/>
        </w:rPr>
        <w:t>подана </w:t>
      </w:r>
      <w:r w:rsidRPr="00F17DA2">
        <w:rPr>
          <w:rFonts w:eastAsia="Times New Roman" w:cs="Times New Roman"/>
          <w:color w:val="000000"/>
          <w:lang w:eastAsia="ru-RU"/>
        </w:rPr>
        <w:t>самопрезентация,</w:t>
      </w:r>
      <w:r w:rsidR="00F17DA2" w:rsidRPr="00F17DA2">
        <w:rPr>
          <w:rFonts w:ascii="Times New Romam" w:eastAsia="Times New Roman" w:hAnsi="Times New Romam" w:cs="Times New Roman"/>
          <w:color w:val="000000"/>
          <w:lang w:eastAsia="ru-RU"/>
        </w:rPr>
        <w:t> происшествий</w:t>
      </w:r>
      <w:r w:rsidRPr="00F17DA2">
        <w:rPr>
          <w:rFonts w:eastAsia="Times New Roman" w:cs="Times New Roman"/>
          <w:color w:val="000000"/>
          <w:lang w:eastAsia="ru-RU"/>
        </w:rPr>
        <w:t xml:space="preserve"> например, </w:t>
      </w:r>
      <w:r w:rsidR="00F17DA2" w:rsidRPr="00F17DA2">
        <w:rPr>
          <w:rFonts w:ascii="Times New Romam" w:eastAsia="Times New Roman" w:hAnsi="Times New Romam" w:cs="Times New Roman"/>
          <w:color w:val="000000"/>
          <w:lang w:eastAsia="ru-RU"/>
        </w:rPr>
        <w:t>аудио </w:t>
      </w:r>
      <w:r w:rsidRPr="00F17DA2">
        <w:rPr>
          <w:rFonts w:eastAsia="Times New Roman" w:cs="Times New Roman"/>
          <w:color w:val="000000"/>
          <w:lang w:eastAsia="ru-RU"/>
        </w:rPr>
        <w:t>подростков</w:t>
      </w:r>
      <w:r w:rsidR="00F17DA2" w:rsidRPr="00F17DA2">
        <w:rPr>
          <w:rFonts w:ascii="Times New Romam" w:eastAsia="Times New Roman" w:hAnsi="Times New Romam" w:cs="Times New Roman"/>
          <w:color w:val="000000"/>
          <w:lang w:eastAsia="ru-RU"/>
        </w:rPr>
        <w:t> исследователь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представляет </w:t>
      </w:r>
      <w:r w:rsidR="00F17DA2" w:rsidRPr="00F17DA2">
        <w:rPr>
          <w:rFonts w:ascii="Times New Romam" w:eastAsia="Times New Roman" w:hAnsi="Times New Romam" w:cs="Times New Roman"/>
          <w:color w:val="000000"/>
          <w:lang w:eastAsia="ru-RU"/>
        </w:rPr>
        <w:t>выступают </w:t>
      </w:r>
      <w:r w:rsidRPr="00F17DA2">
        <w:rPr>
          <w:rFonts w:eastAsia="Times New Roman" w:cs="Times New Roman"/>
          <w:color w:val="000000"/>
          <w:lang w:eastAsia="ru-RU"/>
        </w:rPr>
        <w:t>собой</w:t>
      </w:r>
      <w:r w:rsidR="00F17DA2" w:rsidRPr="00F17DA2">
        <w:rPr>
          <w:rFonts w:ascii="Times New Romam" w:eastAsia="Times New Roman" w:hAnsi="Times New Romam" w:cs="Times New Roman"/>
          <w:color w:val="000000"/>
          <w:lang w:eastAsia="ru-RU"/>
        </w:rPr>
        <w:t> между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набор </w:t>
      </w:r>
      <w:r w:rsidR="00F17DA2" w:rsidRPr="00F17DA2">
        <w:rPr>
          <w:rFonts w:ascii="Times New Romam" w:eastAsia="Times New Roman" w:hAnsi="Times New Romam" w:cs="Times New Roman"/>
          <w:color w:val="000000"/>
          <w:lang w:eastAsia="ru-RU"/>
        </w:rPr>
        <w:t>специалистами </w:t>
      </w:r>
      <w:r w:rsidRPr="00F17DA2">
        <w:rPr>
          <w:rFonts w:eastAsia="Times New Roman" w:cs="Times New Roman"/>
          <w:color w:val="000000"/>
          <w:lang w:eastAsia="ru-RU"/>
        </w:rPr>
        <w:t>шаблонных,</w:t>
      </w:r>
      <w:r w:rsidR="00F17DA2" w:rsidRPr="00F17DA2">
        <w:rPr>
          <w:rFonts w:ascii="Times New Romam" w:eastAsia="Times New Roman" w:hAnsi="Times New Romam" w:cs="Times New Roman"/>
          <w:color w:val="000000"/>
          <w:lang w:eastAsia="ru-RU"/>
        </w:rPr>
        <w:t> поведение</w:t>
      </w:r>
      <w:r w:rsidRPr="00F17DA2">
        <w:rPr>
          <w:rFonts w:eastAsia="Times New Roman" w:cs="Times New Roman"/>
          <w:color w:val="000000"/>
          <w:lang w:eastAsia="ru-RU"/>
        </w:rPr>
        <w:t xml:space="preserve"> зачастую </w:t>
      </w:r>
      <w:r w:rsidR="00F17DA2" w:rsidRPr="00F17DA2">
        <w:rPr>
          <w:rFonts w:ascii="Times New Romam" w:eastAsia="Times New Roman" w:hAnsi="Times New Romam" w:cs="Times New Roman"/>
          <w:color w:val="000000"/>
          <w:lang w:eastAsia="ru-RU"/>
        </w:rPr>
        <w:t>политико </w:t>
      </w:r>
      <w:r w:rsidRPr="00F17DA2">
        <w:rPr>
          <w:rFonts w:eastAsia="Times New Roman" w:cs="Times New Roman"/>
          <w:color w:val="000000"/>
          <w:lang w:eastAsia="ru-RU"/>
        </w:rPr>
        <w:t>гендерно</w:t>
      </w:r>
      <w:r w:rsidR="00F17DA2" w:rsidRPr="00F17DA2">
        <w:rPr>
          <w:rFonts w:ascii="Times New Romam" w:eastAsia="Times New Roman" w:hAnsi="Times New Romam" w:cs="Times New Roman"/>
          <w:color w:val="000000"/>
          <w:lang w:eastAsia="ru-RU"/>
        </w:rPr>
        <w:t> жизнь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стереотипных </w:t>
      </w:r>
      <w:r w:rsidR="00F17DA2" w:rsidRPr="00F17DA2">
        <w:rPr>
          <w:rFonts w:ascii="Times New Romam" w:eastAsia="Times New Roman" w:hAnsi="Times New Romam" w:cs="Times New Roman"/>
          <w:color w:val="000000"/>
          <w:lang w:eastAsia="ru-RU"/>
        </w:rPr>
        <w:t>коммуникация </w:t>
      </w:r>
      <w:r w:rsidRPr="00F17DA2">
        <w:rPr>
          <w:rFonts w:eastAsia="Times New Roman" w:cs="Times New Roman"/>
          <w:color w:val="000000"/>
          <w:lang w:eastAsia="ru-RU"/>
        </w:rPr>
        <w:t>элементов:</w:t>
      </w:r>
      <w:r w:rsidR="00F17DA2" w:rsidRPr="00F17DA2">
        <w:rPr>
          <w:rFonts w:ascii="Times New Romam" w:eastAsia="Times New Roman" w:hAnsi="Times New Romam" w:cs="Times New Roman"/>
          <w:color w:val="000000"/>
          <w:lang w:eastAsia="ru-RU"/>
        </w:rPr>
        <w:t> опасность</w:t>
      </w:r>
      <w:r w:rsidRPr="00F17DA2">
        <w:rPr>
          <w:rFonts w:eastAsia="Times New Roman" w:cs="Times New Roman"/>
          <w:color w:val="000000"/>
          <w:lang w:eastAsia="ru-RU"/>
        </w:rPr>
        <w:t xml:space="preserve"> красивых </w:t>
      </w:r>
      <w:r w:rsidR="00F17DA2" w:rsidRPr="00F17DA2">
        <w:rPr>
          <w:rFonts w:ascii="Times New Romam" w:eastAsia="Times New Roman" w:hAnsi="Times New Romam" w:cs="Times New Roman"/>
          <w:color w:val="000000"/>
          <w:lang w:eastAsia="ru-RU"/>
        </w:rPr>
        <w:t>например </w:t>
      </w:r>
      <w:r w:rsidRPr="00F17DA2">
        <w:rPr>
          <w:rFonts w:eastAsia="Times New Roman" w:cs="Times New Roman"/>
          <w:color w:val="000000"/>
          <w:lang w:eastAsia="ru-RU"/>
        </w:rPr>
        <w:t>цитат</w:t>
      </w:r>
      <w:r w:rsidR="00F17DA2" w:rsidRPr="00F17DA2">
        <w:rPr>
          <w:rFonts w:ascii="Times New Romam" w:eastAsia="Times New Roman" w:hAnsi="Times New Romam" w:cs="Times New Roman"/>
          <w:color w:val="000000"/>
          <w:lang w:eastAsia="ru-RU"/>
        </w:rPr>
        <w:t> можно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известных </w:t>
      </w:r>
      <w:r w:rsidR="00F17DA2" w:rsidRPr="00F17DA2">
        <w:rPr>
          <w:rFonts w:ascii="Times New Romam" w:eastAsia="Times New Roman" w:hAnsi="Times New Romam" w:cs="Times New Roman"/>
          <w:color w:val="000000"/>
          <w:lang w:eastAsia="ru-RU"/>
        </w:rPr>
        <w:t>могут </w:t>
      </w:r>
      <w:r w:rsidRPr="00F17DA2">
        <w:rPr>
          <w:rFonts w:eastAsia="Times New Roman" w:cs="Times New Roman"/>
          <w:color w:val="000000"/>
          <w:lang w:eastAsia="ru-RU"/>
        </w:rPr>
        <w:t>личностей,</w:t>
      </w:r>
      <w:r w:rsidR="00F17DA2" w:rsidRPr="00F17DA2">
        <w:rPr>
          <w:rFonts w:ascii="Times New Romam" w:eastAsia="Times New Roman" w:hAnsi="Times New Romam" w:cs="Times New Roman"/>
          <w:color w:val="000000"/>
          <w:lang w:eastAsia="ru-RU"/>
        </w:rPr>
        <w:t> зрения</w:t>
      </w:r>
      <w:r w:rsidRPr="00F17DA2">
        <w:rPr>
          <w:rFonts w:eastAsia="Times New Roman" w:cs="Times New Roman"/>
          <w:color w:val="000000"/>
          <w:lang w:eastAsia="ru-RU"/>
        </w:rPr>
        <w:t xml:space="preserve"> заимствованных </w:t>
      </w:r>
      <w:r w:rsidR="00F17DA2" w:rsidRPr="00F17DA2">
        <w:rPr>
          <w:rFonts w:ascii="Times New Romam" w:eastAsia="Times New Roman" w:hAnsi="Times New Romam" w:cs="Times New Roman"/>
          <w:color w:val="000000"/>
          <w:lang w:eastAsia="ru-RU"/>
        </w:rPr>
        <w:t>социальных </w:t>
      </w:r>
      <w:r w:rsidRPr="00F17DA2">
        <w:rPr>
          <w:rFonts w:eastAsia="Times New Roman" w:cs="Times New Roman"/>
          <w:color w:val="000000"/>
          <w:lang w:eastAsia="ru-RU"/>
        </w:rPr>
        <w:t>картинок</w:t>
      </w:r>
      <w:r w:rsidR="00F17DA2" w:rsidRPr="00F17DA2">
        <w:rPr>
          <w:rFonts w:ascii="Times New Romam" w:eastAsia="Times New Roman" w:hAnsi="Times New Romam" w:cs="Times New Roman"/>
          <w:color w:val="000000"/>
          <w:lang w:eastAsia="ru-RU"/>
        </w:rPr>
        <w:t> объективности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/постов, </w:t>
      </w:r>
      <w:r w:rsidR="00F17DA2" w:rsidRPr="00F17DA2">
        <w:rPr>
          <w:rFonts w:ascii="Times New Romam" w:eastAsia="Times New Roman" w:hAnsi="Times New Romam" w:cs="Times New Roman"/>
          <w:color w:val="000000"/>
          <w:lang w:eastAsia="ru-RU"/>
        </w:rPr>
        <w:t>процесс </w:t>
      </w:r>
      <w:r w:rsidRPr="00F17DA2">
        <w:rPr>
          <w:rFonts w:eastAsia="Times New Roman" w:cs="Times New Roman"/>
          <w:color w:val="000000"/>
          <w:lang w:eastAsia="ru-RU"/>
        </w:rPr>
        <w:t>подписок</w:t>
      </w:r>
      <w:r w:rsidR="00F17DA2" w:rsidRPr="00F17DA2">
        <w:rPr>
          <w:rFonts w:ascii="Times New Romam" w:eastAsia="Times New Roman" w:hAnsi="Times New Romam" w:cs="Times New Roman"/>
          <w:color w:val="000000"/>
          <w:lang w:eastAsia="ru-RU"/>
        </w:rPr>
        <w:t> друга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популярных</w:t>
      </w:r>
      <w:r w:rsidR="00F17DA2" w:rsidRPr="00F17DA2">
        <w:rPr>
          <w:rFonts w:ascii="Times New Romam" w:eastAsia="Times New Roman" w:hAnsi="Times New Romam" w:cs="Times New Roman"/>
          <w:color w:val="000000"/>
          <w:lang w:eastAsia="ru-RU"/>
        </w:rPr>
        <w:t> политическая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адресанта </w:t>
      </w:r>
      <w:r w:rsidRPr="00F17DA2">
        <w:rPr>
          <w:rFonts w:eastAsia="Times New Roman" w:cs="Times New Roman"/>
          <w:color w:val="000000"/>
          <w:lang w:eastAsia="ru-RU"/>
        </w:rPr>
        <w:t>известных</w:t>
      </w:r>
      <w:r w:rsidR="00F17DA2" w:rsidRPr="00F17DA2">
        <w:rPr>
          <w:rFonts w:ascii="Times New Romam" w:eastAsia="Times New Roman" w:hAnsi="Times New Romam" w:cs="Times New Roman"/>
          <w:color w:val="000000"/>
          <w:lang w:eastAsia="ru-RU"/>
        </w:rPr>
        <w:t> характер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личностей. </w:t>
      </w:r>
      <w:r w:rsidR="00F17DA2" w:rsidRPr="00F17DA2">
        <w:rPr>
          <w:rFonts w:ascii="Times New Romam" w:eastAsia="Times New Roman" w:hAnsi="Times New Romam" w:cs="Times New Roman"/>
          <w:color w:val="000000"/>
          <w:lang w:eastAsia="ru-RU"/>
        </w:rPr>
        <w:t>процессов </w:t>
      </w:r>
      <w:r w:rsidRPr="00F17DA2">
        <w:rPr>
          <w:rFonts w:eastAsia="Times New Roman" w:cs="Times New Roman"/>
          <w:color w:val="000000"/>
          <w:lang w:eastAsia="ru-RU"/>
        </w:rPr>
        <w:t>Зачастую</w:t>
      </w:r>
      <w:r w:rsidR="00F17DA2" w:rsidRPr="00F17DA2">
        <w:rPr>
          <w:rFonts w:ascii="Times New Romam" w:eastAsia="Times New Roman" w:hAnsi="Times New Romam" w:cs="Times New Roman"/>
          <w:color w:val="000000"/>
          <w:lang w:eastAsia="ru-RU"/>
        </w:rPr>
        <w:t> процесс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именно </w:t>
      </w:r>
      <w:r w:rsidR="00F17DA2" w:rsidRPr="00F17DA2">
        <w:rPr>
          <w:rFonts w:ascii="Times New Romam" w:eastAsia="Times New Roman" w:hAnsi="Times New Romam" w:cs="Times New Roman"/>
          <w:color w:val="000000"/>
          <w:lang w:eastAsia="ru-RU"/>
        </w:rPr>
        <w:t>количество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ученых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грамотное </w:t>
      </w:r>
      <w:r w:rsidRPr="00F17DA2">
        <w:rPr>
          <w:rFonts w:eastAsia="Times New Roman" w:cs="Times New Roman"/>
          <w:color w:val="000000"/>
          <w:lang w:eastAsia="ru-RU"/>
        </w:rPr>
        <w:t>оставляют</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им </w:t>
      </w:r>
      <w:r w:rsidR="00F17DA2" w:rsidRPr="00F17DA2">
        <w:rPr>
          <w:rFonts w:ascii="Times New Romam" w:eastAsia="Times New Roman" w:hAnsi="Times New Romam" w:cs="Times New Roman"/>
          <w:color w:val="000000"/>
          <w:lang w:eastAsia="ru-RU"/>
        </w:rPr>
        <w:t>информационно </w:t>
      </w:r>
      <w:r w:rsidRPr="00F17DA2">
        <w:rPr>
          <w:rFonts w:eastAsia="Times New Roman" w:cs="Times New Roman"/>
          <w:color w:val="000000"/>
          <w:lang w:eastAsia="ru-RU"/>
        </w:rPr>
        <w:t>другого</w:t>
      </w:r>
      <w:r w:rsidR="00F17DA2" w:rsidRPr="00F17DA2">
        <w:rPr>
          <w:rFonts w:ascii="Times New Romam" w:eastAsia="Times New Roman" w:hAnsi="Times New Romam" w:cs="Times New Roman"/>
          <w:color w:val="000000"/>
          <w:lang w:eastAsia="ru-RU"/>
        </w:rPr>
        <w:t> критикуя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выбора. </w:t>
      </w:r>
    </w:p>
    <w:p w14:paraId="3B580054" w14:textId="1CC53EE2"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орган </w:t>
      </w:r>
      <w:r w:rsidR="00287419" w:rsidRPr="00F17DA2">
        <w:rPr>
          <w:rFonts w:eastAsia="Times New Roman" w:cs="Times New Roman"/>
          <w:color w:val="000000"/>
          <w:lang w:eastAsia="ru-RU"/>
        </w:rPr>
        <w:t>Люди</w:t>
      </w:r>
      <w:r w:rsidRPr="00F17DA2">
        <w:rPr>
          <w:rFonts w:ascii="Times New Romam" w:eastAsia="Times New Roman" w:hAnsi="Times New Romam" w:cs="Times New Roman"/>
          <w:color w:val="000000"/>
          <w:lang w:eastAsia="ru-RU"/>
        </w:rPr>
        <w:t> гражданами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выискивают </w:t>
      </w:r>
      <w:r w:rsidRPr="00F17DA2">
        <w:rPr>
          <w:rFonts w:ascii="Times New Romam" w:eastAsia="Times New Roman" w:hAnsi="Times New Romam" w:cs="Times New Roman"/>
          <w:color w:val="000000"/>
          <w:lang w:eastAsia="ru-RU"/>
        </w:rPr>
        <w:t>искусственного </w:t>
      </w:r>
      <w:r w:rsidR="00287419" w:rsidRPr="00F17DA2">
        <w:rPr>
          <w:rFonts w:eastAsia="Times New Roman" w:cs="Times New Roman"/>
          <w:color w:val="000000"/>
          <w:lang w:eastAsia="ru-RU"/>
        </w:rPr>
        <w:t>единомышленников</w:t>
      </w:r>
      <w:r w:rsidRPr="00F17DA2">
        <w:rPr>
          <w:rFonts w:ascii="Times New Romam" w:eastAsia="Times New Roman" w:hAnsi="Times New Romam" w:cs="Times New Roman"/>
          <w:color w:val="000000"/>
          <w:lang w:eastAsia="ru-RU"/>
        </w:rPr>
        <w:t> определения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трансформируется </w:t>
      </w:r>
      <w:r w:rsidR="00287419" w:rsidRPr="00F17DA2">
        <w:rPr>
          <w:rFonts w:eastAsia="Times New Roman" w:cs="Times New Roman"/>
          <w:color w:val="000000"/>
          <w:lang w:eastAsia="ru-RU"/>
        </w:rPr>
        <w:t>сети</w:t>
      </w:r>
      <w:r w:rsidRPr="00F17DA2">
        <w:rPr>
          <w:rFonts w:ascii="Times New Romam" w:eastAsia="Times New Roman" w:hAnsi="Times New Romam" w:cs="Times New Roman"/>
          <w:color w:val="000000"/>
          <w:lang w:eastAsia="ru-RU"/>
        </w:rPr>
        <w:t> только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получают </w:t>
      </w:r>
      <w:r w:rsidRPr="00F17DA2">
        <w:rPr>
          <w:rFonts w:ascii="Times New Romam" w:eastAsia="Times New Roman" w:hAnsi="Times New Romam" w:cs="Times New Roman"/>
          <w:color w:val="000000"/>
          <w:lang w:eastAsia="ru-RU"/>
        </w:rPr>
        <w:t>призвана </w:t>
      </w:r>
      <w:r w:rsidR="00287419" w:rsidRPr="00F17DA2">
        <w:rPr>
          <w:rFonts w:eastAsia="Times New Roman" w:cs="Times New Roman"/>
          <w:color w:val="000000"/>
          <w:lang w:eastAsia="ru-RU"/>
        </w:rPr>
        <w:t>удовольствие</w:t>
      </w:r>
      <w:r w:rsidRPr="00F17DA2">
        <w:rPr>
          <w:rFonts w:ascii="Times New Romam" w:eastAsia="Times New Roman" w:hAnsi="Times New Romam" w:cs="Times New Roman"/>
          <w:color w:val="000000"/>
          <w:lang w:eastAsia="ru-RU"/>
        </w:rPr>
        <w:t> лучше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 </w:t>
      </w:r>
      <w:r w:rsidRPr="00F17DA2">
        <w:rPr>
          <w:rFonts w:ascii="Times New Romam" w:eastAsia="Times New Roman" w:hAnsi="Times New Romam" w:cs="Times New Roman"/>
          <w:color w:val="000000"/>
          <w:lang w:eastAsia="ru-RU"/>
        </w:rPr>
        <w:t>оптимизировать </w:t>
      </w:r>
      <w:r w:rsidR="00287419" w:rsidRPr="00F17DA2">
        <w:rPr>
          <w:rFonts w:eastAsia="Times New Roman" w:cs="Times New Roman"/>
          <w:color w:val="000000"/>
          <w:lang w:eastAsia="ru-RU"/>
        </w:rPr>
        <w:t>своего</w:t>
      </w:r>
      <w:r w:rsidRPr="00F17DA2">
        <w:rPr>
          <w:rFonts w:ascii="Times New Romam" w:eastAsia="Times New Roman" w:hAnsi="Times New Romam" w:cs="Times New Roman"/>
          <w:color w:val="000000"/>
          <w:lang w:eastAsia="ru-RU"/>
        </w:rPr>
        <w:t> внимание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единомыслия, </w:t>
      </w:r>
      <w:r w:rsidRPr="00F17DA2">
        <w:rPr>
          <w:rFonts w:ascii="Times New Romam" w:eastAsia="Times New Roman" w:hAnsi="Times New Romam" w:cs="Times New Roman"/>
          <w:color w:val="000000"/>
          <w:lang w:eastAsia="ru-RU"/>
        </w:rPr>
        <w:t>процессы </w:t>
      </w:r>
      <w:r w:rsidR="00287419" w:rsidRPr="00F17DA2">
        <w:rPr>
          <w:rFonts w:eastAsia="Times New Roman" w:cs="Times New Roman"/>
          <w:color w:val="000000"/>
          <w:lang w:eastAsia="ru-RU"/>
        </w:rPr>
        <w:t>концентрируясь</w:t>
      </w:r>
      <w:r w:rsidRPr="00F17DA2">
        <w:rPr>
          <w:rFonts w:ascii="Times New Romam" w:eastAsia="Times New Roman" w:hAnsi="Times New Romam" w:cs="Times New Roman"/>
          <w:color w:val="000000"/>
          <w:lang w:eastAsia="ru-RU"/>
        </w:rPr>
        <w:t> блоггеры</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при </w:t>
      </w:r>
      <w:r w:rsidRPr="00F17DA2">
        <w:rPr>
          <w:rFonts w:ascii="Times New Romam" w:eastAsia="Times New Roman" w:hAnsi="Times New Romam" w:cs="Times New Roman"/>
          <w:color w:val="000000"/>
          <w:lang w:eastAsia="ru-RU"/>
        </w:rPr>
        <w:t>власти </w:t>
      </w:r>
      <w:r w:rsidR="00287419" w:rsidRPr="00F17DA2">
        <w:rPr>
          <w:rFonts w:eastAsia="Times New Roman" w:cs="Times New Roman"/>
          <w:color w:val="000000"/>
          <w:lang w:eastAsia="ru-RU"/>
        </w:rPr>
        <w:t>этом</w:t>
      </w:r>
      <w:r w:rsidRPr="00F17DA2">
        <w:rPr>
          <w:rFonts w:ascii="Times New Romam" w:eastAsia="Times New Roman" w:hAnsi="Times New Romam" w:cs="Times New Roman"/>
          <w:color w:val="000000"/>
          <w:lang w:eastAsia="ru-RU"/>
        </w:rPr>
        <w:t> опрошенных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на себе. </w:t>
      </w:r>
      <w:r w:rsidRPr="00F17DA2">
        <w:rPr>
          <w:rFonts w:ascii="Times New Romam" w:eastAsia="Times New Roman" w:hAnsi="Times New Romam" w:cs="Times New Roman"/>
          <w:color w:val="000000"/>
          <w:lang w:eastAsia="ru-RU"/>
        </w:rPr>
        <w:t>истин </w:t>
      </w:r>
      <w:r w:rsidR="00287419" w:rsidRPr="00F17DA2">
        <w:rPr>
          <w:rFonts w:eastAsia="Times New Roman" w:cs="Times New Roman"/>
          <w:color w:val="000000"/>
          <w:lang w:eastAsia="ru-RU"/>
        </w:rPr>
        <w:t>Большинство</w:t>
      </w:r>
      <w:r w:rsidRPr="00F17DA2">
        <w:rPr>
          <w:rFonts w:ascii="Times New Romam" w:eastAsia="Times New Roman" w:hAnsi="Times New Romam" w:cs="Times New Roman"/>
          <w:color w:val="000000"/>
          <w:lang w:eastAsia="ru-RU"/>
        </w:rPr>
        <w:t> методологические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людей </w:t>
      </w:r>
      <w:r w:rsidRPr="00F17DA2">
        <w:rPr>
          <w:rFonts w:ascii="Times New Romam" w:eastAsia="Times New Roman" w:hAnsi="Times New Romam" w:cs="Times New Roman"/>
          <w:color w:val="000000"/>
          <w:lang w:eastAsia="ru-RU"/>
        </w:rPr>
        <w:t>цифровизации </w:t>
      </w:r>
      <w:r w:rsidR="00287419" w:rsidRPr="00F17DA2">
        <w:rPr>
          <w:rFonts w:eastAsia="Times New Roman" w:cs="Times New Roman"/>
          <w:color w:val="000000"/>
          <w:lang w:eastAsia="ru-RU"/>
        </w:rPr>
        <w:t>считают</w:t>
      </w:r>
      <w:r w:rsidRPr="00F17DA2">
        <w:rPr>
          <w:rFonts w:ascii="Times New Romam" w:eastAsia="Times New Roman" w:hAnsi="Times New Romam" w:cs="Times New Roman"/>
          <w:color w:val="000000"/>
          <w:lang w:eastAsia="ru-RU"/>
        </w:rPr>
        <w:t> развлекательных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так: я не </w:t>
      </w:r>
      <w:r w:rsidRPr="00F17DA2">
        <w:rPr>
          <w:rFonts w:ascii="Times New Romam" w:eastAsia="Times New Roman" w:hAnsi="Times New Romam" w:cs="Times New Roman"/>
          <w:color w:val="000000"/>
          <w:lang w:eastAsia="ru-RU"/>
        </w:rPr>
        <w:t>цифровых </w:t>
      </w:r>
      <w:r w:rsidR="00287419" w:rsidRPr="00F17DA2">
        <w:rPr>
          <w:rFonts w:eastAsia="Times New Roman" w:cs="Times New Roman"/>
          <w:color w:val="000000"/>
          <w:lang w:eastAsia="ru-RU"/>
        </w:rPr>
        <w:t>понимаю,</w:t>
      </w:r>
      <w:r w:rsidRPr="00F17DA2">
        <w:rPr>
          <w:rFonts w:ascii="Times New Romam" w:eastAsia="Times New Roman" w:hAnsi="Times New Romam" w:cs="Times New Roman"/>
          <w:color w:val="000000"/>
          <w:lang w:eastAsia="ru-RU"/>
        </w:rPr>
        <w:t> является</w:t>
      </w:r>
      <w:r w:rsidR="00287419" w:rsidRPr="00F17DA2">
        <w:rPr>
          <w:rFonts w:eastAsia="Times New Roman" w:cs="Times New Roman"/>
          <w:color w:val="000000"/>
          <w:lang w:eastAsia="ru-RU"/>
        </w:rPr>
        <w:t xml:space="preserve"> что происходит </w:t>
      </w:r>
      <w:r w:rsidRPr="00F17DA2">
        <w:rPr>
          <w:rFonts w:ascii="Times New Romam" w:eastAsia="Times New Roman" w:hAnsi="Times New Romam" w:cs="Times New Roman"/>
          <w:color w:val="000000"/>
          <w:lang w:eastAsia="ru-RU"/>
        </w:rPr>
        <w:t>придерживаются </w:t>
      </w:r>
      <w:r w:rsidR="00287419" w:rsidRPr="00F17DA2">
        <w:rPr>
          <w:rFonts w:eastAsia="Times New Roman" w:cs="Times New Roman"/>
          <w:color w:val="000000"/>
          <w:lang w:eastAsia="ru-RU"/>
        </w:rPr>
        <w:t>вокруг,</w:t>
      </w:r>
      <w:r w:rsidRPr="00F17DA2">
        <w:rPr>
          <w:rFonts w:ascii="Times New Romam" w:eastAsia="Times New Roman" w:hAnsi="Times New Romam" w:cs="Times New Roman"/>
          <w:color w:val="000000"/>
          <w:lang w:eastAsia="ru-RU"/>
        </w:rPr>
        <w:t> единомышленников</w:t>
      </w:r>
      <w:r w:rsidR="00287419" w:rsidRPr="00F17DA2">
        <w:rPr>
          <w:rFonts w:eastAsia="Times New Roman" w:cs="Times New Roman"/>
          <w:color w:val="000000"/>
          <w:lang w:eastAsia="ru-RU"/>
        </w:rPr>
        <w:t xml:space="preserve"> но </w:t>
      </w:r>
      <w:r w:rsidRPr="00F17DA2">
        <w:rPr>
          <w:rFonts w:ascii="Times New Romam" w:eastAsia="Times New Roman" w:hAnsi="Times New Romam" w:cs="Times New Roman"/>
          <w:color w:val="000000"/>
          <w:lang w:eastAsia="ru-RU"/>
        </w:rPr>
        <w:t>направлены </w:t>
      </w:r>
      <w:r w:rsidR="00287419" w:rsidRPr="00F17DA2">
        <w:rPr>
          <w:rFonts w:eastAsia="Times New Roman" w:cs="Times New Roman"/>
          <w:color w:val="000000"/>
          <w:lang w:eastAsia="ru-RU"/>
        </w:rPr>
        <w:t>другие</w:t>
      </w:r>
      <w:r w:rsidRPr="00F17DA2">
        <w:rPr>
          <w:rFonts w:ascii="Times New Romam" w:eastAsia="Times New Roman" w:hAnsi="Times New Romam" w:cs="Times New Roman"/>
          <w:color w:val="000000"/>
          <w:lang w:eastAsia="ru-RU"/>
        </w:rPr>
        <w:t> таланты</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люди </w:t>
      </w:r>
      <w:r w:rsidRPr="00F17DA2">
        <w:rPr>
          <w:rFonts w:ascii="Times New Romam" w:eastAsia="Times New Roman" w:hAnsi="Times New Romam" w:cs="Times New Roman"/>
          <w:color w:val="000000"/>
          <w:lang w:eastAsia="ru-RU"/>
        </w:rPr>
        <w:t>сетевого </w:t>
      </w:r>
      <w:r w:rsidR="00287419" w:rsidRPr="00F17DA2">
        <w:rPr>
          <w:rFonts w:eastAsia="Times New Roman" w:cs="Times New Roman"/>
          <w:color w:val="000000"/>
          <w:lang w:eastAsia="ru-RU"/>
        </w:rPr>
        <w:t>понимают.</w:t>
      </w:r>
      <w:r w:rsidRPr="00F17DA2">
        <w:rPr>
          <w:rFonts w:ascii="Times New Romam" w:eastAsia="Times New Roman" w:hAnsi="Times New Romam" w:cs="Times New Roman"/>
          <w:color w:val="000000"/>
          <w:lang w:eastAsia="ru-RU"/>
        </w:rPr>
        <w:t> разговаривают</w:t>
      </w:r>
      <w:r w:rsidR="00287419" w:rsidRPr="00F17DA2">
        <w:rPr>
          <w:rFonts w:eastAsia="Times New Roman" w:cs="Times New Roman"/>
          <w:color w:val="000000"/>
          <w:lang w:eastAsia="ru-RU"/>
        </w:rPr>
        <w:t xml:space="preserve"> И так думает </w:t>
      </w:r>
      <w:r w:rsidRPr="00F17DA2">
        <w:rPr>
          <w:rFonts w:ascii="Times New Romam" w:eastAsia="Times New Roman" w:hAnsi="Times New Romam" w:cs="Times New Roman"/>
          <w:color w:val="000000"/>
          <w:lang w:eastAsia="ru-RU"/>
        </w:rPr>
        <w:t>субъектами </w:t>
      </w:r>
      <w:r w:rsidR="00287419" w:rsidRPr="00F17DA2">
        <w:rPr>
          <w:rFonts w:eastAsia="Times New Roman" w:cs="Times New Roman"/>
          <w:color w:val="000000"/>
          <w:lang w:eastAsia="ru-RU"/>
        </w:rPr>
        <w:t>каждый.</w:t>
      </w:r>
      <w:r w:rsidRPr="00F17DA2">
        <w:rPr>
          <w:rFonts w:ascii="Times New Romam" w:eastAsia="Times New Roman" w:hAnsi="Times New Romam" w:cs="Times New Roman"/>
          <w:color w:val="000000"/>
          <w:lang w:eastAsia="ru-RU"/>
        </w:rPr>
        <w:t> масуда</w:t>
      </w:r>
      <w:r w:rsidR="00287419" w:rsidRPr="00F17DA2">
        <w:rPr>
          <w:rFonts w:eastAsia="Times New Roman" w:cs="Times New Roman"/>
          <w:color w:val="000000"/>
          <w:lang w:eastAsia="ru-RU"/>
        </w:rPr>
        <w:t xml:space="preserve"> Это </w:t>
      </w:r>
      <w:r w:rsidRPr="00F17DA2">
        <w:rPr>
          <w:rFonts w:ascii="Times New Romam" w:eastAsia="Times New Roman" w:hAnsi="Times New Romam" w:cs="Times New Roman"/>
          <w:color w:val="000000"/>
          <w:lang w:eastAsia="ru-RU"/>
        </w:rPr>
        <w:t>техническим </w:t>
      </w:r>
      <w:r w:rsidR="00287419" w:rsidRPr="00F17DA2">
        <w:rPr>
          <w:rFonts w:eastAsia="Times New Roman" w:cs="Times New Roman"/>
          <w:color w:val="000000"/>
          <w:lang w:eastAsia="ru-RU"/>
        </w:rPr>
        <w:t>называется</w:t>
      </w:r>
      <w:r w:rsidRPr="00F17DA2">
        <w:rPr>
          <w:rFonts w:ascii="Times New Romam" w:eastAsia="Times New Roman" w:hAnsi="Times New Romam" w:cs="Times New Roman"/>
          <w:color w:val="000000"/>
          <w:lang w:eastAsia="ru-RU"/>
        </w:rPr>
        <w:t> интернета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«плюралистическим </w:t>
      </w:r>
      <w:r w:rsidRPr="00F17DA2">
        <w:rPr>
          <w:rFonts w:ascii="Times New Romam" w:eastAsia="Times New Roman" w:hAnsi="Times New Romam" w:cs="Times New Roman"/>
          <w:color w:val="000000"/>
          <w:lang w:eastAsia="ru-RU"/>
        </w:rPr>
        <w:t>нуждаются </w:t>
      </w:r>
      <w:r w:rsidR="00287419" w:rsidRPr="00F17DA2">
        <w:rPr>
          <w:rFonts w:eastAsia="Times New Roman" w:cs="Times New Roman"/>
          <w:color w:val="000000"/>
          <w:lang w:eastAsia="ru-RU"/>
        </w:rPr>
        <w:t>незнанием</w:t>
      </w:r>
      <w:r w:rsidRPr="00F17DA2">
        <w:rPr>
          <w:rFonts w:ascii="Times New Romam" w:eastAsia="Times New Roman" w:hAnsi="Times New Romam" w:cs="Times New Roman"/>
          <w:color w:val="000000"/>
          <w:lang w:eastAsia="ru-RU"/>
        </w:rPr>
        <w:t> развитие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и </w:t>
      </w:r>
      <w:r w:rsidRPr="00F17DA2">
        <w:rPr>
          <w:rFonts w:ascii="Times New Romam" w:eastAsia="Times New Roman" w:hAnsi="Times New Romam" w:cs="Times New Roman"/>
          <w:color w:val="000000"/>
          <w:lang w:eastAsia="ru-RU"/>
        </w:rPr>
        <w:t>электроэнергия </w:t>
      </w:r>
      <w:r w:rsidR="00287419" w:rsidRPr="00F17DA2">
        <w:rPr>
          <w:rFonts w:eastAsia="Times New Roman" w:cs="Times New Roman"/>
          <w:color w:val="000000"/>
          <w:lang w:eastAsia="ru-RU"/>
        </w:rPr>
        <w:t>используется</w:t>
      </w:r>
      <w:r w:rsidRPr="00F17DA2">
        <w:rPr>
          <w:rFonts w:ascii="Times New Romam" w:eastAsia="Times New Roman" w:hAnsi="Times New Romam" w:cs="Times New Roman"/>
          <w:color w:val="000000"/>
          <w:lang w:eastAsia="ru-RU"/>
        </w:rPr>
        <w:t> технологий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для манипуляции </w:t>
      </w:r>
      <w:r w:rsidRPr="00F17DA2">
        <w:rPr>
          <w:rFonts w:ascii="Times New Romam" w:eastAsia="Times New Roman" w:hAnsi="Times New Romam" w:cs="Times New Roman"/>
          <w:color w:val="000000"/>
          <w:lang w:eastAsia="ru-RU"/>
        </w:rPr>
        <w:t>соответствовать </w:t>
      </w:r>
      <w:r w:rsidR="00287419" w:rsidRPr="00F17DA2">
        <w:rPr>
          <w:rFonts w:eastAsia="Times New Roman" w:cs="Times New Roman"/>
          <w:color w:val="000000"/>
          <w:lang w:eastAsia="ru-RU"/>
        </w:rPr>
        <w:t>общественным</w:t>
      </w:r>
      <w:r w:rsidRPr="00F17DA2">
        <w:rPr>
          <w:rFonts w:ascii="Times New Romam" w:eastAsia="Times New Roman" w:hAnsi="Times New Romam" w:cs="Times New Roman"/>
          <w:color w:val="000000"/>
          <w:lang w:eastAsia="ru-RU"/>
        </w:rPr>
        <w:t> информации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мнением. </w:t>
      </w:r>
      <w:r w:rsidRPr="00F17DA2">
        <w:rPr>
          <w:rFonts w:ascii="Times New Romam" w:eastAsia="Times New Roman" w:hAnsi="Times New Romam" w:cs="Times New Roman"/>
          <w:color w:val="000000"/>
          <w:lang w:eastAsia="ru-RU"/>
        </w:rPr>
        <w:t>власти </w:t>
      </w:r>
      <w:r w:rsidR="00287419" w:rsidRPr="00F17DA2">
        <w:rPr>
          <w:rFonts w:eastAsia="Times New Roman" w:cs="Times New Roman"/>
          <w:color w:val="000000"/>
          <w:lang w:eastAsia="ru-RU"/>
        </w:rPr>
        <w:t>Если</w:t>
      </w:r>
      <w:r w:rsidRPr="00F17DA2">
        <w:rPr>
          <w:rFonts w:ascii="Times New Romam" w:eastAsia="Times New Roman" w:hAnsi="Times New Romam" w:cs="Times New Roman"/>
          <w:color w:val="000000"/>
          <w:lang w:eastAsia="ru-RU"/>
        </w:rPr>
        <w:t> ресурс</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человеку </w:t>
      </w:r>
      <w:r w:rsidRPr="00F17DA2">
        <w:rPr>
          <w:rFonts w:ascii="Times New Romam" w:eastAsia="Times New Roman" w:hAnsi="Times New Romam" w:cs="Times New Roman"/>
          <w:color w:val="000000"/>
          <w:lang w:eastAsia="ru-RU"/>
        </w:rPr>
        <w:t>создания </w:t>
      </w:r>
      <w:r w:rsidR="00287419" w:rsidRPr="00F17DA2">
        <w:rPr>
          <w:rFonts w:eastAsia="Times New Roman" w:cs="Times New Roman"/>
          <w:color w:val="000000"/>
          <w:lang w:eastAsia="ru-RU"/>
        </w:rPr>
        <w:t>сказать,</w:t>
      </w:r>
      <w:r w:rsidRPr="00F17DA2">
        <w:rPr>
          <w:rFonts w:ascii="Times New Romam" w:eastAsia="Times New Roman" w:hAnsi="Times New Romam" w:cs="Times New Roman"/>
          <w:color w:val="000000"/>
          <w:lang w:eastAsia="ru-RU"/>
        </w:rPr>
        <w:t> политика</w:t>
      </w:r>
      <w:r w:rsidR="00287419" w:rsidRPr="00F17DA2">
        <w:rPr>
          <w:rFonts w:eastAsia="Times New Roman" w:cs="Times New Roman"/>
          <w:color w:val="000000"/>
          <w:lang w:eastAsia="ru-RU"/>
        </w:rPr>
        <w:t xml:space="preserve"> что по </w:t>
      </w:r>
      <w:r w:rsidRPr="00F17DA2">
        <w:rPr>
          <w:rFonts w:ascii="Times New Romam" w:eastAsia="Times New Roman" w:hAnsi="Times New Romam" w:cs="Times New Roman"/>
          <w:color w:val="000000"/>
          <w:lang w:eastAsia="ru-RU"/>
        </w:rPr>
        <w:t>деятельности </w:t>
      </w:r>
      <w:r w:rsidR="00287419" w:rsidRPr="00F17DA2">
        <w:rPr>
          <w:rFonts w:eastAsia="Times New Roman" w:cs="Times New Roman"/>
          <w:color w:val="000000"/>
          <w:lang w:eastAsia="ru-RU"/>
        </w:rPr>
        <w:t>определенному</w:t>
      </w:r>
      <w:r w:rsidRPr="00F17DA2">
        <w:rPr>
          <w:rFonts w:ascii="Times New Romam" w:eastAsia="Times New Roman" w:hAnsi="Times New Romam" w:cs="Times New Roman"/>
          <w:color w:val="000000"/>
          <w:lang w:eastAsia="ru-RU"/>
        </w:rPr>
        <w:t> читателю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вопросу </w:t>
      </w:r>
      <w:r w:rsidRPr="00F17DA2">
        <w:rPr>
          <w:rFonts w:ascii="Times New Romam" w:eastAsia="Times New Roman" w:hAnsi="Times New Romam" w:cs="Times New Roman"/>
          <w:color w:val="000000"/>
          <w:lang w:eastAsia="ru-RU"/>
        </w:rPr>
        <w:t>массовой </w:t>
      </w:r>
      <w:r w:rsidR="00287419" w:rsidRPr="00F17DA2">
        <w:rPr>
          <w:rFonts w:eastAsia="Times New Roman" w:cs="Times New Roman"/>
          <w:color w:val="000000"/>
          <w:lang w:eastAsia="ru-RU"/>
        </w:rPr>
        <w:t>большинство</w:t>
      </w:r>
      <w:r w:rsidRPr="00F17DA2">
        <w:rPr>
          <w:rFonts w:ascii="Times New Romam" w:eastAsia="Times New Roman" w:hAnsi="Times New Romam" w:cs="Times New Roman"/>
          <w:color w:val="000000"/>
          <w:lang w:eastAsia="ru-RU"/>
        </w:rPr>
        <w:t> степень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имеет </w:t>
      </w:r>
      <w:r w:rsidRPr="00F17DA2">
        <w:rPr>
          <w:rFonts w:ascii="Times New Romam" w:eastAsia="Times New Roman" w:hAnsi="Times New Romam" w:cs="Times New Roman"/>
          <w:color w:val="000000"/>
          <w:lang w:eastAsia="ru-RU"/>
        </w:rPr>
        <w:t>процесс </w:t>
      </w:r>
      <w:r w:rsidR="00287419" w:rsidRPr="00F17DA2">
        <w:rPr>
          <w:rFonts w:eastAsia="Times New Roman" w:cs="Times New Roman"/>
          <w:color w:val="000000"/>
          <w:lang w:eastAsia="ru-RU"/>
        </w:rPr>
        <w:t>определенную</w:t>
      </w:r>
      <w:r w:rsidRPr="00F17DA2">
        <w:rPr>
          <w:rFonts w:ascii="Times New Romam" w:eastAsia="Times New Roman" w:hAnsi="Times New Romam" w:cs="Times New Roman"/>
          <w:color w:val="000000"/>
          <w:lang w:eastAsia="ru-RU"/>
        </w:rPr>
        <w:t> момент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точку </w:t>
      </w:r>
      <w:r w:rsidRPr="00F17DA2">
        <w:rPr>
          <w:rFonts w:ascii="Times New Romam" w:eastAsia="Times New Roman" w:hAnsi="Times New Romam" w:cs="Times New Roman"/>
          <w:color w:val="000000"/>
          <w:lang w:eastAsia="ru-RU"/>
        </w:rPr>
        <w:t>стране </w:t>
      </w:r>
      <w:r w:rsidR="00287419" w:rsidRPr="00F17DA2">
        <w:rPr>
          <w:rFonts w:eastAsia="Times New Roman" w:cs="Times New Roman"/>
          <w:color w:val="000000"/>
          <w:lang w:eastAsia="ru-RU"/>
        </w:rPr>
        <w:t>зрения,</w:t>
      </w:r>
      <w:r w:rsidRPr="00F17DA2">
        <w:rPr>
          <w:rFonts w:ascii="Times New Romam" w:eastAsia="Times New Roman" w:hAnsi="Times New Romam" w:cs="Times New Roman"/>
          <w:color w:val="000000"/>
          <w:lang w:eastAsia="ru-RU"/>
        </w:rPr>
        <w:t> большое</w:t>
      </w:r>
      <w:r w:rsidR="00287419" w:rsidRPr="00F17DA2">
        <w:rPr>
          <w:rFonts w:eastAsia="Times New Roman" w:cs="Times New Roman"/>
          <w:color w:val="000000"/>
          <w:lang w:eastAsia="ru-RU"/>
        </w:rPr>
        <w:t xml:space="preserve"> то человек </w:t>
      </w:r>
      <w:r w:rsidRPr="00F17DA2">
        <w:rPr>
          <w:rFonts w:ascii="Times New Romam" w:eastAsia="Times New Roman" w:hAnsi="Times New Romam" w:cs="Times New Roman"/>
          <w:color w:val="000000"/>
          <w:lang w:eastAsia="ru-RU"/>
        </w:rPr>
        <w:t>после </w:t>
      </w:r>
      <w:r w:rsidR="00287419" w:rsidRPr="00F17DA2">
        <w:rPr>
          <w:rFonts w:eastAsia="Times New Roman" w:cs="Times New Roman"/>
          <w:color w:val="000000"/>
          <w:lang w:eastAsia="ru-RU"/>
        </w:rPr>
        <w:t>примет</w:t>
      </w:r>
      <w:r w:rsidRPr="00F17DA2">
        <w:rPr>
          <w:rFonts w:ascii="Times New Romam" w:eastAsia="Times New Roman" w:hAnsi="Times New Romam" w:cs="Times New Roman"/>
          <w:color w:val="000000"/>
          <w:lang w:eastAsia="ru-RU"/>
        </w:rPr>
        <w:t> глава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эту точку </w:t>
      </w:r>
      <w:r w:rsidRPr="00F17DA2">
        <w:rPr>
          <w:rFonts w:ascii="Times New Romam" w:eastAsia="Times New Roman" w:hAnsi="Times New Romam" w:cs="Times New Roman"/>
          <w:color w:val="000000"/>
          <w:lang w:eastAsia="ru-RU"/>
        </w:rPr>
        <w:t>правильное </w:t>
      </w:r>
      <w:r w:rsidR="00287419" w:rsidRPr="00F17DA2">
        <w:rPr>
          <w:rFonts w:eastAsia="Times New Roman" w:cs="Times New Roman"/>
          <w:color w:val="000000"/>
          <w:lang w:eastAsia="ru-RU"/>
        </w:rPr>
        <w:t>зрения.</w:t>
      </w:r>
      <w:r w:rsidRPr="00F17DA2">
        <w:rPr>
          <w:rFonts w:ascii="Times New Romam" w:eastAsia="Times New Roman" w:hAnsi="Times New Romam" w:cs="Times New Roman"/>
          <w:color w:val="000000"/>
          <w:lang w:eastAsia="ru-RU"/>
        </w:rPr>
        <w:t> способ</w:t>
      </w:r>
      <w:r w:rsidR="00287419" w:rsidRPr="00F17DA2">
        <w:rPr>
          <w:rFonts w:eastAsia="Times New Roman" w:cs="Times New Roman"/>
          <w:color w:val="000000"/>
          <w:lang w:eastAsia="ru-RU"/>
        </w:rPr>
        <w:t xml:space="preserve"> Это создает «</w:t>
      </w:r>
      <w:r w:rsidRPr="00F17DA2">
        <w:rPr>
          <w:rFonts w:ascii="Times New Romam" w:eastAsia="Times New Roman" w:hAnsi="Times New Romam" w:cs="Times New Roman"/>
          <w:color w:val="000000"/>
          <w:lang w:eastAsia="ru-RU"/>
        </w:rPr>
        <w:t>социальных </w:t>
      </w:r>
      <w:r w:rsidR="00287419" w:rsidRPr="00F17DA2">
        <w:rPr>
          <w:rFonts w:eastAsia="Times New Roman" w:cs="Times New Roman"/>
          <w:color w:val="000000"/>
          <w:lang w:eastAsia="ru-RU"/>
        </w:rPr>
        <w:t>роевой</w:t>
      </w:r>
      <w:r w:rsidRPr="00F17DA2">
        <w:rPr>
          <w:rFonts w:ascii="Times New Romam" w:eastAsia="Times New Roman" w:hAnsi="Times New Romam" w:cs="Times New Roman"/>
          <w:color w:val="000000"/>
          <w:lang w:eastAsia="ru-RU"/>
        </w:rPr>
        <w:t> границ</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разум». </w:t>
      </w:r>
      <w:r w:rsidRPr="00F17DA2">
        <w:rPr>
          <w:rFonts w:ascii="Times New Romam" w:eastAsia="Times New Roman" w:hAnsi="Times New Romam" w:cs="Times New Roman"/>
          <w:color w:val="000000"/>
          <w:lang w:eastAsia="ru-RU"/>
        </w:rPr>
        <w:t>повестку </w:t>
      </w:r>
      <w:r w:rsidR="00287419" w:rsidRPr="00F17DA2">
        <w:rPr>
          <w:rFonts w:eastAsia="Times New Roman" w:cs="Times New Roman"/>
          <w:color w:val="000000"/>
          <w:lang w:eastAsia="ru-RU"/>
        </w:rPr>
        <w:t>Боль</w:t>
      </w:r>
      <w:r w:rsidR="00287419" w:rsidRPr="00F17DA2">
        <w:rPr>
          <w:rFonts w:eastAsia="Times New Roman" w:cs="Times New Roman"/>
          <w:color w:val="000000"/>
          <w:lang w:eastAsia="ru-RU"/>
        </w:rPr>
        <w:lastRenderedPageBreak/>
        <w:t>шинство</w:t>
      </w:r>
      <w:r w:rsidRPr="00F17DA2">
        <w:rPr>
          <w:rFonts w:ascii="Times New Romam" w:eastAsia="Times New Roman" w:hAnsi="Times New Romam" w:cs="Times New Roman"/>
          <w:color w:val="000000"/>
          <w:lang w:eastAsia="ru-RU"/>
        </w:rPr>
        <w:t> социального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 </w:t>
      </w:r>
      <w:r w:rsidRPr="00F17DA2">
        <w:rPr>
          <w:rFonts w:ascii="Times New Romam" w:eastAsia="Times New Roman" w:hAnsi="Times New Romam" w:cs="Times New Roman"/>
          <w:color w:val="000000"/>
          <w:lang w:eastAsia="ru-RU"/>
        </w:rPr>
        <w:t>политических </w:t>
      </w:r>
      <w:r w:rsidR="00287419" w:rsidRPr="00F17DA2">
        <w:rPr>
          <w:rFonts w:eastAsia="Times New Roman" w:cs="Times New Roman"/>
          <w:color w:val="000000"/>
          <w:lang w:eastAsia="ru-RU"/>
        </w:rPr>
        <w:t>инновативно,</w:t>
      </w:r>
      <w:r w:rsidRPr="00F17DA2">
        <w:rPr>
          <w:rFonts w:ascii="Times New Romam" w:eastAsia="Times New Roman" w:hAnsi="Times New Romam" w:cs="Times New Roman"/>
          <w:color w:val="000000"/>
          <w:lang w:eastAsia="ru-RU"/>
        </w:rPr>
        <w:t> может</w:t>
      </w:r>
      <w:r w:rsidR="00287419" w:rsidRPr="00F17DA2">
        <w:rPr>
          <w:rFonts w:eastAsia="Times New Roman" w:cs="Times New Roman"/>
          <w:color w:val="000000"/>
          <w:lang w:eastAsia="ru-RU"/>
        </w:rPr>
        <w:t xml:space="preserve"> но оно </w:t>
      </w:r>
      <w:r w:rsidRPr="00F17DA2">
        <w:rPr>
          <w:rFonts w:ascii="Times New Romam" w:eastAsia="Times New Roman" w:hAnsi="Times New Romam" w:cs="Times New Roman"/>
          <w:color w:val="000000"/>
          <w:lang w:eastAsia="ru-RU"/>
        </w:rPr>
        <w:t>появлению </w:t>
      </w:r>
      <w:r w:rsidR="00287419" w:rsidRPr="00F17DA2">
        <w:rPr>
          <w:rFonts w:eastAsia="Times New Roman" w:cs="Times New Roman"/>
          <w:color w:val="000000"/>
          <w:lang w:eastAsia="ru-RU"/>
        </w:rPr>
        <w:t>способно</w:t>
      </w:r>
      <w:r w:rsidRPr="00F17DA2">
        <w:rPr>
          <w:rFonts w:ascii="Times New Romam" w:eastAsia="Times New Roman" w:hAnsi="Times New Romam" w:cs="Times New Roman"/>
          <w:color w:val="000000"/>
          <w:lang w:eastAsia="ru-RU"/>
        </w:rPr>
        <w:t> создает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делать </w:t>
      </w:r>
      <w:r w:rsidRPr="00F17DA2">
        <w:rPr>
          <w:rFonts w:ascii="Times New Romam" w:eastAsia="Times New Roman" w:hAnsi="Times New Romam" w:cs="Times New Roman"/>
          <w:color w:val="000000"/>
          <w:lang w:eastAsia="ru-RU"/>
        </w:rPr>
        <w:t>учетом </w:t>
      </w:r>
      <w:r w:rsidR="00287419" w:rsidRPr="00F17DA2">
        <w:rPr>
          <w:rFonts w:eastAsia="Times New Roman" w:cs="Times New Roman"/>
          <w:color w:val="000000"/>
          <w:lang w:eastAsia="ru-RU"/>
        </w:rPr>
        <w:t>коллективный</w:t>
      </w:r>
      <w:r w:rsidRPr="00F17DA2">
        <w:rPr>
          <w:rFonts w:ascii="Times New Romam" w:eastAsia="Times New Roman" w:hAnsi="Times New Romam" w:cs="Times New Roman"/>
          <w:color w:val="000000"/>
          <w:lang w:eastAsia="ru-RU"/>
        </w:rPr>
        <w:t> режима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выбор, </w:t>
      </w:r>
      <w:r w:rsidRPr="00F17DA2">
        <w:rPr>
          <w:rFonts w:ascii="Times New Romam" w:eastAsia="Times New Roman" w:hAnsi="Times New Romam" w:cs="Times New Roman"/>
          <w:color w:val="000000"/>
          <w:lang w:eastAsia="ru-RU"/>
        </w:rPr>
        <w:t>осуществлять </w:t>
      </w:r>
      <w:r w:rsidR="00287419" w:rsidRPr="00F17DA2">
        <w:rPr>
          <w:rFonts w:eastAsia="Times New Roman" w:cs="Times New Roman"/>
          <w:color w:val="000000"/>
          <w:lang w:eastAsia="ru-RU"/>
        </w:rPr>
        <w:t>который</w:t>
      </w:r>
      <w:r w:rsidRPr="00F17DA2">
        <w:rPr>
          <w:rFonts w:ascii="Times New Romam" w:eastAsia="Times New Roman" w:hAnsi="Times New Romam" w:cs="Times New Roman"/>
          <w:color w:val="000000"/>
          <w:lang w:eastAsia="ru-RU"/>
        </w:rPr>
        <w:t> представитель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зачастую </w:t>
      </w:r>
      <w:r w:rsidRPr="00F17DA2">
        <w:rPr>
          <w:rFonts w:ascii="Times New Romam" w:eastAsia="Times New Roman" w:hAnsi="Times New Romam" w:cs="Times New Roman"/>
          <w:color w:val="000000"/>
          <w:lang w:eastAsia="ru-RU"/>
        </w:rPr>
        <w:t>вопрос </w:t>
      </w:r>
      <w:r w:rsidR="00287419" w:rsidRPr="00F17DA2">
        <w:rPr>
          <w:rFonts w:eastAsia="Times New Roman" w:cs="Times New Roman"/>
          <w:color w:val="000000"/>
          <w:lang w:eastAsia="ru-RU"/>
        </w:rPr>
        <w:t>является</w:t>
      </w:r>
      <w:r w:rsidRPr="00F17DA2">
        <w:rPr>
          <w:rFonts w:ascii="Times New Romam" w:eastAsia="Times New Roman" w:hAnsi="Times New Romam" w:cs="Times New Roman"/>
          <w:color w:val="000000"/>
          <w:lang w:eastAsia="ru-RU"/>
        </w:rPr>
        <w:t> культуру</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правильным. </w:t>
      </w:r>
      <w:r w:rsidRPr="00F17DA2">
        <w:rPr>
          <w:rFonts w:ascii="Times New Romam" w:eastAsia="Times New Roman" w:hAnsi="Times New Romam" w:cs="Times New Roman"/>
          <w:color w:val="000000"/>
          <w:lang w:eastAsia="ru-RU"/>
        </w:rPr>
        <w:t>трансформировались </w:t>
      </w:r>
      <w:r w:rsidR="00287419" w:rsidRPr="00F17DA2">
        <w:rPr>
          <w:rFonts w:eastAsia="Times New Roman" w:cs="Times New Roman"/>
          <w:color w:val="000000"/>
          <w:lang w:eastAsia="ru-RU"/>
        </w:rPr>
        <w:t>Пример</w:t>
      </w:r>
      <w:r w:rsidRPr="00F17DA2">
        <w:rPr>
          <w:rFonts w:ascii="Times New Romam" w:eastAsia="Times New Roman" w:hAnsi="Times New Romam" w:cs="Times New Roman"/>
          <w:color w:val="000000"/>
          <w:lang w:eastAsia="ru-RU"/>
        </w:rPr>
        <w:t> может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подсказка </w:t>
      </w:r>
      <w:r w:rsidRPr="00F17DA2">
        <w:rPr>
          <w:rFonts w:ascii="Times New Romam" w:eastAsia="Times New Roman" w:hAnsi="Times New Romam" w:cs="Times New Roman"/>
          <w:color w:val="000000"/>
          <w:lang w:eastAsia="ru-RU"/>
        </w:rPr>
        <w:t>своих </w:t>
      </w:r>
      <w:r w:rsidR="00287419" w:rsidRPr="00F17DA2">
        <w:rPr>
          <w:rFonts w:eastAsia="Times New Roman" w:cs="Times New Roman"/>
          <w:color w:val="000000"/>
          <w:lang w:eastAsia="ru-RU"/>
        </w:rPr>
        <w:t>зала</w:t>
      </w:r>
      <w:r w:rsidRPr="00F17DA2">
        <w:rPr>
          <w:rFonts w:ascii="Times New Romam" w:eastAsia="Times New Roman" w:hAnsi="Times New Romam" w:cs="Times New Roman"/>
          <w:color w:val="000000"/>
          <w:lang w:eastAsia="ru-RU"/>
        </w:rPr>
        <w:t> информация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преступлениях </w:t>
      </w:r>
      <w:r w:rsidR="00287419" w:rsidRPr="00F17DA2">
        <w:rPr>
          <w:rFonts w:eastAsia="Times New Roman" w:cs="Times New Roman"/>
          <w:color w:val="000000"/>
          <w:lang w:eastAsia="ru-RU"/>
        </w:rPr>
        <w:t>игре</w:t>
      </w:r>
      <w:r w:rsidRPr="00F17DA2">
        <w:rPr>
          <w:rFonts w:ascii="Times New Romam" w:eastAsia="Times New Roman" w:hAnsi="Times New Romam" w:cs="Times New Roman"/>
          <w:color w:val="000000"/>
          <w:lang w:eastAsia="ru-RU"/>
        </w:rPr>
        <w:t> политических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«Как </w:t>
      </w:r>
      <w:r w:rsidRPr="00F17DA2">
        <w:rPr>
          <w:rFonts w:ascii="Times New Romam" w:eastAsia="Times New Roman" w:hAnsi="Times New Romam" w:cs="Times New Roman"/>
          <w:color w:val="000000"/>
          <w:lang w:eastAsia="ru-RU"/>
        </w:rPr>
        <w:t>информации </w:t>
      </w:r>
      <w:r w:rsidR="00287419" w:rsidRPr="00F17DA2">
        <w:rPr>
          <w:rFonts w:eastAsia="Times New Roman" w:cs="Times New Roman"/>
          <w:color w:val="000000"/>
          <w:lang w:eastAsia="ru-RU"/>
        </w:rPr>
        <w:t>стать</w:t>
      </w:r>
      <w:r w:rsidRPr="00F17DA2">
        <w:rPr>
          <w:rFonts w:ascii="Times New Romam" w:eastAsia="Times New Roman" w:hAnsi="Times New Romam" w:cs="Times New Roman"/>
          <w:color w:val="000000"/>
          <w:lang w:eastAsia="ru-RU"/>
        </w:rPr>
        <w:t> самостоятельно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миллионером», </w:t>
      </w:r>
      <w:r w:rsidRPr="00F17DA2">
        <w:rPr>
          <w:rFonts w:ascii="Times New Romam" w:eastAsia="Times New Roman" w:hAnsi="Times New Romam" w:cs="Times New Roman"/>
          <w:color w:val="000000"/>
          <w:lang w:eastAsia="ru-RU"/>
        </w:rPr>
        <w:t>дискурсивный </w:t>
      </w:r>
      <w:r w:rsidR="00287419" w:rsidRPr="00F17DA2">
        <w:rPr>
          <w:rFonts w:eastAsia="Times New Roman" w:cs="Times New Roman"/>
          <w:color w:val="000000"/>
          <w:lang w:eastAsia="ru-RU"/>
        </w:rPr>
        <w:t>когда</w:t>
      </w:r>
      <w:r w:rsidRPr="00F17DA2">
        <w:rPr>
          <w:rFonts w:ascii="Times New Romam" w:eastAsia="Times New Roman" w:hAnsi="Times New Romam" w:cs="Times New Roman"/>
          <w:color w:val="000000"/>
          <w:lang w:eastAsia="ru-RU"/>
        </w:rPr>
        <w:t> изменения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 большинстве </w:t>
      </w:r>
      <w:r w:rsidRPr="00F17DA2">
        <w:rPr>
          <w:rFonts w:ascii="Times New Romam" w:eastAsia="Times New Roman" w:hAnsi="Times New Romam" w:cs="Times New Roman"/>
          <w:color w:val="000000"/>
          <w:lang w:eastAsia="ru-RU"/>
        </w:rPr>
        <w:t>словам </w:t>
      </w:r>
      <w:r w:rsidR="00287419" w:rsidRPr="00F17DA2">
        <w:rPr>
          <w:rFonts w:eastAsia="Times New Roman" w:cs="Times New Roman"/>
          <w:color w:val="000000"/>
          <w:lang w:eastAsia="ru-RU"/>
        </w:rPr>
        <w:t>случаев</w:t>
      </w:r>
      <w:r w:rsidRPr="00F17DA2">
        <w:rPr>
          <w:rFonts w:ascii="Times New Romam" w:eastAsia="Times New Roman" w:hAnsi="Times New Romam" w:cs="Times New Roman"/>
          <w:color w:val="000000"/>
          <w:lang w:eastAsia="ru-RU"/>
        </w:rPr>
        <w:t> культур</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коллектив </w:t>
      </w:r>
      <w:r w:rsidRPr="00F17DA2">
        <w:rPr>
          <w:rFonts w:ascii="Times New Romam" w:eastAsia="Times New Roman" w:hAnsi="Times New Romam" w:cs="Times New Roman"/>
          <w:color w:val="000000"/>
          <w:lang w:eastAsia="ru-RU"/>
        </w:rPr>
        <w:t>технологий </w:t>
      </w:r>
      <w:r w:rsidR="00287419" w:rsidRPr="00F17DA2">
        <w:rPr>
          <w:rFonts w:eastAsia="Times New Roman" w:cs="Times New Roman"/>
          <w:color w:val="000000"/>
          <w:lang w:eastAsia="ru-RU"/>
        </w:rPr>
        <w:t>находит</w:t>
      </w:r>
      <w:r w:rsidRPr="00F17DA2">
        <w:rPr>
          <w:rFonts w:ascii="Times New Romam" w:eastAsia="Times New Roman" w:hAnsi="Times New Romam" w:cs="Times New Roman"/>
          <w:color w:val="000000"/>
          <w:lang w:eastAsia="ru-RU"/>
        </w:rPr>
        <w:t> количества</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правильное </w:t>
      </w:r>
      <w:r w:rsidRPr="00F17DA2">
        <w:rPr>
          <w:rFonts w:ascii="Times New Romam" w:eastAsia="Times New Roman" w:hAnsi="Times New Romam" w:cs="Times New Roman"/>
          <w:color w:val="000000"/>
          <w:lang w:eastAsia="ru-RU"/>
        </w:rPr>
        <w:t>участия </w:t>
      </w:r>
      <w:r w:rsidR="00287419" w:rsidRPr="00F17DA2">
        <w:rPr>
          <w:rFonts w:eastAsia="Times New Roman" w:cs="Times New Roman"/>
          <w:color w:val="000000"/>
          <w:lang w:eastAsia="ru-RU"/>
        </w:rPr>
        <w:t>решение.</w:t>
      </w:r>
      <w:r w:rsidRPr="00F17DA2">
        <w:rPr>
          <w:rFonts w:ascii="Times New Romam" w:eastAsia="Times New Roman" w:hAnsi="Times New Romam" w:cs="Times New Roman"/>
          <w:color w:val="000000"/>
          <w:lang w:eastAsia="ru-RU"/>
        </w:rPr>
        <w:t> выступает</w:t>
      </w:r>
      <w:r w:rsidRPr="00F17DA2">
        <w:rPr>
          <w:rFonts w:eastAsia="Times New Roman" w:cs="Times New Roman"/>
          <w:color w:val="000000"/>
          <w:lang w:eastAsia="ru-RU"/>
        </w:rPr>
        <w:t xml:space="preserve"> </w:t>
      </w:r>
    </w:p>
    <w:p w14:paraId="3A115861" w14:textId="7BA9070D"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объектов </w:t>
      </w:r>
      <w:r w:rsidRPr="00F17DA2">
        <w:rPr>
          <w:rFonts w:eastAsia="Times New Roman" w:cs="Times New Roman"/>
          <w:color w:val="000000"/>
          <w:lang w:eastAsia="ru-RU"/>
        </w:rPr>
        <w:t>доцифровую</w:t>
      </w:r>
      <w:r w:rsidR="00F17DA2" w:rsidRPr="00F17DA2">
        <w:rPr>
          <w:rFonts w:ascii="Times New Romam" w:eastAsia="Times New Roman" w:hAnsi="Times New Romam" w:cs="Times New Roman"/>
          <w:color w:val="000000"/>
          <w:lang w:eastAsia="ru-RU"/>
        </w:rPr>
        <w:t> способу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эру талантливые </w:t>
      </w:r>
      <w:r w:rsidR="00F17DA2" w:rsidRPr="00F17DA2">
        <w:rPr>
          <w:rFonts w:ascii="Times New Romam" w:eastAsia="Times New Roman" w:hAnsi="Times New Romam" w:cs="Times New Roman"/>
          <w:color w:val="000000"/>
          <w:lang w:eastAsia="ru-RU"/>
        </w:rPr>
        <w:t>помогает </w:t>
      </w:r>
      <w:r w:rsidRPr="00F17DA2">
        <w:rPr>
          <w:rFonts w:eastAsia="Times New Roman" w:cs="Times New Roman"/>
          <w:color w:val="000000"/>
          <w:lang w:eastAsia="ru-RU"/>
        </w:rPr>
        <w:t>музыканты,</w:t>
      </w:r>
      <w:r w:rsidR="00F17DA2" w:rsidRPr="00F17DA2">
        <w:rPr>
          <w:rFonts w:ascii="Times New Romam" w:eastAsia="Times New Roman" w:hAnsi="Times New Romam" w:cs="Times New Roman"/>
          <w:color w:val="000000"/>
          <w:lang w:eastAsia="ru-RU"/>
        </w:rPr>
        <w:t> контроля</w:t>
      </w:r>
      <w:r w:rsidRPr="00F17DA2">
        <w:rPr>
          <w:rFonts w:eastAsia="Times New Roman" w:cs="Times New Roman"/>
          <w:color w:val="000000"/>
          <w:lang w:eastAsia="ru-RU"/>
        </w:rPr>
        <w:t xml:space="preserve"> писатели, </w:t>
      </w:r>
      <w:r w:rsidR="00F17DA2" w:rsidRPr="00F17DA2">
        <w:rPr>
          <w:rFonts w:ascii="Times New Romam" w:eastAsia="Times New Roman" w:hAnsi="Times New Romam" w:cs="Times New Roman"/>
          <w:color w:val="000000"/>
          <w:lang w:eastAsia="ru-RU"/>
        </w:rPr>
        <w:t>сбора </w:t>
      </w:r>
      <w:r w:rsidRPr="00F17DA2">
        <w:rPr>
          <w:rFonts w:eastAsia="Times New Roman" w:cs="Times New Roman"/>
          <w:color w:val="000000"/>
          <w:lang w:eastAsia="ru-RU"/>
        </w:rPr>
        <w:t>художники</w:t>
      </w:r>
      <w:r w:rsidR="00F17DA2" w:rsidRPr="00F17DA2">
        <w:rPr>
          <w:rFonts w:ascii="Times New Romam" w:eastAsia="Times New Roman" w:hAnsi="Times New Romam" w:cs="Times New Roman"/>
          <w:color w:val="000000"/>
          <w:lang w:eastAsia="ru-RU"/>
        </w:rPr>
        <w:t> вести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т.п. были </w:t>
      </w:r>
      <w:r w:rsidR="00F17DA2" w:rsidRPr="00F17DA2">
        <w:rPr>
          <w:rFonts w:ascii="Times New Romam" w:eastAsia="Times New Roman" w:hAnsi="Times New Romam" w:cs="Times New Roman"/>
          <w:color w:val="000000"/>
          <w:lang w:eastAsia="ru-RU"/>
        </w:rPr>
        <w:t>способа </w:t>
      </w:r>
      <w:r w:rsidRPr="00F17DA2">
        <w:rPr>
          <w:rFonts w:eastAsia="Times New Roman" w:cs="Times New Roman"/>
          <w:color w:val="000000"/>
          <w:lang w:eastAsia="ru-RU"/>
        </w:rPr>
        <w:t>вынуждены</w:t>
      </w:r>
      <w:r w:rsidR="00F17DA2" w:rsidRPr="00F17DA2">
        <w:rPr>
          <w:rFonts w:ascii="Times New Romam" w:eastAsia="Times New Roman" w:hAnsi="Times New Romam" w:cs="Times New Roman"/>
          <w:color w:val="000000"/>
          <w:lang w:eastAsia="ru-RU"/>
        </w:rPr>
        <w:t> запись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принимать </w:t>
      </w:r>
      <w:r w:rsidR="00F17DA2" w:rsidRPr="00F17DA2">
        <w:rPr>
          <w:rFonts w:ascii="Times New Romam" w:eastAsia="Times New Roman" w:hAnsi="Times New Romam" w:cs="Times New Roman"/>
          <w:color w:val="000000"/>
          <w:lang w:eastAsia="ru-RU"/>
        </w:rPr>
        <w:t>политическую </w:t>
      </w:r>
      <w:r w:rsidRPr="00F17DA2">
        <w:rPr>
          <w:rFonts w:eastAsia="Times New Roman" w:cs="Times New Roman"/>
          <w:color w:val="000000"/>
          <w:lang w:eastAsia="ru-RU"/>
        </w:rPr>
        <w:t>участие</w:t>
      </w:r>
      <w:r w:rsidR="00F17DA2" w:rsidRPr="00F17DA2">
        <w:rPr>
          <w:rFonts w:ascii="Times New Romam" w:eastAsia="Times New Roman" w:hAnsi="Times New Romam" w:cs="Times New Roman"/>
          <w:color w:val="000000"/>
          <w:lang w:eastAsia="ru-RU"/>
        </w:rPr>
        <w:t> технологий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профессиональных </w:t>
      </w:r>
      <w:r w:rsidR="00F17DA2" w:rsidRPr="00F17DA2">
        <w:rPr>
          <w:rFonts w:ascii="Times New Romam" w:eastAsia="Times New Roman" w:hAnsi="Times New Romam" w:cs="Times New Roman"/>
          <w:color w:val="000000"/>
          <w:lang w:eastAsia="ru-RU"/>
        </w:rPr>
        <w:t>политических </w:t>
      </w:r>
      <w:r w:rsidRPr="00F17DA2">
        <w:rPr>
          <w:rFonts w:eastAsia="Times New Roman" w:cs="Times New Roman"/>
          <w:color w:val="000000"/>
          <w:lang w:eastAsia="ru-RU"/>
        </w:rPr>
        <w:t>конкурсах</w:t>
      </w:r>
      <w:r w:rsidR="00F17DA2" w:rsidRPr="00F17DA2">
        <w:rPr>
          <w:rFonts w:ascii="Times New Romam" w:eastAsia="Times New Roman" w:hAnsi="Times New Romam" w:cs="Times New Roman"/>
          <w:color w:val="000000"/>
          <w:lang w:eastAsia="ru-RU"/>
        </w:rPr>
        <w:t> модели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государственной </w:t>
      </w:r>
      <w:r w:rsidRPr="00F17DA2">
        <w:rPr>
          <w:rFonts w:eastAsia="Times New Roman" w:cs="Times New Roman"/>
          <w:color w:val="000000"/>
          <w:lang w:eastAsia="ru-RU"/>
        </w:rPr>
        <w:t>проходить</w:t>
      </w:r>
      <w:r w:rsidR="00F17DA2" w:rsidRPr="00F17DA2">
        <w:rPr>
          <w:rFonts w:ascii="Times New Romam" w:eastAsia="Times New Roman" w:hAnsi="Times New Romam" w:cs="Times New Roman"/>
          <w:color w:val="000000"/>
          <w:lang w:eastAsia="ru-RU"/>
        </w:rPr>
        <w:t> платформ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процедуры </w:t>
      </w:r>
      <w:r w:rsidR="00F17DA2" w:rsidRPr="00F17DA2">
        <w:rPr>
          <w:rFonts w:ascii="Times New Romam" w:eastAsia="Times New Roman" w:hAnsi="Times New Romam" w:cs="Times New Roman"/>
          <w:color w:val="000000"/>
          <w:lang w:eastAsia="ru-RU"/>
        </w:rPr>
        <w:t>технологии </w:t>
      </w:r>
      <w:r w:rsidRPr="00F17DA2">
        <w:rPr>
          <w:rFonts w:eastAsia="Times New Roman" w:cs="Times New Roman"/>
          <w:color w:val="000000"/>
          <w:lang w:eastAsia="ru-RU"/>
        </w:rPr>
        <w:t>отбора</w:t>
      </w:r>
      <w:r w:rsidR="00F17DA2" w:rsidRPr="00F17DA2">
        <w:rPr>
          <w:rFonts w:ascii="Times New Romam" w:eastAsia="Times New Roman" w:hAnsi="Times New Romam" w:cs="Times New Roman"/>
          <w:color w:val="000000"/>
          <w:lang w:eastAsia="ru-RU"/>
        </w:rPr>
        <w:t> определены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экспертным </w:t>
      </w:r>
      <w:r w:rsidR="00F17DA2" w:rsidRPr="00F17DA2">
        <w:rPr>
          <w:rFonts w:ascii="Times New Romam" w:eastAsia="Times New Roman" w:hAnsi="Times New Romam" w:cs="Times New Roman"/>
          <w:color w:val="000000"/>
          <w:lang w:eastAsia="ru-RU"/>
        </w:rPr>
        <w:t>является </w:t>
      </w:r>
      <w:r w:rsidRPr="00F17DA2">
        <w:rPr>
          <w:rFonts w:eastAsia="Times New Roman" w:cs="Times New Roman"/>
          <w:color w:val="000000"/>
          <w:lang w:eastAsia="ru-RU"/>
        </w:rPr>
        <w:t>жюри</w:t>
      </w:r>
      <w:r w:rsidR="00F17DA2" w:rsidRPr="00F17DA2">
        <w:rPr>
          <w:rFonts w:ascii="Times New Romam" w:eastAsia="Times New Roman" w:hAnsi="Times New Romam" w:cs="Times New Roman"/>
          <w:color w:val="000000"/>
          <w:lang w:eastAsia="ru-RU"/>
        </w:rPr>
        <w:t> ситуации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больц </w:t>
      </w:r>
      <w:r w:rsidRPr="00F17DA2">
        <w:rPr>
          <w:rFonts w:eastAsia="Times New Roman" w:cs="Times New Roman"/>
          <w:color w:val="000000"/>
          <w:lang w:eastAsia="ru-RU"/>
        </w:rPr>
        <w:t>лишь</w:t>
      </w:r>
      <w:r w:rsidR="00F17DA2" w:rsidRPr="00F17DA2">
        <w:rPr>
          <w:rFonts w:ascii="Times New Romam" w:eastAsia="Times New Roman" w:hAnsi="Times New Romam" w:cs="Times New Roman"/>
          <w:color w:val="000000"/>
          <w:lang w:eastAsia="ru-RU"/>
        </w:rPr>
        <w:t> мнению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затем </w:t>
      </w:r>
      <w:r w:rsidR="00F17DA2" w:rsidRPr="00F17DA2">
        <w:rPr>
          <w:rFonts w:ascii="Times New Romam" w:eastAsia="Times New Roman" w:hAnsi="Times New Romam" w:cs="Times New Roman"/>
          <w:color w:val="000000"/>
          <w:lang w:eastAsia="ru-RU"/>
        </w:rPr>
        <w:t>практически </w:t>
      </w:r>
      <w:r w:rsidRPr="00F17DA2">
        <w:rPr>
          <w:rFonts w:eastAsia="Times New Roman" w:cs="Times New Roman"/>
          <w:color w:val="000000"/>
          <w:lang w:eastAsia="ru-RU"/>
        </w:rPr>
        <w:t>получали</w:t>
      </w:r>
      <w:r w:rsidR="00F17DA2" w:rsidRPr="00F17DA2">
        <w:rPr>
          <w:rFonts w:ascii="Times New Romam" w:eastAsia="Times New Roman" w:hAnsi="Times New Romam" w:cs="Times New Roman"/>
          <w:color w:val="000000"/>
          <w:lang w:eastAsia="ru-RU"/>
        </w:rPr>
        <w:t> невозможно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шанс </w:t>
      </w:r>
      <w:r w:rsidR="00F17DA2" w:rsidRPr="00F17DA2">
        <w:rPr>
          <w:rFonts w:ascii="Times New Romam" w:eastAsia="Times New Roman" w:hAnsi="Times New Romam" w:cs="Times New Roman"/>
          <w:color w:val="000000"/>
          <w:lang w:eastAsia="ru-RU"/>
        </w:rPr>
        <w:t>структурно </w:t>
      </w:r>
      <w:r w:rsidRPr="00F17DA2">
        <w:rPr>
          <w:rFonts w:eastAsia="Times New Roman" w:cs="Times New Roman"/>
          <w:color w:val="000000"/>
          <w:lang w:eastAsia="ru-RU"/>
        </w:rPr>
        <w:t>показать</w:t>
      </w:r>
      <w:r w:rsidR="00F17DA2" w:rsidRPr="00F17DA2">
        <w:rPr>
          <w:rFonts w:ascii="Times New Romam" w:eastAsia="Times New Roman" w:hAnsi="Times New Romam" w:cs="Times New Roman"/>
          <w:color w:val="000000"/>
          <w:lang w:eastAsia="ru-RU"/>
        </w:rPr>
        <w:t> источнику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широкой </w:t>
      </w:r>
      <w:r w:rsidR="00F17DA2" w:rsidRPr="00F17DA2">
        <w:rPr>
          <w:rFonts w:ascii="Times New Romam" w:eastAsia="Times New Roman" w:hAnsi="Times New Romam" w:cs="Times New Roman"/>
          <w:color w:val="000000"/>
          <w:lang w:eastAsia="ru-RU"/>
        </w:rPr>
        <w:t>технологий </w:t>
      </w:r>
      <w:r w:rsidRPr="00F17DA2">
        <w:rPr>
          <w:rFonts w:eastAsia="Times New Roman" w:cs="Times New Roman"/>
          <w:color w:val="000000"/>
          <w:lang w:eastAsia="ru-RU"/>
        </w:rPr>
        <w:t>общественности</w:t>
      </w:r>
      <w:r w:rsidR="00F17DA2" w:rsidRPr="00F17DA2">
        <w:rPr>
          <w:rFonts w:ascii="Times New Romam" w:eastAsia="Times New Roman" w:hAnsi="Times New Romam" w:cs="Times New Roman"/>
          <w:color w:val="000000"/>
          <w:lang w:eastAsia="ru-RU"/>
        </w:rPr>
        <w:t> другом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свои </w:t>
      </w:r>
      <w:r w:rsidR="00F17DA2" w:rsidRPr="00F17DA2">
        <w:rPr>
          <w:rFonts w:ascii="Times New Romam" w:eastAsia="Times New Roman" w:hAnsi="Times New Romam" w:cs="Times New Roman"/>
          <w:color w:val="000000"/>
          <w:lang w:eastAsia="ru-RU"/>
        </w:rPr>
        <w:t>подходы </w:t>
      </w:r>
      <w:r w:rsidRPr="00F17DA2">
        <w:rPr>
          <w:rFonts w:eastAsia="Times New Roman" w:cs="Times New Roman"/>
          <w:color w:val="000000"/>
          <w:lang w:eastAsia="ru-RU"/>
        </w:rPr>
        <w:t>способности.</w:t>
      </w:r>
      <w:r w:rsidR="00F17DA2" w:rsidRPr="00F17DA2">
        <w:rPr>
          <w:rFonts w:ascii="Times New Romam" w:eastAsia="Times New Roman" w:hAnsi="Times New Romam" w:cs="Times New Roman"/>
          <w:color w:val="000000"/>
          <w:lang w:eastAsia="ru-RU"/>
        </w:rPr>
        <w:t> между</w:t>
      </w:r>
      <w:r w:rsidRPr="00F17DA2">
        <w:rPr>
          <w:rFonts w:eastAsia="Times New Roman" w:cs="Times New Roman"/>
          <w:color w:val="000000"/>
          <w:lang w:eastAsia="ru-RU"/>
        </w:rPr>
        <w:t xml:space="preserve"> Сейчас </w:t>
      </w:r>
      <w:r w:rsidR="00F17DA2" w:rsidRPr="00F17DA2">
        <w:rPr>
          <w:rFonts w:ascii="Times New Romam" w:eastAsia="Times New Roman" w:hAnsi="Times New Romam" w:cs="Times New Roman"/>
          <w:color w:val="000000"/>
          <w:lang w:eastAsia="ru-RU"/>
        </w:rPr>
        <w:t>форма </w:t>
      </w:r>
      <w:r w:rsidRPr="00F17DA2">
        <w:rPr>
          <w:rFonts w:eastAsia="Times New Roman" w:cs="Times New Roman"/>
          <w:color w:val="000000"/>
          <w:lang w:eastAsia="ru-RU"/>
        </w:rPr>
        <w:t>главным</w:t>
      </w:r>
      <w:r w:rsidR="00F17DA2" w:rsidRPr="00F17DA2">
        <w:rPr>
          <w:rFonts w:ascii="Times New Romam" w:eastAsia="Times New Roman" w:hAnsi="Times New Romam" w:cs="Times New Roman"/>
          <w:color w:val="000000"/>
          <w:lang w:eastAsia="ru-RU"/>
        </w:rPr>
        <w:t> ситуации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инструментом </w:t>
      </w:r>
      <w:r w:rsidR="00F17DA2" w:rsidRPr="00F17DA2">
        <w:rPr>
          <w:rFonts w:ascii="Times New Romam" w:eastAsia="Times New Roman" w:hAnsi="Times New Romam" w:cs="Times New Roman"/>
          <w:color w:val="000000"/>
          <w:lang w:eastAsia="ru-RU"/>
        </w:rPr>
        <w:t>собирать </w:t>
      </w:r>
      <w:r w:rsidRPr="00F17DA2">
        <w:rPr>
          <w:rFonts w:eastAsia="Times New Roman" w:cs="Times New Roman"/>
          <w:color w:val="000000"/>
          <w:lang w:eastAsia="ru-RU"/>
        </w:rPr>
        <w:t>продвижения</w:t>
      </w:r>
      <w:r w:rsidR="00F17DA2" w:rsidRPr="00F17DA2">
        <w:rPr>
          <w:rFonts w:ascii="Times New Romam" w:eastAsia="Times New Roman" w:hAnsi="Times New Romam" w:cs="Times New Roman"/>
          <w:color w:val="000000"/>
          <w:lang w:eastAsia="ru-RU"/>
        </w:rPr>
        <w:t> чрезвычайно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являются </w:t>
      </w:r>
      <w:r w:rsidR="00F17DA2" w:rsidRPr="00F17DA2">
        <w:rPr>
          <w:rFonts w:ascii="Times New Romam" w:eastAsia="Times New Roman" w:hAnsi="Times New Romam" w:cs="Times New Roman"/>
          <w:color w:val="000000"/>
          <w:lang w:eastAsia="ru-RU"/>
        </w:rPr>
        <w:t>огромное </w:t>
      </w:r>
      <w:r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могут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медиа.</w:t>
      </w:r>
      <w:r w:rsidRPr="00F17DA2">
        <w:rPr>
          <w:rFonts w:eastAsia="Times New Roman" w:cs="Times New Roman"/>
          <w:color w:val="000000"/>
          <w:vertAlign w:val="superscript"/>
          <w:lang w:eastAsia="ru-RU"/>
        </w:rPr>
        <w:footnoteReference w:id="58"/>
      </w:r>
    </w:p>
    <w:p w14:paraId="46784E1D" w14:textId="0899B178"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средства </w:t>
      </w:r>
      <w:r w:rsidR="00287419" w:rsidRPr="00F17DA2">
        <w:rPr>
          <w:rFonts w:eastAsia="Times New Roman" w:cs="Times New Roman"/>
          <w:color w:val="000000"/>
          <w:lang w:eastAsia="ru-RU"/>
        </w:rPr>
        <w:t>Отношения</w:t>
      </w:r>
      <w:r w:rsidRPr="00F17DA2">
        <w:rPr>
          <w:rFonts w:ascii="Times New Romam" w:eastAsia="Times New Roman" w:hAnsi="Times New Romam" w:cs="Times New Roman"/>
          <w:color w:val="000000"/>
          <w:lang w:eastAsia="ru-RU"/>
        </w:rPr>
        <w:t> жизнь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из </w:t>
      </w:r>
      <w:r w:rsidRPr="00F17DA2">
        <w:rPr>
          <w:rFonts w:ascii="Times New Romam" w:eastAsia="Times New Roman" w:hAnsi="Times New Romam" w:cs="Times New Roman"/>
          <w:color w:val="000000"/>
          <w:lang w:eastAsia="ru-RU"/>
        </w:rPr>
        <w:t>политических </w:t>
      </w:r>
      <w:r w:rsidR="00287419" w:rsidRPr="00F17DA2">
        <w:rPr>
          <w:rFonts w:eastAsia="Times New Roman" w:cs="Times New Roman"/>
          <w:color w:val="000000"/>
          <w:lang w:eastAsia="ru-RU"/>
        </w:rPr>
        <w:t>сферы</w:t>
      </w:r>
      <w:r w:rsidRPr="00F17DA2">
        <w:rPr>
          <w:rFonts w:ascii="Times New Romam" w:eastAsia="Times New Roman" w:hAnsi="Times New Romam" w:cs="Times New Roman"/>
          <w:color w:val="000000"/>
          <w:lang w:eastAsia="ru-RU"/>
        </w:rPr>
        <w:t> применимый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реальных </w:t>
      </w:r>
      <w:r w:rsidRPr="00F17DA2">
        <w:rPr>
          <w:rFonts w:ascii="Times New Romam" w:eastAsia="Times New Roman" w:hAnsi="Times New Romam" w:cs="Times New Roman"/>
          <w:color w:val="000000"/>
          <w:lang w:eastAsia="ru-RU"/>
        </w:rPr>
        <w:t>больше </w:t>
      </w:r>
      <w:r w:rsidR="00287419" w:rsidRPr="00F17DA2">
        <w:rPr>
          <w:rFonts w:eastAsia="Times New Roman" w:cs="Times New Roman"/>
          <w:color w:val="000000"/>
          <w:lang w:eastAsia="ru-RU"/>
        </w:rPr>
        <w:t>переходят</w:t>
      </w:r>
      <w:r w:rsidRPr="00F17DA2">
        <w:rPr>
          <w:rFonts w:ascii="Times New Romam" w:eastAsia="Times New Roman" w:hAnsi="Times New Romam" w:cs="Times New Roman"/>
          <w:color w:val="000000"/>
          <w:lang w:eastAsia="ru-RU"/>
        </w:rPr>
        <w:t> развивается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в онлайн-</w:t>
      </w:r>
      <w:r w:rsidRPr="00F17DA2">
        <w:rPr>
          <w:rFonts w:ascii="Times New Romam" w:eastAsia="Times New Roman" w:hAnsi="Times New Romam" w:cs="Times New Roman"/>
          <w:color w:val="000000"/>
          <w:lang w:eastAsia="ru-RU"/>
        </w:rPr>
        <w:t>посредством </w:t>
      </w:r>
      <w:r w:rsidR="00287419" w:rsidRPr="00F17DA2">
        <w:rPr>
          <w:rFonts w:eastAsia="Times New Roman" w:cs="Times New Roman"/>
          <w:color w:val="000000"/>
          <w:lang w:eastAsia="ru-RU"/>
        </w:rPr>
        <w:t>сферу.</w:t>
      </w:r>
      <w:r w:rsidRPr="00F17DA2">
        <w:rPr>
          <w:rFonts w:ascii="Times New Romam" w:eastAsia="Times New Roman" w:hAnsi="Times New Romam" w:cs="Times New Roman"/>
          <w:color w:val="000000"/>
          <w:lang w:eastAsia="ru-RU"/>
        </w:rPr>
        <w:t> предоставленной</w:t>
      </w:r>
      <w:r w:rsidR="00287419" w:rsidRPr="00F17DA2">
        <w:rPr>
          <w:rFonts w:eastAsia="Times New Roman" w:cs="Times New Roman"/>
          <w:color w:val="000000"/>
          <w:lang w:eastAsia="ru-RU"/>
        </w:rPr>
        <w:t xml:space="preserve"> Но при </w:t>
      </w:r>
      <w:r w:rsidRPr="00F17DA2">
        <w:rPr>
          <w:rFonts w:ascii="Times New Romam" w:eastAsia="Times New Roman" w:hAnsi="Times New Romam" w:cs="Times New Roman"/>
          <w:color w:val="000000"/>
          <w:lang w:eastAsia="ru-RU"/>
        </w:rPr>
        <w:t>постоянного </w:t>
      </w:r>
      <w:r w:rsidR="00287419" w:rsidRPr="00F17DA2">
        <w:rPr>
          <w:rFonts w:eastAsia="Times New Roman" w:cs="Times New Roman"/>
          <w:color w:val="000000"/>
          <w:lang w:eastAsia="ru-RU"/>
        </w:rPr>
        <w:t>сравнении</w:t>
      </w:r>
      <w:r w:rsidRPr="00F17DA2">
        <w:rPr>
          <w:rFonts w:ascii="Times New Romam" w:eastAsia="Times New Roman" w:hAnsi="Times New Romam" w:cs="Times New Roman"/>
          <w:color w:val="000000"/>
          <w:lang w:eastAsia="ru-RU"/>
        </w:rPr>
        <w:t> перестройкой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онлайн-</w:t>
      </w:r>
      <w:r w:rsidRPr="00F17DA2">
        <w:rPr>
          <w:rFonts w:ascii="Times New Romam" w:eastAsia="Times New Roman" w:hAnsi="Times New Romam" w:cs="Times New Roman"/>
          <w:color w:val="000000"/>
          <w:lang w:eastAsia="ru-RU"/>
        </w:rPr>
        <w:t>телевидение </w:t>
      </w:r>
      <w:r w:rsidR="00287419" w:rsidRPr="00F17DA2">
        <w:rPr>
          <w:rFonts w:eastAsia="Times New Roman" w:cs="Times New Roman"/>
          <w:color w:val="000000"/>
          <w:lang w:eastAsia="ru-RU"/>
        </w:rPr>
        <w:t>отношений</w:t>
      </w:r>
      <w:r w:rsidRPr="00F17DA2">
        <w:rPr>
          <w:rFonts w:ascii="Times New Romam" w:eastAsia="Times New Roman" w:hAnsi="Times New Romam" w:cs="Times New Roman"/>
          <w:color w:val="000000"/>
          <w:lang w:eastAsia="ru-RU"/>
        </w:rPr>
        <w:t> претензии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 </w:t>
      </w:r>
      <w:r w:rsidRPr="00F17DA2">
        <w:rPr>
          <w:rFonts w:ascii="Times New Romam" w:eastAsia="Times New Roman" w:hAnsi="Times New Romam" w:cs="Times New Roman"/>
          <w:color w:val="000000"/>
          <w:lang w:eastAsia="ru-RU"/>
        </w:rPr>
        <w:t>цифровая </w:t>
      </w:r>
      <w:r w:rsidR="00287419" w:rsidRPr="00F17DA2">
        <w:rPr>
          <w:rFonts w:eastAsia="Times New Roman" w:cs="Times New Roman"/>
          <w:color w:val="000000"/>
          <w:lang w:eastAsia="ru-RU"/>
        </w:rPr>
        <w:t>реальными</w:t>
      </w:r>
      <w:r w:rsidRPr="00F17DA2">
        <w:rPr>
          <w:rFonts w:ascii="Times New Romam" w:eastAsia="Times New Roman" w:hAnsi="Times New Romam" w:cs="Times New Roman"/>
          <w:color w:val="000000"/>
          <w:lang w:eastAsia="ru-RU"/>
        </w:rPr>
        <w:t> умного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 стоит </w:t>
      </w:r>
      <w:r w:rsidRPr="00F17DA2">
        <w:rPr>
          <w:rFonts w:ascii="Times New Romam" w:eastAsia="Times New Roman" w:hAnsi="Times New Romam" w:cs="Times New Roman"/>
          <w:color w:val="000000"/>
          <w:lang w:eastAsia="ru-RU"/>
        </w:rPr>
        <w:t>объединениях </w:t>
      </w:r>
      <w:r w:rsidR="00287419" w:rsidRPr="00F17DA2">
        <w:rPr>
          <w:rFonts w:eastAsia="Times New Roman" w:cs="Times New Roman"/>
          <w:color w:val="000000"/>
          <w:lang w:eastAsia="ru-RU"/>
        </w:rPr>
        <w:t>забывать</w:t>
      </w:r>
      <w:r w:rsidRPr="00F17DA2">
        <w:rPr>
          <w:rFonts w:ascii="Times New Romam" w:eastAsia="Times New Roman" w:hAnsi="Times New Romam" w:cs="Times New Roman"/>
          <w:color w:val="000000"/>
          <w:lang w:eastAsia="ru-RU"/>
        </w:rPr>
        <w:t> влияние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о том, что позитивной </w:t>
      </w:r>
      <w:r w:rsidRPr="00F17DA2">
        <w:rPr>
          <w:rFonts w:ascii="Times New Romam" w:eastAsia="Times New Roman" w:hAnsi="Times New Romam" w:cs="Times New Roman"/>
          <w:color w:val="000000"/>
          <w:lang w:eastAsia="ru-RU"/>
        </w:rPr>
        <w:t>способа </w:t>
      </w:r>
      <w:r w:rsidR="00287419" w:rsidRPr="00F17DA2">
        <w:rPr>
          <w:rFonts w:eastAsia="Times New Roman" w:cs="Times New Roman"/>
          <w:color w:val="000000"/>
          <w:lang w:eastAsia="ru-RU"/>
        </w:rPr>
        <w:t>стороной</w:t>
      </w:r>
      <w:r w:rsidRPr="00F17DA2">
        <w:rPr>
          <w:rFonts w:ascii="Times New Romam" w:eastAsia="Times New Roman" w:hAnsi="Times New Romam" w:cs="Times New Roman"/>
          <w:color w:val="000000"/>
          <w:lang w:eastAsia="ru-RU"/>
        </w:rPr>
        <w:t> подходов</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может </w:t>
      </w:r>
      <w:r w:rsidRPr="00F17DA2">
        <w:rPr>
          <w:rFonts w:ascii="Times New Romam" w:eastAsia="Times New Roman" w:hAnsi="Times New Romam" w:cs="Times New Roman"/>
          <w:color w:val="000000"/>
          <w:lang w:eastAsia="ru-RU"/>
        </w:rPr>
        <w:t>психологические </w:t>
      </w:r>
      <w:r w:rsidR="00287419" w:rsidRPr="00F17DA2">
        <w:rPr>
          <w:rFonts w:eastAsia="Times New Roman" w:cs="Times New Roman"/>
          <w:color w:val="000000"/>
          <w:lang w:eastAsia="ru-RU"/>
        </w:rPr>
        <w:t>выступать</w:t>
      </w:r>
      <w:r w:rsidRPr="00F17DA2">
        <w:rPr>
          <w:rFonts w:ascii="Times New Romam" w:eastAsia="Times New Roman" w:hAnsi="Times New Romam" w:cs="Times New Roman"/>
          <w:color w:val="000000"/>
          <w:lang w:eastAsia="ru-RU"/>
        </w:rPr>
        <w:t> гражданами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их «</w:t>
      </w:r>
      <w:r w:rsidRPr="00F17DA2">
        <w:rPr>
          <w:rFonts w:ascii="Times New Romam" w:eastAsia="Times New Roman" w:hAnsi="Times New Romam" w:cs="Times New Roman"/>
          <w:color w:val="000000"/>
          <w:lang w:eastAsia="ru-RU"/>
        </w:rPr>
        <w:t>следовательно </w:t>
      </w:r>
      <w:r w:rsidR="00287419" w:rsidRPr="00F17DA2">
        <w:rPr>
          <w:rFonts w:eastAsia="Times New Roman" w:cs="Times New Roman"/>
          <w:color w:val="000000"/>
          <w:lang w:eastAsia="ru-RU"/>
        </w:rPr>
        <w:t>инаковость</w:t>
      </w:r>
      <w:r w:rsidRPr="00F17DA2">
        <w:rPr>
          <w:rFonts w:ascii="Times New Romam" w:eastAsia="Times New Roman" w:hAnsi="Times New Romam" w:cs="Times New Roman"/>
          <w:color w:val="000000"/>
          <w:lang w:eastAsia="ru-RU"/>
        </w:rPr>
        <w:t> аппарат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возможно, </w:t>
      </w:r>
      <w:r w:rsidRPr="00F17DA2">
        <w:rPr>
          <w:rFonts w:ascii="Times New Romam" w:eastAsia="Times New Roman" w:hAnsi="Times New Romam" w:cs="Times New Roman"/>
          <w:color w:val="000000"/>
          <w:lang w:eastAsia="ru-RU"/>
        </w:rPr>
        <w:t>форумах </w:t>
      </w:r>
      <w:r w:rsidR="00287419" w:rsidRPr="00F17DA2">
        <w:rPr>
          <w:rFonts w:eastAsia="Times New Roman" w:cs="Times New Roman"/>
          <w:color w:val="000000"/>
          <w:lang w:eastAsia="ru-RU"/>
        </w:rPr>
        <w:t>онлайн</w:t>
      </w:r>
      <w:r w:rsidRPr="00F17DA2">
        <w:rPr>
          <w:rFonts w:ascii="Times New Romam" w:eastAsia="Times New Roman" w:hAnsi="Times New Romam" w:cs="Times New Roman"/>
          <w:color w:val="000000"/>
          <w:lang w:eastAsia="ru-RU"/>
        </w:rPr>
        <w:t> перед</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отношения </w:t>
      </w:r>
      <w:r w:rsidRPr="00F17DA2">
        <w:rPr>
          <w:rFonts w:ascii="Times New Romam" w:eastAsia="Times New Roman" w:hAnsi="Times New Romam" w:cs="Times New Roman"/>
          <w:color w:val="000000"/>
          <w:lang w:eastAsia="ru-RU"/>
        </w:rPr>
        <w:t>наличия </w:t>
      </w:r>
      <w:r w:rsidR="00287419" w:rsidRPr="00F17DA2">
        <w:rPr>
          <w:rFonts w:eastAsia="Times New Roman" w:cs="Times New Roman"/>
          <w:color w:val="000000"/>
          <w:lang w:eastAsia="ru-RU"/>
        </w:rPr>
        <w:t>вообще</w:t>
      </w:r>
      <w:r w:rsidRPr="00F17DA2">
        <w:rPr>
          <w:rFonts w:ascii="Times New Romam" w:eastAsia="Times New Roman" w:hAnsi="Times New Romam" w:cs="Times New Roman"/>
          <w:color w:val="000000"/>
          <w:lang w:eastAsia="ru-RU"/>
        </w:rPr>
        <w:t> можно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не стоит </w:t>
      </w:r>
      <w:r w:rsidRPr="00F17DA2">
        <w:rPr>
          <w:rFonts w:ascii="Times New Romam" w:eastAsia="Times New Roman" w:hAnsi="Times New Romam" w:cs="Times New Roman"/>
          <w:color w:val="000000"/>
          <w:lang w:eastAsia="ru-RU"/>
        </w:rPr>
        <w:t>экономических </w:t>
      </w:r>
      <w:r w:rsidR="00287419" w:rsidRPr="00F17DA2">
        <w:rPr>
          <w:rFonts w:eastAsia="Times New Roman" w:cs="Times New Roman"/>
          <w:color w:val="000000"/>
          <w:lang w:eastAsia="ru-RU"/>
        </w:rPr>
        <w:t>сравнивать</w:t>
      </w:r>
      <w:r w:rsidRPr="00F17DA2">
        <w:rPr>
          <w:rFonts w:ascii="Times New Romam" w:eastAsia="Times New Roman" w:hAnsi="Times New Romam" w:cs="Times New Roman"/>
          <w:color w:val="000000"/>
          <w:lang w:eastAsia="ru-RU"/>
        </w:rPr>
        <w:t> десятилетие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 </w:t>
      </w:r>
      <w:r w:rsidRPr="00F17DA2">
        <w:rPr>
          <w:rFonts w:ascii="Times New Romam" w:eastAsia="Times New Roman" w:hAnsi="Times New Romam" w:cs="Times New Roman"/>
          <w:color w:val="000000"/>
          <w:lang w:eastAsia="ru-RU"/>
        </w:rPr>
        <w:t>полезности </w:t>
      </w:r>
      <w:r w:rsidR="00287419" w:rsidRPr="00F17DA2">
        <w:rPr>
          <w:rFonts w:eastAsia="Times New Roman" w:cs="Times New Roman"/>
          <w:color w:val="000000"/>
          <w:lang w:eastAsia="ru-RU"/>
        </w:rPr>
        <w:t>реальными.</w:t>
      </w:r>
      <w:r w:rsidRPr="00F17DA2">
        <w:rPr>
          <w:rFonts w:ascii="Times New Romam" w:eastAsia="Times New Roman" w:hAnsi="Times New Romam" w:cs="Times New Roman"/>
          <w:color w:val="000000"/>
          <w:lang w:eastAsia="ru-RU"/>
        </w:rPr>
        <w:t> способ</w:t>
      </w:r>
      <w:r w:rsidR="00287419" w:rsidRPr="00F17DA2">
        <w:rPr>
          <w:rFonts w:eastAsia="Times New Roman" w:cs="Times New Roman"/>
          <w:color w:val="000000"/>
          <w:lang w:eastAsia="ru-RU"/>
        </w:rPr>
        <w:t xml:space="preserve"> </w:t>
      </w:r>
    </w:p>
    <w:p w14:paraId="10599650" w14:textId="2C4C57C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При </w:t>
      </w:r>
      <w:r w:rsidR="00F17DA2" w:rsidRPr="00F17DA2">
        <w:rPr>
          <w:rFonts w:ascii="Times New Romam" w:eastAsia="Times New Roman" w:hAnsi="Times New Romam" w:cs="Times New Roman"/>
          <w:color w:val="000000"/>
          <w:lang w:eastAsia="ru-RU"/>
        </w:rPr>
        <w:t>прежде </w:t>
      </w:r>
      <w:r w:rsidRPr="00F17DA2">
        <w:rPr>
          <w:rFonts w:eastAsia="Times New Roman" w:cs="Times New Roman"/>
          <w:color w:val="000000"/>
          <w:lang w:eastAsia="ru-RU"/>
        </w:rPr>
        <w:t>современном</w:t>
      </w:r>
      <w:r w:rsidR="00F17DA2" w:rsidRPr="00F17DA2">
        <w:rPr>
          <w:rFonts w:ascii="Times New Romam" w:eastAsia="Times New Roman" w:hAnsi="Times New Romam" w:cs="Times New Roman"/>
          <w:color w:val="000000"/>
          <w:lang w:eastAsia="ru-RU"/>
        </w:rPr>
        <w:t> поиске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уровне </w:t>
      </w:r>
      <w:r w:rsidR="00F17DA2" w:rsidRPr="00F17DA2">
        <w:rPr>
          <w:rFonts w:ascii="Times New Romam" w:eastAsia="Times New Roman" w:hAnsi="Times New Romam" w:cs="Times New Roman"/>
          <w:color w:val="000000"/>
          <w:lang w:eastAsia="ru-RU"/>
        </w:rPr>
        <w:t>критически </w:t>
      </w:r>
      <w:r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позволяет</w:t>
      </w:r>
      <w:r w:rsidRPr="00F17DA2">
        <w:rPr>
          <w:rFonts w:eastAsia="Times New Roman" w:cs="Times New Roman"/>
          <w:color w:val="000000"/>
          <w:lang w:eastAsia="ru-RU"/>
        </w:rPr>
        <w:t xml:space="preserve"> онлайн-</w:t>
      </w:r>
      <w:r w:rsidR="00F17DA2" w:rsidRPr="00F17DA2">
        <w:rPr>
          <w:rFonts w:ascii="Times New Romam" w:eastAsia="Times New Roman" w:hAnsi="Times New Romam" w:cs="Times New Roman"/>
          <w:color w:val="000000"/>
          <w:lang w:eastAsia="ru-RU"/>
        </w:rPr>
        <w:t>которые </w:t>
      </w:r>
      <w:r w:rsidRPr="00F17DA2">
        <w:rPr>
          <w:rFonts w:eastAsia="Times New Roman" w:cs="Times New Roman"/>
          <w:color w:val="000000"/>
          <w:lang w:eastAsia="ru-RU"/>
        </w:rPr>
        <w:t>отношения</w:t>
      </w:r>
      <w:r w:rsidR="00F17DA2" w:rsidRPr="00F17DA2">
        <w:rPr>
          <w:rFonts w:ascii="Times New Romam" w:eastAsia="Times New Roman" w:hAnsi="Times New Romam" w:cs="Times New Roman"/>
          <w:color w:val="000000"/>
          <w:lang w:eastAsia="ru-RU"/>
        </w:rPr>
        <w:t> отечественных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 еще не </w:t>
      </w:r>
      <w:r w:rsidR="00F17DA2" w:rsidRPr="00F17DA2">
        <w:rPr>
          <w:rFonts w:ascii="Times New Romam" w:eastAsia="Times New Roman" w:hAnsi="Times New Romam" w:cs="Times New Roman"/>
          <w:color w:val="000000"/>
          <w:lang w:eastAsia="ru-RU"/>
        </w:rPr>
        <w:t>рассмотрим </w:t>
      </w:r>
      <w:r w:rsidRPr="00F17DA2">
        <w:rPr>
          <w:rFonts w:eastAsia="Times New Roman" w:cs="Times New Roman"/>
          <w:color w:val="000000"/>
          <w:lang w:eastAsia="ru-RU"/>
        </w:rPr>
        <w:t>могут</w:t>
      </w:r>
      <w:r w:rsidR="00F17DA2" w:rsidRPr="00F17DA2">
        <w:rPr>
          <w:rFonts w:ascii="Times New Romam" w:eastAsia="Times New Roman" w:hAnsi="Times New Romam" w:cs="Times New Roman"/>
          <w:color w:val="000000"/>
          <w:lang w:eastAsia="ru-RU"/>
        </w:rPr>
        <w:t> данный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быть </w:t>
      </w:r>
      <w:r w:rsidR="00F17DA2" w:rsidRPr="00F17DA2">
        <w:rPr>
          <w:rFonts w:ascii="Times New Romam" w:eastAsia="Times New Roman" w:hAnsi="Times New Romam" w:cs="Times New Roman"/>
          <w:color w:val="000000"/>
          <w:lang w:eastAsia="ru-RU"/>
        </w:rPr>
        <w:t>своей </w:t>
      </w:r>
      <w:r w:rsidRPr="00F17DA2">
        <w:rPr>
          <w:rFonts w:eastAsia="Times New Roman" w:cs="Times New Roman"/>
          <w:color w:val="000000"/>
          <w:lang w:eastAsia="ru-RU"/>
        </w:rPr>
        <w:t>столь</w:t>
      </w:r>
      <w:r w:rsidR="00F17DA2" w:rsidRPr="00F17DA2">
        <w:rPr>
          <w:rFonts w:ascii="Times New Romam" w:eastAsia="Times New Roman" w:hAnsi="Times New Romam" w:cs="Times New Roman"/>
          <w:color w:val="000000"/>
          <w:lang w:eastAsia="ru-RU"/>
        </w:rPr>
        <w:t> времени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же </w:t>
      </w:r>
      <w:r w:rsidR="00F17DA2" w:rsidRPr="00F17DA2">
        <w:rPr>
          <w:rFonts w:ascii="Times New Romam" w:eastAsia="Times New Roman" w:hAnsi="Times New Romam" w:cs="Times New Roman"/>
          <w:color w:val="000000"/>
          <w:lang w:eastAsia="ru-RU"/>
        </w:rPr>
        <w:t>теории </w:t>
      </w:r>
      <w:r w:rsidRPr="00F17DA2">
        <w:rPr>
          <w:rFonts w:eastAsia="Times New Roman" w:cs="Times New Roman"/>
          <w:color w:val="000000"/>
          <w:lang w:eastAsia="ru-RU"/>
        </w:rPr>
        <w:t>мультиконтекстными</w:t>
      </w:r>
      <w:r w:rsidR="00F17DA2" w:rsidRPr="00F17DA2">
        <w:rPr>
          <w:rFonts w:ascii="Times New Romam" w:eastAsia="Times New Roman" w:hAnsi="Times New Romam" w:cs="Times New Roman"/>
          <w:color w:val="000000"/>
          <w:lang w:eastAsia="ru-RU"/>
        </w:rPr>
        <w:t> современных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w:t>
      </w:r>
      <w:r w:rsidR="00F17DA2" w:rsidRPr="00F17DA2">
        <w:rPr>
          <w:rFonts w:ascii="Times New Romam" w:eastAsia="Times New Roman" w:hAnsi="Times New Romam" w:cs="Times New Roman"/>
          <w:color w:val="000000"/>
          <w:lang w:eastAsia="ru-RU"/>
        </w:rPr>
        <w:t>значение </w:t>
      </w:r>
      <w:r w:rsidRPr="00F17DA2">
        <w:rPr>
          <w:rFonts w:eastAsia="Times New Roman" w:cs="Times New Roman"/>
          <w:color w:val="000000"/>
          <w:lang w:eastAsia="ru-RU"/>
        </w:rPr>
        <w:t>реальные,</w:t>
      </w:r>
      <w:r w:rsidR="00F17DA2" w:rsidRPr="00F17DA2">
        <w:rPr>
          <w:rFonts w:ascii="Times New Romam" w:eastAsia="Times New Roman" w:hAnsi="Times New Romam" w:cs="Times New Roman"/>
          <w:color w:val="000000"/>
          <w:lang w:eastAsia="ru-RU"/>
        </w:rPr>
        <w:t> могут</w:t>
      </w:r>
      <w:r w:rsidRPr="00F17DA2">
        <w:rPr>
          <w:rFonts w:eastAsia="Times New Roman" w:cs="Times New Roman"/>
          <w:color w:val="000000"/>
          <w:lang w:eastAsia="ru-RU"/>
        </w:rPr>
        <w:t xml:space="preserve"> что принципиально </w:t>
      </w:r>
      <w:r w:rsidR="00F17DA2" w:rsidRPr="00F17DA2">
        <w:rPr>
          <w:rFonts w:ascii="Times New Romam" w:eastAsia="Times New Roman" w:hAnsi="Times New Romam" w:cs="Times New Roman"/>
          <w:color w:val="000000"/>
          <w:lang w:eastAsia="ru-RU"/>
        </w:rPr>
        <w:t>ответы </w:t>
      </w:r>
      <w:r w:rsidRPr="00F17DA2">
        <w:rPr>
          <w:rFonts w:eastAsia="Times New Roman" w:cs="Times New Roman"/>
          <w:color w:val="000000"/>
          <w:lang w:eastAsia="ru-RU"/>
        </w:rPr>
        <w:t>важно</w:t>
      </w:r>
      <w:r w:rsidR="00F17DA2" w:rsidRPr="00F17DA2">
        <w:rPr>
          <w:rFonts w:ascii="Times New Romam" w:eastAsia="Times New Roman" w:hAnsi="Times New Romam" w:cs="Times New Roman"/>
          <w:color w:val="000000"/>
          <w:lang w:eastAsia="ru-RU"/>
        </w:rPr>
        <w:t> человеку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развития </w:t>
      </w:r>
      <w:r w:rsidR="00F17DA2" w:rsidRPr="00F17DA2">
        <w:rPr>
          <w:rFonts w:ascii="Times New Romam" w:eastAsia="Times New Roman" w:hAnsi="Times New Romam" w:cs="Times New Roman"/>
          <w:color w:val="000000"/>
          <w:lang w:eastAsia="ru-RU"/>
        </w:rPr>
        <w:t>социология </w:t>
      </w:r>
      <w:r w:rsidRPr="00F17DA2">
        <w:rPr>
          <w:rFonts w:eastAsia="Times New Roman" w:cs="Times New Roman"/>
          <w:color w:val="000000"/>
          <w:lang w:eastAsia="ru-RU"/>
        </w:rPr>
        <w:t>близких</w:t>
      </w:r>
      <w:r w:rsidR="00F17DA2" w:rsidRPr="00F17DA2">
        <w:rPr>
          <w:rFonts w:ascii="Times New Romam" w:eastAsia="Times New Roman" w:hAnsi="Times New Romam" w:cs="Times New Roman"/>
          <w:color w:val="000000"/>
          <w:lang w:eastAsia="ru-RU"/>
        </w:rPr>
        <w:t> чувствуют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поддерживающих </w:t>
      </w:r>
      <w:r w:rsidR="00F17DA2" w:rsidRPr="00F17DA2">
        <w:rPr>
          <w:rFonts w:ascii="Times New Romam" w:eastAsia="Times New Roman" w:hAnsi="Times New Romam" w:cs="Times New Roman"/>
          <w:color w:val="000000"/>
          <w:lang w:eastAsia="ru-RU"/>
        </w:rPr>
        <w:t>значительное </w:t>
      </w:r>
      <w:r w:rsidRPr="00F17DA2">
        <w:rPr>
          <w:rFonts w:eastAsia="Times New Roman" w:cs="Times New Roman"/>
          <w:color w:val="000000"/>
          <w:lang w:eastAsia="ru-RU"/>
        </w:rPr>
        <w:t>отношений.</w:t>
      </w:r>
      <w:r w:rsidR="00F17DA2" w:rsidRPr="00F17DA2">
        <w:rPr>
          <w:rFonts w:ascii="Times New Romam" w:eastAsia="Times New Roman" w:hAnsi="Times New Romam" w:cs="Times New Roman"/>
          <w:color w:val="000000"/>
          <w:lang w:eastAsia="ru-RU"/>
        </w:rPr>
        <w:t> обмена</w:t>
      </w:r>
      <w:r w:rsidRPr="00F17DA2">
        <w:rPr>
          <w:rFonts w:eastAsia="Times New Roman" w:cs="Times New Roman"/>
          <w:color w:val="000000"/>
          <w:lang w:eastAsia="ru-RU"/>
        </w:rPr>
        <w:t xml:space="preserve"> Но это не </w:t>
      </w:r>
      <w:r w:rsidR="00F17DA2" w:rsidRPr="00F17DA2">
        <w:rPr>
          <w:rFonts w:ascii="Times New Romam" w:eastAsia="Times New Roman" w:hAnsi="Times New Romam" w:cs="Times New Roman"/>
          <w:color w:val="000000"/>
          <w:lang w:eastAsia="ru-RU"/>
        </w:rPr>
        <w:t>бюрократия </w:t>
      </w:r>
      <w:r w:rsidRPr="00F17DA2">
        <w:rPr>
          <w:rFonts w:eastAsia="Times New Roman" w:cs="Times New Roman"/>
          <w:color w:val="000000"/>
          <w:lang w:eastAsia="ru-RU"/>
        </w:rPr>
        <w:t>означает,</w:t>
      </w:r>
      <w:r w:rsidR="00F17DA2" w:rsidRPr="00F17DA2">
        <w:rPr>
          <w:rFonts w:ascii="Times New Romam" w:eastAsia="Times New Roman" w:hAnsi="Times New Romam" w:cs="Times New Roman"/>
          <w:color w:val="000000"/>
          <w:lang w:eastAsia="ru-RU"/>
        </w:rPr>
        <w:t> коммуникация</w:t>
      </w:r>
      <w:r w:rsidRPr="00F17DA2">
        <w:rPr>
          <w:rFonts w:eastAsia="Times New Roman" w:cs="Times New Roman"/>
          <w:color w:val="000000"/>
          <w:lang w:eastAsia="ru-RU"/>
        </w:rPr>
        <w:t xml:space="preserve"> что их стоит </w:t>
      </w:r>
      <w:r w:rsidR="00F17DA2" w:rsidRPr="00F17DA2">
        <w:rPr>
          <w:rFonts w:ascii="Times New Romam" w:eastAsia="Times New Roman" w:hAnsi="Times New Romam" w:cs="Times New Roman"/>
          <w:color w:val="000000"/>
          <w:lang w:eastAsia="ru-RU"/>
        </w:rPr>
        <w:t>различными </w:t>
      </w:r>
      <w:r w:rsidRPr="00F17DA2">
        <w:rPr>
          <w:rFonts w:eastAsia="Times New Roman" w:cs="Times New Roman"/>
          <w:color w:val="000000"/>
          <w:lang w:eastAsia="ru-RU"/>
        </w:rPr>
        <w:t>оценивать</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товар </w:t>
      </w:r>
      <w:r w:rsidRPr="00F17DA2">
        <w:rPr>
          <w:rFonts w:eastAsia="Times New Roman" w:cs="Times New Roman"/>
          <w:color w:val="000000"/>
          <w:lang w:eastAsia="ru-RU"/>
        </w:rPr>
        <w:t>шкале</w:t>
      </w:r>
      <w:r w:rsidR="00F17DA2" w:rsidRPr="00F17DA2">
        <w:rPr>
          <w:rFonts w:ascii="Times New Romam" w:eastAsia="Times New Roman" w:hAnsi="Times New Romam" w:cs="Times New Roman"/>
          <w:color w:val="000000"/>
          <w:lang w:eastAsia="ru-RU"/>
        </w:rPr>
        <w:t> образом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«лучше-</w:t>
      </w:r>
      <w:r w:rsidR="00F17DA2" w:rsidRPr="00F17DA2">
        <w:rPr>
          <w:rFonts w:ascii="Times New Romam" w:eastAsia="Times New Roman" w:hAnsi="Times New Romam" w:cs="Times New Roman"/>
          <w:color w:val="000000"/>
          <w:lang w:eastAsia="ru-RU"/>
        </w:rPr>
        <w:t>внимание </w:t>
      </w:r>
      <w:r w:rsidRPr="00F17DA2">
        <w:rPr>
          <w:rFonts w:eastAsia="Times New Roman" w:cs="Times New Roman"/>
          <w:color w:val="000000"/>
          <w:lang w:eastAsia="ru-RU"/>
        </w:rPr>
        <w:t>хуже</w:t>
      </w:r>
      <w:r w:rsidR="00F17DA2" w:rsidRPr="00F17DA2">
        <w:rPr>
          <w:rFonts w:ascii="Times New Romam" w:eastAsia="Times New Roman" w:hAnsi="Times New Romam" w:cs="Times New Roman"/>
          <w:color w:val="000000"/>
          <w:lang w:eastAsia="ru-RU"/>
        </w:rPr>
        <w:t> которого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важнее </w:t>
      </w:r>
      <w:r w:rsidR="00F17DA2" w:rsidRPr="00F17DA2">
        <w:rPr>
          <w:rFonts w:ascii="Times New Romam" w:eastAsia="Times New Roman" w:hAnsi="Times New Romam" w:cs="Times New Roman"/>
          <w:color w:val="000000"/>
          <w:lang w:eastAsia="ru-RU"/>
        </w:rPr>
        <w:t>операционализация </w:t>
      </w:r>
      <w:r w:rsidRPr="00F17DA2">
        <w:rPr>
          <w:rFonts w:eastAsia="Times New Roman" w:cs="Times New Roman"/>
          <w:color w:val="000000"/>
          <w:lang w:eastAsia="ru-RU"/>
        </w:rPr>
        <w:t>понять,</w:t>
      </w:r>
      <w:r w:rsidR="00F17DA2" w:rsidRPr="00F17DA2">
        <w:rPr>
          <w:rFonts w:ascii="Times New Romam" w:eastAsia="Times New Roman" w:hAnsi="Times New Romam" w:cs="Times New Roman"/>
          <w:color w:val="000000"/>
          <w:lang w:eastAsia="ru-RU"/>
        </w:rPr>
        <w:t> сказать</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оценочной </w:t>
      </w:r>
      <w:r w:rsidRPr="00F17DA2">
        <w:rPr>
          <w:rFonts w:eastAsia="Times New Roman" w:cs="Times New Roman"/>
          <w:color w:val="000000"/>
          <w:lang w:eastAsia="ru-RU"/>
        </w:rPr>
        <w:t>именно</w:t>
      </w:r>
      <w:r w:rsidR="00F17DA2" w:rsidRPr="00F17DA2">
        <w:rPr>
          <w:rFonts w:ascii="Times New Romam" w:eastAsia="Times New Roman" w:hAnsi="Times New Romam" w:cs="Times New Roman"/>
          <w:color w:val="000000"/>
          <w:lang w:eastAsia="ru-RU"/>
        </w:rPr>
        <w:t> государственной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они дают </w:t>
      </w:r>
      <w:r w:rsidR="00F17DA2" w:rsidRPr="00F17DA2">
        <w:rPr>
          <w:rFonts w:ascii="Times New Romam" w:eastAsia="Times New Roman" w:hAnsi="Times New Romam" w:cs="Times New Roman"/>
          <w:color w:val="000000"/>
          <w:lang w:eastAsia="ru-RU"/>
        </w:rPr>
        <w:t>человеческая </w:t>
      </w:r>
      <w:r w:rsidRPr="00F17DA2">
        <w:rPr>
          <w:rFonts w:eastAsia="Times New Roman" w:cs="Times New Roman"/>
          <w:color w:val="000000"/>
          <w:lang w:eastAsia="ru-RU"/>
        </w:rPr>
        <w:t>вовлеченным</w:t>
      </w:r>
      <w:r w:rsidR="00F17DA2" w:rsidRPr="00F17DA2">
        <w:rPr>
          <w:rFonts w:ascii="Times New Romam" w:eastAsia="Times New Roman" w:hAnsi="Times New Romam" w:cs="Times New Roman"/>
          <w:color w:val="000000"/>
          <w:lang w:eastAsia="ru-RU"/>
        </w:rPr>
        <w:t> концепции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них людям. </w:t>
      </w:r>
      <w:r w:rsidR="00F17DA2" w:rsidRPr="00F17DA2">
        <w:rPr>
          <w:rFonts w:ascii="Times New Romam" w:eastAsia="Times New Roman" w:hAnsi="Times New Romam" w:cs="Times New Roman"/>
          <w:color w:val="000000"/>
          <w:lang w:eastAsia="ru-RU"/>
        </w:rPr>
        <w:t>источника </w:t>
      </w:r>
      <w:r w:rsidRPr="00F17DA2">
        <w:rPr>
          <w:rFonts w:eastAsia="Times New Roman" w:cs="Times New Roman"/>
          <w:color w:val="000000"/>
          <w:lang w:eastAsia="ru-RU"/>
        </w:rPr>
        <w:t>Значит,</w:t>
      </w:r>
      <w:r w:rsidR="00F17DA2" w:rsidRPr="00F17DA2">
        <w:rPr>
          <w:rFonts w:ascii="Times New Romam" w:eastAsia="Times New Roman" w:hAnsi="Times New Romam" w:cs="Times New Roman"/>
          <w:color w:val="000000"/>
          <w:lang w:eastAsia="ru-RU"/>
        </w:rPr>
        <w:t> регионов</w:t>
      </w:r>
      <w:r w:rsidRPr="00F17DA2">
        <w:rPr>
          <w:rFonts w:eastAsia="Times New Roman" w:cs="Times New Roman"/>
          <w:color w:val="000000"/>
          <w:lang w:eastAsia="ru-RU"/>
        </w:rPr>
        <w:t xml:space="preserve"> соцсети </w:t>
      </w:r>
      <w:r w:rsidR="00F17DA2" w:rsidRPr="00F17DA2">
        <w:rPr>
          <w:rFonts w:ascii="Times New Romam" w:eastAsia="Times New Roman" w:hAnsi="Times New Romam" w:cs="Times New Roman"/>
          <w:color w:val="000000"/>
          <w:lang w:eastAsia="ru-RU"/>
        </w:rPr>
        <w:t>границ </w:t>
      </w:r>
      <w:r w:rsidRPr="00F17DA2">
        <w:rPr>
          <w:rFonts w:eastAsia="Times New Roman" w:cs="Times New Roman"/>
          <w:color w:val="000000"/>
          <w:lang w:eastAsia="ru-RU"/>
        </w:rPr>
        <w:t>могут</w:t>
      </w:r>
      <w:r w:rsidR="00F17DA2" w:rsidRPr="00F17DA2">
        <w:rPr>
          <w:rFonts w:ascii="Times New Romam" w:eastAsia="Times New Roman" w:hAnsi="Times New Romam" w:cs="Times New Roman"/>
          <w:color w:val="000000"/>
          <w:lang w:eastAsia="ru-RU"/>
        </w:rPr>
        <w:t> сложившиеся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мобилизовать </w:t>
      </w:r>
      <w:r w:rsidR="00F17DA2" w:rsidRPr="00F17DA2">
        <w:rPr>
          <w:rFonts w:ascii="Times New Romam" w:eastAsia="Times New Roman" w:hAnsi="Times New Romam" w:cs="Times New Roman"/>
          <w:color w:val="000000"/>
          <w:lang w:eastAsia="ru-RU"/>
        </w:rPr>
        <w:t>организационные </w:t>
      </w:r>
      <w:r w:rsidRPr="00F17DA2">
        <w:rPr>
          <w:rFonts w:eastAsia="Times New Roman" w:cs="Times New Roman"/>
          <w:color w:val="000000"/>
          <w:lang w:eastAsia="ru-RU"/>
        </w:rPr>
        <w:t>личность,</w:t>
      </w:r>
      <w:r w:rsidR="00F17DA2" w:rsidRPr="00F17DA2">
        <w:rPr>
          <w:rFonts w:ascii="Times New Romam" w:eastAsia="Times New Roman" w:hAnsi="Times New Romam" w:cs="Times New Roman"/>
          <w:color w:val="000000"/>
          <w:lang w:eastAsia="ru-RU"/>
        </w:rPr>
        <w:t> своей</w:t>
      </w:r>
      <w:r w:rsidRPr="00F17DA2">
        <w:rPr>
          <w:rFonts w:eastAsia="Times New Roman" w:cs="Times New Roman"/>
          <w:color w:val="000000"/>
          <w:lang w:eastAsia="ru-RU"/>
        </w:rPr>
        <w:t xml:space="preserve"> где она </w:t>
      </w:r>
      <w:r w:rsidR="00F17DA2" w:rsidRPr="00F17DA2">
        <w:rPr>
          <w:rFonts w:ascii="Times New Romam" w:eastAsia="Times New Roman" w:hAnsi="Times New Romam" w:cs="Times New Roman"/>
          <w:color w:val="000000"/>
          <w:lang w:eastAsia="ru-RU"/>
        </w:rPr>
        <w:t>улучшают </w:t>
      </w:r>
      <w:r w:rsidRPr="00F17DA2">
        <w:rPr>
          <w:rFonts w:eastAsia="Times New Roman" w:cs="Times New Roman"/>
          <w:color w:val="000000"/>
          <w:lang w:eastAsia="ru-RU"/>
        </w:rPr>
        <w:t>может</w:t>
      </w:r>
      <w:r w:rsidR="00F17DA2" w:rsidRPr="00F17DA2">
        <w:rPr>
          <w:rFonts w:ascii="Times New Romam" w:eastAsia="Times New Roman" w:hAnsi="Times New Romam" w:cs="Times New Roman"/>
          <w:color w:val="000000"/>
          <w:lang w:eastAsia="ru-RU"/>
        </w:rPr>
        <w:t> блоггер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начать </w:t>
      </w:r>
      <w:r w:rsidR="00F17DA2" w:rsidRPr="00F17DA2">
        <w:rPr>
          <w:rFonts w:ascii="Times New Romam" w:eastAsia="Times New Roman" w:hAnsi="Times New Romam" w:cs="Times New Roman"/>
          <w:color w:val="000000"/>
          <w:lang w:eastAsia="ru-RU"/>
        </w:rPr>
        <w:t>сделать </w:t>
      </w:r>
      <w:r w:rsidRPr="00F17DA2">
        <w:rPr>
          <w:rFonts w:eastAsia="Times New Roman" w:cs="Times New Roman"/>
          <w:color w:val="000000"/>
          <w:lang w:eastAsia="ru-RU"/>
        </w:rPr>
        <w:t>проявлять</w:t>
      </w:r>
      <w:r w:rsidR="00F17DA2" w:rsidRPr="00F17DA2">
        <w:rPr>
          <w:rFonts w:ascii="Times New Romam" w:eastAsia="Times New Roman" w:hAnsi="Times New Romam" w:cs="Times New Roman"/>
          <w:color w:val="000000"/>
          <w:lang w:eastAsia="ru-RU"/>
        </w:rPr>
        <w:t> естественно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свои </w:t>
      </w:r>
      <w:r w:rsidR="00F17DA2" w:rsidRPr="00F17DA2">
        <w:rPr>
          <w:rFonts w:ascii="Times New Romam" w:eastAsia="Times New Roman" w:hAnsi="Times New Romam" w:cs="Times New Roman"/>
          <w:color w:val="000000"/>
          <w:lang w:eastAsia="ru-RU"/>
        </w:rPr>
        <w:t>управления </w:t>
      </w:r>
      <w:r w:rsidRPr="00F17DA2">
        <w:rPr>
          <w:rFonts w:eastAsia="Times New Roman" w:cs="Times New Roman"/>
          <w:color w:val="000000"/>
          <w:lang w:eastAsia="ru-RU"/>
        </w:rPr>
        <w:t>таланты,</w:t>
      </w:r>
      <w:r w:rsidR="00F17DA2" w:rsidRPr="00F17DA2">
        <w:rPr>
          <w:rFonts w:ascii="Times New Romam" w:eastAsia="Times New Roman" w:hAnsi="Times New Romam" w:cs="Times New Roman"/>
          <w:color w:val="000000"/>
          <w:lang w:eastAsia="ru-RU"/>
        </w:rPr>
        <w:t> микро</w:t>
      </w:r>
      <w:r w:rsidRPr="00F17DA2">
        <w:rPr>
          <w:rFonts w:eastAsia="Times New Roman" w:cs="Times New Roman"/>
          <w:color w:val="000000"/>
          <w:lang w:eastAsia="ru-RU"/>
        </w:rPr>
        <w:t xml:space="preserve"> так и влиять </w:t>
      </w:r>
      <w:r w:rsidR="00F17DA2" w:rsidRPr="00F17DA2">
        <w:rPr>
          <w:rFonts w:ascii="Times New Romam" w:eastAsia="Times New Roman" w:hAnsi="Times New Romam" w:cs="Times New Roman"/>
          <w:color w:val="000000"/>
          <w:lang w:eastAsia="ru-RU"/>
        </w:rPr>
        <w:t>отдельными </w:t>
      </w:r>
      <w:r w:rsidRPr="00F17DA2">
        <w:rPr>
          <w:rFonts w:eastAsia="Times New Roman" w:cs="Times New Roman"/>
          <w:color w:val="000000"/>
          <w:lang w:eastAsia="ru-RU"/>
        </w:rPr>
        <w:t>деструктивно.</w:t>
      </w:r>
      <w:r w:rsidR="00F17DA2" w:rsidRPr="00F17DA2">
        <w:rPr>
          <w:rFonts w:ascii="Times New Romam" w:eastAsia="Times New Roman" w:hAnsi="Times New Romam" w:cs="Times New Roman"/>
          <w:color w:val="000000"/>
          <w:lang w:eastAsia="ru-RU"/>
        </w:rPr>
        <w:t> опасность</w:t>
      </w:r>
      <w:r w:rsidRPr="00F17DA2">
        <w:rPr>
          <w:rFonts w:eastAsia="Times New Roman" w:cs="Times New Roman"/>
          <w:color w:val="000000"/>
          <w:lang w:eastAsia="ru-RU"/>
        </w:rPr>
        <w:t xml:space="preserve"> Все </w:t>
      </w:r>
      <w:r w:rsidR="00F17DA2" w:rsidRPr="00F17DA2">
        <w:rPr>
          <w:rFonts w:ascii="Times New Romam" w:eastAsia="Times New Roman" w:hAnsi="Times New Romam" w:cs="Times New Roman"/>
          <w:color w:val="000000"/>
          <w:lang w:eastAsia="ru-RU"/>
        </w:rPr>
        <w:t>дискурса </w:t>
      </w:r>
      <w:r w:rsidRPr="00F17DA2">
        <w:rPr>
          <w:rFonts w:eastAsia="Times New Roman" w:cs="Times New Roman"/>
          <w:color w:val="000000"/>
          <w:lang w:eastAsia="ru-RU"/>
        </w:rPr>
        <w:t>зависит</w:t>
      </w:r>
      <w:r w:rsidR="00F17DA2" w:rsidRPr="00F17DA2">
        <w:rPr>
          <w:rFonts w:ascii="Times New Romam" w:eastAsia="Times New Roman" w:hAnsi="Times New Romam" w:cs="Times New Roman"/>
          <w:color w:val="000000"/>
          <w:lang w:eastAsia="ru-RU"/>
        </w:rPr>
        <w:t> решений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людей </w:t>
      </w:r>
      <w:r w:rsidRPr="00F17DA2">
        <w:rPr>
          <w:rFonts w:eastAsia="Times New Roman" w:cs="Times New Roman"/>
          <w:color w:val="000000"/>
          <w:lang w:eastAsia="ru-RU"/>
        </w:rPr>
        <w:t>того,</w:t>
      </w:r>
      <w:r w:rsidR="00F17DA2" w:rsidRPr="00F17DA2">
        <w:rPr>
          <w:rFonts w:ascii="Times New Romam" w:eastAsia="Times New Roman" w:hAnsi="Times New Romam" w:cs="Times New Roman"/>
          <w:color w:val="000000"/>
          <w:lang w:eastAsia="ru-RU"/>
        </w:rPr>
        <w:t> происходящего</w:t>
      </w:r>
      <w:r w:rsidRPr="00F17DA2">
        <w:rPr>
          <w:rFonts w:eastAsia="Times New Roman" w:cs="Times New Roman"/>
          <w:color w:val="000000"/>
          <w:lang w:eastAsia="ru-RU"/>
        </w:rPr>
        <w:t xml:space="preserve"> какая </w:t>
      </w:r>
      <w:r w:rsidR="00F17DA2" w:rsidRPr="00F17DA2">
        <w:rPr>
          <w:rFonts w:ascii="Times New Romam" w:eastAsia="Times New Roman" w:hAnsi="Times New Romam" w:cs="Times New Roman"/>
          <w:color w:val="000000"/>
          <w:lang w:eastAsia="ru-RU"/>
        </w:rPr>
        <w:t>текстов </w:t>
      </w:r>
      <w:r w:rsidRPr="00F17DA2">
        <w:rPr>
          <w:rFonts w:eastAsia="Times New Roman" w:cs="Times New Roman"/>
          <w:color w:val="000000"/>
          <w:lang w:eastAsia="ru-RU"/>
        </w:rPr>
        <w:t>мотивация</w:t>
      </w:r>
      <w:r w:rsidR="00F17DA2" w:rsidRPr="00F17DA2">
        <w:rPr>
          <w:rFonts w:ascii="Times New Romam" w:eastAsia="Times New Roman" w:hAnsi="Times New Romam" w:cs="Times New Roman"/>
          <w:color w:val="000000"/>
          <w:lang w:eastAsia="ru-RU"/>
        </w:rPr>
        <w:t> общественно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 самой </w:t>
      </w:r>
      <w:r w:rsidR="00F17DA2" w:rsidRPr="00F17DA2">
        <w:rPr>
          <w:rFonts w:ascii="Times New Romam" w:eastAsia="Times New Roman" w:hAnsi="Times New Romam" w:cs="Times New Roman"/>
          <w:color w:val="000000"/>
          <w:lang w:eastAsia="ru-RU"/>
        </w:rPr>
        <w:t>очень </w:t>
      </w:r>
      <w:r w:rsidRPr="00F17DA2">
        <w:rPr>
          <w:rFonts w:eastAsia="Times New Roman" w:cs="Times New Roman"/>
          <w:color w:val="000000"/>
          <w:lang w:eastAsia="ru-RU"/>
        </w:rPr>
        <w:t>личности.</w:t>
      </w:r>
      <w:r w:rsidR="00F17DA2" w:rsidRPr="00F17DA2">
        <w:rPr>
          <w:rFonts w:ascii="Times New Romam" w:eastAsia="Times New Roman" w:hAnsi="Times New Romam" w:cs="Times New Roman"/>
          <w:color w:val="000000"/>
          <w:lang w:eastAsia="ru-RU"/>
        </w:rPr>
        <w:t> стыке</w:t>
      </w:r>
      <w:r w:rsidRPr="00F17DA2">
        <w:rPr>
          <w:rFonts w:eastAsia="Times New Roman" w:cs="Times New Roman"/>
          <w:color w:val="000000"/>
          <w:lang w:eastAsia="ru-RU"/>
        </w:rPr>
        <w:t xml:space="preserve"> </w:t>
      </w:r>
    </w:p>
    <w:p w14:paraId="57E8447E" w14:textId="4C3A244C"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Так, в качественном </w:t>
      </w:r>
      <w:r w:rsidR="00F17DA2" w:rsidRPr="00F17DA2">
        <w:rPr>
          <w:rFonts w:ascii="Times New Romam" w:eastAsia="Times New Roman" w:hAnsi="Times New Romam" w:cs="Times New Roman"/>
          <w:color w:val="000000"/>
          <w:lang w:eastAsia="ru-RU"/>
        </w:rPr>
        <w:t>пространство </w:t>
      </w:r>
      <w:r w:rsidRPr="00F17DA2">
        <w:rPr>
          <w:rFonts w:eastAsia="Times New Roman" w:cs="Times New Roman"/>
          <w:color w:val="000000"/>
          <w:lang w:eastAsia="ru-RU"/>
        </w:rPr>
        <w:t>исследовании</w:t>
      </w:r>
      <w:r w:rsidR="00F17DA2" w:rsidRPr="00F17DA2">
        <w:rPr>
          <w:rFonts w:ascii="Times New Romam" w:eastAsia="Times New Roman" w:hAnsi="Times New Romam" w:cs="Times New Roman"/>
          <w:color w:val="000000"/>
          <w:lang w:eastAsia="ru-RU"/>
        </w:rPr>
        <w:t> этого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возникновением </w:t>
      </w:r>
      <w:r w:rsidRPr="00F17DA2">
        <w:rPr>
          <w:rFonts w:eastAsia="Times New Roman" w:cs="Times New Roman"/>
          <w:color w:val="000000"/>
          <w:lang w:eastAsia="ru-RU"/>
        </w:rPr>
        <w:t>дружбы</w:t>
      </w:r>
      <w:r w:rsidR="00F17DA2" w:rsidRPr="00F17DA2">
        <w:rPr>
          <w:rFonts w:ascii="Times New Romam" w:eastAsia="Times New Roman" w:hAnsi="Times New Romam" w:cs="Times New Roman"/>
          <w:color w:val="000000"/>
          <w:lang w:eastAsia="ru-RU"/>
        </w:rPr>
        <w:t> медиа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А.В. </w:t>
      </w:r>
      <w:r w:rsidR="00F17DA2" w:rsidRPr="00F17DA2">
        <w:rPr>
          <w:rFonts w:ascii="Times New Romam" w:eastAsia="Times New Roman" w:hAnsi="Times New Romam" w:cs="Times New Roman"/>
          <w:color w:val="000000"/>
          <w:lang w:eastAsia="ru-RU"/>
        </w:rPr>
        <w:t>получении </w:t>
      </w:r>
      <w:r w:rsidRPr="00F17DA2">
        <w:rPr>
          <w:rFonts w:eastAsia="Times New Roman" w:cs="Times New Roman"/>
          <w:color w:val="000000"/>
          <w:lang w:eastAsia="ru-RU"/>
        </w:rPr>
        <w:t>Щекотурова</w:t>
      </w:r>
      <w:r w:rsidR="00F17DA2" w:rsidRPr="00F17DA2">
        <w:rPr>
          <w:rFonts w:ascii="Times New Romam" w:eastAsia="Times New Roman" w:hAnsi="Times New Romam" w:cs="Times New Roman"/>
          <w:color w:val="000000"/>
          <w:lang w:eastAsia="ru-RU"/>
        </w:rPr>
        <w:t> режиме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обнаружена </w:t>
      </w:r>
      <w:r w:rsidR="00F17DA2" w:rsidRPr="00F17DA2">
        <w:rPr>
          <w:rFonts w:ascii="Times New Romam" w:eastAsia="Times New Roman" w:hAnsi="Times New Romam" w:cs="Times New Roman"/>
          <w:color w:val="000000"/>
          <w:lang w:eastAsia="ru-RU"/>
        </w:rPr>
        <w:t>зарплаты </w:t>
      </w:r>
      <w:r w:rsidRPr="00F17DA2">
        <w:rPr>
          <w:rFonts w:eastAsia="Times New Roman" w:cs="Times New Roman"/>
          <w:color w:val="000000"/>
          <w:lang w:eastAsia="ru-RU"/>
        </w:rPr>
        <w:t>важная</w:t>
      </w:r>
      <w:r w:rsidR="00F17DA2" w:rsidRPr="00F17DA2">
        <w:rPr>
          <w:rFonts w:ascii="Times New Romam" w:eastAsia="Times New Roman" w:hAnsi="Times New Romam" w:cs="Times New Roman"/>
          <w:color w:val="000000"/>
          <w:lang w:eastAsia="ru-RU"/>
        </w:rPr>
        <w:t> горизонтальными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особая </w:t>
      </w:r>
      <w:r w:rsidR="00F17DA2" w:rsidRPr="00F17DA2">
        <w:rPr>
          <w:rFonts w:ascii="Times New Romam" w:eastAsia="Times New Roman" w:hAnsi="Times New Romam" w:cs="Times New Roman"/>
          <w:color w:val="000000"/>
          <w:lang w:eastAsia="ru-RU"/>
        </w:rPr>
        <w:t>документов </w:t>
      </w:r>
      <w:r w:rsidRPr="00F17DA2">
        <w:rPr>
          <w:rFonts w:eastAsia="Times New Roman" w:cs="Times New Roman"/>
          <w:color w:val="000000"/>
          <w:lang w:eastAsia="ru-RU"/>
        </w:rPr>
        <w:t>роль</w:t>
      </w:r>
      <w:r w:rsidR="00F17DA2" w:rsidRPr="00F17DA2">
        <w:rPr>
          <w:rFonts w:ascii="Times New Romam" w:eastAsia="Times New Roman" w:hAnsi="Times New Romam" w:cs="Times New Roman"/>
          <w:color w:val="000000"/>
          <w:lang w:eastAsia="ru-RU"/>
        </w:rPr>
        <w:t> каждый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net-</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друзей</w:t>
      </w:r>
      <w:r w:rsidR="00F17DA2" w:rsidRPr="00F17DA2">
        <w:rPr>
          <w:rFonts w:ascii="Times New Romam" w:eastAsia="Times New Roman" w:hAnsi="Times New Romam" w:cs="Times New Roman"/>
          <w:color w:val="000000"/>
          <w:lang w:eastAsia="ru-RU"/>
        </w:rPr>
        <w:t> чатов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тесную </w:t>
      </w:r>
      <w:r w:rsidRPr="00F17DA2">
        <w:rPr>
          <w:rFonts w:eastAsia="Times New Roman" w:cs="Times New Roman"/>
          <w:color w:val="000000"/>
          <w:lang w:eastAsia="ru-RU"/>
        </w:rPr>
        <w:t>подростков:</w:t>
      </w:r>
      <w:r w:rsidR="00F17DA2" w:rsidRPr="00F17DA2">
        <w:rPr>
          <w:rFonts w:ascii="Times New Romam" w:eastAsia="Times New Roman" w:hAnsi="Times New Romam" w:cs="Times New Roman"/>
          <w:color w:val="000000"/>
          <w:lang w:eastAsia="ru-RU"/>
        </w:rPr>
        <w:t> преуменьшения</w:t>
      </w:r>
      <w:r w:rsidRPr="00F17DA2">
        <w:rPr>
          <w:rFonts w:eastAsia="Times New Roman" w:cs="Times New Roman"/>
          <w:color w:val="000000"/>
          <w:lang w:eastAsia="ru-RU"/>
        </w:rPr>
        <w:t xml:space="preserve"> они, в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частности</w:t>
      </w:r>
      <w:r w:rsidR="00F17DA2" w:rsidRPr="00F17DA2">
        <w:rPr>
          <w:rFonts w:ascii="Times New Romam" w:eastAsia="Times New Roman" w:hAnsi="Times New Romam" w:cs="Times New Roman"/>
          <w:color w:val="000000"/>
          <w:lang w:eastAsia="ru-RU"/>
        </w:rPr>
        <w:t> участие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помогают </w:t>
      </w:r>
      <w:r w:rsidR="00F17DA2" w:rsidRPr="00F17DA2">
        <w:rPr>
          <w:rFonts w:ascii="Times New Romam" w:eastAsia="Times New Roman" w:hAnsi="Times New Romam" w:cs="Times New Roman"/>
          <w:color w:val="000000"/>
          <w:lang w:eastAsia="ru-RU"/>
        </w:rPr>
        <w:t>виртуальном </w:t>
      </w:r>
      <w:r w:rsidRPr="00F17DA2">
        <w:rPr>
          <w:rFonts w:eastAsia="Times New Roman" w:cs="Times New Roman"/>
          <w:color w:val="000000"/>
          <w:lang w:eastAsia="ru-RU"/>
        </w:rPr>
        <w:t>понять,</w:t>
      </w:r>
      <w:r w:rsidR="00F17DA2" w:rsidRPr="00F17DA2">
        <w:rPr>
          <w:rFonts w:ascii="Times New Romam" w:eastAsia="Times New Roman" w:hAnsi="Times New Romam" w:cs="Times New Roman"/>
          <w:color w:val="000000"/>
          <w:lang w:eastAsia="ru-RU"/>
        </w:rPr>
        <w:t> медиадискурса</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проходят </w:t>
      </w:r>
      <w:r w:rsidRPr="00F17DA2">
        <w:rPr>
          <w:rFonts w:eastAsia="Times New Roman" w:cs="Times New Roman"/>
          <w:color w:val="000000"/>
          <w:lang w:eastAsia="ru-RU"/>
        </w:rPr>
        <w:t>смотрит</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ту или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иную</w:t>
      </w:r>
      <w:r w:rsidR="00F17DA2" w:rsidRPr="00F17DA2">
        <w:rPr>
          <w:rFonts w:ascii="Times New Romam" w:eastAsia="Times New Roman" w:hAnsi="Times New Romam" w:cs="Times New Roman"/>
          <w:color w:val="000000"/>
          <w:lang w:eastAsia="ru-RU"/>
        </w:rPr>
        <w:t> например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ситуацию </w:t>
      </w:r>
      <w:r w:rsidR="00F17DA2" w:rsidRPr="00F17DA2">
        <w:rPr>
          <w:rFonts w:ascii="Times New Romam" w:eastAsia="Times New Roman" w:hAnsi="Times New Romam" w:cs="Times New Roman"/>
          <w:color w:val="000000"/>
          <w:lang w:eastAsia="ru-RU"/>
        </w:rPr>
        <w:t>обеспечивающих </w:t>
      </w:r>
      <w:r w:rsidRPr="00F17DA2">
        <w:rPr>
          <w:rFonts w:eastAsia="Times New Roman" w:cs="Times New Roman"/>
          <w:color w:val="000000"/>
          <w:lang w:eastAsia="ru-RU"/>
        </w:rPr>
        <w:t>представитель</w:t>
      </w:r>
      <w:r w:rsidR="00F17DA2" w:rsidRPr="00F17DA2">
        <w:rPr>
          <w:rFonts w:ascii="Times New Romam" w:eastAsia="Times New Roman" w:hAnsi="Times New Romam" w:cs="Times New Roman"/>
          <w:color w:val="000000"/>
          <w:lang w:eastAsia="ru-RU"/>
        </w:rPr>
        <w:t> улучшению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противоположного </w:t>
      </w:r>
      <w:r w:rsidR="00F17DA2" w:rsidRPr="00F17DA2">
        <w:rPr>
          <w:rFonts w:ascii="Times New Romam" w:eastAsia="Times New Roman" w:hAnsi="Times New Romam" w:cs="Times New Roman"/>
          <w:color w:val="000000"/>
          <w:lang w:eastAsia="ru-RU"/>
        </w:rPr>
        <w:t>проникать </w:t>
      </w:r>
      <w:r w:rsidRPr="00F17DA2">
        <w:rPr>
          <w:rFonts w:eastAsia="Times New Roman" w:cs="Times New Roman"/>
          <w:color w:val="000000"/>
          <w:lang w:eastAsia="ru-RU"/>
        </w:rPr>
        <w:t>пола,</w:t>
      </w:r>
      <w:r w:rsidR="00F17DA2" w:rsidRPr="00F17DA2">
        <w:rPr>
          <w:rFonts w:ascii="Times New Romam" w:eastAsia="Times New Roman" w:hAnsi="Times New Romam" w:cs="Times New Roman"/>
          <w:color w:val="000000"/>
          <w:lang w:eastAsia="ru-RU"/>
        </w:rPr>
        <w:t> также</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позволяет</w:t>
      </w:r>
      <w:r w:rsidR="00F17DA2" w:rsidRPr="00F17DA2">
        <w:rPr>
          <w:rFonts w:ascii="Times New Romam" w:eastAsia="Times New Roman" w:hAnsi="Times New Romam" w:cs="Times New Roman"/>
          <w:color w:val="000000"/>
          <w:lang w:eastAsia="ru-RU"/>
        </w:rPr>
        <w:t> social</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развивать </w:t>
      </w:r>
      <w:r w:rsidR="00F17DA2" w:rsidRPr="00F17DA2">
        <w:rPr>
          <w:rFonts w:ascii="Times New Romam" w:eastAsia="Times New Roman" w:hAnsi="Times New Romam" w:cs="Times New Roman"/>
          <w:color w:val="000000"/>
          <w:lang w:eastAsia="ru-RU"/>
        </w:rPr>
        <w:t>глобальном </w:t>
      </w:r>
      <w:r w:rsidRPr="00F17DA2">
        <w:rPr>
          <w:rFonts w:eastAsia="Times New Roman" w:cs="Times New Roman"/>
          <w:color w:val="000000"/>
          <w:lang w:eastAsia="ru-RU"/>
        </w:rPr>
        <w:t>способность</w:t>
      </w:r>
      <w:r w:rsidR="00F17DA2" w:rsidRPr="00F17DA2">
        <w:rPr>
          <w:rFonts w:ascii="Times New Romam" w:eastAsia="Times New Roman" w:hAnsi="Times New Romam" w:cs="Times New Roman"/>
          <w:color w:val="000000"/>
          <w:lang w:eastAsia="ru-RU"/>
        </w:rPr>
        <w:t> общество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понимать </w:t>
      </w:r>
      <w:r w:rsidR="00F17DA2" w:rsidRPr="00F17DA2">
        <w:rPr>
          <w:rFonts w:ascii="Times New Romam" w:eastAsia="Times New Roman" w:hAnsi="Times New Romam" w:cs="Times New Roman"/>
          <w:color w:val="000000"/>
          <w:lang w:eastAsia="ru-RU"/>
        </w:rPr>
        <w:t>больше </w:t>
      </w:r>
      <w:r w:rsidRPr="00F17DA2">
        <w:rPr>
          <w:rFonts w:eastAsia="Times New Roman" w:cs="Times New Roman"/>
          <w:color w:val="000000"/>
          <w:lang w:eastAsia="ru-RU"/>
        </w:rPr>
        <w:t>других.</w:t>
      </w:r>
      <w:r w:rsidR="00F17DA2" w:rsidRPr="00F17DA2">
        <w:rPr>
          <w:rFonts w:ascii="Times New Romam" w:eastAsia="Times New Roman" w:hAnsi="Times New Romam" w:cs="Times New Roman"/>
          <w:color w:val="000000"/>
          <w:lang w:eastAsia="ru-RU"/>
        </w:rPr>
        <w:t> коммуникативного</w:t>
      </w:r>
      <w:r w:rsidRPr="00F17DA2">
        <w:rPr>
          <w:rFonts w:eastAsia="Times New Roman" w:cs="Times New Roman"/>
          <w:color w:val="000000"/>
          <w:lang w:eastAsia="ru-RU"/>
        </w:rPr>
        <w:t xml:space="preserve"> Р. </w:t>
      </w:r>
      <w:r w:rsidR="00F17DA2" w:rsidRPr="00F17DA2">
        <w:rPr>
          <w:rFonts w:ascii="Times New Romam" w:eastAsia="Times New Roman" w:hAnsi="Times New Romam" w:cs="Times New Roman"/>
          <w:color w:val="000000"/>
          <w:lang w:eastAsia="ru-RU"/>
        </w:rPr>
        <w:t>количества </w:t>
      </w:r>
      <w:r w:rsidRPr="00F17DA2">
        <w:rPr>
          <w:rFonts w:eastAsia="Times New Roman" w:cs="Times New Roman"/>
          <w:color w:val="000000"/>
          <w:lang w:eastAsia="ru-RU"/>
        </w:rPr>
        <w:t>Грив</w:t>
      </w:r>
      <w:r w:rsidR="00F17DA2" w:rsidRPr="00F17DA2">
        <w:rPr>
          <w:rFonts w:ascii="Times New Romam" w:eastAsia="Times New Roman" w:hAnsi="Times New Romam" w:cs="Times New Roman"/>
          <w:color w:val="000000"/>
          <w:lang w:eastAsia="ru-RU"/>
        </w:rPr>
        <w:t> сферы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ее коллеги </w:t>
      </w:r>
      <w:r w:rsidR="00F17DA2" w:rsidRPr="00F17DA2">
        <w:rPr>
          <w:rFonts w:ascii="Times New Romam" w:eastAsia="Times New Roman" w:hAnsi="Times New Romam" w:cs="Times New Roman"/>
          <w:color w:val="000000"/>
          <w:lang w:eastAsia="ru-RU"/>
        </w:rPr>
        <w:t>чтобы </w:t>
      </w:r>
      <w:r w:rsidRPr="00F17DA2">
        <w:rPr>
          <w:rFonts w:eastAsia="Times New Roman" w:cs="Times New Roman"/>
          <w:color w:val="000000"/>
          <w:lang w:eastAsia="ru-RU"/>
        </w:rPr>
        <w:t>смогли</w:t>
      </w:r>
      <w:r w:rsidR="00F17DA2" w:rsidRPr="00F17DA2">
        <w:rPr>
          <w:rFonts w:ascii="Times New Romam" w:eastAsia="Times New Roman" w:hAnsi="Times New Romam" w:cs="Times New Roman"/>
          <w:color w:val="000000"/>
          <w:lang w:eastAsia="ru-RU"/>
        </w:rPr>
        <w:t> объективно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эмпирически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доказать,</w:t>
      </w:r>
      <w:r w:rsidR="00F17DA2" w:rsidRPr="00F17DA2">
        <w:rPr>
          <w:rFonts w:ascii="Times New Romam" w:eastAsia="Times New Roman" w:hAnsi="Times New Romam" w:cs="Times New Roman"/>
          <w:color w:val="000000"/>
          <w:lang w:eastAsia="ru-RU"/>
        </w:rPr>
        <w:t> информации</w:t>
      </w:r>
      <w:r w:rsidRPr="00F17DA2">
        <w:rPr>
          <w:rFonts w:eastAsia="Times New Roman" w:cs="Times New Roman"/>
          <w:color w:val="000000"/>
          <w:lang w:eastAsia="ru-RU"/>
        </w:rPr>
        <w:t xml:space="preserve"> что «дружеские </w:t>
      </w:r>
      <w:r w:rsidR="00F17DA2" w:rsidRPr="00F17DA2">
        <w:rPr>
          <w:rFonts w:ascii="Times New Romam" w:eastAsia="Times New Roman" w:hAnsi="Times New Romam" w:cs="Times New Roman"/>
          <w:color w:val="000000"/>
          <w:lang w:eastAsia="ru-RU"/>
        </w:rPr>
        <w:t>нашей </w:t>
      </w:r>
      <w:r w:rsidRPr="00F17DA2">
        <w:rPr>
          <w:rFonts w:eastAsia="Times New Roman" w:cs="Times New Roman"/>
          <w:color w:val="000000"/>
          <w:lang w:eastAsia="ru-RU"/>
        </w:rPr>
        <w:t>отношения</w:t>
      </w:r>
      <w:r w:rsidR="00F17DA2" w:rsidRPr="00F17DA2">
        <w:rPr>
          <w:rFonts w:ascii="Times New Romam" w:eastAsia="Times New Roman" w:hAnsi="Times New Romam" w:cs="Times New Roman"/>
          <w:color w:val="000000"/>
          <w:lang w:eastAsia="ru-RU"/>
        </w:rPr>
        <w:t> мотивации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социальной</w:t>
      </w:r>
      <w:r w:rsidR="00F17DA2" w:rsidRPr="00F17DA2">
        <w:rPr>
          <w:rFonts w:ascii="Times New Romam" w:eastAsia="Times New Roman" w:hAnsi="Times New Romam" w:cs="Times New Roman"/>
          <w:color w:val="000000"/>
          <w:lang w:eastAsia="ru-RU"/>
        </w:rPr>
        <w:t> результате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сети «</w:t>
      </w:r>
      <w:r w:rsidR="00F17DA2" w:rsidRPr="00F17DA2">
        <w:rPr>
          <w:rFonts w:ascii="Times New Romam" w:eastAsia="Times New Roman" w:hAnsi="Times New Romam" w:cs="Times New Roman"/>
          <w:color w:val="000000"/>
          <w:lang w:eastAsia="ru-RU"/>
        </w:rPr>
        <w:t>общества </w:t>
      </w:r>
      <w:r w:rsidRPr="00F17DA2">
        <w:rPr>
          <w:rFonts w:eastAsia="Times New Roman" w:cs="Times New Roman"/>
          <w:color w:val="000000"/>
          <w:lang w:eastAsia="ru-RU"/>
        </w:rPr>
        <w:t>Facebook</w:t>
      </w:r>
      <w:r w:rsidR="00F17DA2" w:rsidRPr="00F17DA2">
        <w:rPr>
          <w:rFonts w:ascii="Times New Romam" w:eastAsia="Times New Roman" w:hAnsi="Times New Romam" w:cs="Times New Roman"/>
          <w:color w:val="000000"/>
          <w:lang w:eastAsia="ru-RU"/>
        </w:rPr>
        <w:t> расширение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по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своему</w:t>
      </w:r>
      <w:r w:rsidR="00F17DA2" w:rsidRPr="00F17DA2">
        <w:rPr>
          <w:rFonts w:ascii="Times New Romam" w:eastAsia="Times New Roman" w:hAnsi="Times New Romam" w:cs="Times New Roman"/>
          <w:color w:val="000000"/>
          <w:lang w:eastAsia="ru-RU"/>
        </w:rPr>
        <w:t> гоббс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внутреннему </w:t>
      </w:r>
      <w:r w:rsidR="00F17DA2" w:rsidRPr="00F17DA2">
        <w:rPr>
          <w:rFonts w:ascii="Times New Romam" w:eastAsia="Times New Roman" w:hAnsi="Times New Romam" w:cs="Times New Roman"/>
          <w:color w:val="000000"/>
          <w:lang w:eastAsia="ru-RU"/>
        </w:rPr>
        <w:t>влияния </w:t>
      </w:r>
      <w:r w:rsidRPr="00F17DA2">
        <w:rPr>
          <w:rFonts w:eastAsia="Times New Roman" w:cs="Times New Roman"/>
          <w:color w:val="000000"/>
          <w:lang w:eastAsia="ru-RU"/>
        </w:rPr>
        <w:t>психологическому</w:t>
      </w:r>
      <w:r w:rsidR="00F17DA2" w:rsidRPr="00F17DA2">
        <w:rPr>
          <w:rFonts w:ascii="Times New Romam" w:eastAsia="Times New Roman" w:hAnsi="Times New Romam" w:cs="Times New Roman"/>
          <w:color w:val="000000"/>
          <w:lang w:eastAsia="ru-RU"/>
        </w:rPr>
        <w:t> структуры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lastRenderedPageBreak/>
        <w:t xml:space="preserve">содержанию </w:t>
      </w:r>
      <w:r w:rsidR="00F17DA2" w:rsidRPr="00F17DA2">
        <w:rPr>
          <w:rFonts w:ascii="Times New Romam" w:eastAsia="Times New Roman" w:hAnsi="Times New Romam" w:cs="Times New Roman"/>
          <w:color w:val="000000"/>
          <w:lang w:eastAsia="ru-RU"/>
        </w:rPr>
        <w:t>социальных </w:t>
      </w:r>
      <w:r w:rsidRPr="00F17DA2">
        <w:rPr>
          <w:rFonts w:eastAsia="Times New Roman" w:cs="Times New Roman"/>
          <w:color w:val="000000"/>
          <w:lang w:eastAsia="ru-RU"/>
        </w:rPr>
        <w:t>коренным</w:t>
      </w:r>
      <w:r w:rsidR="00F17DA2" w:rsidRPr="00F17DA2">
        <w:rPr>
          <w:rFonts w:ascii="Times New Romam" w:eastAsia="Times New Roman" w:hAnsi="Times New Romam" w:cs="Times New Roman"/>
          <w:color w:val="000000"/>
          <w:lang w:eastAsia="ru-RU"/>
        </w:rPr>
        <w:t> журналисту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образом </w:t>
      </w:r>
      <w:r w:rsidR="00F17DA2" w:rsidRPr="00F17DA2">
        <w:rPr>
          <w:rFonts w:ascii="Times New Romam" w:eastAsia="Times New Roman" w:hAnsi="Times New Romam" w:cs="Times New Roman"/>
          <w:color w:val="000000"/>
          <w:lang w:eastAsia="ru-RU"/>
        </w:rPr>
        <w:t>сложных </w:t>
      </w:r>
      <w:r w:rsidRPr="00F17DA2">
        <w:rPr>
          <w:rFonts w:eastAsia="Times New Roman" w:cs="Times New Roman"/>
          <w:color w:val="000000"/>
          <w:lang w:eastAsia="ru-RU"/>
        </w:rPr>
        <w:t>отличаются</w:t>
      </w:r>
      <w:r w:rsidR="00F17DA2" w:rsidRPr="00F17DA2">
        <w:rPr>
          <w:rFonts w:ascii="Times New Romam" w:eastAsia="Times New Roman" w:hAnsi="Times New Romam" w:cs="Times New Roman"/>
          <w:color w:val="000000"/>
          <w:lang w:eastAsia="ru-RU"/>
        </w:rPr>
        <w:t> отражают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того,</w:t>
      </w:r>
      <w:r w:rsidR="00F17DA2" w:rsidRPr="00F17DA2">
        <w:rPr>
          <w:rFonts w:ascii="Times New Romam" w:eastAsia="Times New Roman" w:hAnsi="Times New Romam" w:cs="Times New Roman"/>
          <w:color w:val="000000"/>
          <w:lang w:eastAsia="ru-RU"/>
        </w:rPr>
        <w:t> media</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неограниченного </w:t>
      </w:r>
      <w:r w:rsidRPr="00F17DA2">
        <w:rPr>
          <w:rFonts w:eastAsia="Times New Roman" w:cs="Times New Roman"/>
          <w:color w:val="000000"/>
          <w:lang w:eastAsia="ru-RU"/>
        </w:rPr>
        <w:t>называется</w:t>
      </w:r>
      <w:r w:rsidR="00F17DA2" w:rsidRPr="00F17DA2">
        <w:rPr>
          <w:rFonts w:ascii="Times New Romam" w:eastAsia="Times New Roman" w:hAnsi="Times New Romam" w:cs="Times New Roman"/>
          <w:color w:val="000000"/>
          <w:lang w:eastAsia="ru-RU"/>
        </w:rPr>
        <w:t> совершенствующих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дружескими </w:t>
      </w:r>
      <w:r w:rsidR="00F17DA2" w:rsidRPr="00F17DA2">
        <w:rPr>
          <w:rFonts w:ascii="Times New Romam" w:eastAsia="Times New Roman" w:hAnsi="Times New Romam" w:cs="Times New Roman"/>
          <w:color w:val="000000"/>
          <w:lang w:eastAsia="ru-RU"/>
        </w:rPr>
        <w:t>влиянием </w:t>
      </w:r>
      <w:r w:rsidRPr="00F17DA2">
        <w:rPr>
          <w:rFonts w:eastAsia="Times New Roman" w:cs="Times New Roman"/>
          <w:color w:val="000000"/>
          <w:lang w:eastAsia="ru-RU"/>
        </w:rPr>
        <w:t>отношениями</w:t>
      </w:r>
      <w:r w:rsidR="00F17DA2" w:rsidRPr="00F17DA2">
        <w:rPr>
          <w:rFonts w:ascii="Times New Romam" w:eastAsia="Times New Roman" w:hAnsi="Times New Romam" w:cs="Times New Roman"/>
          <w:color w:val="000000"/>
          <w:lang w:eastAsia="ru-RU"/>
        </w:rPr>
        <w:t> развитие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в реальности.</w:t>
      </w:r>
      <w:r w:rsidRPr="00F17DA2">
        <w:rPr>
          <w:rFonts w:eastAsia="Times New Roman" w:cs="Times New Roman"/>
          <w:color w:val="000000"/>
          <w:vertAlign w:val="superscript"/>
          <w:lang w:eastAsia="ru-RU"/>
        </w:rPr>
        <w:footnoteReference w:id="59"/>
      </w:r>
    </w:p>
    <w:p w14:paraId="04986FEB" w14:textId="469644A0" w:rsidR="00287419" w:rsidRPr="00F17DA2" w:rsidRDefault="00F17DA2" w:rsidP="00287419">
      <w:pPr>
        <w:rPr>
          <w:rFonts w:eastAsia="Times New Roman" w:cs="Times New Roman"/>
          <w:color w:val="000000"/>
          <w:lang w:eastAsia="ru-RU"/>
        </w:rPr>
      </w:pPr>
      <w:r w:rsidRPr="00F17DA2">
        <w:rPr>
          <w:rFonts w:ascii="Times New Romam" w:eastAsia="Times New Roman" w:hAnsi="Times New Romam" w:cs="Times New Roman"/>
          <w:color w:val="000000"/>
          <w:lang w:eastAsia="ru-RU"/>
        </w:rPr>
        <w:t>именно </w:t>
      </w:r>
      <w:r w:rsidR="00287419" w:rsidRPr="00F17DA2">
        <w:rPr>
          <w:rFonts w:eastAsia="Times New Roman" w:cs="Times New Roman"/>
          <w:color w:val="000000"/>
          <w:lang w:eastAsia="ru-RU"/>
        </w:rPr>
        <w:t>Оказалось,</w:t>
      </w:r>
      <w:r w:rsidRPr="00F17DA2">
        <w:rPr>
          <w:rFonts w:ascii="Times New Romam" w:eastAsia="Times New Roman" w:hAnsi="Times New Romam" w:cs="Times New Roman"/>
          <w:color w:val="000000"/>
          <w:lang w:eastAsia="ru-RU"/>
        </w:rPr>
        <w:t> социальной</w:t>
      </w:r>
      <w:r w:rsidR="00287419" w:rsidRPr="00F17DA2">
        <w:rPr>
          <w:rFonts w:eastAsia="Times New Roman" w:cs="Times New Roman"/>
          <w:color w:val="000000"/>
          <w:lang w:eastAsia="ru-RU"/>
        </w:rPr>
        <w:t xml:space="preserve"> что «</w:t>
      </w:r>
      <w:r w:rsidRPr="00F17DA2">
        <w:rPr>
          <w:rFonts w:ascii="Times New Romam" w:eastAsia="Times New Roman" w:hAnsi="Times New Romam" w:cs="Times New Roman"/>
          <w:color w:val="000000"/>
          <w:lang w:eastAsia="ru-RU"/>
        </w:rPr>
        <w:t>интуиции </w:t>
      </w:r>
      <w:r w:rsidR="00287419" w:rsidRPr="00F17DA2">
        <w:rPr>
          <w:rFonts w:eastAsia="Times New Roman" w:cs="Times New Roman"/>
          <w:color w:val="000000"/>
          <w:lang w:eastAsia="ru-RU"/>
        </w:rPr>
        <w:t>Facebook</w:t>
      </w:r>
      <w:r w:rsidRPr="00F17DA2">
        <w:rPr>
          <w:rFonts w:ascii="Times New Romam" w:eastAsia="Times New Roman" w:hAnsi="Times New Romam" w:cs="Times New Roman"/>
          <w:color w:val="000000"/>
          <w:lang w:eastAsia="ru-RU"/>
        </w:rPr>
        <w:t> процессов</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выступает </w:t>
      </w:r>
      <w:r w:rsidRPr="00F17DA2">
        <w:rPr>
          <w:rFonts w:ascii="Times New Romam" w:eastAsia="Times New Roman" w:hAnsi="Times New Romam" w:cs="Times New Roman"/>
          <w:color w:val="000000"/>
          <w:lang w:eastAsia="ru-RU"/>
        </w:rPr>
        <w:t>предполагает </w:t>
      </w:r>
      <w:r w:rsidR="00287419" w:rsidRPr="00F17DA2">
        <w:rPr>
          <w:rFonts w:eastAsia="Times New Roman" w:cs="Times New Roman"/>
          <w:color w:val="000000"/>
          <w:lang w:eastAsia="ru-RU"/>
        </w:rPr>
        <w:t>важнейшим</w:t>
      </w:r>
      <w:r w:rsidRPr="00F17DA2">
        <w:rPr>
          <w:rFonts w:ascii="Times New Romam" w:eastAsia="Times New Roman" w:hAnsi="Times New Romam" w:cs="Times New Roman"/>
          <w:color w:val="000000"/>
          <w:lang w:eastAsia="ru-RU"/>
        </w:rPr>
        <w:t> информацию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ресурсом </w:t>
      </w:r>
      <w:r w:rsidRPr="00F17DA2">
        <w:rPr>
          <w:rFonts w:ascii="Times New Romam" w:eastAsia="Times New Roman" w:hAnsi="Times New Romam" w:cs="Times New Roman"/>
          <w:color w:val="000000"/>
          <w:lang w:eastAsia="ru-RU"/>
        </w:rPr>
        <w:t>человека </w:t>
      </w:r>
      <w:r w:rsidR="00287419" w:rsidRPr="00F17DA2">
        <w:rPr>
          <w:rFonts w:eastAsia="Times New Roman" w:cs="Times New Roman"/>
          <w:color w:val="000000"/>
          <w:lang w:eastAsia="ru-RU"/>
        </w:rPr>
        <w:t>развития</w:t>
      </w:r>
      <w:r w:rsidRPr="00F17DA2">
        <w:rPr>
          <w:rFonts w:ascii="Times New Romam" w:eastAsia="Times New Roman" w:hAnsi="Times New Romam" w:cs="Times New Roman"/>
          <w:color w:val="000000"/>
          <w:lang w:eastAsia="ru-RU"/>
        </w:rPr>
        <w:t> органами</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сохранения </w:t>
      </w:r>
      <w:r w:rsidRPr="00F17DA2">
        <w:rPr>
          <w:rFonts w:ascii="Times New Romam" w:eastAsia="Times New Roman" w:hAnsi="Times New Romam" w:cs="Times New Roman"/>
          <w:color w:val="000000"/>
          <w:lang w:eastAsia="ru-RU"/>
        </w:rPr>
        <w:t>выполняемые </w:t>
      </w:r>
      <w:r w:rsidR="00287419" w:rsidRPr="00F17DA2">
        <w:rPr>
          <w:rFonts w:eastAsia="Times New Roman" w:cs="Times New Roman"/>
          <w:color w:val="000000"/>
          <w:lang w:eastAsia="ru-RU"/>
        </w:rPr>
        <w:t>отношений,</w:t>
      </w:r>
      <w:r w:rsidRPr="00F17DA2">
        <w:rPr>
          <w:rFonts w:ascii="Times New Romam" w:eastAsia="Times New Roman" w:hAnsi="Times New Romam" w:cs="Times New Roman"/>
          <w:color w:val="000000"/>
          <w:lang w:eastAsia="ru-RU"/>
        </w:rPr>
        <w:t> становится</w:t>
      </w:r>
      <w:r w:rsidR="00287419" w:rsidRPr="00F17DA2">
        <w:rPr>
          <w:rFonts w:eastAsia="Times New Roman" w:cs="Times New Roman"/>
          <w:color w:val="000000"/>
          <w:lang w:eastAsia="ru-RU"/>
        </w:rPr>
        <w:t xml:space="preserve"> что эти связи </w:t>
      </w:r>
      <w:r w:rsidRPr="00F17DA2">
        <w:rPr>
          <w:rFonts w:ascii="Times New Romam" w:eastAsia="Times New Roman" w:hAnsi="Times New Romam" w:cs="Times New Roman"/>
          <w:color w:val="000000"/>
          <w:lang w:eastAsia="ru-RU"/>
        </w:rPr>
        <w:t>функционирование </w:t>
      </w:r>
      <w:r w:rsidR="00287419" w:rsidRPr="00F17DA2">
        <w:rPr>
          <w:rFonts w:eastAsia="Times New Roman" w:cs="Times New Roman"/>
          <w:color w:val="000000"/>
          <w:lang w:eastAsia="ru-RU"/>
        </w:rPr>
        <w:t>важны</w:t>
      </w:r>
      <w:r w:rsidRPr="00F17DA2">
        <w:rPr>
          <w:rFonts w:ascii="Times New Romam" w:eastAsia="Times New Roman" w:hAnsi="Times New Romam" w:cs="Times New Roman"/>
          <w:color w:val="000000"/>
          <w:lang w:eastAsia="ru-RU"/>
        </w:rPr>
        <w:t> которое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для субъективного </w:t>
      </w:r>
      <w:r w:rsidRPr="00F17DA2">
        <w:rPr>
          <w:rFonts w:ascii="Times New Romam" w:eastAsia="Times New Roman" w:hAnsi="Times New Romam" w:cs="Times New Roman"/>
          <w:color w:val="000000"/>
          <w:lang w:eastAsia="ru-RU"/>
        </w:rPr>
        <w:t>представитель </w:t>
      </w:r>
      <w:r w:rsidR="00287419" w:rsidRPr="00F17DA2">
        <w:rPr>
          <w:rFonts w:eastAsia="Times New Roman" w:cs="Times New Roman"/>
          <w:color w:val="000000"/>
          <w:lang w:eastAsia="ru-RU"/>
        </w:rPr>
        <w:t>благополучия,</w:t>
      </w:r>
      <w:r w:rsidRPr="00F17DA2">
        <w:rPr>
          <w:rFonts w:ascii="Times New Romam" w:eastAsia="Times New Roman" w:hAnsi="Times New Romam" w:cs="Times New Roman"/>
          <w:color w:val="000000"/>
          <w:lang w:eastAsia="ru-RU"/>
        </w:rPr>
        <w:t> оставлять</w:t>
      </w:r>
      <w:r w:rsidR="00287419" w:rsidRPr="00F17DA2">
        <w:rPr>
          <w:rFonts w:eastAsia="Times New Roman" w:cs="Times New Roman"/>
          <w:color w:val="000000"/>
          <w:lang w:eastAsia="ru-RU"/>
        </w:rPr>
        <w:t xml:space="preserve"> что это </w:t>
      </w:r>
      <w:r w:rsidRPr="00F17DA2">
        <w:rPr>
          <w:rFonts w:ascii="Times New Romam" w:eastAsia="Times New Roman" w:hAnsi="Times New Romam" w:cs="Times New Roman"/>
          <w:color w:val="000000"/>
          <w:lang w:eastAsia="ru-RU"/>
        </w:rPr>
        <w:t>общее </w:t>
      </w:r>
      <w:r w:rsidR="00287419" w:rsidRPr="00F17DA2">
        <w:rPr>
          <w:rFonts w:eastAsia="Times New Roman" w:cs="Times New Roman"/>
          <w:color w:val="000000"/>
          <w:lang w:eastAsia="ru-RU"/>
        </w:rPr>
        <w:t>особый</w:t>
      </w:r>
      <w:r w:rsidRPr="00F17DA2">
        <w:rPr>
          <w:rFonts w:ascii="Times New Romam" w:eastAsia="Times New Roman" w:hAnsi="Times New Romam" w:cs="Times New Roman"/>
          <w:color w:val="000000"/>
          <w:lang w:eastAsia="ru-RU"/>
        </w:rPr>
        <w:t> политических</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вид «социального </w:t>
      </w:r>
      <w:r w:rsidRPr="00F17DA2">
        <w:rPr>
          <w:rFonts w:ascii="Times New Romam" w:eastAsia="Times New Roman" w:hAnsi="Times New Romam" w:cs="Times New Roman"/>
          <w:color w:val="000000"/>
          <w:lang w:eastAsia="ru-RU"/>
        </w:rPr>
        <w:t>сообщества </w:t>
      </w:r>
      <w:r w:rsidR="00287419" w:rsidRPr="00F17DA2">
        <w:rPr>
          <w:rFonts w:eastAsia="Times New Roman" w:cs="Times New Roman"/>
          <w:color w:val="000000"/>
          <w:lang w:eastAsia="ru-RU"/>
        </w:rPr>
        <w:t>посредника</w:t>
      </w:r>
      <w:r w:rsidRPr="00F17DA2">
        <w:rPr>
          <w:rFonts w:ascii="Times New Romam" w:eastAsia="Times New Roman" w:hAnsi="Times New Romam" w:cs="Times New Roman"/>
          <w:color w:val="000000"/>
          <w:lang w:eastAsia="ru-RU"/>
        </w:rPr>
        <w:t> взаимодействия</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 в </w:t>
      </w:r>
      <w:r w:rsidRPr="00F17DA2">
        <w:rPr>
          <w:rFonts w:ascii="Times New Romam" w:eastAsia="Times New Roman" w:hAnsi="Times New Romam" w:cs="Times New Roman"/>
          <w:color w:val="000000"/>
          <w:lang w:eastAsia="ru-RU"/>
        </w:rPr>
        <w:t>являться </w:t>
      </w:r>
      <w:r w:rsidR="00287419" w:rsidRPr="00F17DA2">
        <w:rPr>
          <w:rFonts w:eastAsia="Times New Roman" w:cs="Times New Roman"/>
          <w:color w:val="000000"/>
          <w:lang w:eastAsia="ru-RU"/>
        </w:rPr>
        <w:t>формировании</w:t>
      </w:r>
      <w:r w:rsidRPr="00F17DA2">
        <w:rPr>
          <w:rFonts w:ascii="Times New Romam" w:eastAsia="Times New Roman" w:hAnsi="Times New Romam" w:cs="Times New Roman"/>
          <w:color w:val="000000"/>
          <w:lang w:eastAsia="ru-RU"/>
        </w:rPr>
        <w:t> коммуникацию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социального </w:t>
      </w:r>
      <w:r w:rsidRPr="00F17DA2">
        <w:rPr>
          <w:rFonts w:ascii="Times New Romam" w:eastAsia="Times New Roman" w:hAnsi="Times New Romam" w:cs="Times New Roman"/>
          <w:color w:val="000000"/>
          <w:lang w:eastAsia="ru-RU"/>
        </w:rPr>
        <w:t>может </w:t>
      </w:r>
      <w:r w:rsidR="00287419" w:rsidRPr="00F17DA2">
        <w:rPr>
          <w:rFonts w:eastAsia="Times New Roman" w:cs="Times New Roman"/>
          <w:color w:val="000000"/>
          <w:lang w:eastAsia="ru-RU"/>
        </w:rPr>
        <w:t>капитала</w:t>
      </w:r>
      <w:r w:rsidRPr="00F17DA2">
        <w:rPr>
          <w:rFonts w:ascii="Times New Romam" w:eastAsia="Times New Roman" w:hAnsi="Times New Romam" w:cs="Times New Roman"/>
          <w:color w:val="000000"/>
          <w:lang w:eastAsia="ru-RU"/>
        </w:rPr>
        <w:t> информацию</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личности. </w:t>
      </w:r>
      <w:r w:rsidRPr="00F17DA2">
        <w:rPr>
          <w:rFonts w:ascii="Times New Romam" w:eastAsia="Times New Roman" w:hAnsi="Times New Romam" w:cs="Times New Roman"/>
          <w:color w:val="000000"/>
          <w:lang w:eastAsia="ru-RU"/>
        </w:rPr>
        <w:t>рассмотрены </w:t>
      </w:r>
      <w:r w:rsidR="00287419" w:rsidRPr="00F17DA2">
        <w:rPr>
          <w:rFonts w:eastAsia="Times New Roman" w:cs="Times New Roman"/>
          <w:color w:val="000000"/>
          <w:lang w:eastAsia="ru-RU"/>
        </w:rPr>
        <w:t>Кроме</w:t>
      </w:r>
      <w:r w:rsidRPr="00F17DA2">
        <w:rPr>
          <w:rFonts w:ascii="Times New Romam" w:eastAsia="Times New Roman" w:hAnsi="Times New Romam" w:cs="Times New Roman"/>
          <w:color w:val="000000"/>
          <w:lang w:eastAsia="ru-RU"/>
        </w:rPr>
        <w:t> полевидение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того, </w:t>
      </w:r>
      <w:r w:rsidRPr="00F17DA2">
        <w:rPr>
          <w:rFonts w:ascii="Times New Romam" w:eastAsia="Times New Roman" w:hAnsi="Times New Romam" w:cs="Times New Roman"/>
          <w:color w:val="000000"/>
          <w:lang w:eastAsia="ru-RU"/>
        </w:rPr>
        <w:t>исследователи </w:t>
      </w:r>
      <w:r w:rsidR="00287419" w:rsidRPr="00F17DA2">
        <w:rPr>
          <w:rFonts w:eastAsia="Times New Roman" w:cs="Times New Roman"/>
          <w:color w:val="000000"/>
          <w:lang w:eastAsia="ru-RU"/>
        </w:rPr>
        <w:t>друзья</w:t>
      </w:r>
      <w:r w:rsidRPr="00F17DA2">
        <w:rPr>
          <w:rFonts w:ascii="Times New Romam" w:eastAsia="Times New Roman" w:hAnsi="Times New Romam" w:cs="Times New Roman"/>
          <w:color w:val="000000"/>
          <w:lang w:eastAsia="ru-RU"/>
        </w:rPr>
        <w:t> создает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из </w:t>
      </w:r>
      <w:r w:rsidRPr="00F17DA2">
        <w:rPr>
          <w:rFonts w:ascii="Times New Romam" w:eastAsia="Times New Roman" w:hAnsi="Times New Romam" w:cs="Times New Roman"/>
          <w:color w:val="000000"/>
          <w:lang w:eastAsia="ru-RU"/>
        </w:rPr>
        <w:t>включая </w:t>
      </w:r>
      <w:r w:rsidR="00287419" w:rsidRPr="00F17DA2">
        <w:rPr>
          <w:rFonts w:eastAsia="Times New Roman" w:cs="Times New Roman"/>
          <w:color w:val="000000"/>
          <w:lang w:eastAsia="ru-RU"/>
        </w:rPr>
        <w:t>социальной</w:t>
      </w:r>
      <w:r w:rsidRPr="00F17DA2">
        <w:rPr>
          <w:rFonts w:ascii="Times New Romam" w:eastAsia="Times New Roman" w:hAnsi="Times New Romam" w:cs="Times New Roman"/>
          <w:color w:val="000000"/>
          <w:lang w:eastAsia="ru-RU"/>
        </w:rPr>
        <w:t> внедрение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сети </w:t>
      </w:r>
      <w:r w:rsidRPr="00F17DA2">
        <w:rPr>
          <w:rFonts w:ascii="Times New Romam" w:eastAsia="Times New Roman" w:hAnsi="Times New Romam" w:cs="Times New Roman"/>
          <w:color w:val="000000"/>
          <w:lang w:eastAsia="ru-RU"/>
        </w:rPr>
        <w:t>целей </w:t>
      </w:r>
      <w:r w:rsidR="00287419" w:rsidRPr="00F17DA2">
        <w:rPr>
          <w:rFonts w:eastAsia="Times New Roman" w:cs="Times New Roman"/>
          <w:color w:val="000000"/>
          <w:lang w:eastAsia="ru-RU"/>
        </w:rPr>
        <w:t>являются</w:t>
      </w:r>
      <w:r w:rsidRPr="00F17DA2">
        <w:rPr>
          <w:rFonts w:ascii="Times New Romam" w:eastAsia="Times New Roman" w:hAnsi="Times New Romam" w:cs="Times New Roman"/>
          <w:color w:val="000000"/>
          <w:lang w:eastAsia="ru-RU"/>
        </w:rPr>
        <w:t> обусловлено</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важнейшим </w:t>
      </w:r>
      <w:r w:rsidRPr="00F17DA2">
        <w:rPr>
          <w:rFonts w:ascii="Times New Romam" w:eastAsia="Times New Roman" w:hAnsi="Times New Romam" w:cs="Times New Roman"/>
          <w:color w:val="000000"/>
          <w:lang w:eastAsia="ru-RU"/>
        </w:rPr>
        <w:t>также </w:t>
      </w:r>
      <w:r w:rsidR="00287419" w:rsidRPr="00F17DA2">
        <w:rPr>
          <w:rFonts w:eastAsia="Times New Roman" w:cs="Times New Roman"/>
          <w:color w:val="000000"/>
          <w:lang w:eastAsia="ru-RU"/>
        </w:rPr>
        <w:t>ресурсом</w:t>
      </w:r>
      <w:r w:rsidRPr="00F17DA2">
        <w:rPr>
          <w:rFonts w:ascii="Times New Romam" w:eastAsia="Times New Roman" w:hAnsi="Times New Romam" w:cs="Times New Roman"/>
          <w:color w:val="000000"/>
          <w:lang w:eastAsia="ru-RU"/>
        </w:rPr>
        <w:t> интернет</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поддержания </w:t>
      </w:r>
      <w:r w:rsidRPr="00F17DA2">
        <w:rPr>
          <w:rFonts w:ascii="Times New Romam" w:eastAsia="Times New Roman" w:hAnsi="Times New Romam" w:cs="Times New Roman"/>
          <w:color w:val="000000"/>
          <w:lang w:eastAsia="ru-RU"/>
        </w:rPr>
        <w:t>отказ </w:t>
      </w:r>
      <w:r w:rsidR="00287419" w:rsidRPr="00F17DA2">
        <w:rPr>
          <w:rFonts w:eastAsia="Times New Roman" w:cs="Times New Roman"/>
          <w:color w:val="000000"/>
          <w:lang w:eastAsia="ru-RU"/>
        </w:rPr>
        <w:t>отношений</w:t>
      </w:r>
      <w:r w:rsidRPr="00F17DA2">
        <w:rPr>
          <w:rFonts w:ascii="Times New Romam" w:eastAsia="Times New Roman" w:hAnsi="Times New Romam" w:cs="Times New Roman"/>
          <w:color w:val="000000"/>
          <w:lang w:eastAsia="ru-RU"/>
        </w:rPr>
        <w:t> выходить</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 </w:t>
      </w:r>
      <w:r w:rsidRPr="00F17DA2">
        <w:rPr>
          <w:rFonts w:ascii="Times New Romam" w:eastAsia="Times New Roman" w:hAnsi="Times New Romam" w:cs="Times New Roman"/>
          <w:color w:val="000000"/>
          <w:lang w:eastAsia="ru-RU"/>
        </w:rPr>
        <w:t>часовых </w:t>
      </w:r>
      <w:r w:rsidR="00287419" w:rsidRPr="00F17DA2">
        <w:rPr>
          <w:rFonts w:eastAsia="Times New Roman" w:cs="Times New Roman"/>
          <w:color w:val="000000"/>
          <w:lang w:eastAsia="ru-RU"/>
        </w:rPr>
        <w:t>людьми,</w:t>
      </w:r>
      <w:r w:rsidRPr="00F17DA2">
        <w:rPr>
          <w:rFonts w:ascii="Times New Romam" w:eastAsia="Times New Roman" w:hAnsi="Times New Romam" w:cs="Times New Roman"/>
          <w:color w:val="000000"/>
          <w:lang w:eastAsia="ru-RU"/>
        </w:rPr>
        <w:t> коммуникации</w:t>
      </w:r>
      <w:r w:rsidR="00287419" w:rsidRPr="00F17DA2">
        <w:rPr>
          <w:rFonts w:eastAsia="Times New Roman" w:cs="Times New Roman"/>
          <w:color w:val="000000"/>
          <w:lang w:eastAsia="ru-RU"/>
        </w:rPr>
        <w:t xml:space="preserve"> открывающими </w:t>
      </w:r>
      <w:r w:rsidRPr="00F17DA2">
        <w:rPr>
          <w:rFonts w:ascii="Times New Romam" w:eastAsia="Times New Roman" w:hAnsi="Times New Romam" w:cs="Times New Roman"/>
          <w:color w:val="000000"/>
          <w:lang w:eastAsia="ru-RU"/>
        </w:rPr>
        <w:t>потребностей </w:t>
      </w:r>
      <w:r w:rsidR="00287419" w:rsidRPr="00F17DA2">
        <w:rPr>
          <w:rFonts w:eastAsia="Times New Roman" w:cs="Times New Roman"/>
          <w:color w:val="000000"/>
          <w:lang w:eastAsia="ru-RU"/>
        </w:rPr>
        <w:t>доступ</w:t>
      </w:r>
      <w:r w:rsidRPr="00F17DA2">
        <w:rPr>
          <w:rFonts w:ascii="Times New Romam" w:eastAsia="Times New Roman" w:hAnsi="Times New Romam" w:cs="Times New Roman"/>
          <w:color w:val="000000"/>
          <w:lang w:eastAsia="ru-RU"/>
        </w:rPr>
        <w:t> активнее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к </w:t>
      </w:r>
      <w:r w:rsidRPr="00F17DA2">
        <w:rPr>
          <w:rFonts w:ascii="Times New Romam" w:eastAsia="Times New Roman" w:hAnsi="Times New Romam" w:cs="Times New Roman"/>
          <w:color w:val="000000"/>
          <w:lang w:eastAsia="ru-RU"/>
        </w:rPr>
        <w:t>собственное </w:t>
      </w:r>
      <w:r w:rsidR="00287419" w:rsidRPr="00F17DA2">
        <w:rPr>
          <w:rFonts w:eastAsia="Times New Roman" w:cs="Times New Roman"/>
          <w:color w:val="000000"/>
          <w:lang w:eastAsia="ru-RU"/>
        </w:rPr>
        <w:t>иным</w:t>
      </w:r>
      <w:r w:rsidRPr="00F17DA2">
        <w:rPr>
          <w:rFonts w:ascii="Times New Romam" w:eastAsia="Times New Roman" w:hAnsi="Times New Romam" w:cs="Times New Roman"/>
          <w:color w:val="000000"/>
          <w:lang w:eastAsia="ru-RU"/>
        </w:rPr>
        <w:t> заключительный</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социальным </w:t>
      </w:r>
      <w:r w:rsidRPr="00F17DA2">
        <w:rPr>
          <w:rFonts w:ascii="Times New Romam" w:eastAsia="Times New Roman" w:hAnsi="Times New Romam" w:cs="Times New Roman"/>
          <w:color w:val="000000"/>
          <w:lang w:eastAsia="ru-RU"/>
        </w:rPr>
        <w:t>более </w:t>
      </w:r>
      <w:r w:rsidR="00287419" w:rsidRPr="00F17DA2">
        <w:rPr>
          <w:rFonts w:eastAsia="Times New Roman" w:cs="Times New Roman"/>
          <w:color w:val="000000"/>
          <w:lang w:eastAsia="ru-RU"/>
        </w:rPr>
        <w:t>группам</w:t>
      </w:r>
      <w:r w:rsidRPr="00F17DA2">
        <w:rPr>
          <w:rFonts w:ascii="Times New Romam" w:eastAsia="Times New Roman" w:hAnsi="Times New Romam" w:cs="Times New Roman"/>
          <w:color w:val="000000"/>
          <w:lang w:eastAsia="ru-RU"/>
        </w:rPr>
        <w:t> значительное</w:t>
      </w:r>
      <w:r w:rsidRPr="00F17DA2">
        <w:rPr>
          <w:rFonts w:eastAsia="Times New Roman" w:cs="Times New Roman"/>
          <w:color w:val="000000"/>
          <w:lang w:eastAsia="ru-RU"/>
        </w:rPr>
        <w:t xml:space="preserve"> </w:t>
      </w:r>
      <w:r w:rsidR="00287419"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коммуникаций </w:t>
      </w:r>
      <w:r w:rsidR="00287419" w:rsidRPr="00F17DA2">
        <w:rPr>
          <w:rFonts w:eastAsia="Times New Roman" w:cs="Times New Roman"/>
          <w:color w:val="000000"/>
          <w:lang w:eastAsia="ru-RU"/>
        </w:rPr>
        <w:t>сообществам.</w:t>
      </w:r>
      <w:r w:rsidRPr="00F17DA2">
        <w:rPr>
          <w:rFonts w:ascii="Times New Romam" w:eastAsia="Times New Roman" w:hAnsi="Times New Romam" w:cs="Times New Roman"/>
          <w:color w:val="000000"/>
          <w:lang w:eastAsia="ru-RU"/>
        </w:rPr>
        <w:t> говорил</w:t>
      </w:r>
      <w:r w:rsidRPr="00F17DA2">
        <w:rPr>
          <w:rFonts w:eastAsia="Times New Roman" w:cs="Times New Roman"/>
          <w:color w:val="000000"/>
          <w:lang w:eastAsia="ru-RU"/>
        </w:rPr>
        <w:t xml:space="preserve"> </w:t>
      </w:r>
    </w:p>
    <w:p w14:paraId="0C27BFB6" w14:textId="12D865E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Представляется </w:t>
      </w:r>
      <w:r w:rsidR="00F17DA2" w:rsidRPr="00F17DA2">
        <w:rPr>
          <w:rFonts w:ascii="Times New Romam" w:eastAsia="Times New Roman" w:hAnsi="Times New Romam" w:cs="Times New Roman"/>
          <w:color w:val="000000"/>
          <w:lang w:eastAsia="ru-RU"/>
        </w:rPr>
        <w:t>коммуникативной </w:t>
      </w:r>
      <w:r w:rsidRPr="00F17DA2">
        <w:rPr>
          <w:rFonts w:eastAsia="Times New Roman" w:cs="Times New Roman"/>
          <w:color w:val="000000"/>
          <w:lang w:eastAsia="ru-RU"/>
        </w:rPr>
        <w:t>интересным</w:t>
      </w:r>
      <w:r w:rsidR="00F17DA2" w:rsidRPr="00F17DA2">
        <w:rPr>
          <w:rFonts w:ascii="Times New Romam" w:eastAsia="Times New Roman" w:hAnsi="Times New Romam" w:cs="Times New Roman"/>
          <w:color w:val="000000"/>
          <w:lang w:eastAsia="ru-RU"/>
        </w:rPr>
        <w:t> региональном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тот </w:t>
      </w:r>
      <w:r w:rsidR="00F17DA2" w:rsidRPr="00F17DA2">
        <w:rPr>
          <w:rFonts w:ascii="Times New Romam" w:eastAsia="Times New Roman" w:hAnsi="Times New Romam" w:cs="Times New Roman"/>
          <w:color w:val="000000"/>
          <w:lang w:eastAsia="ru-RU"/>
        </w:rPr>
        <w:t>качественных </w:t>
      </w:r>
      <w:r w:rsidRPr="00F17DA2">
        <w:rPr>
          <w:rFonts w:eastAsia="Times New Roman" w:cs="Times New Roman"/>
          <w:color w:val="000000"/>
          <w:lang w:eastAsia="ru-RU"/>
        </w:rPr>
        <w:t>факт,</w:t>
      </w:r>
      <w:r w:rsidR="00F17DA2" w:rsidRPr="00F17DA2">
        <w:rPr>
          <w:rFonts w:ascii="Times New Romam" w:eastAsia="Times New Roman" w:hAnsi="Times New Romam" w:cs="Times New Roman"/>
          <w:color w:val="000000"/>
          <w:lang w:eastAsia="ru-RU"/>
        </w:rPr>
        <w:t> задачи</w:t>
      </w:r>
      <w:r w:rsidRPr="00F17DA2">
        <w:rPr>
          <w:rFonts w:eastAsia="Times New Roman" w:cs="Times New Roman"/>
          <w:color w:val="000000"/>
          <w:lang w:eastAsia="ru-RU"/>
        </w:rPr>
        <w:t xml:space="preserve"> что </w:t>
      </w:r>
      <w:r w:rsidR="00F17DA2" w:rsidRPr="00F17DA2">
        <w:rPr>
          <w:rFonts w:ascii="Times New Romam" w:eastAsia="Times New Roman" w:hAnsi="Times New Romam" w:cs="Times New Roman"/>
          <w:color w:val="000000"/>
          <w:lang w:eastAsia="ru-RU"/>
        </w:rPr>
        <w:t>постоянного </w:t>
      </w:r>
      <w:r w:rsidRPr="00F17DA2">
        <w:rPr>
          <w:rFonts w:eastAsia="Times New Roman" w:cs="Times New Roman"/>
          <w:color w:val="000000"/>
          <w:lang w:eastAsia="ru-RU"/>
        </w:rPr>
        <w:t>современные</w:t>
      </w:r>
      <w:r w:rsidR="00F17DA2" w:rsidRPr="00F17DA2">
        <w:rPr>
          <w:rFonts w:ascii="Times New Romam" w:eastAsia="Times New Roman" w:hAnsi="Times New Romam" w:cs="Times New Roman"/>
          <w:color w:val="000000"/>
          <w:lang w:eastAsia="ru-RU"/>
        </w:rPr>
        <w:t> современную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сайты </w:t>
      </w:r>
      <w:r w:rsidR="00F17DA2" w:rsidRPr="00F17DA2">
        <w:rPr>
          <w:rFonts w:ascii="Times New Romam" w:eastAsia="Times New Roman" w:hAnsi="Times New Romam" w:cs="Times New Roman"/>
          <w:color w:val="000000"/>
          <w:lang w:eastAsia="ru-RU"/>
        </w:rPr>
        <w:t>выделил </w:t>
      </w:r>
      <w:r w:rsidRPr="00F17DA2">
        <w:rPr>
          <w:rFonts w:eastAsia="Times New Roman" w:cs="Times New Roman"/>
          <w:color w:val="000000"/>
          <w:lang w:eastAsia="ru-RU"/>
        </w:rPr>
        <w:t>знакомств</w:t>
      </w:r>
      <w:r w:rsidR="00F17DA2" w:rsidRPr="00F17DA2">
        <w:rPr>
          <w:rFonts w:ascii="Times New Romam" w:eastAsia="Times New Roman" w:hAnsi="Times New Romam" w:cs="Times New Roman"/>
          <w:color w:val="000000"/>
          <w:lang w:eastAsia="ru-RU"/>
        </w:rPr>
        <w:t> социальных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стремятся «</w:t>
      </w:r>
      <w:r w:rsidR="00F17DA2" w:rsidRPr="00F17DA2">
        <w:rPr>
          <w:rFonts w:ascii="Times New Romam" w:eastAsia="Times New Roman" w:hAnsi="Times New Romam" w:cs="Times New Roman"/>
          <w:color w:val="000000"/>
          <w:lang w:eastAsia="ru-RU"/>
        </w:rPr>
        <w:t>перед </w:t>
      </w:r>
      <w:r w:rsidRPr="00F17DA2">
        <w:rPr>
          <w:rFonts w:eastAsia="Times New Roman" w:cs="Times New Roman"/>
          <w:color w:val="000000"/>
          <w:lang w:eastAsia="ru-RU"/>
        </w:rPr>
        <w:t>повторять</w:t>
      </w:r>
      <w:r w:rsidR="00F17DA2" w:rsidRPr="00F17DA2">
        <w:rPr>
          <w:rFonts w:ascii="Times New Romam" w:eastAsia="Times New Roman" w:hAnsi="Times New Romam" w:cs="Times New Roman"/>
          <w:color w:val="000000"/>
          <w:lang w:eastAsia="ru-RU"/>
        </w:rPr>
        <w:t> здесь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те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способы</w:t>
      </w:r>
      <w:r w:rsidR="00F17DA2" w:rsidRPr="00F17DA2">
        <w:rPr>
          <w:rFonts w:ascii="Times New Romam" w:eastAsia="Times New Roman" w:hAnsi="Times New Romam" w:cs="Times New Roman"/>
          <w:color w:val="000000"/>
          <w:lang w:eastAsia="ru-RU"/>
        </w:rPr>
        <w:t> известной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трансформаций </w:t>
      </w:r>
      <w:r w:rsidRPr="00F17DA2">
        <w:rPr>
          <w:rFonts w:eastAsia="Times New Roman" w:cs="Times New Roman"/>
          <w:color w:val="000000"/>
          <w:lang w:eastAsia="ru-RU"/>
        </w:rPr>
        <w:t>важные</w:t>
      </w:r>
      <w:r w:rsidR="00F17DA2" w:rsidRPr="00F17DA2">
        <w:rPr>
          <w:rFonts w:ascii="Times New Romam" w:eastAsia="Times New Roman" w:hAnsi="Times New Romam" w:cs="Times New Roman"/>
          <w:color w:val="000000"/>
          <w:lang w:eastAsia="ru-RU"/>
        </w:rPr>
        <w:t> практическая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особенности </w:t>
      </w:r>
      <w:r w:rsidR="00F17DA2" w:rsidRPr="00F17DA2">
        <w:rPr>
          <w:rFonts w:ascii="Times New Romam" w:eastAsia="Times New Roman" w:hAnsi="Times New Romam" w:cs="Times New Roman"/>
          <w:color w:val="000000"/>
          <w:lang w:eastAsia="ru-RU"/>
        </w:rPr>
        <w:t>также </w:t>
      </w:r>
      <w:r w:rsidRPr="00F17DA2">
        <w:rPr>
          <w:rFonts w:eastAsia="Times New Roman" w:cs="Times New Roman"/>
          <w:color w:val="000000"/>
          <w:lang w:eastAsia="ru-RU"/>
        </w:rPr>
        <w:t>знакомств</w:t>
      </w:r>
      <w:r w:rsidR="00F17DA2" w:rsidRPr="00F17DA2">
        <w:rPr>
          <w:rFonts w:ascii="Times New Romam" w:eastAsia="Times New Roman" w:hAnsi="Times New Romam" w:cs="Times New Roman"/>
          <w:color w:val="000000"/>
          <w:lang w:eastAsia="ru-RU"/>
        </w:rPr>
        <w:t> сообщения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большинство </w:t>
      </w:r>
      <w:r w:rsidRPr="00F17DA2">
        <w:rPr>
          <w:rFonts w:eastAsia="Times New Roman" w:cs="Times New Roman"/>
          <w:color w:val="000000"/>
          <w:lang w:eastAsia="ru-RU"/>
        </w:rPr>
        <w:t>реальности,</w:t>
      </w:r>
      <w:r w:rsidR="00F17DA2" w:rsidRPr="00F17DA2">
        <w:rPr>
          <w:rFonts w:ascii="Times New Romam" w:eastAsia="Times New Roman" w:hAnsi="Times New Romam" w:cs="Times New Roman"/>
          <w:color w:val="000000"/>
          <w:lang w:eastAsia="ru-RU"/>
        </w:rPr>
        <w:t> instagram</w:t>
      </w:r>
      <w:r w:rsidRPr="00F17DA2">
        <w:rPr>
          <w:rFonts w:eastAsia="Times New Roman" w:cs="Times New Roman"/>
          <w:color w:val="000000"/>
          <w:lang w:eastAsia="ru-RU"/>
        </w:rPr>
        <w:t xml:space="preserve"> которые </w:t>
      </w:r>
      <w:r w:rsidR="00F17DA2" w:rsidRPr="00F17DA2">
        <w:rPr>
          <w:rFonts w:ascii="Times New Romam" w:eastAsia="Times New Roman" w:hAnsi="Times New Romam" w:cs="Times New Roman"/>
          <w:color w:val="000000"/>
          <w:lang w:eastAsia="ru-RU"/>
        </w:rPr>
        <w:t>сделало </w:t>
      </w:r>
      <w:r w:rsidRPr="00F17DA2">
        <w:rPr>
          <w:rFonts w:eastAsia="Times New Roman" w:cs="Times New Roman"/>
          <w:color w:val="000000"/>
          <w:lang w:eastAsia="ru-RU"/>
        </w:rPr>
        <w:t>превращают</w:t>
      </w:r>
      <w:r w:rsidR="00F17DA2" w:rsidRPr="00F17DA2">
        <w:rPr>
          <w:rFonts w:ascii="Times New Romam" w:eastAsia="Times New Roman" w:hAnsi="Times New Romam" w:cs="Times New Roman"/>
          <w:color w:val="000000"/>
          <w:lang w:eastAsia="ru-RU"/>
        </w:rPr>
        <w:t> оптимизировать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его в </w:t>
      </w:r>
      <w:r w:rsidR="00F17DA2" w:rsidRPr="00F17DA2">
        <w:rPr>
          <w:rFonts w:ascii="Times New Romam" w:eastAsia="Times New Roman" w:hAnsi="Times New Romam" w:cs="Times New Roman"/>
          <w:color w:val="000000"/>
          <w:lang w:eastAsia="ru-RU"/>
        </w:rPr>
        <w:t>диалогичным </w:t>
      </w:r>
      <w:r w:rsidRPr="00F17DA2">
        <w:rPr>
          <w:rFonts w:eastAsia="Times New Roman" w:cs="Times New Roman"/>
          <w:color w:val="000000"/>
          <w:lang w:eastAsia="ru-RU"/>
        </w:rPr>
        <w:t>более</w:t>
      </w:r>
      <w:r w:rsidR="00F17DA2" w:rsidRPr="00F17DA2">
        <w:rPr>
          <w:rFonts w:ascii="Times New Romam" w:eastAsia="Times New Roman" w:hAnsi="Times New Romam" w:cs="Times New Roman"/>
          <w:color w:val="000000"/>
          <w:lang w:eastAsia="ru-RU"/>
        </w:rPr>
        <w:t> сообщения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«естественный» </w:t>
      </w:r>
      <w:r w:rsidR="00F17DA2" w:rsidRPr="00F17DA2">
        <w:rPr>
          <w:rFonts w:ascii="Times New Romam" w:eastAsia="Times New Roman" w:hAnsi="Times New Romam" w:cs="Times New Roman"/>
          <w:color w:val="000000"/>
          <w:lang w:eastAsia="ru-RU"/>
        </w:rPr>
        <w:t>данных </w:t>
      </w:r>
      <w:r w:rsidRPr="00F17DA2">
        <w:rPr>
          <w:rFonts w:eastAsia="Times New Roman" w:cs="Times New Roman"/>
          <w:color w:val="000000"/>
          <w:lang w:eastAsia="ru-RU"/>
        </w:rPr>
        <w:t>процесс,</w:t>
      </w:r>
      <w:r w:rsidR="00F17DA2" w:rsidRPr="00F17DA2">
        <w:rPr>
          <w:rFonts w:ascii="Times New Romam" w:eastAsia="Times New Roman" w:hAnsi="Times New Romam" w:cs="Times New Roman"/>
          <w:color w:val="000000"/>
          <w:lang w:eastAsia="ru-RU"/>
        </w:rPr>
        <w:t> списка</w:t>
      </w:r>
      <w:r w:rsidRPr="00F17DA2">
        <w:rPr>
          <w:rFonts w:eastAsia="Times New Roman" w:cs="Times New Roman"/>
          <w:color w:val="000000"/>
          <w:lang w:eastAsia="ru-RU"/>
        </w:rPr>
        <w:t xml:space="preserve"> преодолевая «</w:t>
      </w:r>
      <w:r w:rsidR="00F17DA2" w:rsidRPr="00F17DA2">
        <w:rPr>
          <w:rFonts w:ascii="Times New Romam" w:eastAsia="Times New Roman" w:hAnsi="Times New Romam" w:cs="Times New Roman"/>
          <w:color w:val="000000"/>
          <w:lang w:eastAsia="ru-RU"/>
        </w:rPr>
        <w:t>данных </w:t>
      </w:r>
      <w:r w:rsidRPr="00F17DA2">
        <w:rPr>
          <w:rFonts w:eastAsia="Times New Roman" w:cs="Times New Roman"/>
          <w:color w:val="000000"/>
          <w:lang w:eastAsia="ru-RU"/>
        </w:rPr>
        <w:t>раздражающие</w:t>
      </w:r>
      <w:r w:rsidR="00F17DA2" w:rsidRPr="00F17DA2">
        <w:rPr>
          <w:rFonts w:ascii="Times New Romam" w:eastAsia="Times New Roman" w:hAnsi="Times New Romam" w:cs="Times New Roman"/>
          <w:color w:val="000000"/>
          <w:lang w:eastAsia="ru-RU"/>
        </w:rPr>
        <w:t> политические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аспекты </w:t>
      </w:r>
      <w:r w:rsidR="00F17DA2" w:rsidRPr="00F17DA2">
        <w:rPr>
          <w:rFonts w:ascii="Times New Romam" w:eastAsia="Times New Roman" w:hAnsi="Times New Romam" w:cs="Times New Roman"/>
          <w:color w:val="000000"/>
          <w:lang w:eastAsia="ru-RU"/>
        </w:rPr>
        <w:t>среда </w:t>
      </w:r>
      <w:r w:rsidRPr="00F17DA2">
        <w:rPr>
          <w:rFonts w:eastAsia="Times New Roman" w:cs="Times New Roman"/>
          <w:color w:val="000000"/>
          <w:lang w:eastAsia="ru-RU"/>
        </w:rPr>
        <w:t>поиска</w:t>
      </w:r>
      <w:r w:rsidR="00F17DA2" w:rsidRPr="00F17DA2">
        <w:rPr>
          <w:rFonts w:ascii="Times New Romam" w:eastAsia="Times New Roman" w:hAnsi="Times New Romam" w:cs="Times New Roman"/>
          <w:color w:val="000000"/>
          <w:lang w:eastAsia="ru-RU"/>
        </w:rPr>
        <w:t> информационных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партнера (</w:t>
      </w:r>
      <w:r w:rsidR="00F17DA2" w:rsidRPr="00F17DA2">
        <w:rPr>
          <w:rFonts w:ascii="Times New Romam" w:eastAsia="Times New Roman" w:hAnsi="Times New Romam" w:cs="Times New Roman"/>
          <w:color w:val="000000"/>
          <w:lang w:eastAsia="ru-RU"/>
        </w:rPr>
        <w:t>человека </w:t>
      </w:r>
      <w:r w:rsidRPr="00F17DA2">
        <w:rPr>
          <w:rFonts w:eastAsia="Times New Roman" w:cs="Times New Roman"/>
          <w:color w:val="000000"/>
          <w:lang w:eastAsia="ru-RU"/>
        </w:rPr>
        <w:t>такие</w:t>
      </w:r>
      <w:r w:rsidR="00F17DA2" w:rsidRPr="00F17DA2">
        <w:rPr>
          <w:rFonts w:ascii="Times New Romam" w:eastAsia="Times New Roman" w:hAnsi="Times New Romam" w:cs="Times New Roman"/>
          <w:color w:val="000000"/>
          <w:lang w:eastAsia="ru-RU"/>
        </w:rPr>
        <w:t> использовать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w:t>
      </w:r>
      <w:r w:rsidR="00F17DA2" w:rsidRPr="00F17DA2">
        <w:rPr>
          <w:rFonts w:ascii="Times New Romam" w:eastAsia="Times New Roman" w:hAnsi="Times New Romam" w:cs="Times New Roman"/>
          <w:color w:val="000000"/>
          <w:lang w:eastAsia="ru-RU"/>
        </w:rPr>
        <w:t>главная </w:t>
      </w:r>
      <w:r w:rsidRPr="00F17DA2">
        <w:rPr>
          <w:rFonts w:eastAsia="Times New Roman" w:cs="Times New Roman"/>
          <w:color w:val="000000"/>
          <w:lang w:eastAsia="ru-RU"/>
        </w:rPr>
        <w:t>невозможность</w:t>
      </w:r>
      <w:r w:rsidR="00F17DA2" w:rsidRPr="00F17DA2">
        <w:rPr>
          <w:rFonts w:ascii="Times New Romam" w:eastAsia="Times New Roman" w:hAnsi="Times New Romam" w:cs="Times New Roman"/>
          <w:color w:val="000000"/>
          <w:lang w:eastAsia="ru-RU"/>
        </w:rPr>
        <w:t> рекомендации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оперативно </w:t>
      </w:r>
      <w:r w:rsidR="00F17DA2" w:rsidRPr="00F17DA2">
        <w:rPr>
          <w:rFonts w:ascii="Times New Romam" w:eastAsia="Times New Roman" w:hAnsi="Times New Romam" w:cs="Times New Roman"/>
          <w:color w:val="000000"/>
          <w:lang w:eastAsia="ru-RU"/>
        </w:rPr>
        <w:t>чтобы </w:t>
      </w:r>
      <w:r w:rsidRPr="00F17DA2">
        <w:rPr>
          <w:rFonts w:eastAsia="Times New Roman" w:cs="Times New Roman"/>
          <w:color w:val="000000"/>
          <w:lang w:eastAsia="ru-RU"/>
        </w:rPr>
        <w:t>узнать</w:t>
      </w:r>
      <w:r w:rsidR="00F17DA2" w:rsidRPr="00F17DA2">
        <w:rPr>
          <w:rFonts w:ascii="Times New Romam" w:eastAsia="Times New Roman" w:hAnsi="Times New Romam" w:cs="Times New Roman"/>
          <w:color w:val="000000"/>
          <w:lang w:eastAsia="ru-RU"/>
        </w:rPr>
        <w:t> вышеприведенных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тех качествах, </w:t>
      </w:r>
      <w:r w:rsidR="00F17DA2" w:rsidRPr="00F17DA2">
        <w:rPr>
          <w:rFonts w:ascii="Times New Romam" w:eastAsia="Times New Roman" w:hAnsi="Times New Romam" w:cs="Times New Roman"/>
          <w:color w:val="000000"/>
          <w:lang w:eastAsia="ru-RU"/>
        </w:rPr>
        <w:t>интересам </w:t>
      </w:r>
      <w:r w:rsidRPr="00F17DA2">
        <w:rPr>
          <w:rFonts w:eastAsia="Times New Roman" w:cs="Times New Roman"/>
          <w:color w:val="000000"/>
          <w:lang w:eastAsia="ru-RU"/>
        </w:rPr>
        <w:t>которые</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принципиально </w:t>
      </w:r>
      <w:r w:rsidR="00F17DA2" w:rsidRPr="00F17DA2">
        <w:rPr>
          <w:rFonts w:ascii="Times New Romam" w:eastAsia="Times New Roman" w:hAnsi="Times New Romam" w:cs="Times New Roman"/>
          <w:color w:val="000000"/>
          <w:lang w:eastAsia="ru-RU"/>
        </w:rPr>
        <w:t>радиодискурс </w:t>
      </w:r>
      <w:r w:rsidRPr="00F17DA2">
        <w:rPr>
          <w:rFonts w:eastAsia="Times New Roman" w:cs="Times New Roman"/>
          <w:color w:val="000000"/>
          <w:lang w:eastAsia="ru-RU"/>
        </w:rPr>
        <w:t>важны</w:t>
      </w:r>
      <w:r w:rsidR="00F17DA2" w:rsidRPr="00F17DA2">
        <w:rPr>
          <w:rFonts w:ascii="Times New Romam" w:eastAsia="Times New Roman" w:hAnsi="Times New Romam" w:cs="Times New Roman"/>
          <w:color w:val="000000"/>
          <w:lang w:eastAsia="ru-RU"/>
        </w:rPr>
        <w:t> вступить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выбора </w:t>
      </w:r>
      <w:r w:rsidR="00F17DA2" w:rsidRPr="00F17DA2">
        <w:rPr>
          <w:rFonts w:ascii="Times New Romam" w:eastAsia="Times New Roman" w:hAnsi="Times New Romam" w:cs="Times New Roman"/>
          <w:color w:val="000000"/>
          <w:lang w:eastAsia="ru-RU"/>
        </w:rPr>
        <w:t>сферу </w:t>
      </w:r>
      <w:r w:rsidRPr="00F17DA2">
        <w:rPr>
          <w:rFonts w:eastAsia="Times New Roman" w:cs="Times New Roman"/>
          <w:color w:val="000000"/>
          <w:lang w:eastAsia="ru-RU"/>
        </w:rPr>
        <w:t>партнера</w:t>
      </w:r>
      <w:r w:rsidR="00F17DA2" w:rsidRPr="00F17DA2">
        <w:rPr>
          <w:rFonts w:ascii="Times New Romam" w:eastAsia="Times New Roman" w:hAnsi="Times New Romam" w:cs="Times New Roman"/>
          <w:color w:val="000000"/>
          <w:lang w:eastAsia="ru-RU"/>
        </w:rPr>
        <w:t> подходов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Так, </w:t>
      </w:r>
      <w:r w:rsidR="00F17DA2" w:rsidRPr="00F17DA2">
        <w:rPr>
          <w:rFonts w:ascii="Times New Romam" w:eastAsia="Times New Roman" w:hAnsi="Times New Romam" w:cs="Times New Roman"/>
          <w:color w:val="000000"/>
          <w:lang w:eastAsia="ru-RU"/>
        </w:rPr>
        <w:t>концепцию </w:t>
      </w:r>
      <w:r w:rsidRPr="00F17DA2">
        <w:rPr>
          <w:rFonts w:eastAsia="Times New Roman" w:cs="Times New Roman"/>
          <w:color w:val="000000"/>
          <w:lang w:eastAsia="ru-RU"/>
        </w:rPr>
        <w:t>виртуальный</w:t>
      </w:r>
      <w:r w:rsidR="00F17DA2" w:rsidRPr="00F17DA2">
        <w:rPr>
          <w:rFonts w:ascii="Times New Romam" w:eastAsia="Times New Roman" w:hAnsi="Times New Romam" w:cs="Times New Roman"/>
          <w:color w:val="000000"/>
          <w:lang w:eastAsia="ru-RU"/>
        </w:rPr>
        <w:t> интегрированных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сервис «</w:t>
      </w:r>
      <w:r w:rsidR="00F17DA2" w:rsidRPr="00F17DA2">
        <w:rPr>
          <w:rFonts w:ascii="Times New Romam" w:eastAsia="Times New Roman" w:hAnsi="Times New Romam" w:cs="Times New Roman"/>
          <w:color w:val="000000"/>
          <w:lang w:eastAsia="ru-RU"/>
        </w:rPr>
        <w:t>государства </w:t>
      </w:r>
      <w:r w:rsidRPr="00F17DA2">
        <w:rPr>
          <w:rFonts w:eastAsia="Times New Roman" w:cs="Times New Roman"/>
          <w:color w:val="000000"/>
          <w:lang w:eastAsia="ru-RU"/>
        </w:rPr>
        <w:t>Virtual</w:t>
      </w:r>
      <w:r w:rsidR="00F17DA2" w:rsidRPr="00F17DA2">
        <w:rPr>
          <w:rFonts w:ascii="Times New Romam" w:eastAsia="Times New Roman" w:hAnsi="Times New Romam" w:cs="Times New Roman"/>
          <w:color w:val="000000"/>
          <w:lang w:eastAsia="ru-RU"/>
        </w:rPr>
        <w:t> вопросов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Date» </w:t>
      </w:r>
      <w:r w:rsidR="00F17DA2" w:rsidRPr="00F17DA2">
        <w:rPr>
          <w:rFonts w:ascii="Times New Romam" w:eastAsia="Times New Roman" w:hAnsi="Times New Romam" w:cs="Times New Roman"/>
          <w:color w:val="000000"/>
          <w:lang w:eastAsia="ru-RU"/>
        </w:rPr>
        <w:t>формируют </w:t>
      </w:r>
      <w:r w:rsidRPr="00F17DA2">
        <w:rPr>
          <w:rFonts w:eastAsia="Times New Roman" w:cs="Times New Roman"/>
          <w:color w:val="000000"/>
          <w:lang w:eastAsia="ru-RU"/>
        </w:rPr>
        <w:t>предлагает</w:t>
      </w:r>
      <w:r w:rsidR="00F17DA2" w:rsidRPr="00F17DA2">
        <w:rPr>
          <w:rFonts w:ascii="Times New Romam" w:eastAsia="Times New Roman" w:hAnsi="Times New Romam" w:cs="Times New Roman"/>
          <w:color w:val="000000"/>
          <w:lang w:eastAsia="ru-RU"/>
        </w:rPr>
        <w:t> любой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потенциальным </w:t>
      </w:r>
      <w:r w:rsidR="00F17DA2" w:rsidRPr="00F17DA2">
        <w:rPr>
          <w:rFonts w:ascii="Times New Romam" w:eastAsia="Times New Roman" w:hAnsi="Times New Romam" w:cs="Times New Roman"/>
          <w:color w:val="000000"/>
          <w:lang w:eastAsia="ru-RU"/>
        </w:rPr>
        <w:t>момент </w:t>
      </w:r>
      <w:r w:rsidRPr="00F17DA2">
        <w:rPr>
          <w:rFonts w:eastAsia="Times New Roman" w:cs="Times New Roman"/>
          <w:color w:val="000000"/>
          <w:lang w:eastAsia="ru-RU"/>
        </w:rPr>
        <w:t>романтическим</w:t>
      </w:r>
      <w:r w:rsidR="00F17DA2" w:rsidRPr="00F17DA2">
        <w:rPr>
          <w:rFonts w:ascii="Times New Romam" w:eastAsia="Times New Roman" w:hAnsi="Times New Romam" w:cs="Times New Roman"/>
          <w:color w:val="000000"/>
          <w:lang w:eastAsia="ru-RU"/>
        </w:rPr>
        <w:t> человеку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партнерам </w:t>
      </w:r>
      <w:r w:rsidR="00F17DA2" w:rsidRPr="00F17DA2">
        <w:rPr>
          <w:rFonts w:ascii="Times New Romam" w:eastAsia="Times New Roman" w:hAnsi="Times New Romam" w:cs="Times New Roman"/>
          <w:color w:val="000000"/>
          <w:lang w:eastAsia="ru-RU"/>
        </w:rPr>
        <w:t>теорию </w:t>
      </w:r>
      <w:r w:rsidRPr="00F17DA2">
        <w:rPr>
          <w:rFonts w:eastAsia="Times New Roman" w:cs="Times New Roman"/>
          <w:color w:val="000000"/>
          <w:lang w:eastAsia="ru-RU"/>
        </w:rPr>
        <w:t>возможность</w:t>
      </w:r>
      <w:r w:rsidR="00F17DA2" w:rsidRPr="00F17DA2">
        <w:rPr>
          <w:rFonts w:ascii="Times New Romam" w:eastAsia="Times New Roman" w:hAnsi="Times New Romam" w:cs="Times New Roman"/>
          <w:color w:val="000000"/>
          <w:lang w:eastAsia="ru-RU"/>
        </w:rPr>
        <w:t> является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получить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информацию</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качествах </w:t>
      </w:r>
      <w:r w:rsidR="00F17DA2" w:rsidRPr="00F17DA2">
        <w:rPr>
          <w:rFonts w:ascii="Times New Romam" w:eastAsia="Times New Roman" w:hAnsi="Times New Romam" w:cs="Times New Roman"/>
          <w:color w:val="000000"/>
          <w:lang w:eastAsia="ru-RU"/>
        </w:rPr>
        <w:t>сетевую </w:t>
      </w:r>
      <w:r w:rsidRPr="00F17DA2">
        <w:rPr>
          <w:rFonts w:eastAsia="Times New Roman" w:cs="Times New Roman"/>
          <w:color w:val="000000"/>
          <w:lang w:eastAsia="ru-RU"/>
        </w:rPr>
        <w:t>друг</w:t>
      </w:r>
      <w:r w:rsidR="00F17DA2" w:rsidRPr="00F17DA2">
        <w:rPr>
          <w:rFonts w:ascii="Times New Romam" w:eastAsia="Times New Roman" w:hAnsi="Times New Romam" w:cs="Times New Roman"/>
          <w:color w:val="000000"/>
          <w:lang w:eastAsia="ru-RU"/>
        </w:rPr>
        <w:t> прозрачность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друга (</w:t>
      </w:r>
      <w:r w:rsidR="00F17DA2" w:rsidRPr="00F17DA2">
        <w:rPr>
          <w:rFonts w:ascii="Times New Romam" w:eastAsia="Times New Roman" w:hAnsi="Times New Romam" w:cs="Times New Roman"/>
          <w:color w:val="000000"/>
          <w:lang w:eastAsia="ru-RU"/>
        </w:rPr>
        <w:t>исходные </w:t>
      </w:r>
      <w:r w:rsidRPr="00F17DA2">
        <w:rPr>
          <w:rFonts w:eastAsia="Times New Roman" w:cs="Times New Roman"/>
          <w:color w:val="000000"/>
          <w:lang w:eastAsia="ru-RU"/>
        </w:rPr>
        <w:t>например,</w:t>
      </w:r>
      <w:r w:rsidR="00F17DA2" w:rsidRPr="00F17DA2">
        <w:rPr>
          <w:rFonts w:ascii="Times New Romam" w:eastAsia="Times New Roman" w:hAnsi="Times New Romam" w:cs="Times New Roman"/>
          <w:color w:val="000000"/>
          <w:lang w:eastAsia="ru-RU"/>
        </w:rPr>
        <w:t> средств</w:t>
      </w:r>
      <w:r w:rsidRPr="00F17DA2">
        <w:rPr>
          <w:rFonts w:eastAsia="Times New Roman" w:cs="Times New Roman"/>
          <w:color w:val="000000"/>
          <w:lang w:eastAsia="ru-RU"/>
        </w:rPr>
        <w:t xml:space="preserve"> чувство </w:t>
      </w:r>
      <w:r w:rsidR="00F17DA2" w:rsidRPr="00F17DA2">
        <w:rPr>
          <w:rFonts w:ascii="Times New Romam" w:eastAsia="Times New Roman" w:hAnsi="Times New Romam" w:cs="Times New Roman"/>
          <w:color w:val="000000"/>
          <w:lang w:eastAsia="ru-RU"/>
        </w:rPr>
        <w:t>создает </w:t>
      </w:r>
      <w:r w:rsidRPr="00F17DA2">
        <w:rPr>
          <w:rFonts w:eastAsia="Times New Roman" w:cs="Times New Roman"/>
          <w:color w:val="000000"/>
          <w:lang w:eastAsia="ru-RU"/>
        </w:rPr>
        <w:t>юмора</w:t>
      </w:r>
      <w:r w:rsidR="00F17DA2" w:rsidRPr="00F17DA2">
        <w:rPr>
          <w:rFonts w:ascii="Times New Romam" w:eastAsia="Times New Roman" w:hAnsi="Times New Romam" w:cs="Times New Roman"/>
          <w:color w:val="000000"/>
          <w:lang w:eastAsia="ru-RU"/>
        </w:rPr>
        <w:t> полученных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оценить </w:t>
      </w:r>
      <w:r w:rsidR="00F17DA2" w:rsidRPr="00F17DA2">
        <w:rPr>
          <w:rFonts w:ascii="Times New Romam" w:eastAsia="Times New Roman" w:hAnsi="Times New Romam" w:cs="Times New Roman"/>
          <w:color w:val="000000"/>
          <w:lang w:eastAsia="ru-RU"/>
        </w:rPr>
        <w:t>интернет </w:t>
      </w:r>
      <w:r w:rsidRPr="00F17DA2">
        <w:rPr>
          <w:rFonts w:eastAsia="Times New Roman" w:cs="Times New Roman"/>
          <w:color w:val="000000"/>
          <w:lang w:eastAsia="ru-RU"/>
        </w:rPr>
        <w:t>которые</w:t>
      </w:r>
      <w:r w:rsidR="00F17DA2" w:rsidRPr="00F17DA2">
        <w:rPr>
          <w:rFonts w:ascii="Times New Romam" w:eastAsia="Times New Roman" w:hAnsi="Times New Romam" w:cs="Times New Roman"/>
          <w:color w:val="000000"/>
          <w:lang w:eastAsia="ru-RU"/>
        </w:rPr>
        <w:t> респонденты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раньше </w:t>
      </w:r>
      <w:r w:rsidR="00F17DA2" w:rsidRPr="00F17DA2">
        <w:rPr>
          <w:rFonts w:ascii="Times New Romam" w:eastAsia="Times New Roman" w:hAnsi="Times New Romam" w:cs="Times New Roman"/>
          <w:color w:val="000000"/>
          <w:lang w:eastAsia="ru-RU"/>
        </w:rPr>
        <w:t>исходя </w:t>
      </w:r>
      <w:r w:rsidRPr="00F17DA2">
        <w:rPr>
          <w:rFonts w:eastAsia="Times New Roman" w:cs="Times New Roman"/>
          <w:color w:val="000000"/>
          <w:lang w:eastAsia="ru-RU"/>
        </w:rPr>
        <w:t>можно</w:t>
      </w:r>
      <w:r w:rsidR="00F17DA2" w:rsidRPr="00F17DA2">
        <w:rPr>
          <w:rFonts w:ascii="Times New Romam" w:eastAsia="Times New Roman" w:hAnsi="Times New Romam" w:cs="Times New Roman"/>
          <w:color w:val="000000"/>
          <w:lang w:eastAsia="ru-RU"/>
        </w:rPr>
        <w:t> отдельные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было </w:t>
      </w:r>
      <w:r w:rsidR="00F17DA2" w:rsidRPr="00F17DA2">
        <w:rPr>
          <w:rFonts w:ascii="Times New Romam" w:eastAsia="Times New Roman" w:hAnsi="Times New Romam" w:cs="Times New Roman"/>
          <w:color w:val="000000"/>
          <w:lang w:eastAsia="ru-RU"/>
        </w:rPr>
        <w:t>прямо </w:t>
      </w:r>
      <w:r w:rsidRPr="00F17DA2">
        <w:rPr>
          <w:rFonts w:eastAsia="Times New Roman" w:cs="Times New Roman"/>
          <w:color w:val="000000"/>
          <w:lang w:eastAsia="ru-RU"/>
        </w:rPr>
        <w:t>только</w:t>
      </w:r>
      <w:r w:rsidR="00F17DA2" w:rsidRPr="00F17DA2">
        <w:rPr>
          <w:rFonts w:ascii="Times New Romam" w:eastAsia="Times New Roman" w:hAnsi="Times New Romam" w:cs="Times New Roman"/>
          <w:color w:val="000000"/>
          <w:lang w:eastAsia="ru-RU"/>
        </w:rPr>
        <w:t> данной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основе</w:t>
      </w:r>
      <w:r w:rsidR="00F17DA2" w:rsidRPr="00F17DA2">
        <w:rPr>
          <w:rFonts w:ascii="Times New Romam" w:eastAsia="Times New Roman" w:hAnsi="Times New Romam" w:cs="Times New Roman"/>
          <w:color w:val="000000"/>
          <w:lang w:eastAsia="ru-RU"/>
        </w:rPr>
        <w:t> дипломатии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опыта </w:t>
      </w:r>
      <w:r w:rsidR="00F17DA2" w:rsidRPr="00F17DA2">
        <w:rPr>
          <w:rFonts w:ascii="Times New Romam" w:eastAsia="Times New Roman" w:hAnsi="Times New Romam" w:cs="Times New Roman"/>
          <w:color w:val="000000"/>
          <w:lang w:eastAsia="ru-RU"/>
        </w:rPr>
        <w:t>милецкий </w:t>
      </w:r>
      <w:r w:rsidRPr="00F17DA2">
        <w:rPr>
          <w:rFonts w:eastAsia="Times New Roman" w:cs="Times New Roman"/>
          <w:color w:val="000000"/>
          <w:lang w:eastAsia="ru-RU"/>
        </w:rPr>
        <w:t>общения,</w:t>
      </w:r>
      <w:r w:rsidR="00F17DA2" w:rsidRPr="00F17DA2">
        <w:rPr>
          <w:rFonts w:ascii="Times New Romam" w:eastAsia="Times New Roman" w:hAnsi="Times New Romam" w:cs="Times New Roman"/>
          <w:color w:val="000000"/>
          <w:lang w:eastAsia="ru-RU"/>
        </w:rPr>
        <w:t> однако</w:t>
      </w:r>
      <w:r w:rsidRPr="00F17DA2">
        <w:rPr>
          <w:rFonts w:eastAsia="Times New Roman" w:cs="Times New Roman"/>
          <w:color w:val="000000"/>
          <w:lang w:eastAsia="ru-RU"/>
        </w:rPr>
        <w:t xml:space="preserve"> в виртуальной </w:t>
      </w:r>
      <w:r w:rsidR="00F17DA2" w:rsidRPr="00F17DA2">
        <w:rPr>
          <w:rFonts w:ascii="Times New Romam" w:eastAsia="Times New Roman" w:hAnsi="Times New Romam" w:cs="Times New Roman"/>
          <w:color w:val="000000"/>
          <w:lang w:eastAsia="ru-RU"/>
        </w:rPr>
        <w:t>массмедиа </w:t>
      </w:r>
      <w:r w:rsidRPr="00F17DA2">
        <w:rPr>
          <w:rFonts w:eastAsia="Times New Roman" w:cs="Times New Roman"/>
          <w:color w:val="000000"/>
          <w:lang w:eastAsia="ru-RU"/>
        </w:rPr>
        <w:t>среде</w:t>
      </w:r>
      <w:r w:rsidR="00F17DA2" w:rsidRPr="00F17DA2">
        <w:rPr>
          <w:rFonts w:ascii="Times New Romam" w:eastAsia="Times New Roman" w:hAnsi="Times New Romam" w:cs="Times New Roman"/>
          <w:color w:val="000000"/>
          <w:lang w:eastAsia="ru-RU"/>
        </w:rPr>
        <w:t> информационной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институтами </w:t>
      </w:r>
      <w:r w:rsidRPr="00F17DA2">
        <w:rPr>
          <w:rFonts w:eastAsia="Times New Roman" w:cs="Times New Roman"/>
          <w:color w:val="000000"/>
          <w:lang w:eastAsia="ru-RU"/>
        </w:rPr>
        <w:t>ситуации</w:t>
      </w:r>
      <w:r w:rsidR="00F17DA2" w:rsidRPr="00F17DA2">
        <w:rPr>
          <w:rFonts w:ascii="Times New Romam" w:eastAsia="Times New Roman" w:hAnsi="Times New Romam" w:cs="Times New Roman"/>
          <w:color w:val="000000"/>
          <w:lang w:eastAsia="ru-RU"/>
        </w:rPr>
        <w:t> содержания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общения </w:t>
      </w:r>
      <w:r w:rsidR="00F17DA2" w:rsidRPr="00F17DA2">
        <w:rPr>
          <w:rFonts w:ascii="Times New Romam" w:eastAsia="Times New Roman" w:hAnsi="Times New Romam" w:cs="Times New Roman"/>
          <w:color w:val="000000"/>
          <w:lang w:eastAsia="ru-RU"/>
        </w:rPr>
        <w:t>позволило </w:t>
      </w:r>
      <w:r w:rsidRPr="00F17DA2">
        <w:rPr>
          <w:rFonts w:eastAsia="Times New Roman" w:cs="Times New Roman"/>
          <w:color w:val="000000"/>
          <w:lang w:eastAsia="ru-RU"/>
        </w:rPr>
        <w:t>аналогичной</w:t>
      </w:r>
      <w:r w:rsidR="00F17DA2" w:rsidRPr="00F17DA2">
        <w:rPr>
          <w:rFonts w:ascii="Times New Romam" w:eastAsia="Times New Roman" w:hAnsi="Times New Romam" w:cs="Times New Roman"/>
          <w:color w:val="000000"/>
          <w:lang w:eastAsia="ru-RU"/>
        </w:rPr>
        <w:t> портала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первому </w:t>
      </w:r>
      <w:r w:rsidR="00F17DA2" w:rsidRPr="00F17DA2">
        <w:rPr>
          <w:rFonts w:ascii="Times New Romam" w:eastAsia="Times New Roman" w:hAnsi="Times New Romam" w:cs="Times New Roman"/>
          <w:color w:val="000000"/>
          <w:lang w:eastAsia="ru-RU"/>
        </w:rPr>
        <w:t>принятия </w:t>
      </w:r>
      <w:r w:rsidRPr="00F17DA2">
        <w:rPr>
          <w:rFonts w:eastAsia="Times New Roman" w:cs="Times New Roman"/>
          <w:color w:val="000000"/>
          <w:lang w:eastAsia="ru-RU"/>
        </w:rPr>
        <w:t>свиданию</w:t>
      </w:r>
      <w:r w:rsidR="00F17DA2" w:rsidRPr="00F17DA2">
        <w:rPr>
          <w:rFonts w:ascii="Times New Romam" w:eastAsia="Times New Roman" w:hAnsi="Times New Romam" w:cs="Times New Roman"/>
          <w:color w:val="000000"/>
          <w:lang w:eastAsia="ru-RU"/>
        </w:rPr>
        <w:t> описаний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в реальности (</w:t>
      </w:r>
      <w:r w:rsidR="00F17DA2" w:rsidRPr="00F17DA2">
        <w:rPr>
          <w:rFonts w:ascii="Times New Romam" w:eastAsia="Times New Roman" w:hAnsi="Times New Romam" w:cs="Times New Roman"/>
          <w:color w:val="000000"/>
          <w:lang w:eastAsia="ru-RU"/>
        </w:rPr>
        <w:t>изменилась </w:t>
      </w:r>
      <w:r w:rsidRPr="00F17DA2">
        <w:rPr>
          <w:rFonts w:eastAsia="Times New Roman" w:cs="Times New Roman"/>
          <w:color w:val="000000"/>
          <w:lang w:eastAsia="ru-RU"/>
        </w:rPr>
        <w:t>например,</w:t>
      </w:r>
      <w:r w:rsidR="00F17DA2" w:rsidRPr="00F17DA2">
        <w:rPr>
          <w:rFonts w:ascii="Times New Romam" w:eastAsia="Times New Roman" w:hAnsi="Times New Romam" w:cs="Times New Roman"/>
          <w:color w:val="000000"/>
          <w:lang w:eastAsia="ru-RU"/>
        </w:rPr>
        <w:t> развитию</w:t>
      </w:r>
      <w:r w:rsidRPr="00F17DA2">
        <w:rPr>
          <w:rFonts w:eastAsia="Times New Roman" w:cs="Times New Roman"/>
          <w:color w:val="000000"/>
          <w:lang w:eastAsia="ru-RU"/>
        </w:rPr>
        <w:t xml:space="preserve"> совместному </w:t>
      </w:r>
      <w:r w:rsidR="00F17DA2" w:rsidRPr="00F17DA2">
        <w:rPr>
          <w:rFonts w:ascii="Times New Romam" w:eastAsia="Times New Roman" w:hAnsi="Times New Romam" w:cs="Times New Roman"/>
          <w:color w:val="000000"/>
          <w:lang w:eastAsia="ru-RU"/>
        </w:rPr>
        <w:t>числе </w:t>
      </w:r>
      <w:r w:rsidRPr="00F17DA2">
        <w:rPr>
          <w:rFonts w:eastAsia="Times New Roman" w:cs="Times New Roman"/>
          <w:color w:val="000000"/>
          <w:lang w:eastAsia="ru-RU"/>
        </w:rPr>
        <w:t>походу</w:t>
      </w:r>
      <w:r w:rsidR="00F17DA2" w:rsidRPr="00F17DA2">
        <w:rPr>
          <w:rFonts w:ascii="Times New Romam" w:eastAsia="Times New Roman" w:hAnsi="Times New Romam" w:cs="Times New Roman"/>
          <w:color w:val="000000"/>
          <w:lang w:eastAsia="ru-RU"/>
        </w:rPr>
        <w:t> зададут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анализа </w:t>
      </w:r>
      <w:r w:rsidRPr="00F17DA2">
        <w:rPr>
          <w:rFonts w:eastAsia="Times New Roman" w:cs="Times New Roman"/>
          <w:color w:val="000000"/>
          <w:lang w:eastAsia="ru-RU"/>
        </w:rPr>
        <w:t>музей</w:t>
      </w:r>
      <w:r w:rsidR="00F17DA2" w:rsidRPr="00F17DA2">
        <w:rPr>
          <w:rFonts w:ascii="Times New Romam" w:eastAsia="Times New Roman" w:hAnsi="Times New Romam" w:cs="Times New Roman"/>
          <w:color w:val="000000"/>
          <w:lang w:eastAsia="ru-RU"/>
        </w:rPr>
        <w:t> менее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на выставку). </w:t>
      </w:r>
      <w:r w:rsidR="00F17DA2" w:rsidRPr="00F17DA2">
        <w:rPr>
          <w:rFonts w:ascii="Times New Romam" w:eastAsia="Times New Roman" w:hAnsi="Times New Romam" w:cs="Times New Roman"/>
          <w:color w:val="000000"/>
          <w:lang w:eastAsia="ru-RU"/>
        </w:rPr>
        <w:t>произошел </w:t>
      </w:r>
      <w:r w:rsidRPr="00F17DA2">
        <w:rPr>
          <w:rFonts w:eastAsia="Times New Roman" w:cs="Times New Roman"/>
          <w:color w:val="000000"/>
          <w:lang w:eastAsia="ru-RU"/>
        </w:rPr>
        <w:t>Оказалось,</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это </w:t>
      </w:r>
      <w:r w:rsidR="00F17DA2" w:rsidRPr="00F17DA2">
        <w:rPr>
          <w:rFonts w:ascii="Times New Romam" w:eastAsia="Times New Roman" w:hAnsi="Times New Romam" w:cs="Times New Roman"/>
          <w:color w:val="000000"/>
          <w:lang w:eastAsia="ru-RU"/>
        </w:rPr>
        <w:t>первой </w:t>
      </w:r>
      <w:r w:rsidRPr="00F17DA2">
        <w:rPr>
          <w:rFonts w:eastAsia="Times New Roman" w:cs="Times New Roman"/>
          <w:color w:val="000000"/>
          <w:lang w:eastAsia="ru-RU"/>
        </w:rPr>
        <w:t>приводит</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участие </w:t>
      </w:r>
      <w:r w:rsidRPr="00F17DA2">
        <w:rPr>
          <w:rFonts w:eastAsia="Times New Roman" w:cs="Times New Roman"/>
          <w:color w:val="000000"/>
          <w:lang w:eastAsia="ru-RU"/>
        </w:rPr>
        <w:t>тому,</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что партнеры </w:t>
      </w:r>
      <w:r w:rsidR="00F17DA2" w:rsidRPr="00F17DA2">
        <w:rPr>
          <w:rFonts w:ascii="Times New Romam" w:eastAsia="Times New Roman" w:hAnsi="Times New Romam" w:cs="Times New Roman"/>
          <w:color w:val="000000"/>
          <w:lang w:eastAsia="ru-RU"/>
        </w:rPr>
        <w:t>транск </w:t>
      </w:r>
      <w:r w:rsidRPr="00F17DA2">
        <w:rPr>
          <w:rFonts w:eastAsia="Times New Roman" w:cs="Times New Roman"/>
          <w:color w:val="000000"/>
          <w:lang w:eastAsia="ru-RU"/>
        </w:rPr>
        <w:t>чаще</w:t>
      </w:r>
      <w:r w:rsidR="00F17DA2" w:rsidRPr="00F17DA2">
        <w:rPr>
          <w:rFonts w:ascii="Times New Romam" w:eastAsia="Times New Roman" w:hAnsi="Times New Romam" w:cs="Times New Roman"/>
          <w:color w:val="000000"/>
          <w:lang w:eastAsia="ru-RU"/>
        </w:rPr>
        <w:t> расширение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нравятся </w:t>
      </w:r>
      <w:r w:rsidR="00F17DA2" w:rsidRPr="00F17DA2">
        <w:rPr>
          <w:rFonts w:ascii="Times New Romam" w:eastAsia="Times New Roman" w:hAnsi="Times New Romam" w:cs="Times New Roman"/>
          <w:color w:val="000000"/>
          <w:lang w:eastAsia="ru-RU"/>
        </w:rPr>
        <w:t>выводы </w:t>
      </w:r>
      <w:r w:rsidRPr="00F17DA2">
        <w:rPr>
          <w:rFonts w:eastAsia="Times New Roman" w:cs="Times New Roman"/>
          <w:color w:val="000000"/>
          <w:lang w:eastAsia="ru-RU"/>
        </w:rPr>
        <w:t>друг</w:t>
      </w:r>
      <w:r w:rsidR="00F17DA2" w:rsidRPr="00F17DA2">
        <w:rPr>
          <w:rFonts w:ascii="Times New Romam" w:eastAsia="Times New Roman" w:hAnsi="Times New Romam" w:cs="Times New Roman"/>
          <w:color w:val="000000"/>
          <w:lang w:eastAsia="ru-RU"/>
        </w:rPr>
        <w:t> социальных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другу </w:t>
      </w:r>
      <w:r w:rsidR="00F17DA2" w:rsidRPr="00F17DA2">
        <w:rPr>
          <w:rFonts w:ascii="Times New Romam" w:eastAsia="Times New Roman" w:hAnsi="Times New Romam" w:cs="Times New Roman"/>
          <w:color w:val="000000"/>
          <w:lang w:eastAsia="ru-RU"/>
        </w:rPr>
        <w:t>вариантов </w:t>
      </w:r>
      <w:r w:rsidRPr="00F17DA2">
        <w:rPr>
          <w:rFonts w:eastAsia="Times New Roman" w:cs="Times New Roman"/>
          <w:color w:val="000000"/>
          <w:lang w:eastAsia="ru-RU"/>
        </w:rPr>
        <w:t>после</w:t>
      </w:r>
      <w:r w:rsidR="00F17DA2" w:rsidRPr="00F17DA2">
        <w:rPr>
          <w:rFonts w:ascii="Times New Romam" w:eastAsia="Times New Roman" w:hAnsi="Times New Romam" w:cs="Times New Roman"/>
          <w:color w:val="000000"/>
          <w:lang w:eastAsia="ru-RU"/>
        </w:rPr>
        <w:t> электронной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встречи </w:t>
      </w:r>
      <w:r w:rsidR="00F17DA2" w:rsidRPr="00F17DA2">
        <w:rPr>
          <w:rFonts w:ascii="Times New Romam" w:eastAsia="Times New Roman" w:hAnsi="Times New Romam" w:cs="Times New Roman"/>
          <w:color w:val="000000"/>
          <w:lang w:eastAsia="ru-RU"/>
        </w:rPr>
        <w:t>технологии </w:t>
      </w:r>
      <w:r w:rsidRPr="00F17DA2">
        <w:rPr>
          <w:rFonts w:eastAsia="Times New Roman" w:cs="Times New Roman"/>
          <w:color w:val="000000"/>
          <w:lang w:eastAsia="ru-RU"/>
        </w:rPr>
        <w:t>офлайн.</w:t>
      </w:r>
      <w:r w:rsidR="00F17DA2" w:rsidRPr="00F17DA2">
        <w:rPr>
          <w:rFonts w:ascii="Times New Romam" w:eastAsia="Times New Roman" w:hAnsi="Times New Romam" w:cs="Times New Roman"/>
          <w:color w:val="000000"/>
          <w:lang w:eastAsia="ru-RU"/>
        </w:rPr>
        <w:t> истиной</w:t>
      </w:r>
      <w:r w:rsidR="00F17DA2" w:rsidRPr="00F17DA2">
        <w:rPr>
          <w:rFonts w:eastAsia="Times New Roman" w:cs="Times New Roman"/>
          <w:color w:val="000000"/>
          <w:lang w:eastAsia="ru-RU"/>
        </w:rPr>
        <w:t xml:space="preserve"> </w:t>
      </w:r>
    </w:p>
    <w:p w14:paraId="6BF2527A" w14:textId="79C4EAF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Наиболее </w:t>
      </w:r>
      <w:r w:rsidR="00F17DA2" w:rsidRPr="00F17DA2">
        <w:rPr>
          <w:rFonts w:ascii="Times New Romam" w:eastAsia="Times New Roman" w:hAnsi="Times New Romam" w:cs="Times New Roman"/>
          <w:color w:val="000000"/>
          <w:lang w:eastAsia="ru-RU"/>
        </w:rPr>
        <w:t>коммуникативистике </w:t>
      </w:r>
      <w:r w:rsidRPr="00F17DA2">
        <w:rPr>
          <w:rFonts w:eastAsia="Times New Roman" w:cs="Times New Roman"/>
          <w:color w:val="000000"/>
          <w:lang w:eastAsia="ru-RU"/>
        </w:rPr>
        <w:t>предпочитаемыми</w:t>
      </w:r>
      <w:r w:rsidR="00F17DA2" w:rsidRPr="00F17DA2">
        <w:rPr>
          <w:rFonts w:ascii="Times New Romam" w:eastAsia="Times New Roman" w:hAnsi="Times New Romam" w:cs="Times New Roman"/>
          <w:color w:val="000000"/>
          <w:lang w:eastAsia="ru-RU"/>
        </w:rPr>
        <w:t> внимание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среди </w:t>
      </w:r>
      <w:r w:rsidR="00F17DA2" w:rsidRPr="00F17DA2">
        <w:rPr>
          <w:rFonts w:ascii="Times New Romam" w:eastAsia="Times New Roman" w:hAnsi="Times New Romam" w:cs="Times New Roman"/>
          <w:color w:val="000000"/>
          <w:lang w:eastAsia="ru-RU"/>
        </w:rPr>
        <w:t>концепции </w:t>
      </w:r>
      <w:r w:rsidRPr="00F17DA2">
        <w:rPr>
          <w:rFonts w:eastAsia="Times New Roman" w:cs="Times New Roman"/>
          <w:color w:val="000000"/>
          <w:lang w:eastAsia="ru-RU"/>
        </w:rPr>
        <w:t>молодежи</w:t>
      </w:r>
      <w:r w:rsidR="00F17DA2" w:rsidRPr="00F17DA2">
        <w:rPr>
          <w:rFonts w:ascii="Times New Romam" w:eastAsia="Times New Roman" w:hAnsi="Times New Romam" w:cs="Times New Roman"/>
          <w:color w:val="000000"/>
          <w:lang w:eastAsia="ru-RU"/>
        </w:rPr>
        <w:t> продвигать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различные </w:t>
      </w:r>
      <w:r w:rsidR="005453F9" w:rsidRPr="00F17DA2">
        <w:rPr>
          <w:rFonts w:eastAsia="Times New Roman" w:cs="Times New Roman"/>
          <w:color w:val="000000"/>
          <w:lang w:eastAsia="ru-RU"/>
        </w:rPr>
        <w:t>нахождения</w:t>
      </w:r>
      <w:r w:rsidR="00F17DA2" w:rsidRPr="00F17DA2">
        <w:rPr>
          <w:rFonts w:ascii="Times New Romam" w:eastAsia="Times New Roman" w:hAnsi="Times New Romam" w:cs="Times New Roman"/>
          <w:color w:val="000000"/>
          <w:lang w:eastAsia="ru-RU"/>
        </w:rPr>
        <w:t> адаптироваться</w:t>
      </w:r>
      <w:r w:rsidR="00F17DA2" w:rsidRPr="00F17DA2">
        <w:rPr>
          <w:rFonts w:eastAsia="Times New Roman" w:cs="Times New Roman"/>
          <w:color w:val="000000"/>
          <w:lang w:eastAsia="ru-RU"/>
        </w:rPr>
        <w:t xml:space="preserve"> </w:t>
      </w:r>
      <w:r w:rsidR="005453F9" w:rsidRPr="00F17DA2">
        <w:rPr>
          <w:rFonts w:eastAsia="Times New Roman" w:cs="Times New Roman"/>
          <w:color w:val="000000"/>
          <w:lang w:eastAsia="ru-RU"/>
        </w:rPr>
        <w:t>единомышленников</w:t>
      </w:r>
      <w:r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единомышленников </w:t>
      </w:r>
      <w:r w:rsidRPr="00F17DA2">
        <w:rPr>
          <w:rFonts w:eastAsia="Times New Roman" w:cs="Times New Roman"/>
          <w:color w:val="000000"/>
          <w:lang w:eastAsia="ru-RU"/>
        </w:rPr>
        <w:t>сервисами</w:t>
      </w:r>
      <w:r w:rsidR="00F17DA2" w:rsidRPr="00F17DA2">
        <w:rPr>
          <w:rFonts w:ascii="Times New Romam" w:eastAsia="Times New Roman" w:hAnsi="Times New Romam" w:cs="Times New Roman"/>
          <w:color w:val="000000"/>
          <w:lang w:eastAsia="ru-RU"/>
        </w:rPr>
        <w:t> мотивации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теории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доступно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являются </w:t>
      </w:r>
      <w:r w:rsidR="00F17DA2" w:rsidRPr="00F17DA2">
        <w:rPr>
          <w:rFonts w:ascii="Times New Romam" w:eastAsia="Times New Roman" w:hAnsi="Times New Romam" w:cs="Times New Roman"/>
          <w:color w:val="000000"/>
          <w:lang w:eastAsia="ru-RU"/>
        </w:rPr>
        <w:t>смогут </w:t>
      </w:r>
      <w:r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жизни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сети (</w:t>
      </w:r>
      <w:r w:rsidR="00F17DA2" w:rsidRPr="00F17DA2">
        <w:rPr>
          <w:rFonts w:ascii="Times New Romam" w:eastAsia="Times New Roman" w:hAnsi="Times New Romam" w:cs="Times New Roman"/>
          <w:color w:val="000000"/>
          <w:lang w:eastAsia="ru-RU"/>
        </w:rPr>
        <w:t>окружающим </w:t>
      </w:r>
      <w:r w:rsidRPr="00F17DA2">
        <w:rPr>
          <w:rFonts w:eastAsia="Times New Roman" w:cs="Times New Roman"/>
          <w:color w:val="000000"/>
          <w:lang w:eastAsia="ru-RU"/>
        </w:rPr>
        <w:t>ВКонтакте,</w:t>
      </w:r>
      <w:r w:rsidR="00F17DA2" w:rsidRPr="00F17DA2">
        <w:rPr>
          <w:rFonts w:ascii="Times New Romam" w:eastAsia="Times New Roman" w:hAnsi="Times New Romam" w:cs="Times New Roman"/>
          <w:color w:val="000000"/>
          <w:lang w:eastAsia="ru-RU"/>
        </w:rPr>
        <w:t> выделить</w:t>
      </w:r>
      <w:r w:rsidRPr="00F17DA2">
        <w:rPr>
          <w:rFonts w:eastAsia="Times New Roman" w:cs="Times New Roman"/>
          <w:color w:val="000000"/>
          <w:lang w:eastAsia="ru-RU"/>
        </w:rPr>
        <w:t xml:space="preserve"> Facebook, </w:t>
      </w:r>
      <w:r w:rsidR="00F17DA2" w:rsidRPr="00F17DA2">
        <w:rPr>
          <w:rFonts w:ascii="Times New Romam" w:eastAsia="Times New Roman" w:hAnsi="Times New Romam" w:cs="Times New Roman"/>
          <w:color w:val="000000"/>
          <w:lang w:eastAsia="ru-RU"/>
        </w:rPr>
        <w:t>источника </w:t>
      </w:r>
      <w:r w:rsidRPr="00F17DA2">
        <w:rPr>
          <w:rFonts w:eastAsia="Times New Roman" w:cs="Times New Roman"/>
          <w:color w:val="000000"/>
          <w:lang w:eastAsia="ru-RU"/>
        </w:rPr>
        <w:t>Одноклассники</w:t>
      </w:r>
      <w:r w:rsidR="00F17DA2" w:rsidRPr="00F17DA2">
        <w:rPr>
          <w:rFonts w:ascii="Times New Romam" w:eastAsia="Times New Roman" w:hAnsi="Times New Romam" w:cs="Times New Roman"/>
          <w:color w:val="000000"/>
          <w:lang w:eastAsia="ru-RU"/>
        </w:rPr>
        <w:t> населения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 пр.).</w:t>
      </w:r>
    </w:p>
    <w:p w14:paraId="1B14D069" w14:textId="6F3E7428" w:rsidR="00287419" w:rsidRPr="00F17DA2" w:rsidRDefault="00287419" w:rsidP="00CE59C5">
      <w:pPr>
        <w:rPr>
          <w:rFonts w:eastAsia="Times New Roman" w:cs="Times New Roman"/>
          <w:color w:val="000000"/>
          <w:lang w:eastAsia="ru-RU"/>
        </w:rPr>
      </w:pPr>
      <w:r w:rsidRPr="00F17DA2">
        <w:rPr>
          <w:rFonts w:eastAsia="Times New Roman" w:cs="Times New Roman"/>
          <w:color w:val="000000"/>
          <w:lang w:eastAsia="ru-RU"/>
        </w:rPr>
        <w:t xml:space="preserve">Субъективная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успешность</w:t>
      </w:r>
      <w:r w:rsidR="00F17DA2" w:rsidRPr="00F17DA2">
        <w:rPr>
          <w:rFonts w:ascii="Times New Romam" w:eastAsia="Times New Roman" w:hAnsi="Times New Romam" w:cs="Times New Roman"/>
          <w:color w:val="000000"/>
          <w:lang w:eastAsia="ru-RU"/>
        </w:rPr>
        <w:t> представляется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революции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книги</w:t>
      </w:r>
      <w:r w:rsidRPr="00F17DA2">
        <w:rPr>
          <w:rFonts w:eastAsia="Times New Roman" w:cs="Times New Roman"/>
          <w:color w:val="000000"/>
          <w:lang w:eastAsia="ru-RU"/>
        </w:rPr>
        <w:t xml:space="preserve"> по-видимому, </w:t>
      </w:r>
      <w:r w:rsidR="00F17DA2" w:rsidRPr="00F17DA2">
        <w:rPr>
          <w:rFonts w:ascii="Times New Romam" w:eastAsia="Times New Roman" w:hAnsi="Times New Romam" w:cs="Times New Roman"/>
          <w:color w:val="000000"/>
          <w:lang w:eastAsia="ru-RU"/>
        </w:rPr>
        <w:t>доводя </w:t>
      </w:r>
      <w:r w:rsidRPr="00F17DA2">
        <w:rPr>
          <w:rFonts w:eastAsia="Times New Roman" w:cs="Times New Roman"/>
          <w:color w:val="000000"/>
          <w:lang w:eastAsia="ru-RU"/>
        </w:rPr>
        <w:t>связана,</w:t>
      </w:r>
      <w:r w:rsidR="00F17DA2" w:rsidRPr="00F17DA2">
        <w:rPr>
          <w:rFonts w:ascii="Times New Romam" w:eastAsia="Times New Roman" w:hAnsi="Times New Romam" w:cs="Times New Roman"/>
          <w:color w:val="000000"/>
          <w:lang w:eastAsia="ru-RU"/>
        </w:rPr>
        <w:t> также</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сетей </w:t>
      </w:r>
      <w:r w:rsidRPr="00F17DA2">
        <w:rPr>
          <w:rFonts w:eastAsia="Times New Roman" w:cs="Times New Roman"/>
          <w:color w:val="000000"/>
          <w:lang w:eastAsia="ru-RU"/>
        </w:rPr>
        <w:t>целом,</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с более </w:t>
      </w:r>
      <w:r w:rsidR="00F17DA2" w:rsidRPr="00F17DA2">
        <w:rPr>
          <w:rFonts w:ascii="Times New Romam" w:eastAsia="Times New Roman" w:hAnsi="Times New Romam" w:cs="Times New Roman"/>
          <w:color w:val="000000"/>
          <w:lang w:eastAsia="ru-RU"/>
        </w:rPr>
        <w:t>следующие </w:t>
      </w:r>
      <w:r w:rsidRPr="00F17DA2">
        <w:rPr>
          <w:rFonts w:eastAsia="Times New Roman" w:cs="Times New Roman"/>
          <w:color w:val="000000"/>
          <w:lang w:eastAsia="ru-RU"/>
        </w:rPr>
        <w:t>развитыми</w:t>
      </w:r>
      <w:r w:rsidR="00F17DA2" w:rsidRPr="00F17DA2">
        <w:rPr>
          <w:rFonts w:ascii="Times New Romam" w:eastAsia="Times New Roman" w:hAnsi="Times New Romam" w:cs="Times New Roman"/>
          <w:color w:val="000000"/>
          <w:lang w:eastAsia="ru-RU"/>
        </w:rPr>
        <w:t> значительное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коммуникативными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навыками</w:t>
      </w:r>
      <w:r w:rsidR="00F17DA2" w:rsidRPr="00F17DA2">
        <w:rPr>
          <w:rFonts w:ascii="Times New Romam" w:eastAsia="Times New Roman" w:hAnsi="Times New Romam" w:cs="Times New Roman"/>
          <w:color w:val="000000"/>
          <w:lang w:eastAsia="ru-RU"/>
        </w:rPr>
        <w:t> важные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успешностью </w:t>
      </w:r>
      <w:r w:rsidR="00F17DA2" w:rsidRPr="00F17DA2">
        <w:rPr>
          <w:rFonts w:ascii="Times New Romam" w:eastAsia="Times New Roman" w:hAnsi="Times New Romam" w:cs="Times New Roman"/>
          <w:color w:val="000000"/>
          <w:lang w:eastAsia="ru-RU"/>
        </w:rPr>
        <w:t>описания </w:t>
      </w:r>
      <w:r w:rsidRPr="00F17DA2">
        <w:rPr>
          <w:rFonts w:eastAsia="Times New Roman" w:cs="Times New Roman"/>
          <w:color w:val="000000"/>
          <w:lang w:eastAsia="ru-RU"/>
        </w:rPr>
        <w:t>построения</w:t>
      </w:r>
      <w:r w:rsidR="00F17DA2" w:rsidRPr="00F17DA2">
        <w:rPr>
          <w:rFonts w:ascii="Times New Romam" w:eastAsia="Times New Roman" w:hAnsi="Times New Romam" w:cs="Times New Roman"/>
          <w:color w:val="000000"/>
          <w:lang w:eastAsia="ru-RU"/>
        </w:rPr>
        <w:t> социальные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отношений </w:t>
      </w:r>
      <w:r w:rsidR="00F17DA2" w:rsidRPr="00F17DA2">
        <w:rPr>
          <w:rFonts w:ascii="Times New Romam" w:eastAsia="Times New Roman" w:hAnsi="Times New Romam" w:cs="Times New Roman"/>
          <w:color w:val="000000"/>
          <w:lang w:eastAsia="ru-RU"/>
        </w:rPr>
        <w:t>возможностью </w:t>
      </w:r>
      <w:r w:rsidRPr="00F17DA2">
        <w:rPr>
          <w:rFonts w:eastAsia="Times New Roman" w:cs="Times New Roman"/>
          <w:color w:val="000000"/>
          <w:lang w:eastAsia="ru-RU"/>
        </w:rPr>
        <w:t>офлайн,</w:t>
      </w:r>
      <w:r w:rsidR="00F17DA2" w:rsidRPr="00F17DA2">
        <w:rPr>
          <w:rFonts w:ascii="Times New Romam" w:eastAsia="Times New Roman" w:hAnsi="Times New Romam" w:cs="Times New Roman"/>
          <w:color w:val="000000"/>
          <w:lang w:eastAsia="ru-RU"/>
        </w:rPr>
        <w:t> неограниченного</w:t>
      </w:r>
      <w:r w:rsidRPr="00F17DA2">
        <w:rPr>
          <w:rFonts w:eastAsia="Times New Roman" w:cs="Times New Roman"/>
          <w:color w:val="000000"/>
          <w:lang w:eastAsia="ru-RU"/>
        </w:rPr>
        <w:t xml:space="preserve"> и более </w:t>
      </w:r>
      <w:r w:rsidR="00F17DA2" w:rsidRPr="00F17DA2">
        <w:rPr>
          <w:rFonts w:ascii="Times New Romam" w:eastAsia="Times New Roman" w:hAnsi="Times New Romam" w:cs="Times New Roman"/>
          <w:color w:val="000000"/>
          <w:lang w:eastAsia="ru-RU"/>
        </w:rPr>
        <w:t>семиотическая </w:t>
      </w:r>
      <w:r w:rsidRPr="00F17DA2">
        <w:rPr>
          <w:rFonts w:eastAsia="Times New Roman" w:cs="Times New Roman"/>
          <w:color w:val="000000"/>
          <w:lang w:eastAsia="ru-RU"/>
        </w:rPr>
        <w:t>высокой</w:t>
      </w:r>
      <w:r w:rsidR="00F17DA2" w:rsidRPr="00F17DA2">
        <w:rPr>
          <w:rFonts w:ascii="Times New Romam" w:eastAsia="Times New Roman" w:hAnsi="Times New Romam" w:cs="Times New Roman"/>
          <w:color w:val="000000"/>
          <w:lang w:eastAsia="ru-RU"/>
        </w:rPr>
        <w:t> представлен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самооценкой. </w:t>
      </w:r>
      <w:r w:rsidR="00F17DA2" w:rsidRPr="00F17DA2">
        <w:rPr>
          <w:rFonts w:ascii="Times New Romam" w:eastAsia="Times New Roman" w:hAnsi="Times New Romam" w:cs="Times New Roman"/>
          <w:color w:val="000000"/>
          <w:lang w:eastAsia="ru-RU"/>
        </w:rPr>
        <w:t>меняются </w:t>
      </w:r>
      <w:r w:rsidRPr="00F17DA2">
        <w:rPr>
          <w:rFonts w:eastAsia="Times New Roman" w:cs="Times New Roman"/>
          <w:color w:val="000000"/>
          <w:lang w:eastAsia="ru-RU"/>
        </w:rPr>
        <w:t>Также</w:t>
      </w:r>
      <w:r w:rsidR="00F17DA2" w:rsidRPr="00F17DA2">
        <w:rPr>
          <w:rFonts w:ascii="Times New Romam" w:eastAsia="Times New Roman" w:hAnsi="Times New Romam" w:cs="Times New Roman"/>
          <w:color w:val="000000"/>
          <w:lang w:eastAsia="ru-RU"/>
        </w:rPr>
        <w:t> изобретения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более </w:t>
      </w:r>
      <w:r w:rsidR="00F17DA2" w:rsidRPr="00F17DA2">
        <w:rPr>
          <w:rFonts w:ascii="Times New Romam" w:eastAsia="Times New Roman" w:hAnsi="Times New Romam" w:cs="Times New Roman"/>
          <w:color w:val="000000"/>
          <w:lang w:eastAsia="ru-RU"/>
        </w:rPr>
        <w:t>отборе </w:t>
      </w:r>
      <w:r w:rsidRPr="00F17DA2">
        <w:rPr>
          <w:rFonts w:eastAsia="Times New Roman" w:cs="Times New Roman"/>
          <w:color w:val="000000"/>
          <w:lang w:eastAsia="ru-RU"/>
        </w:rPr>
        <w:t>удовлетворены</w:t>
      </w:r>
      <w:r w:rsidR="00F17DA2" w:rsidRPr="00F17DA2">
        <w:rPr>
          <w:rFonts w:ascii="Times New Romam" w:eastAsia="Times New Roman" w:hAnsi="Times New Romam" w:cs="Times New Roman"/>
          <w:color w:val="000000"/>
          <w:lang w:eastAsia="ru-RU"/>
        </w:rPr>
        <w:t> только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опытом </w:t>
      </w:r>
      <w:r w:rsidR="00F17DA2" w:rsidRPr="00F17DA2">
        <w:rPr>
          <w:rFonts w:ascii="Times New Romam" w:eastAsia="Times New Roman" w:hAnsi="Times New Romam" w:cs="Times New Roman"/>
          <w:color w:val="000000"/>
          <w:lang w:eastAsia="ru-RU"/>
        </w:rPr>
        <w:t>структурами </w:t>
      </w:r>
      <w:r w:rsidRPr="00F17DA2">
        <w:rPr>
          <w:rFonts w:eastAsia="Times New Roman" w:cs="Times New Roman"/>
          <w:color w:val="000000"/>
          <w:lang w:eastAsia="ru-RU"/>
        </w:rPr>
        <w:t>установления</w:t>
      </w:r>
      <w:r w:rsidR="00F17DA2" w:rsidRPr="00F17DA2">
        <w:rPr>
          <w:rFonts w:ascii="Times New Romam" w:eastAsia="Times New Roman" w:hAnsi="Times New Romam" w:cs="Times New Roman"/>
          <w:color w:val="000000"/>
          <w:lang w:eastAsia="ru-RU"/>
        </w:rPr>
        <w:t> качественного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отношений </w:t>
      </w:r>
      <w:r w:rsidR="00F17DA2" w:rsidRPr="00F17DA2">
        <w:rPr>
          <w:rFonts w:ascii="Times New Romam" w:eastAsia="Times New Roman" w:hAnsi="Times New Romam" w:cs="Times New Roman"/>
          <w:color w:val="000000"/>
          <w:lang w:eastAsia="ru-RU"/>
        </w:rPr>
        <w:t>участие </w:t>
      </w:r>
      <w:r w:rsidRPr="00F17DA2">
        <w:rPr>
          <w:rFonts w:eastAsia="Times New Roman" w:cs="Times New Roman"/>
          <w:color w:val="000000"/>
          <w:lang w:eastAsia="ru-RU"/>
        </w:rPr>
        <w:t>онлайн</w:t>
      </w:r>
      <w:r w:rsidR="00F17DA2" w:rsidRPr="00F17DA2">
        <w:rPr>
          <w:rFonts w:ascii="Times New Romam" w:eastAsia="Times New Roman" w:hAnsi="Times New Romam" w:cs="Times New Roman"/>
          <w:color w:val="000000"/>
          <w:lang w:eastAsia="ru-RU"/>
        </w:rPr>
        <w:t> междисциплинарных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 кто не </w:t>
      </w:r>
      <w:r w:rsidR="00F17DA2" w:rsidRPr="00F17DA2">
        <w:rPr>
          <w:rFonts w:ascii="Times New Romam" w:eastAsia="Times New Roman" w:hAnsi="Times New Romam" w:cs="Times New Roman"/>
          <w:color w:val="000000"/>
          <w:lang w:eastAsia="ru-RU"/>
        </w:rPr>
        <w:t>более </w:t>
      </w:r>
      <w:r w:rsidRPr="00F17DA2">
        <w:rPr>
          <w:rFonts w:eastAsia="Times New Roman" w:cs="Times New Roman"/>
          <w:color w:val="000000"/>
          <w:lang w:eastAsia="ru-RU"/>
        </w:rPr>
        <w:t>имеет</w:t>
      </w:r>
      <w:r w:rsidR="00F17DA2" w:rsidRPr="00F17DA2">
        <w:rPr>
          <w:rFonts w:ascii="Times New Romam" w:eastAsia="Times New Roman" w:hAnsi="Times New Romam" w:cs="Times New Roman"/>
          <w:color w:val="000000"/>
          <w:lang w:eastAsia="ru-RU"/>
        </w:rPr>
        <w:t> виртуальной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lastRenderedPageBreak/>
        <w:t xml:space="preserve">высоких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ожиданий</w:t>
      </w:r>
      <w:r w:rsidR="00F17DA2" w:rsidRPr="00F17DA2">
        <w:rPr>
          <w:rFonts w:ascii="Times New Romam" w:eastAsia="Times New Roman" w:hAnsi="Times New Romam" w:cs="Times New Roman"/>
          <w:color w:val="000000"/>
          <w:lang w:eastAsia="ru-RU"/>
        </w:rPr>
        <w:t> сделало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относительно </w:t>
      </w:r>
      <w:r w:rsidR="00F17DA2" w:rsidRPr="00F17DA2">
        <w:rPr>
          <w:rFonts w:ascii="Times New Romam" w:eastAsia="Times New Roman" w:hAnsi="Times New Romam" w:cs="Times New Roman"/>
          <w:color w:val="000000"/>
          <w:lang w:eastAsia="ru-RU"/>
        </w:rPr>
        <w:t>второе </w:t>
      </w:r>
      <w:r w:rsidRPr="00F17DA2">
        <w:rPr>
          <w:rFonts w:eastAsia="Times New Roman" w:cs="Times New Roman"/>
          <w:color w:val="000000"/>
          <w:lang w:eastAsia="ru-RU"/>
        </w:rPr>
        <w:t>данного</w:t>
      </w:r>
      <w:r w:rsidR="00F17DA2" w:rsidRPr="00F17DA2">
        <w:rPr>
          <w:rFonts w:ascii="Times New Romam" w:eastAsia="Times New Roman" w:hAnsi="Times New Romam" w:cs="Times New Roman"/>
          <w:color w:val="000000"/>
          <w:lang w:eastAsia="ru-RU"/>
        </w:rPr>
        <w:t> меньше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способа </w:t>
      </w:r>
      <w:r w:rsidR="00F17DA2" w:rsidRPr="00F17DA2">
        <w:rPr>
          <w:rFonts w:ascii="Times New Romam" w:eastAsia="Times New Roman" w:hAnsi="Times New Romam" w:cs="Times New Roman"/>
          <w:color w:val="000000"/>
          <w:lang w:eastAsia="ru-RU"/>
        </w:rPr>
        <w:t>представитель </w:t>
      </w:r>
      <w:r w:rsidRPr="00F17DA2">
        <w:rPr>
          <w:rFonts w:eastAsia="Times New Roman" w:cs="Times New Roman"/>
          <w:color w:val="000000"/>
          <w:lang w:eastAsia="ru-RU"/>
        </w:rPr>
        <w:t>знакомств,</w:t>
      </w:r>
      <w:r w:rsidR="00F17DA2" w:rsidRPr="00F17DA2">
        <w:rPr>
          <w:rFonts w:ascii="Times New Romam" w:eastAsia="Times New Roman" w:hAnsi="Times New Romam" w:cs="Times New Roman"/>
          <w:color w:val="000000"/>
          <w:lang w:eastAsia="ru-RU"/>
        </w:rPr>
        <w:t> безусловно</w:t>
      </w:r>
      <w:r w:rsidRPr="00F17DA2">
        <w:rPr>
          <w:rFonts w:eastAsia="Times New Roman" w:cs="Times New Roman"/>
          <w:color w:val="000000"/>
          <w:lang w:eastAsia="ru-RU"/>
        </w:rPr>
        <w:t xml:space="preserve"> и в том </w:t>
      </w:r>
      <w:r w:rsidR="00F17DA2" w:rsidRPr="00F17DA2">
        <w:rPr>
          <w:rFonts w:ascii="Times New Romam" w:eastAsia="Times New Roman" w:hAnsi="Times New Romam" w:cs="Times New Roman"/>
          <w:color w:val="000000"/>
          <w:lang w:eastAsia="ru-RU"/>
        </w:rPr>
        <w:t>доступности </w:t>
      </w:r>
      <w:r w:rsidRPr="00F17DA2">
        <w:rPr>
          <w:rFonts w:eastAsia="Times New Roman" w:cs="Times New Roman"/>
          <w:color w:val="000000"/>
          <w:lang w:eastAsia="ru-RU"/>
        </w:rPr>
        <w:t>числе</w:t>
      </w:r>
      <w:r w:rsidR="00F17DA2" w:rsidRPr="00F17DA2">
        <w:rPr>
          <w:rFonts w:ascii="Times New Romam" w:eastAsia="Times New Roman" w:hAnsi="Times New Romam" w:cs="Times New Roman"/>
          <w:color w:val="000000"/>
          <w:lang w:eastAsia="ru-RU"/>
        </w:rPr>
        <w:t> предпосылки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просто </w:t>
      </w:r>
      <w:r w:rsidR="00F17DA2" w:rsidRPr="00F17DA2">
        <w:rPr>
          <w:rFonts w:ascii="Times New Romam" w:eastAsia="Times New Roman" w:hAnsi="Times New Romam" w:cs="Times New Roman"/>
          <w:color w:val="000000"/>
          <w:lang w:eastAsia="ru-RU"/>
        </w:rPr>
        <w:t>могут </w:t>
      </w:r>
      <w:r w:rsidRPr="00F17DA2">
        <w:rPr>
          <w:rFonts w:eastAsia="Times New Roman" w:cs="Times New Roman"/>
          <w:color w:val="000000"/>
          <w:lang w:eastAsia="ru-RU"/>
        </w:rPr>
        <w:t>планирует</w:t>
      </w:r>
      <w:r w:rsidR="00F17DA2" w:rsidRPr="00F17DA2">
        <w:rPr>
          <w:rFonts w:ascii="Times New Romam" w:eastAsia="Times New Roman" w:hAnsi="Times New Romam" w:cs="Times New Roman"/>
          <w:color w:val="000000"/>
          <w:lang w:eastAsia="ru-RU"/>
        </w:rPr>
        <w:t> развитие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их помощью </w:t>
      </w:r>
      <w:r w:rsidR="00F17DA2" w:rsidRPr="00F17DA2">
        <w:rPr>
          <w:rFonts w:ascii="Times New Romam" w:eastAsia="Times New Roman" w:hAnsi="Times New Romam" w:cs="Times New Roman"/>
          <w:color w:val="000000"/>
          <w:lang w:eastAsia="ru-RU"/>
        </w:rPr>
        <w:t>контент </w:t>
      </w:r>
      <w:r w:rsidRPr="00F17DA2">
        <w:rPr>
          <w:rFonts w:eastAsia="Times New Roman" w:cs="Times New Roman"/>
          <w:color w:val="000000"/>
          <w:lang w:eastAsia="ru-RU"/>
        </w:rPr>
        <w:t>хорошо</w:t>
      </w:r>
      <w:r w:rsidR="00F17DA2" w:rsidRPr="00F17DA2">
        <w:rPr>
          <w:rFonts w:ascii="Times New Romam" w:eastAsia="Times New Roman" w:hAnsi="Times New Romam" w:cs="Times New Roman"/>
          <w:color w:val="000000"/>
          <w:lang w:eastAsia="ru-RU"/>
        </w:rPr>
        <w:t> управления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провести </w:t>
      </w:r>
      <w:r w:rsidR="00F17DA2" w:rsidRPr="00F17DA2">
        <w:rPr>
          <w:rFonts w:ascii="Times New Romam" w:eastAsia="Times New Roman" w:hAnsi="Times New Romam" w:cs="Times New Roman"/>
          <w:color w:val="000000"/>
          <w:lang w:eastAsia="ru-RU"/>
        </w:rPr>
        <w:t>правительство </w:t>
      </w:r>
      <w:r w:rsidRPr="00F17DA2">
        <w:rPr>
          <w:rFonts w:eastAsia="Times New Roman" w:cs="Times New Roman"/>
          <w:color w:val="000000"/>
          <w:lang w:eastAsia="ru-RU"/>
        </w:rPr>
        <w:t>время.</w:t>
      </w:r>
      <w:r w:rsidR="00F17DA2" w:rsidRPr="00F17DA2">
        <w:rPr>
          <w:rFonts w:ascii="Times New Romam" w:eastAsia="Times New Roman" w:hAnsi="Times New Romam" w:cs="Times New Roman"/>
          <w:color w:val="000000"/>
          <w:lang w:eastAsia="ru-RU"/>
        </w:rPr>
        <w:t> сайтах</w:t>
      </w:r>
      <w:r w:rsidR="00F17DA2" w:rsidRPr="00F17DA2">
        <w:rPr>
          <w:rFonts w:eastAsia="Times New Roman" w:cs="Times New Roman"/>
          <w:color w:val="000000"/>
          <w:lang w:eastAsia="ru-RU"/>
        </w:rPr>
        <w:t xml:space="preserve"> </w:t>
      </w:r>
    </w:p>
    <w:p w14:paraId="088C00D3" w14:textId="78FFCB46"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Коммуникационные </w:t>
      </w:r>
      <w:r w:rsidR="00F17DA2" w:rsidRPr="00F17DA2">
        <w:rPr>
          <w:rFonts w:ascii="Times New Romam" w:eastAsia="Times New Roman" w:hAnsi="Times New Romam" w:cs="Times New Roman"/>
          <w:color w:val="000000"/>
          <w:lang w:eastAsia="ru-RU"/>
        </w:rPr>
        <w:t>относить </w:t>
      </w:r>
      <w:r w:rsidRPr="00F17DA2">
        <w:rPr>
          <w:rFonts w:eastAsia="Times New Roman" w:cs="Times New Roman"/>
          <w:color w:val="000000"/>
          <w:lang w:eastAsia="ru-RU"/>
        </w:rPr>
        <w:t>технологии</w:t>
      </w:r>
      <w:r w:rsidR="00F17DA2" w:rsidRPr="00F17DA2">
        <w:rPr>
          <w:rFonts w:ascii="Times New Romam" w:eastAsia="Times New Roman" w:hAnsi="Times New Romam" w:cs="Times New Roman"/>
          <w:color w:val="000000"/>
          <w:lang w:eastAsia="ru-RU"/>
        </w:rPr>
        <w:t> менее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рассказовой </w:t>
      </w:r>
      <w:r w:rsidRPr="00F17DA2">
        <w:rPr>
          <w:rFonts w:eastAsia="Times New Roman" w:cs="Times New Roman"/>
          <w:color w:val="000000"/>
          <w:lang w:eastAsia="ru-RU"/>
        </w:rPr>
        <w:t>телеграфа</w:t>
      </w:r>
      <w:r w:rsidR="00F17DA2" w:rsidRPr="00F17DA2">
        <w:rPr>
          <w:rFonts w:ascii="Times New Romam" w:eastAsia="Times New Roman" w:hAnsi="Times New Romam" w:cs="Times New Roman"/>
          <w:color w:val="000000"/>
          <w:lang w:eastAsia="ru-RU"/>
        </w:rPr>
        <w:t> конфликтов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до стационарного </w:t>
      </w:r>
      <w:r w:rsidR="00F17DA2" w:rsidRPr="00F17DA2">
        <w:rPr>
          <w:rFonts w:ascii="Times New Romam" w:eastAsia="Times New Roman" w:hAnsi="Times New Romam" w:cs="Times New Roman"/>
          <w:color w:val="000000"/>
          <w:lang w:eastAsia="ru-RU"/>
        </w:rPr>
        <w:t>которое </w:t>
      </w:r>
      <w:r w:rsidRPr="00F17DA2">
        <w:rPr>
          <w:rFonts w:eastAsia="Times New Roman" w:cs="Times New Roman"/>
          <w:color w:val="000000"/>
          <w:lang w:eastAsia="ru-RU"/>
        </w:rPr>
        <w:t>телефона</w:t>
      </w:r>
      <w:r w:rsidR="00F17DA2" w:rsidRPr="00F17DA2">
        <w:rPr>
          <w:rFonts w:ascii="Times New Romam" w:eastAsia="Times New Roman" w:hAnsi="Times New Romam" w:cs="Times New Roman"/>
          <w:color w:val="000000"/>
          <w:lang w:eastAsia="ru-RU"/>
        </w:rPr>
        <w:t> именно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издавна </w:t>
      </w:r>
      <w:r w:rsidR="00F17DA2" w:rsidRPr="00F17DA2">
        <w:rPr>
          <w:rFonts w:ascii="Times New Romam" w:eastAsia="Times New Roman" w:hAnsi="Times New Romam" w:cs="Times New Roman"/>
          <w:color w:val="000000"/>
          <w:lang w:eastAsia="ru-RU"/>
        </w:rPr>
        <w:t>направление </w:t>
      </w:r>
      <w:r w:rsidRPr="00F17DA2">
        <w:rPr>
          <w:rFonts w:eastAsia="Times New Roman" w:cs="Times New Roman"/>
          <w:color w:val="000000"/>
          <w:lang w:eastAsia="ru-RU"/>
        </w:rPr>
        <w:t>формировали</w:t>
      </w:r>
      <w:r w:rsidR="00F17DA2" w:rsidRPr="00F17DA2">
        <w:rPr>
          <w:rFonts w:ascii="Times New Romam" w:eastAsia="Times New Roman" w:hAnsi="Times New Romam" w:cs="Times New Roman"/>
          <w:color w:val="000000"/>
          <w:lang w:eastAsia="ru-RU"/>
        </w:rPr>
        <w:t> одновременно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социальные </w:t>
      </w:r>
      <w:r w:rsidR="00F17DA2" w:rsidRPr="00F17DA2">
        <w:rPr>
          <w:rFonts w:ascii="Times New Romam" w:eastAsia="Times New Roman" w:hAnsi="Times New Romam" w:cs="Times New Roman"/>
          <w:color w:val="000000"/>
          <w:lang w:eastAsia="ru-RU"/>
        </w:rPr>
        <w:t>реальности </w:t>
      </w:r>
      <w:r w:rsidRPr="00F17DA2">
        <w:rPr>
          <w:rFonts w:eastAsia="Times New Roman" w:cs="Times New Roman"/>
          <w:color w:val="000000"/>
          <w:lang w:eastAsia="ru-RU"/>
        </w:rPr>
        <w:t>взаимодействия.</w:t>
      </w:r>
      <w:r w:rsidR="00F17DA2" w:rsidRPr="00F17DA2">
        <w:rPr>
          <w:rFonts w:ascii="Times New Romam" w:eastAsia="Times New Roman" w:hAnsi="Times New Romam" w:cs="Times New Roman"/>
          <w:color w:val="000000"/>
          <w:lang w:eastAsia="ru-RU"/>
        </w:rPr>
        <w:t> просто</w:t>
      </w:r>
      <w:r w:rsidRPr="00F17DA2">
        <w:rPr>
          <w:rFonts w:eastAsia="Times New Roman" w:cs="Times New Roman"/>
          <w:color w:val="000000"/>
          <w:lang w:eastAsia="ru-RU"/>
        </w:rPr>
        <w:t xml:space="preserve"> С </w:t>
      </w:r>
      <w:r w:rsidR="00F17DA2" w:rsidRPr="00F17DA2">
        <w:rPr>
          <w:rFonts w:ascii="Times New Romam" w:eastAsia="Times New Roman" w:hAnsi="Times New Romam" w:cs="Times New Roman"/>
          <w:color w:val="000000"/>
          <w:lang w:eastAsia="ru-RU"/>
        </w:rPr>
        <w:t>виртуальной </w:t>
      </w:r>
      <w:r w:rsidRPr="00F17DA2">
        <w:rPr>
          <w:rFonts w:eastAsia="Times New Roman" w:cs="Times New Roman"/>
          <w:color w:val="000000"/>
          <w:lang w:eastAsia="ru-RU"/>
        </w:rPr>
        <w:t>появлением</w:t>
      </w:r>
      <w:r w:rsidR="00F17DA2" w:rsidRPr="00F17DA2">
        <w:rPr>
          <w:rFonts w:ascii="Times New Romam" w:eastAsia="Times New Roman" w:hAnsi="Times New Romam" w:cs="Times New Roman"/>
          <w:color w:val="000000"/>
          <w:lang w:eastAsia="ru-RU"/>
        </w:rPr>
        <w:t> цифровые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сотовых </w:t>
      </w:r>
      <w:r w:rsidR="00F17DA2" w:rsidRPr="00F17DA2">
        <w:rPr>
          <w:rFonts w:ascii="Times New Romam" w:eastAsia="Times New Roman" w:hAnsi="Times New Romam" w:cs="Times New Roman"/>
          <w:color w:val="000000"/>
          <w:lang w:eastAsia="ru-RU"/>
        </w:rPr>
        <w:t>отмечает </w:t>
      </w:r>
      <w:r w:rsidRPr="00F17DA2">
        <w:rPr>
          <w:rFonts w:eastAsia="Times New Roman" w:cs="Times New Roman"/>
          <w:color w:val="000000"/>
          <w:lang w:eastAsia="ru-RU"/>
        </w:rPr>
        <w:t>телефонов</w:t>
      </w:r>
      <w:r w:rsidR="00F17DA2" w:rsidRPr="00F17DA2">
        <w:rPr>
          <w:rFonts w:ascii="Times New Romam" w:eastAsia="Times New Roman" w:hAnsi="Times New Romam" w:cs="Times New Roman"/>
          <w:color w:val="000000"/>
          <w:lang w:eastAsia="ru-RU"/>
        </w:rPr>
        <w:t> журналист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коммуникаций </w:t>
      </w:r>
      <w:r w:rsidRPr="00F17DA2">
        <w:rPr>
          <w:rFonts w:eastAsia="Times New Roman" w:cs="Times New Roman"/>
          <w:color w:val="000000"/>
          <w:lang w:eastAsia="ru-RU"/>
        </w:rPr>
        <w:t>интернета</w:t>
      </w:r>
      <w:r w:rsidR="00F17DA2" w:rsidRPr="00F17DA2">
        <w:rPr>
          <w:rFonts w:ascii="Times New Romam" w:eastAsia="Times New Roman" w:hAnsi="Times New Romam" w:cs="Times New Roman"/>
          <w:color w:val="000000"/>
          <w:lang w:eastAsia="ru-RU"/>
        </w:rPr>
        <w:t> степень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межличностные </w:t>
      </w:r>
      <w:r w:rsidR="00F17DA2" w:rsidRPr="00F17DA2">
        <w:rPr>
          <w:rFonts w:ascii="Times New Romam" w:eastAsia="Times New Roman" w:hAnsi="Times New Romam" w:cs="Times New Roman"/>
          <w:color w:val="000000"/>
          <w:lang w:eastAsia="ru-RU"/>
        </w:rPr>
        <w:t>практическое </w:t>
      </w:r>
      <w:r w:rsidRPr="00F17DA2">
        <w:rPr>
          <w:rFonts w:eastAsia="Times New Roman" w:cs="Times New Roman"/>
          <w:color w:val="000000"/>
          <w:lang w:eastAsia="ru-RU"/>
        </w:rPr>
        <w:t>взаимоотношения,</w:t>
      </w:r>
      <w:r w:rsidR="00F17DA2" w:rsidRPr="00F17DA2">
        <w:rPr>
          <w:rFonts w:ascii="Times New Romam" w:eastAsia="Times New Roman" w:hAnsi="Times New Romam" w:cs="Times New Roman"/>
          <w:color w:val="000000"/>
          <w:lang w:eastAsia="ru-RU"/>
        </w:rPr>
        <w:t> взаимодействия</w:t>
      </w:r>
      <w:r w:rsidRPr="00F17DA2">
        <w:rPr>
          <w:rFonts w:eastAsia="Times New Roman" w:cs="Times New Roman"/>
          <w:color w:val="000000"/>
          <w:lang w:eastAsia="ru-RU"/>
        </w:rPr>
        <w:t xml:space="preserve"> которые </w:t>
      </w:r>
      <w:r w:rsidR="00F17DA2" w:rsidRPr="00F17DA2">
        <w:rPr>
          <w:rFonts w:ascii="Times New Romam" w:eastAsia="Times New Roman" w:hAnsi="Times New Romam" w:cs="Times New Roman"/>
          <w:color w:val="000000"/>
          <w:lang w:eastAsia="ru-RU"/>
        </w:rPr>
        <w:t>время </w:t>
      </w:r>
      <w:r w:rsidRPr="00F17DA2">
        <w:rPr>
          <w:rFonts w:eastAsia="Times New Roman" w:cs="Times New Roman"/>
          <w:color w:val="000000"/>
          <w:lang w:eastAsia="ru-RU"/>
        </w:rPr>
        <w:t>осуществляются</w:t>
      </w:r>
      <w:r w:rsidR="00F17DA2" w:rsidRPr="00F17DA2">
        <w:rPr>
          <w:rFonts w:ascii="Times New Romam" w:eastAsia="Times New Roman" w:hAnsi="Times New Romam" w:cs="Times New Roman"/>
          <w:color w:val="000000"/>
          <w:lang w:eastAsia="ru-RU"/>
        </w:rPr>
        <w:t> проводить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помощью </w:t>
      </w:r>
      <w:r w:rsidR="00F17DA2" w:rsidRPr="00F17DA2">
        <w:rPr>
          <w:rFonts w:ascii="Times New Romam" w:eastAsia="Times New Roman" w:hAnsi="Times New Romam" w:cs="Times New Roman"/>
          <w:color w:val="000000"/>
          <w:lang w:eastAsia="ru-RU"/>
        </w:rPr>
        <w:t>технологий </w:t>
      </w:r>
      <w:r w:rsidRPr="00F17DA2">
        <w:rPr>
          <w:rFonts w:eastAsia="Times New Roman" w:cs="Times New Roman"/>
          <w:color w:val="000000"/>
          <w:lang w:eastAsia="ru-RU"/>
        </w:rPr>
        <w:t>машин,</w:t>
      </w:r>
      <w:r w:rsidR="00F17DA2" w:rsidRPr="00F17DA2">
        <w:rPr>
          <w:rFonts w:ascii="Times New Romam" w:eastAsia="Times New Roman" w:hAnsi="Times New Romam" w:cs="Times New Roman"/>
          <w:color w:val="000000"/>
          <w:lang w:eastAsia="ru-RU"/>
        </w:rPr>
        <w:t> цифровые</w:t>
      </w:r>
      <w:r w:rsidRPr="00F17DA2">
        <w:rPr>
          <w:rFonts w:eastAsia="Times New Roman" w:cs="Times New Roman"/>
          <w:color w:val="000000"/>
          <w:lang w:eastAsia="ru-RU"/>
        </w:rPr>
        <w:t xml:space="preserve"> могут </w:t>
      </w:r>
      <w:r w:rsidR="00F17DA2" w:rsidRPr="00F17DA2">
        <w:rPr>
          <w:rFonts w:ascii="Times New Romam" w:eastAsia="Times New Roman" w:hAnsi="Times New Romam" w:cs="Times New Roman"/>
          <w:color w:val="000000"/>
          <w:lang w:eastAsia="ru-RU"/>
        </w:rPr>
        <w:t>сообществах </w:t>
      </w:r>
      <w:r w:rsidRPr="00F17DA2">
        <w:rPr>
          <w:rFonts w:eastAsia="Times New Roman" w:cs="Times New Roman"/>
          <w:color w:val="000000"/>
          <w:lang w:eastAsia="ru-RU"/>
        </w:rPr>
        <w:t>происходить</w:t>
      </w:r>
      <w:r w:rsidR="00F17DA2" w:rsidRPr="00F17DA2">
        <w:rPr>
          <w:rFonts w:ascii="Times New Romam" w:eastAsia="Times New Roman" w:hAnsi="Times New Romam" w:cs="Times New Roman"/>
          <w:color w:val="000000"/>
          <w:lang w:eastAsia="ru-RU"/>
        </w:rPr>
        <w:t> выбирают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любое </w:t>
      </w:r>
      <w:r w:rsidR="00F17DA2" w:rsidRPr="00F17DA2">
        <w:rPr>
          <w:rFonts w:ascii="Times New Romam" w:eastAsia="Times New Roman" w:hAnsi="Times New Romam" w:cs="Times New Roman"/>
          <w:color w:val="000000"/>
          <w:lang w:eastAsia="ru-RU"/>
        </w:rPr>
        <w:t>мировоззрения </w:t>
      </w:r>
      <w:r w:rsidRPr="00F17DA2">
        <w:rPr>
          <w:rFonts w:eastAsia="Times New Roman" w:cs="Times New Roman"/>
          <w:color w:val="000000"/>
          <w:lang w:eastAsia="ru-RU"/>
        </w:rPr>
        <w:t>время</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в любом </w:t>
      </w:r>
      <w:r w:rsidR="00F17DA2" w:rsidRPr="00F17DA2">
        <w:rPr>
          <w:rFonts w:ascii="Times New Romam" w:eastAsia="Times New Roman" w:hAnsi="Times New Romam" w:cs="Times New Roman"/>
          <w:color w:val="000000"/>
          <w:lang w:eastAsia="ru-RU"/>
        </w:rPr>
        <w:t>получать </w:t>
      </w:r>
      <w:r w:rsidRPr="00F17DA2">
        <w:rPr>
          <w:rFonts w:eastAsia="Times New Roman" w:cs="Times New Roman"/>
          <w:color w:val="000000"/>
          <w:lang w:eastAsia="ru-RU"/>
        </w:rPr>
        <w:t>пространстве.</w:t>
      </w:r>
      <w:r w:rsidR="00F17DA2" w:rsidRPr="00F17DA2">
        <w:rPr>
          <w:rFonts w:ascii="Times New Romam" w:eastAsia="Times New Roman" w:hAnsi="Times New Romam" w:cs="Times New Roman"/>
          <w:color w:val="000000"/>
          <w:lang w:eastAsia="ru-RU"/>
        </w:rPr>
        <w:t> сайты</w:t>
      </w:r>
      <w:r w:rsidRPr="00F17DA2">
        <w:rPr>
          <w:rFonts w:eastAsia="Times New Roman" w:cs="Times New Roman"/>
          <w:color w:val="000000"/>
          <w:lang w:eastAsia="ru-RU"/>
        </w:rPr>
        <w:t xml:space="preserve"> При </w:t>
      </w:r>
      <w:r w:rsidR="00F17DA2" w:rsidRPr="00F17DA2">
        <w:rPr>
          <w:rFonts w:ascii="Times New Romam" w:eastAsia="Times New Roman" w:hAnsi="Times New Romam" w:cs="Times New Roman"/>
          <w:color w:val="000000"/>
          <w:lang w:eastAsia="ru-RU"/>
        </w:rPr>
        <w:t>установления </w:t>
      </w:r>
      <w:r w:rsidRPr="00F17DA2">
        <w:rPr>
          <w:rFonts w:eastAsia="Times New Roman" w:cs="Times New Roman"/>
          <w:color w:val="000000"/>
          <w:lang w:eastAsia="ru-RU"/>
        </w:rPr>
        <w:t>этом</w:t>
      </w:r>
      <w:r w:rsidR="00F17DA2" w:rsidRPr="00F17DA2">
        <w:rPr>
          <w:rFonts w:ascii="Times New Romam" w:eastAsia="Times New Roman" w:hAnsi="Times New Romam" w:cs="Times New Roman"/>
          <w:color w:val="000000"/>
          <w:lang w:eastAsia="ru-RU"/>
        </w:rPr>
        <w:t> согласно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сотовые </w:t>
      </w:r>
      <w:r w:rsidR="00F17DA2" w:rsidRPr="00F17DA2">
        <w:rPr>
          <w:rFonts w:ascii="Times New Romam" w:eastAsia="Times New Roman" w:hAnsi="Times New Romam" w:cs="Times New Roman"/>
          <w:color w:val="000000"/>
          <w:lang w:eastAsia="ru-RU"/>
        </w:rPr>
        <w:t>симуляций </w:t>
      </w:r>
      <w:r w:rsidRPr="00F17DA2">
        <w:rPr>
          <w:rFonts w:eastAsia="Times New Roman" w:cs="Times New Roman"/>
          <w:color w:val="000000"/>
          <w:lang w:eastAsia="ru-RU"/>
        </w:rPr>
        <w:t>телефоны</w:t>
      </w:r>
      <w:r w:rsidR="00F17DA2" w:rsidRPr="00F17DA2">
        <w:rPr>
          <w:rFonts w:ascii="Times New Romam" w:eastAsia="Times New Roman" w:hAnsi="Times New Romam" w:cs="Times New Roman"/>
          <w:color w:val="000000"/>
          <w:lang w:eastAsia="ru-RU"/>
        </w:rPr>
        <w:t> социальные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обеспечивают </w:t>
      </w:r>
      <w:r w:rsidR="00F17DA2" w:rsidRPr="00F17DA2">
        <w:rPr>
          <w:rFonts w:ascii="Times New Romam" w:eastAsia="Times New Roman" w:hAnsi="Times New Romam" w:cs="Times New Roman"/>
          <w:color w:val="000000"/>
          <w:lang w:eastAsia="ru-RU"/>
        </w:rPr>
        <w:t>которого </w:t>
      </w:r>
      <w:r w:rsidRPr="00F17DA2">
        <w:rPr>
          <w:rFonts w:eastAsia="Times New Roman" w:cs="Times New Roman"/>
          <w:color w:val="000000"/>
          <w:lang w:eastAsia="ru-RU"/>
        </w:rPr>
        <w:t>гибкость</w:t>
      </w:r>
      <w:r w:rsidR="00F17DA2" w:rsidRPr="00F17DA2">
        <w:rPr>
          <w:rFonts w:ascii="Times New Romam" w:eastAsia="Times New Roman" w:hAnsi="Times New Romam" w:cs="Times New Roman"/>
          <w:color w:val="000000"/>
          <w:lang w:eastAsia="ru-RU"/>
        </w:rPr>
        <w:t> медиадискурс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при </w:t>
      </w:r>
      <w:r w:rsidR="00F17DA2" w:rsidRPr="00F17DA2">
        <w:rPr>
          <w:rFonts w:ascii="Times New Romam" w:eastAsia="Times New Roman" w:hAnsi="Times New Romam" w:cs="Times New Roman"/>
          <w:color w:val="000000"/>
          <w:lang w:eastAsia="ru-RU"/>
        </w:rPr>
        <w:t>государственной </w:t>
      </w:r>
      <w:r w:rsidRPr="00F17DA2">
        <w:rPr>
          <w:rFonts w:eastAsia="Times New Roman" w:cs="Times New Roman"/>
          <w:color w:val="000000"/>
          <w:lang w:eastAsia="ru-RU"/>
        </w:rPr>
        <w:t>организации</w:t>
      </w:r>
      <w:r w:rsidR="00F17DA2" w:rsidRPr="00F17DA2">
        <w:rPr>
          <w:rFonts w:ascii="Times New Romam" w:eastAsia="Times New Roman" w:hAnsi="Times New Romam" w:cs="Times New Roman"/>
          <w:color w:val="000000"/>
          <w:lang w:eastAsia="ru-RU"/>
        </w:rPr>
        <w:t> политиков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дел и их </w:t>
      </w:r>
      <w:r w:rsidR="00F17DA2" w:rsidRPr="00F17DA2">
        <w:rPr>
          <w:rFonts w:ascii="Times New Romam" w:eastAsia="Times New Roman" w:hAnsi="Times New Romam" w:cs="Times New Roman"/>
          <w:color w:val="000000"/>
          <w:lang w:eastAsia="ru-RU"/>
        </w:rPr>
        <w:t>социальных </w:t>
      </w:r>
      <w:r w:rsidRPr="00F17DA2">
        <w:rPr>
          <w:rFonts w:eastAsia="Times New Roman" w:cs="Times New Roman"/>
          <w:color w:val="000000"/>
          <w:lang w:eastAsia="ru-RU"/>
        </w:rPr>
        <w:t>графика.</w:t>
      </w:r>
      <w:r w:rsidR="00F17DA2" w:rsidRPr="00F17DA2">
        <w:rPr>
          <w:rFonts w:ascii="Times New Romam" w:eastAsia="Times New Roman" w:hAnsi="Times New Romam" w:cs="Times New Roman"/>
          <w:color w:val="000000"/>
          <w:lang w:eastAsia="ru-RU"/>
        </w:rPr>
        <w:t> систем</w:t>
      </w:r>
      <w:r w:rsidR="00F17DA2" w:rsidRPr="00F17DA2">
        <w:rPr>
          <w:rFonts w:eastAsia="Times New Roman" w:cs="Times New Roman"/>
          <w:color w:val="000000"/>
          <w:lang w:eastAsia="ru-RU"/>
        </w:rPr>
        <w:t xml:space="preserve"> </w:t>
      </w:r>
    </w:p>
    <w:p w14:paraId="7E08465C" w14:textId="78E880C9"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Для Маклюэна </w:t>
      </w:r>
      <w:r w:rsidR="00F17DA2" w:rsidRPr="00F17DA2">
        <w:rPr>
          <w:rFonts w:ascii="Times New Romam" w:eastAsia="Times New Roman" w:hAnsi="Times New Romam" w:cs="Times New Roman"/>
          <w:color w:val="000000"/>
          <w:lang w:eastAsia="ru-RU"/>
        </w:rPr>
        <w:t>умные </w:t>
      </w:r>
      <w:r w:rsidRPr="00F17DA2">
        <w:rPr>
          <w:rFonts w:eastAsia="Times New Roman" w:cs="Times New Roman"/>
          <w:color w:val="000000"/>
          <w:lang w:eastAsia="ru-RU"/>
        </w:rPr>
        <w:t>современный</w:t>
      </w:r>
      <w:r w:rsidR="00F17DA2" w:rsidRPr="00F17DA2">
        <w:rPr>
          <w:rFonts w:ascii="Times New Romam" w:eastAsia="Times New Roman" w:hAnsi="Times New Romam" w:cs="Times New Roman"/>
          <w:color w:val="000000"/>
          <w:lang w:eastAsia="ru-RU"/>
        </w:rPr>
        <w:t> всеми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мир – это «глобальная </w:t>
      </w:r>
      <w:r w:rsidR="00F17DA2" w:rsidRPr="00F17DA2">
        <w:rPr>
          <w:rFonts w:ascii="Times New Romam" w:eastAsia="Times New Roman" w:hAnsi="Times New Romam" w:cs="Times New Roman"/>
          <w:color w:val="000000"/>
          <w:lang w:eastAsia="ru-RU"/>
        </w:rPr>
        <w:t>политических </w:t>
      </w:r>
      <w:r w:rsidRPr="00F17DA2">
        <w:rPr>
          <w:rFonts w:eastAsia="Times New Roman" w:cs="Times New Roman"/>
          <w:color w:val="000000"/>
          <w:lang w:eastAsia="ru-RU"/>
        </w:rPr>
        <w:t>деревня</w:t>
      </w:r>
      <w:r w:rsidR="00F17DA2" w:rsidRPr="00F17DA2">
        <w:rPr>
          <w:rFonts w:ascii="Times New Romam" w:eastAsia="Times New Roman" w:hAnsi="Times New Romam" w:cs="Times New Roman"/>
          <w:color w:val="000000"/>
          <w:lang w:eastAsia="ru-RU"/>
        </w:rPr>
        <w:t> публичное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где </w:t>
      </w:r>
      <w:r w:rsidR="00F17DA2" w:rsidRPr="00F17DA2">
        <w:rPr>
          <w:rFonts w:ascii="Times New Romam" w:eastAsia="Times New Roman" w:hAnsi="Times New Romam" w:cs="Times New Roman"/>
          <w:color w:val="000000"/>
          <w:lang w:eastAsia="ru-RU"/>
        </w:rPr>
        <w:t>потребностей </w:t>
      </w:r>
      <w:r w:rsidRPr="00F17DA2">
        <w:rPr>
          <w:rFonts w:eastAsia="Times New Roman" w:cs="Times New Roman"/>
          <w:color w:val="000000"/>
          <w:lang w:eastAsia="ru-RU"/>
        </w:rPr>
        <w:t>события,</w:t>
      </w:r>
      <w:r w:rsidR="00F17DA2" w:rsidRPr="00F17DA2">
        <w:rPr>
          <w:rFonts w:ascii="Times New Romam" w:eastAsia="Times New Roman" w:hAnsi="Times New Romam" w:cs="Times New Roman"/>
          <w:color w:val="000000"/>
          <w:lang w:eastAsia="ru-RU"/>
        </w:rPr>
        <w:t> многие</w:t>
      </w:r>
      <w:r w:rsidRPr="00F17DA2">
        <w:rPr>
          <w:rFonts w:eastAsia="Times New Roman" w:cs="Times New Roman"/>
          <w:color w:val="000000"/>
          <w:lang w:eastAsia="ru-RU"/>
        </w:rPr>
        <w:t xml:space="preserve"> которые </w:t>
      </w:r>
      <w:r w:rsidR="00F17DA2" w:rsidRPr="00F17DA2">
        <w:rPr>
          <w:rFonts w:ascii="Times New Romam" w:eastAsia="Times New Roman" w:hAnsi="Times New Romam" w:cs="Times New Roman"/>
          <w:color w:val="000000"/>
          <w:lang w:eastAsia="ru-RU"/>
        </w:rPr>
        <w:t>работах </w:t>
      </w:r>
      <w:r w:rsidRPr="00F17DA2">
        <w:rPr>
          <w:rFonts w:eastAsia="Times New Roman" w:cs="Times New Roman"/>
          <w:color w:val="000000"/>
          <w:lang w:eastAsia="ru-RU"/>
        </w:rPr>
        <w:t>происходят</w:t>
      </w:r>
      <w:r w:rsidR="00F17DA2" w:rsidRPr="00F17DA2">
        <w:rPr>
          <w:rFonts w:ascii="Times New Romam" w:eastAsia="Times New Roman" w:hAnsi="Times New Romam" w:cs="Times New Roman"/>
          <w:color w:val="000000"/>
          <w:lang w:eastAsia="ru-RU"/>
        </w:rPr>
        <w:t> электронных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тысячах </w:t>
      </w:r>
      <w:r w:rsidR="00F17DA2" w:rsidRPr="00F17DA2">
        <w:rPr>
          <w:rFonts w:ascii="Times New Romam" w:eastAsia="Times New Roman" w:hAnsi="Times New Romam" w:cs="Times New Roman"/>
          <w:color w:val="000000"/>
          <w:lang w:eastAsia="ru-RU"/>
        </w:rPr>
        <w:t>кроме </w:t>
      </w:r>
      <w:r w:rsidRPr="00F17DA2">
        <w:rPr>
          <w:rFonts w:eastAsia="Times New Roman" w:cs="Times New Roman"/>
          <w:color w:val="000000"/>
          <w:lang w:eastAsia="ru-RU"/>
        </w:rPr>
        <w:t>километров</w:t>
      </w:r>
      <w:r w:rsidR="00F17DA2" w:rsidRPr="00F17DA2">
        <w:rPr>
          <w:rFonts w:ascii="Times New Romam" w:eastAsia="Times New Roman" w:hAnsi="Times New Romam" w:cs="Times New Roman"/>
          <w:color w:val="000000"/>
          <w:lang w:eastAsia="ru-RU"/>
        </w:rPr>
        <w:t> принцип</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человека, </w:t>
      </w:r>
      <w:r w:rsidR="00F17DA2" w:rsidRPr="00F17DA2">
        <w:rPr>
          <w:rFonts w:ascii="Times New Romam" w:eastAsia="Times New Roman" w:hAnsi="Times New Romam" w:cs="Times New Roman"/>
          <w:color w:val="000000"/>
          <w:lang w:eastAsia="ru-RU"/>
        </w:rPr>
        <w:t>письма </w:t>
      </w:r>
      <w:r w:rsidRPr="00F17DA2">
        <w:rPr>
          <w:rFonts w:eastAsia="Times New Roman" w:cs="Times New Roman"/>
          <w:color w:val="000000"/>
          <w:lang w:eastAsia="ru-RU"/>
        </w:rPr>
        <w:t>имеют</w:t>
      </w:r>
      <w:r w:rsidR="00F17DA2" w:rsidRPr="00F17DA2">
        <w:rPr>
          <w:rFonts w:ascii="Times New Romam" w:eastAsia="Times New Roman" w:hAnsi="Times New Romam" w:cs="Times New Roman"/>
          <w:color w:val="000000"/>
          <w:lang w:eastAsia="ru-RU"/>
        </w:rPr>
        <w:t> выборочная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следующем </w:t>
      </w:r>
      <w:r w:rsidRPr="00F17DA2">
        <w:rPr>
          <w:rFonts w:eastAsia="Times New Roman" w:cs="Times New Roman"/>
          <w:color w:val="000000"/>
          <w:lang w:eastAsia="ru-RU"/>
        </w:rPr>
        <w:t>него</w:t>
      </w:r>
      <w:r w:rsidR="00F17DA2" w:rsidRPr="00F17DA2">
        <w:rPr>
          <w:rFonts w:ascii="Times New Romam" w:eastAsia="Times New Roman" w:hAnsi="Times New Romam" w:cs="Times New Roman"/>
          <w:color w:val="000000"/>
          <w:lang w:eastAsia="ru-RU"/>
        </w:rPr>
        <w:t> значительно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меньшую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важность,</w:t>
      </w:r>
      <w:r w:rsidR="00F17DA2" w:rsidRPr="00F17DA2">
        <w:rPr>
          <w:rFonts w:ascii="Times New Romam" w:eastAsia="Times New Roman" w:hAnsi="Times New Romam" w:cs="Times New Roman"/>
          <w:color w:val="000000"/>
          <w:lang w:eastAsia="ru-RU"/>
        </w:rPr>
        <w:t> обществе</w:t>
      </w:r>
      <w:r w:rsidRPr="00F17DA2">
        <w:rPr>
          <w:rFonts w:eastAsia="Times New Roman" w:cs="Times New Roman"/>
          <w:color w:val="000000"/>
          <w:lang w:eastAsia="ru-RU"/>
        </w:rPr>
        <w:t xml:space="preserve"> чем-то, что </w:t>
      </w:r>
      <w:r w:rsidR="00F17DA2" w:rsidRPr="00F17DA2">
        <w:rPr>
          <w:rFonts w:ascii="Times New Romam" w:eastAsia="Times New Roman" w:hAnsi="Times New Romam" w:cs="Times New Roman"/>
          <w:color w:val="000000"/>
          <w:lang w:eastAsia="ru-RU"/>
        </w:rPr>
        <w:t>сетей </w:t>
      </w:r>
      <w:r w:rsidRPr="00F17DA2">
        <w:rPr>
          <w:rFonts w:eastAsia="Times New Roman" w:cs="Times New Roman"/>
          <w:color w:val="000000"/>
          <w:lang w:eastAsia="ru-RU"/>
        </w:rPr>
        <w:t>происходит</w:t>
      </w:r>
      <w:r w:rsidR="00F17DA2" w:rsidRPr="00F17DA2">
        <w:rPr>
          <w:rFonts w:ascii="Times New Romam" w:eastAsia="Times New Roman" w:hAnsi="Times New Romam" w:cs="Times New Roman"/>
          <w:color w:val="000000"/>
          <w:lang w:eastAsia="ru-RU"/>
        </w:rPr>
        <w:t> набор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его </w:t>
      </w:r>
      <w:r w:rsidR="00F17DA2" w:rsidRPr="00F17DA2">
        <w:rPr>
          <w:rFonts w:ascii="Times New Romam" w:eastAsia="Times New Roman" w:hAnsi="Times New Romam" w:cs="Times New Roman"/>
          <w:color w:val="000000"/>
          <w:lang w:eastAsia="ru-RU"/>
        </w:rPr>
        <w:t>политика </w:t>
      </w:r>
      <w:r w:rsidRPr="00F17DA2">
        <w:rPr>
          <w:rFonts w:eastAsia="Times New Roman" w:cs="Times New Roman"/>
          <w:color w:val="000000"/>
          <w:lang w:eastAsia="ru-RU"/>
        </w:rPr>
        <w:t>доме</w:t>
      </w:r>
      <w:r w:rsidR="00F17DA2" w:rsidRPr="00F17DA2">
        <w:rPr>
          <w:rFonts w:ascii="Times New Romam" w:eastAsia="Times New Roman" w:hAnsi="Times New Romam" w:cs="Times New Roman"/>
          <w:color w:val="000000"/>
          <w:lang w:eastAsia="ru-RU"/>
        </w:rPr>
        <w:t> взаимодействия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w:t>
      </w:r>
      <w:r w:rsidR="00F17DA2" w:rsidRPr="00F17DA2">
        <w:rPr>
          <w:rFonts w:ascii="Times New Romam" w:eastAsia="Times New Roman" w:hAnsi="Times New Romam" w:cs="Times New Roman"/>
          <w:color w:val="000000"/>
          <w:lang w:eastAsia="ru-RU"/>
        </w:rPr>
        <w:t>данных </w:t>
      </w:r>
      <w:r w:rsidRPr="00F17DA2">
        <w:rPr>
          <w:rFonts w:eastAsia="Times New Roman" w:cs="Times New Roman"/>
          <w:color w:val="000000"/>
          <w:lang w:eastAsia="ru-RU"/>
        </w:rPr>
        <w:t>квартире.</w:t>
      </w:r>
      <w:r w:rsidR="00F17DA2" w:rsidRPr="00F17DA2">
        <w:rPr>
          <w:rFonts w:ascii="Times New Romam" w:eastAsia="Times New Roman" w:hAnsi="Times New Romam" w:cs="Times New Roman"/>
          <w:color w:val="000000"/>
          <w:lang w:eastAsia="ru-RU"/>
        </w:rPr>
        <w:t> базируется</w:t>
      </w:r>
      <w:r w:rsidRPr="00F17DA2">
        <w:rPr>
          <w:rFonts w:eastAsia="Times New Roman" w:cs="Times New Roman"/>
          <w:color w:val="000000"/>
          <w:lang w:eastAsia="ru-RU"/>
        </w:rPr>
        <w:t xml:space="preserve"> Это «</w:t>
      </w:r>
      <w:r w:rsidR="00F17DA2" w:rsidRPr="00F17DA2">
        <w:rPr>
          <w:rFonts w:ascii="Times New Romam" w:eastAsia="Times New Roman" w:hAnsi="Times New Romam" w:cs="Times New Roman"/>
          <w:color w:val="000000"/>
          <w:lang w:eastAsia="ru-RU"/>
        </w:rPr>
        <w:t>изучения </w:t>
      </w:r>
      <w:r w:rsidRPr="00F17DA2">
        <w:rPr>
          <w:rFonts w:eastAsia="Times New Roman" w:cs="Times New Roman"/>
          <w:color w:val="000000"/>
          <w:lang w:eastAsia="ru-RU"/>
        </w:rPr>
        <w:t>заказ</w:t>
      </w:r>
      <w:r w:rsidR="00F17DA2" w:rsidRPr="00F17DA2">
        <w:rPr>
          <w:rFonts w:ascii="Times New Romam" w:eastAsia="Times New Roman" w:hAnsi="Times New Romam" w:cs="Times New Roman"/>
          <w:color w:val="000000"/>
          <w:lang w:eastAsia="ru-RU"/>
        </w:rPr>
        <w:t> дидактизма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эры </w:t>
      </w:r>
      <w:r w:rsidR="00F17DA2" w:rsidRPr="00F17DA2">
        <w:rPr>
          <w:rFonts w:ascii="Times New Romam" w:eastAsia="Times New Roman" w:hAnsi="Times New Romam" w:cs="Times New Roman"/>
          <w:color w:val="000000"/>
          <w:lang w:eastAsia="ru-RU"/>
        </w:rPr>
        <w:t>принципиально </w:t>
      </w:r>
      <w:r w:rsidRPr="00F17DA2">
        <w:rPr>
          <w:rFonts w:eastAsia="Times New Roman" w:cs="Times New Roman"/>
          <w:color w:val="000000"/>
          <w:lang w:eastAsia="ru-RU"/>
        </w:rPr>
        <w:t>субъекта,</w:t>
      </w:r>
      <w:r w:rsidR="00F17DA2" w:rsidRPr="00F17DA2">
        <w:rPr>
          <w:rFonts w:ascii="Times New Romam" w:eastAsia="Times New Roman" w:hAnsi="Times New Romam" w:cs="Times New Roman"/>
          <w:color w:val="000000"/>
          <w:lang w:eastAsia="ru-RU"/>
        </w:rPr>
        <w:t> институты</w:t>
      </w:r>
      <w:r w:rsidRPr="00F17DA2">
        <w:rPr>
          <w:rFonts w:eastAsia="Times New Roman" w:cs="Times New Roman"/>
          <w:color w:val="000000"/>
          <w:lang w:eastAsia="ru-RU"/>
        </w:rPr>
        <w:t xml:space="preserve"> когда </w:t>
      </w:r>
      <w:r w:rsidR="00F17DA2" w:rsidRPr="00F17DA2">
        <w:rPr>
          <w:rFonts w:ascii="Times New Romam" w:eastAsia="Times New Roman" w:hAnsi="Times New Romam" w:cs="Times New Roman"/>
          <w:color w:val="000000"/>
          <w:lang w:eastAsia="ru-RU"/>
        </w:rPr>
        <w:t>производит </w:t>
      </w:r>
      <w:r w:rsidRPr="00F17DA2">
        <w:rPr>
          <w:rFonts w:eastAsia="Times New Roman" w:cs="Times New Roman"/>
          <w:color w:val="000000"/>
          <w:lang w:eastAsia="ru-RU"/>
        </w:rPr>
        <w:t>электричество</w:t>
      </w:r>
      <w:r w:rsidR="00F17DA2" w:rsidRPr="00F17DA2">
        <w:rPr>
          <w:rFonts w:ascii="Times New Romam" w:eastAsia="Times New Roman" w:hAnsi="Times New Romam" w:cs="Times New Roman"/>
          <w:color w:val="000000"/>
          <w:lang w:eastAsia="ru-RU"/>
        </w:rPr>
        <w:t> участие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интегрирует </w:t>
      </w:r>
      <w:r w:rsidR="00F17DA2" w:rsidRPr="00F17DA2">
        <w:rPr>
          <w:rFonts w:ascii="Times New Romam" w:eastAsia="Times New Roman" w:hAnsi="Times New Romam" w:cs="Times New Roman"/>
          <w:color w:val="000000"/>
          <w:lang w:eastAsia="ru-RU"/>
        </w:rPr>
        <w:t>своего </w:t>
      </w:r>
      <w:r w:rsidRPr="00F17DA2">
        <w:rPr>
          <w:rFonts w:eastAsia="Times New Roman" w:cs="Times New Roman"/>
          <w:color w:val="000000"/>
          <w:lang w:eastAsia="ru-RU"/>
        </w:rPr>
        <w:t>социум</w:t>
      </w:r>
      <w:r w:rsidR="00F17DA2" w:rsidRPr="00F17DA2">
        <w:rPr>
          <w:rFonts w:ascii="Times New Romam" w:eastAsia="Times New Roman" w:hAnsi="Times New Romam" w:cs="Times New Roman"/>
          <w:color w:val="000000"/>
          <w:lang w:eastAsia="ru-RU"/>
        </w:rPr>
        <w:t> редакции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единое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целое,</w:t>
      </w:r>
      <w:r w:rsidR="00F17DA2" w:rsidRPr="00F17DA2">
        <w:rPr>
          <w:rFonts w:ascii="Times New Romam" w:eastAsia="Times New Roman" w:hAnsi="Times New Romam" w:cs="Times New Roman"/>
          <w:color w:val="000000"/>
          <w:lang w:eastAsia="ru-RU"/>
        </w:rPr>
        <w:t> могут</w:t>
      </w:r>
      <w:r w:rsidRPr="00F17DA2">
        <w:rPr>
          <w:rFonts w:eastAsia="Times New Roman" w:cs="Times New Roman"/>
          <w:color w:val="000000"/>
          <w:lang w:eastAsia="ru-RU"/>
        </w:rPr>
        <w:t xml:space="preserve"> ликвидируя </w:t>
      </w:r>
      <w:r w:rsidR="00F17DA2" w:rsidRPr="00F17DA2">
        <w:rPr>
          <w:rFonts w:ascii="Times New Romam" w:eastAsia="Times New Roman" w:hAnsi="Times New Romam" w:cs="Times New Roman"/>
          <w:color w:val="000000"/>
          <w:lang w:eastAsia="ru-RU"/>
        </w:rPr>
        <w:t>права </w:t>
      </w:r>
      <w:r w:rsidRPr="00F17DA2">
        <w:rPr>
          <w:rFonts w:eastAsia="Times New Roman" w:cs="Times New Roman"/>
          <w:color w:val="000000"/>
          <w:lang w:eastAsia="ru-RU"/>
        </w:rPr>
        <w:t>иллюзии</w:t>
      </w:r>
      <w:r w:rsidR="00F17DA2" w:rsidRPr="00F17DA2">
        <w:rPr>
          <w:rFonts w:ascii="Times New Romam" w:eastAsia="Times New Roman" w:hAnsi="Times New Romam" w:cs="Times New Roman"/>
          <w:color w:val="000000"/>
          <w:lang w:eastAsia="ru-RU"/>
        </w:rPr>
        <w:t> формируется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границ </w:t>
      </w:r>
      <w:r w:rsidR="00F17DA2" w:rsidRPr="00F17DA2">
        <w:rPr>
          <w:rFonts w:ascii="Times New Romam" w:eastAsia="Times New Roman" w:hAnsi="Times New Romam" w:cs="Times New Roman"/>
          <w:color w:val="000000"/>
          <w:lang w:eastAsia="ru-RU"/>
        </w:rPr>
        <w:t>электронные </w:t>
      </w:r>
      <w:r w:rsidRPr="00F17DA2">
        <w:rPr>
          <w:rFonts w:eastAsia="Times New Roman" w:cs="Times New Roman"/>
          <w:color w:val="000000"/>
          <w:lang w:eastAsia="ru-RU"/>
        </w:rPr>
        <w:t>между</w:t>
      </w:r>
      <w:r w:rsidR="00F17DA2" w:rsidRPr="00F17DA2">
        <w:rPr>
          <w:rFonts w:ascii="Times New Romam" w:eastAsia="Times New Roman" w:hAnsi="Times New Romam" w:cs="Times New Roman"/>
          <w:color w:val="000000"/>
          <w:lang w:eastAsia="ru-RU"/>
        </w:rPr>
        <w:t> использованной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«частными </w:t>
      </w:r>
      <w:r w:rsidR="00F17DA2" w:rsidRPr="00F17DA2">
        <w:rPr>
          <w:rFonts w:ascii="Times New Romam" w:eastAsia="Times New Roman" w:hAnsi="Times New Romam" w:cs="Times New Roman"/>
          <w:color w:val="000000"/>
          <w:lang w:eastAsia="ru-RU"/>
        </w:rPr>
        <w:t>реальности </w:t>
      </w:r>
      <w:r w:rsidRPr="00F17DA2">
        <w:rPr>
          <w:rFonts w:eastAsia="Times New Roman" w:cs="Times New Roman"/>
          <w:color w:val="000000"/>
          <w:lang w:eastAsia="ru-RU"/>
        </w:rPr>
        <w:t>жизнями</w:t>
      </w:r>
      <w:r w:rsidR="00F17DA2" w:rsidRPr="00F17DA2">
        <w:rPr>
          <w:rFonts w:ascii="Times New Romam" w:eastAsia="Times New Roman" w:hAnsi="Times New Romam" w:cs="Times New Roman"/>
          <w:color w:val="000000"/>
          <w:lang w:eastAsia="ru-RU"/>
        </w:rPr>
        <w:t> источниками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w:t>
      </w:r>
    </w:p>
    <w:p w14:paraId="1E8041F7" w14:textId="427D007F"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Маклюэн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говорит</w:t>
      </w:r>
      <w:r w:rsidR="00F17DA2" w:rsidRPr="00F17DA2">
        <w:rPr>
          <w:rFonts w:ascii="Times New Romam" w:eastAsia="Times New Roman" w:hAnsi="Times New Romam" w:cs="Times New Roman"/>
          <w:color w:val="000000"/>
          <w:lang w:eastAsia="ru-RU"/>
        </w:rPr>
        <w:t> информацию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 </w:t>
      </w:r>
      <w:r w:rsidR="00F17DA2" w:rsidRPr="00F17DA2">
        <w:rPr>
          <w:rFonts w:ascii="Times New Romam" w:eastAsia="Times New Roman" w:hAnsi="Times New Romam" w:cs="Times New Roman"/>
          <w:color w:val="000000"/>
          <w:lang w:eastAsia="ru-RU"/>
        </w:rPr>
        <w:t>теории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реальностей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о «посреднике». </w:t>
      </w:r>
      <w:r w:rsidR="00F17DA2" w:rsidRPr="00F17DA2">
        <w:rPr>
          <w:rFonts w:ascii="Times New Romam" w:eastAsia="Times New Roman" w:hAnsi="Times New Romam" w:cs="Times New Roman"/>
          <w:color w:val="000000"/>
          <w:lang w:eastAsia="ru-RU"/>
        </w:rPr>
        <w:t>потребителей </w:t>
      </w:r>
      <w:r w:rsidRPr="00F17DA2">
        <w:rPr>
          <w:rFonts w:eastAsia="Times New Roman" w:cs="Times New Roman"/>
          <w:color w:val="000000"/>
          <w:lang w:eastAsia="ru-RU"/>
        </w:rPr>
        <w:t>Принципы</w:t>
      </w:r>
      <w:r w:rsidR="00F17DA2" w:rsidRPr="00F17DA2">
        <w:rPr>
          <w:rFonts w:ascii="Times New Romam" w:eastAsia="Times New Roman" w:hAnsi="Times New Romam" w:cs="Times New Roman"/>
          <w:color w:val="000000"/>
          <w:lang w:eastAsia="ru-RU"/>
        </w:rPr>
        <w:t> также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коммуникаций </w:t>
      </w:r>
      <w:r w:rsidR="00F17DA2" w:rsidRPr="00F17DA2">
        <w:rPr>
          <w:rFonts w:ascii="Times New Romam" w:eastAsia="Times New Roman" w:hAnsi="Times New Romam" w:cs="Times New Roman"/>
          <w:color w:val="000000"/>
          <w:lang w:eastAsia="ru-RU"/>
        </w:rPr>
        <w:t>функциональных </w:t>
      </w:r>
      <w:r w:rsidRPr="00F17DA2">
        <w:rPr>
          <w:rFonts w:eastAsia="Times New Roman" w:cs="Times New Roman"/>
          <w:color w:val="000000"/>
          <w:lang w:eastAsia="ru-RU"/>
        </w:rPr>
        <w:t>существуют</w:t>
      </w:r>
      <w:r w:rsidR="00F17DA2" w:rsidRPr="00F17DA2">
        <w:rPr>
          <w:rFonts w:ascii="Times New Romam" w:eastAsia="Times New Roman" w:hAnsi="Times New Romam" w:cs="Times New Roman"/>
          <w:color w:val="000000"/>
          <w:lang w:eastAsia="ru-RU"/>
        </w:rPr>
        <w:t> развлекательных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мягких </w:t>
      </w:r>
      <w:r w:rsidRPr="00F17DA2">
        <w:rPr>
          <w:rFonts w:eastAsia="Times New Roman" w:cs="Times New Roman"/>
          <w:color w:val="000000"/>
          <w:lang w:eastAsia="ru-RU"/>
        </w:rPr>
        <w:t>зависимости</w:t>
      </w:r>
      <w:r w:rsidR="00F17DA2" w:rsidRPr="00F17DA2">
        <w:rPr>
          <w:rFonts w:ascii="Times New Romam" w:eastAsia="Times New Roman" w:hAnsi="Times New Romam" w:cs="Times New Roman"/>
          <w:color w:val="000000"/>
          <w:lang w:eastAsia="ru-RU"/>
        </w:rPr>
        <w:t> современных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взаимодействия </w:t>
      </w:r>
      <w:r w:rsidR="00F17DA2" w:rsidRPr="00F17DA2">
        <w:rPr>
          <w:rFonts w:ascii="Times New Romam" w:eastAsia="Times New Roman" w:hAnsi="Times New Romam" w:cs="Times New Roman"/>
          <w:color w:val="000000"/>
          <w:lang w:eastAsia="ru-RU"/>
        </w:rPr>
        <w:t>регионов </w:t>
      </w:r>
      <w:r w:rsidRPr="00F17DA2">
        <w:rPr>
          <w:rFonts w:eastAsia="Times New Roman" w:cs="Times New Roman"/>
          <w:color w:val="000000"/>
          <w:lang w:eastAsia="ru-RU"/>
        </w:rPr>
        <w:t>объектов</w:t>
      </w:r>
      <w:r w:rsidR="00F17DA2" w:rsidRPr="00F17DA2">
        <w:rPr>
          <w:rFonts w:ascii="Times New Romam" w:eastAsia="Times New Roman" w:hAnsi="Times New Romam" w:cs="Times New Roman"/>
          <w:color w:val="000000"/>
          <w:lang w:eastAsia="ru-RU"/>
        </w:rPr>
        <w:t> половины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(людей, </w:t>
      </w:r>
      <w:r w:rsidR="00F17DA2" w:rsidRPr="00F17DA2">
        <w:rPr>
          <w:rFonts w:ascii="Times New Romam" w:eastAsia="Times New Roman" w:hAnsi="Times New Romam" w:cs="Times New Roman"/>
          <w:color w:val="000000"/>
          <w:lang w:eastAsia="ru-RU"/>
        </w:rPr>
        <w:t>программы </w:t>
      </w:r>
      <w:r w:rsidRPr="00F17DA2">
        <w:rPr>
          <w:rFonts w:eastAsia="Times New Roman" w:cs="Times New Roman"/>
          <w:color w:val="000000"/>
          <w:lang w:eastAsia="ru-RU"/>
        </w:rPr>
        <w:t>систем</w:t>
      </w:r>
      <w:r w:rsidR="00F17DA2" w:rsidRPr="00F17DA2">
        <w:rPr>
          <w:rFonts w:ascii="Times New Romam" w:eastAsia="Times New Roman" w:hAnsi="Times New Romam" w:cs="Times New Roman"/>
          <w:color w:val="000000"/>
          <w:lang w:eastAsia="ru-RU"/>
        </w:rPr>
        <w:t> каковы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при </w:t>
      </w:r>
      <w:r w:rsidR="00F17DA2" w:rsidRPr="00F17DA2">
        <w:rPr>
          <w:rFonts w:ascii="Times New Romam" w:eastAsia="Times New Roman" w:hAnsi="Times New Romam" w:cs="Times New Roman"/>
          <w:color w:val="000000"/>
          <w:lang w:eastAsia="ru-RU"/>
        </w:rPr>
        <w:t>читатели </w:t>
      </w:r>
      <w:r w:rsidRPr="00F17DA2">
        <w:rPr>
          <w:rFonts w:eastAsia="Times New Roman" w:cs="Times New Roman"/>
          <w:color w:val="000000"/>
          <w:lang w:eastAsia="ru-RU"/>
        </w:rPr>
        <w:t>помощи</w:t>
      </w:r>
      <w:r w:rsidR="00F17DA2" w:rsidRPr="00F17DA2">
        <w:rPr>
          <w:rFonts w:ascii="Times New Romam" w:eastAsia="Times New Roman" w:hAnsi="Times New Romam" w:cs="Times New Roman"/>
          <w:color w:val="000000"/>
          <w:lang w:eastAsia="ru-RU"/>
        </w:rPr>
        <w:t> образом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 </w:t>
      </w:r>
      <w:r w:rsidR="00F17DA2" w:rsidRPr="00F17DA2">
        <w:rPr>
          <w:rFonts w:ascii="Times New Romam" w:eastAsia="Times New Roman" w:hAnsi="Times New Romam" w:cs="Times New Roman"/>
          <w:color w:val="000000"/>
          <w:lang w:eastAsia="ru-RU"/>
        </w:rPr>
        <w:t>описываются </w:t>
      </w:r>
      <w:r w:rsidRPr="00F17DA2">
        <w:rPr>
          <w:rFonts w:eastAsia="Times New Roman" w:cs="Times New Roman"/>
          <w:color w:val="000000"/>
          <w:lang w:eastAsia="ru-RU"/>
        </w:rPr>
        <w:t>друг</w:t>
      </w:r>
      <w:r w:rsidR="00F17DA2" w:rsidRPr="00F17DA2">
        <w:rPr>
          <w:rFonts w:ascii="Times New Romam" w:eastAsia="Times New Roman" w:hAnsi="Times New Romam" w:cs="Times New Roman"/>
          <w:color w:val="000000"/>
          <w:lang w:eastAsia="ru-RU"/>
        </w:rPr>
        <w:t> качественном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обусловлена </w:t>
      </w:r>
      <w:r w:rsidRPr="00F17DA2">
        <w:rPr>
          <w:rFonts w:eastAsia="Times New Roman" w:cs="Times New Roman"/>
          <w:color w:val="000000"/>
          <w:lang w:eastAsia="ru-RU"/>
        </w:rPr>
        <w:t>другом</w:t>
      </w:r>
      <w:r w:rsidR="00F17DA2" w:rsidRPr="00F17DA2">
        <w:rPr>
          <w:rFonts w:ascii="Times New Romam" w:eastAsia="Times New Roman" w:hAnsi="Times New Romam" w:cs="Times New Roman"/>
          <w:color w:val="000000"/>
          <w:lang w:eastAsia="ru-RU"/>
        </w:rPr>
        <w:t> обеспечить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окружающим </w:t>
      </w:r>
      <w:r w:rsidR="00F17DA2" w:rsidRPr="00F17DA2">
        <w:rPr>
          <w:rFonts w:ascii="Times New Romam" w:eastAsia="Times New Roman" w:hAnsi="Times New Romam" w:cs="Times New Roman"/>
          <w:color w:val="000000"/>
          <w:lang w:eastAsia="ru-RU"/>
        </w:rPr>
        <w:t>системы </w:t>
      </w:r>
      <w:r w:rsidRPr="00F17DA2">
        <w:rPr>
          <w:rFonts w:eastAsia="Times New Roman" w:cs="Times New Roman"/>
          <w:color w:val="000000"/>
          <w:lang w:eastAsia="ru-RU"/>
        </w:rPr>
        <w:t>миром.</w:t>
      </w:r>
      <w:r w:rsidR="00F17DA2" w:rsidRPr="00F17DA2">
        <w:rPr>
          <w:rFonts w:ascii="Times New Romam" w:eastAsia="Times New Roman" w:hAnsi="Times New Romam" w:cs="Times New Roman"/>
          <w:color w:val="000000"/>
          <w:lang w:eastAsia="ru-RU"/>
        </w:rPr>
        <w:t> обилии</w:t>
      </w:r>
      <w:r w:rsidRPr="00F17DA2">
        <w:rPr>
          <w:rFonts w:eastAsia="Times New Roman" w:cs="Times New Roman"/>
          <w:color w:val="000000"/>
          <w:lang w:eastAsia="ru-RU"/>
        </w:rPr>
        <w:t xml:space="preserve"> </w:t>
      </w:r>
    </w:p>
    <w:p w14:paraId="396F7507" w14:textId="70B2B27E"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Некоторые </w:t>
      </w:r>
      <w:r w:rsidR="00F17DA2" w:rsidRPr="00F17DA2">
        <w:rPr>
          <w:rFonts w:ascii="Times New Romam" w:eastAsia="Times New Roman" w:hAnsi="Times New Romam" w:cs="Times New Roman"/>
          <w:color w:val="000000"/>
          <w:lang w:eastAsia="ru-RU"/>
        </w:rPr>
        <w:t>выживания </w:t>
      </w:r>
      <w:r w:rsidRPr="00F17DA2">
        <w:rPr>
          <w:rFonts w:eastAsia="Times New Roman" w:cs="Times New Roman"/>
          <w:color w:val="000000"/>
          <w:lang w:eastAsia="ru-RU"/>
        </w:rPr>
        <w:t>концепции</w:t>
      </w:r>
      <w:r w:rsidR="00F17DA2" w:rsidRPr="00F17DA2">
        <w:rPr>
          <w:rFonts w:ascii="Times New Romam" w:eastAsia="Times New Roman" w:hAnsi="Times New Romam" w:cs="Times New Roman"/>
          <w:color w:val="000000"/>
          <w:lang w:eastAsia="ru-RU"/>
        </w:rPr>
        <w:t> заимствованных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Маклюэна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трансформировались</w:t>
      </w:r>
      <w:r w:rsidR="00F17DA2" w:rsidRPr="00F17DA2">
        <w:rPr>
          <w:rFonts w:ascii="Times New Romam" w:eastAsia="Times New Roman" w:hAnsi="Times New Romam" w:cs="Times New Roman"/>
          <w:color w:val="000000"/>
          <w:lang w:eastAsia="ru-RU"/>
        </w:rPr>
        <w:t> структурами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систем </w:t>
      </w:r>
      <w:r w:rsidRPr="00F17DA2">
        <w:rPr>
          <w:rFonts w:eastAsia="Times New Roman" w:cs="Times New Roman"/>
          <w:color w:val="000000"/>
          <w:lang w:eastAsia="ru-RU"/>
        </w:rPr>
        <w:t>аксиомы</w:t>
      </w:r>
      <w:r w:rsidR="00F17DA2" w:rsidRPr="00F17DA2">
        <w:rPr>
          <w:rFonts w:ascii="Times New Romam" w:eastAsia="Times New Roman" w:hAnsi="Times New Romam" w:cs="Times New Roman"/>
          <w:color w:val="000000"/>
          <w:lang w:eastAsia="ru-RU"/>
        </w:rPr>
        <w:t> другого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цивилизации </w:t>
      </w:r>
      <w:r w:rsidR="00F17DA2" w:rsidRPr="00F17DA2">
        <w:rPr>
          <w:rFonts w:ascii="Times New Romam" w:eastAsia="Times New Roman" w:hAnsi="Times New Romam" w:cs="Times New Roman"/>
          <w:color w:val="000000"/>
          <w:lang w:eastAsia="ru-RU"/>
        </w:rPr>
        <w:t>информационно </w:t>
      </w:r>
      <w:r w:rsidRPr="00F17DA2">
        <w:rPr>
          <w:rFonts w:eastAsia="Times New Roman" w:cs="Times New Roman"/>
          <w:color w:val="000000"/>
          <w:lang w:eastAsia="ru-RU"/>
        </w:rPr>
        <w:t>современности,</w:t>
      </w:r>
      <w:r w:rsidR="00F17DA2" w:rsidRPr="00F17DA2">
        <w:rPr>
          <w:rFonts w:ascii="Times New Romam" w:eastAsia="Times New Roman" w:hAnsi="Times New Romam" w:cs="Times New Roman"/>
          <w:color w:val="000000"/>
          <w:lang w:eastAsia="ru-RU"/>
        </w:rPr>
        <w:t> анализ</w:t>
      </w:r>
      <w:r w:rsidRPr="00F17DA2">
        <w:rPr>
          <w:rFonts w:eastAsia="Times New Roman" w:cs="Times New Roman"/>
          <w:color w:val="000000"/>
          <w:lang w:eastAsia="ru-RU"/>
        </w:rPr>
        <w:t xml:space="preserve"> а его </w:t>
      </w:r>
      <w:r w:rsidR="00F17DA2" w:rsidRPr="00F17DA2">
        <w:rPr>
          <w:rFonts w:ascii="Times New Romam" w:eastAsia="Times New Roman" w:hAnsi="Times New Romam" w:cs="Times New Roman"/>
          <w:color w:val="000000"/>
          <w:lang w:eastAsia="ru-RU"/>
        </w:rPr>
        <w:t>интересы </w:t>
      </w:r>
      <w:r w:rsidRPr="00F17DA2">
        <w:rPr>
          <w:rFonts w:eastAsia="Times New Roman" w:cs="Times New Roman"/>
          <w:color w:val="000000"/>
          <w:lang w:eastAsia="ru-RU"/>
        </w:rPr>
        <w:t>положения</w:t>
      </w:r>
      <w:r w:rsidR="00F17DA2" w:rsidRPr="00F17DA2">
        <w:rPr>
          <w:rFonts w:ascii="Times New Romam" w:eastAsia="Times New Roman" w:hAnsi="Times New Romam" w:cs="Times New Roman"/>
          <w:color w:val="000000"/>
          <w:lang w:eastAsia="ru-RU"/>
        </w:rPr>
        <w:t> распространение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его </w:t>
      </w:r>
      <w:r w:rsidR="00F17DA2" w:rsidRPr="00F17DA2">
        <w:rPr>
          <w:rFonts w:ascii="Times New Romam" w:eastAsia="Times New Roman" w:hAnsi="Times New Romam" w:cs="Times New Roman"/>
          <w:color w:val="000000"/>
          <w:lang w:eastAsia="ru-RU"/>
        </w:rPr>
        <w:t>теорию </w:t>
      </w:r>
      <w:r w:rsidRPr="00F17DA2">
        <w:rPr>
          <w:rFonts w:eastAsia="Times New Roman" w:cs="Times New Roman"/>
          <w:color w:val="000000"/>
          <w:lang w:eastAsia="ru-RU"/>
        </w:rPr>
        <w:t>теории</w:t>
      </w:r>
      <w:r w:rsidR="00F17DA2" w:rsidRPr="00F17DA2">
        <w:rPr>
          <w:rFonts w:ascii="Times New Romam" w:eastAsia="Times New Roman" w:hAnsi="Times New Romam" w:cs="Times New Roman"/>
          <w:color w:val="000000"/>
          <w:lang w:eastAsia="ru-RU"/>
        </w:rPr>
        <w:t> реальности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стала </w:t>
      </w:r>
      <w:r w:rsidR="00F17DA2" w:rsidRPr="00F17DA2">
        <w:rPr>
          <w:rFonts w:ascii="Times New Romam" w:eastAsia="Times New Roman" w:hAnsi="Times New Romam" w:cs="Times New Roman"/>
          <w:color w:val="000000"/>
          <w:lang w:eastAsia="ru-RU"/>
        </w:rPr>
        <w:t>именно </w:t>
      </w:r>
      <w:r w:rsidRPr="00F17DA2">
        <w:rPr>
          <w:rFonts w:eastAsia="Times New Roman" w:cs="Times New Roman"/>
          <w:color w:val="000000"/>
          <w:lang w:eastAsia="ru-RU"/>
        </w:rPr>
        <w:t>конструировать</w:t>
      </w:r>
      <w:r w:rsidR="00F17DA2" w:rsidRPr="00F17DA2">
        <w:rPr>
          <w:rFonts w:ascii="Times New Romam" w:eastAsia="Times New Roman" w:hAnsi="Times New Romam" w:cs="Times New Roman"/>
          <w:color w:val="000000"/>
          <w:lang w:eastAsia="ru-RU"/>
        </w:rPr>
        <w:t> интернет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современная </w:t>
      </w:r>
      <w:r w:rsidR="00F17DA2" w:rsidRPr="00F17DA2">
        <w:rPr>
          <w:rFonts w:ascii="Times New Romam" w:eastAsia="Times New Roman" w:hAnsi="Times New Romam" w:cs="Times New Roman"/>
          <w:color w:val="000000"/>
          <w:lang w:eastAsia="ru-RU"/>
        </w:rPr>
        <w:t>управления </w:t>
      </w:r>
      <w:r w:rsidRPr="00F17DA2">
        <w:rPr>
          <w:rFonts w:eastAsia="Times New Roman" w:cs="Times New Roman"/>
          <w:color w:val="000000"/>
          <w:lang w:eastAsia="ru-RU"/>
        </w:rPr>
        <w:t>маклюэнистика.</w:t>
      </w:r>
      <w:r w:rsidR="00F17DA2" w:rsidRPr="00F17DA2">
        <w:rPr>
          <w:rFonts w:ascii="Times New Romam" w:eastAsia="Times New Roman" w:hAnsi="Times New Romam" w:cs="Times New Roman"/>
          <w:color w:val="000000"/>
          <w:lang w:eastAsia="ru-RU"/>
        </w:rPr>
        <w:t> специалистов</w:t>
      </w:r>
      <w:r w:rsidRPr="00F17DA2">
        <w:rPr>
          <w:rFonts w:eastAsia="Times New Roman" w:cs="Times New Roman"/>
          <w:color w:val="000000"/>
          <w:lang w:eastAsia="ru-RU"/>
        </w:rPr>
        <w:t xml:space="preserve"> </w:t>
      </w:r>
    </w:p>
    <w:p w14:paraId="03E94E49" w14:textId="3086C29C"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Средства </w:t>
      </w:r>
      <w:r w:rsidR="00F17DA2" w:rsidRPr="00F17DA2">
        <w:rPr>
          <w:rFonts w:ascii="Times New Romam" w:eastAsia="Times New Roman" w:hAnsi="Times New Romam" w:cs="Times New Roman"/>
          <w:color w:val="000000"/>
          <w:lang w:eastAsia="ru-RU"/>
        </w:rPr>
        <w:t>связи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стать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их развитие </w:t>
      </w:r>
      <w:r w:rsidR="00F17DA2" w:rsidRPr="00F17DA2">
        <w:rPr>
          <w:rFonts w:ascii="Times New Romam" w:eastAsia="Times New Roman" w:hAnsi="Times New Romam" w:cs="Times New Roman"/>
          <w:color w:val="000000"/>
          <w:lang w:eastAsia="ru-RU"/>
        </w:rPr>
        <w:t>создаваемого </w:t>
      </w:r>
      <w:r w:rsidRPr="00F17DA2">
        <w:rPr>
          <w:rFonts w:eastAsia="Times New Roman" w:cs="Times New Roman"/>
          <w:color w:val="000000"/>
          <w:lang w:eastAsia="ru-RU"/>
        </w:rPr>
        <w:t>привело</w:t>
      </w:r>
      <w:r w:rsidR="00F17DA2" w:rsidRPr="00F17DA2">
        <w:rPr>
          <w:rFonts w:ascii="Times New Romam" w:eastAsia="Times New Roman" w:hAnsi="Times New Romam" w:cs="Times New Roman"/>
          <w:color w:val="000000"/>
          <w:lang w:eastAsia="ru-RU"/>
        </w:rPr>
        <w:t> контроль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w:t>
      </w:r>
      <w:r w:rsidR="00F17DA2" w:rsidRPr="00F17DA2">
        <w:rPr>
          <w:rFonts w:ascii="Times New Romam" w:eastAsia="Times New Roman" w:hAnsi="Times New Romam" w:cs="Times New Roman"/>
          <w:color w:val="000000"/>
          <w:lang w:eastAsia="ru-RU"/>
        </w:rPr>
        <w:t>характер </w:t>
      </w:r>
      <w:r w:rsidRPr="00F17DA2">
        <w:rPr>
          <w:rFonts w:eastAsia="Times New Roman" w:cs="Times New Roman"/>
          <w:color w:val="000000"/>
          <w:lang w:eastAsia="ru-RU"/>
        </w:rPr>
        <w:t>тому,</w:t>
      </w:r>
      <w:r w:rsidR="00F17DA2" w:rsidRPr="00F17DA2">
        <w:rPr>
          <w:rFonts w:ascii="Times New Romam" w:eastAsia="Times New Roman" w:hAnsi="Times New Romam" w:cs="Times New Roman"/>
          <w:color w:val="000000"/>
          <w:lang w:eastAsia="ru-RU"/>
        </w:rPr>
        <w:t> самооценкой</w:t>
      </w:r>
      <w:r w:rsidRPr="00F17DA2">
        <w:rPr>
          <w:rFonts w:eastAsia="Times New Roman" w:cs="Times New Roman"/>
          <w:color w:val="000000"/>
          <w:lang w:eastAsia="ru-RU"/>
        </w:rPr>
        <w:t xml:space="preserve"> что баланс, </w:t>
      </w:r>
      <w:r w:rsidR="00F17DA2" w:rsidRPr="00F17DA2">
        <w:rPr>
          <w:rFonts w:ascii="Times New Romam" w:eastAsia="Times New Roman" w:hAnsi="Times New Romam" w:cs="Times New Roman"/>
          <w:color w:val="000000"/>
          <w:lang w:eastAsia="ru-RU"/>
        </w:rPr>
        <w:t>самого </w:t>
      </w:r>
      <w:r w:rsidRPr="00F17DA2">
        <w:rPr>
          <w:rFonts w:eastAsia="Times New Roman" w:cs="Times New Roman"/>
          <w:color w:val="000000"/>
          <w:lang w:eastAsia="ru-RU"/>
        </w:rPr>
        <w:t>который</w:t>
      </w:r>
      <w:r w:rsidR="00F17DA2" w:rsidRPr="00F17DA2">
        <w:rPr>
          <w:rFonts w:ascii="Times New Romam" w:eastAsia="Times New Roman" w:hAnsi="Times New Romam" w:cs="Times New Roman"/>
          <w:color w:val="000000"/>
          <w:lang w:eastAsia="ru-RU"/>
        </w:rPr>
        <w:t> новостях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был </w:t>
      </w:r>
      <w:r w:rsidR="00F17DA2" w:rsidRPr="00F17DA2">
        <w:rPr>
          <w:rFonts w:ascii="Times New Romam" w:eastAsia="Times New Roman" w:hAnsi="Times New Romam" w:cs="Times New Roman"/>
          <w:color w:val="000000"/>
          <w:lang w:eastAsia="ru-RU"/>
        </w:rPr>
        <w:t>ключевые </w:t>
      </w:r>
      <w:r w:rsidRPr="00F17DA2">
        <w:rPr>
          <w:rFonts w:eastAsia="Times New Roman" w:cs="Times New Roman"/>
          <w:color w:val="000000"/>
          <w:lang w:eastAsia="ru-RU"/>
        </w:rPr>
        <w:t>присущий</w:t>
      </w:r>
      <w:r w:rsidR="00F17DA2" w:rsidRPr="00F17DA2">
        <w:rPr>
          <w:rFonts w:ascii="Times New Romam" w:eastAsia="Times New Roman" w:hAnsi="Times New Romam" w:cs="Times New Roman"/>
          <w:color w:val="000000"/>
          <w:lang w:eastAsia="ru-RU"/>
        </w:rPr>
        <w:t> последние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первобытным </w:t>
      </w:r>
      <w:r w:rsidR="00F17DA2" w:rsidRPr="00F17DA2">
        <w:rPr>
          <w:rFonts w:ascii="Times New Romam" w:eastAsia="Times New Roman" w:hAnsi="Times New Romam" w:cs="Times New Roman"/>
          <w:color w:val="000000"/>
          <w:lang w:eastAsia="ru-RU"/>
        </w:rPr>
        <w:t>уровня </w:t>
      </w:r>
      <w:r w:rsidRPr="00F17DA2">
        <w:rPr>
          <w:rFonts w:eastAsia="Times New Roman" w:cs="Times New Roman"/>
          <w:color w:val="000000"/>
          <w:lang w:eastAsia="ru-RU"/>
        </w:rPr>
        <w:t>племенам,</w:t>
      </w:r>
      <w:r w:rsidR="00F17DA2" w:rsidRPr="00F17DA2">
        <w:rPr>
          <w:rFonts w:ascii="Times New Romam" w:eastAsia="Times New Roman" w:hAnsi="Times New Romam" w:cs="Times New Roman"/>
          <w:color w:val="000000"/>
          <w:lang w:eastAsia="ru-RU"/>
        </w:rPr>
        <w:t> социокультурная</w:t>
      </w:r>
      <w:r w:rsidRPr="00F17DA2">
        <w:rPr>
          <w:rFonts w:eastAsia="Times New Roman" w:cs="Times New Roman"/>
          <w:color w:val="000000"/>
          <w:lang w:eastAsia="ru-RU"/>
        </w:rPr>
        <w:t xml:space="preserve"> стал </w:t>
      </w:r>
      <w:r w:rsidR="00F17DA2" w:rsidRPr="00F17DA2">
        <w:rPr>
          <w:rFonts w:ascii="Times New Romam" w:eastAsia="Times New Roman" w:hAnsi="Times New Romam" w:cs="Times New Roman"/>
          <w:color w:val="000000"/>
          <w:lang w:eastAsia="ru-RU"/>
        </w:rPr>
        <w:t>событийности </w:t>
      </w:r>
      <w:r w:rsidRPr="00F17DA2">
        <w:rPr>
          <w:rFonts w:eastAsia="Times New Roman" w:cs="Times New Roman"/>
          <w:color w:val="000000"/>
          <w:lang w:eastAsia="ru-RU"/>
        </w:rPr>
        <w:t>нарушаться.</w:t>
      </w:r>
      <w:r w:rsidR="00F17DA2" w:rsidRPr="00F17DA2">
        <w:rPr>
          <w:rFonts w:ascii="Times New Romam" w:eastAsia="Times New Roman" w:hAnsi="Times New Romam" w:cs="Times New Roman"/>
          <w:color w:val="000000"/>
          <w:lang w:eastAsia="ru-RU"/>
        </w:rPr>
        <w:t> живут</w:t>
      </w:r>
      <w:r w:rsidRPr="00F17DA2">
        <w:rPr>
          <w:rFonts w:eastAsia="Times New Roman" w:cs="Times New Roman"/>
          <w:color w:val="000000"/>
          <w:lang w:eastAsia="ru-RU"/>
        </w:rPr>
        <w:t xml:space="preserve"> </w:t>
      </w:r>
    </w:p>
    <w:p w14:paraId="286CF799" w14:textId="7F840E29"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Сам по себе </w:t>
      </w:r>
      <w:r w:rsidR="00F17DA2" w:rsidRPr="00F17DA2">
        <w:rPr>
          <w:rFonts w:ascii="Times New Romam" w:eastAsia="Times New Roman" w:hAnsi="Times New Romam" w:cs="Times New Roman"/>
          <w:color w:val="000000"/>
          <w:lang w:eastAsia="ru-RU"/>
        </w:rPr>
        <w:t>процессов </w:t>
      </w:r>
      <w:r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макроуровневым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сегодня </w:t>
      </w:r>
      <w:r w:rsidR="00F17DA2" w:rsidRPr="00F17DA2">
        <w:rPr>
          <w:rFonts w:ascii="Times New Romam" w:eastAsia="Times New Roman" w:hAnsi="Times New Romam" w:cs="Times New Roman"/>
          <w:color w:val="000000"/>
          <w:lang w:eastAsia="ru-RU"/>
        </w:rPr>
        <w:t>политическую </w:t>
      </w:r>
      <w:r w:rsidRPr="00F17DA2">
        <w:rPr>
          <w:rFonts w:eastAsia="Times New Roman" w:cs="Times New Roman"/>
          <w:color w:val="000000"/>
          <w:lang w:eastAsia="ru-RU"/>
        </w:rPr>
        <w:t>представляет</w:t>
      </w:r>
      <w:r w:rsidR="00F17DA2" w:rsidRPr="00F17DA2">
        <w:rPr>
          <w:rFonts w:ascii="Times New Romam" w:eastAsia="Times New Roman" w:hAnsi="Times New Romam" w:cs="Times New Roman"/>
          <w:color w:val="000000"/>
          <w:lang w:eastAsia="ru-RU"/>
        </w:rPr>
        <w:t> вершинина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собой </w:t>
      </w:r>
      <w:r w:rsidR="00F17DA2" w:rsidRPr="00F17DA2">
        <w:rPr>
          <w:rFonts w:ascii="Times New Romam" w:eastAsia="Times New Roman" w:hAnsi="Times New Romam" w:cs="Times New Roman"/>
          <w:color w:val="000000"/>
          <w:lang w:eastAsia="ru-RU"/>
        </w:rPr>
        <w:t>более </w:t>
      </w:r>
      <w:r w:rsidRPr="00F17DA2">
        <w:rPr>
          <w:rFonts w:eastAsia="Times New Roman" w:cs="Times New Roman"/>
          <w:color w:val="000000"/>
          <w:lang w:eastAsia="ru-RU"/>
        </w:rPr>
        <w:t>беспрецедентное</w:t>
      </w:r>
      <w:r w:rsidR="00F17DA2" w:rsidRPr="00F17DA2">
        <w:rPr>
          <w:rFonts w:ascii="Times New Romam" w:eastAsia="Times New Roman" w:hAnsi="Times New Romam" w:cs="Times New Roman"/>
          <w:color w:val="000000"/>
          <w:lang w:eastAsia="ru-RU"/>
        </w:rPr>
        <w:t> российском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явление, </w:t>
      </w:r>
      <w:r w:rsidR="00F17DA2" w:rsidRPr="00F17DA2">
        <w:rPr>
          <w:rFonts w:ascii="Times New Romam" w:eastAsia="Times New Roman" w:hAnsi="Times New Romam" w:cs="Times New Roman"/>
          <w:color w:val="000000"/>
          <w:lang w:eastAsia="ru-RU"/>
        </w:rPr>
        <w:t>матрицей </w:t>
      </w:r>
      <w:r w:rsidRPr="00F17DA2">
        <w:rPr>
          <w:rFonts w:eastAsia="Times New Roman" w:cs="Times New Roman"/>
          <w:color w:val="000000"/>
          <w:lang w:eastAsia="ru-RU"/>
        </w:rPr>
        <w:t>значительное</w:t>
      </w:r>
      <w:r w:rsidR="00F17DA2" w:rsidRPr="00F17DA2">
        <w:rPr>
          <w:rFonts w:ascii="Times New Romam" w:eastAsia="Times New Roman" w:hAnsi="Times New Romam" w:cs="Times New Roman"/>
          <w:color w:val="000000"/>
          <w:lang w:eastAsia="ru-RU"/>
        </w:rPr>
        <w:t> посредством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прежде </w:t>
      </w:r>
      <w:r w:rsidR="00F17DA2" w:rsidRPr="00F17DA2">
        <w:rPr>
          <w:rFonts w:ascii="Times New Romam" w:eastAsia="Times New Roman" w:hAnsi="Times New Romam" w:cs="Times New Roman"/>
          <w:color w:val="000000"/>
          <w:lang w:eastAsia="ru-RU"/>
        </w:rPr>
        <w:t>рассматривали </w:t>
      </w:r>
      <w:r w:rsidRPr="00F17DA2">
        <w:rPr>
          <w:rFonts w:eastAsia="Times New Roman" w:cs="Times New Roman"/>
          <w:color w:val="000000"/>
          <w:lang w:eastAsia="ru-RU"/>
        </w:rPr>
        <w:t>всего</w:t>
      </w:r>
      <w:r w:rsidR="00F17DA2" w:rsidRPr="00F17DA2">
        <w:rPr>
          <w:rFonts w:ascii="Times New Romam" w:eastAsia="Times New Roman" w:hAnsi="Times New Romam" w:cs="Times New Roman"/>
          <w:color w:val="000000"/>
          <w:lang w:eastAsia="ru-RU"/>
        </w:rPr>
        <w:t> политике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из-за его виртуальной </w:t>
      </w:r>
      <w:r w:rsidR="00F17DA2" w:rsidRPr="00F17DA2">
        <w:rPr>
          <w:rFonts w:ascii="Times New Romam" w:eastAsia="Times New Roman" w:hAnsi="Times New Romam" w:cs="Times New Roman"/>
          <w:color w:val="000000"/>
          <w:lang w:eastAsia="ru-RU"/>
        </w:rPr>
        <w:t>выстроена </w:t>
      </w:r>
      <w:r w:rsidRPr="00F17DA2">
        <w:rPr>
          <w:rFonts w:eastAsia="Times New Roman" w:cs="Times New Roman"/>
          <w:color w:val="000000"/>
          <w:lang w:eastAsia="ru-RU"/>
        </w:rPr>
        <w:t>сущности:</w:t>
      </w:r>
      <w:r w:rsidR="00F17DA2" w:rsidRPr="00F17DA2">
        <w:rPr>
          <w:rFonts w:ascii="Times New Romam" w:eastAsia="Times New Roman" w:hAnsi="Times New Romam" w:cs="Times New Roman"/>
          <w:color w:val="000000"/>
          <w:lang w:eastAsia="ru-RU"/>
        </w:rPr>
        <w:t> взаимодействия</w:t>
      </w:r>
      <w:r w:rsidRPr="00F17DA2">
        <w:rPr>
          <w:rFonts w:eastAsia="Times New Roman" w:cs="Times New Roman"/>
          <w:color w:val="000000"/>
          <w:lang w:eastAsia="ru-RU"/>
        </w:rPr>
        <w:t xml:space="preserve"> будучи </w:t>
      </w:r>
      <w:r w:rsidR="00F17DA2" w:rsidRPr="00F17DA2">
        <w:rPr>
          <w:rFonts w:ascii="Times New Romam" w:eastAsia="Times New Roman" w:hAnsi="Times New Romam" w:cs="Times New Roman"/>
          <w:color w:val="000000"/>
          <w:lang w:eastAsia="ru-RU"/>
        </w:rPr>
        <w:t>данных </w:t>
      </w:r>
      <w:r w:rsidRPr="00F17DA2">
        <w:rPr>
          <w:rFonts w:eastAsia="Times New Roman" w:cs="Times New Roman"/>
          <w:color w:val="000000"/>
          <w:lang w:eastAsia="ru-RU"/>
        </w:rPr>
        <w:t>анархичным</w:t>
      </w:r>
      <w:r w:rsidR="00F17DA2" w:rsidRPr="00F17DA2">
        <w:rPr>
          <w:rFonts w:ascii="Times New Romam" w:eastAsia="Times New Roman" w:hAnsi="Times New Romam" w:cs="Times New Roman"/>
          <w:color w:val="000000"/>
          <w:lang w:eastAsia="ru-RU"/>
        </w:rPr>
        <w:t> основными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своей </w:t>
      </w:r>
      <w:r w:rsidR="00F17DA2" w:rsidRPr="00F17DA2">
        <w:rPr>
          <w:rFonts w:ascii="Times New Romam" w:eastAsia="Times New Roman" w:hAnsi="Times New Romam" w:cs="Times New Roman"/>
          <w:color w:val="000000"/>
          <w:lang w:eastAsia="ru-RU"/>
        </w:rPr>
        <w:t>помощью </w:t>
      </w:r>
      <w:r w:rsidRPr="00F17DA2">
        <w:rPr>
          <w:rFonts w:eastAsia="Times New Roman" w:cs="Times New Roman"/>
          <w:color w:val="000000"/>
          <w:lang w:eastAsia="ru-RU"/>
        </w:rPr>
        <w:t>структуре,</w:t>
      </w:r>
      <w:r w:rsidR="00F17DA2" w:rsidRPr="00F17DA2">
        <w:rPr>
          <w:rFonts w:ascii="Times New Romam" w:eastAsia="Times New Roman" w:hAnsi="Times New Romam" w:cs="Times New Roman"/>
          <w:color w:val="000000"/>
          <w:lang w:eastAsia="ru-RU"/>
        </w:rPr>
        <w:t> учеными</w:t>
      </w:r>
      <w:r w:rsidRPr="00F17DA2">
        <w:rPr>
          <w:rFonts w:eastAsia="Times New Roman" w:cs="Times New Roman"/>
          <w:color w:val="000000"/>
          <w:lang w:eastAsia="ru-RU"/>
        </w:rPr>
        <w:t xml:space="preserve"> не имеющим </w:t>
      </w:r>
      <w:r w:rsidR="00F17DA2" w:rsidRPr="00F17DA2">
        <w:rPr>
          <w:rFonts w:ascii="Times New Romam" w:eastAsia="Times New Roman" w:hAnsi="Times New Romam" w:cs="Times New Roman"/>
          <w:color w:val="000000"/>
          <w:lang w:eastAsia="ru-RU"/>
        </w:rPr>
        <w:t>политике </w:t>
      </w:r>
      <w:r w:rsidRPr="00F17DA2">
        <w:rPr>
          <w:rFonts w:eastAsia="Times New Roman" w:cs="Times New Roman"/>
          <w:color w:val="000000"/>
          <w:lang w:eastAsia="ru-RU"/>
        </w:rPr>
        <w:t>непосредственно</w:t>
      </w:r>
      <w:r w:rsidR="00F17DA2" w:rsidRPr="00F17DA2">
        <w:rPr>
          <w:rFonts w:ascii="Times New Romam" w:eastAsia="Times New Roman" w:hAnsi="Times New Romam" w:cs="Times New Roman"/>
          <w:color w:val="000000"/>
          <w:lang w:eastAsia="ru-RU"/>
        </w:rPr>
        <w:t> количества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руководящих </w:t>
      </w:r>
      <w:r w:rsidR="00F17DA2" w:rsidRPr="00F17DA2">
        <w:rPr>
          <w:rFonts w:ascii="Times New Romam" w:eastAsia="Times New Roman" w:hAnsi="Times New Romam" w:cs="Times New Roman"/>
          <w:color w:val="000000"/>
          <w:lang w:eastAsia="ru-RU"/>
        </w:rPr>
        <w:t>интернет </w:t>
      </w:r>
      <w:r w:rsidRPr="00F17DA2">
        <w:rPr>
          <w:rFonts w:eastAsia="Times New Roman" w:cs="Times New Roman"/>
          <w:color w:val="000000"/>
          <w:lang w:eastAsia="ru-RU"/>
        </w:rPr>
        <w:t>структур,</w:t>
      </w:r>
      <w:r w:rsidR="00F17DA2" w:rsidRPr="00F17DA2">
        <w:rPr>
          <w:rFonts w:ascii="Times New Romam" w:eastAsia="Times New Roman" w:hAnsi="Times New Romam" w:cs="Times New Roman"/>
          <w:color w:val="000000"/>
          <w:lang w:eastAsia="ru-RU"/>
        </w:rPr>
        <w:t> массовую</w:t>
      </w:r>
      <w:r w:rsidRPr="00F17DA2">
        <w:rPr>
          <w:rFonts w:eastAsia="Times New Roman" w:cs="Times New Roman"/>
          <w:color w:val="000000"/>
          <w:lang w:eastAsia="ru-RU"/>
        </w:rPr>
        <w:t xml:space="preserve"> он, тем не менее, </w:t>
      </w:r>
      <w:r w:rsidR="00F17DA2" w:rsidRPr="00F17DA2">
        <w:rPr>
          <w:rFonts w:ascii="Times New Romam" w:eastAsia="Times New Roman" w:hAnsi="Times New Romam" w:cs="Times New Roman"/>
          <w:color w:val="000000"/>
          <w:lang w:eastAsia="ru-RU"/>
        </w:rPr>
        <w:t>внедрение </w:t>
      </w:r>
      <w:r w:rsidRPr="00F17DA2">
        <w:rPr>
          <w:rFonts w:eastAsia="Times New Roman" w:cs="Times New Roman"/>
          <w:color w:val="000000"/>
          <w:lang w:eastAsia="ru-RU"/>
        </w:rPr>
        <w:t>обладает</w:t>
      </w:r>
      <w:r w:rsidR="00F17DA2" w:rsidRPr="00F17DA2">
        <w:rPr>
          <w:rFonts w:ascii="Times New Romam" w:eastAsia="Times New Roman" w:hAnsi="Times New Romam" w:cs="Times New Roman"/>
          <w:color w:val="000000"/>
          <w:lang w:eastAsia="ru-RU"/>
        </w:rPr>
        <w:t> таким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очень </w:t>
      </w:r>
      <w:r w:rsidR="00F17DA2" w:rsidRPr="00F17DA2">
        <w:rPr>
          <w:rFonts w:ascii="Times New Romam" w:eastAsia="Times New Roman" w:hAnsi="Times New Romam" w:cs="Times New Roman"/>
          <w:color w:val="000000"/>
          <w:lang w:eastAsia="ru-RU"/>
        </w:rPr>
        <w:t>онлайн </w:t>
      </w:r>
      <w:r w:rsidRPr="00F17DA2">
        <w:rPr>
          <w:rFonts w:eastAsia="Times New Roman" w:cs="Times New Roman"/>
          <w:color w:val="000000"/>
          <w:lang w:eastAsia="ru-RU"/>
        </w:rPr>
        <w:t>высокой</w:t>
      </w:r>
      <w:r w:rsidR="00F17DA2" w:rsidRPr="00F17DA2">
        <w:rPr>
          <w:rFonts w:ascii="Times New Romam" w:eastAsia="Times New Roman" w:hAnsi="Times New Romam" w:cs="Times New Roman"/>
          <w:color w:val="000000"/>
          <w:lang w:eastAsia="ru-RU"/>
        </w:rPr>
        <w:t> сопровождать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степенью </w:t>
      </w:r>
      <w:r w:rsidR="00F17DA2" w:rsidRPr="00F17DA2">
        <w:rPr>
          <w:rFonts w:ascii="Times New Romam" w:eastAsia="Times New Roman" w:hAnsi="Times New Romam" w:cs="Times New Roman"/>
          <w:color w:val="000000"/>
          <w:lang w:eastAsia="ru-RU"/>
        </w:rPr>
        <w:t>решения </w:t>
      </w:r>
      <w:r w:rsidRPr="00F17DA2">
        <w:rPr>
          <w:rFonts w:eastAsia="Times New Roman" w:cs="Times New Roman"/>
          <w:color w:val="000000"/>
          <w:lang w:eastAsia="ru-RU"/>
        </w:rPr>
        <w:t>самоорганизации,</w:t>
      </w:r>
      <w:r w:rsidR="00F17DA2" w:rsidRPr="00F17DA2">
        <w:rPr>
          <w:rFonts w:ascii="Times New Romam" w:eastAsia="Times New Roman" w:hAnsi="Times New Romam" w:cs="Times New Roman"/>
          <w:color w:val="000000"/>
          <w:lang w:eastAsia="ru-RU"/>
        </w:rPr>
        <w:t> попасть</w:t>
      </w:r>
      <w:r w:rsidRPr="00F17DA2">
        <w:rPr>
          <w:rFonts w:eastAsia="Times New Roman" w:cs="Times New Roman"/>
          <w:color w:val="000000"/>
          <w:lang w:eastAsia="ru-RU"/>
        </w:rPr>
        <w:t xml:space="preserve"> что наиболее </w:t>
      </w:r>
      <w:r w:rsidR="00F17DA2" w:rsidRPr="00F17DA2">
        <w:rPr>
          <w:rFonts w:ascii="Times New Romam" w:eastAsia="Times New Roman" w:hAnsi="Times New Romam" w:cs="Times New Roman"/>
          <w:color w:val="000000"/>
          <w:lang w:eastAsia="ru-RU"/>
        </w:rPr>
        <w:t>холдингу </w:t>
      </w:r>
      <w:r w:rsidRPr="00F17DA2">
        <w:rPr>
          <w:rFonts w:eastAsia="Times New Roman" w:cs="Times New Roman"/>
          <w:color w:val="000000"/>
          <w:lang w:eastAsia="ru-RU"/>
        </w:rPr>
        <w:t>ценно</w:t>
      </w:r>
      <w:r w:rsidR="00F17DA2" w:rsidRPr="00F17DA2">
        <w:rPr>
          <w:rFonts w:ascii="Times New Romam" w:eastAsia="Times New Roman" w:hAnsi="Times New Romam" w:cs="Times New Roman"/>
          <w:color w:val="000000"/>
          <w:lang w:eastAsia="ru-RU"/>
        </w:rPr>
        <w:t> могут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наше </w:t>
      </w:r>
      <w:r w:rsidR="00F17DA2" w:rsidRPr="00F17DA2">
        <w:rPr>
          <w:rFonts w:ascii="Times New Romam" w:eastAsia="Times New Roman" w:hAnsi="Times New Romam" w:cs="Times New Roman"/>
          <w:color w:val="000000"/>
          <w:lang w:eastAsia="ru-RU"/>
        </w:rPr>
        <w:t>системы </w:t>
      </w:r>
      <w:r w:rsidRPr="00F17DA2">
        <w:rPr>
          <w:rFonts w:eastAsia="Times New Roman" w:cs="Times New Roman"/>
          <w:color w:val="000000"/>
          <w:lang w:eastAsia="ru-RU"/>
        </w:rPr>
        <w:t>динамично</w:t>
      </w:r>
      <w:r w:rsidR="00F17DA2" w:rsidRPr="00F17DA2">
        <w:rPr>
          <w:rFonts w:ascii="Times New Romam" w:eastAsia="Times New Roman" w:hAnsi="Times New Romam" w:cs="Times New Roman"/>
          <w:color w:val="000000"/>
          <w:lang w:eastAsia="ru-RU"/>
        </w:rPr>
        <w:t> респондент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развивающееся </w:t>
      </w:r>
      <w:r w:rsidR="00F17DA2" w:rsidRPr="00F17DA2">
        <w:rPr>
          <w:rFonts w:ascii="Times New Romam" w:eastAsia="Times New Roman" w:hAnsi="Times New Romam" w:cs="Times New Roman"/>
          <w:color w:val="000000"/>
          <w:lang w:eastAsia="ru-RU"/>
        </w:rPr>
        <w:t>интернета </w:t>
      </w:r>
      <w:r w:rsidRPr="00F17DA2">
        <w:rPr>
          <w:rFonts w:eastAsia="Times New Roman" w:cs="Times New Roman"/>
          <w:color w:val="000000"/>
          <w:lang w:eastAsia="ru-RU"/>
        </w:rPr>
        <w:t>время.</w:t>
      </w:r>
      <w:r w:rsidR="00F17DA2" w:rsidRPr="00F17DA2">
        <w:rPr>
          <w:rFonts w:ascii="Times New Romam" w:eastAsia="Times New Roman" w:hAnsi="Times New Romam" w:cs="Times New Roman"/>
          <w:color w:val="000000"/>
          <w:lang w:eastAsia="ru-RU"/>
        </w:rPr>
        <w:t> индивидуализма</w:t>
      </w:r>
      <w:r w:rsidRPr="00F17DA2">
        <w:rPr>
          <w:rFonts w:eastAsia="Times New Roman" w:cs="Times New Roman"/>
          <w:color w:val="000000"/>
          <w:lang w:eastAsia="ru-RU"/>
        </w:rPr>
        <w:t xml:space="preserve"> </w:t>
      </w:r>
    </w:p>
    <w:p w14:paraId="77638172" w14:textId="1DD9EA02"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Интернет </w:t>
      </w:r>
      <w:r w:rsidR="00F17DA2" w:rsidRPr="00F17DA2">
        <w:rPr>
          <w:rFonts w:ascii="Times New Romam" w:eastAsia="Times New Roman" w:hAnsi="Times New Romam" w:cs="Times New Roman"/>
          <w:color w:val="000000"/>
          <w:lang w:eastAsia="ru-RU"/>
        </w:rPr>
        <w:t>процесс </w:t>
      </w:r>
      <w:r w:rsidRPr="00F17DA2">
        <w:rPr>
          <w:rFonts w:eastAsia="Times New Roman" w:cs="Times New Roman"/>
          <w:color w:val="000000"/>
          <w:lang w:eastAsia="ru-RU"/>
        </w:rPr>
        <w:t>создает</w:t>
      </w:r>
      <w:r w:rsidR="00F17DA2" w:rsidRPr="00F17DA2">
        <w:rPr>
          <w:rFonts w:ascii="Times New Romam" w:eastAsia="Times New Roman" w:hAnsi="Times New Romam" w:cs="Times New Roman"/>
          <w:color w:val="000000"/>
          <w:lang w:eastAsia="ru-RU"/>
        </w:rPr>
        <w:t> теоретического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«виртуальное </w:t>
      </w:r>
      <w:r w:rsidR="00F17DA2" w:rsidRPr="00F17DA2">
        <w:rPr>
          <w:rFonts w:ascii="Times New Romam" w:eastAsia="Times New Roman" w:hAnsi="Times New Romam" w:cs="Times New Roman"/>
          <w:color w:val="000000"/>
          <w:lang w:eastAsia="ru-RU"/>
        </w:rPr>
        <w:t>обменами </w:t>
      </w:r>
      <w:r w:rsidRPr="00F17DA2">
        <w:rPr>
          <w:rFonts w:eastAsia="Times New Roman" w:cs="Times New Roman"/>
          <w:color w:val="000000"/>
          <w:lang w:eastAsia="ru-RU"/>
        </w:rPr>
        <w:t>сообщество</w:t>
      </w:r>
      <w:r w:rsidR="00F17DA2" w:rsidRPr="00F17DA2">
        <w:rPr>
          <w:rFonts w:ascii="Times New Romam" w:eastAsia="Times New Roman" w:hAnsi="Times New Romam" w:cs="Times New Roman"/>
          <w:color w:val="000000"/>
          <w:lang w:eastAsia="ru-RU"/>
        </w:rPr>
        <w:t> взаимопонимание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людей», </w:t>
      </w:r>
      <w:r w:rsidR="00F17DA2" w:rsidRPr="00F17DA2">
        <w:rPr>
          <w:rFonts w:ascii="Times New Romam" w:eastAsia="Times New Roman" w:hAnsi="Times New Romam" w:cs="Times New Roman"/>
          <w:color w:val="000000"/>
          <w:lang w:eastAsia="ru-RU"/>
        </w:rPr>
        <w:t>ночью </w:t>
      </w:r>
      <w:r w:rsidRPr="00F17DA2">
        <w:rPr>
          <w:rFonts w:eastAsia="Times New Roman" w:cs="Times New Roman"/>
          <w:color w:val="000000"/>
          <w:lang w:eastAsia="ru-RU"/>
        </w:rPr>
        <w:t>превращая</w:t>
      </w:r>
      <w:r w:rsidR="00F17DA2" w:rsidRPr="00F17DA2">
        <w:rPr>
          <w:rFonts w:ascii="Times New Romam" w:eastAsia="Times New Roman" w:hAnsi="Times New Romam" w:cs="Times New Roman"/>
          <w:color w:val="000000"/>
          <w:lang w:eastAsia="ru-RU"/>
        </w:rPr>
        <w:t> необходимые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тем </w:t>
      </w:r>
      <w:r w:rsidR="00F17DA2" w:rsidRPr="00F17DA2">
        <w:rPr>
          <w:rFonts w:ascii="Times New Romam" w:eastAsia="Times New Roman" w:hAnsi="Times New Romam" w:cs="Times New Roman"/>
          <w:color w:val="000000"/>
          <w:lang w:eastAsia="ru-RU"/>
        </w:rPr>
        <w:t>системой </w:t>
      </w:r>
      <w:r w:rsidRPr="00F17DA2">
        <w:rPr>
          <w:rFonts w:eastAsia="Times New Roman" w:cs="Times New Roman"/>
          <w:color w:val="000000"/>
          <w:lang w:eastAsia="ru-RU"/>
        </w:rPr>
        <w:t>самым</w:t>
      </w:r>
      <w:r w:rsidR="00F17DA2" w:rsidRPr="00F17DA2">
        <w:rPr>
          <w:rFonts w:ascii="Times New Romam" w:eastAsia="Times New Roman" w:hAnsi="Times New Romam" w:cs="Times New Roman"/>
          <w:color w:val="000000"/>
          <w:lang w:eastAsia="ru-RU"/>
        </w:rPr>
        <w:t> маркетинговых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современную </w:t>
      </w:r>
      <w:r w:rsidR="00F17DA2" w:rsidRPr="00F17DA2">
        <w:rPr>
          <w:rFonts w:ascii="Times New Romam" w:eastAsia="Times New Roman" w:hAnsi="Times New Romam" w:cs="Times New Roman"/>
          <w:color w:val="000000"/>
          <w:lang w:eastAsia="ru-RU"/>
        </w:rPr>
        <w:t>общественное </w:t>
      </w:r>
      <w:r w:rsidRPr="00F17DA2">
        <w:rPr>
          <w:rFonts w:eastAsia="Times New Roman" w:cs="Times New Roman"/>
          <w:color w:val="000000"/>
          <w:lang w:eastAsia="ru-RU"/>
        </w:rPr>
        <w:t>культуру</w:t>
      </w:r>
      <w:r w:rsidR="00F17DA2" w:rsidRPr="00F17DA2">
        <w:rPr>
          <w:rFonts w:ascii="Times New Romam" w:eastAsia="Times New Roman" w:hAnsi="Times New Romam" w:cs="Times New Roman"/>
          <w:color w:val="000000"/>
          <w:lang w:eastAsia="ru-RU"/>
        </w:rPr>
        <w:t> кроме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так </w:t>
      </w:r>
      <w:r w:rsidR="00F17DA2" w:rsidRPr="00F17DA2">
        <w:rPr>
          <w:rFonts w:ascii="Times New Romam" w:eastAsia="Times New Roman" w:hAnsi="Times New Romam" w:cs="Times New Roman"/>
          <w:color w:val="000000"/>
          <w:lang w:eastAsia="ru-RU"/>
        </w:rPr>
        <w:t>экспертом </w:t>
      </w:r>
      <w:r w:rsidRPr="00F17DA2">
        <w:rPr>
          <w:rFonts w:eastAsia="Times New Roman" w:cs="Times New Roman"/>
          <w:color w:val="000000"/>
          <w:lang w:eastAsia="ru-RU"/>
        </w:rPr>
        <w:t>называемую</w:t>
      </w:r>
      <w:r w:rsidR="00F17DA2" w:rsidRPr="00F17DA2">
        <w:rPr>
          <w:rFonts w:ascii="Times New Romam" w:eastAsia="Times New Roman" w:hAnsi="Times New Romam" w:cs="Times New Roman"/>
          <w:color w:val="000000"/>
          <w:lang w:eastAsia="ru-RU"/>
        </w:rPr>
        <w:t> общения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«глобальную </w:t>
      </w:r>
      <w:r w:rsidR="00F17DA2" w:rsidRPr="00F17DA2">
        <w:rPr>
          <w:rFonts w:ascii="Times New Romam" w:eastAsia="Times New Roman" w:hAnsi="Times New Romam" w:cs="Times New Roman"/>
          <w:color w:val="000000"/>
          <w:lang w:eastAsia="ru-RU"/>
        </w:rPr>
        <w:t>щекотурова </w:t>
      </w:r>
      <w:r w:rsidRPr="00F17DA2">
        <w:rPr>
          <w:rFonts w:eastAsia="Times New Roman" w:cs="Times New Roman"/>
          <w:color w:val="000000"/>
          <w:lang w:eastAsia="ru-RU"/>
        </w:rPr>
        <w:t>деревню</w:t>
      </w:r>
      <w:r w:rsidR="00F17DA2" w:rsidRPr="00F17DA2">
        <w:rPr>
          <w:rFonts w:ascii="Times New Romam" w:eastAsia="Times New Roman" w:hAnsi="Times New Romam" w:cs="Times New Roman"/>
          <w:color w:val="000000"/>
          <w:lang w:eastAsia="ru-RU"/>
        </w:rPr>
        <w:t> большое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где нет </w:t>
      </w:r>
      <w:r w:rsidR="00F17DA2" w:rsidRPr="00F17DA2">
        <w:rPr>
          <w:rFonts w:ascii="Times New Romam" w:eastAsia="Times New Roman" w:hAnsi="Times New Romam" w:cs="Times New Roman"/>
          <w:color w:val="000000"/>
          <w:lang w:eastAsia="ru-RU"/>
        </w:rPr>
        <w:t>потребностей </w:t>
      </w:r>
      <w:r w:rsidRPr="00F17DA2">
        <w:rPr>
          <w:rFonts w:eastAsia="Times New Roman" w:cs="Times New Roman"/>
          <w:color w:val="000000"/>
          <w:lang w:eastAsia="ru-RU"/>
        </w:rPr>
        <w:t>границ</w:t>
      </w:r>
      <w:r w:rsidR="00F17DA2" w:rsidRPr="00F17DA2">
        <w:rPr>
          <w:rFonts w:ascii="Times New Romam" w:eastAsia="Times New Roman" w:hAnsi="Times New Romam" w:cs="Times New Roman"/>
          <w:color w:val="000000"/>
          <w:lang w:eastAsia="ru-RU"/>
        </w:rPr>
        <w:t> собирать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сейчас </w:t>
      </w:r>
      <w:r w:rsidRPr="00F17DA2">
        <w:rPr>
          <w:rFonts w:eastAsia="Times New Roman" w:cs="Times New Roman"/>
          <w:color w:val="000000"/>
          <w:lang w:eastAsia="ru-RU"/>
        </w:rPr>
        <w:t>коммуникаций,</w:t>
      </w:r>
      <w:r w:rsidR="00F17DA2" w:rsidRPr="00F17DA2">
        <w:rPr>
          <w:rFonts w:ascii="Times New Romam" w:eastAsia="Times New Roman" w:hAnsi="Times New Romam" w:cs="Times New Roman"/>
          <w:color w:val="000000"/>
          <w:lang w:eastAsia="ru-RU"/>
        </w:rPr>
        <w:t> каждый</w:t>
      </w:r>
      <w:r w:rsidRPr="00F17DA2">
        <w:rPr>
          <w:rFonts w:eastAsia="Times New Roman" w:cs="Times New Roman"/>
          <w:color w:val="000000"/>
          <w:lang w:eastAsia="ru-RU"/>
        </w:rPr>
        <w:t xml:space="preserve"> где все «</w:t>
      </w:r>
      <w:r w:rsidR="00F17DA2" w:rsidRPr="00F17DA2">
        <w:rPr>
          <w:rFonts w:ascii="Times New Romam" w:eastAsia="Times New Roman" w:hAnsi="Times New Romam" w:cs="Times New Roman"/>
          <w:color w:val="000000"/>
          <w:lang w:eastAsia="ru-RU"/>
        </w:rPr>
        <w:t>являлся </w:t>
      </w:r>
      <w:r w:rsidRPr="00F17DA2">
        <w:rPr>
          <w:rFonts w:eastAsia="Times New Roman" w:cs="Times New Roman"/>
          <w:color w:val="000000"/>
          <w:lang w:eastAsia="ru-RU"/>
        </w:rPr>
        <w:t>подключены</w:t>
      </w:r>
      <w:r w:rsidR="00F17DA2" w:rsidRPr="00F17DA2">
        <w:rPr>
          <w:rFonts w:ascii="Times New Romam" w:eastAsia="Times New Roman" w:hAnsi="Times New Romam" w:cs="Times New Roman"/>
          <w:color w:val="000000"/>
          <w:lang w:eastAsia="ru-RU"/>
        </w:rPr>
        <w:t> такой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p>
    <w:p w14:paraId="3F69DC96" w14:textId="517F9500"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lastRenderedPageBreak/>
        <w:t xml:space="preserve">Специфика </w:t>
      </w:r>
      <w:r w:rsidR="00F17DA2" w:rsidRPr="00F17DA2">
        <w:rPr>
          <w:rFonts w:ascii="Times New Romam" w:eastAsia="Times New Roman" w:hAnsi="Times New Romam" w:cs="Times New Roman"/>
          <w:color w:val="000000"/>
          <w:lang w:eastAsia="ru-RU"/>
        </w:rPr>
        <w:t>разделе </w:t>
      </w:r>
      <w:r w:rsidRPr="00F17DA2">
        <w:rPr>
          <w:rFonts w:eastAsia="Times New Roman" w:cs="Times New Roman"/>
          <w:color w:val="000000"/>
          <w:lang w:eastAsia="ru-RU"/>
        </w:rPr>
        <w:t>виртуальной</w:t>
      </w:r>
      <w:r w:rsidR="00F17DA2" w:rsidRPr="00F17DA2">
        <w:rPr>
          <w:rFonts w:ascii="Times New Romam" w:eastAsia="Times New Roman" w:hAnsi="Times New Romam" w:cs="Times New Roman"/>
          <w:color w:val="000000"/>
          <w:lang w:eastAsia="ru-RU"/>
        </w:rPr>
        <w:t> решения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цивилизации, </w:t>
      </w:r>
      <w:r w:rsidR="00F17DA2" w:rsidRPr="00F17DA2">
        <w:rPr>
          <w:rFonts w:ascii="Times New Romam" w:eastAsia="Times New Roman" w:hAnsi="Times New Romam" w:cs="Times New Roman"/>
          <w:color w:val="000000"/>
          <w:lang w:eastAsia="ru-RU"/>
        </w:rPr>
        <w:t>человек </w:t>
      </w:r>
      <w:r w:rsidRPr="00F17DA2">
        <w:rPr>
          <w:rFonts w:eastAsia="Times New Roman" w:cs="Times New Roman"/>
          <w:color w:val="000000"/>
          <w:lang w:eastAsia="ru-RU"/>
        </w:rPr>
        <w:t>реализуемой</w:t>
      </w:r>
      <w:r w:rsidR="00F17DA2" w:rsidRPr="00F17DA2">
        <w:rPr>
          <w:rFonts w:ascii="Times New Romam" w:eastAsia="Times New Roman" w:hAnsi="Times New Romam" w:cs="Times New Roman"/>
          <w:color w:val="000000"/>
          <w:lang w:eastAsia="ru-RU"/>
        </w:rPr>
        <w:t> подходов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счет </w:t>
      </w:r>
      <w:r w:rsidR="00F17DA2" w:rsidRPr="00F17DA2">
        <w:rPr>
          <w:rFonts w:ascii="Times New Romam" w:eastAsia="Times New Roman" w:hAnsi="Times New Romam" w:cs="Times New Roman"/>
          <w:color w:val="000000"/>
          <w:lang w:eastAsia="ru-RU"/>
        </w:rPr>
        <w:t>являются </w:t>
      </w:r>
      <w:r w:rsidRPr="00F17DA2">
        <w:rPr>
          <w:rFonts w:eastAsia="Times New Roman" w:cs="Times New Roman"/>
          <w:color w:val="000000"/>
          <w:lang w:eastAsia="ru-RU"/>
        </w:rPr>
        <w:t>технических</w:t>
      </w:r>
      <w:r w:rsidR="00F17DA2" w:rsidRPr="00F17DA2">
        <w:rPr>
          <w:rFonts w:ascii="Times New Romam" w:eastAsia="Times New Roman" w:hAnsi="Times New Romam" w:cs="Times New Roman"/>
          <w:color w:val="000000"/>
          <w:lang w:eastAsia="ru-RU"/>
        </w:rPr>
        <w:t> становится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средств, </w:t>
      </w:r>
      <w:r w:rsidR="00F17DA2" w:rsidRPr="00F17DA2">
        <w:rPr>
          <w:rFonts w:ascii="Times New Romam" w:eastAsia="Times New Roman" w:hAnsi="Times New Romam" w:cs="Times New Roman"/>
          <w:color w:val="000000"/>
          <w:lang w:eastAsia="ru-RU"/>
        </w:rPr>
        <w:t>исходя </w:t>
      </w:r>
      <w:r w:rsidRPr="00F17DA2">
        <w:rPr>
          <w:rFonts w:eastAsia="Times New Roman" w:cs="Times New Roman"/>
          <w:color w:val="000000"/>
          <w:lang w:eastAsia="ru-RU"/>
        </w:rPr>
        <w:t>заключается</w:t>
      </w:r>
      <w:r w:rsidR="00F17DA2" w:rsidRPr="00F17DA2">
        <w:rPr>
          <w:rFonts w:ascii="Times New Romam" w:eastAsia="Times New Roman" w:hAnsi="Times New Romam" w:cs="Times New Roman"/>
          <w:color w:val="000000"/>
          <w:lang w:eastAsia="ru-RU"/>
        </w:rPr>
        <w:t> общество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том, что, не </w:t>
      </w:r>
      <w:r w:rsidR="00F17DA2" w:rsidRPr="00F17DA2">
        <w:rPr>
          <w:rFonts w:ascii="Times New Romam" w:eastAsia="Times New Roman" w:hAnsi="Times New Romam" w:cs="Times New Roman"/>
          <w:color w:val="000000"/>
          <w:lang w:eastAsia="ru-RU"/>
        </w:rPr>
        <w:t>становятся </w:t>
      </w:r>
      <w:r w:rsidRPr="00F17DA2">
        <w:rPr>
          <w:rFonts w:eastAsia="Times New Roman" w:cs="Times New Roman"/>
          <w:color w:val="000000"/>
          <w:lang w:eastAsia="ru-RU"/>
        </w:rPr>
        <w:t>прибегая</w:t>
      </w:r>
      <w:r w:rsidR="00F17DA2" w:rsidRPr="00F17DA2">
        <w:rPr>
          <w:rFonts w:ascii="Times New Romam" w:eastAsia="Times New Roman" w:hAnsi="Times New Romam" w:cs="Times New Roman"/>
          <w:color w:val="000000"/>
          <w:lang w:eastAsia="ru-RU"/>
        </w:rPr>
        <w:t> коллективности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усложненным </w:t>
      </w:r>
      <w:r w:rsidR="00F17DA2" w:rsidRPr="00F17DA2">
        <w:rPr>
          <w:rFonts w:ascii="Times New Romam" w:eastAsia="Times New Roman" w:hAnsi="Times New Romam" w:cs="Times New Roman"/>
          <w:color w:val="000000"/>
          <w:lang w:eastAsia="ru-RU"/>
        </w:rPr>
        <w:t>переход </w:t>
      </w:r>
      <w:r w:rsidRPr="00F17DA2">
        <w:rPr>
          <w:rFonts w:eastAsia="Times New Roman" w:cs="Times New Roman"/>
          <w:color w:val="000000"/>
          <w:lang w:eastAsia="ru-RU"/>
        </w:rPr>
        <w:t>способам</w:t>
      </w:r>
      <w:r w:rsidR="00F17DA2" w:rsidRPr="00F17DA2">
        <w:rPr>
          <w:rFonts w:ascii="Times New Romam" w:eastAsia="Times New Roman" w:hAnsi="Times New Romam" w:cs="Times New Roman"/>
          <w:color w:val="000000"/>
          <w:lang w:eastAsia="ru-RU"/>
        </w:rPr>
        <w:t> прозрачности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идентификации </w:t>
      </w:r>
      <w:r w:rsidR="00F17DA2" w:rsidRPr="00F17DA2">
        <w:rPr>
          <w:rFonts w:ascii="Times New Romam" w:eastAsia="Times New Roman" w:hAnsi="Times New Romam" w:cs="Times New Roman"/>
          <w:color w:val="000000"/>
          <w:lang w:eastAsia="ru-RU"/>
        </w:rPr>
        <w:t>огромное </w:t>
      </w:r>
      <w:r w:rsidRPr="00F17DA2">
        <w:rPr>
          <w:rFonts w:eastAsia="Times New Roman" w:cs="Times New Roman"/>
          <w:color w:val="000000"/>
          <w:lang w:eastAsia="ru-RU"/>
        </w:rPr>
        <w:t>личности,</w:t>
      </w:r>
      <w:r w:rsidR="00F17DA2" w:rsidRPr="00F17DA2">
        <w:rPr>
          <w:rFonts w:ascii="Times New Romam" w:eastAsia="Times New Roman" w:hAnsi="Times New Romam" w:cs="Times New Roman"/>
          <w:color w:val="000000"/>
          <w:lang w:eastAsia="ru-RU"/>
        </w:rPr>
        <w:t> информации</w:t>
      </w:r>
      <w:r w:rsidRPr="00F17DA2">
        <w:rPr>
          <w:rFonts w:eastAsia="Times New Roman" w:cs="Times New Roman"/>
          <w:color w:val="000000"/>
          <w:lang w:eastAsia="ru-RU"/>
        </w:rPr>
        <w:t xml:space="preserve"> предоставляет </w:t>
      </w:r>
      <w:r w:rsidR="00F17DA2" w:rsidRPr="00F17DA2">
        <w:rPr>
          <w:rFonts w:ascii="Times New Romam" w:eastAsia="Times New Roman" w:hAnsi="Times New Romam" w:cs="Times New Roman"/>
          <w:color w:val="000000"/>
          <w:lang w:eastAsia="ru-RU"/>
        </w:rPr>
        <w:t>связаны </w:t>
      </w:r>
      <w:r w:rsidRPr="00F17DA2">
        <w:rPr>
          <w:rFonts w:eastAsia="Times New Roman" w:cs="Times New Roman"/>
          <w:color w:val="000000"/>
          <w:lang w:eastAsia="ru-RU"/>
        </w:rPr>
        <w:t>возможность</w:t>
      </w:r>
      <w:r w:rsidR="00F17DA2" w:rsidRPr="00F17DA2">
        <w:rPr>
          <w:rFonts w:ascii="Times New Romam" w:eastAsia="Times New Roman" w:hAnsi="Times New Romam" w:cs="Times New Roman"/>
          <w:color w:val="000000"/>
          <w:lang w:eastAsia="ru-RU"/>
        </w:rPr>
        <w:t> полуструктурированного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одновременного </w:t>
      </w:r>
      <w:r w:rsidR="00F17DA2" w:rsidRPr="00F17DA2">
        <w:rPr>
          <w:rFonts w:ascii="Times New Romam" w:eastAsia="Times New Roman" w:hAnsi="Times New Romam" w:cs="Times New Roman"/>
          <w:color w:val="000000"/>
          <w:lang w:eastAsia="ru-RU"/>
        </w:rPr>
        <w:t>теперь </w:t>
      </w:r>
      <w:r w:rsidRPr="00F17DA2">
        <w:rPr>
          <w:rFonts w:eastAsia="Times New Roman" w:cs="Times New Roman"/>
          <w:color w:val="000000"/>
          <w:lang w:eastAsia="ru-RU"/>
        </w:rPr>
        <w:t>присутствия</w:t>
      </w:r>
      <w:r w:rsidR="00F17DA2" w:rsidRPr="00F17DA2">
        <w:rPr>
          <w:rFonts w:ascii="Times New Romam" w:eastAsia="Times New Roman" w:hAnsi="Times New Romam" w:cs="Times New Roman"/>
          <w:color w:val="000000"/>
          <w:lang w:eastAsia="ru-RU"/>
        </w:rPr>
        <w:t> онлайн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участия</w:t>
      </w:r>
      <w:r w:rsidR="00F17DA2" w:rsidRPr="00F17DA2">
        <w:rPr>
          <w:rFonts w:ascii="Times New Romam" w:eastAsia="Times New Roman" w:hAnsi="Times New Romam" w:cs="Times New Roman"/>
          <w:color w:val="000000"/>
          <w:lang w:eastAsia="ru-RU"/>
        </w:rPr>
        <w:t> большинство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событийности </w:t>
      </w:r>
      <w:r w:rsidR="00F17DA2" w:rsidRPr="00F17DA2">
        <w:rPr>
          <w:rFonts w:ascii="Times New Romam" w:eastAsia="Times New Roman" w:hAnsi="Times New Romam" w:cs="Times New Roman"/>
          <w:color w:val="000000"/>
          <w:lang w:eastAsia="ru-RU"/>
        </w:rPr>
        <w:t>среди </w:t>
      </w:r>
      <w:r w:rsidRPr="00F17DA2">
        <w:rPr>
          <w:rFonts w:eastAsia="Times New Roman" w:cs="Times New Roman"/>
          <w:color w:val="000000"/>
          <w:lang w:eastAsia="ru-RU"/>
        </w:rPr>
        <w:t>двух</w:t>
      </w:r>
      <w:r w:rsidR="00F17DA2" w:rsidRPr="00F17DA2">
        <w:rPr>
          <w:rFonts w:ascii="Times New Romam" w:eastAsia="Times New Roman" w:hAnsi="Times New Romam" w:cs="Times New Roman"/>
          <w:color w:val="000000"/>
          <w:lang w:eastAsia="ru-RU"/>
        </w:rPr>
        <w:t> совокупности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реальностей, </w:t>
      </w:r>
      <w:r w:rsidR="00F17DA2" w:rsidRPr="00F17DA2">
        <w:rPr>
          <w:rFonts w:ascii="Times New Romam" w:eastAsia="Times New Roman" w:hAnsi="Times New Romam" w:cs="Times New Roman"/>
          <w:color w:val="000000"/>
          <w:lang w:eastAsia="ru-RU"/>
        </w:rPr>
        <w:t>эффективным </w:t>
      </w:r>
      <w:r w:rsidRPr="00F17DA2">
        <w:rPr>
          <w:rFonts w:eastAsia="Times New Roman" w:cs="Times New Roman"/>
          <w:color w:val="000000"/>
          <w:lang w:eastAsia="ru-RU"/>
        </w:rPr>
        <w:t>онтологически</w:t>
      </w:r>
      <w:r w:rsidR="00F17DA2" w:rsidRPr="00F17DA2">
        <w:rPr>
          <w:rFonts w:ascii="Times New Romam" w:eastAsia="Times New Roman" w:hAnsi="Times New Romam" w:cs="Times New Roman"/>
          <w:color w:val="000000"/>
          <w:lang w:eastAsia="ru-RU"/>
        </w:rPr>
        <w:t> больше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разделённых. </w:t>
      </w:r>
      <w:r w:rsidR="00F17DA2" w:rsidRPr="00F17DA2">
        <w:rPr>
          <w:rFonts w:ascii="Times New Romam" w:eastAsia="Times New Roman" w:hAnsi="Times New Romam" w:cs="Times New Roman"/>
          <w:color w:val="000000"/>
          <w:lang w:eastAsia="ru-RU"/>
        </w:rPr>
        <w:t>коммуникаций </w:t>
      </w:r>
      <w:r w:rsidRPr="00F17DA2">
        <w:rPr>
          <w:rFonts w:eastAsia="Times New Roman" w:cs="Times New Roman"/>
          <w:color w:val="000000"/>
          <w:lang w:eastAsia="ru-RU"/>
        </w:rPr>
        <w:t>Притом,</w:t>
      </w:r>
      <w:r w:rsidR="00F17DA2" w:rsidRPr="00F17DA2">
        <w:rPr>
          <w:rFonts w:ascii="Times New Romam" w:eastAsia="Times New Roman" w:hAnsi="Times New Romam" w:cs="Times New Roman"/>
          <w:color w:val="000000"/>
          <w:lang w:eastAsia="ru-RU"/>
        </w:rPr>
        <w:t> коммуникации</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например </w:t>
      </w:r>
      <w:r w:rsidRPr="00F17DA2">
        <w:rPr>
          <w:rFonts w:eastAsia="Times New Roman" w:cs="Times New Roman"/>
          <w:color w:val="000000"/>
          <w:lang w:eastAsia="ru-RU"/>
        </w:rPr>
        <w:t>отличие</w:t>
      </w:r>
      <w:r w:rsidR="00F17DA2" w:rsidRPr="00F17DA2">
        <w:rPr>
          <w:rFonts w:ascii="Times New Romam" w:eastAsia="Times New Roman" w:hAnsi="Times New Romam" w:cs="Times New Roman"/>
          <w:color w:val="000000"/>
          <w:lang w:eastAsia="ru-RU"/>
        </w:rPr>
        <w:t> вопрос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w:t>
      </w:r>
      <w:r w:rsidR="00F17DA2" w:rsidRPr="00F17DA2">
        <w:rPr>
          <w:rFonts w:ascii="Times New Romam" w:eastAsia="Times New Roman" w:hAnsi="Times New Romam" w:cs="Times New Roman"/>
          <w:color w:val="000000"/>
          <w:lang w:eastAsia="ru-RU"/>
        </w:rPr>
        <w:t>относят </w:t>
      </w:r>
      <w:r w:rsidRPr="00F17DA2">
        <w:rPr>
          <w:rFonts w:eastAsia="Times New Roman" w:cs="Times New Roman"/>
          <w:color w:val="000000"/>
          <w:lang w:eastAsia="ru-RU"/>
        </w:rPr>
        <w:t>сновидения,</w:t>
      </w:r>
      <w:r w:rsidR="00F17DA2" w:rsidRPr="00F17DA2">
        <w:rPr>
          <w:rFonts w:ascii="Times New Romam" w:eastAsia="Times New Roman" w:hAnsi="Times New Romam" w:cs="Times New Roman"/>
          <w:color w:val="000000"/>
          <w:lang w:eastAsia="ru-RU"/>
        </w:rPr>
        <w:t> данная</w:t>
      </w:r>
      <w:r w:rsidRPr="00F17DA2">
        <w:rPr>
          <w:rFonts w:eastAsia="Times New Roman" w:cs="Times New Roman"/>
          <w:color w:val="000000"/>
          <w:lang w:eastAsia="ru-RU"/>
        </w:rPr>
        <w:t xml:space="preserve"> это </w:t>
      </w:r>
      <w:r w:rsidR="00F17DA2" w:rsidRPr="00F17DA2">
        <w:rPr>
          <w:rFonts w:ascii="Times New Romam" w:eastAsia="Times New Roman" w:hAnsi="Times New Romam" w:cs="Times New Roman"/>
          <w:color w:val="000000"/>
          <w:lang w:eastAsia="ru-RU"/>
        </w:rPr>
        <w:t>обезличенности </w:t>
      </w:r>
      <w:r w:rsidRPr="00F17DA2">
        <w:rPr>
          <w:rFonts w:eastAsia="Times New Roman" w:cs="Times New Roman"/>
          <w:color w:val="000000"/>
          <w:lang w:eastAsia="ru-RU"/>
        </w:rPr>
        <w:t>участие</w:t>
      </w:r>
      <w:r w:rsidR="00F17DA2" w:rsidRPr="00F17DA2">
        <w:rPr>
          <w:rFonts w:ascii="Times New Romam" w:eastAsia="Times New Roman" w:hAnsi="Times New Romam" w:cs="Times New Roman"/>
          <w:color w:val="000000"/>
          <w:lang w:eastAsia="ru-RU"/>
        </w:rPr>
        <w:t> эпохе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обусловлено </w:t>
      </w:r>
      <w:r w:rsidR="00F17DA2" w:rsidRPr="00F17DA2">
        <w:rPr>
          <w:rFonts w:ascii="Times New Romam" w:eastAsia="Times New Roman" w:hAnsi="Times New Romam" w:cs="Times New Roman"/>
          <w:color w:val="000000"/>
          <w:lang w:eastAsia="ru-RU"/>
        </w:rPr>
        <w:t>дигитализация </w:t>
      </w:r>
      <w:r w:rsidRPr="00F17DA2">
        <w:rPr>
          <w:rFonts w:eastAsia="Times New Roman" w:cs="Times New Roman"/>
          <w:color w:val="000000"/>
          <w:lang w:eastAsia="ru-RU"/>
        </w:rPr>
        <w:t>иллюзией,</w:t>
      </w:r>
      <w:r w:rsidR="00F17DA2" w:rsidRPr="00F17DA2">
        <w:rPr>
          <w:rFonts w:ascii="Times New Romam" w:eastAsia="Times New Roman" w:hAnsi="Times New Romam" w:cs="Times New Roman"/>
          <w:color w:val="000000"/>
          <w:lang w:eastAsia="ru-RU"/>
        </w:rPr>
        <w:t> актуализующей</w:t>
      </w:r>
      <w:r w:rsidRPr="00F17DA2">
        <w:rPr>
          <w:rFonts w:eastAsia="Times New Roman" w:cs="Times New Roman"/>
          <w:color w:val="000000"/>
          <w:lang w:eastAsia="ru-RU"/>
        </w:rPr>
        <w:t xml:space="preserve"> притворяющейся </w:t>
      </w:r>
      <w:r w:rsidR="00F17DA2" w:rsidRPr="00F17DA2">
        <w:rPr>
          <w:rFonts w:ascii="Times New Romam" w:eastAsia="Times New Roman" w:hAnsi="Times New Romam" w:cs="Times New Roman"/>
          <w:color w:val="000000"/>
          <w:lang w:eastAsia="ru-RU"/>
        </w:rPr>
        <w:t>менее </w:t>
      </w:r>
      <w:r w:rsidRPr="00F17DA2">
        <w:rPr>
          <w:rFonts w:eastAsia="Times New Roman" w:cs="Times New Roman"/>
          <w:color w:val="000000"/>
          <w:lang w:eastAsia="ru-RU"/>
        </w:rPr>
        <w:t>действительностью:</w:t>
      </w:r>
      <w:r w:rsidR="00F17DA2" w:rsidRPr="00F17DA2">
        <w:rPr>
          <w:rFonts w:ascii="Times New Romam" w:eastAsia="Times New Roman" w:hAnsi="Times New Romam" w:cs="Times New Roman"/>
          <w:color w:val="000000"/>
          <w:lang w:eastAsia="ru-RU"/>
        </w:rPr>
        <w:t> переход</w:t>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звеном </w:t>
      </w:r>
      <w:r w:rsidRPr="00F17DA2">
        <w:rPr>
          <w:rFonts w:eastAsia="Times New Roman" w:cs="Times New Roman"/>
          <w:color w:val="000000"/>
          <w:lang w:eastAsia="ru-RU"/>
        </w:rPr>
        <w:t>виртуальной</w:t>
      </w:r>
      <w:r w:rsidR="00F17DA2" w:rsidRPr="00F17DA2">
        <w:rPr>
          <w:rFonts w:ascii="Times New Romam" w:eastAsia="Times New Roman" w:hAnsi="Times New Romam" w:cs="Times New Roman"/>
          <w:color w:val="000000"/>
          <w:lang w:eastAsia="ru-RU"/>
        </w:rPr>
        <w:t> атмосферу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реальности </w:t>
      </w:r>
      <w:r w:rsidR="00F17DA2" w:rsidRPr="00F17DA2">
        <w:rPr>
          <w:rFonts w:ascii="Times New Romam" w:eastAsia="Times New Roman" w:hAnsi="Times New Romam" w:cs="Times New Roman"/>
          <w:color w:val="000000"/>
          <w:lang w:eastAsia="ru-RU"/>
        </w:rPr>
        <w:t>ввиду </w:t>
      </w:r>
      <w:r w:rsidRPr="00F17DA2">
        <w:rPr>
          <w:rFonts w:eastAsia="Times New Roman" w:cs="Times New Roman"/>
          <w:color w:val="000000"/>
          <w:lang w:eastAsia="ru-RU"/>
        </w:rPr>
        <w:t>иллюзия</w:t>
      </w:r>
      <w:r w:rsidR="00F17DA2" w:rsidRPr="00F17DA2">
        <w:rPr>
          <w:rFonts w:ascii="Times New Romam" w:eastAsia="Times New Roman" w:hAnsi="Times New Romam" w:cs="Times New Roman"/>
          <w:color w:val="000000"/>
          <w:lang w:eastAsia="ru-RU"/>
        </w:rPr>
        <w:t> особенности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это не </w:t>
      </w:r>
      <w:r w:rsidR="00F17DA2" w:rsidRPr="00F17DA2">
        <w:rPr>
          <w:rFonts w:ascii="Times New Romam" w:eastAsia="Times New Roman" w:hAnsi="Times New Romam" w:cs="Times New Roman"/>
          <w:color w:val="000000"/>
          <w:lang w:eastAsia="ru-RU"/>
        </w:rPr>
        <w:t>этой  </w:t>
      </w:r>
      <w:r w:rsidRPr="00F17DA2">
        <w:rPr>
          <w:rFonts w:eastAsia="Times New Roman" w:cs="Times New Roman"/>
          <w:color w:val="000000"/>
          <w:lang w:eastAsia="ru-RU"/>
        </w:rPr>
        <w:t>причина</w:t>
      </w:r>
      <w:r w:rsidR="00F17DA2" w:rsidRPr="00F17DA2">
        <w:rPr>
          <w:rFonts w:ascii="Times New Romam" w:eastAsia="Times New Roman" w:hAnsi="Times New Romam" w:cs="Times New Roman"/>
          <w:color w:val="000000"/>
          <w:lang w:eastAsia="ru-RU"/>
        </w:rPr>
        <w:t> новый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не </w:t>
      </w:r>
      <w:r w:rsidR="00F17DA2" w:rsidRPr="00F17DA2">
        <w:rPr>
          <w:rFonts w:ascii="Times New Romam" w:eastAsia="Times New Roman" w:hAnsi="Times New Romam" w:cs="Times New Roman"/>
          <w:color w:val="000000"/>
          <w:lang w:eastAsia="ru-RU"/>
        </w:rPr>
        <w:t>механизма </w:t>
      </w:r>
      <w:r w:rsidRPr="00F17DA2">
        <w:rPr>
          <w:rFonts w:eastAsia="Times New Roman" w:cs="Times New Roman"/>
          <w:color w:val="000000"/>
          <w:lang w:eastAsia="ru-RU"/>
        </w:rPr>
        <w:t>условие,</w:t>
      </w:r>
      <w:r w:rsidR="00F17DA2" w:rsidRPr="00F17DA2">
        <w:rPr>
          <w:rFonts w:ascii="Times New Romam" w:eastAsia="Times New Roman" w:hAnsi="Times New Romam" w:cs="Times New Roman"/>
          <w:color w:val="000000"/>
          <w:lang w:eastAsia="ru-RU"/>
        </w:rPr>
        <w:t> раскрывается</w:t>
      </w:r>
      <w:r w:rsidRPr="00F17DA2">
        <w:rPr>
          <w:rFonts w:eastAsia="Times New Roman" w:cs="Times New Roman"/>
          <w:color w:val="000000"/>
          <w:lang w:eastAsia="ru-RU"/>
        </w:rPr>
        <w:t xml:space="preserve"> а следствие </w:t>
      </w:r>
      <w:r w:rsidR="00F17DA2" w:rsidRPr="00F17DA2">
        <w:rPr>
          <w:rFonts w:ascii="Times New Romam" w:eastAsia="Times New Roman" w:hAnsi="Times New Romam" w:cs="Times New Roman"/>
          <w:color w:val="000000"/>
          <w:lang w:eastAsia="ru-RU"/>
        </w:rPr>
        <w:t>распространение </w:t>
      </w:r>
      <w:r w:rsidRPr="00F17DA2">
        <w:rPr>
          <w:rFonts w:eastAsia="Times New Roman" w:cs="Times New Roman"/>
          <w:color w:val="000000"/>
          <w:lang w:eastAsia="ru-RU"/>
        </w:rPr>
        <w:t>доходящего</w:t>
      </w:r>
      <w:r w:rsidR="00F17DA2" w:rsidRPr="00F17DA2">
        <w:rPr>
          <w:rFonts w:ascii="Times New Romam" w:eastAsia="Times New Roman" w:hAnsi="Times New Romam" w:cs="Times New Roman"/>
          <w:color w:val="000000"/>
          <w:lang w:eastAsia="ru-RU"/>
        </w:rPr>
        <w:t> технологии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до полного </w:t>
      </w:r>
      <w:r w:rsidR="00F17DA2" w:rsidRPr="00F17DA2">
        <w:rPr>
          <w:rFonts w:ascii="Times New Romam" w:eastAsia="Times New Roman" w:hAnsi="Times New Romam" w:cs="Times New Roman"/>
          <w:color w:val="000000"/>
          <w:lang w:eastAsia="ru-RU"/>
        </w:rPr>
        <w:t>эмпирического </w:t>
      </w:r>
      <w:r w:rsidRPr="00F17DA2">
        <w:rPr>
          <w:rFonts w:eastAsia="Times New Roman" w:cs="Times New Roman"/>
          <w:color w:val="000000"/>
          <w:lang w:eastAsia="ru-RU"/>
        </w:rPr>
        <w:t>вживания</w:t>
      </w:r>
      <w:r w:rsidR="00F17DA2" w:rsidRPr="00F17DA2">
        <w:rPr>
          <w:rFonts w:ascii="Times New Romam" w:eastAsia="Times New Roman" w:hAnsi="Times New Romam" w:cs="Times New Roman"/>
          <w:color w:val="000000"/>
          <w:lang w:eastAsia="ru-RU"/>
        </w:rPr>
        <w:t> опосредовало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соучастия </w:t>
      </w:r>
      <w:r w:rsidR="00F17DA2" w:rsidRPr="00F17DA2">
        <w:rPr>
          <w:rFonts w:ascii="Times New Romam" w:eastAsia="Times New Roman" w:hAnsi="Times New Romam" w:cs="Times New Roman"/>
          <w:color w:val="000000"/>
          <w:lang w:eastAsia="ru-RU"/>
        </w:rPr>
        <w:t>управление </w:t>
      </w:r>
      <w:r w:rsidRPr="00F17DA2">
        <w:rPr>
          <w:rFonts w:eastAsia="Times New Roman" w:cs="Times New Roman"/>
          <w:color w:val="000000"/>
          <w:lang w:eastAsia="ru-RU"/>
        </w:rPr>
        <w:t>происходящему,</w:t>
      </w:r>
      <w:r w:rsidR="00F17DA2" w:rsidRPr="00F17DA2">
        <w:rPr>
          <w:rFonts w:ascii="Times New Romam" w:eastAsia="Times New Roman" w:hAnsi="Times New Romam" w:cs="Times New Roman"/>
          <w:color w:val="000000"/>
          <w:lang w:eastAsia="ru-RU"/>
        </w:rPr>
        <w:t> осуществляемой</w:t>
      </w:r>
      <w:r w:rsidRPr="00F17DA2">
        <w:rPr>
          <w:rFonts w:eastAsia="Times New Roman" w:cs="Times New Roman"/>
          <w:color w:val="000000"/>
          <w:lang w:eastAsia="ru-RU"/>
        </w:rPr>
        <w:t xml:space="preserve"> и </w:t>
      </w:r>
      <w:r w:rsidR="00F17DA2" w:rsidRPr="00F17DA2">
        <w:rPr>
          <w:rFonts w:ascii="Times New Romam" w:eastAsia="Times New Roman" w:hAnsi="Times New Romam" w:cs="Times New Roman"/>
          <w:color w:val="000000"/>
          <w:lang w:eastAsia="ru-RU"/>
        </w:rPr>
        <w:t>средств </w:t>
      </w:r>
      <w:r w:rsidRPr="00F17DA2">
        <w:rPr>
          <w:rFonts w:eastAsia="Times New Roman" w:cs="Times New Roman"/>
          <w:color w:val="000000"/>
          <w:lang w:eastAsia="ru-RU"/>
        </w:rPr>
        <w:t>хотя</w:t>
      </w:r>
      <w:r w:rsidR="00F17DA2" w:rsidRPr="00F17DA2">
        <w:rPr>
          <w:rFonts w:ascii="Times New Romam" w:eastAsia="Times New Roman" w:hAnsi="Times New Romam" w:cs="Times New Roman"/>
          <w:color w:val="000000"/>
          <w:lang w:eastAsia="ru-RU"/>
        </w:rPr>
        <w:t> вывод</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она может </w:t>
      </w:r>
      <w:r w:rsidR="00F17DA2" w:rsidRPr="00F17DA2">
        <w:rPr>
          <w:rFonts w:ascii="Times New Romam" w:eastAsia="Times New Roman" w:hAnsi="Times New Romam" w:cs="Times New Roman"/>
          <w:color w:val="000000"/>
          <w:lang w:eastAsia="ru-RU"/>
        </w:rPr>
        <w:t>подход </w:t>
      </w:r>
      <w:r w:rsidRPr="00F17DA2">
        <w:rPr>
          <w:rFonts w:eastAsia="Times New Roman" w:cs="Times New Roman"/>
          <w:color w:val="000000"/>
          <w:lang w:eastAsia="ru-RU"/>
        </w:rPr>
        <w:t>затмевать</w:t>
      </w:r>
      <w:r w:rsidR="00F17DA2" w:rsidRPr="00F17DA2">
        <w:rPr>
          <w:rFonts w:ascii="Times New Romam" w:eastAsia="Times New Roman" w:hAnsi="Times New Romam" w:cs="Times New Roman"/>
          <w:color w:val="000000"/>
          <w:lang w:eastAsia="ru-RU"/>
        </w:rPr>
        <w:t> также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facebook </w:t>
      </w:r>
      <w:r w:rsidRPr="00F17DA2">
        <w:rPr>
          <w:rFonts w:eastAsia="Times New Roman" w:cs="Times New Roman"/>
          <w:color w:val="000000"/>
          <w:lang w:eastAsia="ru-RU"/>
        </w:rPr>
        <w:t>сознании</w:t>
      </w:r>
      <w:r w:rsidR="00F17DA2" w:rsidRPr="00F17DA2">
        <w:rPr>
          <w:rFonts w:ascii="Times New Romam" w:eastAsia="Times New Roman" w:hAnsi="Times New Romam" w:cs="Times New Roman"/>
          <w:color w:val="000000"/>
          <w:lang w:eastAsia="ru-RU"/>
        </w:rPr>
        <w:t> такие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геймера </w:t>
      </w:r>
      <w:r w:rsidR="00F17DA2" w:rsidRPr="00F17DA2">
        <w:rPr>
          <w:rFonts w:ascii="Times New Romam" w:eastAsia="Times New Roman" w:hAnsi="Times New Romam" w:cs="Times New Roman"/>
          <w:color w:val="000000"/>
          <w:lang w:eastAsia="ru-RU"/>
        </w:rPr>
        <w:t>представитель </w:t>
      </w:r>
      <w:r w:rsidRPr="00F17DA2">
        <w:rPr>
          <w:rFonts w:eastAsia="Times New Roman" w:cs="Times New Roman"/>
          <w:color w:val="000000"/>
          <w:lang w:eastAsia="ru-RU"/>
        </w:rPr>
        <w:t>онтологическую</w:t>
      </w:r>
      <w:r w:rsidR="00F17DA2" w:rsidRPr="00F17DA2">
        <w:rPr>
          <w:rFonts w:ascii="Times New Romam" w:eastAsia="Times New Roman" w:hAnsi="Times New Romam" w:cs="Times New Roman"/>
          <w:color w:val="000000"/>
          <w:lang w:eastAsia="ru-RU"/>
        </w:rPr>
        <w:t> получать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условность </w:t>
      </w:r>
      <w:r w:rsidR="00F17DA2" w:rsidRPr="00F17DA2">
        <w:rPr>
          <w:rFonts w:ascii="Times New Romam" w:eastAsia="Times New Roman" w:hAnsi="Times New Romam" w:cs="Times New Roman"/>
          <w:color w:val="000000"/>
          <w:lang w:eastAsia="ru-RU"/>
        </w:rPr>
        <w:t>важным </w:t>
      </w:r>
      <w:r w:rsidRPr="00F17DA2">
        <w:rPr>
          <w:rFonts w:eastAsia="Times New Roman" w:cs="Times New Roman"/>
          <w:color w:val="000000"/>
          <w:lang w:eastAsia="ru-RU"/>
        </w:rPr>
        <w:t>происходящего,</w:t>
      </w:r>
      <w:r w:rsidR="00F17DA2" w:rsidRPr="00F17DA2">
        <w:rPr>
          <w:rFonts w:ascii="Times New Romam" w:eastAsia="Times New Roman" w:hAnsi="Times New Romam" w:cs="Times New Roman"/>
          <w:color w:val="000000"/>
          <w:lang w:eastAsia="ru-RU"/>
        </w:rPr>
        <w:t> конце</w:t>
      </w:r>
      <w:r w:rsidRPr="00F17DA2">
        <w:rPr>
          <w:rFonts w:eastAsia="Times New Roman" w:cs="Times New Roman"/>
          <w:color w:val="000000"/>
          <w:lang w:eastAsia="ru-RU"/>
        </w:rPr>
        <w:t xml:space="preserve"> но все же не </w:t>
      </w:r>
      <w:r w:rsidR="00F17DA2" w:rsidRPr="00F17DA2">
        <w:rPr>
          <w:rFonts w:ascii="Times New Romam" w:eastAsia="Times New Roman" w:hAnsi="Times New Romam" w:cs="Times New Roman"/>
          <w:color w:val="000000"/>
          <w:lang w:eastAsia="ru-RU"/>
        </w:rPr>
        <w:t>отметить </w:t>
      </w:r>
      <w:r w:rsidRPr="00F17DA2">
        <w:rPr>
          <w:rFonts w:eastAsia="Times New Roman" w:cs="Times New Roman"/>
          <w:color w:val="000000"/>
          <w:lang w:eastAsia="ru-RU"/>
        </w:rPr>
        <w:t>скрывает</w:t>
      </w:r>
      <w:r w:rsidR="00F17DA2" w:rsidRPr="00F17DA2">
        <w:rPr>
          <w:rFonts w:ascii="Times New Romam" w:eastAsia="Times New Roman" w:hAnsi="Times New Romam" w:cs="Times New Roman"/>
          <w:color w:val="000000"/>
          <w:lang w:eastAsia="ru-RU"/>
        </w:rPr>
        <w:t> стать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ее.</w:t>
      </w:r>
    </w:p>
    <w:p w14:paraId="5B404F2A" w14:textId="5FE3D23B" w:rsidR="00287419" w:rsidRPr="00F17DA2" w:rsidRDefault="00287419" w:rsidP="00287419">
      <w:pPr>
        <w:rPr>
          <w:rFonts w:eastAsia="Times New Roman" w:cs="Times New Roman"/>
          <w:color w:val="000000"/>
          <w:lang w:eastAsia="ru-RU"/>
        </w:rPr>
      </w:pPr>
      <w:r w:rsidRPr="00F17DA2">
        <w:rPr>
          <w:rFonts w:eastAsia="Times New Roman" w:cs="Times New Roman"/>
          <w:color w:val="000000"/>
          <w:lang w:eastAsia="ru-RU"/>
        </w:rPr>
        <w:t xml:space="preserve">Развитие </w:t>
      </w:r>
      <w:r w:rsidR="00F17DA2" w:rsidRPr="00F17DA2">
        <w:rPr>
          <w:rFonts w:ascii="Times New Romam" w:eastAsia="Times New Roman" w:hAnsi="Times New Romam" w:cs="Times New Roman"/>
          <w:color w:val="000000"/>
          <w:lang w:eastAsia="ru-RU"/>
        </w:rPr>
        <w:t>точка </w:t>
      </w:r>
      <w:r w:rsidRPr="00F17DA2">
        <w:rPr>
          <w:rFonts w:eastAsia="Times New Roman" w:cs="Times New Roman"/>
          <w:color w:val="000000"/>
          <w:lang w:eastAsia="ru-RU"/>
        </w:rPr>
        <w:t>современных</w:t>
      </w:r>
      <w:r w:rsidR="00F17DA2" w:rsidRPr="00F17DA2">
        <w:rPr>
          <w:rFonts w:ascii="Times New Romam" w:eastAsia="Times New Roman" w:hAnsi="Times New Romam" w:cs="Times New Roman"/>
          <w:color w:val="000000"/>
          <w:lang w:eastAsia="ru-RU"/>
        </w:rPr>
        <w:t> актуальным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IT-технологий, </w:t>
      </w:r>
      <w:r w:rsidR="00F17DA2" w:rsidRPr="00F17DA2">
        <w:rPr>
          <w:rFonts w:ascii="Times New Romam" w:eastAsia="Times New Roman" w:hAnsi="Times New Romam" w:cs="Times New Roman"/>
          <w:color w:val="000000"/>
          <w:lang w:eastAsia="ru-RU"/>
        </w:rPr>
        <w:t>исследования </w:t>
      </w:r>
      <w:r w:rsidRPr="00F17DA2">
        <w:rPr>
          <w:rFonts w:eastAsia="Times New Roman" w:cs="Times New Roman"/>
          <w:color w:val="000000"/>
          <w:lang w:eastAsia="ru-RU"/>
        </w:rPr>
        <w:t>способствующих</w:t>
      </w:r>
      <w:r w:rsidR="00F17DA2" w:rsidRPr="00F17DA2">
        <w:rPr>
          <w:rFonts w:ascii="Times New Romam" w:eastAsia="Times New Roman" w:hAnsi="Times New Romam" w:cs="Times New Roman"/>
          <w:color w:val="000000"/>
          <w:lang w:eastAsia="ru-RU"/>
        </w:rPr>
        <w:t> культура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появлению </w:t>
      </w:r>
      <w:r w:rsidR="00F17DA2" w:rsidRPr="00F17DA2">
        <w:rPr>
          <w:rFonts w:ascii="Times New Romam" w:eastAsia="Times New Roman" w:hAnsi="Times New Romam" w:cs="Times New Roman"/>
          <w:color w:val="000000"/>
          <w:lang w:eastAsia="ru-RU"/>
        </w:rPr>
        <w:t>процессов </w:t>
      </w:r>
      <w:r w:rsidRPr="00F17DA2">
        <w:rPr>
          <w:rFonts w:eastAsia="Times New Roman" w:cs="Times New Roman"/>
          <w:color w:val="000000"/>
          <w:lang w:eastAsia="ru-RU"/>
        </w:rPr>
        <w:t>новых</w:t>
      </w:r>
      <w:r w:rsidR="00F17DA2" w:rsidRPr="00F17DA2">
        <w:rPr>
          <w:rFonts w:ascii="Times New Romam" w:eastAsia="Times New Roman" w:hAnsi="Times New Romam" w:cs="Times New Roman"/>
          <w:color w:val="000000"/>
          <w:lang w:eastAsia="ru-RU"/>
        </w:rPr>
        <w:t> вступают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форм </w:t>
      </w:r>
      <w:r w:rsidR="00F17DA2" w:rsidRPr="00F17DA2">
        <w:rPr>
          <w:rFonts w:ascii="Times New Romam" w:eastAsia="Times New Roman" w:hAnsi="Times New Romam" w:cs="Times New Roman"/>
          <w:color w:val="000000"/>
          <w:lang w:eastAsia="ru-RU"/>
        </w:rPr>
        <w:t>происшествий </w:t>
      </w:r>
      <w:r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граждан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формированию</w:t>
      </w:r>
      <w:r w:rsidR="00F17DA2" w:rsidRPr="00F17DA2">
        <w:rPr>
          <w:rFonts w:ascii="Times New Romam" w:eastAsia="Times New Roman" w:hAnsi="Times New Romam" w:cs="Times New Roman"/>
          <w:color w:val="000000"/>
          <w:lang w:eastAsia="ru-RU"/>
        </w:rPr>
        <w:t> получения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киберкультуры, </w:t>
      </w:r>
      <w:r w:rsidR="00F17DA2" w:rsidRPr="00F17DA2">
        <w:rPr>
          <w:rFonts w:ascii="Times New Romam" w:eastAsia="Times New Roman" w:hAnsi="Times New Romam" w:cs="Times New Roman"/>
          <w:color w:val="000000"/>
          <w:lang w:eastAsia="ru-RU"/>
        </w:rPr>
        <w:t>удобнее </w:t>
      </w:r>
      <w:r w:rsidRPr="00F17DA2">
        <w:rPr>
          <w:rFonts w:eastAsia="Times New Roman" w:cs="Times New Roman"/>
          <w:color w:val="000000"/>
          <w:lang w:eastAsia="ru-RU"/>
        </w:rPr>
        <w:t>практика</w:t>
      </w:r>
      <w:r w:rsidR="00F17DA2" w:rsidRPr="00F17DA2">
        <w:rPr>
          <w:rFonts w:ascii="Times New Romam" w:eastAsia="Times New Roman" w:hAnsi="Times New Romam" w:cs="Times New Roman"/>
          <w:color w:val="000000"/>
          <w:lang w:eastAsia="ru-RU"/>
        </w:rPr>
        <w:t> только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постмодернистского </w:t>
      </w:r>
      <w:r w:rsidR="00F17DA2" w:rsidRPr="00F17DA2">
        <w:rPr>
          <w:rFonts w:ascii="Times New Romam" w:eastAsia="Times New Roman" w:hAnsi="Times New Romam" w:cs="Times New Roman"/>
          <w:color w:val="000000"/>
          <w:lang w:eastAsia="ru-RU"/>
        </w:rPr>
        <w:t>сохранена </w:t>
      </w:r>
      <w:r w:rsidRPr="00F17DA2">
        <w:rPr>
          <w:rFonts w:eastAsia="Times New Roman" w:cs="Times New Roman"/>
          <w:color w:val="000000"/>
          <w:lang w:eastAsia="ru-RU"/>
        </w:rPr>
        <w:t>искусства</w:t>
      </w:r>
      <w:r w:rsidR="00F17DA2" w:rsidRPr="00F17DA2">
        <w:rPr>
          <w:rFonts w:ascii="Times New Romam" w:eastAsia="Times New Roman" w:hAnsi="Times New Romam" w:cs="Times New Roman"/>
          <w:color w:val="000000"/>
          <w:lang w:eastAsia="ru-RU"/>
        </w:rPr>
        <w:t> который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жизни </w:t>
      </w:r>
      <w:r w:rsidRPr="00F17DA2">
        <w:rPr>
          <w:rFonts w:eastAsia="Times New Roman" w:cs="Times New Roman"/>
          <w:color w:val="000000"/>
          <w:lang w:eastAsia="ru-RU"/>
        </w:rPr>
        <w:t>экспериментальных</w:t>
      </w:r>
      <w:r w:rsidR="00F17DA2" w:rsidRPr="00F17DA2">
        <w:rPr>
          <w:rFonts w:ascii="Times New Romam" w:eastAsia="Times New Roman" w:hAnsi="Times New Romam" w:cs="Times New Roman"/>
          <w:color w:val="000000"/>
          <w:lang w:eastAsia="ru-RU"/>
        </w:rPr>
        <w:t> кража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театров, </w:t>
      </w:r>
      <w:r w:rsidR="00F17DA2" w:rsidRPr="00F17DA2">
        <w:rPr>
          <w:rFonts w:ascii="Times New Romam" w:eastAsia="Times New Roman" w:hAnsi="Times New Romam" w:cs="Times New Roman"/>
          <w:color w:val="000000"/>
          <w:lang w:eastAsia="ru-RU"/>
        </w:rPr>
        <w:t>портреты </w:t>
      </w:r>
      <w:r w:rsidRPr="00F17DA2">
        <w:rPr>
          <w:rFonts w:eastAsia="Times New Roman" w:cs="Times New Roman"/>
          <w:color w:val="000000"/>
          <w:lang w:eastAsia="ru-RU"/>
        </w:rPr>
        <w:t>построенных</w:t>
      </w:r>
      <w:r w:rsidR="00F17DA2" w:rsidRPr="00F17DA2">
        <w:rPr>
          <w:rFonts w:ascii="Times New Romam" w:eastAsia="Times New Roman" w:hAnsi="Times New Romam" w:cs="Times New Roman"/>
          <w:color w:val="000000"/>
          <w:lang w:eastAsia="ru-RU"/>
        </w:rPr>
        <w:t> также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рекомендации </w:t>
      </w:r>
      <w:r w:rsidRPr="00F17DA2">
        <w:rPr>
          <w:rFonts w:eastAsia="Times New Roman" w:cs="Times New Roman"/>
          <w:color w:val="000000"/>
          <w:lang w:eastAsia="ru-RU"/>
        </w:rPr>
        <w:t>экспериментах</w:t>
      </w:r>
      <w:r w:rsidR="00F17DA2" w:rsidRPr="00F17DA2">
        <w:rPr>
          <w:rFonts w:ascii="Times New Romam" w:eastAsia="Times New Roman" w:hAnsi="Times New Romam" w:cs="Times New Roman"/>
          <w:color w:val="000000"/>
          <w:lang w:eastAsia="ru-RU"/>
        </w:rPr>
        <w:t> источника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самоидентичностью </w:t>
      </w:r>
      <w:r w:rsidR="00F17DA2" w:rsidRPr="00F17DA2">
        <w:rPr>
          <w:rFonts w:ascii="Times New Romam" w:eastAsia="Times New Roman" w:hAnsi="Times New Romam" w:cs="Times New Roman"/>
          <w:color w:val="000000"/>
          <w:lang w:eastAsia="ru-RU"/>
        </w:rPr>
        <w:t>изменяют </w:t>
      </w:r>
      <w:r w:rsidRPr="00F17DA2">
        <w:rPr>
          <w:rFonts w:eastAsia="Times New Roman" w:cs="Times New Roman"/>
          <w:color w:val="000000"/>
          <w:lang w:eastAsia="ru-RU"/>
        </w:rPr>
        <w:t>автора</w:t>
      </w:r>
      <w:r w:rsidR="00F17DA2" w:rsidRPr="00F17DA2">
        <w:rPr>
          <w:rFonts w:ascii="Times New Romam" w:eastAsia="Times New Roman" w:hAnsi="Times New Romam" w:cs="Times New Roman"/>
          <w:color w:val="000000"/>
          <w:lang w:eastAsia="ru-RU"/>
        </w:rPr>
        <w:t> пользователей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/зрителя, </w:t>
      </w:r>
      <w:r w:rsidR="00F17DA2" w:rsidRPr="00F17DA2">
        <w:rPr>
          <w:rFonts w:ascii="Times New Romam" w:eastAsia="Times New Roman" w:hAnsi="Times New Romam" w:cs="Times New Roman"/>
          <w:color w:val="000000"/>
          <w:lang w:eastAsia="ru-RU"/>
        </w:rPr>
        <w:t>между </w:t>
      </w:r>
      <w:r w:rsidRPr="00F17DA2">
        <w:rPr>
          <w:rFonts w:eastAsia="Times New Roman" w:cs="Times New Roman"/>
          <w:color w:val="000000"/>
          <w:lang w:eastAsia="ru-RU"/>
        </w:rPr>
        <w:t>вызывают</w:t>
      </w:r>
      <w:r w:rsidR="00F17DA2" w:rsidRPr="00F17DA2">
        <w:rPr>
          <w:rFonts w:ascii="Times New Romam" w:eastAsia="Times New Roman" w:hAnsi="Times New Romam" w:cs="Times New Roman"/>
          <w:color w:val="000000"/>
          <w:lang w:eastAsia="ru-RU"/>
        </w:rPr>
        <w:t> доверяют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необходимость </w:t>
      </w:r>
      <w:r w:rsidR="00F17DA2" w:rsidRPr="00F17DA2">
        <w:rPr>
          <w:rFonts w:ascii="Times New Romam" w:eastAsia="Times New Roman" w:hAnsi="Times New Romam" w:cs="Times New Roman"/>
          <w:color w:val="000000"/>
          <w:lang w:eastAsia="ru-RU"/>
        </w:rPr>
        <w:t>окружающего </w:t>
      </w:r>
      <w:r w:rsidRPr="00F17DA2">
        <w:rPr>
          <w:rFonts w:eastAsia="Times New Roman" w:cs="Times New Roman"/>
          <w:color w:val="000000"/>
          <w:lang w:eastAsia="ru-RU"/>
        </w:rPr>
        <w:t>введения</w:t>
      </w:r>
      <w:r w:rsidR="00F17DA2" w:rsidRPr="00F17DA2">
        <w:rPr>
          <w:rFonts w:ascii="Times New Romam" w:eastAsia="Times New Roman" w:hAnsi="Times New Romam" w:cs="Times New Roman"/>
          <w:color w:val="000000"/>
          <w:lang w:eastAsia="ru-RU"/>
        </w:rPr>
        <w:t> популярности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понятия </w:t>
      </w:r>
      <w:r w:rsidR="00F17DA2" w:rsidRPr="00F17DA2">
        <w:rPr>
          <w:rFonts w:ascii="Times New Romam" w:eastAsia="Times New Roman" w:hAnsi="Times New Romam" w:cs="Times New Roman"/>
          <w:color w:val="000000"/>
          <w:lang w:eastAsia="ru-RU"/>
        </w:rPr>
        <w:t>повестки </w:t>
      </w:r>
      <w:r w:rsidRPr="00F17DA2">
        <w:rPr>
          <w:rFonts w:eastAsia="Times New Roman" w:cs="Times New Roman"/>
          <w:color w:val="000000"/>
          <w:lang w:eastAsia="ru-RU"/>
        </w:rPr>
        <w:t>функциональной</w:t>
      </w:r>
      <w:r w:rsidR="00F17DA2" w:rsidRPr="00F17DA2">
        <w:rPr>
          <w:rFonts w:ascii="Times New Romam" w:eastAsia="Times New Roman" w:hAnsi="Times New Romam" w:cs="Times New Roman"/>
          <w:color w:val="000000"/>
          <w:lang w:eastAsia="ru-RU"/>
        </w:rPr>
        <w:t> коммуникацию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условности, </w:t>
      </w:r>
      <w:r w:rsidR="00F17DA2" w:rsidRPr="00F17DA2">
        <w:rPr>
          <w:rFonts w:ascii="Times New Romam" w:eastAsia="Times New Roman" w:hAnsi="Times New Romam" w:cs="Times New Roman"/>
          <w:color w:val="000000"/>
          <w:lang w:eastAsia="ru-RU"/>
        </w:rPr>
        <w:t>нового </w:t>
      </w:r>
      <w:r w:rsidRPr="00F17DA2">
        <w:rPr>
          <w:rFonts w:eastAsia="Times New Roman" w:cs="Times New Roman"/>
          <w:color w:val="000000"/>
          <w:lang w:eastAsia="ru-RU"/>
        </w:rPr>
        <w:t>актуализующей</w:t>
      </w:r>
      <w:r w:rsidR="00F17DA2" w:rsidRPr="00F17DA2">
        <w:rPr>
          <w:rFonts w:ascii="Times New Romam" w:eastAsia="Times New Roman" w:hAnsi="Times New Romam" w:cs="Times New Roman"/>
          <w:color w:val="000000"/>
          <w:lang w:eastAsia="ru-RU"/>
        </w:rPr>
        <w:t> раскрыта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ведущую </w:t>
      </w:r>
      <w:r w:rsidR="00F17DA2" w:rsidRPr="00F17DA2">
        <w:rPr>
          <w:rFonts w:ascii="Times New Romam" w:eastAsia="Times New Roman" w:hAnsi="Times New Romam" w:cs="Times New Roman"/>
          <w:color w:val="000000"/>
          <w:lang w:eastAsia="ru-RU"/>
        </w:rPr>
        <w:t>последние </w:t>
      </w:r>
      <w:r w:rsidRPr="00F17DA2">
        <w:rPr>
          <w:rFonts w:eastAsia="Times New Roman" w:cs="Times New Roman"/>
          <w:color w:val="000000"/>
          <w:lang w:eastAsia="ru-RU"/>
        </w:rPr>
        <w:t>роль</w:t>
      </w:r>
      <w:r w:rsidR="00F17DA2" w:rsidRPr="00F17DA2">
        <w:rPr>
          <w:rFonts w:ascii="Times New Romam" w:eastAsia="Times New Roman" w:hAnsi="Times New Romam" w:cs="Times New Roman"/>
          <w:color w:val="000000"/>
          <w:lang w:eastAsia="ru-RU"/>
        </w:rPr>
        <w:t> представлены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человека, </w:t>
      </w:r>
      <w:r w:rsidR="00F17DA2" w:rsidRPr="00F17DA2">
        <w:rPr>
          <w:rFonts w:ascii="Times New Romam" w:eastAsia="Times New Roman" w:hAnsi="Times New Romam" w:cs="Times New Roman"/>
          <w:color w:val="000000"/>
          <w:lang w:eastAsia="ru-RU"/>
        </w:rPr>
        <w:t>условиях </w:t>
      </w:r>
      <w:r w:rsidRPr="00F17DA2">
        <w:rPr>
          <w:rFonts w:eastAsia="Times New Roman" w:cs="Times New Roman"/>
          <w:color w:val="000000"/>
          <w:lang w:eastAsia="ru-RU"/>
        </w:rPr>
        <w:t>значение</w:t>
      </w:r>
      <w:r w:rsidR="00F17DA2" w:rsidRPr="00F17DA2">
        <w:rPr>
          <w:rFonts w:ascii="Times New Romam" w:eastAsia="Times New Roman" w:hAnsi="Times New Romam" w:cs="Times New Roman"/>
          <w:color w:val="000000"/>
          <w:lang w:eastAsia="ru-RU"/>
        </w:rPr>
        <w:t> мессенджеров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его </w:t>
      </w:r>
      <w:r w:rsidR="00F17DA2" w:rsidRPr="00F17DA2">
        <w:rPr>
          <w:rFonts w:ascii="Times New Romam" w:eastAsia="Times New Roman" w:hAnsi="Times New Romam" w:cs="Times New Roman"/>
          <w:color w:val="000000"/>
          <w:lang w:eastAsia="ru-RU"/>
        </w:rPr>
        <w:t>политики </w:t>
      </w:r>
      <w:r w:rsidRPr="00F17DA2">
        <w:rPr>
          <w:rFonts w:eastAsia="Times New Roman" w:cs="Times New Roman"/>
          <w:color w:val="000000"/>
          <w:lang w:eastAsia="ru-RU"/>
        </w:rPr>
        <w:t>позиции</w:t>
      </w:r>
      <w:r w:rsidR="00F17DA2" w:rsidRPr="00F17DA2">
        <w:rPr>
          <w:rFonts w:ascii="Times New Romam" w:eastAsia="Times New Roman" w:hAnsi="Times New Romam" w:cs="Times New Roman"/>
          <w:color w:val="000000"/>
          <w:lang w:eastAsia="ru-RU"/>
        </w:rPr>
        <w:t> явление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качестве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участника</w:t>
      </w:r>
      <w:r w:rsidR="00F17DA2" w:rsidRPr="00F17DA2">
        <w:rPr>
          <w:rFonts w:ascii="Times New Romam" w:eastAsia="Times New Roman" w:hAnsi="Times New Romam" w:cs="Times New Roman"/>
          <w:color w:val="000000"/>
          <w:lang w:eastAsia="ru-RU"/>
        </w:rPr>
        <w:t> телефон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w:t>
      </w:r>
      <w:r w:rsidR="00F17DA2" w:rsidRPr="00F17DA2">
        <w:rPr>
          <w:rFonts w:ascii="Times New Romam" w:eastAsia="Times New Roman" w:hAnsi="Times New Romam" w:cs="Times New Roman"/>
          <w:color w:val="000000"/>
          <w:lang w:eastAsia="ru-RU"/>
        </w:rPr>
        <w:t>важно </w:t>
      </w:r>
      <w:r w:rsidRPr="00F17DA2">
        <w:rPr>
          <w:rFonts w:eastAsia="Times New Roman" w:cs="Times New Roman"/>
          <w:color w:val="000000"/>
          <w:lang w:eastAsia="ru-RU"/>
        </w:rPr>
        <w:t>наблюдателя</w:t>
      </w:r>
      <w:r w:rsidR="00F17DA2" w:rsidRPr="00F17DA2">
        <w:rPr>
          <w:rFonts w:ascii="Times New Romam" w:eastAsia="Times New Roman" w:hAnsi="Times New Romam" w:cs="Times New Roman"/>
          <w:color w:val="000000"/>
          <w:lang w:eastAsia="ru-RU"/>
        </w:rPr>
        <w:t> половины</w:t>
      </w:r>
      <w:r w:rsidR="00F17DA2" w:rsidRPr="00F17DA2">
        <w:rPr>
          <w:rFonts w:eastAsia="Times New Roman" w:cs="Times New Roman"/>
          <w:color w:val="000000"/>
          <w:lang w:eastAsia="ru-RU"/>
        </w:rPr>
        <w:t xml:space="preserve"> </w:t>
      </w:r>
      <w:r w:rsidR="00CE59C5" w:rsidRPr="00F17DA2">
        <w:rPr>
          <w:rFonts w:eastAsia="Times New Roman" w:cs="Times New Roman"/>
          <w:color w:val="000000"/>
          <w:lang w:eastAsia="ru-RU"/>
        </w:rPr>
        <w:t xml:space="preserve">) в конституировании </w:t>
      </w:r>
      <w:r w:rsidR="00F17DA2" w:rsidRPr="00F17DA2">
        <w:rPr>
          <w:rFonts w:ascii="Times New Romam" w:eastAsia="Times New Roman" w:hAnsi="Times New Romam" w:cs="Times New Roman"/>
          <w:color w:val="000000"/>
          <w:lang w:eastAsia="ru-RU"/>
        </w:rPr>
        <w:t>играть </w:t>
      </w:r>
      <w:r w:rsidR="00CE59C5" w:rsidRPr="00F17DA2">
        <w:rPr>
          <w:rFonts w:eastAsia="Times New Roman" w:cs="Times New Roman"/>
          <w:color w:val="000000"/>
          <w:lang w:eastAsia="ru-RU"/>
        </w:rPr>
        <w:t>реальности.</w:t>
      </w:r>
      <w:r w:rsidR="00F17DA2" w:rsidRPr="00F17DA2">
        <w:rPr>
          <w:rFonts w:ascii="Times New Romam" w:eastAsia="Times New Roman" w:hAnsi="Times New Romam" w:cs="Times New Roman"/>
          <w:color w:val="000000"/>
          <w:lang w:eastAsia="ru-RU"/>
        </w:rPr>
        <w:t> шагов</w:t>
      </w:r>
      <w:r w:rsidR="00F17DA2" w:rsidRPr="00F17DA2">
        <w:rPr>
          <w:rFonts w:eastAsia="Times New Roman" w:cs="Times New Roman"/>
          <w:color w:val="000000"/>
          <w:lang w:eastAsia="ru-RU"/>
        </w:rPr>
        <w:t xml:space="preserve"> </w:t>
      </w:r>
    </w:p>
    <w:p w14:paraId="4D29F4F2" w14:textId="088F19CB" w:rsidR="006E35F8" w:rsidRPr="00F17DA2" w:rsidRDefault="00287419" w:rsidP="001F192C">
      <w:pPr>
        <w:rPr>
          <w:rFonts w:eastAsia="Times New Roman" w:cs="Times New Roman"/>
          <w:color w:val="000000"/>
          <w:lang w:eastAsia="ru-RU"/>
        </w:rPr>
      </w:pPr>
      <w:r w:rsidRPr="00F17DA2">
        <w:rPr>
          <w:rFonts w:eastAsia="Times New Roman" w:cs="Times New Roman"/>
          <w:color w:val="000000"/>
          <w:lang w:eastAsia="ru-RU"/>
        </w:rPr>
        <w:t xml:space="preserve">Социальные </w:t>
      </w:r>
      <w:r w:rsidR="00F17DA2" w:rsidRPr="00F17DA2">
        <w:rPr>
          <w:rFonts w:ascii="Times New Romam" w:eastAsia="Times New Roman" w:hAnsi="Times New Romam" w:cs="Times New Roman"/>
          <w:color w:val="000000"/>
          <w:lang w:eastAsia="ru-RU"/>
        </w:rPr>
        <w:t>платформу </w:t>
      </w:r>
      <w:r w:rsidRPr="00F17DA2">
        <w:rPr>
          <w:rFonts w:eastAsia="Times New Roman" w:cs="Times New Roman"/>
          <w:color w:val="000000"/>
          <w:lang w:eastAsia="ru-RU"/>
        </w:rPr>
        <w:t>медиа</w:t>
      </w:r>
      <w:r w:rsidR="00F17DA2" w:rsidRPr="00F17DA2">
        <w:rPr>
          <w:rFonts w:ascii="Times New Romam" w:eastAsia="Times New Roman" w:hAnsi="Times New Romam" w:cs="Times New Roman"/>
          <w:color w:val="000000"/>
          <w:lang w:eastAsia="ru-RU"/>
        </w:rPr>
        <w:t> коммуникаций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же со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временем</w:t>
      </w:r>
      <w:r w:rsidR="00F17DA2" w:rsidRPr="00F17DA2">
        <w:rPr>
          <w:rFonts w:ascii="Times New Romam" w:eastAsia="Times New Roman" w:hAnsi="Times New Romam" w:cs="Times New Roman"/>
          <w:color w:val="000000"/>
          <w:lang w:eastAsia="ru-RU"/>
        </w:rPr>
        <w:t> исследования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будут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играть</w:t>
      </w:r>
      <w:r w:rsidR="00F17DA2" w:rsidRPr="00F17DA2">
        <w:rPr>
          <w:rFonts w:ascii="Times New Romam" w:eastAsia="Times New Roman" w:hAnsi="Times New Romam" w:cs="Times New Roman"/>
          <w:color w:val="000000"/>
          <w:lang w:eastAsia="ru-RU"/>
        </w:rPr>
        <w:t> содержанию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роль </w:t>
      </w:r>
      <w:r w:rsidR="00F17DA2" w:rsidRPr="00F17DA2">
        <w:rPr>
          <w:rFonts w:ascii="Times New Romam" w:eastAsia="Times New Roman" w:hAnsi="Times New Romam" w:cs="Times New Roman"/>
          <w:color w:val="000000"/>
          <w:lang w:eastAsia="ru-RU"/>
        </w:rPr>
        <w:t>словами </w:t>
      </w:r>
      <w:r w:rsidRPr="00F17DA2">
        <w:rPr>
          <w:rFonts w:eastAsia="Times New Roman" w:cs="Times New Roman"/>
          <w:color w:val="000000"/>
          <w:lang w:eastAsia="ru-RU"/>
        </w:rPr>
        <w:t>дополнительного</w:t>
      </w:r>
      <w:r w:rsidR="00F17DA2" w:rsidRPr="00F17DA2">
        <w:rPr>
          <w:rFonts w:ascii="Times New Romam" w:eastAsia="Times New Roman" w:hAnsi="Times New Romam" w:cs="Times New Roman"/>
          <w:color w:val="000000"/>
          <w:lang w:eastAsia="ru-RU"/>
        </w:rPr>
        <w:t> получить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источника </w:t>
      </w:r>
      <w:r w:rsidR="00F17DA2" w:rsidRPr="00F17DA2">
        <w:rPr>
          <w:rFonts w:ascii="Times New Romam" w:eastAsia="Times New Roman" w:hAnsi="Times New Romam" w:cs="Times New Roman"/>
          <w:color w:val="000000"/>
          <w:lang w:eastAsia="ru-RU"/>
        </w:rPr>
        <w:t>заказ </w:t>
      </w:r>
      <w:r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административный</w:t>
      </w:r>
      <w:r w:rsidRPr="00F17DA2">
        <w:rPr>
          <w:rFonts w:eastAsia="Times New Roman" w:cs="Times New Roman"/>
          <w:color w:val="000000"/>
          <w:lang w:eastAsia="ru-RU"/>
        </w:rPr>
        <w:t xml:space="preserve"> Они станут </w:t>
      </w:r>
      <w:r w:rsidR="00F17DA2" w:rsidRPr="00F17DA2">
        <w:rPr>
          <w:rFonts w:ascii="Times New Romam" w:eastAsia="Times New Roman" w:hAnsi="Times New Romam" w:cs="Times New Roman"/>
          <w:color w:val="000000"/>
          <w:lang w:eastAsia="ru-RU"/>
        </w:rPr>
        <w:t>аудиокомментарий </w:t>
      </w:r>
      <w:r w:rsidRPr="00F17DA2">
        <w:rPr>
          <w:rFonts w:eastAsia="Times New Roman" w:cs="Times New Roman"/>
          <w:color w:val="000000"/>
          <w:lang w:eastAsia="ru-RU"/>
        </w:rPr>
        <w:t>основными</w:t>
      </w:r>
      <w:r w:rsidR="00F17DA2" w:rsidRPr="00F17DA2">
        <w:rPr>
          <w:rFonts w:ascii="Times New Romam" w:eastAsia="Times New Roman" w:hAnsi="Times New Romam" w:cs="Times New Roman"/>
          <w:color w:val="000000"/>
          <w:lang w:eastAsia="ru-RU"/>
        </w:rPr>
        <w:t> данных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интерпретаторами </w:t>
      </w:r>
      <w:r w:rsidR="00F17DA2" w:rsidRPr="00F17DA2">
        <w:rPr>
          <w:rFonts w:ascii="Times New Romam" w:eastAsia="Times New Roman" w:hAnsi="Times New Romam" w:cs="Times New Roman"/>
          <w:color w:val="000000"/>
          <w:lang w:eastAsia="ru-RU"/>
        </w:rPr>
        <w:t>среде </w:t>
      </w:r>
      <w:r w:rsidRPr="00F17DA2">
        <w:rPr>
          <w:rFonts w:eastAsia="Times New Roman" w:cs="Times New Roman"/>
          <w:color w:val="000000"/>
          <w:lang w:eastAsia="ru-RU"/>
        </w:rPr>
        <w:t>новостей</w:t>
      </w:r>
      <w:r w:rsidR="00F17DA2" w:rsidRPr="00F17DA2">
        <w:rPr>
          <w:rFonts w:ascii="Times New Romam" w:eastAsia="Times New Roman" w:hAnsi="Times New Romam" w:cs="Times New Roman"/>
          <w:color w:val="000000"/>
          <w:lang w:eastAsia="ru-RU"/>
        </w:rPr>
        <w:t> общества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w:t>
      </w:r>
      <w:r w:rsidR="00F17DA2" w:rsidRPr="00F17DA2">
        <w:rPr>
          <w:rFonts w:ascii="Times New Romam" w:eastAsia="Times New Roman" w:hAnsi="Times New Romam" w:cs="Times New Roman"/>
          <w:color w:val="000000"/>
          <w:lang w:eastAsia="ru-RU"/>
        </w:rPr>
        <w:t>инициирует </w:t>
      </w:r>
      <w:r w:rsidRPr="00F17DA2">
        <w:rPr>
          <w:rFonts w:eastAsia="Times New Roman" w:cs="Times New Roman"/>
          <w:color w:val="000000"/>
          <w:lang w:eastAsia="ru-RU"/>
        </w:rPr>
        <w:t>пользователей.</w:t>
      </w:r>
      <w:r w:rsidR="00F17DA2" w:rsidRPr="00F17DA2">
        <w:rPr>
          <w:rFonts w:ascii="Times New Romam" w:eastAsia="Times New Roman" w:hAnsi="Times New Romam" w:cs="Times New Roman"/>
          <w:color w:val="000000"/>
          <w:lang w:eastAsia="ru-RU"/>
        </w:rPr>
        <w:t> симуляций</w:t>
      </w:r>
      <w:r w:rsidRPr="00F17DA2">
        <w:rPr>
          <w:rFonts w:eastAsia="Times New Roman" w:cs="Times New Roman"/>
          <w:color w:val="000000"/>
          <w:lang w:eastAsia="ru-RU"/>
        </w:rPr>
        <w:t xml:space="preserve"> А </w:t>
      </w:r>
      <w:r w:rsidR="00F17DA2" w:rsidRPr="00F17DA2">
        <w:rPr>
          <w:rFonts w:ascii="Times New Romam" w:eastAsia="Times New Roman" w:hAnsi="Times New Romam" w:cs="Times New Roman"/>
          <w:color w:val="000000"/>
          <w:lang w:eastAsia="ru-RU"/>
        </w:rPr>
        <w:t>маклюэн </w:t>
      </w:r>
      <w:r w:rsidRPr="00F17DA2">
        <w:rPr>
          <w:rFonts w:eastAsia="Times New Roman" w:cs="Times New Roman"/>
          <w:color w:val="000000"/>
          <w:lang w:eastAsia="ru-RU"/>
        </w:rPr>
        <w:t>стандартные</w:t>
      </w:r>
      <w:r w:rsidR="00F17DA2" w:rsidRPr="00F17DA2">
        <w:rPr>
          <w:rFonts w:ascii="Times New Romam" w:eastAsia="Times New Roman" w:hAnsi="Times New Romam" w:cs="Times New Roman"/>
          <w:color w:val="000000"/>
          <w:lang w:eastAsia="ru-RU"/>
        </w:rPr>
        <w:t> обществе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медиа - </w:t>
      </w:r>
      <w:r w:rsidR="00F17DA2" w:rsidRPr="00F17DA2">
        <w:rPr>
          <w:rFonts w:ascii="Times New Romam" w:eastAsia="Times New Roman" w:hAnsi="Times New Romam" w:cs="Times New Roman"/>
          <w:color w:val="000000"/>
          <w:lang w:eastAsia="ru-RU"/>
        </w:rPr>
        <w:t>изучения </w:t>
      </w:r>
      <w:r w:rsidRPr="00F17DA2">
        <w:rPr>
          <w:rFonts w:eastAsia="Times New Roman" w:cs="Times New Roman"/>
          <w:color w:val="000000"/>
          <w:lang w:eastAsia="ru-RU"/>
        </w:rPr>
        <w:t>радио</w:t>
      </w:r>
      <w:r w:rsidR="00F17DA2" w:rsidRPr="00F17DA2">
        <w:rPr>
          <w:rFonts w:ascii="Times New Romam" w:eastAsia="Times New Roman" w:hAnsi="Times New Romam" w:cs="Times New Roman"/>
          <w:color w:val="000000"/>
          <w:lang w:eastAsia="ru-RU"/>
        </w:rPr>
        <w:t> реальные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ТВ, - </w:t>
      </w:r>
      <w:r w:rsidR="00F17DA2" w:rsidRPr="00F17DA2">
        <w:rPr>
          <w:rFonts w:ascii="Times New Romam" w:eastAsia="Times New Roman" w:hAnsi="Times New Romam" w:cs="Times New Roman"/>
          <w:color w:val="000000"/>
          <w:lang w:eastAsia="ru-RU"/>
        </w:rPr>
        <w:t>коммуникационной </w:t>
      </w:r>
      <w:r w:rsidRPr="00F17DA2">
        <w:rPr>
          <w:rFonts w:eastAsia="Times New Roman" w:cs="Times New Roman"/>
          <w:color w:val="000000"/>
          <w:lang w:eastAsia="ru-RU"/>
        </w:rPr>
        <w:t>вынуждены</w:t>
      </w:r>
      <w:r w:rsidR="00F17DA2" w:rsidRPr="00F17DA2">
        <w:rPr>
          <w:rFonts w:ascii="Times New Romam" w:eastAsia="Times New Roman" w:hAnsi="Times New Romam" w:cs="Times New Roman"/>
          <w:color w:val="000000"/>
          <w:lang w:eastAsia="ru-RU"/>
        </w:rPr>
        <w:t> институты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будут </w:t>
      </w:r>
      <w:r w:rsidR="00F17DA2" w:rsidRPr="00F17DA2">
        <w:rPr>
          <w:rFonts w:ascii="Times New Romam" w:eastAsia="Times New Roman" w:hAnsi="Times New Romam" w:cs="Times New Roman"/>
          <w:color w:val="000000"/>
          <w:lang w:eastAsia="ru-RU"/>
        </w:rPr>
        <w:t>обнаружена </w:t>
      </w:r>
      <w:r w:rsidRPr="00F17DA2">
        <w:rPr>
          <w:rFonts w:eastAsia="Times New Roman" w:cs="Times New Roman"/>
          <w:color w:val="000000"/>
          <w:lang w:eastAsia="ru-RU"/>
        </w:rPr>
        <w:t>подчиняться</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тем </w:t>
      </w:r>
      <w:r w:rsidR="00F17DA2" w:rsidRPr="00F17DA2">
        <w:rPr>
          <w:rFonts w:ascii="Times New Romam" w:eastAsia="Times New Roman" w:hAnsi="Times New Romam" w:cs="Times New Roman"/>
          <w:color w:val="000000"/>
          <w:lang w:eastAsia="ru-RU"/>
        </w:rPr>
        <w:t>внимание </w:t>
      </w:r>
      <w:r w:rsidRPr="00F17DA2">
        <w:rPr>
          <w:rFonts w:eastAsia="Times New Roman" w:cs="Times New Roman"/>
          <w:color w:val="000000"/>
          <w:lang w:eastAsia="ru-RU"/>
        </w:rPr>
        <w:t>направлениям</w:t>
      </w:r>
      <w:r w:rsidR="00F17DA2" w:rsidRPr="00F17DA2">
        <w:rPr>
          <w:rFonts w:ascii="Times New Romam" w:eastAsia="Times New Roman" w:hAnsi="Times New Romam" w:cs="Times New Roman"/>
          <w:color w:val="000000"/>
          <w:lang w:eastAsia="ru-RU"/>
        </w:rPr>
        <w:t> технологии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деятельности, </w:t>
      </w:r>
      <w:r w:rsidR="00F17DA2" w:rsidRPr="00F17DA2">
        <w:rPr>
          <w:rFonts w:ascii="Times New Romam" w:eastAsia="Times New Roman" w:hAnsi="Times New Romam" w:cs="Times New Roman"/>
          <w:color w:val="000000"/>
          <w:lang w:eastAsia="ru-RU"/>
        </w:rPr>
        <w:t>развитие </w:t>
      </w:r>
      <w:r w:rsidRPr="00F17DA2">
        <w:rPr>
          <w:rFonts w:eastAsia="Times New Roman" w:cs="Times New Roman"/>
          <w:color w:val="000000"/>
          <w:lang w:eastAsia="ru-RU"/>
        </w:rPr>
        <w:t>которые</w:t>
      </w:r>
      <w:r w:rsidR="00F17DA2" w:rsidRPr="00F17DA2">
        <w:rPr>
          <w:rFonts w:ascii="Times New Romam" w:eastAsia="Times New Roman" w:hAnsi="Times New Romam" w:cs="Times New Roman"/>
          <w:color w:val="000000"/>
          <w:lang w:eastAsia="ru-RU"/>
        </w:rPr>
        <w:t> подвергался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зададут </w:t>
      </w:r>
      <w:r w:rsidR="00F17DA2" w:rsidRPr="00F17DA2">
        <w:rPr>
          <w:rFonts w:ascii="Times New Romam" w:eastAsia="Times New Roman" w:hAnsi="Times New Romam" w:cs="Times New Roman"/>
          <w:color w:val="000000"/>
          <w:lang w:eastAsia="ru-RU"/>
        </w:rPr>
        <w:t>юмора </w:t>
      </w:r>
      <w:r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пользователю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медиа.</w:t>
      </w:r>
    </w:p>
    <w:p w14:paraId="05CAA25A" w14:textId="62B905C8" w:rsidR="00A80788" w:rsidRPr="00F17DA2" w:rsidRDefault="00F17DA2" w:rsidP="001F192C">
      <w:pPr>
        <w:rPr>
          <w:rFonts w:eastAsia="Times New Roman" w:cs="Times New Roman"/>
          <w:color w:val="000000"/>
          <w:lang w:eastAsia="ru-RU"/>
        </w:rPr>
      </w:pPr>
      <w:r w:rsidRPr="00F17DA2">
        <w:rPr>
          <w:rFonts w:ascii="Times New Romam" w:eastAsia="Times New Roman" w:hAnsi="Times New Romam" w:cs="Times New Roman"/>
          <w:color w:val="000000"/>
          <w:lang w:eastAsia="ru-RU"/>
        </w:rPr>
        <w:t>технологии </w:t>
      </w:r>
      <w:r w:rsidR="00A80788" w:rsidRPr="00F17DA2">
        <w:rPr>
          <w:rFonts w:eastAsia="Times New Roman" w:cs="Times New Roman"/>
          <w:color w:val="000000"/>
          <w:lang w:eastAsia="ru-RU"/>
        </w:rPr>
        <w:t>Эволюционирующая</w:t>
      </w:r>
      <w:r w:rsidRPr="00F17DA2">
        <w:rPr>
          <w:rFonts w:ascii="Times New Romam" w:eastAsia="Times New Roman" w:hAnsi="Times New Romam" w:cs="Times New Roman"/>
          <w:color w:val="000000"/>
          <w:lang w:eastAsia="ru-RU"/>
        </w:rPr>
        <w:t> радио</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«медиатизация» </w:t>
      </w:r>
      <w:r w:rsidRPr="00F17DA2">
        <w:rPr>
          <w:rFonts w:ascii="Times New Romam" w:eastAsia="Times New Roman" w:hAnsi="Times New Romam" w:cs="Times New Roman"/>
          <w:color w:val="000000"/>
          <w:lang w:eastAsia="ru-RU"/>
        </w:rPr>
        <w:t>маклюэнистика </w:t>
      </w:r>
      <w:r w:rsidR="00A80788" w:rsidRPr="00F17DA2">
        <w:rPr>
          <w:rFonts w:eastAsia="Times New Roman" w:cs="Times New Roman"/>
          <w:color w:val="000000"/>
          <w:lang w:eastAsia="ru-RU"/>
        </w:rPr>
        <w:t>политики</w:t>
      </w:r>
      <w:r w:rsidRPr="00F17DA2">
        <w:rPr>
          <w:rFonts w:ascii="Times New Romam" w:eastAsia="Times New Roman" w:hAnsi="Times New Romam" w:cs="Times New Roman"/>
          <w:color w:val="000000"/>
          <w:lang w:eastAsia="ru-RU"/>
        </w:rPr>
        <w:t> машинного</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и </w:t>
      </w:r>
      <w:r w:rsidRPr="00F17DA2">
        <w:rPr>
          <w:rFonts w:ascii="Times New Romam" w:eastAsia="Times New Roman" w:hAnsi="Times New Romam" w:cs="Times New Roman"/>
          <w:color w:val="000000"/>
          <w:lang w:eastAsia="ru-RU"/>
        </w:rPr>
        <w:t>одновременного </w:t>
      </w:r>
      <w:r w:rsidR="00A80788" w:rsidRPr="00F17DA2">
        <w:rPr>
          <w:rFonts w:eastAsia="Times New Roman" w:cs="Times New Roman"/>
          <w:color w:val="000000"/>
          <w:lang w:eastAsia="ru-RU"/>
        </w:rPr>
        <w:t>использование</w:t>
      </w:r>
      <w:r w:rsidRPr="00F17DA2">
        <w:rPr>
          <w:rFonts w:ascii="Times New Romam" w:eastAsia="Times New Roman" w:hAnsi="Times New Romam" w:cs="Times New Roman"/>
          <w:color w:val="000000"/>
          <w:lang w:eastAsia="ru-RU"/>
        </w:rPr>
        <w:t> выражать</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государственной </w:t>
      </w:r>
      <w:r w:rsidRPr="00F17DA2">
        <w:rPr>
          <w:rFonts w:ascii="Times New Romam" w:eastAsia="Times New Roman" w:hAnsi="Times New Romam" w:cs="Times New Roman"/>
          <w:color w:val="000000"/>
          <w:lang w:eastAsia="ru-RU"/>
        </w:rPr>
        <w:t>условиях </w:t>
      </w:r>
      <w:r w:rsidR="00A80788" w:rsidRPr="00F17DA2">
        <w:rPr>
          <w:rFonts w:eastAsia="Times New Roman" w:cs="Times New Roman"/>
          <w:color w:val="000000"/>
          <w:lang w:eastAsia="ru-RU"/>
        </w:rPr>
        <w:t>властью</w:t>
      </w:r>
      <w:r w:rsidRPr="00F17DA2">
        <w:rPr>
          <w:rFonts w:ascii="Times New Romam" w:eastAsia="Times New Roman" w:hAnsi="Times New Romam" w:cs="Times New Roman"/>
          <w:color w:val="000000"/>
          <w:lang w:eastAsia="ru-RU"/>
        </w:rPr>
        <w:t> возможность</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и СМИ </w:t>
      </w:r>
      <w:r w:rsidRPr="00F17DA2">
        <w:rPr>
          <w:rFonts w:ascii="Times New Romam" w:eastAsia="Times New Roman" w:hAnsi="Times New Romam" w:cs="Times New Roman"/>
          <w:color w:val="000000"/>
          <w:lang w:eastAsia="ru-RU"/>
        </w:rPr>
        <w:t>точки </w:t>
      </w:r>
      <w:r w:rsidR="00A80788" w:rsidRPr="00F17DA2">
        <w:rPr>
          <w:rFonts w:eastAsia="Times New Roman" w:cs="Times New Roman"/>
          <w:color w:val="000000"/>
          <w:lang w:eastAsia="ru-RU"/>
        </w:rPr>
        <w:t>технологий</w:t>
      </w:r>
      <w:r w:rsidRPr="00F17DA2">
        <w:rPr>
          <w:rFonts w:ascii="Times New Romam" w:eastAsia="Times New Roman" w:hAnsi="Times New Romam" w:cs="Times New Roman"/>
          <w:color w:val="000000"/>
          <w:lang w:eastAsia="ru-RU"/>
        </w:rPr>
        <w:t> нарушения</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манипуляции </w:t>
      </w:r>
      <w:r w:rsidRPr="00F17DA2">
        <w:rPr>
          <w:rFonts w:ascii="Times New Romam" w:eastAsia="Times New Roman" w:hAnsi="Times New Romam" w:cs="Times New Roman"/>
          <w:color w:val="000000"/>
          <w:lang w:eastAsia="ru-RU"/>
        </w:rPr>
        <w:t>сфере </w:t>
      </w:r>
      <w:r w:rsidR="00A80788" w:rsidRPr="00F17DA2">
        <w:rPr>
          <w:rFonts w:eastAsia="Times New Roman" w:cs="Times New Roman"/>
          <w:color w:val="000000"/>
          <w:lang w:eastAsia="ru-RU"/>
        </w:rPr>
        <w:t>несут</w:t>
      </w:r>
      <w:r w:rsidRPr="00F17DA2">
        <w:rPr>
          <w:rFonts w:ascii="Times New Romam" w:eastAsia="Times New Roman" w:hAnsi="Times New Romam" w:cs="Times New Roman"/>
          <w:color w:val="000000"/>
          <w:lang w:eastAsia="ru-RU"/>
        </w:rPr>
        <w:t> непосредственно</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в себе </w:t>
      </w:r>
      <w:r w:rsidRPr="00F17DA2">
        <w:rPr>
          <w:rFonts w:ascii="Times New Romam" w:eastAsia="Times New Roman" w:hAnsi="Times New Romam" w:cs="Times New Roman"/>
          <w:color w:val="000000"/>
          <w:lang w:eastAsia="ru-RU"/>
        </w:rPr>
        <w:t>данные </w:t>
      </w:r>
      <w:r w:rsidR="00A80788" w:rsidRPr="00F17DA2">
        <w:rPr>
          <w:rFonts w:eastAsia="Times New Roman" w:cs="Times New Roman"/>
          <w:color w:val="000000"/>
          <w:lang w:eastAsia="ru-RU"/>
        </w:rPr>
        <w:t>опасность</w:t>
      </w:r>
      <w:r w:rsidRPr="00F17DA2">
        <w:rPr>
          <w:rFonts w:ascii="Times New Romam" w:eastAsia="Times New Roman" w:hAnsi="Times New Romam" w:cs="Times New Roman"/>
          <w:color w:val="000000"/>
          <w:lang w:eastAsia="ru-RU"/>
        </w:rPr>
        <w:t> некоторые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превращения </w:t>
      </w:r>
      <w:r w:rsidRPr="00F17DA2">
        <w:rPr>
          <w:rFonts w:ascii="Times New Romam" w:eastAsia="Times New Roman" w:hAnsi="Times New Romam" w:cs="Times New Roman"/>
          <w:color w:val="000000"/>
          <w:lang w:eastAsia="ru-RU"/>
        </w:rPr>
        <w:t>поскольку </w:t>
      </w:r>
      <w:r w:rsidR="00A80788" w:rsidRPr="00F17DA2">
        <w:rPr>
          <w:rFonts w:eastAsia="Times New Roman" w:cs="Times New Roman"/>
          <w:color w:val="000000"/>
          <w:lang w:eastAsia="ru-RU"/>
        </w:rPr>
        <w:t>граждан</w:t>
      </w:r>
      <w:r w:rsidRPr="00F17DA2">
        <w:rPr>
          <w:rFonts w:ascii="Times New Romam" w:eastAsia="Times New Roman" w:hAnsi="Times New Romam" w:cs="Times New Roman"/>
          <w:color w:val="000000"/>
          <w:lang w:eastAsia="ru-RU"/>
        </w:rPr>
        <w:t> конвергенция</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из </w:t>
      </w:r>
      <w:r w:rsidRPr="00F17DA2">
        <w:rPr>
          <w:rFonts w:ascii="Times New Romam" w:eastAsia="Times New Roman" w:hAnsi="Times New Romam" w:cs="Times New Roman"/>
          <w:color w:val="000000"/>
          <w:lang w:eastAsia="ru-RU"/>
        </w:rPr>
        <w:t>сообщество </w:t>
      </w:r>
      <w:r w:rsidR="00A80788" w:rsidRPr="00F17DA2">
        <w:rPr>
          <w:rFonts w:eastAsia="Times New Roman" w:cs="Times New Roman"/>
          <w:color w:val="000000"/>
          <w:lang w:eastAsia="ru-RU"/>
        </w:rPr>
        <w:t>непосредственного</w:t>
      </w:r>
      <w:r w:rsidRPr="00F17DA2">
        <w:rPr>
          <w:rFonts w:ascii="Times New Romam" w:eastAsia="Times New Roman" w:hAnsi="Times New Romam" w:cs="Times New Roman"/>
          <w:color w:val="000000"/>
          <w:lang w:eastAsia="ru-RU"/>
        </w:rPr>
        <w:t> щекотурова</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источника </w:t>
      </w:r>
      <w:r w:rsidRPr="00F17DA2">
        <w:rPr>
          <w:rFonts w:ascii="Times New Romam" w:eastAsia="Times New Roman" w:hAnsi="Times New Romam" w:cs="Times New Roman"/>
          <w:color w:val="000000"/>
          <w:lang w:eastAsia="ru-RU"/>
        </w:rPr>
        <w:t>может </w:t>
      </w:r>
      <w:r w:rsidR="00A80788" w:rsidRPr="00F17DA2">
        <w:rPr>
          <w:rFonts w:eastAsia="Times New Roman" w:cs="Times New Roman"/>
          <w:color w:val="000000"/>
          <w:lang w:eastAsia="ru-RU"/>
        </w:rPr>
        <w:t>власти</w:t>
      </w:r>
      <w:r w:rsidRPr="00F17DA2">
        <w:rPr>
          <w:rFonts w:ascii="Times New Romam" w:eastAsia="Times New Roman" w:hAnsi="Times New Romam" w:cs="Times New Roman"/>
          <w:color w:val="000000"/>
          <w:lang w:eastAsia="ru-RU"/>
        </w:rPr>
        <w:t> таким</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надежного </w:t>
      </w:r>
      <w:r w:rsidR="00A80788" w:rsidRPr="00F17DA2">
        <w:rPr>
          <w:rFonts w:eastAsia="Times New Roman" w:cs="Times New Roman"/>
          <w:color w:val="000000"/>
          <w:lang w:eastAsia="ru-RU"/>
        </w:rPr>
        <w:t>управляемую</w:t>
      </w:r>
      <w:r w:rsidRPr="00F17DA2">
        <w:rPr>
          <w:rFonts w:ascii="Times New Romam" w:eastAsia="Times New Roman" w:hAnsi="Times New Romam" w:cs="Times New Roman"/>
          <w:color w:val="000000"/>
          <w:lang w:eastAsia="ru-RU"/>
        </w:rPr>
        <w:t> возможны</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эффективно </w:t>
      </w:r>
      <w:r w:rsidR="00A80788" w:rsidRPr="00F17DA2">
        <w:rPr>
          <w:rFonts w:eastAsia="Times New Roman" w:cs="Times New Roman"/>
          <w:color w:val="000000"/>
          <w:lang w:eastAsia="ru-RU"/>
        </w:rPr>
        <w:t>определённом</w:t>
      </w:r>
      <w:r w:rsidRPr="00F17DA2">
        <w:rPr>
          <w:rFonts w:ascii="Times New Romam" w:eastAsia="Times New Roman" w:hAnsi="Times New Romam" w:cs="Times New Roman"/>
          <w:color w:val="000000"/>
          <w:lang w:eastAsia="ru-RU"/>
        </w:rPr>
        <w:t> пространстве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русле </w:t>
      </w:r>
      <w:r w:rsidRPr="00F17DA2">
        <w:rPr>
          <w:rFonts w:ascii="Times New Romam" w:eastAsia="Times New Roman" w:hAnsi="Times New Romam" w:cs="Times New Roman"/>
          <w:color w:val="000000"/>
          <w:lang w:eastAsia="ru-RU"/>
        </w:rPr>
        <w:t>увеличением </w:t>
      </w:r>
      <w:r w:rsidR="00A80788" w:rsidRPr="00F17DA2">
        <w:rPr>
          <w:rFonts w:eastAsia="Times New Roman" w:cs="Times New Roman"/>
          <w:color w:val="000000"/>
          <w:lang w:eastAsia="ru-RU"/>
        </w:rPr>
        <w:t>массу</w:t>
      </w:r>
      <w:r w:rsidRPr="00F17DA2">
        <w:rPr>
          <w:rFonts w:ascii="Times New Romam" w:eastAsia="Times New Roman" w:hAnsi="Times New Romam" w:cs="Times New Roman"/>
          <w:color w:val="000000"/>
          <w:lang w:eastAsia="ru-RU"/>
        </w:rPr>
        <w:t> чтобы</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людей. </w:t>
      </w:r>
      <w:r w:rsidRPr="00F17DA2">
        <w:rPr>
          <w:rFonts w:ascii="Times New Romam" w:eastAsia="Times New Roman" w:hAnsi="Times New Romam" w:cs="Times New Roman"/>
          <w:color w:val="000000"/>
          <w:lang w:eastAsia="ru-RU"/>
        </w:rPr>
        <w:t>способу </w:t>
      </w:r>
      <w:r w:rsidR="00A80788" w:rsidRPr="00F17DA2">
        <w:rPr>
          <w:rFonts w:eastAsia="Times New Roman" w:cs="Times New Roman"/>
          <w:color w:val="000000"/>
          <w:lang w:eastAsia="ru-RU"/>
        </w:rPr>
        <w:t>Такие</w:t>
      </w:r>
      <w:r w:rsidRPr="00F17DA2">
        <w:rPr>
          <w:rFonts w:ascii="Times New Romam" w:eastAsia="Times New Roman" w:hAnsi="Times New Romam" w:cs="Times New Roman"/>
          <w:color w:val="000000"/>
          <w:lang w:eastAsia="ru-RU"/>
        </w:rPr>
        <w:t> подростков</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процессы </w:t>
      </w:r>
      <w:r w:rsidRPr="00F17DA2">
        <w:rPr>
          <w:rFonts w:ascii="Times New Romam" w:eastAsia="Times New Roman" w:hAnsi="Times New Romam" w:cs="Times New Roman"/>
          <w:color w:val="000000"/>
          <w:lang w:eastAsia="ru-RU"/>
        </w:rPr>
        <w:t>границ </w:t>
      </w:r>
      <w:r w:rsidR="00A80788" w:rsidRPr="00F17DA2">
        <w:rPr>
          <w:rFonts w:eastAsia="Times New Roman" w:cs="Times New Roman"/>
          <w:color w:val="000000"/>
          <w:lang w:eastAsia="ru-RU"/>
        </w:rPr>
        <w:t>способны</w:t>
      </w:r>
      <w:r w:rsidRPr="00F17DA2">
        <w:rPr>
          <w:rFonts w:ascii="Times New Romam" w:eastAsia="Times New Roman" w:hAnsi="Times New Romam" w:cs="Times New Roman"/>
          <w:color w:val="000000"/>
          <w:lang w:eastAsia="ru-RU"/>
        </w:rPr>
        <w:t> такие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стать </w:t>
      </w:r>
      <w:r w:rsidRPr="00F17DA2">
        <w:rPr>
          <w:rFonts w:ascii="Times New Romam" w:eastAsia="Times New Roman" w:hAnsi="Times New Romam" w:cs="Times New Roman"/>
          <w:color w:val="000000"/>
          <w:lang w:eastAsia="ru-RU"/>
        </w:rPr>
        <w:t>необходимость </w:t>
      </w:r>
      <w:r w:rsidR="00A80788" w:rsidRPr="00F17DA2">
        <w:rPr>
          <w:rFonts w:eastAsia="Times New Roman" w:cs="Times New Roman"/>
          <w:color w:val="000000"/>
          <w:lang w:eastAsia="ru-RU"/>
        </w:rPr>
        <w:t>предпосылкой</w:t>
      </w:r>
      <w:r w:rsidRPr="00F17DA2">
        <w:rPr>
          <w:rFonts w:ascii="Times New Romam" w:eastAsia="Times New Roman" w:hAnsi="Times New Romam" w:cs="Times New Roman"/>
          <w:color w:val="000000"/>
          <w:lang w:eastAsia="ru-RU"/>
        </w:rPr>
        <w:t> респондент</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к </w:t>
      </w:r>
      <w:r w:rsidRPr="00F17DA2">
        <w:rPr>
          <w:rFonts w:ascii="Times New Romam" w:eastAsia="Times New Roman" w:hAnsi="Times New Romam" w:cs="Times New Roman"/>
          <w:color w:val="000000"/>
          <w:lang w:eastAsia="ru-RU"/>
        </w:rPr>
        <w:t>цифровизации </w:t>
      </w:r>
      <w:r w:rsidR="00A80788" w:rsidRPr="00F17DA2">
        <w:rPr>
          <w:rFonts w:eastAsia="Times New Roman" w:cs="Times New Roman"/>
          <w:color w:val="000000"/>
          <w:lang w:eastAsia="ru-RU"/>
        </w:rPr>
        <w:t>изменению</w:t>
      </w:r>
      <w:r w:rsidRPr="00F17DA2">
        <w:rPr>
          <w:rFonts w:ascii="Times New Romam" w:eastAsia="Times New Roman" w:hAnsi="Times New Romam" w:cs="Times New Roman"/>
          <w:color w:val="000000"/>
          <w:lang w:eastAsia="ru-RU"/>
        </w:rPr>
        <w:t> различные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демократической </w:t>
      </w:r>
      <w:r w:rsidRPr="00F17DA2">
        <w:rPr>
          <w:rFonts w:ascii="Times New Romam" w:eastAsia="Times New Roman" w:hAnsi="Times New Romam" w:cs="Times New Roman"/>
          <w:color w:val="000000"/>
          <w:lang w:eastAsia="ru-RU"/>
        </w:rPr>
        <w:t>доверять </w:t>
      </w:r>
      <w:r w:rsidR="00A80788" w:rsidRPr="00F17DA2">
        <w:rPr>
          <w:rFonts w:eastAsia="Times New Roman" w:cs="Times New Roman"/>
          <w:color w:val="000000"/>
          <w:lang w:eastAsia="ru-RU"/>
        </w:rPr>
        <w:t>формы</w:t>
      </w:r>
      <w:r w:rsidRPr="00F17DA2">
        <w:rPr>
          <w:rFonts w:ascii="Times New Romam" w:eastAsia="Times New Roman" w:hAnsi="Times New Romam" w:cs="Times New Roman"/>
          <w:color w:val="000000"/>
          <w:lang w:eastAsia="ru-RU"/>
        </w:rPr>
        <w:t> будущее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политического </w:t>
      </w:r>
      <w:r w:rsidRPr="00F17DA2">
        <w:rPr>
          <w:rFonts w:ascii="Times New Romam" w:eastAsia="Times New Roman" w:hAnsi="Times New Romam" w:cs="Times New Roman"/>
          <w:color w:val="000000"/>
          <w:lang w:eastAsia="ru-RU"/>
        </w:rPr>
        <w:t>трансформаций </w:t>
      </w:r>
      <w:r w:rsidR="00A80788" w:rsidRPr="00F17DA2">
        <w:rPr>
          <w:rFonts w:eastAsia="Times New Roman" w:cs="Times New Roman"/>
          <w:color w:val="000000"/>
          <w:lang w:eastAsia="ru-RU"/>
        </w:rPr>
        <w:t>режима,</w:t>
      </w:r>
      <w:r w:rsidRPr="00F17DA2">
        <w:rPr>
          <w:rFonts w:ascii="Times New Romam" w:eastAsia="Times New Roman" w:hAnsi="Times New Romam" w:cs="Times New Roman"/>
          <w:color w:val="000000"/>
          <w:lang w:eastAsia="ru-RU"/>
        </w:rPr>
        <w:t> когда</w:t>
      </w:r>
      <w:r w:rsidR="00A80788" w:rsidRPr="00F17DA2">
        <w:rPr>
          <w:rFonts w:eastAsia="Times New Roman" w:cs="Times New Roman"/>
          <w:color w:val="000000"/>
          <w:lang w:eastAsia="ru-RU"/>
        </w:rPr>
        <w:t xml:space="preserve"> на </w:t>
      </w:r>
      <w:r w:rsidRPr="00F17DA2">
        <w:rPr>
          <w:rFonts w:ascii="Times New Romam" w:eastAsia="Times New Roman" w:hAnsi="Times New Romam" w:cs="Times New Roman"/>
          <w:color w:val="000000"/>
          <w:lang w:eastAsia="ru-RU"/>
        </w:rPr>
        <w:t>процесс </w:t>
      </w:r>
      <w:r w:rsidR="00A80788" w:rsidRPr="00F17DA2">
        <w:rPr>
          <w:rFonts w:eastAsia="Times New Roman" w:cs="Times New Roman"/>
          <w:color w:val="000000"/>
          <w:lang w:eastAsia="ru-RU"/>
        </w:rPr>
        <w:t>смену</w:t>
      </w:r>
      <w:r w:rsidRPr="00F17DA2">
        <w:rPr>
          <w:rFonts w:ascii="Times New Romam" w:eastAsia="Times New Roman" w:hAnsi="Times New Romam" w:cs="Times New Roman"/>
          <w:color w:val="000000"/>
          <w:lang w:eastAsia="ru-RU"/>
        </w:rPr>
        <w:t> тесную</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которого </w:t>
      </w:r>
      <w:r w:rsidRPr="00F17DA2">
        <w:rPr>
          <w:rFonts w:ascii="Times New Romam" w:eastAsia="Times New Roman" w:hAnsi="Times New Romam" w:cs="Times New Roman"/>
          <w:color w:val="000000"/>
          <w:lang w:eastAsia="ru-RU"/>
        </w:rPr>
        <w:t>получения </w:t>
      </w:r>
      <w:r w:rsidR="00A80788" w:rsidRPr="00F17DA2">
        <w:rPr>
          <w:rFonts w:eastAsia="Times New Roman" w:cs="Times New Roman"/>
          <w:color w:val="000000"/>
          <w:lang w:eastAsia="ru-RU"/>
        </w:rPr>
        <w:t>преуспеет</w:t>
      </w:r>
      <w:r w:rsidRPr="00F17DA2">
        <w:rPr>
          <w:rFonts w:ascii="Times New Romam" w:eastAsia="Times New Roman" w:hAnsi="Times New Romam" w:cs="Times New Roman"/>
          <w:color w:val="000000"/>
          <w:lang w:eastAsia="ru-RU"/>
        </w:rPr>
        <w:t> коммуниктивистике</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медиакратическая </w:t>
      </w:r>
      <w:r w:rsidRPr="00F17DA2">
        <w:rPr>
          <w:rFonts w:ascii="Times New Romam" w:eastAsia="Times New Roman" w:hAnsi="Times New Romam" w:cs="Times New Roman"/>
          <w:color w:val="000000"/>
          <w:lang w:eastAsia="ru-RU"/>
        </w:rPr>
        <w:t>будет </w:t>
      </w:r>
      <w:r w:rsidR="00A80788" w:rsidRPr="00F17DA2">
        <w:rPr>
          <w:rFonts w:eastAsia="Times New Roman" w:cs="Times New Roman"/>
          <w:color w:val="000000"/>
          <w:lang w:eastAsia="ru-RU"/>
        </w:rPr>
        <w:t>форма,</w:t>
      </w:r>
      <w:r w:rsidRPr="00F17DA2">
        <w:rPr>
          <w:rFonts w:ascii="Times New Romam" w:eastAsia="Times New Roman" w:hAnsi="Times New Romam" w:cs="Times New Roman"/>
          <w:color w:val="000000"/>
          <w:lang w:eastAsia="ru-RU"/>
        </w:rPr>
        <w:t> благодаря</w:t>
      </w:r>
      <w:r w:rsidR="00A80788" w:rsidRPr="00F17DA2">
        <w:rPr>
          <w:rFonts w:eastAsia="Times New Roman" w:cs="Times New Roman"/>
          <w:color w:val="000000"/>
          <w:lang w:eastAsia="ru-RU"/>
        </w:rPr>
        <w:t xml:space="preserve"> когда </w:t>
      </w:r>
      <w:r w:rsidRPr="00F17DA2">
        <w:rPr>
          <w:rFonts w:ascii="Times New Romam" w:eastAsia="Times New Roman" w:hAnsi="Times New Romam" w:cs="Times New Roman"/>
          <w:color w:val="000000"/>
          <w:lang w:eastAsia="ru-RU"/>
        </w:rPr>
        <w:t>реципиенты </w:t>
      </w:r>
      <w:r w:rsidR="00A80788" w:rsidRPr="00F17DA2">
        <w:rPr>
          <w:rFonts w:eastAsia="Times New Roman" w:cs="Times New Roman"/>
          <w:color w:val="000000"/>
          <w:lang w:eastAsia="ru-RU"/>
        </w:rPr>
        <w:t>регулирование</w:t>
      </w:r>
      <w:r w:rsidRPr="00F17DA2">
        <w:rPr>
          <w:rFonts w:ascii="Times New Romam" w:eastAsia="Times New Roman" w:hAnsi="Times New Romam" w:cs="Times New Roman"/>
          <w:color w:val="000000"/>
          <w:lang w:eastAsia="ru-RU"/>
        </w:rPr>
        <w:t> данного</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информационными </w:t>
      </w:r>
      <w:r w:rsidRPr="00F17DA2">
        <w:rPr>
          <w:rFonts w:ascii="Times New Romam" w:eastAsia="Times New Roman" w:hAnsi="Times New Romam" w:cs="Times New Roman"/>
          <w:color w:val="000000"/>
          <w:lang w:eastAsia="ru-RU"/>
        </w:rPr>
        <w:t>интернет </w:t>
      </w:r>
      <w:r w:rsidR="00A80788" w:rsidRPr="00F17DA2">
        <w:rPr>
          <w:rFonts w:eastAsia="Times New Roman" w:cs="Times New Roman"/>
          <w:color w:val="000000"/>
          <w:lang w:eastAsia="ru-RU"/>
        </w:rPr>
        <w:t>обменами</w:t>
      </w:r>
      <w:r w:rsidRPr="00F17DA2">
        <w:rPr>
          <w:rFonts w:ascii="Times New Romam" w:eastAsia="Times New Roman" w:hAnsi="Times New Romam" w:cs="Times New Roman"/>
          <w:color w:val="000000"/>
          <w:lang w:eastAsia="ru-RU"/>
        </w:rPr>
        <w:t> институтами</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в </w:t>
      </w:r>
      <w:r w:rsidRPr="00F17DA2">
        <w:rPr>
          <w:rFonts w:ascii="Times New Romam" w:eastAsia="Times New Roman" w:hAnsi="Times New Romam" w:cs="Times New Roman"/>
          <w:color w:val="000000"/>
          <w:lang w:eastAsia="ru-RU"/>
        </w:rPr>
        <w:t>убеждения </w:t>
      </w:r>
      <w:r w:rsidR="00A80788" w:rsidRPr="00F17DA2">
        <w:rPr>
          <w:rFonts w:eastAsia="Times New Roman" w:cs="Times New Roman"/>
          <w:color w:val="000000"/>
          <w:lang w:eastAsia="ru-RU"/>
        </w:rPr>
        <w:t>политическом</w:t>
      </w:r>
      <w:r w:rsidRPr="00F17DA2">
        <w:rPr>
          <w:rFonts w:ascii="Times New Romam" w:eastAsia="Times New Roman" w:hAnsi="Times New Romam" w:cs="Times New Roman"/>
          <w:color w:val="000000"/>
          <w:lang w:eastAsia="ru-RU"/>
        </w:rPr>
        <w:t> таким</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пространстве </w:t>
      </w:r>
      <w:r w:rsidRPr="00F17DA2">
        <w:rPr>
          <w:rFonts w:ascii="Times New Romam" w:eastAsia="Times New Roman" w:hAnsi="Times New Romam" w:cs="Times New Roman"/>
          <w:color w:val="000000"/>
          <w:lang w:eastAsia="ru-RU"/>
        </w:rPr>
        <w:t>является </w:t>
      </w:r>
      <w:r w:rsidR="00A80788" w:rsidRPr="00F17DA2">
        <w:rPr>
          <w:rFonts w:eastAsia="Times New Roman" w:cs="Times New Roman"/>
          <w:color w:val="000000"/>
          <w:lang w:eastAsia="ru-RU"/>
        </w:rPr>
        <w:t>присущ</w:t>
      </w:r>
      <w:r w:rsidRPr="00F17DA2">
        <w:rPr>
          <w:rFonts w:ascii="Times New Romam" w:eastAsia="Times New Roman" w:hAnsi="Times New Romam" w:cs="Times New Roman"/>
          <w:color w:val="000000"/>
          <w:lang w:eastAsia="ru-RU"/>
        </w:rPr>
        <w:t> респондент</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правящей </w:t>
      </w:r>
      <w:r w:rsidRPr="00F17DA2">
        <w:rPr>
          <w:rFonts w:ascii="Times New Romam" w:eastAsia="Times New Roman" w:hAnsi="Times New Romam" w:cs="Times New Roman"/>
          <w:color w:val="000000"/>
          <w:lang w:eastAsia="ru-RU"/>
        </w:rPr>
        <w:t>коммуникацию </w:t>
      </w:r>
      <w:r w:rsidR="00A80788" w:rsidRPr="00F17DA2">
        <w:rPr>
          <w:rFonts w:eastAsia="Times New Roman" w:cs="Times New Roman"/>
          <w:color w:val="000000"/>
          <w:lang w:eastAsia="ru-RU"/>
        </w:rPr>
        <w:t>элите,</w:t>
      </w:r>
      <w:r w:rsidRPr="00F17DA2">
        <w:rPr>
          <w:rFonts w:ascii="Times New Romam" w:eastAsia="Times New Roman" w:hAnsi="Times New Romam" w:cs="Times New Roman"/>
          <w:color w:val="000000"/>
          <w:lang w:eastAsia="ru-RU"/>
        </w:rPr>
        <w:t> временных</w:t>
      </w:r>
      <w:r w:rsidR="00A80788" w:rsidRPr="00F17DA2">
        <w:rPr>
          <w:rFonts w:eastAsia="Times New Roman" w:cs="Times New Roman"/>
          <w:color w:val="000000"/>
          <w:lang w:eastAsia="ru-RU"/>
        </w:rPr>
        <w:t xml:space="preserve"> а интересы </w:t>
      </w:r>
      <w:r w:rsidRPr="00F17DA2">
        <w:rPr>
          <w:rFonts w:ascii="Times New Romam" w:eastAsia="Times New Roman" w:hAnsi="Times New Romam" w:cs="Times New Roman"/>
          <w:color w:val="000000"/>
          <w:lang w:eastAsia="ru-RU"/>
        </w:rPr>
        <w:t>политических </w:t>
      </w:r>
      <w:r w:rsidR="00A80788" w:rsidRPr="00F17DA2">
        <w:rPr>
          <w:rFonts w:eastAsia="Times New Roman" w:cs="Times New Roman"/>
          <w:color w:val="000000"/>
          <w:lang w:eastAsia="ru-RU"/>
        </w:rPr>
        <w:t>общественности</w:t>
      </w:r>
      <w:r w:rsidRPr="00F17DA2">
        <w:rPr>
          <w:rFonts w:ascii="Times New Romam" w:eastAsia="Times New Roman" w:hAnsi="Times New Romam" w:cs="Times New Roman"/>
          <w:color w:val="000000"/>
          <w:lang w:eastAsia="ru-RU"/>
        </w:rPr>
        <w:t> выпускная</w:t>
      </w:r>
      <w:r w:rsidRPr="00F17DA2">
        <w:rPr>
          <w:rFonts w:eastAsia="Times New Roman" w:cs="Times New Roman"/>
          <w:color w:val="000000"/>
          <w:lang w:eastAsia="ru-RU"/>
        </w:rPr>
        <w:t xml:space="preserve"> </w:t>
      </w:r>
      <w:r w:rsidR="00A80788" w:rsidRPr="00F17DA2">
        <w:rPr>
          <w:rFonts w:eastAsia="Times New Roman" w:cs="Times New Roman"/>
          <w:color w:val="000000"/>
          <w:lang w:eastAsia="ru-RU"/>
        </w:rPr>
        <w:t xml:space="preserve">вне их </w:t>
      </w:r>
      <w:r w:rsidRPr="00F17DA2">
        <w:rPr>
          <w:rFonts w:ascii="Times New Romam" w:eastAsia="Times New Roman" w:hAnsi="Times New Romam" w:cs="Times New Roman"/>
          <w:color w:val="000000"/>
          <w:lang w:eastAsia="ru-RU"/>
        </w:rPr>
        <w:t>респондента </w:t>
      </w:r>
      <w:r w:rsidR="00A80788" w:rsidRPr="00F17DA2">
        <w:rPr>
          <w:rFonts w:eastAsia="Times New Roman" w:cs="Times New Roman"/>
          <w:color w:val="000000"/>
          <w:lang w:eastAsia="ru-RU"/>
        </w:rPr>
        <w:t>интересов.</w:t>
      </w:r>
      <w:r w:rsidRPr="00F17DA2">
        <w:rPr>
          <w:rFonts w:ascii="Times New Romam" w:eastAsia="Times New Roman" w:hAnsi="Times New Romam" w:cs="Times New Roman"/>
          <w:color w:val="000000"/>
          <w:lang w:eastAsia="ru-RU"/>
        </w:rPr>
        <w:t> процессы</w:t>
      </w:r>
      <w:r w:rsidR="00A80788" w:rsidRPr="00F17DA2">
        <w:rPr>
          <w:rFonts w:eastAsia="Times New Roman" w:cs="Times New Roman"/>
          <w:color w:val="000000"/>
          <w:lang w:eastAsia="ru-RU"/>
        </w:rPr>
        <w:t xml:space="preserve"> </w:t>
      </w:r>
    </w:p>
    <w:p w14:paraId="1CE3A9A4" w14:textId="42B19B22" w:rsidR="00A80788" w:rsidRPr="00F17DA2" w:rsidRDefault="00A80788" w:rsidP="001F192C">
      <w:pPr>
        <w:rPr>
          <w:rFonts w:eastAsia="Times New Roman" w:cs="Times New Roman"/>
          <w:color w:val="000000"/>
          <w:lang w:eastAsia="ru-RU"/>
        </w:rPr>
      </w:pPr>
      <w:r w:rsidRPr="00F17DA2">
        <w:rPr>
          <w:rFonts w:eastAsia="Times New Roman" w:cs="Times New Roman"/>
          <w:color w:val="000000"/>
          <w:lang w:eastAsia="ru-RU"/>
        </w:rPr>
        <w:lastRenderedPageBreak/>
        <w:t xml:space="preserve">В этих </w:t>
      </w:r>
      <w:r w:rsidR="00F17DA2" w:rsidRPr="00F17DA2">
        <w:rPr>
          <w:rFonts w:ascii="Times New Romam" w:eastAsia="Times New Roman" w:hAnsi="Times New Romam" w:cs="Times New Roman"/>
          <w:color w:val="000000"/>
          <w:lang w:eastAsia="ru-RU"/>
        </w:rPr>
        <w:t>аудио </w:t>
      </w:r>
      <w:r w:rsidRPr="00F17DA2">
        <w:rPr>
          <w:rFonts w:eastAsia="Times New Roman" w:cs="Times New Roman"/>
          <w:color w:val="000000"/>
          <w:lang w:eastAsia="ru-RU"/>
        </w:rPr>
        <w:t>условиях</w:t>
      </w:r>
      <w:r w:rsidR="00F17DA2" w:rsidRPr="00F17DA2">
        <w:rPr>
          <w:rFonts w:ascii="Times New Romam" w:eastAsia="Times New Roman" w:hAnsi="Times New Romam" w:cs="Times New Roman"/>
          <w:color w:val="000000"/>
          <w:lang w:eastAsia="ru-RU"/>
        </w:rPr>
        <w:t> средств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актуализируется </w:t>
      </w:r>
      <w:r w:rsidR="00F17DA2" w:rsidRPr="00F17DA2">
        <w:rPr>
          <w:rFonts w:ascii="Times New Romam" w:eastAsia="Times New Roman" w:hAnsi="Times New Romam" w:cs="Times New Roman"/>
          <w:color w:val="000000"/>
          <w:lang w:eastAsia="ru-RU"/>
        </w:rPr>
        <w:t>исправить </w:t>
      </w:r>
      <w:r w:rsidRPr="00F17DA2">
        <w:rPr>
          <w:rFonts w:eastAsia="Times New Roman" w:cs="Times New Roman"/>
          <w:color w:val="000000"/>
          <w:lang w:eastAsia="ru-RU"/>
        </w:rPr>
        <w:t>феномен</w:t>
      </w:r>
      <w:r w:rsidR="00F17DA2" w:rsidRPr="00F17DA2">
        <w:rPr>
          <w:rFonts w:ascii="Times New Romam" w:eastAsia="Times New Roman" w:hAnsi="Times New Romam" w:cs="Times New Roman"/>
          <w:color w:val="000000"/>
          <w:lang w:eastAsia="ru-RU"/>
        </w:rPr>
        <w:t> чрезмерное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публичной </w:t>
      </w:r>
      <w:r w:rsidR="00F17DA2" w:rsidRPr="00F17DA2">
        <w:rPr>
          <w:rFonts w:ascii="Times New Romam" w:eastAsia="Times New Roman" w:hAnsi="Times New Romam" w:cs="Times New Roman"/>
          <w:color w:val="000000"/>
          <w:lang w:eastAsia="ru-RU"/>
        </w:rPr>
        <w:t>киберкультуры </w:t>
      </w:r>
      <w:r w:rsidRPr="00F17DA2">
        <w:rPr>
          <w:rFonts w:eastAsia="Times New Roman" w:cs="Times New Roman"/>
          <w:color w:val="000000"/>
          <w:lang w:eastAsia="ru-RU"/>
        </w:rPr>
        <w:t>политики,</w:t>
      </w:r>
      <w:r w:rsidR="00F17DA2" w:rsidRPr="00F17DA2">
        <w:rPr>
          <w:rFonts w:ascii="Times New Romam" w:eastAsia="Times New Roman" w:hAnsi="Times New Romam" w:cs="Times New Roman"/>
          <w:color w:val="000000"/>
          <w:lang w:eastAsia="ru-RU"/>
        </w:rPr>
        <w:t> взгляды</w:t>
      </w:r>
      <w:r w:rsidRPr="00F17DA2">
        <w:rPr>
          <w:rFonts w:eastAsia="Times New Roman" w:cs="Times New Roman"/>
          <w:color w:val="000000"/>
          <w:lang w:eastAsia="ru-RU"/>
        </w:rPr>
        <w:t xml:space="preserve"> осуществляемой </w:t>
      </w:r>
      <w:r w:rsidR="00F17DA2" w:rsidRPr="00F17DA2">
        <w:rPr>
          <w:rFonts w:ascii="Times New Romam" w:eastAsia="Times New Roman" w:hAnsi="Times New Romam" w:cs="Times New Roman"/>
          <w:color w:val="000000"/>
          <w:lang w:eastAsia="ru-RU"/>
        </w:rPr>
        <w:t>facebook </w:t>
      </w:r>
      <w:r w:rsidRPr="00F17DA2">
        <w:rPr>
          <w:rFonts w:eastAsia="Times New Roman" w:cs="Times New Roman"/>
          <w:color w:val="000000"/>
          <w:lang w:eastAsia="ru-RU"/>
        </w:rPr>
        <w:t>органами</w:t>
      </w:r>
      <w:r w:rsidR="00F17DA2" w:rsidRPr="00F17DA2">
        <w:rPr>
          <w:rFonts w:ascii="Times New Romam" w:eastAsia="Times New Roman" w:hAnsi="Times New Romam" w:cs="Times New Roman"/>
          <w:color w:val="000000"/>
          <w:lang w:eastAsia="ru-RU"/>
        </w:rPr>
        <w:t> непрерывной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государственной </w:t>
      </w:r>
      <w:r w:rsidR="00F17DA2" w:rsidRPr="00F17DA2">
        <w:rPr>
          <w:rFonts w:ascii="Times New Romam" w:eastAsia="Times New Roman" w:hAnsi="Times New Romam" w:cs="Times New Roman"/>
          <w:color w:val="000000"/>
          <w:lang w:eastAsia="ru-RU"/>
        </w:rPr>
        <w:t>коммуникативного </w:t>
      </w:r>
      <w:r w:rsidRPr="00F17DA2">
        <w:rPr>
          <w:rFonts w:eastAsia="Times New Roman" w:cs="Times New Roman"/>
          <w:color w:val="000000"/>
          <w:lang w:eastAsia="ru-RU"/>
        </w:rPr>
        <w:t>власти</w:t>
      </w:r>
      <w:r w:rsidR="00F17DA2" w:rsidRPr="00F17DA2">
        <w:rPr>
          <w:rFonts w:ascii="Times New Romam" w:eastAsia="Times New Roman" w:hAnsi="Times New Romam" w:cs="Times New Roman"/>
          <w:color w:val="000000"/>
          <w:lang w:eastAsia="ru-RU"/>
        </w:rPr>
        <w:t> общества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функция </w:t>
      </w:r>
      <w:r w:rsidRPr="00F17DA2">
        <w:rPr>
          <w:rFonts w:eastAsia="Times New Roman" w:cs="Times New Roman"/>
          <w:color w:val="000000"/>
          <w:lang w:eastAsia="ru-RU"/>
        </w:rPr>
        <w:t>социально</w:t>
      </w:r>
      <w:r w:rsidR="00F17DA2" w:rsidRPr="00F17DA2">
        <w:rPr>
          <w:rFonts w:ascii="Times New Romam" w:eastAsia="Times New Roman" w:hAnsi="Times New Romam" w:cs="Times New Roman"/>
          <w:color w:val="000000"/>
          <w:lang w:eastAsia="ru-RU"/>
        </w:rPr>
        <w:t> диалогичным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значимым </w:t>
      </w:r>
      <w:r w:rsidR="00F17DA2" w:rsidRPr="00F17DA2">
        <w:rPr>
          <w:rFonts w:ascii="Times New Romam" w:eastAsia="Times New Roman" w:hAnsi="Times New Romam" w:cs="Times New Roman"/>
          <w:color w:val="000000"/>
          <w:lang w:eastAsia="ru-RU"/>
        </w:rPr>
        <w:t>коммуникативистике </w:t>
      </w:r>
      <w:r w:rsidRPr="00F17DA2">
        <w:rPr>
          <w:rFonts w:eastAsia="Times New Roman" w:cs="Times New Roman"/>
          <w:color w:val="000000"/>
          <w:lang w:eastAsia="ru-RU"/>
        </w:rPr>
        <w:t>вопросам.</w:t>
      </w:r>
      <w:r w:rsidR="00F17DA2" w:rsidRPr="00F17DA2">
        <w:rPr>
          <w:rFonts w:ascii="Times New Romam" w:eastAsia="Times New Roman" w:hAnsi="Times New Romam" w:cs="Times New Roman"/>
          <w:color w:val="000000"/>
          <w:lang w:eastAsia="ru-RU"/>
        </w:rPr>
        <w:t> говорит</w:t>
      </w:r>
      <w:r w:rsidR="00F17DA2" w:rsidRPr="00F17DA2">
        <w:rPr>
          <w:rFonts w:eastAsia="Times New Roman" w:cs="Times New Roman"/>
          <w:color w:val="000000"/>
          <w:lang w:eastAsia="ru-RU"/>
        </w:rPr>
        <w:t xml:space="preserve"> </w:t>
      </w:r>
    </w:p>
    <w:p w14:paraId="5FC5ED68" w14:textId="11E9244C" w:rsidR="00727D88" w:rsidRPr="00F17DA2" w:rsidRDefault="00727D88" w:rsidP="006E35F8">
      <w:pPr>
        <w:rPr>
          <w:rFonts w:cs="Times New Roman"/>
          <w:color w:val="000000"/>
        </w:rPr>
      </w:pPr>
      <w:r w:rsidRPr="00F17DA2">
        <w:rPr>
          <w:rFonts w:cs="Times New Roman"/>
          <w:color w:val="000000"/>
        </w:rPr>
        <w:t xml:space="preserve">Под </w:t>
      </w:r>
      <w:r w:rsidR="00F17DA2" w:rsidRPr="00F17DA2">
        <w:rPr>
          <w:rFonts w:ascii="Times New Romam" w:hAnsi="Times New Romam" w:cs="Times New Roman"/>
          <w:color w:val="000000"/>
        </w:rPr>
        <w:t>автономного </w:t>
      </w:r>
      <w:r w:rsidRPr="00F17DA2">
        <w:rPr>
          <w:rFonts w:cs="Times New Roman"/>
          <w:color w:val="000000"/>
        </w:rPr>
        <w:t>публичной</w:t>
      </w:r>
      <w:r w:rsidR="00F17DA2" w:rsidRPr="00F17DA2">
        <w:rPr>
          <w:rFonts w:ascii="Times New Romam" w:hAnsi="Times New Romam" w:cs="Times New Roman"/>
          <w:color w:val="000000"/>
        </w:rPr>
        <w:t> респондент</w:t>
      </w:r>
      <w:r w:rsidR="00F17DA2" w:rsidRPr="00F17DA2">
        <w:rPr>
          <w:rFonts w:cs="Times New Roman"/>
          <w:color w:val="000000"/>
        </w:rPr>
        <w:t xml:space="preserve"> </w:t>
      </w:r>
      <w:r w:rsidRPr="00F17DA2">
        <w:rPr>
          <w:rFonts w:cs="Times New Roman"/>
          <w:color w:val="000000"/>
        </w:rPr>
        <w:t xml:space="preserve">политикой </w:t>
      </w:r>
      <w:r w:rsidR="00F17DA2" w:rsidRPr="00F17DA2">
        <w:rPr>
          <w:rFonts w:ascii="Times New Romam" w:hAnsi="Times New Romam" w:cs="Times New Roman"/>
          <w:color w:val="000000"/>
        </w:rPr>
        <w:t>политике </w:t>
      </w:r>
      <w:r w:rsidRPr="00F17DA2">
        <w:rPr>
          <w:rFonts w:cs="Times New Roman"/>
          <w:color w:val="000000"/>
        </w:rPr>
        <w:t>понимается</w:t>
      </w:r>
      <w:r w:rsidR="00F17DA2" w:rsidRPr="00F17DA2">
        <w:rPr>
          <w:rFonts w:ascii="Times New Romam" w:hAnsi="Times New Romam" w:cs="Times New Roman"/>
          <w:color w:val="000000"/>
        </w:rPr>
        <w:t> применимый</w:t>
      </w:r>
      <w:r w:rsidR="00F17DA2" w:rsidRPr="00F17DA2">
        <w:rPr>
          <w:rFonts w:cs="Times New Roman"/>
          <w:color w:val="000000"/>
        </w:rPr>
        <w:t xml:space="preserve"> </w:t>
      </w:r>
      <w:r w:rsidRPr="00F17DA2">
        <w:rPr>
          <w:rFonts w:cs="Times New Roman"/>
          <w:color w:val="000000"/>
        </w:rPr>
        <w:t xml:space="preserve">политика, </w:t>
      </w:r>
      <w:r w:rsidR="00F17DA2" w:rsidRPr="00F17DA2">
        <w:rPr>
          <w:rFonts w:ascii="Times New Romam" w:hAnsi="Times New Romam" w:cs="Times New Roman"/>
          <w:color w:val="000000"/>
        </w:rPr>
        <w:t>наличие </w:t>
      </w:r>
      <w:r w:rsidRPr="00F17DA2">
        <w:rPr>
          <w:rFonts w:cs="Times New Roman"/>
          <w:color w:val="000000"/>
        </w:rPr>
        <w:t>осуществляемая</w:t>
      </w:r>
      <w:r w:rsidR="00F17DA2" w:rsidRPr="00F17DA2">
        <w:rPr>
          <w:rFonts w:ascii="Times New Romam" w:hAnsi="Times New Romam" w:cs="Times New Roman"/>
          <w:color w:val="000000"/>
        </w:rPr>
        <w:t> необходимость</w:t>
      </w:r>
      <w:r w:rsidR="00F17DA2" w:rsidRPr="00F17DA2">
        <w:rPr>
          <w:rFonts w:cs="Times New Roman"/>
          <w:color w:val="000000"/>
        </w:rPr>
        <w:t xml:space="preserve"> </w:t>
      </w:r>
      <w:r w:rsidRPr="00F17DA2">
        <w:rPr>
          <w:rFonts w:cs="Times New Roman"/>
          <w:color w:val="000000"/>
        </w:rPr>
        <w:t xml:space="preserve">государственными </w:t>
      </w:r>
      <w:r w:rsidR="00F17DA2" w:rsidRPr="00F17DA2">
        <w:rPr>
          <w:rFonts w:ascii="Times New Romam" w:hAnsi="Times New Romam" w:cs="Times New Roman"/>
          <w:color w:val="000000"/>
        </w:rPr>
        <w:t>контента </w:t>
      </w:r>
      <w:r w:rsidRPr="00F17DA2">
        <w:rPr>
          <w:rFonts w:cs="Times New Roman"/>
          <w:color w:val="000000"/>
        </w:rPr>
        <w:t>чиновниками</w:t>
      </w:r>
      <w:r w:rsidR="00F17DA2" w:rsidRPr="00F17DA2">
        <w:rPr>
          <w:rFonts w:ascii="Times New Romam" w:hAnsi="Times New Romam" w:cs="Times New Roman"/>
          <w:color w:val="000000"/>
        </w:rPr>
        <w:t> меняется</w:t>
      </w:r>
      <w:r w:rsidR="00F17DA2" w:rsidRPr="00F17DA2">
        <w:rPr>
          <w:rFonts w:cs="Times New Roman"/>
          <w:color w:val="000000"/>
        </w:rPr>
        <w:t xml:space="preserve"> </w:t>
      </w:r>
      <w:r w:rsidRPr="00F17DA2">
        <w:rPr>
          <w:rFonts w:cs="Times New Roman"/>
          <w:color w:val="000000"/>
        </w:rPr>
        <w:t xml:space="preserve">и органами </w:t>
      </w:r>
      <w:r w:rsidR="00F17DA2" w:rsidRPr="00F17DA2">
        <w:rPr>
          <w:rFonts w:ascii="Times New Romam" w:hAnsi="Times New Romam" w:cs="Times New Roman"/>
          <w:color w:val="000000"/>
        </w:rPr>
        <w:t>гражданами </w:t>
      </w:r>
      <w:r w:rsidRPr="00F17DA2">
        <w:rPr>
          <w:rFonts w:cs="Times New Roman"/>
          <w:color w:val="000000"/>
        </w:rPr>
        <w:t>власти</w:t>
      </w:r>
      <w:r w:rsidR="00F17DA2" w:rsidRPr="00F17DA2">
        <w:rPr>
          <w:rFonts w:ascii="Times New Romam" w:hAnsi="Times New Romam" w:cs="Times New Roman"/>
          <w:color w:val="000000"/>
        </w:rPr>
        <w:t> современный</w:t>
      </w:r>
      <w:r w:rsidR="00F17DA2" w:rsidRPr="00F17DA2">
        <w:rPr>
          <w:rFonts w:cs="Times New Roman"/>
          <w:color w:val="000000"/>
        </w:rPr>
        <w:t xml:space="preserve"> </w:t>
      </w:r>
      <w:r w:rsidRPr="00F17DA2">
        <w:rPr>
          <w:rFonts w:cs="Times New Roman"/>
          <w:color w:val="000000"/>
        </w:rPr>
        <w:t xml:space="preserve">и затрагивающая </w:t>
      </w:r>
      <w:r w:rsidR="00F17DA2" w:rsidRPr="00F17DA2">
        <w:rPr>
          <w:rFonts w:ascii="Times New Romam" w:hAnsi="Times New Romam" w:cs="Times New Roman"/>
          <w:color w:val="000000"/>
        </w:rPr>
        <w:t>также </w:t>
      </w:r>
      <w:r w:rsidRPr="00F17DA2">
        <w:rPr>
          <w:rFonts w:cs="Times New Roman"/>
          <w:color w:val="000000"/>
        </w:rPr>
        <w:t>значительное</w:t>
      </w:r>
      <w:r w:rsidR="00F17DA2" w:rsidRPr="00F17DA2">
        <w:rPr>
          <w:rFonts w:ascii="Times New Romam" w:hAnsi="Times New Romam" w:cs="Times New Roman"/>
          <w:color w:val="000000"/>
        </w:rPr>
        <w:t> контент</w:t>
      </w:r>
      <w:r w:rsidR="00F17DA2" w:rsidRPr="00F17DA2">
        <w:rPr>
          <w:rFonts w:cs="Times New Roman"/>
          <w:color w:val="000000"/>
        </w:rPr>
        <w:t xml:space="preserve"> </w:t>
      </w:r>
      <w:r w:rsidRPr="00F17DA2">
        <w:rPr>
          <w:rFonts w:cs="Times New Roman"/>
          <w:color w:val="000000"/>
        </w:rPr>
        <w:t xml:space="preserve">количество </w:t>
      </w:r>
      <w:r w:rsidR="00F17DA2" w:rsidRPr="00F17DA2">
        <w:rPr>
          <w:rFonts w:ascii="Times New Romam" w:hAnsi="Times New Romam" w:cs="Times New Roman"/>
          <w:color w:val="000000"/>
        </w:rPr>
        <w:t>властными </w:t>
      </w:r>
      <w:r w:rsidRPr="00F17DA2">
        <w:rPr>
          <w:rFonts w:cs="Times New Roman"/>
          <w:color w:val="000000"/>
        </w:rPr>
        <w:t>людей.</w:t>
      </w:r>
      <w:r w:rsidR="00F17DA2" w:rsidRPr="00F17DA2">
        <w:rPr>
          <w:rFonts w:ascii="Times New Romam" w:hAnsi="Times New Romam" w:cs="Times New Roman"/>
          <w:color w:val="000000"/>
        </w:rPr>
        <w:t> социальным</w:t>
      </w:r>
      <w:r w:rsidRPr="00F17DA2">
        <w:rPr>
          <w:rFonts w:cs="Times New Roman"/>
          <w:color w:val="000000"/>
        </w:rPr>
        <w:t xml:space="preserve"> При </w:t>
      </w:r>
      <w:r w:rsidR="00F17DA2" w:rsidRPr="00F17DA2">
        <w:rPr>
          <w:rFonts w:ascii="Times New Romam" w:hAnsi="Times New Romam" w:cs="Times New Roman"/>
          <w:color w:val="000000"/>
        </w:rPr>
        <w:t>цифровых </w:t>
      </w:r>
      <w:r w:rsidRPr="00F17DA2">
        <w:rPr>
          <w:rFonts w:cs="Times New Roman"/>
          <w:color w:val="000000"/>
        </w:rPr>
        <w:t>этом,</w:t>
      </w:r>
      <w:r w:rsidR="00F17DA2" w:rsidRPr="00F17DA2">
        <w:rPr>
          <w:rFonts w:ascii="Times New Romam" w:hAnsi="Times New Romam" w:cs="Times New Roman"/>
          <w:color w:val="000000"/>
        </w:rPr>
        <w:t> политические</w:t>
      </w:r>
      <w:r w:rsidRPr="00F17DA2">
        <w:rPr>
          <w:rFonts w:cs="Times New Roman"/>
          <w:color w:val="000000"/>
        </w:rPr>
        <w:t xml:space="preserve"> </w:t>
      </w:r>
      <w:r w:rsidR="008F33D9" w:rsidRPr="00F17DA2">
        <w:rPr>
          <w:rFonts w:cs="Times New Roman"/>
          <w:color w:val="000000"/>
        </w:rPr>
        <w:t xml:space="preserve">публичная </w:t>
      </w:r>
      <w:r w:rsidR="00F17DA2" w:rsidRPr="00F17DA2">
        <w:rPr>
          <w:rFonts w:ascii="Times New Romam" w:hAnsi="Times New Romam" w:cs="Times New Roman"/>
          <w:color w:val="000000"/>
        </w:rPr>
        <w:t>последнего </w:t>
      </w:r>
      <w:r w:rsidR="008F33D9" w:rsidRPr="00F17DA2">
        <w:rPr>
          <w:rFonts w:cs="Times New Roman"/>
          <w:color w:val="000000"/>
        </w:rPr>
        <w:t>политика</w:t>
      </w:r>
      <w:r w:rsidR="00F17DA2" w:rsidRPr="00F17DA2">
        <w:rPr>
          <w:rFonts w:ascii="Times New Romam" w:hAnsi="Times New Romam" w:cs="Times New Roman"/>
          <w:color w:val="000000"/>
        </w:rPr>
        <w:t> процесс</w:t>
      </w:r>
      <w:r w:rsidR="00F17DA2" w:rsidRPr="00F17DA2">
        <w:rPr>
          <w:rFonts w:cs="Times New Roman"/>
          <w:color w:val="000000"/>
        </w:rPr>
        <w:t xml:space="preserve"> </w:t>
      </w:r>
      <w:r w:rsidR="008F33D9" w:rsidRPr="00F17DA2">
        <w:rPr>
          <w:rFonts w:cs="Times New Roman"/>
          <w:color w:val="000000"/>
        </w:rPr>
        <w:t>— это</w:t>
      </w:r>
      <w:r w:rsidRPr="00F17DA2">
        <w:rPr>
          <w:rFonts w:cs="Times New Roman"/>
          <w:color w:val="000000"/>
        </w:rPr>
        <w:t xml:space="preserve"> </w:t>
      </w:r>
      <w:r w:rsidR="00F17DA2" w:rsidRPr="00F17DA2">
        <w:rPr>
          <w:rFonts w:ascii="Times New Romam" w:hAnsi="Times New Romam" w:cs="Times New Roman"/>
          <w:color w:val="000000"/>
        </w:rPr>
        <w:t>вступают </w:t>
      </w:r>
      <w:r w:rsidRPr="00F17DA2">
        <w:rPr>
          <w:rFonts w:cs="Times New Roman"/>
          <w:color w:val="000000"/>
        </w:rPr>
        <w:t>действия</w:t>
      </w:r>
      <w:r w:rsidR="00F17DA2" w:rsidRPr="00F17DA2">
        <w:rPr>
          <w:rFonts w:ascii="Times New Romam" w:hAnsi="Times New Romam" w:cs="Times New Roman"/>
          <w:color w:val="000000"/>
        </w:rPr>
        <w:t> кандидатах</w:t>
      </w:r>
      <w:r w:rsidR="00F17DA2" w:rsidRPr="00F17DA2">
        <w:rPr>
          <w:rFonts w:cs="Times New Roman"/>
          <w:color w:val="000000"/>
        </w:rPr>
        <w:t xml:space="preserve"> </w:t>
      </w:r>
      <w:r w:rsidRPr="00F17DA2">
        <w:rPr>
          <w:rFonts w:cs="Times New Roman"/>
          <w:color w:val="000000"/>
        </w:rPr>
        <w:t xml:space="preserve">представителей </w:t>
      </w:r>
      <w:r w:rsidR="00F17DA2" w:rsidRPr="00F17DA2">
        <w:rPr>
          <w:rFonts w:ascii="Times New Romam" w:hAnsi="Times New Romam" w:cs="Times New Roman"/>
          <w:color w:val="000000"/>
        </w:rPr>
        <w:t>перевод </w:t>
      </w:r>
      <w:r w:rsidRPr="00F17DA2">
        <w:rPr>
          <w:rFonts w:cs="Times New Roman"/>
          <w:color w:val="000000"/>
        </w:rPr>
        <w:t>власти</w:t>
      </w:r>
      <w:r w:rsidR="008F33D9" w:rsidRPr="00F17DA2">
        <w:rPr>
          <w:rFonts w:cs="Times New Roman"/>
          <w:color w:val="000000"/>
        </w:rPr>
        <w:t>,</w:t>
      </w:r>
      <w:r w:rsidR="00F17DA2" w:rsidRPr="00F17DA2">
        <w:rPr>
          <w:rFonts w:ascii="Times New Romam" w:hAnsi="Times New Romam" w:cs="Times New Roman"/>
          <w:color w:val="000000"/>
        </w:rPr>
        <w:t> двумя</w:t>
      </w:r>
      <w:r w:rsidRPr="00F17DA2">
        <w:rPr>
          <w:rFonts w:cs="Times New Roman"/>
          <w:color w:val="000000"/>
        </w:rPr>
        <w:t xml:space="preserve"> которые </w:t>
      </w:r>
      <w:r w:rsidR="00F17DA2" w:rsidRPr="00F17DA2">
        <w:rPr>
          <w:rFonts w:ascii="Times New Romam" w:hAnsi="Times New Romam" w:cs="Times New Roman"/>
          <w:color w:val="000000"/>
        </w:rPr>
        <w:t>исходя </w:t>
      </w:r>
      <w:r w:rsidRPr="00F17DA2">
        <w:rPr>
          <w:rFonts w:cs="Times New Roman"/>
          <w:color w:val="000000"/>
        </w:rPr>
        <w:t>имеют</w:t>
      </w:r>
      <w:r w:rsidR="00F17DA2" w:rsidRPr="00F17DA2">
        <w:rPr>
          <w:rFonts w:ascii="Times New Romam" w:hAnsi="Times New Romam" w:cs="Times New Roman"/>
          <w:color w:val="000000"/>
        </w:rPr>
        <w:t> возможность</w:t>
      </w:r>
      <w:r w:rsidR="00F17DA2" w:rsidRPr="00F17DA2">
        <w:rPr>
          <w:rFonts w:cs="Times New Roman"/>
          <w:color w:val="000000"/>
        </w:rPr>
        <w:t xml:space="preserve"> </w:t>
      </w:r>
      <w:r w:rsidRPr="00F17DA2">
        <w:rPr>
          <w:rFonts w:cs="Times New Roman"/>
          <w:color w:val="000000"/>
        </w:rPr>
        <w:t xml:space="preserve">непосредственное </w:t>
      </w:r>
      <w:r w:rsidR="00F17DA2" w:rsidRPr="00F17DA2">
        <w:rPr>
          <w:rFonts w:ascii="Times New Romam" w:hAnsi="Times New Romam" w:cs="Times New Roman"/>
          <w:color w:val="000000"/>
        </w:rPr>
        <w:t>политические </w:t>
      </w:r>
      <w:r w:rsidRPr="00F17DA2">
        <w:rPr>
          <w:rFonts w:cs="Times New Roman"/>
          <w:color w:val="000000"/>
        </w:rPr>
        <w:t>влияние</w:t>
      </w:r>
      <w:r w:rsidR="00F17DA2" w:rsidRPr="00F17DA2">
        <w:rPr>
          <w:rFonts w:ascii="Times New Romam" w:hAnsi="Times New Romam" w:cs="Times New Roman"/>
          <w:color w:val="000000"/>
        </w:rPr>
        <w:t> коммерческом</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современного </w:t>
      </w:r>
      <w:r w:rsidRPr="00F17DA2">
        <w:rPr>
          <w:rFonts w:cs="Times New Roman"/>
          <w:color w:val="000000"/>
        </w:rPr>
        <w:t>общество</w:t>
      </w:r>
      <w:r w:rsidR="00F17DA2" w:rsidRPr="00F17DA2">
        <w:rPr>
          <w:rFonts w:ascii="Times New Romam" w:hAnsi="Times New Romam" w:cs="Times New Roman"/>
          <w:color w:val="000000"/>
        </w:rPr>
        <w:t> процессы</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общее </w:t>
      </w:r>
      <w:r w:rsidRPr="00F17DA2">
        <w:rPr>
          <w:rFonts w:cs="Times New Roman"/>
          <w:color w:val="000000"/>
        </w:rPr>
        <w:t>несут</w:t>
      </w:r>
      <w:r w:rsidR="00F17DA2" w:rsidRPr="00F17DA2">
        <w:rPr>
          <w:rFonts w:ascii="Times New Romam" w:hAnsi="Times New Romam" w:cs="Times New Roman"/>
          <w:color w:val="000000"/>
        </w:rPr>
        <w:t> половины</w:t>
      </w:r>
      <w:r w:rsidR="00F17DA2" w:rsidRPr="00F17DA2">
        <w:rPr>
          <w:rFonts w:cs="Times New Roman"/>
          <w:color w:val="000000"/>
        </w:rPr>
        <w:t xml:space="preserve"> </w:t>
      </w:r>
      <w:r w:rsidRPr="00F17DA2">
        <w:rPr>
          <w:rFonts w:cs="Times New Roman"/>
          <w:color w:val="000000"/>
        </w:rPr>
        <w:t xml:space="preserve">для него </w:t>
      </w:r>
      <w:r w:rsidR="00F17DA2" w:rsidRPr="00F17DA2">
        <w:rPr>
          <w:rFonts w:ascii="Times New Romam" w:hAnsi="Times New Romam" w:cs="Times New Roman"/>
          <w:color w:val="000000"/>
        </w:rPr>
        <w:t>запросов </w:t>
      </w:r>
      <w:r w:rsidRPr="00F17DA2">
        <w:rPr>
          <w:rFonts w:cs="Times New Roman"/>
          <w:color w:val="000000"/>
        </w:rPr>
        <w:t>некоторые</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последствия. </w:t>
      </w:r>
    </w:p>
    <w:p w14:paraId="47319A27" w14:textId="479E4BA9" w:rsidR="00727D88" w:rsidRPr="00F17DA2" w:rsidRDefault="00F17DA2" w:rsidP="006E35F8">
      <w:pPr>
        <w:rPr>
          <w:rFonts w:cs="Times New Roman"/>
          <w:color w:val="000000"/>
        </w:rPr>
      </w:pPr>
      <w:r w:rsidRPr="00F17DA2">
        <w:rPr>
          <w:rFonts w:ascii="Times New Romam" w:hAnsi="Times New Romam" w:cs="Times New Roman"/>
          <w:color w:val="000000"/>
        </w:rPr>
        <w:t>вытекает </w:t>
      </w:r>
      <w:r w:rsidR="00727D88" w:rsidRPr="00F17DA2">
        <w:rPr>
          <w:rFonts w:cs="Times New Roman"/>
          <w:color w:val="000000"/>
        </w:rPr>
        <w:t>Предполагается,</w:t>
      </w:r>
      <w:r w:rsidRPr="00F17DA2">
        <w:rPr>
          <w:rFonts w:ascii="Times New Romam" w:hAnsi="Times New Romam" w:cs="Times New Roman"/>
          <w:color w:val="000000"/>
        </w:rPr>
        <w:t> госуслуги</w:t>
      </w:r>
      <w:r w:rsidR="00727D88" w:rsidRPr="00F17DA2">
        <w:rPr>
          <w:rFonts w:cs="Times New Roman"/>
          <w:color w:val="000000"/>
        </w:rPr>
        <w:t xml:space="preserve"> что публичная </w:t>
      </w:r>
      <w:r w:rsidRPr="00F17DA2">
        <w:rPr>
          <w:rFonts w:ascii="Times New Romam" w:hAnsi="Times New Romam" w:cs="Times New Roman"/>
          <w:color w:val="000000"/>
        </w:rPr>
        <w:t>однако </w:t>
      </w:r>
      <w:r w:rsidR="00727D88" w:rsidRPr="00F17DA2">
        <w:rPr>
          <w:rFonts w:cs="Times New Roman"/>
          <w:color w:val="000000"/>
        </w:rPr>
        <w:t>политика</w:t>
      </w:r>
      <w:r w:rsidRPr="00F17DA2">
        <w:rPr>
          <w:rFonts w:ascii="Times New Romam" w:hAnsi="Times New Romam" w:cs="Times New Roman"/>
          <w:color w:val="000000"/>
        </w:rPr>
        <w:t> интереса</w:t>
      </w:r>
      <w:r w:rsidRPr="00F17DA2">
        <w:rPr>
          <w:rFonts w:cs="Times New Roman"/>
          <w:color w:val="000000"/>
        </w:rPr>
        <w:t xml:space="preserve"> </w:t>
      </w:r>
      <w:r w:rsidR="00727D88" w:rsidRPr="00F17DA2">
        <w:rPr>
          <w:rFonts w:cs="Times New Roman"/>
          <w:color w:val="000000"/>
        </w:rPr>
        <w:t xml:space="preserve">призвана </w:t>
      </w:r>
      <w:r w:rsidRPr="00F17DA2">
        <w:rPr>
          <w:rFonts w:ascii="Times New Romam" w:hAnsi="Times New Romam" w:cs="Times New Roman"/>
          <w:color w:val="000000"/>
        </w:rPr>
        <w:t>компьютерный </w:t>
      </w:r>
      <w:r w:rsidR="00727D88" w:rsidRPr="00F17DA2">
        <w:rPr>
          <w:rFonts w:cs="Times New Roman"/>
          <w:color w:val="000000"/>
        </w:rPr>
        <w:t>удовлетворять</w:t>
      </w:r>
      <w:r w:rsidRPr="00F17DA2">
        <w:rPr>
          <w:rFonts w:ascii="Times New Romam" w:hAnsi="Times New Romam" w:cs="Times New Roman"/>
          <w:color w:val="000000"/>
        </w:rPr>
        <w:t> государства</w:t>
      </w:r>
      <w:r w:rsidRPr="00F17DA2">
        <w:rPr>
          <w:rFonts w:cs="Times New Roman"/>
          <w:color w:val="000000"/>
        </w:rPr>
        <w:t xml:space="preserve"> </w:t>
      </w:r>
      <w:r w:rsidR="00727D88" w:rsidRPr="00F17DA2">
        <w:rPr>
          <w:rFonts w:cs="Times New Roman"/>
          <w:color w:val="000000"/>
        </w:rPr>
        <w:t xml:space="preserve">потребности </w:t>
      </w:r>
      <w:r w:rsidRPr="00F17DA2">
        <w:rPr>
          <w:rFonts w:ascii="Times New Romam" w:hAnsi="Times New Romam" w:cs="Times New Roman"/>
          <w:color w:val="000000"/>
        </w:rPr>
        <w:t>дальнейшее </w:t>
      </w:r>
      <w:r w:rsidR="00727D88" w:rsidRPr="00F17DA2">
        <w:rPr>
          <w:rFonts w:cs="Times New Roman"/>
          <w:color w:val="000000"/>
        </w:rPr>
        <w:t>общества,</w:t>
      </w:r>
      <w:r w:rsidRPr="00F17DA2">
        <w:rPr>
          <w:rFonts w:ascii="Times New Romam" w:hAnsi="Times New Romam" w:cs="Times New Roman"/>
          <w:color w:val="000000"/>
        </w:rPr>
        <w:t> шесть</w:t>
      </w:r>
      <w:r w:rsidR="00727D88" w:rsidRPr="00F17DA2">
        <w:rPr>
          <w:rFonts w:cs="Times New Roman"/>
          <w:color w:val="000000"/>
        </w:rPr>
        <w:t xml:space="preserve"> его интересы. </w:t>
      </w:r>
      <w:r w:rsidRPr="00F17DA2">
        <w:rPr>
          <w:rFonts w:ascii="Times New Romam" w:hAnsi="Times New Romam" w:cs="Times New Roman"/>
          <w:color w:val="000000"/>
        </w:rPr>
        <w:t>коммуникаций </w:t>
      </w:r>
      <w:r w:rsidR="00727D88" w:rsidRPr="00F17DA2">
        <w:rPr>
          <w:rFonts w:cs="Times New Roman"/>
          <w:color w:val="000000"/>
        </w:rPr>
        <w:t>Данные</w:t>
      </w:r>
      <w:r w:rsidRPr="00F17DA2">
        <w:rPr>
          <w:rFonts w:ascii="Times New Romam" w:hAnsi="Times New Romam" w:cs="Times New Roman"/>
          <w:color w:val="000000"/>
        </w:rPr>
        <w:t> таким</w:t>
      </w:r>
      <w:r w:rsidRPr="00F17DA2">
        <w:rPr>
          <w:rFonts w:cs="Times New Roman"/>
          <w:color w:val="000000"/>
        </w:rPr>
        <w:t xml:space="preserve"> </w:t>
      </w:r>
      <w:r w:rsidR="00727D88" w:rsidRPr="00F17DA2">
        <w:rPr>
          <w:rFonts w:cs="Times New Roman"/>
          <w:color w:val="000000"/>
        </w:rPr>
        <w:t xml:space="preserve">интересы </w:t>
      </w:r>
      <w:r w:rsidRPr="00F17DA2">
        <w:rPr>
          <w:rFonts w:ascii="Times New Romam" w:hAnsi="Times New Romam" w:cs="Times New Roman"/>
          <w:color w:val="000000"/>
        </w:rPr>
        <w:t>коммуникация </w:t>
      </w:r>
      <w:r w:rsidR="00727D88" w:rsidRPr="00F17DA2">
        <w:rPr>
          <w:rFonts w:cs="Times New Roman"/>
          <w:color w:val="000000"/>
        </w:rPr>
        <w:t>можно</w:t>
      </w:r>
      <w:r w:rsidRPr="00F17DA2">
        <w:rPr>
          <w:rFonts w:ascii="Times New Romam" w:hAnsi="Times New Romam" w:cs="Times New Roman"/>
          <w:color w:val="000000"/>
        </w:rPr>
        <w:t> устройства</w:t>
      </w:r>
      <w:r w:rsidRPr="00F17DA2">
        <w:rPr>
          <w:rFonts w:cs="Times New Roman"/>
          <w:color w:val="000000"/>
        </w:rPr>
        <w:t xml:space="preserve"> </w:t>
      </w:r>
      <w:r w:rsidR="00727D88" w:rsidRPr="00F17DA2">
        <w:rPr>
          <w:rFonts w:cs="Times New Roman"/>
          <w:color w:val="000000"/>
        </w:rPr>
        <w:t xml:space="preserve">условно </w:t>
      </w:r>
      <w:r w:rsidRPr="00F17DA2">
        <w:rPr>
          <w:rFonts w:ascii="Times New Romam" w:hAnsi="Times New Romam" w:cs="Times New Roman"/>
          <w:color w:val="000000"/>
        </w:rPr>
        <w:t>каких </w:t>
      </w:r>
      <w:r w:rsidR="00727D88" w:rsidRPr="00F17DA2">
        <w:rPr>
          <w:rFonts w:cs="Times New Roman"/>
          <w:color w:val="000000"/>
        </w:rPr>
        <w:t>разделить</w:t>
      </w:r>
      <w:r w:rsidRPr="00F17DA2">
        <w:rPr>
          <w:rFonts w:ascii="Times New Romam" w:hAnsi="Times New Romam" w:cs="Times New Roman"/>
          <w:color w:val="000000"/>
        </w:rPr>
        <w:t> правило</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объекты </w:t>
      </w:r>
      <w:r w:rsidR="00727D88" w:rsidRPr="00F17DA2">
        <w:rPr>
          <w:rFonts w:cs="Times New Roman"/>
          <w:color w:val="000000"/>
        </w:rPr>
        <w:t>несколько</w:t>
      </w:r>
      <w:r w:rsidRPr="00F17DA2">
        <w:rPr>
          <w:rFonts w:ascii="Times New Romam" w:hAnsi="Times New Romam" w:cs="Times New Roman"/>
          <w:color w:val="000000"/>
        </w:rPr>
        <w:t> образом</w:t>
      </w:r>
      <w:r w:rsidRPr="00F17DA2">
        <w:rPr>
          <w:rFonts w:cs="Times New Roman"/>
          <w:color w:val="000000"/>
        </w:rPr>
        <w:t xml:space="preserve"> </w:t>
      </w:r>
      <w:r w:rsidR="00727D88" w:rsidRPr="00F17DA2">
        <w:rPr>
          <w:rFonts w:cs="Times New Roman"/>
          <w:color w:val="000000"/>
        </w:rPr>
        <w:t>групп</w:t>
      </w:r>
      <w:r w:rsidR="006A46DD" w:rsidRPr="00F17DA2">
        <w:rPr>
          <w:rFonts w:cs="Times New Roman"/>
          <w:color w:val="000000"/>
        </w:rPr>
        <w:footnoteReference w:id="60"/>
      </w:r>
      <w:r w:rsidR="00727D88" w:rsidRPr="00F17DA2">
        <w:rPr>
          <w:rFonts w:cs="Times New Roman"/>
          <w:color w:val="000000"/>
        </w:rPr>
        <w:t>.</w:t>
      </w:r>
    </w:p>
    <w:p w14:paraId="54F3AF2C" w14:textId="25CAE17B" w:rsidR="00727D88" w:rsidRPr="00F17DA2" w:rsidRDefault="00F17DA2" w:rsidP="006E35F8">
      <w:pPr>
        <w:numPr>
          <w:ilvl w:val="0"/>
          <w:numId w:val="6"/>
        </w:numPr>
        <w:tabs>
          <w:tab w:val="left" w:pos="1559"/>
        </w:tabs>
        <w:ind w:firstLine="709"/>
        <w:rPr>
          <w:rFonts w:cs="Times New Roman"/>
          <w:color w:val="000000"/>
        </w:rPr>
      </w:pPr>
      <w:r w:rsidRPr="00F17DA2">
        <w:rPr>
          <w:rFonts w:ascii="Times New Romam" w:hAnsi="Times New Romam" w:cs="Times New Roman"/>
          <w:color w:val="000000"/>
        </w:rPr>
        <w:t>интернет </w:t>
      </w:r>
      <w:r w:rsidR="00727D88" w:rsidRPr="00F17DA2">
        <w:rPr>
          <w:rFonts w:cs="Times New Roman"/>
          <w:color w:val="000000"/>
        </w:rPr>
        <w:t>Экономические.</w:t>
      </w:r>
      <w:r w:rsidRPr="00F17DA2">
        <w:rPr>
          <w:rFonts w:ascii="Times New Romam" w:hAnsi="Times New Romam" w:cs="Times New Roman"/>
          <w:color w:val="000000"/>
        </w:rPr>
        <w:t> политическую</w:t>
      </w:r>
      <w:r w:rsidR="00727D88" w:rsidRPr="00F17DA2">
        <w:rPr>
          <w:rFonts w:cs="Times New Roman"/>
          <w:color w:val="000000"/>
        </w:rPr>
        <w:t xml:space="preserve"> В </w:t>
      </w:r>
      <w:r w:rsidRPr="00F17DA2">
        <w:rPr>
          <w:rFonts w:ascii="Times New Romam" w:hAnsi="Times New Romam" w:cs="Times New Roman"/>
          <w:color w:val="000000"/>
        </w:rPr>
        <w:t>теперь </w:t>
      </w:r>
      <w:r w:rsidR="00727D88" w:rsidRPr="00F17DA2">
        <w:rPr>
          <w:rFonts w:cs="Times New Roman"/>
          <w:color w:val="000000"/>
        </w:rPr>
        <w:t>данной</w:t>
      </w:r>
      <w:r w:rsidRPr="00F17DA2">
        <w:rPr>
          <w:rFonts w:ascii="Times New Romam" w:hAnsi="Times New Romam" w:cs="Times New Roman"/>
          <w:color w:val="000000"/>
        </w:rPr>
        <w:t> системе</w:t>
      </w:r>
      <w:r w:rsidRPr="00F17DA2">
        <w:rPr>
          <w:rFonts w:cs="Times New Roman"/>
          <w:color w:val="000000"/>
        </w:rPr>
        <w:t xml:space="preserve"> </w:t>
      </w:r>
      <w:r w:rsidR="00727D88" w:rsidRPr="00F17DA2">
        <w:rPr>
          <w:rFonts w:cs="Times New Roman"/>
          <w:color w:val="000000"/>
        </w:rPr>
        <w:t xml:space="preserve">группе </w:t>
      </w:r>
      <w:r w:rsidRPr="00F17DA2">
        <w:rPr>
          <w:rFonts w:ascii="Times New Romam" w:hAnsi="Times New Romam" w:cs="Times New Roman"/>
          <w:color w:val="000000"/>
        </w:rPr>
        <w:t>цитат </w:t>
      </w:r>
      <w:r w:rsidR="00727D88" w:rsidRPr="00F17DA2">
        <w:rPr>
          <w:rFonts w:cs="Times New Roman"/>
          <w:color w:val="000000"/>
        </w:rPr>
        <w:t>сосредоточены</w:t>
      </w:r>
      <w:r w:rsidRPr="00F17DA2">
        <w:rPr>
          <w:rFonts w:ascii="Times New Romam" w:hAnsi="Times New Romam" w:cs="Times New Roman"/>
          <w:color w:val="000000"/>
        </w:rPr>
        <w:t> организации</w:t>
      </w:r>
      <w:r w:rsidRPr="00F17DA2">
        <w:rPr>
          <w:rFonts w:cs="Times New Roman"/>
          <w:color w:val="000000"/>
        </w:rPr>
        <w:t xml:space="preserve"> </w:t>
      </w:r>
      <w:r w:rsidR="00727D88" w:rsidRPr="00F17DA2">
        <w:rPr>
          <w:rFonts w:cs="Times New Roman"/>
          <w:color w:val="000000"/>
        </w:rPr>
        <w:t xml:space="preserve">интересы </w:t>
      </w:r>
      <w:r w:rsidRPr="00F17DA2">
        <w:rPr>
          <w:rFonts w:ascii="Times New Romam" w:hAnsi="Times New Romam" w:cs="Times New Roman"/>
          <w:color w:val="000000"/>
        </w:rPr>
        <w:t>власти </w:t>
      </w:r>
      <w:r w:rsidR="00727D88" w:rsidRPr="00F17DA2">
        <w:rPr>
          <w:rFonts w:cs="Times New Roman"/>
          <w:color w:val="000000"/>
        </w:rPr>
        <w:t>экономического</w:t>
      </w:r>
      <w:r w:rsidRPr="00F17DA2">
        <w:rPr>
          <w:rFonts w:ascii="Times New Romam" w:hAnsi="Times New Romam" w:cs="Times New Roman"/>
          <w:color w:val="000000"/>
        </w:rPr>
        <w:t> которые</w:t>
      </w:r>
      <w:r w:rsidRPr="00F17DA2">
        <w:rPr>
          <w:rFonts w:cs="Times New Roman"/>
          <w:color w:val="000000"/>
        </w:rPr>
        <w:t xml:space="preserve"> </w:t>
      </w:r>
      <w:r w:rsidR="00727D88" w:rsidRPr="00F17DA2">
        <w:rPr>
          <w:rFonts w:cs="Times New Roman"/>
          <w:color w:val="000000"/>
        </w:rPr>
        <w:t>характера.</w:t>
      </w:r>
    </w:p>
    <w:p w14:paraId="2393FF22" w14:textId="4772EB26" w:rsidR="00727D88" w:rsidRPr="00F17DA2" w:rsidRDefault="00F17DA2" w:rsidP="006E35F8">
      <w:pPr>
        <w:numPr>
          <w:ilvl w:val="0"/>
          <w:numId w:val="6"/>
        </w:numPr>
        <w:tabs>
          <w:tab w:val="left" w:pos="1559"/>
        </w:tabs>
        <w:ind w:firstLine="709"/>
        <w:rPr>
          <w:rFonts w:cs="Times New Roman"/>
          <w:color w:val="000000"/>
        </w:rPr>
      </w:pPr>
      <w:r w:rsidRPr="00F17DA2">
        <w:rPr>
          <w:rFonts w:ascii="Times New Romam" w:hAnsi="Times New Romam" w:cs="Times New Roman"/>
          <w:color w:val="000000"/>
        </w:rPr>
        <w:t>общественного </w:t>
      </w:r>
      <w:r w:rsidR="00727D88" w:rsidRPr="00F17DA2">
        <w:rPr>
          <w:rFonts w:cs="Times New Roman"/>
          <w:color w:val="000000"/>
        </w:rPr>
        <w:t>Социальные.</w:t>
      </w:r>
      <w:r w:rsidRPr="00F17DA2">
        <w:rPr>
          <w:rFonts w:ascii="Times New Romam" w:hAnsi="Times New Romam" w:cs="Times New Roman"/>
          <w:color w:val="000000"/>
        </w:rPr>
        <w:t> участвуют</w:t>
      </w:r>
      <w:r w:rsidR="00727D88" w:rsidRPr="00F17DA2">
        <w:rPr>
          <w:rFonts w:cs="Times New Roman"/>
          <w:color w:val="000000"/>
        </w:rPr>
        <w:t xml:space="preserve"> Группа </w:t>
      </w:r>
      <w:r w:rsidRPr="00F17DA2">
        <w:rPr>
          <w:rFonts w:ascii="Times New Romam" w:hAnsi="Times New Romam" w:cs="Times New Roman"/>
          <w:color w:val="000000"/>
        </w:rPr>
        <w:t>онлайн </w:t>
      </w:r>
      <w:r w:rsidR="00727D88" w:rsidRPr="00F17DA2">
        <w:rPr>
          <w:rFonts w:cs="Times New Roman"/>
          <w:color w:val="000000"/>
        </w:rPr>
        <w:t>объединяет</w:t>
      </w:r>
      <w:r w:rsidRPr="00F17DA2">
        <w:rPr>
          <w:rFonts w:ascii="Times New Romam" w:hAnsi="Times New Romam" w:cs="Times New Roman"/>
          <w:color w:val="000000"/>
        </w:rPr>
        <w:t> подразумевает</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вариантов </w:t>
      </w:r>
      <w:r w:rsidR="00727D88" w:rsidRPr="00F17DA2">
        <w:rPr>
          <w:rFonts w:cs="Times New Roman"/>
          <w:color w:val="000000"/>
        </w:rPr>
        <w:t>себе</w:t>
      </w:r>
      <w:r w:rsidRPr="00F17DA2">
        <w:rPr>
          <w:rFonts w:ascii="Times New Romam" w:hAnsi="Times New Romam" w:cs="Times New Roman"/>
          <w:color w:val="000000"/>
        </w:rPr>
        <w:t> внедрение</w:t>
      </w:r>
      <w:r w:rsidRPr="00F17DA2">
        <w:rPr>
          <w:rFonts w:cs="Times New Roman"/>
          <w:color w:val="000000"/>
        </w:rPr>
        <w:t xml:space="preserve"> </w:t>
      </w:r>
      <w:r w:rsidR="00727D88" w:rsidRPr="00F17DA2">
        <w:rPr>
          <w:rFonts w:cs="Times New Roman"/>
          <w:color w:val="000000"/>
        </w:rPr>
        <w:t xml:space="preserve">интересы, </w:t>
      </w:r>
      <w:r w:rsidRPr="00F17DA2">
        <w:rPr>
          <w:rFonts w:ascii="Times New Romam" w:hAnsi="Times New Romam" w:cs="Times New Roman"/>
          <w:color w:val="000000"/>
        </w:rPr>
        <w:t>состоят </w:t>
      </w:r>
      <w:r w:rsidR="00727D88" w:rsidRPr="00F17DA2">
        <w:rPr>
          <w:rFonts w:cs="Times New Roman"/>
          <w:color w:val="000000"/>
        </w:rPr>
        <w:t>направленные</w:t>
      </w:r>
      <w:r w:rsidRPr="00F17DA2">
        <w:rPr>
          <w:rFonts w:ascii="Times New Romam" w:hAnsi="Times New Romam" w:cs="Times New Roman"/>
          <w:color w:val="000000"/>
        </w:rPr>
        <w:t> учеными</w:t>
      </w:r>
      <w:r w:rsidRPr="00F17DA2">
        <w:rPr>
          <w:rFonts w:cs="Times New Roman"/>
          <w:color w:val="000000"/>
        </w:rPr>
        <w:t xml:space="preserve"> </w:t>
      </w:r>
      <w:r w:rsidR="00727D88" w:rsidRPr="00F17DA2">
        <w:rPr>
          <w:rFonts w:cs="Times New Roman"/>
          <w:color w:val="000000"/>
        </w:rPr>
        <w:t xml:space="preserve">на поддержание </w:t>
      </w:r>
      <w:r w:rsidRPr="00F17DA2">
        <w:rPr>
          <w:rFonts w:ascii="Times New Romam" w:hAnsi="Times New Romam" w:cs="Times New Roman"/>
          <w:color w:val="000000"/>
        </w:rPr>
        <w:t>медиа </w:t>
      </w:r>
      <w:r w:rsidR="00727D88" w:rsidRPr="00F17DA2">
        <w:rPr>
          <w:rFonts w:cs="Times New Roman"/>
          <w:color w:val="000000"/>
        </w:rPr>
        <w:t>общественной</w:t>
      </w:r>
      <w:r w:rsidRPr="00F17DA2">
        <w:rPr>
          <w:rFonts w:ascii="Times New Romam" w:hAnsi="Times New Romam" w:cs="Times New Roman"/>
          <w:color w:val="000000"/>
        </w:rPr>
        <w:t> дружбы</w:t>
      </w:r>
      <w:r w:rsidRPr="00F17DA2">
        <w:rPr>
          <w:rFonts w:cs="Times New Roman"/>
          <w:color w:val="000000"/>
        </w:rPr>
        <w:t xml:space="preserve"> </w:t>
      </w:r>
      <w:r w:rsidR="00727D88" w:rsidRPr="00F17DA2">
        <w:rPr>
          <w:rFonts w:cs="Times New Roman"/>
          <w:color w:val="000000"/>
        </w:rPr>
        <w:t xml:space="preserve">жизни </w:t>
      </w:r>
      <w:r w:rsidRPr="00F17DA2">
        <w:rPr>
          <w:rFonts w:ascii="Times New Romam" w:hAnsi="Times New Romam" w:cs="Times New Roman"/>
          <w:color w:val="000000"/>
        </w:rPr>
        <w:t>только </w:t>
      </w:r>
      <w:r w:rsidR="00727D88" w:rsidRPr="00F17DA2">
        <w:rPr>
          <w:rFonts w:cs="Times New Roman"/>
          <w:color w:val="000000"/>
        </w:rPr>
        <w:t>населения:</w:t>
      </w:r>
      <w:r w:rsidRPr="00F17DA2">
        <w:rPr>
          <w:rFonts w:ascii="Times New Romam" w:hAnsi="Times New Romam" w:cs="Times New Roman"/>
          <w:color w:val="000000"/>
        </w:rPr>
        <w:t> политических</w:t>
      </w:r>
      <w:r w:rsidR="00727D88" w:rsidRPr="00F17DA2">
        <w:rPr>
          <w:rFonts w:cs="Times New Roman"/>
          <w:color w:val="000000"/>
        </w:rPr>
        <w:t xml:space="preserve"> поддержание </w:t>
      </w:r>
      <w:r w:rsidRPr="00F17DA2">
        <w:rPr>
          <w:rFonts w:ascii="Times New Romam" w:hAnsi="Times New Romam" w:cs="Times New Roman"/>
          <w:color w:val="000000"/>
        </w:rPr>
        <w:t>анализ </w:t>
      </w:r>
      <w:r w:rsidR="00727D88" w:rsidRPr="00F17DA2">
        <w:rPr>
          <w:rFonts w:cs="Times New Roman"/>
          <w:color w:val="000000"/>
        </w:rPr>
        <w:t>функционирования</w:t>
      </w:r>
      <w:r w:rsidRPr="00F17DA2">
        <w:rPr>
          <w:rFonts w:ascii="Times New Romam" w:hAnsi="Times New Romam" w:cs="Times New Roman"/>
          <w:color w:val="000000"/>
        </w:rPr>
        <w:t> определенным</w:t>
      </w:r>
      <w:r w:rsidRPr="00F17DA2">
        <w:rPr>
          <w:rFonts w:cs="Times New Roman"/>
          <w:color w:val="000000"/>
        </w:rPr>
        <w:t xml:space="preserve"> </w:t>
      </w:r>
      <w:r w:rsidR="00727D88" w:rsidRPr="00F17DA2">
        <w:rPr>
          <w:rFonts w:cs="Times New Roman"/>
          <w:color w:val="000000"/>
        </w:rPr>
        <w:t xml:space="preserve">служб </w:t>
      </w:r>
      <w:r w:rsidRPr="00F17DA2">
        <w:rPr>
          <w:rFonts w:ascii="Times New Romam" w:hAnsi="Times New Romam" w:cs="Times New Roman"/>
          <w:color w:val="000000"/>
        </w:rPr>
        <w:t>возможны </w:t>
      </w:r>
      <w:r w:rsidR="00727D88" w:rsidRPr="00F17DA2">
        <w:rPr>
          <w:rFonts w:cs="Times New Roman"/>
          <w:color w:val="000000"/>
        </w:rPr>
        <w:t>социального</w:t>
      </w:r>
      <w:r w:rsidRPr="00F17DA2">
        <w:rPr>
          <w:rFonts w:ascii="Times New Romam" w:hAnsi="Times New Romam" w:cs="Times New Roman"/>
          <w:color w:val="000000"/>
        </w:rPr>
        <w:t> коммуникации</w:t>
      </w:r>
      <w:r w:rsidRPr="00F17DA2">
        <w:rPr>
          <w:rFonts w:cs="Times New Roman"/>
          <w:color w:val="000000"/>
        </w:rPr>
        <w:t xml:space="preserve"> </w:t>
      </w:r>
      <w:r w:rsidR="00727D88" w:rsidRPr="00F17DA2">
        <w:rPr>
          <w:rFonts w:cs="Times New Roman"/>
          <w:color w:val="000000"/>
        </w:rPr>
        <w:t>обеспечения (</w:t>
      </w:r>
      <w:r w:rsidRPr="00F17DA2">
        <w:rPr>
          <w:rFonts w:ascii="Times New Romam" w:hAnsi="Times New Romam" w:cs="Times New Roman"/>
          <w:color w:val="000000"/>
        </w:rPr>
        <w:t>развитие </w:t>
      </w:r>
      <w:r w:rsidR="00727D88" w:rsidRPr="00F17DA2">
        <w:rPr>
          <w:rFonts w:cs="Times New Roman"/>
          <w:color w:val="000000"/>
        </w:rPr>
        <w:t>здравоохранение,</w:t>
      </w:r>
      <w:r w:rsidRPr="00F17DA2">
        <w:rPr>
          <w:rFonts w:ascii="Times New Romam" w:hAnsi="Times New Romam" w:cs="Times New Roman"/>
          <w:color w:val="000000"/>
        </w:rPr>
        <w:t> электронной</w:t>
      </w:r>
      <w:r w:rsidR="00727D88" w:rsidRPr="00F17DA2">
        <w:rPr>
          <w:rFonts w:cs="Times New Roman"/>
          <w:color w:val="000000"/>
        </w:rPr>
        <w:t xml:space="preserve"> образование, </w:t>
      </w:r>
      <w:r w:rsidRPr="00F17DA2">
        <w:rPr>
          <w:rFonts w:ascii="Times New Romam" w:hAnsi="Times New Romam" w:cs="Times New Roman"/>
          <w:color w:val="000000"/>
        </w:rPr>
        <w:t>маклюэн </w:t>
      </w:r>
      <w:r w:rsidR="00727D88" w:rsidRPr="00F17DA2">
        <w:rPr>
          <w:rFonts w:cs="Times New Roman"/>
          <w:color w:val="000000"/>
        </w:rPr>
        <w:t>транспорт</w:t>
      </w:r>
      <w:r w:rsidRPr="00F17DA2">
        <w:rPr>
          <w:rFonts w:ascii="Times New Romam" w:hAnsi="Times New Romam" w:cs="Times New Roman"/>
          <w:color w:val="000000"/>
        </w:rPr>
        <w:t> крайне</w:t>
      </w:r>
      <w:r w:rsidRPr="00F17DA2">
        <w:rPr>
          <w:rFonts w:cs="Times New Roman"/>
          <w:color w:val="000000"/>
        </w:rPr>
        <w:t xml:space="preserve"> </w:t>
      </w:r>
      <w:r w:rsidR="00727D88" w:rsidRPr="00F17DA2">
        <w:rPr>
          <w:rFonts w:cs="Times New Roman"/>
          <w:color w:val="000000"/>
        </w:rPr>
        <w:t>).</w:t>
      </w:r>
    </w:p>
    <w:p w14:paraId="7FAF6E26" w14:textId="5DFD2F68" w:rsidR="00727D88" w:rsidRPr="00F17DA2" w:rsidRDefault="00727D88" w:rsidP="006E35F8">
      <w:pPr>
        <w:numPr>
          <w:ilvl w:val="0"/>
          <w:numId w:val="6"/>
        </w:numPr>
        <w:tabs>
          <w:tab w:val="left" w:pos="1559"/>
        </w:tabs>
        <w:ind w:firstLine="709"/>
        <w:rPr>
          <w:rFonts w:cs="Times New Roman"/>
          <w:color w:val="000000"/>
        </w:rPr>
      </w:pPr>
      <w:r w:rsidRPr="00F17DA2">
        <w:rPr>
          <w:rFonts w:cs="Times New Roman"/>
          <w:color w:val="000000"/>
        </w:rPr>
        <w:t>Гражданско-</w:t>
      </w:r>
      <w:r w:rsidR="00F17DA2" w:rsidRPr="00F17DA2">
        <w:rPr>
          <w:rFonts w:ascii="Times New Romam" w:hAnsi="Times New Romam" w:cs="Times New Roman"/>
          <w:color w:val="000000"/>
        </w:rPr>
        <w:t>людей </w:t>
      </w:r>
      <w:r w:rsidRPr="00F17DA2">
        <w:rPr>
          <w:rFonts w:cs="Times New Roman"/>
          <w:color w:val="000000"/>
        </w:rPr>
        <w:t>политические.</w:t>
      </w:r>
      <w:r w:rsidR="00F17DA2" w:rsidRPr="00F17DA2">
        <w:rPr>
          <w:rFonts w:ascii="Times New Romam" w:hAnsi="Times New Romam" w:cs="Times New Roman"/>
          <w:color w:val="000000"/>
        </w:rPr>
        <w:t> конкретизации</w:t>
      </w:r>
      <w:r w:rsidRPr="00F17DA2">
        <w:rPr>
          <w:rFonts w:cs="Times New Roman"/>
          <w:color w:val="000000"/>
        </w:rPr>
        <w:t xml:space="preserve"> Формирование </w:t>
      </w:r>
      <w:r w:rsidR="00F17DA2" w:rsidRPr="00F17DA2">
        <w:rPr>
          <w:rFonts w:ascii="Times New Romam" w:hAnsi="Times New Romam" w:cs="Times New Roman"/>
          <w:color w:val="000000"/>
        </w:rPr>
        <w:t>получатель </w:t>
      </w:r>
      <w:r w:rsidRPr="00F17DA2">
        <w:rPr>
          <w:rFonts w:cs="Times New Roman"/>
          <w:color w:val="000000"/>
        </w:rPr>
        <w:t>общественного</w:t>
      </w:r>
      <w:r w:rsidR="00F17DA2" w:rsidRPr="00F17DA2">
        <w:rPr>
          <w:rFonts w:ascii="Times New Romam" w:hAnsi="Times New Romam" w:cs="Times New Roman"/>
          <w:color w:val="000000"/>
        </w:rPr>
        <w:t> давно</w:t>
      </w:r>
      <w:r w:rsidR="00F17DA2" w:rsidRPr="00F17DA2">
        <w:rPr>
          <w:rFonts w:cs="Times New Roman"/>
          <w:color w:val="000000"/>
        </w:rPr>
        <w:t xml:space="preserve"> </w:t>
      </w:r>
      <w:r w:rsidRPr="00F17DA2">
        <w:rPr>
          <w:rFonts w:cs="Times New Roman"/>
          <w:color w:val="000000"/>
        </w:rPr>
        <w:t xml:space="preserve">мнения, </w:t>
      </w:r>
      <w:r w:rsidR="00F17DA2" w:rsidRPr="00F17DA2">
        <w:rPr>
          <w:rFonts w:ascii="Times New Romam" w:hAnsi="Times New Romam" w:cs="Times New Roman"/>
          <w:color w:val="000000"/>
        </w:rPr>
        <w:t>является </w:t>
      </w:r>
      <w:r w:rsidRPr="00F17DA2">
        <w:rPr>
          <w:rFonts w:cs="Times New Roman"/>
          <w:color w:val="000000"/>
        </w:rPr>
        <w:t>объединения</w:t>
      </w:r>
      <w:r w:rsidR="00F17DA2" w:rsidRPr="00F17DA2">
        <w:rPr>
          <w:rFonts w:ascii="Times New Romam" w:hAnsi="Times New Romam" w:cs="Times New Roman"/>
          <w:color w:val="000000"/>
        </w:rPr>
        <w:t> совершенствующих</w:t>
      </w:r>
      <w:r w:rsidR="00F17DA2" w:rsidRPr="00F17DA2">
        <w:rPr>
          <w:rFonts w:cs="Times New Roman"/>
          <w:color w:val="000000"/>
        </w:rPr>
        <w:t xml:space="preserve"> </w:t>
      </w:r>
      <w:r w:rsidRPr="00F17DA2">
        <w:rPr>
          <w:rFonts w:cs="Times New Roman"/>
          <w:color w:val="000000"/>
        </w:rPr>
        <w:t xml:space="preserve">граждан, </w:t>
      </w:r>
      <w:r w:rsidR="00F17DA2" w:rsidRPr="00F17DA2">
        <w:rPr>
          <w:rFonts w:ascii="Times New Romam" w:hAnsi="Times New Romam" w:cs="Times New Roman"/>
          <w:color w:val="000000"/>
        </w:rPr>
        <w:t>политической </w:t>
      </w:r>
      <w:r w:rsidRPr="00F17DA2">
        <w:rPr>
          <w:rFonts w:cs="Times New Roman"/>
          <w:color w:val="000000"/>
        </w:rPr>
        <w:t>ассоциации,</w:t>
      </w:r>
      <w:r w:rsidR="00F17DA2" w:rsidRPr="00F17DA2">
        <w:rPr>
          <w:rFonts w:ascii="Times New Romam" w:hAnsi="Times New Romam" w:cs="Times New Roman"/>
          <w:color w:val="000000"/>
        </w:rPr>
        <w:t> анализируются</w:t>
      </w:r>
      <w:r w:rsidRPr="00F17DA2">
        <w:rPr>
          <w:rFonts w:cs="Times New Roman"/>
          <w:color w:val="000000"/>
        </w:rPr>
        <w:t xml:space="preserve"> выражение </w:t>
      </w:r>
      <w:r w:rsidR="00F17DA2" w:rsidRPr="00F17DA2">
        <w:rPr>
          <w:rFonts w:ascii="Times New Romam" w:hAnsi="Times New Romam" w:cs="Times New Roman"/>
          <w:color w:val="000000"/>
        </w:rPr>
        <w:t>производить </w:t>
      </w:r>
      <w:r w:rsidRPr="00F17DA2">
        <w:rPr>
          <w:rFonts w:cs="Times New Roman"/>
          <w:color w:val="000000"/>
        </w:rPr>
        <w:t>своей</w:t>
      </w:r>
      <w:r w:rsidR="00F17DA2" w:rsidRPr="00F17DA2">
        <w:rPr>
          <w:rFonts w:ascii="Times New Romam" w:hAnsi="Times New Romam" w:cs="Times New Roman"/>
          <w:color w:val="000000"/>
        </w:rPr>
        <w:t> количество</w:t>
      </w:r>
      <w:r w:rsidR="00F17DA2" w:rsidRPr="00F17DA2">
        <w:rPr>
          <w:rFonts w:cs="Times New Roman"/>
          <w:color w:val="000000"/>
        </w:rPr>
        <w:t xml:space="preserve"> </w:t>
      </w:r>
      <w:r w:rsidRPr="00F17DA2">
        <w:rPr>
          <w:rFonts w:cs="Times New Roman"/>
          <w:color w:val="000000"/>
        </w:rPr>
        <w:t xml:space="preserve">общественной </w:t>
      </w:r>
      <w:r w:rsidR="00F17DA2" w:rsidRPr="00F17DA2">
        <w:rPr>
          <w:rFonts w:ascii="Times New Romam" w:hAnsi="Times New Romam" w:cs="Times New Roman"/>
          <w:color w:val="000000"/>
        </w:rPr>
        <w:t>долгосрочной </w:t>
      </w:r>
      <w:r w:rsidRPr="00F17DA2">
        <w:rPr>
          <w:rFonts w:cs="Times New Roman"/>
          <w:color w:val="000000"/>
        </w:rPr>
        <w:t>позиции</w:t>
      </w:r>
      <w:r w:rsidR="00F17DA2" w:rsidRPr="00F17DA2">
        <w:rPr>
          <w:rFonts w:ascii="Times New Romam" w:hAnsi="Times New Romam" w:cs="Times New Roman"/>
          <w:color w:val="000000"/>
        </w:rPr>
        <w:t> элементов</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цифровых </w:t>
      </w:r>
      <w:r w:rsidRPr="00F17DA2">
        <w:rPr>
          <w:rFonts w:cs="Times New Roman"/>
          <w:color w:val="000000"/>
        </w:rPr>
        <w:t>отношения</w:t>
      </w:r>
      <w:r w:rsidR="00F17DA2" w:rsidRPr="00F17DA2">
        <w:rPr>
          <w:rFonts w:ascii="Times New Romam" w:hAnsi="Times New Romam" w:cs="Times New Roman"/>
          <w:color w:val="000000"/>
        </w:rPr>
        <w:t> отношениями</w:t>
      </w:r>
      <w:r w:rsidR="00F17DA2" w:rsidRPr="00F17DA2">
        <w:rPr>
          <w:rFonts w:cs="Times New Roman"/>
          <w:color w:val="000000"/>
        </w:rPr>
        <w:t xml:space="preserve"> </w:t>
      </w:r>
      <w:r w:rsidRPr="00F17DA2">
        <w:rPr>
          <w:rFonts w:cs="Times New Roman"/>
          <w:color w:val="000000"/>
        </w:rPr>
        <w:t>к власти.</w:t>
      </w:r>
    </w:p>
    <w:p w14:paraId="0821ADDB" w14:textId="6992B6CB" w:rsidR="00727D88" w:rsidRPr="00F17DA2" w:rsidRDefault="00F17DA2" w:rsidP="006E35F8">
      <w:pPr>
        <w:numPr>
          <w:ilvl w:val="0"/>
          <w:numId w:val="6"/>
        </w:numPr>
        <w:tabs>
          <w:tab w:val="left" w:pos="1559"/>
        </w:tabs>
        <w:ind w:firstLine="709"/>
        <w:rPr>
          <w:rFonts w:cs="Times New Roman"/>
          <w:color w:val="000000"/>
        </w:rPr>
      </w:pPr>
      <w:r w:rsidRPr="00F17DA2">
        <w:rPr>
          <w:rFonts w:ascii="Times New Romam" w:hAnsi="Times New Romam" w:cs="Times New Roman"/>
          <w:color w:val="000000"/>
        </w:rPr>
        <w:t>общественно </w:t>
      </w:r>
      <w:r w:rsidR="00727D88" w:rsidRPr="00F17DA2">
        <w:rPr>
          <w:rFonts w:cs="Times New Roman"/>
          <w:color w:val="000000"/>
        </w:rPr>
        <w:t>Социокультурные.</w:t>
      </w:r>
      <w:r w:rsidRPr="00F17DA2">
        <w:rPr>
          <w:rFonts w:ascii="Times New Romam" w:hAnsi="Times New Romam" w:cs="Times New Roman"/>
          <w:color w:val="000000"/>
        </w:rPr>
        <w:t> образом</w:t>
      </w:r>
      <w:r w:rsidR="00727D88" w:rsidRPr="00F17DA2">
        <w:rPr>
          <w:rFonts w:cs="Times New Roman"/>
          <w:color w:val="000000"/>
        </w:rPr>
        <w:t xml:space="preserve"> Данная </w:t>
      </w:r>
      <w:r w:rsidRPr="00F17DA2">
        <w:rPr>
          <w:rFonts w:ascii="Times New Romam" w:hAnsi="Times New Romam" w:cs="Times New Roman"/>
          <w:color w:val="000000"/>
        </w:rPr>
        <w:t>современных </w:t>
      </w:r>
      <w:r w:rsidR="00727D88" w:rsidRPr="00F17DA2">
        <w:rPr>
          <w:rFonts w:cs="Times New Roman"/>
          <w:color w:val="000000"/>
        </w:rPr>
        <w:t>группа</w:t>
      </w:r>
      <w:r w:rsidRPr="00F17DA2">
        <w:rPr>
          <w:rFonts w:ascii="Times New Romam" w:hAnsi="Times New Romam" w:cs="Times New Roman"/>
          <w:color w:val="000000"/>
        </w:rPr>
        <w:t> становится</w:t>
      </w:r>
      <w:r w:rsidRPr="00F17DA2">
        <w:rPr>
          <w:rFonts w:cs="Times New Roman"/>
          <w:color w:val="000000"/>
        </w:rPr>
        <w:t xml:space="preserve"> </w:t>
      </w:r>
      <w:r w:rsidR="00727D88" w:rsidRPr="00F17DA2">
        <w:rPr>
          <w:rFonts w:cs="Times New Roman"/>
          <w:color w:val="000000"/>
        </w:rPr>
        <w:t xml:space="preserve">представлена </w:t>
      </w:r>
      <w:r w:rsidRPr="00F17DA2">
        <w:rPr>
          <w:rFonts w:ascii="Times New Romam" w:hAnsi="Times New Romam" w:cs="Times New Roman"/>
          <w:color w:val="000000"/>
        </w:rPr>
        <w:t>текстов </w:t>
      </w:r>
      <w:r w:rsidR="00727D88" w:rsidRPr="00F17DA2">
        <w:rPr>
          <w:rFonts w:cs="Times New Roman"/>
          <w:color w:val="000000"/>
        </w:rPr>
        <w:t>духовными</w:t>
      </w:r>
      <w:r w:rsidRPr="00F17DA2">
        <w:rPr>
          <w:rFonts w:ascii="Times New Romam" w:hAnsi="Times New Romam" w:cs="Times New Roman"/>
          <w:color w:val="000000"/>
        </w:rPr>
        <w:t> принятия</w:t>
      </w:r>
      <w:r w:rsidRPr="00F17DA2">
        <w:rPr>
          <w:rFonts w:cs="Times New Roman"/>
          <w:color w:val="000000"/>
        </w:rPr>
        <w:t xml:space="preserve"> </w:t>
      </w:r>
      <w:r w:rsidR="00727D88" w:rsidRPr="00F17DA2">
        <w:rPr>
          <w:rFonts w:cs="Times New Roman"/>
          <w:color w:val="000000"/>
        </w:rPr>
        <w:t xml:space="preserve">и культурными </w:t>
      </w:r>
      <w:r w:rsidRPr="00F17DA2">
        <w:rPr>
          <w:rFonts w:ascii="Times New Romam" w:hAnsi="Times New Romam" w:cs="Times New Roman"/>
          <w:color w:val="000000"/>
        </w:rPr>
        <w:t>насущных </w:t>
      </w:r>
      <w:r w:rsidR="00727D88" w:rsidRPr="00F17DA2">
        <w:rPr>
          <w:rFonts w:cs="Times New Roman"/>
          <w:color w:val="000000"/>
        </w:rPr>
        <w:t>ценностями.</w:t>
      </w:r>
      <w:r w:rsidRPr="00F17DA2">
        <w:rPr>
          <w:rFonts w:ascii="Times New Romam" w:hAnsi="Times New Romam" w:cs="Times New Roman"/>
          <w:color w:val="000000"/>
        </w:rPr>
        <w:t> важная</w:t>
      </w:r>
      <w:r w:rsidRPr="00F17DA2">
        <w:rPr>
          <w:rFonts w:cs="Times New Roman"/>
          <w:color w:val="000000"/>
        </w:rPr>
        <w:t xml:space="preserve"> </w:t>
      </w:r>
    </w:p>
    <w:p w14:paraId="0F175C64" w14:textId="6CA6F92F" w:rsidR="00727D88" w:rsidRPr="00F17DA2" w:rsidRDefault="00727D88" w:rsidP="006E35F8">
      <w:pPr>
        <w:rPr>
          <w:rFonts w:cs="Times New Roman"/>
          <w:color w:val="000000"/>
        </w:rPr>
      </w:pPr>
      <w:r w:rsidRPr="00F17DA2">
        <w:rPr>
          <w:rFonts w:cs="Times New Roman"/>
          <w:color w:val="000000"/>
        </w:rPr>
        <w:t xml:space="preserve">Для нормального </w:t>
      </w:r>
      <w:r w:rsidR="00F17DA2" w:rsidRPr="00F17DA2">
        <w:rPr>
          <w:rFonts w:ascii="Times New Romam" w:hAnsi="Times New Romam" w:cs="Times New Roman"/>
          <w:color w:val="000000"/>
        </w:rPr>
        <w:t>формирования </w:t>
      </w:r>
      <w:r w:rsidRPr="00F17DA2">
        <w:rPr>
          <w:rFonts w:cs="Times New Roman"/>
          <w:color w:val="000000"/>
        </w:rPr>
        <w:t>функционирования</w:t>
      </w:r>
      <w:r w:rsidR="00F17DA2" w:rsidRPr="00F17DA2">
        <w:rPr>
          <w:rFonts w:ascii="Times New Romam" w:hAnsi="Times New Romam" w:cs="Times New Roman"/>
          <w:color w:val="000000"/>
        </w:rPr>
        <w:t> гражданин</w:t>
      </w:r>
      <w:r w:rsidR="00F17DA2" w:rsidRPr="00F17DA2">
        <w:rPr>
          <w:rFonts w:cs="Times New Roman"/>
          <w:color w:val="000000"/>
        </w:rPr>
        <w:t xml:space="preserve"> </w:t>
      </w:r>
      <w:r w:rsidRPr="00F17DA2">
        <w:rPr>
          <w:rFonts w:cs="Times New Roman"/>
          <w:color w:val="000000"/>
        </w:rPr>
        <w:t xml:space="preserve">публичной </w:t>
      </w:r>
      <w:r w:rsidR="00F17DA2" w:rsidRPr="00F17DA2">
        <w:rPr>
          <w:rFonts w:ascii="Times New Romam" w:hAnsi="Times New Romam" w:cs="Times New Roman"/>
          <w:color w:val="000000"/>
        </w:rPr>
        <w:t>просто </w:t>
      </w:r>
      <w:r w:rsidRPr="00F17DA2">
        <w:rPr>
          <w:rFonts w:cs="Times New Roman"/>
          <w:color w:val="000000"/>
        </w:rPr>
        <w:t>политики</w:t>
      </w:r>
      <w:r w:rsidR="00F17DA2" w:rsidRPr="00F17DA2">
        <w:rPr>
          <w:rFonts w:ascii="Times New Romam" w:hAnsi="Times New Romam" w:cs="Times New Roman"/>
          <w:color w:val="000000"/>
        </w:rPr>
        <w:t> задач</w:t>
      </w:r>
      <w:r w:rsidR="00F17DA2" w:rsidRPr="00F17DA2">
        <w:rPr>
          <w:rFonts w:cs="Times New Roman"/>
          <w:color w:val="000000"/>
        </w:rPr>
        <w:t xml:space="preserve"> </w:t>
      </w:r>
      <w:r w:rsidRPr="00F17DA2">
        <w:rPr>
          <w:rFonts w:cs="Times New Roman"/>
          <w:color w:val="000000"/>
        </w:rPr>
        <w:t xml:space="preserve">необходимо </w:t>
      </w:r>
      <w:r w:rsidR="00F17DA2" w:rsidRPr="00F17DA2">
        <w:rPr>
          <w:rFonts w:ascii="Times New Romam" w:hAnsi="Times New Romam" w:cs="Times New Roman"/>
          <w:color w:val="000000"/>
        </w:rPr>
        <w:t>решений </w:t>
      </w:r>
      <w:r w:rsidRPr="00F17DA2">
        <w:rPr>
          <w:rFonts w:cs="Times New Roman"/>
          <w:color w:val="000000"/>
        </w:rPr>
        <w:t>при</w:t>
      </w:r>
      <w:r w:rsidR="00631DC2" w:rsidRPr="00F17DA2">
        <w:rPr>
          <w:rFonts w:cs="Times New Roman"/>
          <w:color w:val="000000"/>
        </w:rPr>
        <w:t>сутствие</w:t>
      </w:r>
      <w:r w:rsidR="00F17DA2" w:rsidRPr="00F17DA2">
        <w:rPr>
          <w:rFonts w:ascii="Times New Romam" w:hAnsi="Times New Romam" w:cs="Times New Roman"/>
          <w:color w:val="000000"/>
        </w:rPr>
        <w:t> президента</w:t>
      </w:r>
      <w:r w:rsidR="00F17DA2" w:rsidRPr="00F17DA2">
        <w:rPr>
          <w:rFonts w:cs="Times New Roman"/>
          <w:color w:val="000000"/>
        </w:rPr>
        <w:t xml:space="preserve"> </w:t>
      </w:r>
      <w:r w:rsidR="00631DC2" w:rsidRPr="00F17DA2">
        <w:rPr>
          <w:rFonts w:cs="Times New Roman"/>
          <w:color w:val="000000"/>
        </w:rPr>
        <w:t xml:space="preserve">следующих </w:t>
      </w:r>
      <w:r w:rsidR="00F17DA2" w:rsidRPr="00F17DA2">
        <w:rPr>
          <w:rFonts w:ascii="Times New Romam" w:hAnsi="Times New Romam" w:cs="Times New Roman"/>
          <w:color w:val="000000"/>
        </w:rPr>
        <w:t>использование </w:t>
      </w:r>
      <w:r w:rsidR="00631DC2" w:rsidRPr="00F17DA2">
        <w:rPr>
          <w:rFonts w:cs="Times New Roman"/>
          <w:color w:val="000000"/>
        </w:rPr>
        <w:t>факторов</w:t>
      </w:r>
      <w:r w:rsidRPr="00F17DA2">
        <w:rPr>
          <w:rFonts w:cs="Times New Roman"/>
          <w:color w:val="000000"/>
        </w:rPr>
        <w:t>:</w:t>
      </w:r>
      <w:r w:rsidR="00F17DA2" w:rsidRPr="00F17DA2">
        <w:rPr>
          <w:rFonts w:ascii="Times New Romam" w:hAnsi="Times New Romam" w:cs="Times New Roman"/>
          <w:color w:val="000000"/>
        </w:rPr>
        <w:t> асинхронные</w:t>
      </w:r>
      <w:r w:rsidR="00F17DA2" w:rsidRPr="00F17DA2">
        <w:rPr>
          <w:rFonts w:cs="Times New Roman"/>
          <w:color w:val="000000"/>
        </w:rPr>
        <w:t xml:space="preserve"> </w:t>
      </w:r>
    </w:p>
    <w:p w14:paraId="0E4013CA" w14:textId="085EA86E" w:rsidR="00727D88" w:rsidRPr="00F17DA2" w:rsidRDefault="00727D88" w:rsidP="006E35F8">
      <w:pPr>
        <w:numPr>
          <w:ilvl w:val="0"/>
          <w:numId w:val="7"/>
        </w:numPr>
        <w:tabs>
          <w:tab w:val="left" w:pos="1559"/>
        </w:tabs>
        <w:ind w:firstLine="709"/>
        <w:rPr>
          <w:rFonts w:cs="Times New Roman"/>
          <w:color w:val="000000"/>
        </w:rPr>
      </w:pPr>
      <w:r w:rsidRPr="00F17DA2">
        <w:rPr>
          <w:rFonts w:cs="Times New Roman"/>
          <w:color w:val="000000"/>
        </w:rPr>
        <w:lastRenderedPageBreak/>
        <w:t xml:space="preserve">Прозрачность </w:t>
      </w:r>
      <w:r w:rsidR="00F17DA2" w:rsidRPr="00F17DA2">
        <w:rPr>
          <w:rFonts w:ascii="Times New Romam" w:hAnsi="Times New Romam" w:cs="Times New Roman"/>
          <w:color w:val="000000"/>
        </w:rPr>
        <w:t>выдвинули </w:t>
      </w:r>
      <w:r w:rsidRPr="00F17DA2">
        <w:rPr>
          <w:rFonts w:cs="Times New Roman"/>
          <w:color w:val="000000"/>
        </w:rPr>
        <w:t>власти.</w:t>
      </w:r>
      <w:r w:rsidR="00F17DA2" w:rsidRPr="00F17DA2">
        <w:rPr>
          <w:rFonts w:ascii="Times New Romam" w:hAnsi="Times New Romam" w:cs="Times New Roman"/>
          <w:color w:val="000000"/>
        </w:rPr>
        <w:t> транспорт</w:t>
      </w:r>
      <w:r w:rsidRPr="00F17DA2">
        <w:rPr>
          <w:rFonts w:cs="Times New Roman"/>
          <w:color w:val="000000"/>
        </w:rPr>
        <w:t xml:space="preserve"> Это </w:t>
      </w:r>
      <w:r w:rsidR="00F17DA2" w:rsidRPr="00F17DA2">
        <w:rPr>
          <w:rFonts w:ascii="Times New Romam" w:hAnsi="Times New Romam" w:cs="Times New Roman"/>
          <w:color w:val="000000"/>
        </w:rPr>
        <w:t>между </w:t>
      </w:r>
      <w:r w:rsidRPr="00F17DA2">
        <w:rPr>
          <w:rFonts w:cs="Times New Roman"/>
          <w:color w:val="000000"/>
        </w:rPr>
        <w:t>подразумевает</w:t>
      </w:r>
      <w:r w:rsidR="00F17DA2" w:rsidRPr="00F17DA2">
        <w:rPr>
          <w:rFonts w:ascii="Times New Romam" w:hAnsi="Times New Romam" w:cs="Times New Roman"/>
          <w:color w:val="000000"/>
        </w:rPr>
        <w:t> процессах</w:t>
      </w:r>
      <w:r w:rsidR="00F17DA2" w:rsidRPr="00F17DA2">
        <w:rPr>
          <w:rFonts w:cs="Times New Roman"/>
          <w:color w:val="000000"/>
        </w:rPr>
        <w:t xml:space="preserve"> </w:t>
      </w:r>
      <w:r w:rsidRPr="00F17DA2">
        <w:rPr>
          <w:rFonts w:cs="Times New Roman"/>
          <w:color w:val="000000"/>
        </w:rPr>
        <w:t xml:space="preserve">под собой </w:t>
      </w:r>
      <w:r w:rsidR="00F17DA2" w:rsidRPr="00F17DA2">
        <w:rPr>
          <w:rFonts w:ascii="Times New Romam" w:hAnsi="Times New Romam" w:cs="Times New Roman"/>
          <w:color w:val="000000"/>
        </w:rPr>
        <w:t>получить </w:t>
      </w:r>
      <w:r w:rsidRPr="00F17DA2">
        <w:rPr>
          <w:rFonts w:cs="Times New Roman"/>
          <w:color w:val="000000"/>
        </w:rPr>
        <w:t>свободный</w:t>
      </w:r>
      <w:r w:rsidR="00F17DA2" w:rsidRPr="00F17DA2">
        <w:rPr>
          <w:rFonts w:ascii="Times New Romam" w:hAnsi="Times New Romam" w:cs="Times New Roman"/>
          <w:color w:val="000000"/>
        </w:rPr>
        <w:t> дипломатия</w:t>
      </w:r>
      <w:r w:rsidR="00F17DA2" w:rsidRPr="00F17DA2">
        <w:rPr>
          <w:rFonts w:cs="Times New Roman"/>
          <w:color w:val="000000"/>
        </w:rPr>
        <w:t xml:space="preserve"> </w:t>
      </w:r>
      <w:r w:rsidRPr="00F17DA2">
        <w:rPr>
          <w:rFonts w:cs="Times New Roman"/>
          <w:color w:val="000000"/>
        </w:rPr>
        <w:t xml:space="preserve">допуск </w:t>
      </w:r>
      <w:r w:rsidR="00F17DA2" w:rsidRPr="00F17DA2">
        <w:rPr>
          <w:rFonts w:ascii="Times New Romam" w:hAnsi="Times New Romam" w:cs="Times New Roman"/>
          <w:color w:val="000000"/>
        </w:rPr>
        <w:t>области </w:t>
      </w:r>
      <w:r w:rsidRPr="00F17DA2">
        <w:rPr>
          <w:rFonts w:cs="Times New Roman"/>
          <w:color w:val="000000"/>
        </w:rPr>
        <w:t>гражданина</w:t>
      </w:r>
      <w:r w:rsidR="00F17DA2" w:rsidRPr="00F17DA2">
        <w:rPr>
          <w:rFonts w:ascii="Times New Romam" w:hAnsi="Times New Romam" w:cs="Times New Roman"/>
          <w:color w:val="000000"/>
        </w:rPr>
        <w:t> выражать</w:t>
      </w:r>
      <w:r w:rsidR="00F17DA2" w:rsidRPr="00F17DA2">
        <w:rPr>
          <w:rFonts w:cs="Times New Roman"/>
          <w:color w:val="000000"/>
        </w:rPr>
        <w:t xml:space="preserve"> </w:t>
      </w:r>
      <w:r w:rsidRPr="00F17DA2">
        <w:rPr>
          <w:rFonts w:cs="Times New Roman"/>
          <w:color w:val="000000"/>
        </w:rPr>
        <w:t xml:space="preserve">к правительственной </w:t>
      </w:r>
      <w:r w:rsidR="00F17DA2" w:rsidRPr="00F17DA2">
        <w:rPr>
          <w:rFonts w:ascii="Times New Romam" w:hAnsi="Times New Romam" w:cs="Times New Roman"/>
          <w:color w:val="000000"/>
        </w:rPr>
        <w:t>некий </w:t>
      </w:r>
      <w:r w:rsidRPr="00F17DA2">
        <w:rPr>
          <w:rFonts w:cs="Times New Roman"/>
          <w:color w:val="000000"/>
        </w:rPr>
        <w:t>информации</w:t>
      </w:r>
      <w:r w:rsidR="00F17DA2" w:rsidRPr="00F17DA2">
        <w:rPr>
          <w:rFonts w:ascii="Times New Romam" w:hAnsi="Times New Romam" w:cs="Times New Roman"/>
          <w:color w:val="000000"/>
        </w:rPr>
        <w:t> своей</w:t>
      </w:r>
      <w:r w:rsidR="00F17DA2" w:rsidRPr="00F17DA2">
        <w:rPr>
          <w:rFonts w:cs="Times New Roman"/>
          <w:color w:val="000000"/>
        </w:rPr>
        <w:t xml:space="preserve"> </w:t>
      </w:r>
      <w:r w:rsidRPr="00F17DA2">
        <w:rPr>
          <w:rFonts w:cs="Times New Roman"/>
          <w:color w:val="000000"/>
        </w:rPr>
        <w:t xml:space="preserve">по мере </w:t>
      </w:r>
      <w:r w:rsidR="00F17DA2" w:rsidRPr="00F17DA2">
        <w:rPr>
          <w:rFonts w:ascii="Times New Romam" w:hAnsi="Times New Romam" w:cs="Times New Roman"/>
          <w:color w:val="000000"/>
        </w:rPr>
        <w:t>существующих </w:t>
      </w:r>
      <w:r w:rsidRPr="00F17DA2">
        <w:rPr>
          <w:rFonts w:cs="Times New Roman"/>
          <w:color w:val="000000"/>
        </w:rPr>
        <w:t>необходимости,</w:t>
      </w:r>
      <w:r w:rsidR="00F17DA2" w:rsidRPr="00F17DA2">
        <w:rPr>
          <w:rFonts w:ascii="Times New Romam" w:hAnsi="Times New Romam" w:cs="Times New Roman"/>
          <w:color w:val="000000"/>
        </w:rPr>
        <w:t> социальные</w:t>
      </w:r>
      <w:r w:rsidRPr="00F17DA2">
        <w:rPr>
          <w:rFonts w:cs="Times New Roman"/>
          <w:color w:val="000000"/>
        </w:rPr>
        <w:t xml:space="preserve"> за </w:t>
      </w:r>
      <w:r w:rsidR="00F17DA2" w:rsidRPr="00F17DA2">
        <w:rPr>
          <w:rFonts w:ascii="Times New Romam" w:hAnsi="Times New Romam" w:cs="Times New Roman"/>
          <w:color w:val="000000"/>
        </w:rPr>
        <w:t>выделить </w:t>
      </w:r>
      <w:r w:rsidRPr="00F17DA2">
        <w:rPr>
          <w:rFonts w:cs="Times New Roman"/>
          <w:color w:val="000000"/>
        </w:rPr>
        <w:t>исключением</w:t>
      </w:r>
      <w:r w:rsidR="00F17DA2" w:rsidRPr="00F17DA2">
        <w:rPr>
          <w:rFonts w:ascii="Times New Romam" w:hAnsi="Times New Romam" w:cs="Times New Roman"/>
          <w:color w:val="000000"/>
        </w:rPr>
        <w:t> собственное</w:t>
      </w:r>
      <w:r w:rsidR="00F17DA2" w:rsidRPr="00F17DA2">
        <w:rPr>
          <w:rFonts w:cs="Times New Roman"/>
          <w:color w:val="000000"/>
        </w:rPr>
        <w:t xml:space="preserve"> </w:t>
      </w:r>
      <w:r w:rsidRPr="00F17DA2">
        <w:rPr>
          <w:rFonts w:cs="Times New Roman"/>
          <w:color w:val="000000"/>
        </w:rPr>
        <w:t xml:space="preserve">данных, </w:t>
      </w:r>
      <w:r w:rsidR="00F17DA2" w:rsidRPr="00F17DA2">
        <w:rPr>
          <w:rFonts w:ascii="Times New Romam" w:hAnsi="Times New Romam" w:cs="Times New Roman"/>
          <w:color w:val="000000"/>
        </w:rPr>
        <w:t>управления </w:t>
      </w:r>
      <w:r w:rsidRPr="00F17DA2">
        <w:rPr>
          <w:rFonts w:cs="Times New Roman"/>
          <w:color w:val="000000"/>
        </w:rPr>
        <w:t>отнесенных</w:t>
      </w:r>
      <w:r w:rsidR="00F17DA2" w:rsidRPr="00F17DA2">
        <w:rPr>
          <w:rFonts w:ascii="Times New Romam" w:hAnsi="Times New Romam" w:cs="Times New Roman"/>
          <w:color w:val="000000"/>
        </w:rPr>
        <w:t> информационной</w:t>
      </w:r>
      <w:r w:rsidR="00F17DA2" w:rsidRPr="00F17DA2">
        <w:rPr>
          <w:rFonts w:cs="Times New Roman"/>
          <w:color w:val="000000"/>
        </w:rPr>
        <w:t xml:space="preserve"> </w:t>
      </w:r>
      <w:r w:rsidRPr="00F17DA2">
        <w:rPr>
          <w:rFonts w:cs="Times New Roman"/>
          <w:color w:val="000000"/>
        </w:rPr>
        <w:t xml:space="preserve">к </w:t>
      </w:r>
      <w:r w:rsidR="00F17DA2" w:rsidRPr="00F17DA2">
        <w:rPr>
          <w:rFonts w:ascii="Times New Romam" w:hAnsi="Times New Romam" w:cs="Times New Roman"/>
          <w:color w:val="000000"/>
        </w:rPr>
        <w:t>такие </w:t>
      </w:r>
      <w:r w:rsidRPr="00F17DA2">
        <w:rPr>
          <w:rFonts w:cs="Times New Roman"/>
          <w:color w:val="000000"/>
        </w:rPr>
        <w:t>государственной</w:t>
      </w:r>
      <w:r w:rsidR="00F17DA2" w:rsidRPr="00F17DA2">
        <w:rPr>
          <w:rFonts w:ascii="Times New Romam" w:hAnsi="Times New Romam" w:cs="Times New Roman"/>
          <w:color w:val="000000"/>
        </w:rPr>
        <w:t> политических</w:t>
      </w:r>
      <w:r w:rsidR="00F17DA2" w:rsidRPr="00F17DA2">
        <w:rPr>
          <w:rFonts w:cs="Times New Roman"/>
          <w:color w:val="000000"/>
        </w:rPr>
        <w:t xml:space="preserve"> </w:t>
      </w:r>
      <w:r w:rsidRPr="00F17DA2">
        <w:rPr>
          <w:rFonts w:cs="Times New Roman"/>
          <w:color w:val="000000"/>
        </w:rPr>
        <w:t xml:space="preserve">тайне. </w:t>
      </w:r>
      <w:r w:rsidR="00F17DA2" w:rsidRPr="00F17DA2">
        <w:rPr>
          <w:rFonts w:ascii="Times New Romam" w:hAnsi="Times New Romam" w:cs="Times New Roman"/>
          <w:color w:val="000000"/>
        </w:rPr>
        <w:t>аналогичной </w:t>
      </w:r>
      <w:r w:rsidRPr="00F17DA2">
        <w:rPr>
          <w:rFonts w:cs="Times New Roman"/>
          <w:color w:val="000000"/>
        </w:rPr>
        <w:t>Также</w:t>
      </w:r>
      <w:r w:rsidR="00F17DA2" w:rsidRPr="00F17DA2">
        <w:rPr>
          <w:rFonts w:ascii="Times New Romam" w:hAnsi="Times New Romam" w:cs="Times New Roman"/>
          <w:color w:val="000000"/>
        </w:rPr>
        <w:t> данные</w:t>
      </w:r>
      <w:r w:rsidR="00F17DA2" w:rsidRPr="00F17DA2">
        <w:rPr>
          <w:rFonts w:cs="Times New Roman"/>
          <w:color w:val="000000"/>
        </w:rPr>
        <w:t xml:space="preserve"> </w:t>
      </w:r>
      <w:r w:rsidRPr="00F17DA2">
        <w:rPr>
          <w:rFonts w:cs="Times New Roman"/>
          <w:color w:val="000000"/>
        </w:rPr>
        <w:t xml:space="preserve">имеется </w:t>
      </w:r>
      <w:r w:rsidR="00F17DA2" w:rsidRPr="00F17DA2">
        <w:rPr>
          <w:rFonts w:ascii="Times New Romam" w:hAnsi="Times New Romam" w:cs="Times New Roman"/>
          <w:color w:val="000000"/>
        </w:rPr>
        <w:t>гарантирует </w:t>
      </w:r>
      <w:r w:rsidRPr="00F17DA2">
        <w:rPr>
          <w:rFonts w:cs="Times New Roman"/>
          <w:color w:val="000000"/>
        </w:rPr>
        <w:t>ввиду</w:t>
      </w:r>
      <w:r w:rsidR="00F17DA2" w:rsidRPr="00F17DA2">
        <w:rPr>
          <w:rFonts w:ascii="Times New Romam" w:hAnsi="Times New Romam" w:cs="Times New Roman"/>
          <w:color w:val="000000"/>
        </w:rPr>
        <w:t> какой</w:t>
      </w:r>
      <w:r w:rsidR="00F17DA2" w:rsidRPr="00F17DA2">
        <w:rPr>
          <w:rFonts w:cs="Times New Roman"/>
          <w:color w:val="000000"/>
        </w:rPr>
        <w:t xml:space="preserve"> </w:t>
      </w:r>
      <w:r w:rsidRPr="00F17DA2">
        <w:rPr>
          <w:rFonts w:cs="Times New Roman"/>
          <w:color w:val="000000"/>
        </w:rPr>
        <w:t xml:space="preserve">возможность </w:t>
      </w:r>
      <w:r w:rsidR="00F17DA2" w:rsidRPr="00F17DA2">
        <w:rPr>
          <w:rFonts w:ascii="Times New Romam" w:hAnsi="Times New Romam" w:cs="Times New Roman"/>
          <w:color w:val="000000"/>
        </w:rPr>
        <w:t>новых </w:t>
      </w:r>
      <w:r w:rsidRPr="00F17DA2">
        <w:rPr>
          <w:rFonts w:cs="Times New Roman"/>
          <w:color w:val="000000"/>
        </w:rPr>
        <w:t>обычных</w:t>
      </w:r>
      <w:r w:rsidR="00F17DA2" w:rsidRPr="00F17DA2">
        <w:rPr>
          <w:rFonts w:ascii="Times New Romam" w:hAnsi="Times New Romam" w:cs="Times New Roman"/>
          <w:color w:val="000000"/>
        </w:rPr>
        <w:t> консенсуса</w:t>
      </w:r>
      <w:r w:rsidR="00F17DA2" w:rsidRPr="00F17DA2">
        <w:rPr>
          <w:rFonts w:cs="Times New Roman"/>
          <w:color w:val="000000"/>
        </w:rPr>
        <w:t xml:space="preserve"> </w:t>
      </w:r>
      <w:r w:rsidRPr="00F17DA2">
        <w:rPr>
          <w:rFonts w:cs="Times New Roman"/>
          <w:color w:val="000000"/>
        </w:rPr>
        <w:t xml:space="preserve">граждан </w:t>
      </w:r>
      <w:r w:rsidR="00F17DA2" w:rsidRPr="00F17DA2">
        <w:rPr>
          <w:rFonts w:ascii="Times New Romam" w:hAnsi="Times New Romam" w:cs="Times New Roman"/>
          <w:color w:val="000000"/>
        </w:rPr>
        <w:t>необходимости </w:t>
      </w:r>
      <w:r w:rsidRPr="00F17DA2">
        <w:rPr>
          <w:rFonts w:cs="Times New Roman"/>
          <w:color w:val="000000"/>
        </w:rPr>
        <w:t>влиять</w:t>
      </w:r>
      <w:r w:rsidR="00F17DA2" w:rsidRPr="00F17DA2">
        <w:rPr>
          <w:rFonts w:ascii="Times New Romam" w:hAnsi="Times New Romam" w:cs="Times New Roman"/>
          <w:color w:val="000000"/>
        </w:rPr>
        <w:t> сжатия</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относятся </w:t>
      </w:r>
      <w:r w:rsidRPr="00F17DA2">
        <w:rPr>
          <w:rFonts w:cs="Times New Roman"/>
          <w:color w:val="000000"/>
        </w:rPr>
        <w:t>решения,</w:t>
      </w:r>
      <w:r w:rsidR="00F17DA2" w:rsidRPr="00F17DA2">
        <w:rPr>
          <w:rFonts w:ascii="Times New Romam" w:hAnsi="Times New Romam" w:cs="Times New Roman"/>
          <w:color w:val="000000"/>
        </w:rPr>
        <w:t> решений</w:t>
      </w:r>
      <w:r w:rsidRPr="00F17DA2">
        <w:rPr>
          <w:rFonts w:cs="Times New Roman"/>
          <w:color w:val="000000"/>
        </w:rPr>
        <w:t xml:space="preserve"> принимаемые </w:t>
      </w:r>
      <w:r w:rsidR="00F17DA2" w:rsidRPr="00F17DA2">
        <w:rPr>
          <w:rFonts w:ascii="Times New Romam" w:hAnsi="Times New Romam" w:cs="Times New Roman"/>
          <w:color w:val="000000"/>
        </w:rPr>
        <w:t>конфликтов </w:t>
      </w:r>
      <w:r w:rsidRPr="00F17DA2">
        <w:rPr>
          <w:rFonts w:cs="Times New Roman"/>
          <w:color w:val="000000"/>
        </w:rPr>
        <w:t>властными</w:t>
      </w:r>
      <w:r w:rsidR="00F17DA2" w:rsidRPr="00F17DA2">
        <w:rPr>
          <w:rFonts w:ascii="Times New Romam" w:hAnsi="Times New Romam" w:cs="Times New Roman"/>
          <w:color w:val="000000"/>
        </w:rPr>
        <w:t> когда</w:t>
      </w:r>
      <w:r w:rsidR="00F17DA2" w:rsidRPr="00F17DA2">
        <w:rPr>
          <w:rFonts w:cs="Times New Roman"/>
          <w:color w:val="000000"/>
        </w:rPr>
        <w:t xml:space="preserve"> </w:t>
      </w:r>
      <w:r w:rsidRPr="00F17DA2">
        <w:rPr>
          <w:rFonts w:cs="Times New Roman"/>
          <w:color w:val="000000"/>
        </w:rPr>
        <w:t>структурами.</w:t>
      </w:r>
    </w:p>
    <w:p w14:paraId="4B43ED58" w14:textId="5EA32042" w:rsidR="00727D88" w:rsidRPr="00F17DA2" w:rsidRDefault="00F17DA2" w:rsidP="006E35F8">
      <w:pPr>
        <w:numPr>
          <w:ilvl w:val="0"/>
          <w:numId w:val="7"/>
        </w:numPr>
        <w:tabs>
          <w:tab w:val="left" w:pos="1559"/>
        </w:tabs>
        <w:ind w:firstLine="709"/>
        <w:rPr>
          <w:rFonts w:cs="Times New Roman"/>
          <w:color w:val="000000"/>
        </w:rPr>
      </w:pPr>
      <w:r w:rsidRPr="00F17DA2">
        <w:rPr>
          <w:rFonts w:ascii="Times New Romam" w:hAnsi="Times New Romam" w:cs="Times New Roman"/>
          <w:color w:val="000000"/>
        </w:rPr>
        <w:t>незнанием </w:t>
      </w:r>
      <w:r w:rsidR="00727D88" w:rsidRPr="00F17DA2">
        <w:rPr>
          <w:rFonts w:cs="Times New Roman"/>
          <w:color w:val="000000"/>
        </w:rPr>
        <w:t>Власти</w:t>
      </w:r>
      <w:r w:rsidRPr="00F17DA2">
        <w:rPr>
          <w:rFonts w:ascii="Times New Romam" w:hAnsi="Times New Romam" w:cs="Times New Roman"/>
          <w:color w:val="000000"/>
        </w:rPr>
        <w:t> системами</w:t>
      </w:r>
      <w:r w:rsidRPr="00F17DA2">
        <w:rPr>
          <w:rFonts w:cs="Times New Roman"/>
          <w:color w:val="000000"/>
        </w:rPr>
        <w:t xml:space="preserve"> </w:t>
      </w:r>
      <w:r w:rsidR="00727D88" w:rsidRPr="00F17DA2">
        <w:rPr>
          <w:rFonts w:cs="Times New Roman"/>
          <w:color w:val="000000"/>
        </w:rPr>
        <w:t xml:space="preserve">должны </w:t>
      </w:r>
      <w:r w:rsidRPr="00F17DA2">
        <w:rPr>
          <w:rFonts w:ascii="Times New Romam" w:hAnsi="Times New Romam" w:cs="Times New Roman"/>
          <w:color w:val="000000"/>
        </w:rPr>
        <w:t>контролем </w:t>
      </w:r>
      <w:r w:rsidR="00727D88" w:rsidRPr="00F17DA2">
        <w:rPr>
          <w:rFonts w:cs="Times New Roman"/>
          <w:color w:val="000000"/>
        </w:rPr>
        <w:t>быть</w:t>
      </w:r>
      <w:r w:rsidRPr="00F17DA2">
        <w:rPr>
          <w:rFonts w:ascii="Times New Romam" w:hAnsi="Times New Romam" w:cs="Times New Roman"/>
          <w:color w:val="000000"/>
        </w:rPr>
        <w:t> таким</w:t>
      </w:r>
      <w:r w:rsidRPr="00F17DA2">
        <w:rPr>
          <w:rFonts w:cs="Times New Roman"/>
          <w:color w:val="000000"/>
        </w:rPr>
        <w:t xml:space="preserve"> </w:t>
      </w:r>
      <w:r w:rsidR="00727D88" w:rsidRPr="00F17DA2">
        <w:rPr>
          <w:rFonts w:cs="Times New Roman"/>
          <w:color w:val="000000"/>
        </w:rPr>
        <w:t xml:space="preserve">ориентированы </w:t>
      </w:r>
      <w:r w:rsidRPr="00F17DA2">
        <w:rPr>
          <w:rFonts w:ascii="Times New Romam" w:hAnsi="Times New Romam" w:cs="Times New Roman"/>
          <w:color w:val="000000"/>
        </w:rPr>
        <w:t>технологий </w:t>
      </w:r>
      <w:r w:rsidR="00727D88" w:rsidRPr="00F17DA2">
        <w:rPr>
          <w:rFonts w:cs="Times New Roman"/>
          <w:color w:val="000000"/>
        </w:rPr>
        <w:t>именно</w:t>
      </w:r>
      <w:r w:rsidRPr="00F17DA2">
        <w:rPr>
          <w:rFonts w:ascii="Times New Romam" w:hAnsi="Times New Romam" w:cs="Times New Roman"/>
          <w:color w:val="000000"/>
        </w:rPr>
        <w:t> социолог</w:t>
      </w:r>
      <w:r w:rsidRPr="00F17DA2">
        <w:rPr>
          <w:rFonts w:cs="Times New Roman"/>
          <w:color w:val="000000"/>
        </w:rPr>
        <w:t xml:space="preserve"> </w:t>
      </w:r>
      <w:r w:rsidR="00727D88" w:rsidRPr="00F17DA2">
        <w:rPr>
          <w:rFonts w:cs="Times New Roman"/>
          <w:color w:val="000000"/>
        </w:rPr>
        <w:t xml:space="preserve">на решение </w:t>
      </w:r>
      <w:r w:rsidRPr="00F17DA2">
        <w:rPr>
          <w:rFonts w:ascii="Times New Romam" w:hAnsi="Times New Romam" w:cs="Times New Roman"/>
          <w:color w:val="000000"/>
        </w:rPr>
        <w:t>вопросу </w:t>
      </w:r>
      <w:r w:rsidR="00727D88" w:rsidRPr="00F17DA2">
        <w:rPr>
          <w:rFonts w:cs="Times New Roman"/>
          <w:color w:val="000000"/>
        </w:rPr>
        <w:t>проблем</w:t>
      </w:r>
      <w:r w:rsidRPr="00F17DA2">
        <w:rPr>
          <w:rFonts w:ascii="Times New Romam" w:hAnsi="Times New Romam" w:cs="Times New Roman"/>
          <w:color w:val="000000"/>
        </w:rPr>
        <w:t> информации</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крейга </w:t>
      </w:r>
      <w:r w:rsidR="00727D88" w:rsidRPr="00F17DA2">
        <w:rPr>
          <w:rFonts w:cs="Times New Roman"/>
          <w:color w:val="000000"/>
        </w:rPr>
        <w:t>стране,</w:t>
      </w:r>
      <w:r w:rsidRPr="00F17DA2">
        <w:rPr>
          <w:rFonts w:ascii="Times New Romam" w:hAnsi="Times New Romam" w:cs="Times New Roman"/>
          <w:color w:val="000000"/>
        </w:rPr>
        <w:t> респондент</w:t>
      </w:r>
      <w:r w:rsidR="00727D88" w:rsidRPr="00F17DA2">
        <w:rPr>
          <w:rFonts w:cs="Times New Roman"/>
          <w:color w:val="000000"/>
        </w:rPr>
        <w:t xml:space="preserve"> на </w:t>
      </w:r>
      <w:r w:rsidRPr="00F17DA2">
        <w:rPr>
          <w:rFonts w:ascii="Times New Romam" w:hAnsi="Times New Romam" w:cs="Times New Roman"/>
          <w:color w:val="000000"/>
        </w:rPr>
        <w:t>работы </w:t>
      </w:r>
      <w:r w:rsidR="00727D88" w:rsidRPr="00F17DA2">
        <w:rPr>
          <w:rFonts w:cs="Times New Roman"/>
          <w:color w:val="000000"/>
        </w:rPr>
        <w:t>удовлетворение</w:t>
      </w:r>
      <w:r w:rsidRPr="00F17DA2">
        <w:rPr>
          <w:rFonts w:ascii="Times New Romam" w:hAnsi="Times New Romam" w:cs="Times New Roman"/>
          <w:color w:val="000000"/>
        </w:rPr>
        <w:t> актуальность</w:t>
      </w:r>
      <w:r w:rsidRPr="00F17DA2">
        <w:rPr>
          <w:rFonts w:cs="Times New Roman"/>
          <w:color w:val="000000"/>
        </w:rPr>
        <w:t xml:space="preserve"> </w:t>
      </w:r>
      <w:r w:rsidR="00727D88" w:rsidRPr="00F17DA2">
        <w:rPr>
          <w:rFonts w:cs="Times New Roman"/>
          <w:color w:val="000000"/>
        </w:rPr>
        <w:t xml:space="preserve">потребностей </w:t>
      </w:r>
      <w:r w:rsidRPr="00F17DA2">
        <w:rPr>
          <w:rFonts w:ascii="Times New Romam" w:hAnsi="Times New Romam" w:cs="Times New Roman"/>
          <w:color w:val="000000"/>
        </w:rPr>
        <w:t>режиме </w:t>
      </w:r>
      <w:r w:rsidR="00727D88" w:rsidRPr="00F17DA2">
        <w:rPr>
          <w:rFonts w:cs="Times New Roman"/>
          <w:color w:val="000000"/>
        </w:rPr>
        <w:t>населения,</w:t>
      </w:r>
      <w:r w:rsidRPr="00F17DA2">
        <w:rPr>
          <w:rFonts w:ascii="Times New Romam" w:hAnsi="Times New Romam" w:cs="Times New Roman"/>
          <w:color w:val="000000"/>
        </w:rPr>
        <w:t> постоянный</w:t>
      </w:r>
      <w:r w:rsidR="00727D88" w:rsidRPr="00F17DA2">
        <w:rPr>
          <w:rFonts w:cs="Times New Roman"/>
          <w:color w:val="000000"/>
        </w:rPr>
        <w:t xml:space="preserve"> а не собственных </w:t>
      </w:r>
      <w:r w:rsidRPr="00F17DA2">
        <w:rPr>
          <w:rFonts w:ascii="Times New Romam" w:hAnsi="Times New Romam" w:cs="Times New Roman"/>
          <w:color w:val="000000"/>
        </w:rPr>
        <w:t>методы </w:t>
      </w:r>
      <w:r w:rsidR="00727D88" w:rsidRPr="00F17DA2">
        <w:rPr>
          <w:rFonts w:cs="Times New Roman"/>
          <w:color w:val="000000"/>
        </w:rPr>
        <w:t>нужд.</w:t>
      </w:r>
      <w:r w:rsidRPr="00F17DA2">
        <w:rPr>
          <w:rFonts w:ascii="Times New Romam" w:hAnsi="Times New Romam" w:cs="Times New Roman"/>
          <w:color w:val="000000"/>
        </w:rPr>
        <w:t> интернет</w:t>
      </w:r>
      <w:r w:rsidRPr="00F17DA2">
        <w:rPr>
          <w:rFonts w:cs="Times New Roman"/>
          <w:color w:val="000000"/>
        </w:rPr>
        <w:t xml:space="preserve"> </w:t>
      </w:r>
    </w:p>
    <w:p w14:paraId="6EA0EC1B" w14:textId="12388B87" w:rsidR="008F33D9" w:rsidRPr="00F17DA2" w:rsidRDefault="00727D88" w:rsidP="008F33D9">
      <w:pPr>
        <w:numPr>
          <w:ilvl w:val="0"/>
          <w:numId w:val="7"/>
        </w:numPr>
        <w:tabs>
          <w:tab w:val="left" w:pos="1874"/>
        </w:tabs>
        <w:ind w:firstLine="709"/>
        <w:rPr>
          <w:rFonts w:cs="Times New Roman"/>
          <w:color w:val="000000"/>
        </w:rPr>
      </w:pPr>
      <w:r w:rsidRPr="00F17DA2">
        <w:rPr>
          <w:rFonts w:cs="Times New Roman"/>
          <w:color w:val="000000"/>
        </w:rPr>
        <w:t xml:space="preserve">Государственный </w:t>
      </w:r>
      <w:r w:rsidR="00F17DA2" w:rsidRPr="00F17DA2">
        <w:rPr>
          <w:rFonts w:ascii="Times New Romam" w:hAnsi="Times New Romam" w:cs="Times New Roman"/>
          <w:color w:val="000000"/>
        </w:rPr>
        <w:t>режиме </w:t>
      </w:r>
      <w:r w:rsidRPr="00F17DA2">
        <w:rPr>
          <w:rFonts w:cs="Times New Roman"/>
          <w:color w:val="000000"/>
        </w:rPr>
        <w:t>аппарат</w:t>
      </w:r>
      <w:r w:rsidR="00F17DA2" w:rsidRPr="00F17DA2">
        <w:rPr>
          <w:rFonts w:ascii="Times New Romam" w:hAnsi="Times New Romam" w:cs="Times New Roman"/>
          <w:color w:val="000000"/>
        </w:rPr>
        <w:t> аппарата</w:t>
      </w:r>
      <w:r w:rsidR="00F17DA2" w:rsidRPr="00F17DA2">
        <w:rPr>
          <w:rFonts w:cs="Times New Roman"/>
          <w:color w:val="000000"/>
        </w:rPr>
        <w:t xml:space="preserve"> </w:t>
      </w:r>
      <w:r w:rsidRPr="00F17DA2">
        <w:rPr>
          <w:rFonts w:cs="Times New Roman"/>
          <w:color w:val="000000"/>
        </w:rPr>
        <w:t xml:space="preserve">должен </w:t>
      </w:r>
      <w:r w:rsidR="00F17DA2" w:rsidRPr="00F17DA2">
        <w:rPr>
          <w:rFonts w:ascii="Times New Romam" w:hAnsi="Times New Romam" w:cs="Times New Roman"/>
          <w:color w:val="000000"/>
        </w:rPr>
        <w:t>коммуникация </w:t>
      </w:r>
      <w:r w:rsidRPr="00F17DA2">
        <w:rPr>
          <w:rFonts w:cs="Times New Roman"/>
          <w:color w:val="000000"/>
        </w:rPr>
        <w:t>соответствовать</w:t>
      </w:r>
      <w:r w:rsidR="00F17DA2" w:rsidRPr="00F17DA2">
        <w:rPr>
          <w:rFonts w:ascii="Times New Romam" w:hAnsi="Times New Romam" w:cs="Times New Roman"/>
          <w:color w:val="000000"/>
        </w:rPr>
        <w:t> привлекать</w:t>
      </w:r>
      <w:r w:rsidR="00F17DA2" w:rsidRPr="00F17DA2">
        <w:rPr>
          <w:rFonts w:cs="Times New Roman"/>
          <w:color w:val="000000"/>
        </w:rPr>
        <w:t xml:space="preserve"> </w:t>
      </w:r>
      <w:r w:rsidRPr="00F17DA2">
        <w:rPr>
          <w:rFonts w:cs="Times New Roman"/>
          <w:color w:val="000000"/>
        </w:rPr>
        <w:t xml:space="preserve">современным, </w:t>
      </w:r>
      <w:r w:rsidR="00F17DA2" w:rsidRPr="00F17DA2">
        <w:rPr>
          <w:rFonts w:ascii="Times New Romam" w:hAnsi="Times New Romam" w:cs="Times New Roman"/>
          <w:color w:val="000000"/>
        </w:rPr>
        <w:t>контентом </w:t>
      </w:r>
      <w:r w:rsidRPr="00F17DA2">
        <w:rPr>
          <w:rFonts w:cs="Times New Roman"/>
          <w:color w:val="000000"/>
        </w:rPr>
        <w:t>высокоэффективным</w:t>
      </w:r>
      <w:r w:rsidR="00F17DA2" w:rsidRPr="00F17DA2">
        <w:rPr>
          <w:rFonts w:ascii="Times New Romam" w:hAnsi="Times New Romam" w:cs="Times New Roman"/>
          <w:color w:val="000000"/>
        </w:rPr>
        <w:t> оказывает</w:t>
      </w:r>
      <w:r w:rsidR="00F17DA2" w:rsidRPr="00F17DA2">
        <w:rPr>
          <w:rFonts w:cs="Times New Roman"/>
          <w:color w:val="000000"/>
        </w:rPr>
        <w:t xml:space="preserve"> </w:t>
      </w:r>
      <w:r w:rsidRPr="00F17DA2">
        <w:rPr>
          <w:rFonts w:cs="Times New Roman"/>
          <w:color w:val="000000"/>
        </w:rPr>
        <w:t xml:space="preserve">требованиям </w:t>
      </w:r>
      <w:r w:rsidR="00F17DA2" w:rsidRPr="00F17DA2">
        <w:rPr>
          <w:rFonts w:ascii="Times New Romam" w:hAnsi="Times New Romam" w:cs="Times New Roman"/>
          <w:color w:val="000000"/>
        </w:rPr>
        <w:t>образования </w:t>
      </w:r>
      <w:r w:rsidRPr="00F17DA2">
        <w:rPr>
          <w:rFonts w:cs="Times New Roman"/>
          <w:color w:val="000000"/>
        </w:rPr>
        <w:t>менеджмента.</w:t>
      </w:r>
      <w:r w:rsidR="00F17DA2" w:rsidRPr="00F17DA2">
        <w:rPr>
          <w:rFonts w:ascii="Times New Romam" w:hAnsi="Times New Romam" w:cs="Times New Roman"/>
          <w:color w:val="000000"/>
        </w:rPr>
        <w:t> устоявшиеся</w:t>
      </w:r>
      <w:r w:rsidRPr="00F17DA2">
        <w:rPr>
          <w:rFonts w:cs="Times New Roman"/>
          <w:color w:val="000000"/>
        </w:rPr>
        <w:t xml:space="preserve"> Под этим </w:t>
      </w:r>
      <w:r w:rsidR="00F17DA2" w:rsidRPr="00F17DA2">
        <w:rPr>
          <w:rFonts w:ascii="Times New Romam" w:hAnsi="Times New Romam" w:cs="Times New Roman"/>
          <w:color w:val="000000"/>
        </w:rPr>
        <w:t>внешняя </w:t>
      </w:r>
      <w:r w:rsidRPr="00F17DA2">
        <w:rPr>
          <w:rFonts w:cs="Times New Roman"/>
          <w:color w:val="000000"/>
        </w:rPr>
        <w:t>подразумеваются</w:t>
      </w:r>
      <w:r w:rsidR="00F17DA2" w:rsidRPr="00F17DA2">
        <w:rPr>
          <w:rFonts w:ascii="Times New Romam" w:hAnsi="Times New Romam" w:cs="Times New Roman"/>
          <w:color w:val="000000"/>
        </w:rPr>
        <w:t> политические</w:t>
      </w:r>
      <w:r w:rsidR="00F17DA2" w:rsidRPr="00F17DA2">
        <w:rPr>
          <w:rFonts w:cs="Times New Roman"/>
          <w:color w:val="000000"/>
        </w:rPr>
        <w:t xml:space="preserve"> </w:t>
      </w:r>
      <w:r w:rsidRPr="00F17DA2">
        <w:rPr>
          <w:rFonts w:cs="Times New Roman"/>
          <w:color w:val="000000"/>
        </w:rPr>
        <w:t xml:space="preserve">такие </w:t>
      </w:r>
      <w:r w:rsidR="00F17DA2" w:rsidRPr="00F17DA2">
        <w:rPr>
          <w:rFonts w:ascii="Times New Romam" w:hAnsi="Times New Romam" w:cs="Times New Roman"/>
          <w:color w:val="000000"/>
        </w:rPr>
        <w:t>первостепенное </w:t>
      </w:r>
      <w:r w:rsidRPr="00F17DA2">
        <w:rPr>
          <w:rFonts w:cs="Times New Roman"/>
          <w:color w:val="000000"/>
        </w:rPr>
        <w:t>действия</w:t>
      </w:r>
      <w:r w:rsidR="00F17DA2" w:rsidRPr="00F17DA2">
        <w:rPr>
          <w:rFonts w:ascii="Times New Romam" w:hAnsi="Times New Romam" w:cs="Times New Roman"/>
          <w:color w:val="000000"/>
        </w:rPr>
        <w:t> гоббс</w:t>
      </w:r>
      <w:r w:rsidR="00F17DA2" w:rsidRPr="00F17DA2">
        <w:rPr>
          <w:rFonts w:cs="Times New Roman"/>
          <w:color w:val="000000"/>
        </w:rPr>
        <w:t xml:space="preserve"> </w:t>
      </w:r>
      <w:r w:rsidRPr="00F17DA2">
        <w:rPr>
          <w:rFonts w:cs="Times New Roman"/>
          <w:color w:val="000000"/>
        </w:rPr>
        <w:t xml:space="preserve">как - </w:t>
      </w:r>
      <w:r w:rsidR="00F17DA2" w:rsidRPr="00F17DA2">
        <w:rPr>
          <w:rFonts w:ascii="Times New Romam" w:hAnsi="Times New Romam" w:cs="Times New Roman"/>
          <w:color w:val="000000"/>
        </w:rPr>
        <w:t>приличной </w:t>
      </w:r>
      <w:r w:rsidRPr="00F17DA2">
        <w:rPr>
          <w:rFonts w:cs="Times New Roman"/>
          <w:color w:val="000000"/>
        </w:rPr>
        <w:t>борьба</w:t>
      </w:r>
      <w:r w:rsidR="00F17DA2" w:rsidRPr="00F17DA2">
        <w:rPr>
          <w:rFonts w:ascii="Times New Romam" w:hAnsi="Times New Romam" w:cs="Times New Roman"/>
          <w:color w:val="000000"/>
        </w:rPr>
        <w:t> другие</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уважительным </w:t>
      </w:r>
      <w:r w:rsidRPr="00F17DA2">
        <w:rPr>
          <w:rFonts w:cs="Times New Roman"/>
          <w:color w:val="000000"/>
        </w:rPr>
        <w:t>бюрократией</w:t>
      </w:r>
      <w:r w:rsidR="00F17DA2" w:rsidRPr="00F17DA2">
        <w:rPr>
          <w:rFonts w:ascii="Times New Romam" w:hAnsi="Times New Romam" w:cs="Times New Roman"/>
          <w:color w:val="000000"/>
        </w:rPr>
        <w:t> владимир</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информация </w:t>
      </w:r>
      <w:r w:rsidRPr="00F17DA2">
        <w:rPr>
          <w:rFonts w:cs="Times New Roman"/>
          <w:color w:val="000000"/>
        </w:rPr>
        <w:t>коррупцией,</w:t>
      </w:r>
      <w:r w:rsidR="00F17DA2" w:rsidRPr="00F17DA2">
        <w:rPr>
          <w:rFonts w:ascii="Times New Romam" w:hAnsi="Times New Romam" w:cs="Times New Roman"/>
          <w:color w:val="000000"/>
        </w:rPr>
        <w:t> онлайн</w:t>
      </w:r>
      <w:r w:rsidRPr="00F17DA2">
        <w:rPr>
          <w:rFonts w:cs="Times New Roman"/>
          <w:color w:val="000000"/>
        </w:rPr>
        <w:t xml:space="preserve"> а также </w:t>
      </w:r>
      <w:r w:rsidR="00F17DA2" w:rsidRPr="00F17DA2">
        <w:rPr>
          <w:rFonts w:ascii="Times New Romam" w:hAnsi="Times New Romam" w:cs="Times New Roman"/>
          <w:color w:val="000000"/>
        </w:rPr>
        <w:t>массовой </w:t>
      </w:r>
      <w:r w:rsidRPr="00F17DA2">
        <w:rPr>
          <w:rFonts w:cs="Times New Roman"/>
          <w:color w:val="000000"/>
        </w:rPr>
        <w:t>постоянная</w:t>
      </w:r>
      <w:r w:rsidR="00F17DA2" w:rsidRPr="00F17DA2">
        <w:rPr>
          <w:rFonts w:ascii="Times New Romam" w:hAnsi="Times New Romam" w:cs="Times New Roman"/>
          <w:color w:val="000000"/>
        </w:rPr>
        <w:t> возможно</w:t>
      </w:r>
      <w:r w:rsidR="00F17DA2" w:rsidRPr="00F17DA2">
        <w:rPr>
          <w:rFonts w:cs="Times New Roman"/>
          <w:color w:val="000000"/>
        </w:rPr>
        <w:t xml:space="preserve"> </w:t>
      </w:r>
      <w:r w:rsidRPr="00F17DA2">
        <w:rPr>
          <w:rFonts w:cs="Times New Roman"/>
          <w:color w:val="000000"/>
        </w:rPr>
        <w:t xml:space="preserve">переподготовка </w:t>
      </w:r>
      <w:r w:rsidR="00F17DA2" w:rsidRPr="00F17DA2">
        <w:rPr>
          <w:rFonts w:ascii="Times New Romam" w:hAnsi="Times New Romam" w:cs="Times New Roman"/>
          <w:color w:val="000000"/>
        </w:rPr>
        <w:t>информационно </w:t>
      </w:r>
      <w:r w:rsidRPr="00F17DA2">
        <w:rPr>
          <w:rFonts w:cs="Times New Roman"/>
          <w:color w:val="000000"/>
        </w:rPr>
        <w:t>персонала</w:t>
      </w:r>
      <w:r w:rsidR="00F17DA2" w:rsidRPr="00F17DA2">
        <w:rPr>
          <w:rFonts w:ascii="Times New Romam" w:hAnsi="Times New Romam" w:cs="Times New Roman"/>
          <w:color w:val="000000"/>
        </w:rPr>
        <w:t> цифровом</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коммуникации </w:t>
      </w:r>
      <w:r w:rsidRPr="00F17DA2">
        <w:rPr>
          <w:rFonts w:cs="Times New Roman"/>
          <w:color w:val="000000"/>
        </w:rPr>
        <w:t>повышение</w:t>
      </w:r>
      <w:r w:rsidR="00F17DA2" w:rsidRPr="00F17DA2">
        <w:rPr>
          <w:rFonts w:ascii="Times New Romam" w:hAnsi="Times New Romam" w:cs="Times New Roman"/>
          <w:color w:val="000000"/>
        </w:rPr>
        <w:t> объект</w:t>
      </w:r>
      <w:r w:rsidR="00F17DA2" w:rsidRPr="00F17DA2">
        <w:rPr>
          <w:rFonts w:cs="Times New Roman"/>
          <w:color w:val="000000"/>
        </w:rPr>
        <w:t xml:space="preserve"> </w:t>
      </w:r>
      <w:r w:rsidRPr="00F17DA2">
        <w:rPr>
          <w:rFonts w:cs="Times New Roman"/>
          <w:color w:val="000000"/>
        </w:rPr>
        <w:t xml:space="preserve">уровня </w:t>
      </w:r>
      <w:r w:rsidR="00F17DA2" w:rsidRPr="00F17DA2">
        <w:rPr>
          <w:rFonts w:ascii="Times New Romam" w:hAnsi="Times New Romam" w:cs="Times New Roman"/>
          <w:color w:val="000000"/>
        </w:rPr>
        <w:t>хэштегов </w:t>
      </w:r>
      <w:r w:rsidRPr="00F17DA2">
        <w:rPr>
          <w:rFonts w:cs="Times New Roman"/>
          <w:color w:val="000000"/>
        </w:rPr>
        <w:t>качества</w:t>
      </w:r>
      <w:r w:rsidR="00F17DA2" w:rsidRPr="00F17DA2">
        <w:rPr>
          <w:rFonts w:ascii="Times New Romam" w:hAnsi="Times New Romam" w:cs="Times New Roman"/>
          <w:color w:val="000000"/>
        </w:rPr>
        <w:t> коллективный</w:t>
      </w:r>
      <w:r w:rsidR="00F17DA2" w:rsidRPr="00F17DA2">
        <w:rPr>
          <w:rFonts w:cs="Times New Roman"/>
          <w:color w:val="000000"/>
        </w:rPr>
        <w:t xml:space="preserve"> </w:t>
      </w:r>
      <w:r w:rsidRPr="00F17DA2">
        <w:rPr>
          <w:rFonts w:cs="Times New Roman"/>
          <w:color w:val="000000"/>
        </w:rPr>
        <w:t xml:space="preserve">их работы. </w:t>
      </w:r>
    </w:p>
    <w:p w14:paraId="057AD5B2" w14:textId="7FB84801" w:rsidR="00422BE6" w:rsidRPr="00F17DA2" w:rsidRDefault="00F17DA2" w:rsidP="00A272CF">
      <w:pPr>
        <w:tabs>
          <w:tab w:val="left" w:pos="1874"/>
        </w:tabs>
        <w:rPr>
          <w:rFonts w:cs="Times New Roman"/>
          <w:color w:val="000000"/>
        </w:rPr>
      </w:pPr>
      <w:r w:rsidRPr="00F17DA2">
        <w:rPr>
          <w:rFonts w:ascii="Times New Romam" w:hAnsi="Times New Romam" w:cs="Times New Roman"/>
          <w:color w:val="000000"/>
        </w:rPr>
        <w:t>обеспечения </w:t>
      </w:r>
      <w:r w:rsidR="00A272CF" w:rsidRPr="00F17DA2">
        <w:rPr>
          <w:rFonts w:cs="Times New Roman"/>
          <w:color w:val="000000"/>
        </w:rPr>
        <w:t>Таким</w:t>
      </w:r>
      <w:r w:rsidRPr="00F17DA2">
        <w:rPr>
          <w:rFonts w:ascii="Times New Romam" w:hAnsi="Times New Romam" w:cs="Times New Roman"/>
          <w:color w:val="000000"/>
        </w:rPr>
        <w:t> усваивает</w:t>
      </w:r>
      <w:r w:rsidRPr="00F17DA2">
        <w:rPr>
          <w:rFonts w:cs="Times New Roman"/>
          <w:color w:val="000000"/>
        </w:rPr>
        <w:t xml:space="preserve"> </w:t>
      </w:r>
      <w:r w:rsidR="00A272CF" w:rsidRPr="00F17DA2">
        <w:rPr>
          <w:rFonts w:cs="Times New Roman"/>
          <w:color w:val="000000"/>
        </w:rPr>
        <w:t xml:space="preserve">образом, </w:t>
      </w:r>
      <w:r w:rsidRPr="00F17DA2">
        <w:rPr>
          <w:rFonts w:ascii="Times New Romam" w:hAnsi="Times New Romam" w:cs="Times New Roman"/>
          <w:color w:val="000000"/>
        </w:rPr>
        <w:t>политической </w:t>
      </w:r>
      <w:r w:rsidR="003A63C7" w:rsidRPr="00F17DA2">
        <w:rPr>
          <w:rFonts w:cs="Times New Roman"/>
          <w:color w:val="000000"/>
        </w:rPr>
        <w:t>использовании</w:t>
      </w:r>
      <w:r w:rsidRPr="00F17DA2">
        <w:rPr>
          <w:rFonts w:ascii="Times New Romam" w:hAnsi="Times New Romam" w:cs="Times New Roman"/>
          <w:color w:val="000000"/>
        </w:rPr>
        <w:t> социальные</w:t>
      </w:r>
      <w:r w:rsidRPr="00F17DA2">
        <w:rPr>
          <w:rFonts w:cs="Times New Roman"/>
          <w:color w:val="000000"/>
        </w:rPr>
        <w:t xml:space="preserve"> </w:t>
      </w:r>
      <w:r w:rsidR="003A63C7" w:rsidRPr="00F17DA2">
        <w:rPr>
          <w:rFonts w:cs="Times New Roman"/>
          <w:color w:val="000000"/>
        </w:rPr>
        <w:t xml:space="preserve">цифровых </w:t>
      </w:r>
      <w:r w:rsidRPr="00F17DA2">
        <w:rPr>
          <w:rFonts w:ascii="Times New Romam" w:hAnsi="Times New Romam" w:cs="Times New Roman"/>
          <w:color w:val="000000"/>
        </w:rPr>
        <w:t>которые </w:t>
      </w:r>
      <w:r w:rsidR="003A63C7" w:rsidRPr="00F17DA2">
        <w:rPr>
          <w:rFonts w:cs="Times New Roman"/>
          <w:color w:val="000000"/>
        </w:rPr>
        <w:t>технологий</w:t>
      </w:r>
      <w:r w:rsidRPr="00F17DA2">
        <w:rPr>
          <w:rFonts w:ascii="Times New Romam" w:hAnsi="Times New Romam" w:cs="Times New Roman"/>
          <w:color w:val="000000"/>
        </w:rPr>
        <w:t> участие</w:t>
      </w:r>
      <w:r w:rsidRPr="00F17DA2">
        <w:rPr>
          <w:rFonts w:cs="Times New Roman"/>
          <w:color w:val="000000"/>
        </w:rPr>
        <w:t xml:space="preserve"> </w:t>
      </w:r>
      <w:r w:rsidR="003A63C7" w:rsidRPr="00F17DA2">
        <w:rPr>
          <w:rFonts w:cs="Times New Roman"/>
          <w:color w:val="000000"/>
        </w:rPr>
        <w:t>в</w:t>
      </w:r>
      <w:r w:rsidR="00A272CF" w:rsidRPr="00F17DA2">
        <w:rPr>
          <w:rFonts w:cs="Times New Roman"/>
          <w:color w:val="000000"/>
        </w:rPr>
        <w:t xml:space="preserve"> </w:t>
      </w:r>
      <w:r w:rsidRPr="00F17DA2">
        <w:rPr>
          <w:rFonts w:ascii="Times New Romam" w:hAnsi="Times New Romam" w:cs="Times New Roman"/>
          <w:color w:val="000000"/>
        </w:rPr>
        <w:t>действиях </w:t>
      </w:r>
      <w:r w:rsidR="00A272CF" w:rsidRPr="00F17DA2">
        <w:rPr>
          <w:rFonts w:cs="Times New Roman"/>
          <w:color w:val="000000"/>
        </w:rPr>
        <w:t>публичной</w:t>
      </w:r>
      <w:r w:rsidRPr="00F17DA2">
        <w:rPr>
          <w:rFonts w:ascii="Times New Romam" w:hAnsi="Times New Romam" w:cs="Times New Roman"/>
          <w:color w:val="000000"/>
        </w:rPr>
        <w:t> поэтому</w:t>
      </w:r>
      <w:r w:rsidRPr="00F17DA2">
        <w:rPr>
          <w:rFonts w:cs="Times New Roman"/>
          <w:color w:val="000000"/>
        </w:rPr>
        <w:t xml:space="preserve"> </w:t>
      </w:r>
      <w:r w:rsidR="00A272CF" w:rsidRPr="00F17DA2">
        <w:rPr>
          <w:rFonts w:cs="Times New Roman"/>
          <w:color w:val="000000"/>
        </w:rPr>
        <w:t xml:space="preserve">политики </w:t>
      </w:r>
      <w:r w:rsidRPr="00F17DA2">
        <w:rPr>
          <w:rFonts w:ascii="Times New Romam" w:hAnsi="Times New Romam" w:cs="Times New Roman"/>
          <w:color w:val="000000"/>
        </w:rPr>
        <w:t>общественное </w:t>
      </w:r>
      <w:r w:rsidR="00A272CF" w:rsidRPr="00F17DA2">
        <w:rPr>
          <w:rFonts w:cs="Times New Roman"/>
          <w:color w:val="000000"/>
        </w:rPr>
        <w:t>обеспеч</w:t>
      </w:r>
      <w:r w:rsidR="003A63C7" w:rsidRPr="00F17DA2">
        <w:rPr>
          <w:rFonts w:cs="Times New Roman"/>
          <w:color w:val="000000"/>
        </w:rPr>
        <w:t>ит</w:t>
      </w:r>
      <w:r w:rsidRPr="00F17DA2">
        <w:rPr>
          <w:rFonts w:ascii="Times New Romam" w:hAnsi="Times New Romam" w:cs="Times New Roman"/>
          <w:color w:val="000000"/>
        </w:rPr>
        <w:t> сотовые</w:t>
      </w:r>
      <w:r w:rsidRPr="00F17DA2">
        <w:rPr>
          <w:rFonts w:cs="Times New Roman"/>
          <w:color w:val="000000"/>
        </w:rPr>
        <w:t xml:space="preserve"> </w:t>
      </w:r>
      <w:r w:rsidR="003C4035" w:rsidRPr="00F17DA2">
        <w:rPr>
          <w:rFonts w:cs="Times New Roman"/>
          <w:color w:val="000000"/>
        </w:rPr>
        <w:t>эффективные</w:t>
      </w:r>
      <w:r w:rsidR="00A272CF" w:rsidRPr="00F17DA2">
        <w:rPr>
          <w:rFonts w:cs="Times New Roman"/>
          <w:color w:val="000000"/>
        </w:rPr>
        <w:t xml:space="preserve"> </w:t>
      </w:r>
      <w:r w:rsidRPr="00F17DA2">
        <w:rPr>
          <w:rFonts w:ascii="Times New Romam" w:hAnsi="Times New Romam" w:cs="Times New Roman"/>
          <w:color w:val="000000"/>
        </w:rPr>
        <w:t>основе </w:t>
      </w:r>
      <w:r w:rsidR="00A272CF" w:rsidRPr="00F17DA2">
        <w:rPr>
          <w:rFonts w:cs="Times New Roman"/>
          <w:color w:val="000000"/>
        </w:rPr>
        <w:t>коммуникации</w:t>
      </w:r>
      <w:r w:rsidRPr="00F17DA2">
        <w:rPr>
          <w:rFonts w:ascii="Times New Romam" w:hAnsi="Times New Romam" w:cs="Times New Roman"/>
          <w:color w:val="000000"/>
        </w:rPr>
        <w:t> современных</w:t>
      </w:r>
      <w:r w:rsidRPr="00F17DA2">
        <w:rPr>
          <w:rFonts w:cs="Times New Roman"/>
          <w:color w:val="000000"/>
        </w:rPr>
        <w:t xml:space="preserve"> </w:t>
      </w:r>
      <w:r w:rsidR="00A272CF" w:rsidRPr="00F17DA2">
        <w:rPr>
          <w:rFonts w:cs="Times New Roman"/>
          <w:color w:val="000000"/>
        </w:rPr>
        <w:t xml:space="preserve">как между </w:t>
      </w:r>
      <w:r w:rsidRPr="00F17DA2">
        <w:rPr>
          <w:rFonts w:ascii="Times New Romam" w:hAnsi="Times New Romam" w:cs="Times New Roman"/>
          <w:color w:val="000000"/>
        </w:rPr>
        <w:t>популярны </w:t>
      </w:r>
      <w:r w:rsidR="00A272CF" w:rsidRPr="00F17DA2">
        <w:rPr>
          <w:rFonts w:cs="Times New Roman"/>
          <w:color w:val="000000"/>
        </w:rPr>
        <w:t>различными</w:t>
      </w:r>
      <w:r w:rsidRPr="00F17DA2">
        <w:rPr>
          <w:rFonts w:ascii="Times New Romam" w:hAnsi="Times New Romam" w:cs="Times New Roman"/>
          <w:color w:val="000000"/>
        </w:rPr>
        <w:t> важен</w:t>
      </w:r>
      <w:r w:rsidRPr="00F17DA2">
        <w:rPr>
          <w:rFonts w:cs="Times New Roman"/>
          <w:color w:val="000000"/>
        </w:rPr>
        <w:t xml:space="preserve"> </w:t>
      </w:r>
      <w:r w:rsidR="00A272CF" w:rsidRPr="00F17DA2">
        <w:rPr>
          <w:rFonts w:cs="Times New Roman"/>
          <w:color w:val="000000"/>
        </w:rPr>
        <w:t xml:space="preserve">слоями </w:t>
      </w:r>
      <w:r w:rsidRPr="00F17DA2">
        <w:rPr>
          <w:rFonts w:ascii="Times New Romam" w:hAnsi="Times New Romam" w:cs="Times New Roman"/>
          <w:color w:val="000000"/>
        </w:rPr>
        <w:t>способов </w:t>
      </w:r>
      <w:r w:rsidR="00A272CF" w:rsidRPr="00F17DA2">
        <w:rPr>
          <w:rFonts w:cs="Times New Roman"/>
          <w:color w:val="000000"/>
        </w:rPr>
        <w:t>населения,</w:t>
      </w:r>
      <w:r w:rsidRPr="00F17DA2">
        <w:rPr>
          <w:rFonts w:ascii="Times New Romam" w:hAnsi="Times New Romam" w:cs="Times New Roman"/>
          <w:color w:val="000000"/>
        </w:rPr>
        <w:t> власти</w:t>
      </w:r>
      <w:r w:rsidR="00A272CF" w:rsidRPr="00F17DA2">
        <w:rPr>
          <w:rFonts w:cs="Times New Roman"/>
          <w:color w:val="000000"/>
        </w:rPr>
        <w:t xml:space="preserve"> так и </w:t>
      </w:r>
      <w:r w:rsidRPr="00F17DA2">
        <w:rPr>
          <w:rFonts w:ascii="Times New Romam" w:hAnsi="Times New Romam" w:cs="Times New Roman"/>
          <w:color w:val="000000"/>
        </w:rPr>
        <w:t>подразумевает </w:t>
      </w:r>
      <w:r w:rsidR="00A272CF" w:rsidRPr="00F17DA2">
        <w:rPr>
          <w:rFonts w:cs="Times New Roman"/>
          <w:color w:val="000000"/>
        </w:rPr>
        <w:t>населения</w:t>
      </w:r>
      <w:r w:rsidRPr="00F17DA2">
        <w:rPr>
          <w:rFonts w:ascii="Times New Romam" w:hAnsi="Times New Romam" w:cs="Times New Roman"/>
          <w:color w:val="000000"/>
        </w:rPr>
        <w:t> также</w:t>
      </w:r>
      <w:r w:rsidRPr="00F17DA2">
        <w:rPr>
          <w:rFonts w:cs="Times New Roman"/>
          <w:color w:val="000000"/>
        </w:rPr>
        <w:t xml:space="preserve"> </w:t>
      </w:r>
      <w:r w:rsidR="00A272CF" w:rsidRPr="00F17DA2">
        <w:rPr>
          <w:rFonts w:cs="Times New Roman"/>
          <w:color w:val="000000"/>
        </w:rPr>
        <w:t xml:space="preserve">с властными </w:t>
      </w:r>
      <w:r w:rsidRPr="00F17DA2">
        <w:rPr>
          <w:rFonts w:ascii="Times New Romam" w:hAnsi="Times New Romam" w:cs="Times New Roman"/>
          <w:color w:val="000000"/>
        </w:rPr>
        <w:t>области </w:t>
      </w:r>
      <w:r w:rsidR="00A272CF" w:rsidRPr="00F17DA2">
        <w:rPr>
          <w:rFonts w:cs="Times New Roman"/>
          <w:color w:val="000000"/>
        </w:rPr>
        <w:t>структурами,</w:t>
      </w:r>
      <w:r w:rsidRPr="00F17DA2">
        <w:rPr>
          <w:rFonts w:ascii="Times New Romam" w:hAnsi="Times New Romam" w:cs="Times New Roman"/>
          <w:color w:val="000000"/>
        </w:rPr>
        <w:t> отношения</w:t>
      </w:r>
      <w:r w:rsidR="00A272CF" w:rsidRPr="00F17DA2">
        <w:rPr>
          <w:rFonts w:cs="Times New Roman"/>
          <w:color w:val="000000"/>
        </w:rPr>
        <w:t xml:space="preserve"> что в </w:t>
      </w:r>
      <w:r w:rsidRPr="00F17DA2">
        <w:rPr>
          <w:rFonts w:ascii="Times New Romam" w:hAnsi="Times New Romam" w:cs="Times New Roman"/>
          <w:color w:val="000000"/>
        </w:rPr>
        <w:t>реальной </w:t>
      </w:r>
      <w:r w:rsidR="00A272CF" w:rsidRPr="00F17DA2">
        <w:rPr>
          <w:rFonts w:cs="Times New Roman"/>
          <w:color w:val="000000"/>
        </w:rPr>
        <w:t>конечном</w:t>
      </w:r>
      <w:r w:rsidRPr="00F17DA2">
        <w:rPr>
          <w:rFonts w:ascii="Times New Romam" w:hAnsi="Times New Romam" w:cs="Times New Roman"/>
          <w:color w:val="000000"/>
        </w:rPr>
        <w:t> цифровая</w:t>
      </w:r>
      <w:r w:rsidRPr="00F17DA2">
        <w:rPr>
          <w:rFonts w:cs="Times New Roman"/>
          <w:color w:val="000000"/>
        </w:rPr>
        <w:t xml:space="preserve"> </w:t>
      </w:r>
      <w:r w:rsidR="00A272CF" w:rsidRPr="00F17DA2">
        <w:rPr>
          <w:rFonts w:cs="Times New Roman"/>
          <w:color w:val="000000"/>
        </w:rPr>
        <w:t xml:space="preserve">итоге </w:t>
      </w:r>
      <w:r w:rsidRPr="00F17DA2">
        <w:rPr>
          <w:rFonts w:ascii="Times New Romam" w:hAnsi="Times New Romam" w:cs="Times New Roman"/>
          <w:color w:val="000000"/>
        </w:rPr>
        <w:t>задачи </w:t>
      </w:r>
      <w:r w:rsidR="00A272CF" w:rsidRPr="00F17DA2">
        <w:rPr>
          <w:rFonts w:cs="Times New Roman"/>
          <w:color w:val="000000"/>
        </w:rPr>
        <w:t>способствует</w:t>
      </w:r>
      <w:r w:rsidRPr="00F17DA2">
        <w:rPr>
          <w:rFonts w:ascii="Times New Romam" w:hAnsi="Times New Romam" w:cs="Times New Roman"/>
          <w:color w:val="000000"/>
        </w:rPr>
        <w:t> управления</w:t>
      </w:r>
      <w:r w:rsidRPr="00F17DA2">
        <w:rPr>
          <w:rFonts w:cs="Times New Roman"/>
          <w:color w:val="000000"/>
        </w:rPr>
        <w:t xml:space="preserve"> </w:t>
      </w:r>
      <w:r w:rsidR="00A272CF" w:rsidRPr="00F17DA2">
        <w:rPr>
          <w:rFonts w:cs="Times New Roman"/>
          <w:color w:val="000000"/>
        </w:rPr>
        <w:t xml:space="preserve">прозрачности </w:t>
      </w:r>
      <w:r w:rsidRPr="00F17DA2">
        <w:rPr>
          <w:rFonts w:ascii="Times New Romam" w:hAnsi="Times New Romam" w:cs="Times New Roman"/>
          <w:color w:val="000000"/>
        </w:rPr>
        <w:t>возросла </w:t>
      </w:r>
      <w:r w:rsidR="00A272CF" w:rsidRPr="00F17DA2">
        <w:rPr>
          <w:rFonts w:cs="Times New Roman"/>
          <w:color w:val="000000"/>
        </w:rPr>
        <w:t>власти</w:t>
      </w:r>
      <w:r w:rsidRPr="00F17DA2">
        <w:rPr>
          <w:rFonts w:ascii="Times New Romam" w:hAnsi="Times New Romam" w:cs="Times New Roman"/>
          <w:color w:val="000000"/>
        </w:rPr>
        <w:t> основные</w:t>
      </w:r>
      <w:r w:rsidRPr="00F17DA2">
        <w:rPr>
          <w:rFonts w:cs="Times New Roman"/>
          <w:color w:val="000000"/>
        </w:rPr>
        <w:t xml:space="preserve"> </w:t>
      </w:r>
      <w:r w:rsidR="00A272CF" w:rsidRPr="00F17DA2">
        <w:rPr>
          <w:rFonts w:cs="Times New Roman"/>
          <w:color w:val="000000"/>
        </w:rPr>
        <w:t xml:space="preserve">в </w:t>
      </w:r>
      <w:r w:rsidRPr="00F17DA2">
        <w:rPr>
          <w:rFonts w:ascii="Times New Romam" w:hAnsi="Times New Romam" w:cs="Times New Roman"/>
          <w:color w:val="000000"/>
        </w:rPr>
        <w:t>распространяется </w:t>
      </w:r>
      <w:r w:rsidR="00A272CF" w:rsidRPr="00F17DA2">
        <w:rPr>
          <w:rFonts w:cs="Times New Roman"/>
          <w:color w:val="000000"/>
        </w:rPr>
        <w:t>стране.</w:t>
      </w:r>
      <w:r w:rsidRPr="00F17DA2">
        <w:rPr>
          <w:rFonts w:ascii="Times New Romam" w:hAnsi="Times New Romam" w:cs="Times New Roman"/>
          <w:color w:val="000000"/>
        </w:rPr>
        <w:t> изучение</w:t>
      </w:r>
      <w:r w:rsidRPr="00F17DA2">
        <w:rPr>
          <w:rFonts w:cs="Times New Roman"/>
          <w:color w:val="000000"/>
        </w:rPr>
        <w:t xml:space="preserve"> </w:t>
      </w:r>
    </w:p>
    <w:p w14:paraId="770D3CA7" w14:textId="6FB8E7F2" w:rsidR="00D07FFC" w:rsidRPr="00F17DA2" w:rsidRDefault="00727D88" w:rsidP="008F33D9">
      <w:pPr>
        <w:tabs>
          <w:tab w:val="left" w:pos="1874"/>
        </w:tabs>
        <w:rPr>
          <w:rFonts w:cs="Times New Roman"/>
          <w:color w:val="000000"/>
        </w:rPr>
      </w:pPr>
      <w:r w:rsidRPr="00F17DA2">
        <w:rPr>
          <w:rFonts w:cs="Times New Roman"/>
          <w:color w:val="000000"/>
        </w:rPr>
        <w:t xml:space="preserve">В применении </w:t>
      </w:r>
      <w:r w:rsidR="00F17DA2" w:rsidRPr="00F17DA2">
        <w:rPr>
          <w:rFonts w:ascii="Times New Romam" w:hAnsi="Times New Romam" w:cs="Times New Roman"/>
          <w:color w:val="000000"/>
        </w:rPr>
        <w:t>разных </w:t>
      </w:r>
      <w:r w:rsidRPr="00F17DA2">
        <w:rPr>
          <w:rFonts w:cs="Times New Roman"/>
          <w:color w:val="000000"/>
        </w:rPr>
        <w:t>цифровых</w:t>
      </w:r>
      <w:r w:rsidR="00F17DA2" w:rsidRPr="00F17DA2">
        <w:rPr>
          <w:rFonts w:ascii="Times New Romam" w:hAnsi="Times New Romam" w:cs="Times New Roman"/>
          <w:color w:val="000000"/>
        </w:rPr>
        <w:t> ярких</w:t>
      </w:r>
      <w:r w:rsidR="00F17DA2" w:rsidRPr="00F17DA2">
        <w:rPr>
          <w:rFonts w:cs="Times New Roman"/>
          <w:color w:val="000000"/>
        </w:rPr>
        <w:t xml:space="preserve"> </w:t>
      </w:r>
      <w:r w:rsidRPr="00F17DA2">
        <w:rPr>
          <w:rFonts w:cs="Times New Roman"/>
          <w:color w:val="000000"/>
        </w:rPr>
        <w:t xml:space="preserve">технологий </w:t>
      </w:r>
      <w:r w:rsidR="00F17DA2" w:rsidRPr="00F17DA2">
        <w:rPr>
          <w:rFonts w:ascii="Times New Romam" w:hAnsi="Times New Romam" w:cs="Times New Roman"/>
          <w:color w:val="000000"/>
        </w:rPr>
        <w:t>процесс </w:t>
      </w:r>
      <w:r w:rsidRPr="00F17DA2">
        <w:rPr>
          <w:rFonts w:cs="Times New Roman"/>
          <w:color w:val="000000"/>
        </w:rPr>
        <w:t>существует</w:t>
      </w:r>
      <w:r w:rsidR="00F17DA2" w:rsidRPr="00F17DA2">
        <w:rPr>
          <w:rFonts w:ascii="Times New Romam" w:hAnsi="Times New Romam" w:cs="Times New Roman"/>
          <w:color w:val="000000"/>
        </w:rPr>
        <w:t> представлены</w:t>
      </w:r>
      <w:r w:rsidR="00F17DA2" w:rsidRPr="00F17DA2">
        <w:rPr>
          <w:rFonts w:cs="Times New Roman"/>
          <w:color w:val="000000"/>
        </w:rPr>
        <w:t xml:space="preserve"> </w:t>
      </w:r>
      <w:r w:rsidRPr="00F17DA2">
        <w:rPr>
          <w:rFonts w:cs="Times New Roman"/>
          <w:color w:val="000000"/>
        </w:rPr>
        <w:t xml:space="preserve">два важных </w:t>
      </w:r>
      <w:r w:rsidR="00F17DA2" w:rsidRPr="00F17DA2">
        <w:rPr>
          <w:rFonts w:ascii="Times New Romam" w:hAnsi="Times New Romam" w:cs="Times New Roman"/>
          <w:color w:val="000000"/>
        </w:rPr>
        <w:t>сетях </w:t>
      </w:r>
      <w:r w:rsidRPr="00F17DA2">
        <w:rPr>
          <w:rFonts w:cs="Times New Roman"/>
          <w:color w:val="000000"/>
        </w:rPr>
        <w:t>вопроса.</w:t>
      </w:r>
      <w:r w:rsidR="00F17DA2" w:rsidRPr="00F17DA2">
        <w:rPr>
          <w:rFonts w:ascii="Times New Romam" w:hAnsi="Times New Romam" w:cs="Times New Roman"/>
          <w:color w:val="000000"/>
        </w:rPr>
        <w:t> главы</w:t>
      </w:r>
      <w:r w:rsidRPr="00F17DA2">
        <w:rPr>
          <w:rFonts w:cs="Times New Roman"/>
          <w:color w:val="000000"/>
        </w:rPr>
        <w:t xml:space="preserve"> Во-первых, </w:t>
      </w:r>
      <w:r w:rsidR="00F17DA2" w:rsidRPr="00F17DA2">
        <w:rPr>
          <w:rFonts w:ascii="Times New Romam" w:hAnsi="Times New Romam" w:cs="Times New Roman"/>
          <w:color w:val="000000"/>
        </w:rPr>
        <w:t>использование </w:t>
      </w:r>
      <w:r w:rsidRPr="00F17DA2">
        <w:rPr>
          <w:rFonts w:cs="Times New Roman"/>
          <w:color w:val="000000"/>
        </w:rPr>
        <w:t>вопрос</w:t>
      </w:r>
      <w:r w:rsidR="00F17DA2" w:rsidRPr="00F17DA2">
        <w:rPr>
          <w:rFonts w:ascii="Times New Romam" w:hAnsi="Times New Romam" w:cs="Times New Roman"/>
          <w:color w:val="000000"/>
        </w:rPr>
        <w:t> условие</w:t>
      </w:r>
      <w:r w:rsidR="00F17DA2" w:rsidRPr="00F17DA2">
        <w:rPr>
          <w:rFonts w:cs="Times New Roman"/>
          <w:color w:val="000000"/>
        </w:rPr>
        <w:t xml:space="preserve"> </w:t>
      </w:r>
      <w:r w:rsidRPr="00F17DA2">
        <w:rPr>
          <w:rFonts w:cs="Times New Roman"/>
          <w:color w:val="000000"/>
        </w:rPr>
        <w:t xml:space="preserve">технических </w:t>
      </w:r>
      <w:r w:rsidR="00F17DA2" w:rsidRPr="00F17DA2">
        <w:rPr>
          <w:rFonts w:ascii="Times New Romam" w:hAnsi="Times New Romam" w:cs="Times New Roman"/>
          <w:color w:val="000000"/>
        </w:rPr>
        <w:t>исследования </w:t>
      </w:r>
      <w:r w:rsidRPr="00F17DA2">
        <w:rPr>
          <w:rFonts w:cs="Times New Roman"/>
          <w:color w:val="000000"/>
        </w:rPr>
        <w:t>условий:</w:t>
      </w:r>
      <w:r w:rsidR="00F17DA2" w:rsidRPr="00F17DA2">
        <w:rPr>
          <w:rFonts w:ascii="Times New Romam" w:hAnsi="Times New Romam" w:cs="Times New Roman"/>
          <w:color w:val="000000"/>
        </w:rPr>
        <w:t> политических</w:t>
      </w:r>
      <w:r w:rsidRPr="00F17DA2">
        <w:rPr>
          <w:rFonts w:cs="Times New Roman"/>
          <w:color w:val="000000"/>
        </w:rPr>
        <w:t xml:space="preserve"> необходимо </w:t>
      </w:r>
      <w:r w:rsidR="00F17DA2" w:rsidRPr="00F17DA2">
        <w:rPr>
          <w:rFonts w:ascii="Times New Romam" w:hAnsi="Times New Romam" w:cs="Times New Roman"/>
          <w:color w:val="000000"/>
        </w:rPr>
        <w:t>цифровизации </w:t>
      </w:r>
      <w:r w:rsidRPr="00F17DA2">
        <w:rPr>
          <w:rFonts w:cs="Times New Roman"/>
          <w:color w:val="000000"/>
        </w:rPr>
        <w:t>иметь</w:t>
      </w:r>
      <w:r w:rsidR="00F17DA2" w:rsidRPr="00F17DA2">
        <w:rPr>
          <w:rFonts w:ascii="Times New Romam" w:hAnsi="Times New Romam" w:cs="Times New Roman"/>
          <w:color w:val="000000"/>
        </w:rPr>
        <w:t> опрошенных</w:t>
      </w:r>
      <w:r w:rsidR="00F17DA2" w:rsidRPr="00F17DA2">
        <w:rPr>
          <w:rFonts w:cs="Times New Roman"/>
          <w:color w:val="000000"/>
        </w:rPr>
        <w:t xml:space="preserve"> </w:t>
      </w:r>
      <w:r w:rsidRPr="00F17DA2">
        <w:rPr>
          <w:rFonts w:cs="Times New Roman"/>
          <w:color w:val="000000"/>
        </w:rPr>
        <w:t xml:space="preserve">возможность </w:t>
      </w:r>
      <w:r w:rsidR="00F17DA2" w:rsidRPr="00F17DA2">
        <w:rPr>
          <w:rFonts w:ascii="Times New Romam" w:hAnsi="Times New Romam" w:cs="Times New Roman"/>
          <w:color w:val="000000"/>
        </w:rPr>
        <w:t>отметил </w:t>
      </w:r>
      <w:r w:rsidRPr="00F17DA2">
        <w:rPr>
          <w:rFonts w:cs="Times New Roman"/>
          <w:color w:val="000000"/>
        </w:rPr>
        <w:t>постоянного</w:t>
      </w:r>
      <w:r w:rsidR="00F17DA2" w:rsidRPr="00F17DA2">
        <w:rPr>
          <w:rFonts w:ascii="Times New Romam" w:hAnsi="Times New Romam" w:cs="Times New Roman"/>
          <w:color w:val="000000"/>
        </w:rPr>
        <w:t> предполагает</w:t>
      </w:r>
      <w:r w:rsidR="00F17DA2" w:rsidRPr="00F17DA2">
        <w:rPr>
          <w:rFonts w:cs="Times New Roman"/>
          <w:color w:val="000000"/>
        </w:rPr>
        <w:t xml:space="preserve"> </w:t>
      </w:r>
      <w:r w:rsidRPr="00F17DA2">
        <w:rPr>
          <w:rFonts w:cs="Times New Roman"/>
          <w:color w:val="000000"/>
        </w:rPr>
        <w:t xml:space="preserve">совершенствования </w:t>
      </w:r>
      <w:r w:rsidR="00F17DA2" w:rsidRPr="00F17DA2">
        <w:rPr>
          <w:rFonts w:ascii="Times New Romam" w:hAnsi="Times New Romam" w:cs="Times New Roman"/>
          <w:color w:val="000000"/>
        </w:rPr>
        <w:t>российском </w:t>
      </w:r>
      <w:r w:rsidRPr="00F17DA2">
        <w:rPr>
          <w:rFonts w:cs="Times New Roman"/>
          <w:color w:val="000000"/>
        </w:rPr>
        <w:t>алгоритмов,</w:t>
      </w:r>
      <w:r w:rsidR="00F17DA2" w:rsidRPr="00F17DA2">
        <w:rPr>
          <w:rFonts w:ascii="Times New Romam" w:hAnsi="Times New Romam" w:cs="Times New Roman"/>
          <w:color w:val="000000"/>
        </w:rPr>
        <w:t> управления</w:t>
      </w:r>
      <w:r w:rsidRPr="00F17DA2">
        <w:rPr>
          <w:rFonts w:cs="Times New Roman"/>
          <w:color w:val="000000"/>
        </w:rPr>
        <w:t xml:space="preserve"> технологических </w:t>
      </w:r>
      <w:r w:rsidR="00F17DA2" w:rsidRPr="00F17DA2">
        <w:rPr>
          <w:rFonts w:ascii="Times New Romam" w:hAnsi="Times New Romam" w:cs="Times New Roman"/>
          <w:color w:val="000000"/>
        </w:rPr>
        <w:t>структуры </w:t>
      </w:r>
      <w:r w:rsidRPr="00F17DA2">
        <w:rPr>
          <w:rFonts w:cs="Times New Roman"/>
          <w:color w:val="000000"/>
        </w:rPr>
        <w:t>инструментов</w:t>
      </w:r>
      <w:r w:rsidR="00F17DA2" w:rsidRPr="00F17DA2">
        <w:rPr>
          <w:rFonts w:ascii="Times New Romam" w:hAnsi="Times New Romam" w:cs="Times New Roman"/>
          <w:color w:val="000000"/>
        </w:rPr>
        <w:t> которых</w:t>
      </w:r>
      <w:r w:rsidR="00F17DA2" w:rsidRPr="00F17DA2">
        <w:rPr>
          <w:rFonts w:cs="Times New Roman"/>
          <w:color w:val="000000"/>
        </w:rPr>
        <w:t xml:space="preserve"> </w:t>
      </w:r>
      <w:r w:rsidRPr="00F17DA2">
        <w:rPr>
          <w:rFonts w:cs="Times New Roman"/>
          <w:color w:val="000000"/>
        </w:rPr>
        <w:t>и пр. Во-</w:t>
      </w:r>
      <w:r w:rsidR="00F17DA2" w:rsidRPr="00F17DA2">
        <w:rPr>
          <w:rFonts w:ascii="Times New Romam" w:hAnsi="Times New Romam" w:cs="Times New Roman"/>
          <w:color w:val="000000"/>
        </w:rPr>
        <w:t>непосредственным </w:t>
      </w:r>
      <w:r w:rsidRPr="00F17DA2">
        <w:rPr>
          <w:rFonts w:cs="Times New Roman"/>
          <w:color w:val="000000"/>
        </w:rPr>
        <w:t>вторых,</w:t>
      </w:r>
      <w:r w:rsidR="00F17DA2" w:rsidRPr="00F17DA2">
        <w:rPr>
          <w:rFonts w:ascii="Times New Romam" w:hAnsi="Times New Romam" w:cs="Times New Roman"/>
          <w:color w:val="000000"/>
        </w:rPr>
        <w:t> моделей</w:t>
      </w:r>
      <w:r w:rsidRPr="00F17DA2">
        <w:rPr>
          <w:rFonts w:cs="Times New Roman"/>
          <w:color w:val="000000"/>
        </w:rPr>
        <w:t xml:space="preserve"> вопрос </w:t>
      </w:r>
      <w:r w:rsidR="00F17DA2" w:rsidRPr="00F17DA2">
        <w:rPr>
          <w:rFonts w:ascii="Times New Romam" w:hAnsi="Times New Romam" w:cs="Times New Roman"/>
          <w:color w:val="000000"/>
        </w:rPr>
        <w:t>сетевую </w:t>
      </w:r>
      <w:r w:rsidRPr="00F17DA2">
        <w:rPr>
          <w:rFonts w:cs="Times New Roman"/>
          <w:color w:val="000000"/>
        </w:rPr>
        <w:t>систематизации</w:t>
      </w:r>
      <w:r w:rsidR="00F17DA2" w:rsidRPr="00F17DA2">
        <w:rPr>
          <w:rFonts w:ascii="Times New Romam" w:hAnsi="Times New Romam" w:cs="Times New Roman"/>
          <w:color w:val="000000"/>
        </w:rPr>
        <w:t> среды</w:t>
      </w:r>
      <w:r w:rsidR="00F17DA2" w:rsidRPr="00F17DA2">
        <w:rPr>
          <w:rFonts w:cs="Times New Roman"/>
          <w:color w:val="000000"/>
        </w:rPr>
        <w:t xml:space="preserve"> </w:t>
      </w:r>
      <w:r w:rsidRPr="00F17DA2">
        <w:rPr>
          <w:rFonts w:cs="Times New Roman"/>
          <w:color w:val="000000"/>
        </w:rPr>
        <w:t xml:space="preserve">знаний: </w:t>
      </w:r>
      <w:r w:rsidR="00F17DA2" w:rsidRPr="00F17DA2">
        <w:rPr>
          <w:rFonts w:ascii="Times New Romam" w:hAnsi="Times New Romam" w:cs="Times New Roman"/>
          <w:color w:val="000000"/>
        </w:rPr>
        <w:t>интернет </w:t>
      </w:r>
      <w:r w:rsidRPr="00F17DA2">
        <w:rPr>
          <w:rFonts w:cs="Times New Roman"/>
          <w:color w:val="000000"/>
        </w:rPr>
        <w:t>необходимо</w:t>
      </w:r>
      <w:r w:rsidR="00F17DA2" w:rsidRPr="00F17DA2">
        <w:rPr>
          <w:rFonts w:ascii="Times New Romam" w:hAnsi="Times New Romam" w:cs="Times New Roman"/>
          <w:color w:val="000000"/>
        </w:rPr>
        <w:t> подвергаются</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самой </w:t>
      </w:r>
      <w:r w:rsidRPr="00F17DA2">
        <w:rPr>
          <w:rFonts w:cs="Times New Roman"/>
          <w:color w:val="000000"/>
        </w:rPr>
        <w:t>просто</w:t>
      </w:r>
      <w:r w:rsidR="00F17DA2" w:rsidRPr="00F17DA2">
        <w:rPr>
          <w:rFonts w:ascii="Times New Romam" w:hAnsi="Times New Romam" w:cs="Times New Roman"/>
          <w:color w:val="000000"/>
        </w:rPr>
        <w:t> проводящими</w:t>
      </w:r>
      <w:r w:rsidR="00F17DA2" w:rsidRPr="00F17DA2">
        <w:rPr>
          <w:rFonts w:cs="Times New Roman"/>
          <w:color w:val="000000"/>
        </w:rPr>
        <w:t xml:space="preserve"> </w:t>
      </w:r>
      <w:r w:rsidRPr="00F17DA2">
        <w:rPr>
          <w:rFonts w:cs="Times New Roman"/>
          <w:color w:val="000000"/>
        </w:rPr>
        <w:t xml:space="preserve">внедрять </w:t>
      </w:r>
      <w:r w:rsidR="00F17DA2" w:rsidRPr="00F17DA2">
        <w:rPr>
          <w:rFonts w:ascii="Times New Romam" w:hAnsi="Times New Romam" w:cs="Times New Roman"/>
          <w:color w:val="000000"/>
        </w:rPr>
        <w:t>сравнивать </w:t>
      </w:r>
      <w:r w:rsidRPr="00F17DA2">
        <w:rPr>
          <w:rFonts w:cs="Times New Roman"/>
          <w:color w:val="000000"/>
        </w:rPr>
        <w:t>технологии,</w:t>
      </w:r>
      <w:r w:rsidR="00F17DA2" w:rsidRPr="00F17DA2">
        <w:rPr>
          <w:rFonts w:ascii="Times New Romam" w:hAnsi="Times New Romam" w:cs="Times New Roman"/>
          <w:color w:val="000000"/>
        </w:rPr>
        <w:t> онтологическую</w:t>
      </w:r>
      <w:r w:rsidRPr="00F17DA2">
        <w:rPr>
          <w:rFonts w:cs="Times New Roman"/>
          <w:color w:val="000000"/>
        </w:rPr>
        <w:t xml:space="preserve"> но и </w:t>
      </w:r>
      <w:r w:rsidR="00F17DA2" w:rsidRPr="00F17DA2">
        <w:rPr>
          <w:rFonts w:ascii="Times New Romam" w:hAnsi="Times New Romam" w:cs="Times New Roman"/>
          <w:color w:val="000000"/>
        </w:rPr>
        <w:t>подготовке </w:t>
      </w:r>
      <w:r w:rsidRPr="00F17DA2">
        <w:rPr>
          <w:rFonts w:cs="Times New Roman"/>
          <w:color w:val="000000"/>
        </w:rPr>
        <w:t>понимать</w:t>
      </w:r>
      <w:r w:rsidR="00F17DA2" w:rsidRPr="00F17DA2">
        <w:rPr>
          <w:rFonts w:ascii="Times New Romam" w:hAnsi="Times New Romam" w:cs="Times New Roman"/>
          <w:color w:val="000000"/>
        </w:rPr>
        <w:t> интервью</w:t>
      </w:r>
      <w:r w:rsidR="00F17DA2" w:rsidRPr="00F17DA2">
        <w:rPr>
          <w:rFonts w:cs="Times New Roman"/>
          <w:color w:val="000000"/>
        </w:rPr>
        <w:t xml:space="preserve"> </w:t>
      </w:r>
      <w:r w:rsidRPr="00F17DA2">
        <w:rPr>
          <w:rFonts w:cs="Times New Roman"/>
          <w:color w:val="000000"/>
        </w:rPr>
        <w:t xml:space="preserve">в каком </w:t>
      </w:r>
      <w:r w:rsidR="00F17DA2" w:rsidRPr="00F17DA2">
        <w:rPr>
          <w:rFonts w:ascii="Times New Romam" w:hAnsi="Times New Romam" w:cs="Times New Roman"/>
          <w:color w:val="000000"/>
        </w:rPr>
        <w:t>призвана </w:t>
      </w:r>
      <w:r w:rsidRPr="00F17DA2">
        <w:rPr>
          <w:rFonts w:cs="Times New Roman"/>
          <w:color w:val="000000"/>
        </w:rPr>
        <w:t>виде</w:t>
      </w:r>
      <w:r w:rsidR="00F17DA2" w:rsidRPr="00F17DA2">
        <w:rPr>
          <w:rFonts w:ascii="Times New Romam" w:hAnsi="Times New Romam" w:cs="Times New Roman"/>
          <w:color w:val="000000"/>
        </w:rPr>
        <w:t> первичный</w:t>
      </w:r>
      <w:r w:rsidR="00F17DA2" w:rsidRPr="00F17DA2">
        <w:rPr>
          <w:rFonts w:cs="Times New Roman"/>
          <w:color w:val="000000"/>
        </w:rPr>
        <w:t xml:space="preserve"> </w:t>
      </w:r>
      <w:r w:rsidRPr="00F17DA2">
        <w:rPr>
          <w:rFonts w:cs="Times New Roman"/>
          <w:color w:val="000000"/>
        </w:rPr>
        <w:t xml:space="preserve">они смогут </w:t>
      </w:r>
      <w:r w:rsidR="00F17DA2" w:rsidRPr="00F17DA2">
        <w:rPr>
          <w:rFonts w:ascii="Times New Romam" w:hAnsi="Times New Romam" w:cs="Times New Roman"/>
          <w:color w:val="000000"/>
        </w:rPr>
        <w:t>сопровождать </w:t>
      </w:r>
      <w:r w:rsidRPr="00F17DA2">
        <w:rPr>
          <w:rFonts w:cs="Times New Roman"/>
          <w:color w:val="000000"/>
        </w:rPr>
        <w:t>обеспечить</w:t>
      </w:r>
      <w:r w:rsidR="00F17DA2" w:rsidRPr="00F17DA2">
        <w:rPr>
          <w:rFonts w:ascii="Times New Romam" w:hAnsi="Times New Romam" w:cs="Times New Roman"/>
          <w:color w:val="000000"/>
        </w:rPr>
        <w:t> коммуникативного</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соответствии </w:t>
      </w:r>
      <w:r w:rsidRPr="00F17DA2">
        <w:rPr>
          <w:rFonts w:cs="Times New Roman"/>
          <w:color w:val="000000"/>
        </w:rPr>
        <w:t>только</w:t>
      </w:r>
      <w:r w:rsidR="00F17DA2" w:rsidRPr="00F17DA2">
        <w:rPr>
          <w:rFonts w:ascii="Times New Romam" w:hAnsi="Times New Romam" w:cs="Times New Roman"/>
          <w:color w:val="000000"/>
        </w:rPr>
        <w:t> собой</w:t>
      </w:r>
      <w:r w:rsidR="00F17DA2" w:rsidRPr="00F17DA2">
        <w:rPr>
          <w:rFonts w:cs="Times New Roman"/>
          <w:color w:val="000000"/>
        </w:rPr>
        <w:t xml:space="preserve"> </w:t>
      </w:r>
      <w:r w:rsidRPr="00F17DA2">
        <w:rPr>
          <w:rFonts w:cs="Times New Roman"/>
          <w:color w:val="000000"/>
        </w:rPr>
        <w:t xml:space="preserve">временное </w:t>
      </w:r>
      <w:r w:rsidR="00F17DA2" w:rsidRPr="00F17DA2">
        <w:rPr>
          <w:rFonts w:ascii="Times New Romam" w:hAnsi="Times New Romam" w:cs="Times New Roman"/>
          <w:color w:val="000000"/>
        </w:rPr>
        <w:t>разных </w:t>
      </w:r>
      <w:r w:rsidRPr="00F17DA2">
        <w:rPr>
          <w:rFonts w:cs="Times New Roman"/>
          <w:color w:val="000000"/>
        </w:rPr>
        <w:t>развитие,</w:t>
      </w:r>
      <w:r w:rsidR="00F17DA2" w:rsidRPr="00F17DA2">
        <w:rPr>
          <w:rFonts w:ascii="Times New Romam" w:hAnsi="Times New Romam" w:cs="Times New Roman"/>
          <w:color w:val="000000"/>
        </w:rPr>
        <w:t> инициирует</w:t>
      </w:r>
      <w:r w:rsidRPr="00F17DA2">
        <w:rPr>
          <w:rFonts w:cs="Times New Roman"/>
          <w:color w:val="000000"/>
        </w:rPr>
        <w:t xml:space="preserve"> но и </w:t>
      </w:r>
      <w:r w:rsidR="00F17DA2" w:rsidRPr="00F17DA2">
        <w:rPr>
          <w:rFonts w:ascii="Times New Romam" w:hAnsi="Times New Romam" w:cs="Times New Roman"/>
          <w:color w:val="000000"/>
        </w:rPr>
        <w:t>использовании </w:t>
      </w:r>
      <w:r w:rsidRPr="00F17DA2">
        <w:rPr>
          <w:rFonts w:cs="Times New Roman"/>
          <w:color w:val="000000"/>
        </w:rPr>
        <w:t>развитие</w:t>
      </w:r>
      <w:r w:rsidR="00F17DA2" w:rsidRPr="00F17DA2">
        <w:rPr>
          <w:rFonts w:ascii="Times New Romam" w:hAnsi="Times New Romam" w:cs="Times New Roman"/>
          <w:color w:val="000000"/>
        </w:rPr>
        <w:t> огромное</w:t>
      </w:r>
      <w:r w:rsidR="00F17DA2" w:rsidRPr="00F17DA2">
        <w:rPr>
          <w:rFonts w:cs="Times New Roman"/>
          <w:color w:val="000000"/>
        </w:rPr>
        <w:t xml:space="preserve"> </w:t>
      </w:r>
      <w:r w:rsidRPr="00F17DA2">
        <w:rPr>
          <w:rFonts w:cs="Times New Roman"/>
          <w:color w:val="000000"/>
        </w:rPr>
        <w:t xml:space="preserve">всей </w:t>
      </w:r>
      <w:r w:rsidR="00F17DA2" w:rsidRPr="00F17DA2">
        <w:rPr>
          <w:rFonts w:ascii="Times New Romam" w:hAnsi="Times New Romam" w:cs="Times New Roman"/>
          <w:color w:val="000000"/>
        </w:rPr>
        <w:t>необходимость </w:t>
      </w:r>
      <w:r w:rsidRPr="00F17DA2">
        <w:rPr>
          <w:rFonts w:cs="Times New Roman"/>
          <w:color w:val="000000"/>
        </w:rPr>
        <w:t>сферы</w:t>
      </w:r>
      <w:r w:rsidR="00F17DA2" w:rsidRPr="00F17DA2">
        <w:rPr>
          <w:rFonts w:ascii="Times New Romam" w:hAnsi="Times New Romam" w:cs="Times New Roman"/>
          <w:color w:val="000000"/>
        </w:rPr>
        <w:t> эффективные</w:t>
      </w:r>
      <w:r w:rsidR="00F17DA2" w:rsidRPr="00F17DA2">
        <w:rPr>
          <w:rFonts w:cs="Times New Roman"/>
          <w:color w:val="000000"/>
        </w:rPr>
        <w:t xml:space="preserve"> </w:t>
      </w:r>
      <w:r w:rsidRPr="00F17DA2">
        <w:rPr>
          <w:rFonts w:cs="Times New Roman"/>
          <w:color w:val="000000"/>
        </w:rPr>
        <w:t xml:space="preserve">в долгосрочной </w:t>
      </w:r>
      <w:r w:rsidR="00F17DA2" w:rsidRPr="00F17DA2">
        <w:rPr>
          <w:rFonts w:ascii="Times New Romam" w:hAnsi="Times New Romam" w:cs="Times New Roman"/>
          <w:color w:val="000000"/>
        </w:rPr>
        <w:t>только </w:t>
      </w:r>
      <w:r w:rsidRPr="00F17DA2">
        <w:rPr>
          <w:rFonts w:cs="Times New Roman"/>
          <w:color w:val="000000"/>
        </w:rPr>
        <w:t>перспективе.</w:t>
      </w:r>
      <w:r w:rsidR="00F17DA2" w:rsidRPr="00F17DA2">
        <w:rPr>
          <w:rFonts w:ascii="Times New Romam" w:hAnsi="Times New Romam" w:cs="Times New Roman"/>
          <w:color w:val="000000"/>
        </w:rPr>
        <w:t> атмосферу</w:t>
      </w:r>
      <w:r w:rsidRPr="00F17DA2">
        <w:rPr>
          <w:rFonts w:cs="Times New Roman"/>
          <w:color w:val="000000"/>
        </w:rPr>
        <w:t xml:space="preserve"> </w:t>
      </w:r>
    </w:p>
    <w:p w14:paraId="07F53552" w14:textId="153F55E0" w:rsidR="00727D88" w:rsidRPr="00F17DA2" w:rsidRDefault="00727D88" w:rsidP="008F33D9">
      <w:pPr>
        <w:tabs>
          <w:tab w:val="left" w:pos="1874"/>
        </w:tabs>
        <w:rPr>
          <w:rFonts w:cs="Times New Roman"/>
          <w:color w:val="000000"/>
        </w:rPr>
      </w:pPr>
      <w:r w:rsidRPr="00F17DA2">
        <w:rPr>
          <w:rFonts w:cs="Times New Roman"/>
          <w:color w:val="000000"/>
        </w:rPr>
        <w:t xml:space="preserve">Актуальная </w:t>
      </w:r>
      <w:r w:rsidR="00F17DA2" w:rsidRPr="00F17DA2">
        <w:rPr>
          <w:rFonts w:ascii="Times New Romam" w:hAnsi="Times New Romam" w:cs="Times New Roman"/>
          <w:color w:val="000000"/>
        </w:rPr>
        <w:t>станцию </w:t>
      </w:r>
      <w:r w:rsidRPr="00F17DA2">
        <w:rPr>
          <w:rFonts w:cs="Times New Roman"/>
          <w:color w:val="000000"/>
        </w:rPr>
        <w:t>специфика</w:t>
      </w:r>
      <w:r w:rsidR="00F17DA2" w:rsidRPr="00F17DA2">
        <w:rPr>
          <w:rFonts w:ascii="Times New Romam" w:hAnsi="Times New Romam" w:cs="Times New Roman"/>
          <w:color w:val="000000"/>
        </w:rPr>
        <w:t> взаимодействия</w:t>
      </w:r>
      <w:r w:rsidR="00F17DA2" w:rsidRPr="00F17DA2">
        <w:rPr>
          <w:rFonts w:cs="Times New Roman"/>
          <w:color w:val="000000"/>
        </w:rPr>
        <w:t xml:space="preserve"> </w:t>
      </w:r>
      <w:r w:rsidRPr="00F17DA2">
        <w:rPr>
          <w:rFonts w:cs="Times New Roman"/>
          <w:color w:val="000000"/>
        </w:rPr>
        <w:t xml:space="preserve">современной </w:t>
      </w:r>
      <w:r w:rsidR="00F17DA2" w:rsidRPr="00F17DA2">
        <w:rPr>
          <w:rFonts w:ascii="Times New Romam" w:hAnsi="Times New Romam" w:cs="Times New Roman"/>
          <w:color w:val="000000"/>
        </w:rPr>
        <w:t>типами </w:t>
      </w:r>
      <w:r w:rsidRPr="00F17DA2">
        <w:rPr>
          <w:rFonts w:cs="Times New Roman"/>
          <w:color w:val="000000"/>
        </w:rPr>
        <w:t>цифровизации</w:t>
      </w:r>
      <w:r w:rsidR="00F17DA2" w:rsidRPr="00F17DA2">
        <w:rPr>
          <w:rFonts w:ascii="Times New Romam" w:hAnsi="Times New Romam" w:cs="Times New Roman"/>
          <w:color w:val="000000"/>
        </w:rPr>
        <w:t> образом</w:t>
      </w:r>
      <w:r w:rsidR="00F17DA2" w:rsidRPr="00F17DA2">
        <w:rPr>
          <w:rFonts w:cs="Times New Roman"/>
          <w:color w:val="000000"/>
        </w:rPr>
        <w:t xml:space="preserve"> </w:t>
      </w:r>
      <w:r w:rsidRPr="00F17DA2">
        <w:rPr>
          <w:rFonts w:cs="Times New Roman"/>
          <w:color w:val="000000"/>
        </w:rPr>
        <w:t xml:space="preserve">политики </w:t>
      </w:r>
      <w:r w:rsidR="00F17DA2" w:rsidRPr="00F17DA2">
        <w:rPr>
          <w:rFonts w:ascii="Times New Romam" w:hAnsi="Times New Romam" w:cs="Times New Roman"/>
          <w:color w:val="000000"/>
        </w:rPr>
        <w:t>платформ </w:t>
      </w:r>
      <w:r w:rsidRPr="00F17DA2">
        <w:rPr>
          <w:rFonts w:cs="Times New Roman"/>
          <w:color w:val="000000"/>
        </w:rPr>
        <w:t>обусловлена,</w:t>
      </w:r>
      <w:r w:rsidR="00F17DA2" w:rsidRPr="00F17DA2">
        <w:rPr>
          <w:rFonts w:ascii="Times New Romam" w:hAnsi="Times New Romam" w:cs="Times New Roman"/>
          <w:color w:val="000000"/>
        </w:rPr>
        <w:t> компьютерной</w:t>
      </w:r>
      <w:r w:rsidRPr="00F17DA2">
        <w:rPr>
          <w:rFonts w:cs="Times New Roman"/>
          <w:color w:val="000000"/>
        </w:rPr>
        <w:t xml:space="preserve"> по мнению </w:t>
      </w:r>
      <w:r w:rsidR="00F17DA2" w:rsidRPr="00F17DA2">
        <w:rPr>
          <w:rFonts w:ascii="Times New Romam" w:hAnsi="Times New Romam" w:cs="Times New Roman"/>
          <w:color w:val="000000"/>
        </w:rPr>
        <w:t>социальные </w:t>
      </w:r>
      <w:r w:rsidRPr="00F17DA2">
        <w:rPr>
          <w:rFonts w:cs="Times New Roman"/>
          <w:color w:val="000000"/>
        </w:rPr>
        <w:t>экспертов,</w:t>
      </w:r>
      <w:r w:rsidR="00F17DA2" w:rsidRPr="00F17DA2">
        <w:rPr>
          <w:rFonts w:ascii="Times New Romam" w:hAnsi="Times New Romam" w:cs="Times New Roman"/>
          <w:color w:val="000000"/>
        </w:rPr>
        <w:t> сетях</w:t>
      </w:r>
      <w:r w:rsidRPr="00F17DA2">
        <w:rPr>
          <w:rFonts w:cs="Times New Roman"/>
          <w:color w:val="000000"/>
        </w:rPr>
        <w:t xml:space="preserve"> не только </w:t>
      </w:r>
      <w:r w:rsidR="00F17DA2" w:rsidRPr="00F17DA2">
        <w:rPr>
          <w:rFonts w:ascii="Times New Romam" w:hAnsi="Times New Romam" w:cs="Times New Roman"/>
          <w:color w:val="000000"/>
        </w:rPr>
        <w:t>основные </w:t>
      </w:r>
      <w:r w:rsidRPr="00F17DA2">
        <w:rPr>
          <w:rFonts w:cs="Times New Roman"/>
          <w:color w:val="000000"/>
        </w:rPr>
        <w:t>изменением</w:t>
      </w:r>
      <w:r w:rsidR="00F17DA2" w:rsidRPr="00F17DA2">
        <w:rPr>
          <w:rFonts w:ascii="Times New Romam" w:hAnsi="Times New Romam" w:cs="Times New Roman"/>
          <w:color w:val="000000"/>
        </w:rPr>
        <w:t> происходящее</w:t>
      </w:r>
      <w:r w:rsidR="00F17DA2" w:rsidRPr="00F17DA2">
        <w:rPr>
          <w:rFonts w:cs="Times New Roman"/>
          <w:color w:val="000000"/>
        </w:rPr>
        <w:t xml:space="preserve"> </w:t>
      </w:r>
      <w:r w:rsidRPr="00F17DA2">
        <w:rPr>
          <w:rFonts w:cs="Times New Roman"/>
          <w:color w:val="000000"/>
        </w:rPr>
        <w:t xml:space="preserve">формата </w:t>
      </w:r>
      <w:r w:rsidR="00F17DA2" w:rsidRPr="00F17DA2">
        <w:rPr>
          <w:rFonts w:ascii="Times New Romam" w:hAnsi="Times New Romam" w:cs="Times New Roman"/>
          <w:color w:val="000000"/>
        </w:rPr>
        <w:t>названный </w:t>
      </w:r>
      <w:r w:rsidRPr="00F17DA2">
        <w:rPr>
          <w:rFonts w:cs="Times New Roman"/>
          <w:color w:val="000000"/>
        </w:rPr>
        <w:t>самих</w:t>
      </w:r>
      <w:r w:rsidR="00F17DA2" w:rsidRPr="00F17DA2">
        <w:rPr>
          <w:rFonts w:ascii="Times New Romam" w:hAnsi="Times New Romam" w:cs="Times New Roman"/>
          <w:color w:val="000000"/>
        </w:rPr>
        <w:t> средства</w:t>
      </w:r>
      <w:r w:rsidR="00F17DA2" w:rsidRPr="00F17DA2">
        <w:rPr>
          <w:rFonts w:cs="Times New Roman"/>
          <w:color w:val="000000"/>
        </w:rPr>
        <w:t xml:space="preserve"> </w:t>
      </w:r>
      <w:r w:rsidRPr="00F17DA2">
        <w:rPr>
          <w:rFonts w:cs="Times New Roman"/>
          <w:color w:val="000000"/>
        </w:rPr>
        <w:t xml:space="preserve">политических </w:t>
      </w:r>
      <w:r w:rsidR="00F17DA2" w:rsidRPr="00F17DA2">
        <w:rPr>
          <w:rFonts w:ascii="Times New Romam" w:hAnsi="Times New Romam" w:cs="Times New Roman"/>
          <w:color w:val="000000"/>
        </w:rPr>
        <w:t>особенностей </w:t>
      </w:r>
      <w:r w:rsidRPr="00F17DA2">
        <w:rPr>
          <w:rFonts w:cs="Times New Roman"/>
          <w:color w:val="000000"/>
        </w:rPr>
        <w:t>отношений,</w:t>
      </w:r>
      <w:r w:rsidR="00F17DA2" w:rsidRPr="00F17DA2">
        <w:rPr>
          <w:rFonts w:ascii="Times New Romam" w:hAnsi="Times New Romam" w:cs="Times New Roman"/>
          <w:color w:val="000000"/>
        </w:rPr>
        <w:t> ключевых</w:t>
      </w:r>
      <w:r w:rsidRPr="00F17DA2">
        <w:rPr>
          <w:rFonts w:cs="Times New Roman"/>
          <w:color w:val="000000"/>
        </w:rPr>
        <w:t xml:space="preserve"> но и </w:t>
      </w:r>
      <w:r w:rsidR="00F17DA2" w:rsidRPr="00F17DA2">
        <w:rPr>
          <w:rFonts w:ascii="Times New Romam" w:hAnsi="Times New Romam" w:cs="Times New Roman"/>
          <w:color w:val="000000"/>
        </w:rPr>
        <w:t>нормой </w:t>
      </w:r>
      <w:r w:rsidRPr="00F17DA2">
        <w:rPr>
          <w:rFonts w:cs="Times New Roman"/>
          <w:color w:val="000000"/>
        </w:rPr>
        <w:t>формированием</w:t>
      </w:r>
      <w:r w:rsidR="00F17DA2" w:rsidRPr="00F17DA2">
        <w:rPr>
          <w:rFonts w:ascii="Times New Romam" w:hAnsi="Times New Romam" w:cs="Times New Roman"/>
          <w:color w:val="000000"/>
        </w:rPr>
        <w:t> всего</w:t>
      </w:r>
      <w:r w:rsidR="00F17DA2" w:rsidRPr="00F17DA2">
        <w:rPr>
          <w:rFonts w:cs="Times New Roman"/>
          <w:color w:val="000000"/>
        </w:rPr>
        <w:t xml:space="preserve"> </w:t>
      </w:r>
      <w:r w:rsidRPr="00F17DA2">
        <w:rPr>
          <w:rFonts w:cs="Times New Roman"/>
          <w:color w:val="000000"/>
        </w:rPr>
        <w:t xml:space="preserve">нового </w:t>
      </w:r>
      <w:r w:rsidR="00F17DA2" w:rsidRPr="00F17DA2">
        <w:rPr>
          <w:rFonts w:ascii="Times New Romam" w:hAnsi="Times New Romam" w:cs="Times New Roman"/>
          <w:color w:val="000000"/>
        </w:rPr>
        <w:t>частных </w:t>
      </w:r>
      <w:r w:rsidRPr="00F17DA2">
        <w:rPr>
          <w:rFonts w:cs="Times New Roman"/>
          <w:color w:val="000000"/>
        </w:rPr>
        <w:t>качества</w:t>
      </w:r>
      <w:r w:rsidR="00F17DA2" w:rsidRPr="00F17DA2">
        <w:rPr>
          <w:rFonts w:ascii="Times New Romam" w:hAnsi="Times New Romam" w:cs="Times New Roman"/>
          <w:color w:val="000000"/>
        </w:rPr>
        <w:t> общества</w:t>
      </w:r>
      <w:r w:rsidR="00F17DA2" w:rsidRPr="00F17DA2">
        <w:rPr>
          <w:rFonts w:cs="Times New Roman"/>
          <w:color w:val="000000"/>
        </w:rPr>
        <w:t xml:space="preserve"> </w:t>
      </w:r>
      <w:r w:rsidRPr="00F17DA2">
        <w:rPr>
          <w:rFonts w:cs="Times New Roman"/>
          <w:color w:val="000000"/>
        </w:rPr>
        <w:t xml:space="preserve">социальных </w:t>
      </w:r>
      <w:r w:rsidR="00F17DA2" w:rsidRPr="00F17DA2">
        <w:rPr>
          <w:rFonts w:ascii="Times New Romam" w:hAnsi="Times New Romam" w:cs="Times New Roman"/>
          <w:color w:val="000000"/>
        </w:rPr>
        <w:t>происшествий </w:t>
      </w:r>
      <w:r w:rsidRPr="00F17DA2">
        <w:rPr>
          <w:rFonts w:cs="Times New Roman"/>
          <w:color w:val="000000"/>
        </w:rPr>
        <w:t>связей</w:t>
      </w:r>
      <w:r w:rsidR="00F17DA2" w:rsidRPr="00F17DA2">
        <w:rPr>
          <w:rFonts w:ascii="Times New Romam" w:hAnsi="Times New Romam" w:cs="Times New Roman"/>
          <w:color w:val="000000"/>
        </w:rPr>
        <w:t> феномен</w:t>
      </w:r>
      <w:r w:rsidR="00F17DA2" w:rsidRPr="00F17DA2">
        <w:rPr>
          <w:rFonts w:cs="Times New Roman"/>
          <w:color w:val="000000"/>
        </w:rPr>
        <w:t xml:space="preserve"> </w:t>
      </w:r>
      <w:r w:rsidRPr="00F17DA2">
        <w:rPr>
          <w:rFonts w:cs="Times New Roman"/>
          <w:color w:val="000000"/>
        </w:rPr>
        <w:t xml:space="preserve">в целом. </w:t>
      </w:r>
      <w:r w:rsidR="00F17DA2" w:rsidRPr="00F17DA2">
        <w:rPr>
          <w:rFonts w:ascii="Times New Romam" w:hAnsi="Times New Romam" w:cs="Times New Roman"/>
          <w:color w:val="000000"/>
        </w:rPr>
        <w:t>сейчас </w:t>
      </w:r>
      <w:r w:rsidRPr="00F17DA2">
        <w:rPr>
          <w:rFonts w:cs="Times New Roman"/>
          <w:color w:val="000000"/>
        </w:rPr>
        <w:t>Сейчас</w:t>
      </w:r>
      <w:r w:rsidR="00F17DA2" w:rsidRPr="00F17DA2">
        <w:rPr>
          <w:rFonts w:ascii="Times New Romam" w:hAnsi="Times New Romam" w:cs="Times New Roman"/>
          <w:color w:val="000000"/>
        </w:rPr>
        <w:t> только</w:t>
      </w:r>
      <w:r w:rsidR="00F17DA2" w:rsidRPr="00F17DA2">
        <w:rPr>
          <w:rFonts w:cs="Times New Roman"/>
          <w:color w:val="000000"/>
        </w:rPr>
        <w:t xml:space="preserve"> </w:t>
      </w:r>
      <w:r w:rsidRPr="00F17DA2">
        <w:rPr>
          <w:rFonts w:cs="Times New Roman"/>
          <w:color w:val="000000"/>
        </w:rPr>
        <w:t xml:space="preserve">осуществляется </w:t>
      </w:r>
      <w:r w:rsidR="00F17DA2" w:rsidRPr="00F17DA2">
        <w:rPr>
          <w:rFonts w:ascii="Times New Romam" w:hAnsi="Times New Romam" w:cs="Times New Roman"/>
          <w:color w:val="000000"/>
        </w:rPr>
        <w:t>одним </w:t>
      </w:r>
      <w:r w:rsidRPr="00F17DA2">
        <w:rPr>
          <w:rFonts w:cs="Times New Roman"/>
          <w:color w:val="000000"/>
        </w:rPr>
        <w:t>переход</w:t>
      </w:r>
      <w:r w:rsidR="00F17DA2" w:rsidRPr="00F17DA2">
        <w:rPr>
          <w:rFonts w:ascii="Times New Romam" w:hAnsi="Times New Romam" w:cs="Times New Roman"/>
          <w:color w:val="000000"/>
        </w:rPr>
        <w:t> возможность</w:t>
      </w:r>
      <w:r w:rsidR="00F17DA2" w:rsidRPr="00F17DA2">
        <w:rPr>
          <w:rFonts w:cs="Times New Roman"/>
          <w:color w:val="000000"/>
        </w:rPr>
        <w:t xml:space="preserve"> </w:t>
      </w:r>
      <w:r w:rsidRPr="00F17DA2">
        <w:rPr>
          <w:rFonts w:cs="Times New Roman"/>
          <w:color w:val="000000"/>
        </w:rPr>
        <w:t xml:space="preserve">от прямой </w:t>
      </w:r>
      <w:r w:rsidR="00F17DA2" w:rsidRPr="00F17DA2">
        <w:rPr>
          <w:rFonts w:ascii="Times New Romam" w:hAnsi="Times New Romam" w:cs="Times New Roman"/>
          <w:color w:val="000000"/>
        </w:rPr>
        <w:t>рассматриваются </w:t>
      </w:r>
      <w:r w:rsidRPr="00F17DA2">
        <w:rPr>
          <w:rFonts w:cs="Times New Roman"/>
          <w:color w:val="000000"/>
        </w:rPr>
        <w:t>коммуникации</w:t>
      </w:r>
      <w:r w:rsidR="00F17DA2" w:rsidRPr="00F17DA2">
        <w:rPr>
          <w:rFonts w:ascii="Times New Romam" w:hAnsi="Times New Romam" w:cs="Times New Roman"/>
          <w:color w:val="000000"/>
        </w:rPr>
        <w:t> данном</w:t>
      </w:r>
      <w:r w:rsidR="00F17DA2" w:rsidRPr="00F17DA2">
        <w:rPr>
          <w:rFonts w:cs="Times New Roman"/>
          <w:color w:val="000000"/>
        </w:rPr>
        <w:t xml:space="preserve"> </w:t>
      </w:r>
      <w:r w:rsidRPr="00F17DA2">
        <w:rPr>
          <w:rFonts w:cs="Times New Roman"/>
          <w:color w:val="000000"/>
        </w:rPr>
        <w:t xml:space="preserve">к виртуальной, </w:t>
      </w:r>
      <w:r w:rsidR="00F17DA2" w:rsidRPr="00F17DA2">
        <w:rPr>
          <w:rFonts w:ascii="Times New Romam" w:hAnsi="Times New Romam" w:cs="Times New Roman"/>
          <w:color w:val="000000"/>
        </w:rPr>
        <w:t>задач </w:t>
      </w:r>
      <w:r w:rsidRPr="00F17DA2">
        <w:rPr>
          <w:rFonts w:cs="Times New Roman"/>
          <w:color w:val="000000"/>
        </w:rPr>
        <w:t>базирующейся</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на информационных </w:t>
      </w:r>
      <w:r w:rsidR="00F17DA2" w:rsidRPr="00F17DA2">
        <w:rPr>
          <w:rFonts w:ascii="Times New Romam" w:hAnsi="Times New Romam" w:cs="Times New Roman"/>
          <w:color w:val="000000"/>
        </w:rPr>
        <w:t>экспертным </w:t>
      </w:r>
      <w:r w:rsidRPr="00F17DA2">
        <w:rPr>
          <w:rFonts w:cs="Times New Roman"/>
          <w:color w:val="000000"/>
        </w:rPr>
        <w:t>технологиях</w:t>
      </w:r>
      <w:r w:rsidR="00F17DA2" w:rsidRPr="00F17DA2">
        <w:rPr>
          <w:rFonts w:ascii="Times New Romam" w:hAnsi="Times New Romam" w:cs="Times New Roman"/>
          <w:color w:val="000000"/>
        </w:rPr>
        <w:t> реальности</w:t>
      </w:r>
      <w:r w:rsidR="00F17DA2" w:rsidRPr="00F17DA2">
        <w:rPr>
          <w:rFonts w:cs="Times New Roman"/>
          <w:color w:val="000000"/>
        </w:rPr>
        <w:t xml:space="preserve"> </w:t>
      </w:r>
      <w:r w:rsidR="006A46DD" w:rsidRPr="00F17DA2">
        <w:rPr>
          <w:rFonts w:cs="Times New Roman"/>
          <w:color w:val="000000"/>
        </w:rPr>
        <w:footnoteReference w:id="61"/>
      </w:r>
      <w:r w:rsidRPr="00F17DA2">
        <w:rPr>
          <w:rFonts w:cs="Times New Roman"/>
          <w:color w:val="000000"/>
        </w:rPr>
        <w:t>.</w:t>
      </w:r>
    </w:p>
    <w:p w14:paraId="650B30ED" w14:textId="565D2F7E" w:rsidR="00631DC2" w:rsidRPr="00F17DA2" w:rsidRDefault="00727D88" w:rsidP="006E35F8">
      <w:pPr>
        <w:rPr>
          <w:rFonts w:cs="Times New Roman"/>
          <w:color w:val="000000"/>
        </w:rPr>
      </w:pPr>
      <w:r w:rsidRPr="00F17DA2">
        <w:rPr>
          <w:rFonts w:cs="Times New Roman"/>
          <w:color w:val="000000"/>
        </w:rPr>
        <w:lastRenderedPageBreak/>
        <w:t xml:space="preserve">С развитием </w:t>
      </w:r>
      <w:r w:rsidR="00F17DA2" w:rsidRPr="00F17DA2">
        <w:rPr>
          <w:rFonts w:ascii="Times New Romam" w:hAnsi="Times New Romam" w:cs="Times New Roman"/>
          <w:color w:val="000000"/>
        </w:rPr>
        <w:t>письменно </w:t>
      </w:r>
      <w:r w:rsidRPr="00F17DA2">
        <w:rPr>
          <w:rFonts w:cs="Times New Roman"/>
          <w:color w:val="000000"/>
        </w:rPr>
        <w:t>технологий,</w:t>
      </w:r>
      <w:r w:rsidR="00F17DA2" w:rsidRPr="00F17DA2">
        <w:rPr>
          <w:rFonts w:ascii="Times New Romam" w:hAnsi="Times New Romam" w:cs="Times New Roman"/>
          <w:color w:val="000000"/>
        </w:rPr>
        <w:t> четвёртое</w:t>
      </w:r>
      <w:r w:rsidRPr="00F17DA2">
        <w:rPr>
          <w:rFonts w:cs="Times New Roman"/>
          <w:color w:val="000000"/>
        </w:rPr>
        <w:t xml:space="preserve"> увеличением </w:t>
      </w:r>
      <w:r w:rsidR="00F17DA2" w:rsidRPr="00F17DA2">
        <w:rPr>
          <w:rFonts w:ascii="Times New Romam" w:hAnsi="Times New Romam" w:cs="Times New Roman"/>
          <w:color w:val="000000"/>
        </w:rPr>
        <w:t>принимать </w:t>
      </w:r>
      <w:r w:rsidRPr="00F17DA2">
        <w:rPr>
          <w:rFonts w:cs="Times New Roman"/>
          <w:color w:val="000000"/>
        </w:rPr>
        <w:t>количества</w:t>
      </w:r>
      <w:r w:rsidR="00F17DA2" w:rsidRPr="00F17DA2">
        <w:rPr>
          <w:rFonts w:ascii="Times New Romam" w:hAnsi="Times New Romam" w:cs="Times New Roman"/>
          <w:color w:val="000000"/>
        </w:rPr>
        <w:t> значений</w:t>
      </w:r>
      <w:r w:rsidR="00F17DA2" w:rsidRPr="00F17DA2">
        <w:rPr>
          <w:rFonts w:cs="Times New Roman"/>
          <w:color w:val="000000"/>
        </w:rPr>
        <w:t xml:space="preserve"> </w:t>
      </w:r>
      <w:r w:rsidRPr="00F17DA2">
        <w:rPr>
          <w:rFonts w:cs="Times New Roman"/>
          <w:color w:val="000000"/>
        </w:rPr>
        <w:t xml:space="preserve">пользователей </w:t>
      </w:r>
      <w:r w:rsidR="00F17DA2" w:rsidRPr="00F17DA2">
        <w:rPr>
          <w:rFonts w:ascii="Times New Romam" w:hAnsi="Times New Romam" w:cs="Times New Roman"/>
          <w:color w:val="000000"/>
        </w:rPr>
        <w:t>коммуникацию </w:t>
      </w:r>
      <w:r w:rsidRPr="00F17DA2">
        <w:rPr>
          <w:rFonts w:cs="Times New Roman"/>
          <w:color w:val="000000"/>
        </w:rPr>
        <w:t>меняется</w:t>
      </w:r>
      <w:r w:rsidR="00F17DA2" w:rsidRPr="00F17DA2">
        <w:rPr>
          <w:rFonts w:ascii="Times New Romam" w:hAnsi="Times New Romam" w:cs="Times New Roman"/>
          <w:color w:val="000000"/>
        </w:rPr>
        <w:t> контроль</w:t>
      </w:r>
      <w:r w:rsidR="00F17DA2" w:rsidRPr="00F17DA2">
        <w:rPr>
          <w:rFonts w:cs="Times New Roman"/>
          <w:color w:val="000000"/>
        </w:rPr>
        <w:t xml:space="preserve"> </w:t>
      </w:r>
      <w:r w:rsidRPr="00F17DA2">
        <w:rPr>
          <w:rFonts w:cs="Times New Roman"/>
          <w:color w:val="000000"/>
        </w:rPr>
        <w:t xml:space="preserve">сама </w:t>
      </w:r>
      <w:r w:rsidR="00F17DA2" w:rsidRPr="00F17DA2">
        <w:rPr>
          <w:rFonts w:ascii="Times New Romam" w:hAnsi="Times New Romam" w:cs="Times New Roman"/>
          <w:color w:val="000000"/>
        </w:rPr>
        <w:t>основной </w:t>
      </w:r>
      <w:r w:rsidRPr="00F17DA2">
        <w:rPr>
          <w:rFonts w:cs="Times New Roman"/>
          <w:color w:val="000000"/>
        </w:rPr>
        <w:t>форма</w:t>
      </w:r>
      <w:r w:rsidR="00F17DA2" w:rsidRPr="00F17DA2">
        <w:rPr>
          <w:rFonts w:ascii="Times New Romam" w:hAnsi="Times New Romam" w:cs="Times New Roman"/>
          <w:color w:val="000000"/>
        </w:rPr>
        <w:t> другие</w:t>
      </w:r>
      <w:r w:rsidR="00F17DA2" w:rsidRPr="00F17DA2">
        <w:rPr>
          <w:rFonts w:cs="Times New Roman"/>
          <w:color w:val="000000"/>
        </w:rPr>
        <w:t xml:space="preserve"> </w:t>
      </w:r>
      <w:r w:rsidRPr="00F17DA2">
        <w:rPr>
          <w:rFonts w:cs="Times New Roman"/>
          <w:color w:val="000000"/>
        </w:rPr>
        <w:t xml:space="preserve">социального </w:t>
      </w:r>
      <w:r w:rsidR="00F17DA2" w:rsidRPr="00F17DA2">
        <w:rPr>
          <w:rFonts w:ascii="Times New Romam" w:hAnsi="Times New Romam" w:cs="Times New Roman"/>
          <w:color w:val="000000"/>
        </w:rPr>
        <w:t>сущности </w:t>
      </w:r>
      <w:r w:rsidRPr="00F17DA2">
        <w:rPr>
          <w:rFonts w:cs="Times New Roman"/>
          <w:color w:val="000000"/>
        </w:rPr>
        <w:t>взаимодействия.</w:t>
      </w:r>
      <w:r w:rsidR="00F17DA2" w:rsidRPr="00F17DA2">
        <w:rPr>
          <w:rFonts w:ascii="Times New Romam" w:hAnsi="Times New Romam" w:cs="Times New Roman"/>
          <w:color w:val="000000"/>
        </w:rPr>
        <w:t> количества</w:t>
      </w:r>
      <w:r w:rsidRPr="00F17DA2">
        <w:rPr>
          <w:rFonts w:cs="Times New Roman"/>
          <w:color w:val="000000"/>
        </w:rPr>
        <w:t xml:space="preserve"> Так же как, количество </w:t>
      </w:r>
      <w:r w:rsidR="00F17DA2" w:rsidRPr="00F17DA2">
        <w:rPr>
          <w:rFonts w:ascii="Times New Romam" w:hAnsi="Times New Romam" w:cs="Times New Roman"/>
          <w:color w:val="000000"/>
        </w:rPr>
        <w:t>развитие </w:t>
      </w:r>
      <w:r w:rsidRPr="00F17DA2">
        <w:rPr>
          <w:rFonts w:cs="Times New Roman"/>
          <w:color w:val="000000"/>
        </w:rPr>
        <w:t>личных</w:t>
      </w:r>
      <w:r w:rsidR="00F17DA2" w:rsidRPr="00F17DA2">
        <w:rPr>
          <w:rFonts w:ascii="Times New Romam" w:hAnsi="Times New Romam" w:cs="Times New Roman"/>
          <w:color w:val="000000"/>
        </w:rPr>
        <w:t> политике</w:t>
      </w:r>
      <w:r w:rsidR="00F17DA2" w:rsidRPr="00F17DA2">
        <w:rPr>
          <w:rFonts w:cs="Times New Roman"/>
          <w:color w:val="000000"/>
        </w:rPr>
        <w:t xml:space="preserve"> </w:t>
      </w:r>
      <w:r w:rsidRPr="00F17DA2">
        <w:rPr>
          <w:rFonts w:cs="Times New Roman"/>
          <w:color w:val="000000"/>
        </w:rPr>
        <w:t xml:space="preserve">встреч </w:t>
      </w:r>
      <w:r w:rsidR="00F17DA2" w:rsidRPr="00F17DA2">
        <w:rPr>
          <w:rFonts w:ascii="Times New Romam" w:hAnsi="Times New Romam" w:cs="Times New Roman"/>
          <w:color w:val="000000"/>
        </w:rPr>
        <w:t>постановки </w:t>
      </w:r>
      <w:r w:rsidRPr="00F17DA2">
        <w:rPr>
          <w:rFonts w:cs="Times New Roman"/>
          <w:color w:val="000000"/>
        </w:rPr>
        <w:t>снизилось</w:t>
      </w:r>
      <w:r w:rsidR="00F17DA2" w:rsidRPr="00F17DA2">
        <w:rPr>
          <w:rFonts w:ascii="Times New Romam" w:hAnsi="Times New Romam" w:cs="Times New Roman"/>
          <w:color w:val="000000"/>
        </w:rPr>
        <w:t> состоит</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свидетельства </w:t>
      </w:r>
      <w:r w:rsidRPr="00F17DA2">
        <w:rPr>
          <w:rFonts w:cs="Times New Roman"/>
          <w:color w:val="000000"/>
        </w:rPr>
        <w:t>появлением</w:t>
      </w:r>
      <w:r w:rsidR="00F17DA2" w:rsidRPr="00F17DA2">
        <w:rPr>
          <w:rFonts w:ascii="Times New Romam" w:hAnsi="Times New Romam" w:cs="Times New Roman"/>
          <w:color w:val="000000"/>
        </w:rPr>
        <w:t> управления</w:t>
      </w:r>
      <w:r w:rsidR="00F17DA2" w:rsidRPr="00F17DA2">
        <w:rPr>
          <w:rFonts w:cs="Times New Roman"/>
          <w:color w:val="000000"/>
        </w:rPr>
        <w:t xml:space="preserve"> </w:t>
      </w:r>
      <w:r w:rsidRPr="00F17DA2">
        <w:rPr>
          <w:rFonts w:cs="Times New Roman"/>
          <w:color w:val="000000"/>
        </w:rPr>
        <w:t xml:space="preserve">телефонной </w:t>
      </w:r>
      <w:r w:rsidR="00F17DA2" w:rsidRPr="00F17DA2">
        <w:rPr>
          <w:rFonts w:ascii="Times New Romam" w:hAnsi="Times New Romam" w:cs="Times New Roman"/>
          <w:color w:val="000000"/>
        </w:rPr>
        <w:t>однако </w:t>
      </w:r>
      <w:r w:rsidRPr="00F17DA2">
        <w:rPr>
          <w:rFonts w:cs="Times New Roman"/>
          <w:color w:val="000000"/>
        </w:rPr>
        <w:t>связи,</w:t>
      </w:r>
      <w:r w:rsidR="00F17DA2" w:rsidRPr="00F17DA2">
        <w:rPr>
          <w:rFonts w:ascii="Times New Romam" w:hAnsi="Times New Romam" w:cs="Times New Roman"/>
          <w:color w:val="000000"/>
        </w:rPr>
        <w:t> осуществляемой</w:t>
      </w:r>
      <w:r w:rsidRPr="00F17DA2">
        <w:rPr>
          <w:rFonts w:cs="Times New Roman"/>
          <w:color w:val="000000"/>
        </w:rPr>
        <w:t xml:space="preserve"> так и появление </w:t>
      </w:r>
      <w:r w:rsidR="00F17DA2" w:rsidRPr="00F17DA2">
        <w:rPr>
          <w:rFonts w:ascii="Times New Romam" w:hAnsi="Times New Romam" w:cs="Times New Roman"/>
          <w:color w:val="000000"/>
        </w:rPr>
        <w:t>вещания </w:t>
      </w:r>
      <w:r w:rsidRPr="00F17DA2">
        <w:rPr>
          <w:rFonts w:cs="Times New Roman"/>
          <w:color w:val="000000"/>
        </w:rPr>
        <w:t>мессенджеров</w:t>
      </w:r>
      <w:r w:rsidR="00F17DA2" w:rsidRPr="00F17DA2">
        <w:rPr>
          <w:rFonts w:ascii="Times New Romam" w:hAnsi="Times New Romam" w:cs="Times New Roman"/>
          <w:color w:val="000000"/>
        </w:rPr>
        <w:t> цифровых</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когда </w:t>
      </w:r>
      <w:r w:rsidRPr="00F17DA2">
        <w:rPr>
          <w:rFonts w:cs="Times New Roman"/>
          <w:color w:val="000000"/>
        </w:rPr>
        <w:t>различных</w:t>
      </w:r>
      <w:r w:rsidR="00F17DA2" w:rsidRPr="00F17DA2">
        <w:rPr>
          <w:rFonts w:ascii="Times New Romam" w:hAnsi="Times New Romam" w:cs="Times New Roman"/>
          <w:color w:val="000000"/>
        </w:rPr>
        <w:t> цифрового</w:t>
      </w:r>
      <w:r w:rsidR="00F17DA2" w:rsidRPr="00F17DA2">
        <w:rPr>
          <w:rFonts w:cs="Times New Roman"/>
          <w:color w:val="000000"/>
        </w:rPr>
        <w:t xml:space="preserve"> </w:t>
      </w:r>
      <w:r w:rsidRPr="00F17DA2">
        <w:rPr>
          <w:rFonts w:cs="Times New Roman"/>
          <w:color w:val="000000"/>
        </w:rPr>
        <w:t xml:space="preserve">типов </w:t>
      </w:r>
      <w:r w:rsidR="00F17DA2" w:rsidRPr="00F17DA2">
        <w:rPr>
          <w:rFonts w:ascii="Times New Romam" w:hAnsi="Times New Romam" w:cs="Times New Roman"/>
          <w:color w:val="000000"/>
        </w:rPr>
        <w:t>более </w:t>
      </w:r>
      <w:r w:rsidRPr="00F17DA2">
        <w:rPr>
          <w:rFonts w:cs="Times New Roman"/>
          <w:color w:val="000000"/>
        </w:rPr>
        <w:t>мгновенной</w:t>
      </w:r>
      <w:r w:rsidR="00F17DA2" w:rsidRPr="00F17DA2">
        <w:rPr>
          <w:rFonts w:ascii="Times New Romam" w:hAnsi="Times New Romam" w:cs="Times New Roman"/>
          <w:color w:val="000000"/>
        </w:rPr>
        <w:t> новостями</w:t>
      </w:r>
      <w:r w:rsidR="00F17DA2" w:rsidRPr="00F17DA2">
        <w:rPr>
          <w:rFonts w:cs="Times New Roman"/>
          <w:color w:val="000000"/>
        </w:rPr>
        <w:t xml:space="preserve"> </w:t>
      </w:r>
      <w:r w:rsidRPr="00F17DA2">
        <w:rPr>
          <w:rFonts w:cs="Times New Roman"/>
          <w:color w:val="000000"/>
        </w:rPr>
        <w:t xml:space="preserve">передачи </w:t>
      </w:r>
      <w:r w:rsidR="00F17DA2" w:rsidRPr="00F17DA2">
        <w:rPr>
          <w:rFonts w:ascii="Times New Romam" w:hAnsi="Times New Romam" w:cs="Times New Roman"/>
          <w:color w:val="000000"/>
        </w:rPr>
        <w:t>информации </w:t>
      </w:r>
      <w:r w:rsidRPr="00F17DA2">
        <w:rPr>
          <w:rFonts w:cs="Times New Roman"/>
          <w:color w:val="000000"/>
        </w:rPr>
        <w:t>данных</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(как социальные </w:t>
      </w:r>
      <w:r w:rsidR="00F17DA2" w:rsidRPr="00F17DA2">
        <w:rPr>
          <w:rFonts w:ascii="Times New Romam" w:hAnsi="Times New Romam" w:cs="Times New Roman"/>
          <w:color w:val="000000"/>
        </w:rPr>
        <w:t>работающих </w:t>
      </w:r>
      <w:r w:rsidRPr="00F17DA2">
        <w:rPr>
          <w:rFonts w:cs="Times New Roman"/>
          <w:color w:val="000000"/>
        </w:rPr>
        <w:t>сети</w:t>
      </w:r>
      <w:r w:rsidR="00F17DA2" w:rsidRPr="00F17DA2">
        <w:rPr>
          <w:rFonts w:ascii="Times New Romam" w:hAnsi="Times New Romam" w:cs="Times New Roman"/>
          <w:color w:val="000000"/>
        </w:rPr>
        <w:t> новых</w:t>
      </w:r>
      <w:r w:rsidR="00F17DA2" w:rsidRPr="00F17DA2">
        <w:rPr>
          <w:rFonts w:cs="Times New Roman"/>
          <w:color w:val="000000"/>
        </w:rPr>
        <w:t xml:space="preserve"> </w:t>
      </w:r>
      <w:r w:rsidRPr="00F17DA2">
        <w:rPr>
          <w:rFonts w:cs="Times New Roman"/>
          <w:color w:val="000000"/>
        </w:rPr>
        <w:t xml:space="preserve">) уменьшает </w:t>
      </w:r>
      <w:r w:rsidR="00F17DA2" w:rsidRPr="00F17DA2">
        <w:rPr>
          <w:rFonts w:ascii="Times New Romam" w:hAnsi="Times New Romam" w:cs="Times New Roman"/>
          <w:color w:val="000000"/>
        </w:rPr>
        <w:t>радиодискурс </w:t>
      </w:r>
      <w:r w:rsidRPr="00F17DA2">
        <w:rPr>
          <w:rFonts w:cs="Times New Roman"/>
          <w:color w:val="000000"/>
        </w:rPr>
        <w:t>количество</w:t>
      </w:r>
      <w:r w:rsidR="00F17DA2" w:rsidRPr="00F17DA2">
        <w:rPr>
          <w:rFonts w:ascii="Times New Romam" w:hAnsi="Times New Romam" w:cs="Times New Roman"/>
          <w:color w:val="000000"/>
        </w:rPr>
        <w:t> государственной</w:t>
      </w:r>
      <w:r w:rsidR="00F17DA2" w:rsidRPr="00F17DA2">
        <w:rPr>
          <w:rFonts w:cs="Times New Roman"/>
          <w:color w:val="000000"/>
        </w:rPr>
        <w:t xml:space="preserve"> </w:t>
      </w:r>
      <w:r w:rsidRPr="00F17DA2">
        <w:rPr>
          <w:rFonts w:cs="Times New Roman"/>
          <w:color w:val="000000"/>
        </w:rPr>
        <w:t xml:space="preserve">звонков, </w:t>
      </w:r>
      <w:r w:rsidR="00F17DA2" w:rsidRPr="00F17DA2">
        <w:rPr>
          <w:rFonts w:ascii="Times New Romam" w:hAnsi="Times New Romam" w:cs="Times New Roman"/>
          <w:color w:val="000000"/>
        </w:rPr>
        <w:t>важно </w:t>
      </w:r>
      <w:r w:rsidRPr="00F17DA2">
        <w:rPr>
          <w:rFonts w:cs="Times New Roman"/>
          <w:color w:val="000000"/>
        </w:rPr>
        <w:t>соответственно</w:t>
      </w:r>
      <w:r w:rsidR="00F17DA2" w:rsidRPr="00F17DA2">
        <w:rPr>
          <w:rFonts w:ascii="Times New Romam" w:hAnsi="Times New Romam" w:cs="Times New Roman"/>
          <w:color w:val="000000"/>
        </w:rPr>
        <w:t> своих</w:t>
      </w:r>
      <w:r w:rsidR="00F17DA2" w:rsidRPr="00F17DA2">
        <w:rPr>
          <w:rFonts w:cs="Times New Roman"/>
          <w:color w:val="000000"/>
        </w:rPr>
        <w:t xml:space="preserve"> </w:t>
      </w:r>
      <w:r w:rsidRPr="00F17DA2">
        <w:rPr>
          <w:rFonts w:cs="Times New Roman"/>
          <w:color w:val="000000"/>
        </w:rPr>
        <w:t xml:space="preserve">происходит </w:t>
      </w:r>
      <w:r w:rsidR="00F17DA2" w:rsidRPr="00F17DA2">
        <w:rPr>
          <w:rFonts w:ascii="Times New Romam" w:hAnsi="Times New Romam" w:cs="Times New Roman"/>
          <w:color w:val="000000"/>
        </w:rPr>
        <w:t>адресно </w:t>
      </w:r>
      <w:r w:rsidRPr="00F17DA2">
        <w:rPr>
          <w:rFonts w:cs="Times New Roman"/>
          <w:color w:val="000000"/>
        </w:rPr>
        <w:t>отказ</w:t>
      </w:r>
      <w:r w:rsidR="00F17DA2" w:rsidRPr="00F17DA2">
        <w:rPr>
          <w:rFonts w:ascii="Times New Romam" w:hAnsi="Times New Romam" w:cs="Times New Roman"/>
          <w:color w:val="000000"/>
        </w:rPr>
        <w:t> пропагандистского</w:t>
      </w:r>
      <w:r w:rsidR="00F17DA2" w:rsidRPr="00F17DA2">
        <w:rPr>
          <w:rFonts w:cs="Times New Roman"/>
          <w:color w:val="000000"/>
        </w:rPr>
        <w:t xml:space="preserve"> </w:t>
      </w:r>
      <w:r w:rsidRPr="00F17DA2">
        <w:rPr>
          <w:rFonts w:cs="Times New Roman"/>
          <w:color w:val="000000"/>
        </w:rPr>
        <w:t xml:space="preserve">от разговорной </w:t>
      </w:r>
      <w:r w:rsidR="00F17DA2" w:rsidRPr="00F17DA2">
        <w:rPr>
          <w:rFonts w:ascii="Times New Romam" w:hAnsi="Times New Romam" w:cs="Times New Roman"/>
          <w:color w:val="000000"/>
        </w:rPr>
        <w:t>социально </w:t>
      </w:r>
      <w:r w:rsidRPr="00F17DA2">
        <w:rPr>
          <w:rFonts w:cs="Times New Roman"/>
          <w:color w:val="000000"/>
        </w:rPr>
        <w:t>речи</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в коммуникации. </w:t>
      </w:r>
      <w:r w:rsidR="00F17DA2" w:rsidRPr="00F17DA2">
        <w:rPr>
          <w:rFonts w:ascii="Times New Romam" w:hAnsi="Times New Romam" w:cs="Times New Roman"/>
          <w:color w:val="000000"/>
        </w:rPr>
        <w:t>межличностные </w:t>
      </w:r>
      <w:r w:rsidRPr="00F17DA2">
        <w:rPr>
          <w:rFonts w:cs="Times New Roman"/>
          <w:color w:val="000000"/>
        </w:rPr>
        <w:t>Сейчас</w:t>
      </w:r>
      <w:r w:rsidR="00F17DA2" w:rsidRPr="00F17DA2">
        <w:rPr>
          <w:rFonts w:ascii="Times New Romam" w:hAnsi="Times New Romam" w:cs="Times New Roman"/>
          <w:color w:val="000000"/>
        </w:rPr>
        <w:t> глобальном</w:t>
      </w:r>
      <w:r w:rsidR="00F17DA2" w:rsidRPr="00F17DA2">
        <w:rPr>
          <w:rFonts w:cs="Times New Roman"/>
          <w:color w:val="000000"/>
        </w:rPr>
        <w:t xml:space="preserve"> </w:t>
      </w:r>
      <w:r w:rsidRPr="00F17DA2">
        <w:rPr>
          <w:rFonts w:cs="Times New Roman"/>
          <w:color w:val="000000"/>
        </w:rPr>
        <w:t xml:space="preserve">большая </w:t>
      </w:r>
      <w:r w:rsidR="00F17DA2" w:rsidRPr="00F17DA2">
        <w:rPr>
          <w:rFonts w:ascii="Times New Romam" w:hAnsi="Times New Romam" w:cs="Times New Roman"/>
          <w:color w:val="000000"/>
        </w:rPr>
        <w:t>населения </w:t>
      </w:r>
      <w:r w:rsidRPr="00F17DA2">
        <w:rPr>
          <w:rFonts w:cs="Times New Roman"/>
          <w:color w:val="000000"/>
        </w:rPr>
        <w:t>часть</w:t>
      </w:r>
      <w:r w:rsidR="00F17DA2" w:rsidRPr="00F17DA2">
        <w:rPr>
          <w:rFonts w:ascii="Times New Romam" w:hAnsi="Times New Romam" w:cs="Times New Roman"/>
          <w:color w:val="000000"/>
        </w:rPr>
        <w:t> разработанная</w:t>
      </w:r>
      <w:r w:rsidR="00F17DA2" w:rsidRPr="00F17DA2">
        <w:rPr>
          <w:rFonts w:cs="Times New Roman"/>
          <w:color w:val="000000"/>
        </w:rPr>
        <w:t xml:space="preserve"> </w:t>
      </w:r>
      <w:r w:rsidRPr="00F17DA2">
        <w:rPr>
          <w:rFonts w:cs="Times New Roman"/>
          <w:color w:val="000000"/>
        </w:rPr>
        <w:t xml:space="preserve">общения </w:t>
      </w:r>
      <w:r w:rsidR="00F17DA2" w:rsidRPr="00F17DA2">
        <w:rPr>
          <w:rFonts w:ascii="Times New Romam" w:hAnsi="Times New Romam" w:cs="Times New Roman"/>
          <w:color w:val="000000"/>
        </w:rPr>
        <w:t>политических </w:t>
      </w:r>
      <w:r w:rsidRPr="00F17DA2">
        <w:rPr>
          <w:rFonts w:cs="Times New Roman"/>
          <w:color w:val="000000"/>
        </w:rPr>
        <w:t>будь</w:t>
      </w:r>
      <w:r w:rsidR="00F17DA2" w:rsidRPr="00F17DA2">
        <w:rPr>
          <w:rFonts w:ascii="Times New Romam" w:hAnsi="Times New Romam" w:cs="Times New Roman"/>
          <w:color w:val="000000"/>
        </w:rPr>
        <w:t> системы</w:t>
      </w:r>
      <w:r w:rsidR="00F17DA2" w:rsidRPr="00F17DA2">
        <w:rPr>
          <w:rFonts w:cs="Times New Roman"/>
          <w:color w:val="000000"/>
        </w:rPr>
        <w:t xml:space="preserve"> </w:t>
      </w:r>
      <w:r w:rsidRPr="00F17DA2">
        <w:rPr>
          <w:rFonts w:cs="Times New Roman"/>
          <w:color w:val="000000"/>
        </w:rPr>
        <w:t xml:space="preserve">то работа, </w:t>
      </w:r>
      <w:r w:rsidR="00F17DA2" w:rsidRPr="00F17DA2">
        <w:rPr>
          <w:rFonts w:ascii="Times New Romam" w:hAnsi="Times New Romam" w:cs="Times New Roman"/>
          <w:color w:val="000000"/>
        </w:rPr>
        <w:t>условием </w:t>
      </w:r>
      <w:r w:rsidRPr="00F17DA2">
        <w:rPr>
          <w:rFonts w:cs="Times New Roman"/>
          <w:color w:val="000000"/>
        </w:rPr>
        <w:t>школа,</w:t>
      </w:r>
      <w:r w:rsidR="00F17DA2" w:rsidRPr="00F17DA2">
        <w:rPr>
          <w:rFonts w:ascii="Times New Romam" w:hAnsi="Times New Romam" w:cs="Times New Roman"/>
          <w:color w:val="000000"/>
        </w:rPr>
        <w:t> общение</w:t>
      </w:r>
      <w:r w:rsidRPr="00F17DA2">
        <w:rPr>
          <w:rFonts w:cs="Times New Roman"/>
          <w:color w:val="000000"/>
        </w:rPr>
        <w:t xml:space="preserve"> университет, </w:t>
      </w:r>
      <w:r w:rsidR="00F17DA2" w:rsidRPr="00F17DA2">
        <w:rPr>
          <w:rFonts w:ascii="Times New Romam" w:hAnsi="Times New Romam" w:cs="Times New Roman"/>
          <w:color w:val="000000"/>
        </w:rPr>
        <w:t>повышению </w:t>
      </w:r>
      <w:r w:rsidRPr="00F17DA2">
        <w:rPr>
          <w:rFonts w:cs="Times New Roman"/>
          <w:color w:val="000000"/>
        </w:rPr>
        <w:t>даже</w:t>
      </w:r>
      <w:r w:rsidR="00F17DA2" w:rsidRPr="00F17DA2">
        <w:rPr>
          <w:rFonts w:ascii="Times New Romam" w:hAnsi="Times New Romam" w:cs="Times New Roman"/>
          <w:color w:val="000000"/>
        </w:rPr>
        <w:t> проанализировать</w:t>
      </w:r>
      <w:r w:rsidR="00F17DA2" w:rsidRPr="00F17DA2">
        <w:rPr>
          <w:rFonts w:cs="Times New Roman"/>
          <w:color w:val="000000"/>
        </w:rPr>
        <w:t xml:space="preserve"> </w:t>
      </w:r>
      <w:r w:rsidRPr="00F17DA2">
        <w:rPr>
          <w:rFonts w:cs="Times New Roman"/>
          <w:color w:val="000000"/>
        </w:rPr>
        <w:t xml:space="preserve">семья </w:t>
      </w:r>
      <w:r w:rsidR="00F17DA2" w:rsidRPr="00F17DA2">
        <w:rPr>
          <w:rFonts w:ascii="Times New Romam" w:hAnsi="Times New Romam" w:cs="Times New Roman"/>
          <w:color w:val="000000"/>
        </w:rPr>
        <w:t>обратить </w:t>
      </w:r>
      <w:r w:rsidRPr="00F17DA2">
        <w:rPr>
          <w:rFonts w:cs="Times New Roman"/>
          <w:color w:val="000000"/>
        </w:rPr>
        <w:t>происходит</w:t>
      </w:r>
      <w:r w:rsidR="00F17DA2" w:rsidRPr="00F17DA2">
        <w:rPr>
          <w:rFonts w:ascii="Times New Romam" w:hAnsi="Times New Romam" w:cs="Times New Roman"/>
          <w:color w:val="000000"/>
        </w:rPr>
        <w:t> социальные</w:t>
      </w:r>
      <w:r w:rsidR="00F17DA2" w:rsidRPr="00F17DA2">
        <w:rPr>
          <w:rFonts w:cs="Times New Roman"/>
          <w:color w:val="000000"/>
        </w:rPr>
        <w:t xml:space="preserve"> </w:t>
      </w:r>
      <w:r w:rsidRPr="00F17DA2">
        <w:rPr>
          <w:rFonts w:cs="Times New Roman"/>
          <w:color w:val="000000"/>
        </w:rPr>
        <w:t xml:space="preserve">в виртуальном </w:t>
      </w:r>
      <w:r w:rsidR="00F17DA2" w:rsidRPr="00F17DA2">
        <w:rPr>
          <w:rFonts w:ascii="Times New Romam" w:hAnsi="Times New Romam" w:cs="Times New Roman"/>
          <w:color w:val="000000"/>
        </w:rPr>
        <w:t>является </w:t>
      </w:r>
      <w:r w:rsidRPr="00F17DA2">
        <w:rPr>
          <w:rFonts w:cs="Times New Roman"/>
          <w:color w:val="000000"/>
        </w:rPr>
        <w:t>режиме</w:t>
      </w:r>
      <w:r w:rsidR="00F17DA2" w:rsidRPr="00F17DA2">
        <w:rPr>
          <w:rFonts w:ascii="Times New Romam" w:hAnsi="Times New Romam" w:cs="Times New Roman"/>
          <w:color w:val="000000"/>
        </w:rPr>
        <w:t> стране</w:t>
      </w:r>
      <w:r w:rsidR="00F17DA2" w:rsidRPr="00F17DA2">
        <w:rPr>
          <w:rFonts w:cs="Times New Roman"/>
          <w:color w:val="000000"/>
        </w:rPr>
        <w:t xml:space="preserve"> </w:t>
      </w:r>
      <w:r w:rsidRPr="00F17DA2">
        <w:rPr>
          <w:rFonts w:cs="Times New Roman"/>
          <w:color w:val="000000"/>
        </w:rPr>
        <w:t>при помо</w:t>
      </w:r>
      <w:r w:rsidR="00631DC2" w:rsidRPr="00F17DA2">
        <w:rPr>
          <w:rFonts w:cs="Times New Roman"/>
          <w:color w:val="000000"/>
        </w:rPr>
        <w:t xml:space="preserve">щи </w:t>
      </w:r>
      <w:r w:rsidR="00F17DA2" w:rsidRPr="00F17DA2">
        <w:rPr>
          <w:rFonts w:ascii="Times New Romam" w:hAnsi="Times New Romam" w:cs="Times New Roman"/>
          <w:color w:val="000000"/>
        </w:rPr>
        <w:t>говорят </w:t>
      </w:r>
      <w:r w:rsidR="00631DC2" w:rsidRPr="00F17DA2">
        <w:rPr>
          <w:rFonts w:cs="Times New Roman"/>
          <w:color w:val="000000"/>
        </w:rPr>
        <w:t>чатов</w:t>
      </w:r>
      <w:r w:rsidR="00F17DA2" w:rsidRPr="00F17DA2">
        <w:rPr>
          <w:rFonts w:ascii="Times New Romam" w:hAnsi="Times New Romam" w:cs="Times New Roman"/>
          <w:color w:val="000000"/>
        </w:rPr>
        <w:t> киберпреступность</w:t>
      </w:r>
      <w:r w:rsidR="00F17DA2" w:rsidRPr="00F17DA2">
        <w:rPr>
          <w:rFonts w:cs="Times New Roman"/>
          <w:color w:val="000000"/>
        </w:rPr>
        <w:t xml:space="preserve"> </w:t>
      </w:r>
      <w:r w:rsidR="00631DC2" w:rsidRPr="00F17DA2">
        <w:rPr>
          <w:rFonts w:cs="Times New Roman"/>
          <w:color w:val="000000"/>
        </w:rPr>
        <w:t xml:space="preserve">и социальных </w:t>
      </w:r>
      <w:r w:rsidR="00F17DA2" w:rsidRPr="00F17DA2">
        <w:rPr>
          <w:rFonts w:ascii="Times New Romam" w:hAnsi="Times New Romam" w:cs="Times New Roman"/>
          <w:color w:val="000000"/>
        </w:rPr>
        <w:t>сайты </w:t>
      </w:r>
      <w:r w:rsidR="00631DC2" w:rsidRPr="00F17DA2">
        <w:rPr>
          <w:rFonts w:cs="Times New Roman"/>
          <w:color w:val="000000"/>
        </w:rPr>
        <w:t>сетей</w:t>
      </w:r>
      <w:r w:rsidRPr="00F17DA2">
        <w:rPr>
          <w:rFonts w:cs="Times New Roman"/>
          <w:color w:val="000000"/>
        </w:rPr>
        <w:t>.</w:t>
      </w:r>
      <w:r w:rsidR="00F17DA2" w:rsidRPr="00F17DA2">
        <w:rPr>
          <w:rFonts w:ascii="Times New Romam" w:hAnsi="Times New Romam" w:cs="Times New Roman"/>
          <w:color w:val="000000"/>
        </w:rPr>
        <w:t> информация</w:t>
      </w:r>
      <w:r w:rsidRPr="00F17DA2">
        <w:rPr>
          <w:rFonts w:cs="Times New Roman"/>
          <w:color w:val="000000"/>
        </w:rPr>
        <w:t xml:space="preserve"> </w:t>
      </w:r>
    </w:p>
    <w:p w14:paraId="7960DF64" w14:textId="0DB11CC1" w:rsidR="00727D88" w:rsidRPr="00F17DA2" w:rsidRDefault="00727D88" w:rsidP="006E35F8">
      <w:pPr>
        <w:rPr>
          <w:rFonts w:cs="Times New Roman"/>
          <w:color w:val="000000"/>
        </w:rPr>
      </w:pPr>
      <w:r w:rsidRPr="00F17DA2">
        <w:rPr>
          <w:rFonts w:cs="Times New Roman"/>
          <w:color w:val="000000"/>
        </w:rPr>
        <w:t xml:space="preserve">Социальные </w:t>
      </w:r>
      <w:r w:rsidR="00F17DA2" w:rsidRPr="00F17DA2">
        <w:rPr>
          <w:rFonts w:ascii="Times New Romam" w:hAnsi="Times New Romam" w:cs="Times New Roman"/>
          <w:color w:val="000000"/>
        </w:rPr>
        <w:t>новых </w:t>
      </w:r>
      <w:r w:rsidRPr="00F17DA2">
        <w:rPr>
          <w:rFonts w:cs="Times New Roman"/>
          <w:color w:val="000000"/>
        </w:rPr>
        <w:t>сети</w:t>
      </w:r>
      <w:r w:rsidR="00F17DA2" w:rsidRPr="00F17DA2">
        <w:rPr>
          <w:rFonts w:ascii="Times New Romam" w:hAnsi="Times New Romam" w:cs="Times New Roman"/>
          <w:color w:val="000000"/>
        </w:rPr>
        <w:t> аудиовизуального</w:t>
      </w:r>
      <w:r w:rsidR="00F17DA2" w:rsidRPr="00F17DA2">
        <w:rPr>
          <w:rFonts w:cs="Times New Roman"/>
          <w:color w:val="000000"/>
        </w:rPr>
        <w:t xml:space="preserve"> </w:t>
      </w:r>
      <w:r w:rsidRPr="00F17DA2">
        <w:rPr>
          <w:rFonts w:cs="Times New Roman"/>
          <w:color w:val="000000"/>
        </w:rPr>
        <w:t xml:space="preserve">также </w:t>
      </w:r>
      <w:r w:rsidR="00F17DA2" w:rsidRPr="00F17DA2">
        <w:rPr>
          <w:rFonts w:ascii="Times New Romam" w:hAnsi="Times New Romam" w:cs="Times New Roman"/>
          <w:color w:val="000000"/>
        </w:rPr>
        <w:t>тренд </w:t>
      </w:r>
      <w:r w:rsidRPr="00F17DA2">
        <w:rPr>
          <w:rFonts w:cs="Times New Roman"/>
          <w:color w:val="000000"/>
        </w:rPr>
        <w:t>берут</w:t>
      </w:r>
      <w:r w:rsidR="00F17DA2" w:rsidRPr="00F17DA2">
        <w:rPr>
          <w:rFonts w:ascii="Times New Romam" w:hAnsi="Times New Romam" w:cs="Times New Roman"/>
          <w:color w:val="000000"/>
        </w:rPr>
        <w:t> дипломатия</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ресурс </w:t>
      </w:r>
      <w:r w:rsidRPr="00F17DA2">
        <w:rPr>
          <w:rFonts w:cs="Times New Roman"/>
          <w:color w:val="000000"/>
        </w:rPr>
        <w:t>себя</w:t>
      </w:r>
      <w:r w:rsidR="00F17DA2" w:rsidRPr="00F17DA2">
        <w:rPr>
          <w:rFonts w:ascii="Times New Romam" w:hAnsi="Times New Romam" w:cs="Times New Roman"/>
          <w:color w:val="000000"/>
        </w:rPr>
        <w:t> важнейшей</w:t>
      </w:r>
      <w:r w:rsidR="00F17DA2" w:rsidRPr="00F17DA2">
        <w:rPr>
          <w:rFonts w:cs="Times New Roman"/>
          <w:color w:val="000000"/>
        </w:rPr>
        <w:t xml:space="preserve"> </w:t>
      </w:r>
      <w:r w:rsidRPr="00F17DA2">
        <w:rPr>
          <w:rFonts w:cs="Times New Roman"/>
          <w:color w:val="000000"/>
        </w:rPr>
        <w:t xml:space="preserve">часть </w:t>
      </w:r>
      <w:r w:rsidR="00F17DA2" w:rsidRPr="00F17DA2">
        <w:rPr>
          <w:rFonts w:ascii="Times New Romam" w:hAnsi="Times New Romam" w:cs="Times New Roman"/>
          <w:color w:val="000000"/>
        </w:rPr>
        <w:t>машинного </w:t>
      </w:r>
      <w:r w:rsidRPr="00F17DA2">
        <w:rPr>
          <w:rFonts w:cs="Times New Roman"/>
          <w:color w:val="000000"/>
        </w:rPr>
        <w:t>политической</w:t>
      </w:r>
      <w:r w:rsidR="00F17DA2" w:rsidRPr="00F17DA2">
        <w:rPr>
          <w:rFonts w:ascii="Times New Romam" w:hAnsi="Times New Romam" w:cs="Times New Roman"/>
          <w:color w:val="000000"/>
        </w:rPr>
        <w:t> такой</w:t>
      </w:r>
      <w:r w:rsidR="00F17DA2" w:rsidRPr="00F17DA2">
        <w:rPr>
          <w:rFonts w:cs="Times New Roman"/>
          <w:color w:val="000000"/>
        </w:rPr>
        <w:t xml:space="preserve"> </w:t>
      </w:r>
      <w:r w:rsidRPr="00F17DA2">
        <w:rPr>
          <w:rFonts w:cs="Times New Roman"/>
          <w:color w:val="000000"/>
        </w:rPr>
        <w:t xml:space="preserve">роли - </w:t>
      </w:r>
      <w:r w:rsidR="00F17DA2" w:rsidRPr="00F17DA2">
        <w:rPr>
          <w:rFonts w:ascii="Times New Romam" w:hAnsi="Times New Romam" w:cs="Times New Roman"/>
          <w:color w:val="000000"/>
        </w:rPr>
        <w:t>автономным </w:t>
      </w:r>
      <w:r w:rsidRPr="00F17DA2">
        <w:rPr>
          <w:rFonts w:cs="Times New Roman"/>
          <w:color w:val="000000"/>
        </w:rPr>
        <w:t>вовлечение</w:t>
      </w:r>
      <w:r w:rsidR="00F17DA2" w:rsidRPr="00F17DA2">
        <w:rPr>
          <w:rFonts w:ascii="Times New Romam" w:hAnsi="Times New Romam" w:cs="Times New Roman"/>
          <w:color w:val="000000"/>
        </w:rPr>
        <w:t> работе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интернет </w:t>
      </w:r>
      <w:r w:rsidRPr="00F17DA2">
        <w:rPr>
          <w:rFonts w:cs="Times New Roman"/>
          <w:color w:val="000000"/>
        </w:rPr>
        <w:t>дискуссии,</w:t>
      </w:r>
      <w:r w:rsidR="00F17DA2" w:rsidRPr="00F17DA2">
        <w:rPr>
          <w:rFonts w:ascii="Times New Romam" w:hAnsi="Times New Romam" w:cs="Times New Roman"/>
          <w:color w:val="000000"/>
        </w:rPr>
        <w:t> образом</w:t>
      </w:r>
      <w:r w:rsidRPr="00F17DA2">
        <w:rPr>
          <w:rFonts w:cs="Times New Roman"/>
          <w:color w:val="000000"/>
        </w:rPr>
        <w:t xml:space="preserve"> касаемо </w:t>
      </w:r>
      <w:r w:rsidR="00F17DA2" w:rsidRPr="00F17DA2">
        <w:rPr>
          <w:rFonts w:ascii="Times New Romam" w:hAnsi="Times New Romam" w:cs="Times New Roman"/>
          <w:color w:val="000000"/>
        </w:rPr>
        <w:t>системой </w:t>
      </w:r>
      <w:r w:rsidRPr="00F17DA2">
        <w:rPr>
          <w:rFonts w:cs="Times New Roman"/>
          <w:color w:val="000000"/>
        </w:rPr>
        <w:t>политики,</w:t>
      </w:r>
      <w:r w:rsidR="00F17DA2" w:rsidRPr="00F17DA2">
        <w:rPr>
          <w:rFonts w:ascii="Times New Romam" w:hAnsi="Times New Romam" w:cs="Times New Roman"/>
          <w:color w:val="000000"/>
        </w:rPr>
        <w:t> воплотить</w:t>
      </w:r>
      <w:r w:rsidRPr="00F17DA2">
        <w:rPr>
          <w:rFonts w:cs="Times New Roman"/>
          <w:color w:val="000000"/>
        </w:rPr>
        <w:t xml:space="preserve"> её механизмов, </w:t>
      </w:r>
      <w:r w:rsidR="00F17DA2" w:rsidRPr="00F17DA2">
        <w:rPr>
          <w:rFonts w:ascii="Times New Romam" w:hAnsi="Times New Romam" w:cs="Times New Roman"/>
          <w:color w:val="000000"/>
        </w:rPr>
        <w:t>информацией </w:t>
      </w:r>
      <w:r w:rsidRPr="00F17DA2">
        <w:rPr>
          <w:rFonts w:cs="Times New Roman"/>
          <w:color w:val="000000"/>
        </w:rPr>
        <w:t>решений</w:t>
      </w:r>
      <w:r w:rsidR="00F17DA2" w:rsidRPr="00F17DA2">
        <w:rPr>
          <w:rFonts w:ascii="Times New Romam" w:hAnsi="Times New Romam" w:cs="Times New Roman"/>
          <w:color w:val="000000"/>
        </w:rPr>
        <w:t> обосновано</w:t>
      </w:r>
      <w:r w:rsidR="00F17DA2" w:rsidRPr="00F17DA2">
        <w:rPr>
          <w:rFonts w:cs="Times New Roman"/>
          <w:color w:val="000000"/>
        </w:rPr>
        <w:t xml:space="preserve"> </w:t>
      </w:r>
      <w:r w:rsidRPr="00F17DA2">
        <w:rPr>
          <w:rFonts w:cs="Times New Roman"/>
          <w:color w:val="000000"/>
        </w:rPr>
        <w:t xml:space="preserve">и др. сама </w:t>
      </w:r>
      <w:r w:rsidR="00F17DA2" w:rsidRPr="00F17DA2">
        <w:rPr>
          <w:rFonts w:ascii="Times New Romam" w:hAnsi="Times New Romam" w:cs="Times New Roman"/>
          <w:color w:val="000000"/>
        </w:rPr>
        <w:t>развитие </w:t>
      </w:r>
      <w:r w:rsidRPr="00F17DA2">
        <w:rPr>
          <w:rFonts w:cs="Times New Roman"/>
          <w:color w:val="000000"/>
        </w:rPr>
        <w:t>политика</w:t>
      </w:r>
      <w:r w:rsidR="00F17DA2" w:rsidRPr="00F17DA2">
        <w:rPr>
          <w:rFonts w:ascii="Times New Romam" w:hAnsi="Times New Romam" w:cs="Times New Roman"/>
          <w:color w:val="000000"/>
        </w:rPr>
        <w:t> понимать</w:t>
      </w:r>
      <w:r w:rsidR="00F17DA2" w:rsidRPr="00F17DA2">
        <w:rPr>
          <w:rFonts w:cs="Times New Roman"/>
          <w:color w:val="000000"/>
        </w:rPr>
        <w:t xml:space="preserve"> </w:t>
      </w:r>
      <w:r w:rsidRPr="00F17DA2">
        <w:rPr>
          <w:rFonts w:cs="Times New Roman"/>
          <w:color w:val="000000"/>
        </w:rPr>
        <w:t xml:space="preserve">меняется, </w:t>
      </w:r>
      <w:r w:rsidR="00F17DA2" w:rsidRPr="00F17DA2">
        <w:rPr>
          <w:rFonts w:ascii="Times New Romam" w:hAnsi="Times New Romam" w:cs="Times New Roman"/>
          <w:color w:val="000000"/>
        </w:rPr>
        <w:t>политике </w:t>
      </w:r>
      <w:r w:rsidRPr="00F17DA2">
        <w:rPr>
          <w:rFonts w:cs="Times New Roman"/>
          <w:color w:val="000000"/>
        </w:rPr>
        <w:t>трансформируясь</w:t>
      </w:r>
      <w:r w:rsidR="00F17DA2" w:rsidRPr="00F17DA2">
        <w:rPr>
          <w:rFonts w:ascii="Times New Romam" w:hAnsi="Times New Romam" w:cs="Times New Roman"/>
          <w:color w:val="000000"/>
        </w:rPr>
        <w:t> каждый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читателя </w:t>
      </w:r>
      <w:r w:rsidRPr="00F17DA2">
        <w:rPr>
          <w:rFonts w:cs="Times New Roman"/>
          <w:color w:val="000000"/>
        </w:rPr>
        <w:t>становясь</w:t>
      </w:r>
      <w:r w:rsidR="00F17DA2" w:rsidRPr="00F17DA2">
        <w:rPr>
          <w:rFonts w:ascii="Times New Romam" w:hAnsi="Times New Romam" w:cs="Times New Roman"/>
          <w:color w:val="000000"/>
        </w:rPr>
        <w:t> общественного</w:t>
      </w:r>
      <w:r w:rsidR="00F17DA2" w:rsidRPr="00F17DA2">
        <w:rPr>
          <w:rFonts w:cs="Times New Roman"/>
          <w:color w:val="000000"/>
        </w:rPr>
        <w:t xml:space="preserve"> </w:t>
      </w:r>
      <w:r w:rsidRPr="00F17DA2">
        <w:rPr>
          <w:rFonts w:cs="Times New Roman"/>
          <w:color w:val="000000"/>
        </w:rPr>
        <w:t xml:space="preserve">все более </w:t>
      </w:r>
      <w:r w:rsidR="00F17DA2" w:rsidRPr="00F17DA2">
        <w:rPr>
          <w:rFonts w:ascii="Times New Romam" w:hAnsi="Times New Romam" w:cs="Times New Roman"/>
          <w:color w:val="000000"/>
        </w:rPr>
        <w:t>общественности </w:t>
      </w:r>
      <w:r w:rsidRPr="00F17DA2">
        <w:rPr>
          <w:rFonts w:cs="Times New Roman"/>
          <w:color w:val="000000"/>
        </w:rPr>
        <w:t>виртуальной</w:t>
      </w:r>
      <w:r w:rsidR="00F17DA2" w:rsidRPr="00F17DA2">
        <w:rPr>
          <w:rFonts w:ascii="Times New Romam" w:hAnsi="Times New Romam" w:cs="Times New Roman"/>
          <w:color w:val="000000"/>
        </w:rPr>
        <w:t> буквально</w:t>
      </w:r>
      <w:r w:rsidR="00F17DA2" w:rsidRPr="00F17DA2">
        <w:rPr>
          <w:rFonts w:cs="Times New Roman"/>
          <w:color w:val="000000"/>
        </w:rPr>
        <w:t xml:space="preserve"> </w:t>
      </w:r>
      <w:r w:rsidRPr="00F17DA2">
        <w:rPr>
          <w:rFonts w:cs="Times New Roman"/>
          <w:color w:val="000000"/>
        </w:rPr>
        <w:t xml:space="preserve">и цифровой, </w:t>
      </w:r>
      <w:r w:rsidR="00F17DA2" w:rsidRPr="00F17DA2">
        <w:rPr>
          <w:rFonts w:ascii="Times New Romam" w:hAnsi="Times New Romam" w:cs="Times New Roman"/>
          <w:color w:val="000000"/>
        </w:rPr>
        <w:t>сегодняшний </w:t>
      </w:r>
      <w:r w:rsidRPr="00F17DA2">
        <w:rPr>
          <w:rFonts w:cs="Times New Roman"/>
          <w:color w:val="000000"/>
        </w:rPr>
        <w:t>пример</w:t>
      </w:r>
      <w:r w:rsidR="00F17DA2" w:rsidRPr="00F17DA2">
        <w:rPr>
          <w:rFonts w:ascii="Times New Romam" w:hAnsi="Times New Romam" w:cs="Times New Roman"/>
          <w:color w:val="000000"/>
        </w:rPr>
        <w:t> относятся</w:t>
      </w:r>
      <w:r w:rsidR="00F17DA2" w:rsidRPr="00F17DA2">
        <w:rPr>
          <w:rFonts w:cs="Times New Roman"/>
          <w:color w:val="000000"/>
        </w:rPr>
        <w:t xml:space="preserve"> </w:t>
      </w:r>
      <w:r w:rsidRPr="00F17DA2">
        <w:rPr>
          <w:rFonts w:cs="Times New Roman"/>
          <w:color w:val="000000"/>
        </w:rPr>
        <w:t xml:space="preserve">- онлайн </w:t>
      </w:r>
      <w:r w:rsidR="00F17DA2" w:rsidRPr="00F17DA2">
        <w:rPr>
          <w:rFonts w:ascii="Times New Romam" w:hAnsi="Times New Romam" w:cs="Times New Roman"/>
          <w:color w:val="000000"/>
        </w:rPr>
        <w:t>граждан </w:t>
      </w:r>
      <w:r w:rsidRPr="00F17DA2">
        <w:rPr>
          <w:rFonts w:cs="Times New Roman"/>
          <w:color w:val="000000"/>
        </w:rPr>
        <w:t>голосования,</w:t>
      </w:r>
      <w:r w:rsidR="00F17DA2" w:rsidRPr="00F17DA2">
        <w:rPr>
          <w:rFonts w:ascii="Times New Romam" w:hAnsi="Times New Romam" w:cs="Times New Roman"/>
          <w:color w:val="000000"/>
        </w:rPr>
        <w:t> реального</w:t>
      </w:r>
      <w:r w:rsidRPr="00F17DA2">
        <w:rPr>
          <w:rFonts w:cs="Times New Roman"/>
          <w:color w:val="000000"/>
        </w:rPr>
        <w:t xml:space="preserve"> электронные </w:t>
      </w:r>
      <w:r w:rsidR="00F17DA2" w:rsidRPr="00F17DA2">
        <w:rPr>
          <w:rFonts w:ascii="Times New Romam" w:hAnsi="Times New Romam" w:cs="Times New Roman"/>
          <w:color w:val="000000"/>
        </w:rPr>
        <w:t>выполнена </w:t>
      </w:r>
      <w:r w:rsidRPr="00F17DA2">
        <w:rPr>
          <w:rFonts w:cs="Times New Roman"/>
          <w:color w:val="000000"/>
        </w:rPr>
        <w:t>петиции</w:t>
      </w:r>
      <w:r w:rsidR="00F17DA2" w:rsidRPr="00F17DA2">
        <w:rPr>
          <w:rFonts w:ascii="Times New Romam" w:hAnsi="Times New Romam" w:cs="Times New Roman"/>
          <w:color w:val="000000"/>
        </w:rPr>
        <w:t> единой</w:t>
      </w:r>
      <w:r w:rsidR="00F17DA2" w:rsidRPr="00F17DA2">
        <w:rPr>
          <w:rFonts w:cs="Times New Roman"/>
          <w:color w:val="000000"/>
        </w:rPr>
        <w:t xml:space="preserve"> </w:t>
      </w:r>
      <w:r w:rsidRPr="00F17DA2">
        <w:rPr>
          <w:rFonts w:cs="Times New Roman"/>
          <w:color w:val="000000"/>
        </w:rPr>
        <w:t xml:space="preserve">и др. необходимо </w:t>
      </w:r>
      <w:r w:rsidR="00F17DA2" w:rsidRPr="00F17DA2">
        <w:rPr>
          <w:rFonts w:ascii="Times New Romam" w:hAnsi="Times New Romam" w:cs="Times New Roman"/>
          <w:color w:val="000000"/>
        </w:rPr>
        <w:t>функциональных </w:t>
      </w:r>
      <w:r w:rsidRPr="00F17DA2">
        <w:rPr>
          <w:rFonts w:cs="Times New Roman"/>
          <w:color w:val="000000"/>
        </w:rPr>
        <w:t>отметить,</w:t>
      </w:r>
      <w:r w:rsidR="00F17DA2" w:rsidRPr="00F17DA2">
        <w:rPr>
          <w:rFonts w:ascii="Times New Romam" w:hAnsi="Times New Romam" w:cs="Times New Roman"/>
          <w:color w:val="000000"/>
        </w:rPr>
        <w:t> автономный</w:t>
      </w:r>
      <w:r w:rsidRPr="00F17DA2">
        <w:rPr>
          <w:rFonts w:cs="Times New Roman"/>
          <w:color w:val="000000"/>
        </w:rPr>
        <w:t xml:space="preserve"> что </w:t>
      </w:r>
      <w:r w:rsidR="00F17DA2" w:rsidRPr="00F17DA2">
        <w:rPr>
          <w:rFonts w:ascii="Times New Romam" w:hAnsi="Times New Romam" w:cs="Times New Roman"/>
          <w:color w:val="000000"/>
        </w:rPr>
        <w:t>политическую </w:t>
      </w:r>
      <w:r w:rsidRPr="00F17DA2">
        <w:rPr>
          <w:rFonts w:cs="Times New Roman"/>
          <w:color w:val="000000"/>
        </w:rPr>
        <w:t>трансформируется</w:t>
      </w:r>
      <w:r w:rsidR="00F17DA2" w:rsidRPr="00F17DA2">
        <w:rPr>
          <w:rFonts w:ascii="Times New Romam" w:hAnsi="Times New Romam" w:cs="Times New Roman"/>
          <w:color w:val="000000"/>
        </w:rPr>
        <w:t> киберкультуры</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макроуровневых </w:t>
      </w:r>
      <w:r w:rsidRPr="00F17DA2">
        <w:rPr>
          <w:rFonts w:cs="Times New Roman"/>
          <w:color w:val="000000"/>
        </w:rPr>
        <w:t>только</w:t>
      </w:r>
      <w:r w:rsidR="00F17DA2" w:rsidRPr="00F17DA2">
        <w:rPr>
          <w:rFonts w:ascii="Times New Romam" w:hAnsi="Times New Romam" w:cs="Times New Roman"/>
          <w:color w:val="000000"/>
        </w:rPr>
        <w:t> подходов</w:t>
      </w:r>
      <w:r w:rsidR="00F17DA2" w:rsidRPr="00F17DA2">
        <w:rPr>
          <w:rFonts w:cs="Times New Roman"/>
          <w:color w:val="000000"/>
        </w:rPr>
        <w:t xml:space="preserve"> </w:t>
      </w:r>
      <w:r w:rsidRPr="00F17DA2">
        <w:rPr>
          <w:rFonts w:cs="Times New Roman"/>
          <w:color w:val="000000"/>
        </w:rPr>
        <w:t xml:space="preserve">внутренняя </w:t>
      </w:r>
      <w:r w:rsidR="00F17DA2" w:rsidRPr="00F17DA2">
        <w:rPr>
          <w:rFonts w:ascii="Times New Romam" w:hAnsi="Times New Romam" w:cs="Times New Roman"/>
          <w:color w:val="000000"/>
        </w:rPr>
        <w:t>общаются </w:t>
      </w:r>
      <w:r w:rsidRPr="00F17DA2">
        <w:rPr>
          <w:rFonts w:cs="Times New Roman"/>
          <w:color w:val="000000"/>
        </w:rPr>
        <w:t>политика,</w:t>
      </w:r>
      <w:r w:rsidR="00F17DA2" w:rsidRPr="00F17DA2">
        <w:rPr>
          <w:rFonts w:ascii="Times New Romam" w:hAnsi="Times New Romam" w:cs="Times New Roman"/>
          <w:color w:val="000000"/>
        </w:rPr>
        <w:t> видоизменяет</w:t>
      </w:r>
      <w:r w:rsidRPr="00F17DA2">
        <w:rPr>
          <w:rFonts w:cs="Times New Roman"/>
          <w:color w:val="000000"/>
        </w:rPr>
        <w:t xml:space="preserve"> но и </w:t>
      </w:r>
      <w:r w:rsidR="00F17DA2" w:rsidRPr="00F17DA2">
        <w:rPr>
          <w:rFonts w:ascii="Times New Romam" w:hAnsi="Times New Romam" w:cs="Times New Roman"/>
          <w:color w:val="000000"/>
        </w:rPr>
        <w:t>решений </w:t>
      </w:r>
      <w:r w:rsidRPr="00F17DA2">
        <w:rPr>
          <w:rFonts w:cs="Times New Roman"/>
          <w:color w:val="000000"/>
        </w:rPr>
        <w:t>внешняя,</w:t>
      </w:r>
      <w:r w:rsidR="00F17DA2" w:rsidRPr="00F17DA2">
        <w:rPr>
          <w:rFonts w:ascii="Times New Romam" w:hAnsi="Times New Romam" w:cs="Times New Roman"/>
          <w:color w:val="000000"/>
        </w:rPr>
        <w:t> информации</w:t>
      </w:r>
      <w:r w:rsidRPr="00F17DA2">
        <w:rPr>
          <w:rFonts w:cs="Times New Roman"/>
          <w:color w:val="000000"/>
        </w:rPr>
        <w:t xml:space="preserve"> глобальная.</w:t>
      </w:r>
    </w:p>
    <w:p w14:paraId="146703BB" w14:textId="73B0D93A" w:rsidR="00727D88" w:rsidRPr="00F17DA2" w:rsidRDefault="00F17DA2" w:rsidP="006E35F8">
      <w:pPr>
        <w:rPr>
          <w:rFonts w:cs="Times New Roman"/>
          <w:color w:val="000000"/>
        </w:rPr>
      </w:pPr>
      <w:r w:rsidRPr="00F17DA2">
        <w:rPr>
          <w:rFonts w:ascii="Times New Romam" w:hAnsi="Times New Romam" w:cs="Times New Roman"/>
          <w:color w:val="000000"/>
        </w:rPr>
        <w:t>первый </w:t>
      </w:r>
      <w:r w:rsidR="00727D88" w:rsidRPr="00F17DA2">
        <w:rPr>
          <w:rFonts w:cs="Times New Roman"/>
          <w:color w:val="000000"/>
        </w:rPr>
        <w:t>Главная</w:t>
      </w:r>
      <w:r w:rsidRPr="00F17DA2">
        <w:rPr>
          <w:rFonts w:ascii="Times New Romam" w:hAnsi="Times New Romam" w:cs="Times New Roman"/>
          <w:color w:val="000000"/>
        </w:rPr>
        <w:t> опрошенных</w:t>
      </w:r>
      <w:r w:rsidRPr="00F17DA2">
        <w:rPr>
          <w:rFonts w:cs="Times New Roman"/>
          <w:color w:val="000000"/>
        </w:rPr>
        <w:t xml:space="preserve"> </w:t>
      </w:r>
      <w:r w:rsidR="00727D88" w:rsidRPr="00F17DA2">
        <w:rPr>
          <w:rFonts w:cs="Times New Roman"/>
          <w:color w:val="000000"/>
        </w:rPr>
        <w:t>проблема «</w:t>
      </w:r>
      <w:r w:rsidRPr="00F17DA2">
        <w:rPr>
          <w:rFonts w:ascii="Times New Romam" w:hAnsi="Times New Romam" w:cs="Times New Roman"/>
          <w:color w:val="000000"/>
        </w:rPr>
        <w:t>такое </w:t>
      </w:r>
      <w:r w:rsidR="00727D88" w:rsidRPr="00F17DA2">
        <w:rPr>
          <w:rFonts w:cs="Times New Roman"/>
          <w:color w:val="000000"/>
        </w:rPr>
        <w:t>цифрового</w:t>
      </w:r>
      <w:r w:rsidRPr="00F17DA2">
        <w:rPr>
          <w:rFonts w:ascii="Times New Romam" w:hAnsi="Times New Romam" w:cs="Times New Roman"/>
          <w:color w:val="000000"/>
        </w:rPr>
        <w:t> аудиовизуального</w:t>
      </w:r>
      <w:r w:rsidRPr="00F17DA2">
        <w:rPr>
          <w:rFonts w:cs="Times New Roman"/>
          <w:color w:val="000000"/>
        </w:rPr>
        <w:t xml:space="preserve"> </w:t>
      </w:r>
      <w:r w:rsidR="00727D88" w:rsidRPr="00F17DA2">
        <w:rPr>
          <w:rFonts w:cs="Times New Roman"/>
          <w:color w:val="000000"/>
        </w:rPr>
        <w:t xml:space="preserve">мира» - </w:t>
      </w:r>
      <w:r w:rsidRPr="00F17DA2">
        <w:rPr>
          <w:rFonts w:ascii="Times New Romam" w:hAnsi="Times New Romam" w:cs="Times New Roman"/>
          <w:color w:val="000000"/>
        </w:rPr>
        <w:t>орган </w:t>
      </w:r>
      <w:r w:rsidR="00727D88" w:rsidRPr="00F17DA2">
        <w:rPr>
          <w:rFonts w:cs="Times New Roman"/>
          <w:color w:val="000000"/>
        </w:rPr>
        <w:t>огромные</w:t>
      </w:r>
      <w:r w:rsidRPr="00F17DA2">
        <w:rPr>
          <w:rFonts w:ascii="Times New Romam" w:hAnsi="Times New Romam" w:cs="Times New Roman"/>
          <w:color w:val="000000"/>
        </w:rPr>
        <w:t> изучения</w:t>
      </w:r>
      <w:r w:rsidRPr="00F17DA2">
        <w:rPr>
          <w:rFonts w:cs="Times New Roman"/>
          <w:color w:val="000000"/>
        </w:rPr>
        <w:t xml:space="preserve"> </w:t>
      </w:r>
      <w:r w:rsidR="00727D88" w:rsidRPr="00F17DA2">
        <w:rPr>
          <w:rFonts w:cs="Times New Roman"/>
          <w:color w:val="000000"/>
        </w:rPr>
        <w:t xml:space="preserve">массивы </w:t>
      </w:r>
      <w:r w:rsidRPr="00F17DA2">
        <w:rPr>
          <w:rFonts w:ascii="Times New Romam" w:hAnsi="Times New Romam" w:cs="Times New Roman"/>
          <w:color w:val="000000"/>
        </w:rPr>
        <w:t>может </w:t>
      </w:r>
      <w:r w:rsidR="00727D88" w:rsidRPr="00F17DA2">
        <w:rPr>
          <w:rFonts w:cs="Times New Roman"/>
          <w:color w:val="000000"/>
        </w:rPr>
        <w:t>данных,</w:t>
      </w:r>
      <w:r w:rsidRPr="00F17DA2">
        <w:rPr>
          <w:rFonts w:ascii="Times New Romam" w:hAnsi="Times New Romam" w:cs="Times New Roman"/>
          <w:color w:val="000000"/>
        </w:rPr>
        <w:t> реципиент</w:t>
      </w:r>
      <w:r w:rsidR="00727D88" w:rsidRPr="00F17DA2">
        <w:rPr>
          <w:rFonts w:cs="Times New Roman"/>
          <w:color w:val="000000"/>
        </w:rPr>
        <w:t xml:space="preserve"> на которых </w:t>
      </w:r>
      <w:r w:rsidRPr="00F17DA2">
        <w:rPr>
          <w:rFonts w:ascii="Times New Romam" w:hAnsi="Times New Romam" w:cs="Times New Roman"/>
          <w:color w:val="000000"/>
        </w:rPr>
        <w:t>выделить </w:t>
      </w:r>
      <w:r w:rsidR="00727D88" w:rsidRPr="00F17DA2">
        <w:rPr>
          <w:rFonts w:cs="Times New Roman"/>
          <w:color w:val="000000"/>
        </w:rPr>
        <w:t>функционируют</w:t>
      </w:r>
      <w:r w:rsidRPr="00F17DA2">
        <w:rPr>
          <w:rFonts w:ascii="Times New Romam" w:hAnsi="Times New Romam" w:cs="Times New Roman"/>
          <w:color w:val="000000"/>
        </w:rPr>
        <w:t> общественного</w:t>
      </w:r>
      <w:r w:rsidRPr="00F17DA2">
        <w:rPr>
          <w:rFonts w:cs="Times New Roman"/>
          <w:color w:val="000000"/>
        </w:rPr>
        <w:t xml:space="preserve"> </w:t>
      </w:r>
      <w:r w:rsidR="00727D88" w:rsidRPr="00F17DA2">
        <w:rPr>
          <w:rFonts w:cs="Times New Roman"/>
          <w:color w:val="000000"/>
        </w:rPr>
        <w:t xml:space="preserve">технологии. </w:t>
      </w:r>
      <w:r w:rsidRPr="00F17DA2">
        <w:rPr>
          <w:rFonts w:ascii="Times New Romam" w:hAnsi="Times New Romam" w:cs="Times New Roman"/>
          <w:color w:val="000000"/>
        </w:rPr>
        <w:t>можно </w:t>
      </w:r>
      <w:r w:rsidR="00727D88" w:rsidRPr="00F17DA2">
        <w:rPr>
          <w:rFonts w:cs="Times New Roman"/>
          <w:color w:val="000000"/>
        </w:rPr>
        <w:t>Данные</w:t>
      </w:r>
      <w:r w:rsidRPr="00F17DA2">
        <w:rPr>
          <w:rFonts w:ascii="Times New Romam" w:hAnsi="Times New Romam" w:cs="Times New Roman"/>
          <w:color w:val="000000"/>
        </w:rPr>
        <w:t> зависимыми</w:t>
      </w:r>
      <w:r w:rsidRPr="00F17DA2">
        <w:rPr>
          <w:rFonts w:cs="Times New Roman"/>
          <w:color w:val="000000"/>
        </w:rPr>
        <w:t xml:space="preserve"> </w:t>
      </w:r>
      <w:r w:rsidR="00727D88" w:rsidRPr="00F17DA2">
        <w:rPr>
          <w:rFonts w:cs="Times New Roman"/>
          <w:color w:val="000000"/>
        </w:rPr>
        <w:t xml:space="preserve">хранятся, </w:t>
      </w:r>
      <w:r w:rsidRPr="00F17DA2">
        <w:rPr>
          <w:rFonts w:ascii="Times New Romam" w:hAnsi="Times New Romam" w:cs="Times New Roman"/>
          <w:color w:val="000000"/>
        </w:rPr>
        <w:t>интерактивно </w:t>
      </w:r>
      <w:r w:rsidR="00727D88" w:rsidRPr="00F17DA2">
        <w:rPr>
          <w:rFonts w:cs="Times New Roman"/>
          <w:color w:val="000000"/>
        </w:rPr>
        <w:t>анализируются</w:t>
      </w:r>
      <w:r w:rsidRPr="00F17DA2">
        <w:rPr>
          <w:rFonts w:ascii="Times New Romam" w:hAnsi="Times New Romam" w:cs="Times New Roman"/>
          <w:color w:val="000000"/>
        </w:rPr>
        <w:t> звеньев</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онлайн </w:t>
      </w:r>
      <w:r w:rsidR="00727D88" w:rsidRPr="00F17DA2">
        <w:rPr>
          <w:rFonts w:cs="Times New Roman"/>
          <w:color w:val="000000"/>
        </w:rPr>
        <w:t>передаются</w:t>
      </w:r>
      <w:r w:rsidRPr="00F17DA2">
        <w:rPr>
          <w:rFonts w:ascii="Times New Romam" w:hAnsi="Times New Romam" w:cs="Times New Roman"/>
          <w:color w:val="000000"/>
        </w:rPr>
        <w:t> дипломатия</w:t>
      </w:r>
      <w:r w:rsidRPr="00F17DA2">
        <w:rPr>
          <w:rFonts w:cs="Times New Roman"/>
          <w:color w:val="000000"/>
        </w:rPr>
        <w:t xml:space="preserve"> </w:t>
      </w:r>
      <w:r w:rsidR="00727D88" w:rsidRPr="00F17DA2">
        <w:rPr>
          <w:rFonts w:cs="Times New Roman"/>
          <w:color w:val="000000"/>
        </w:rPr>
        <w:t xml:space="preserve">с </w:t>
      </w:r>
      <w:r w:rsidRPr="00F17DA2">
        <w:rPr>
          <w:rFonts w:ascii="Times New Romam" w:hAnsi="Times New Romam" w:cs="Times New Roman"/>
          <w:color w:val="000000"/>
        </w:rPr>
        <w:t>взаимодействия </w:t>
      </w:r>
      <w:r w:rsidR="00727D88" w:rsidRPr="00F17DA2">
        <w:rPr>
          <w:rFonts w:cs="Times New Roman"/>
          <w:color w:val="000000"/>
        </w:rPr>
        <w:t>помощью</w:t>
      </w:r>
      <w:r w:rsidRPr="00F17DA2">
        <w:rPr>
          <w:rFonts w:ascii="Times New Romam" w:hAnsi="Times New Romam" w:cs="Times New Roman"/>
          <w:color w:val="000000"/>
        </w:rPr>
        <w:t> образом</w:t>
      </w:r>
      <w:r w:rsidRPr="00F17DA2">
        <w:rPr>
          <w:rFonts w:cs="Times New Roman"/>
          <w:color w:val="000000"/>
        </w:rPr>
        <w:t xml:space="preserve"> </w:t>
      </w:r>
      <w:r w:rsidR="00727D88" w:rsidRPr="00F17DA2">
        <w:rPr>
          <w:rFonts w:cs="Times New Roman"/>
          <w:color w:val="000000"/>
        </w:rPr>
        <w:t xml:space="preserve">облачных </w:t>
      </w:r>
      <w:r w:rsidRPr="00F17DA2">
        <w:rPr>
          <w:rFonts w:ascii="Times New Romam" w:hAnsi="Times New Romam" w:cs="Times New Roman"/>
          <w:color w:val="000000"/>
        </w:rPr>
        <w:t>исходя </w:t>
      </w:r>
      <w:r w:rsidR="00727D88" w:rsidRPr="00F17DA2">
        <w:rPr>
          <w:rFonts w:cs="Times New Roman"/>
          <w:color w:val="000000"/>
        </w:rPr>
        <w:t>технологий</w:t>
      </w:r>
      <w:r w:rsidRPr="00F17DA2">
        <w:rPr>
          <w:rFonts w:ascii="Times New Romam" w:hAnsi="Times New Romam" w:cs="Times New Roman"/>
          <w:color w:val="000000"/>
        </w:rPr>
        <w:t> участии</w:t>
      </w:r>
      <w:r w:rsidRPr="00F17DA2">
        <w:rPr>
          <w:rFonts w:cs="Times New Roman"/>
          <w:color w:val="000000"/>
        </w:rPr>
        <w:t xml:space="preserve"> </w:t>
      </w:r>
      <w:r w:rsidR="00727D88" w:rsidRPr="00F17DA2">
        <w:rPr>
          <w:rFonts w:cs="Times New Roman"/>
          <w:color w:val="000000"/>
        </w:rPr>
        <w:t xml:space="preserve">и </w:t>
      </w:r>
      <w:r w:rsidR="00727D88" w:rsidRPr="00F17DA2">
        <w:rPr>
          <w:rFonts w:cs="Times New Roman"/>
          <w:color w:val="000000"/>
          <w:lang w:bidi="en-US"/>
        </w:rPr>
        <w:t>5</w:t>
      </w:r>
      <w:r w:rsidR="00727D88" w:rsidRPr="00F17DA2">
        <w:rPr>
          <w:rFonts w:cs="Times New Roman"/>
          <w:color w:val="000000"/>
          <w:lang w:val="en-US" w:bidi="en-US"/>
        </w:rPr>
        <w:t>G</w:t>
      </w:r>
      <w:r w:rsidR="00727D88" w:rsidRPr="00F17DA2">
        <w:rPr>
          <w:rFonts w:cs="Times New Roman"/>
          <w:color w:val="000000"/>
          <w:lang w:bidi="en-US"/>
        </w:rPr>
        <w:t xml:space="preserve">. </w:t>
      </w:r>
      <w:r w:rsidR="00727D88" w:rsidRPr="00F17DA2">
        <w:rPr>
          <w:rFonts w:cs="Times New Roman"/>
          <w:color w:val="000000"/>
        </w:rPr>
        <w:t xml:space="preserve">Разумеется, </w:t>
      </w:r>
      <w:r w:rsidRPr="00F17DA2">
        <w:rPr>
          <w:rFonts w:ascii="Times New Romam" w:hAnsi="Times New Romam" w:cs="Times New Roman"/>
          <w:color w:val="000000"/>
        </w:rPr>
        <w:t>субъекта </w:t>
      </w:r>
      <w:r w:rsidR="00727D88" w:rsidRPr="00F17DA2">
        <w:rPr>
          <w:rFonts w:cs="Times New Roman"/>
          <w:color w:val="000000"/>
        </w:rPr>
        <w:t>здесь</w:t>
      </w:r>
      <w:r w:rsidRPr="00F17DA2">
        <w:rPr>
          <w:rFonts w:ascii="Times New Romam" w:hAnsi="Times New Romam" w:cs="Times New Roman"/>
          <w:color w:val="000000"/>
        </w:rPr>
        <w:t> вещания</w:t>
      </w:r>
      <w:r w:rsidRPr="00F17DA2">
        <w:rPr>
          <w:rFonts w:cs="Times New Roman"/>
          <w:color w:val="000000"/>
        </w:rPr>
        <w:t xml:space="preserve"> </w:t>
      </w:r>
      <w:r w:rsidR="00727D88" w:rsidRPr="00F17DA2">
        <w:rPr>
          <w:rFonts w:cs="Times New Roman"/>
          <w:color w:val="000000"/>
        </w:rPr>
        <w:t xml:space="preserve">встаёт </w:t>
      </w:r>
      <w:r w:rsidRPr="00F17DA2">
        <w:rPr>
          <w:rFonts w:ascii="Times New Romam" w:hAnsi="Times New Romam" w:cs="Times New Roman"/>
          <w:color w:val="000000"/>
        </w:rPr>
        <w:t>политические </w:t>
      </w:r>
      <w:r w:rsidR="00727D88" w:rsidRPr="00F17DA2">
        <w:rPr>
          <w:rFonts w:cs="Times New Roman"/>
          <w:color w:val="000000"/>
        </w:rPr>
        <w:t>вопрос</w:t>
      </w:r>
      <w:r w:rsidRPr="00F17DA2">
        <w:rPr>
          <w:rFonts w:ascii="Times New Romam" w:hAnsi="Times New Romam" w:cs="Times New Roman"/>
          <w:color w:val="000000"/>
        </w:rPr>
        <w:t> данный</w:t>
      </w:r>
      <w:r w:rsidRPr="00F17DA2">
        <w:rPr>
          <w:rFonts w:cs="Times New Roman"/>
          <w:color w:val="000000"/>
        </w:rPr>
        <w:t xml:space="preserve"> </w:t>
      </w:r>
      <w:r w:rsidR="00727D88" w:rsidRPr="00F17DA2">
        <w:rPr>
          <w:rFonts w:cs="Times New Roman"/>
          <w:color w:val="000000"/>
        </w:rPr>
        <w:t xml:space="preserve">о </w:t>
      </w:r>
      <w:r w:rsidRPr="00F17DA2">
        <w:rPr>
          <w:rFonts w:ascii="Times New Romam" w:hAnsi="Times New Romam" w:cs="Times New Roman"/>
          <w:color w:val="000000"/>
        </w:rPr>
        <w:t>освоение </w:t>
      </w:r>
      <w:r w:rsidR="00727D88" w:rsidRPr="00F17DA2">
        <w:rPr>
          <w:rFonts w:cs="Times New Roman"/>
          <w:color w:val="000000"/>
        </w:rPr>
        <w:t>кибербезопасности.</w:t>
      </w:r>
      <w:r w:rsidRPr="00F17DA2">
        <w:rPr>
          <w:rFonts w:ascii="Times New Romam" w:hAnsi="Times New Romam" w:cs="Times New Roman"/>
          <w:color w:val="000000"/>
        </w:rPr>
        <w:t> помимо</w:t>
      </w:r>
      <w:r w:rsidR="00727D88" w:rsidRPr="00F17DA2">
        <w:rPr>
          <w:rFonts w:cs="Times New Roman"/>
          <w:color w:val="000000"/>
        </w:rPr>
        <w:t xml:space="preserve"> Именно </w:t>
      </w:r>
      <w:r w:rsidRPr="00F17DA2">
        <w:rPr>
          <w:rFonts w:ascii="Times New Romam" w:hAnsi="Times New Romam" w:cs="Times New Roman"/>
          <w:color w:val="000000"/>
        </w:rPr>
        <w:t>провести </w:t>
      </w:r>
      <w:r w:rsidR="00727D88" w:rsidRPr="00F17DA2">
        <w:rPr>
          <w:rFonts w:cs="Times New Roman"/>
          <w:color w:val="000000"/>
        </w:rPr>
        <w:t>развитие</w:t>
      </w:r>
      <w:r w:rsidRPr="00F17DA2">
        <w:rPr>
          <w:rFonts w:ascii="Times New Romam" w:hAnsi="Times New Romam" w:cs="Times New Roman"/>
          <w:color w:val="000000"/>
        </w:rPr>
        <w:t> работы</w:t>
      </w:r>
      <w:r w:rsidRPr="00F17DA2">
        <w:rPr>
          <w:rFonts w:cs="Times New Roman"/>
          <w:color w:val="000000"/>
        </w:rPr>
        <w:t xml:space="preserve"> </w:t>
      </w:r>
      <w:r w:rsidR="00727D88" w:rsidRPr="00F17DA2">
        <w:rPr>
          <w:rFonts w:cs="Times New Roman"/>
          <w:color w:val="000000"/>
        </w:rPr>
        <w:t xml:space="preserve">этого </w:t>
      </w:r>
      <w:r w:rsidRPr="00F17DA2">
        <w:rPr>
          <w:rFonts w:ascii="Times New Romam" w:hAnsi="Times New Romam" w:cs="Times New Roman"/>
          <w:color w:val="000000"/>
        </w:rPr>
        <w:t>нашла </w:t>
      </w:r>
      <w:r w:rsidR="00727D88" w:rsidRPr="00F17DA2">
        <w:rPr>
          <w:rFonts w:cs="Times New Roman"/>
          <w:color w:val="000000"/>
        </w:rPr>
        <w:t>направления</w:t>
      </w:r>
      <w:r w:rsidRPr="00F17DA2">
        <w:rPr>
          <w:rFonts w:ascii="Times New Romam" w:hAnsi="Times New Romam" w:cs="Times New Roman"/>
          <w:color w:val="000000"/>
        </w:rPr>
        <w:t> первой</w:t>
      </w:r>
      <w:r w:rsidRPr="00F17DA2">
        <w:rPr>
          <w:rFonts w:cs="Times New Roman"/>
          <w:color w:val="000000"/>
        </w:rPr>
        <w:t xml:space="preserve"> </w:t>
      </w:r>
      <w:r w:rsidR="00727D88" w:rsidRPr="00F17DA2">
        <w:rPr>
          <w:rFonts w:cs="Times New Roman"/>
          <w:color w:val="000000"/>
        </w:rPr>
        <w:t xml:space="preserve">будет </w:t>
      </w:r>
      <w:r w:rsidRPr="00F17DA2">
        <w:rPr>
          <w:rFonts w:ascii="Times New Romam" w:hAnsi="Times New Romam" w:cs="Times New Roman"/>
          <w:color w:val="000000"/>
        </w:rPr>
        <w:t>цифровизации </w:t>
      </w:r>
      <w:r w:rsidR="00727D88" w:rsidRPr="00F17DA2">
        <w:rPr>
          <w:rFonts w:cs="Times New Roman"/>
          <w:color w:val="000000"/>
        </w:rPr>
        <w:t>одним</w:t>
      </w:r>
      <w:r w:rsidRPr="00F17DA2">
        <w:rPr>
          <w:rFonts w:ascii="Times New Romam" w:hAnsi="Times New Romam" w:cs="Times New Roman"/>
          <w:color w:val="000000"/>
        </w:rPr>
        <w:t> точки</w:t>
      </w:r>
      <w:r w:rsidRPr="00F17DA2">
        <w:rPr>
          <w:rFonts w:cs="Times New Roman"/>
          <w:color w:val="000000"/>
        </w:rPr>
        <w:t xml:space="preserve"> </w:t>
      </w:r>
      <w:r w:rsidR="00727D88" w:rsidRPr="00F17DA2">
        <w:rPr>
          <w:rFonts w:cs="Times New Roman"/>
          <w:color w:val="000000"/>
        </w:rPr>
        <w:t>из ключе</w:t>
      </w:r>
      <w:r w:rsidR="006A46DD" w:rsidRPr="00F17DA2">
        <w:rPr>
          <w:rFonts w:cs="Times New Roman"/>
          <w:color w:val="000000"/>
        </w:rPr>
        <w:t xml:space="preserve">вых </w:t>
      </w:r>
      <w:r w:rsidRPr="00F17DA2">
        <w:rPr>
          <w:rFonts w:ascii="Times New Romam" w:hAnsi="Times New Romam" w:cs="Times New Roman"/>
          <w:color w:val="000000"/>
        </w:rPr>
        <w:t>информации </w:t>
      </w:r>
      <w:r w:rsidR="006A46DD" w:rsidRPr="00F17DA2">
        <w:rPr>
          <w:rFonts w:cs="Times New Roman"/>
          <w:color w:val="000000"/>
        </w:rPr>
        <w:t>трендов</w:t>
      </w:r>
      <w:r w:rsidRPr="00F17DA2">
        <w:rPr>
          <w:rFonts w:ascii="Times New Romam" w:hAnsi="Times New Romam" w:cs="Times New Roman"/>
          <w:color w:val="000000"/>
        </w:rPr>
        <w:t> формате</w:t>
      </w:r>
      <w:r w:rsidRPr="00F17DA2">
        <w:rPr>
          <w:rFonts w:cs="Times New Roman"/>
          <w:color w:val="000000"/>
        </w:rPr>
        <w:t xml:space="preserve"> </w:t>
      </w:r>
      <w:r w:rsidR="006A46DD" w:rsidRPr="00F17DA2">
        <w:rPr>
          <w:rFonts w:cs="Times New Roman"/>
          <w:color w:val="000000"/>
        </w:rPr>
        <w:t xml:space="preserve">в ближайшие </w:t>
      </w:r>
      <w:r w:rsidRPr="00F17DA2">
        <w:rPr>
          <w:rFonts w:ascii="Times New Romam" w:hAnsi="Times New Romam" w:cs="Times New Roman"/>
          <w:color w:val="000000"/>
        </w:rPr>
        <w:t>зритель </w:t>
      </w:r>
      <w:r w:rsidR="006A46DD" w:rsidRPr="00F17DA2">
        <w:rPr>
          <w:rFonts w:cs="Times New Roman"/>
          <w:color w:val="000000"/>
        </w:rPr>
        <w:t>годы</w:t>
      </w:r>
      <w:r w:rsidRPr="00F17DA2">
        <w:rPr>
          <w:rFonts w:ascii="Times New Romam" w:hAnsi="Times New Romam" w:cs="Times New Roman"/>
          <w:color w:val="000000"/>
        </w:rPr>
        <w:t> коммуникация</w:t>
      </w:r>
      <w:r w:rsidRPr="00F17DA2">
        <w:rPr>
          <w:rFonts w:cs="Times New Roman"/>
          <w:color w:val="000000"/>
        </w:rPr>
        <w:t xml:space="preserve"> </w:t>
      </w:r>
      <w:r w:rsidR="006A46DD" w:rsidRPr="00F17DA2">
        <w:rPr>
          <w:rFonts w:cs="Times New Roman"/>
          <w:color w:val="000000"/>
        </w:rPr>
        <w:footnoteReference w:id="62"/>
      </w:r>
      <w:r w:rsidR="00727D88" w:rsidRPr="00F17DA2">
        <w:rPr>
          <w:rFonts w:cs="Times New Roman"/>
          <w:color w:val="000000"/>
        </w:rPr>
        <w:t>.</w:t>
      </w:r>
    </w:p>
    <w:p w14:paraId="4BCF0D8E" w14:textId="5E1DD8B2" w:rsidR="00D07FFC" w:rsidRPr="00F17DA2" w:rsidRDefault="00727D88" w:rsidP="006E35F8">
      <w:pPr>
        <w:rPr>
          <w:rFonts w:cs="Times New Roman"/>
          <w:color w:val="000000"/>
        </w:rPr>
      </w:pPr>
      <w:r w:rsidRPr="00F17DA2">
        <w:rPr>
          <w:rFonts w:cs="Times New Roman"/>
          <w:color w:val="000000"/>
        </w:rPr>
        <w:t xml:space="preserve">Количество </w:t>
      </w:r>
      <w:r w:rsidR="00F17DA2" w:rsidRPr="00F17DA2">
        <w:rPr>
          <w:rFonts w:ascii="Times New Romam" w:hAnsi="Times New Romam" w:cs="Times New Roman"/>
          <w:color w:val="000000"/>
        </w:rPr>
        <w:t>единое </w:t>
      </w:r>
      <w:r w:rsidRPr="00F17DA2">
        <w:rPr>
          <w:rFonts w:cs="Times New Roman"/>
          <w:color w:val="000000"/>
        </w:rPr>
        <w:t>данных</w:t>
      </w:r>
      <w:r w:rsidR="00F17DA2" w:rsidRPr="00F17DA2">
        <w:rPr>
          <w:rFonts w:ascii="Times New Romam" w:hAnsi="Times New Romam" w:cs="Times New Roman"/>
          <w:color w:val="000000"/>
        </w:rPr>
        <w:t> структуры</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коммуникации </w:t>
      </w:r>
      <w:r w:rsidRPr="00F17DA2">
        <w:rPr>
          <w:rFonts w:cs="Times New Roman"/>
          <w:color w:val="000000"/>
        </w:rPr>
        <w:t>технологий</w:t>
      </w:r>
      <w:r w:rsidR="00F17DA2" w:rsidRPr="00F17DA2">
        <w:rPr>
          <w:rFonts w:ascii="Times New Romam" w:hAnsi="Times New Romam" w:cs="Times New Roman"/>
          <w:color w:val="000000"/>
        </w:rPr>
        <w:t> находить</w:t>
      </w:r>
      <w:r w:rsidR="00F17DA2" w:rsidRPr="00F17DA2">
        <w:rPr>
          <w:rFonts w:cs="Times New Roman"/>
          <w:color w:val="000000"/>
        </w:rPr>
        <w:t xml:space="preserve"> </w:t>
      </w:r>
      <w:r w:rsidRPr="00F17DA2">
        <w:rPr>
          <w:rFonts w:cs="Times New Roman"/>
          <w:color w:val="000000"/>
        </w:rPr>
        <w:t xml:space="preserve">их сбора </w:t>
      </w:r>
      <w:r w:rsidR="00F17DA2" w:rsidRPr="00F17DA2">
        <w:rPr>
          <w:rFonts w:ascii="Times New Romam" w:hAnsi="Times New Romam" w:cs="Times New Roman"/>
          <w:color w:val="000000"/>
        </w:rPr>
        <w:t>медиадискурса </w:t>
      </w:r>
      <w:r w:rsidRPr="00F17DA2">
        <w:rPr>
          <w:rFonts w:cs="Times New Roman"/>
          <w:color w:val="000000"/>
        </w:rPr>
        <w:t>будет</w:t>
      </w:r>
      <w:r w:rsidR="00F17DA2" w:rsidRPr="00F17DA2">
        <w:rPr>
          <w:rFonts w:ascii="Times New Romam" w:hAnsi="Times New Romam" w:cs="Times New Roman"/>
          <w:color w:val="000000"/>
        </w:rPr>
        <w:t> огромное</w:t>
      </w:r>
      <w:r w:rsidR="00F17DA2" w:rsidRPr="00F17DA2">
        <w:rPr>
          <w:rFonts w:cs="Times New Roman"/>
          <w:color w:val="000000"/>
        </w:rPr>
        <w:t xml:space="preserve"> </w:t>
      </w:r>
      <w:r w:rsidRPr="00F17DA2">
        <w:rPr>
          <w:rFonts w:cs="Times New Roman"/>
          <w:color w:val="000000"/>
        </w:rPr>
        <w:t xml:space="preserve">непрерывно </w:t>
      </w:r>
      <w:r w:rsidR="00F17DA2" w:rsidRPr="00F17DA2">
        <w:rPr>
          <w:rFonts w:ascii="Times New Romam" w:hAnsi="Times New Romam" w:cs="Times New Roman"/>
          <w:color w:val="000000"/>
        </w:rPr>
        <w:t>которые </w:t>
      </w:r>
      <w:r w:rsidRPr="00F17DA2">
        <w:rPr>
          <w:rFonts w:cs="Times New Roman"/>
          <w:color w:val="000000"/>
        </w:rPr>
        <w:t>расти,</w:t>
      </w:r>
      <w:r w:rsidR="00F17DA2" w:rsidRPr="00F17DA2">
        <w:rPr>
          <w:rFonts w:ascii="Times New Romam" w:hAnsi="Times New Romam" w:cs="Times New Roman"/>
          <w:color w:val="000000"/>
        </w:rPr>
        <w:t> цифровых</w:t>
      </w:r>
      <w:r w:rsidRPr="00F17DA2">
        <w:rPr>
          <w:rFonts w:cs="Times New Roman"/>
          <w:color w:val="000000"/>
        </w:rPr>
        <w:t xml:space="preserve"> этого </w:t>
      </w:r>
      <w:r w:rsidR="00F17DA2" w:rsidRPr="00F17DA2">
        <w:rPr>
          <w:rFonts w:ascii="Times New Romam" w:hAnsi="Times New Romam" w:cs="Times New Roman"/>
          <w:color w:val="000000"/>
        </w:rPr>
        <w:t>которая </w:t>
      </w:r>
      <w:r w:rsidRPr="00F17DA2">
        <w:rPr>
          <w:rFonts w:cs="Times New Roman"/>
          <w:color w:val="000000"/>
        </w:rPr>
        <w:t>требует</w:t>
      </w:r>
      <w:r w:rsidR="00F17DA2" w:rsidRPr="00F17DA2">
        <w:rPr>
          <w:rFonts w:ascii="Times New Romam" w:hAnsi="Times New Romam" w:cs="Times New Roman"/>
          <w:color w:val="000000"/>
        </w:rPr>
        <w:t> влияние</w:t>
      </w:r>
      <w:r w:rsidR="00F17DA2" w:rsidRPr="00F17DA2">
        <w:rPr>
          <w:rFonts w:cs="Times New Roman"/>
          <w:color w:val="000000"/>
        </w:rPr>
        <w:t xml:space="preserve"> </w:t>
      </w:r>
      <w:r w:rsidRPr="00F17DA2">
        <w:rPr>
          <w:rFonts w:cs="Times New Roman"/>
          <w:color w:val="000000"/>
        </w:rPr>
        <w:t xml:space="preserve">развитие </w:t>
      </w:r>
      <w:r w:rsidR="00F17DA2" w:rsidRPr="00F17DA2">
        <w:rPr>
          <w:rFonts w:ascii="Times New Romam" w:hAnsi="Times New Romam" w:cs="Times New Roman"/>
          <w:color w:val="000000"/>
        </w:rPr>
        <w:t>встаёт </w:t>
      </w:r>
      <w:r w:rsidRPr="00F17DA2">
        <w:rPr>
          <w:rFonts w:cs="Times New Roman"/>
          <w:color w:val="000000"/>
        </w:rPr>
        <w:t>самих</w:t>
      </w:r>
      <w:r w:rsidR="00F17DA2" w:rsidRPr="00F17DA2">
        <w:rPr>
          <w:rFonts w:ascii="Times New Romam" w:hAnsi="Times New Romam" w:cs="Times New Roman"/>
          <w:color w:val="000000"/>
        </w:rPr>
        <w:t> микро</w:t>
      </w:r>
      <w:r w:rsidR="00F17DA2" w:rsidRPr="00F17DA2">
        <w:rPr>
          <w:rFonts w:cs="Times New Roman"/>
          <w:color w:val="000000"/>
        </w:rPr>
        <w:t xml:space="preserve"> </w:t>
      </w:r>
      <w:r w:rsidRPr="00F17DA2">
        <w:rPr>
          <w:rFonts w:cs="Times New Roman"/>
          <w:color w:val="000000"/>
        </w:rPr>
        <w:t xml:space="preserve">технологий. </w:t>
      </w:r>
      <w:r w:rsidR="00F17DA2" w:rsidRPr="00F17DA2">
        <w:rPr>
          <w:rFonts w:ascii="Times New Romam" w:hAnsi="Times New Romam" w:cs="Times New Roman"/>
          <w:color w:val="000000"/>
        </w:rPr>
        <w:t>политического </w:t>
      </w:r>
      <w:r w:rsidRPr="00F17DA2">
        <w:rPr>
          <w:rFonts w:cs="Times New Roman"/>
          <w:color w:val="000000"/>
        </w:rPr>
        <w:t>Полученные</w:t>
      </w:r>
      <w:r w:rsidR="00F17DA2" w:rsidRPr="00F17DA2">
        <w:rPr>
          <w:rFonts w:ascii="Times New Romam" w:hAnsi="Times New Romam" w:cs="Times New Roman"/>
          <w:color w:val="000000"/>
        </w:rPr>
        <w:t> развитием</w:t>
      </w:r>
      <w:r w:rsidR="00F17DA2" w:rsidRPr="00F17DA2">
        <w:rPr>
          <w:rFonts w:cs="Times New Roman"/>
          <w:color w:val="000000"/>
        </w:rPr>
        <w:t xml:space="preserve"> </w:t>
      </w:r>
      <w:r w:rsidRPr="00F17DA2">
        <w:rPr>
          <w:rFonts w:cs="Times New Roman"/>
          <w:color w:val="000000"/>
        </w:rPr>
        <w:t xml:space="preserve">данные </w:t>
      </w:r>
      <w:r w:rsidR="00F17DA2" w:rsidRPr="00F17DA2">
        <w:rPr>
          <w:rFonts w:ascii="Times New Romam" w:hAnsi="Times New Romam" w:cs="Times New Roman"/>
          <w:color w:val="000000"/>
        </w:rPr>
        <w:t>технических </w:t>
      </w:r>
      <w:r w:rsidRPr="00F17DA2">
        <w:rPr>
          <w:rFonts w:cs="Times New Roman"/>
          <w:color w:val="000000"/>
        </w:rPr>
        <w:t>необходимо</w:t>
      </w:r>
      <w:r w:rsidR="00F17DA2" w:rsidRPr="00F17DA2">
        <w:rPr>
          <w:rFonts w:ascii="Times New Romam" w:hAnsi="Times New Romam" w:cs="Times New Roman"/>
          <w:color w:val="000000"/>
        </w:rPr>
        <w:t> медиакратическая</w:t>
      </w:r>
      <w:r w:rsidR="00F17DA2" w:rsidRPr="00F17DA2">
        <w:rPr>
          <w:rFonts w:cs="Times New Roman"/>
          <w:color w:val="000000"/>
        </w:rPr>
        <w:t xml:space="preserve"> </w:t>
      </w:r>
      <w:r w:rsidRPr="00F17DA2">
        <w:rPr>
          <w:rFonts w:cs="Times New Roman"/>
          <w:color w:val="000000"/>
        </w:rPr>
        <w:t xml:space="preserve">агрегировать, </w:t>
      </w:r>
      <w:r w:rsidR="00F17DA2" w:rsidRPr="00F17DA2">
        <w:rPr>
          <w:rFonts w:ascii="Times New Romam" w:hAnsi="Times New Romam" w:cs="Times New Roman"/>
          <w:color w:val="000000"/>
        </w:rPr>
        <w:t>данные </w:t>
      </w:r>
      <w:r w:rsidRPr="00F17DA2">
        <w:rPr>
          <w:rFonts w:cs="Times New Roman"/>
          <w:color w:val="000000"/>
        </w:rPr>
        <w:t>анализировать</w:t>
      </w:r>
      <w:r w:rsidR="00F17DA2" w:rsidRPr="00F17DA2">
        <w:rPr>
          <w:rFonts w:ascii="Times New Romam" w:hAnsi="Times New Romam" w:cs="Times New Roman"/>
          <w:color w:val="000000"/>
        </w:rPr>
        <w:t> граждан</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машины </w:t>
      </w:r>
      <w:r w:rsidRPr="00F17DA2">
        <w:rPr>
          <w:rFonts w:cs="Times New Roman"/>
          <w:color w:val="000000"/>
        </w:rPr>
        <w:t>применять</w:t>
      </w:r>
      <w:r w:rsidR="00F17DA2" w:rsidRPr="00F17DA2">
        <w:rPr>
          <w:rFonts w:ascii="Times New Romam" w:hAnsi="Times New Romam" w:cs="Times New Roman"/>
          <w:color w:val="000000"/>
        </w:rPr>
        <w:t> получатель</w:t>
      </w:r>
      <w:r w:rsidR="00F17DA2" w:rsidRPr="00F17DA2">
        <w:rPr>
          <w:rFonts w:cs="Times New Roman"/>
          <w:color w:val="000000"/>
        </w:rPr>
        <w:t xml:space="preserve"> </w:t>
      </w:r>
      <w:r w:rsidRPr="00F17DA2">
        <w:rPr>
          <w:rFonts w:cs="Times New Roman"/>
          <w:color w:val="000000"/>
        </w:rPr>
        <w:t xml:space="preserve">для построения </w:t>
      </w:r>
      <w:r w:rsidR="00F17DA2" w:rsidRPr="00F17DA2">
        <w:rPr>
          <w:rFonts w:ascii="Times New Romam" w:hAnsi="Times New Romam" w:cs="Times New Roman"/>
          <w:color w:val="000000"/>
        </w:rPr>
        <w:t>социальных </w:t>
      </w:r>
      <w:r w:rsidRPr="00F17DA2">
        <w:rPr>
          <w:rFonts w:cs="Times New Roman"/>
          <w:color w:val="000000"/>
        </w:rPr>
        <w:t>различных</w:t>
      </w:r>
      <w:r w:rsidR="00F17DA2" w:rsidRPr="00F17DA2">
        <w:rPr>
          <w:rFonts w:ascii="Times New Romam" w:hAnsi="Times New Romam" w:cs="Times New Roman"/>
          <w:color w:val="000000"/>
        </w:rPr>
        <w:t> зависит</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разных </w:t>
      </w:r>
      <w:r w:rsidRPr="00F17DA2">
        <w:rPr>
          <w:rFonts w:cs="Times New Roman"/>
          <w:color w:val="000000"/>
        </w:rPr>
        <w:t>моделей.</w:t>
      </w:r>
      <w:r w:rsidR="00F17DA2" w:rsidRPr="00F17DA2">
        <w:rPr>
          <w:rFonts w:ascii="Times New Romam" w:hAnsi="Times New Romam" w:cs="Times New Roman"/>
          <w:color w:val="000000"/>
        </w:rPr>
        <w:t> распространением</w:t>
      </w:r>
      <w:r w:rsidRPr="00F17DA2">
        <w:rPr>
          <w:rFonts w:cs="Times New Roman"/>
          <w:color w:val="000000"/>
        </w:rPr>
        <w:t xml:space="preserve"> Основным </w:t>
      </w:r>
      <w:r w:rsidR="00F17DA2" w:rsidRPr="00F17DA2">
        <w:rPr>
          <w:rFonts w:ascii="Times New Romam" w:hAnsi="Times New Romam" w:cs="Times New Roman"/>
          <w:color w:val="000000"/>
        </w:rPr>
        <w:t>механизма </w:t>
      </w:r>
      <w:r w:rsidRPr="00F17DA2">
        <w:rPr>
          <w:rFonts w:cs="Times New Roman"/>
          <w:color w:val="000000"/>
        </w:rPr>
        <w:t>вызовом</w:t>
      </w:r>
      <w:r w:rsidR="00F17DA2" w:rsidRPr="00F17DA2">
        <w:rPr>
          <w:rFonts w:ascii="Times New Romam" w:hAnsi="Times New Romam" w:cs="Times New Roman"/>
          <w:color w:val="000000"/>
        </w:rPr>
        <w:t> смоделировать</w:t>
      </w:r>
      <w:r w:rsidR="00F17DA2" w:rsidRPr="00F17DA2">
        <w:rPr>
          <w:rFonts w:cs="Times New Roman"/>
          <w:color w:val="000000"/>
        </w:rPr>
        <w:t xml:space="preserve"> </w:t>
      </w:r>
      <w:r w:rsidRPr="00F17DA2">
        <w:rPr>
          <w:rFonts w:cs="Times New Roman"/>
          <w:color w:val="000000"/>
        </w:rPr>
        <w:t xml:space="preserve">здесь </w:t>
      </w:r>
      <w:r w:rsidR="00F17DA2" w:rsidRPr="00F17DA2">
        <w:rPr>
          <w:rFonts w:ascii="Times New Romam" w:hAnsi="Times New Romam" w:cs="Times New Roman"/>
          <w:color w:val="000000"/>
        </w:rPr>
        <w:t>организационных </w:t>
      </w:r>
      <w:r w:rsidRPr="00F17DA2">
        <w:rPr>
          <w:rFonts w:cs="Times New Roman"/>
          <w:color w:val="000000"/>
        </w:rPr>
        <w:t>становится</w:t>
      </w:r>
      <w:r w:rsidR="00F17DA2" w:rsidRPr="00F17DA2">
        <w:rPr>
          <w:rFonts w:ascii="Times New Romam" w:hAnsi="Times New Romam" w:cs="Times New Roman"/>
          <w:color w:val="000000"/>
        </w:rPr>
        <w:t> респондент</w:t>
      </w:r>
      <w:r w:rsidR="00F17DA2" w:rsidRPr="00F17DA2">
        <w:rPr>
          <w:rFonts w:cs="Times New Roman"/>
          <w:color w:val="000000"/>
        </w:rPr>
        <w:t xml:space="preserve"> </w:t>
      </w:r>
      <w:r w:rsidRPr="00F17DA2">
        <w:rPr>
          <w:rFonts w:cs="Times New Roman"/>
          <w:color w:val="000000"/>
        </w:rPr>
        <w:t xml:space="preserve">— выработка </w:t>
      </w:r>
      <w:r w:rsidR="00F17DA2" w:rsidRPr="00F17DA2">
        <w:rPr>
          <w:rFonts w:ascii="Times New Romam" w:hAnsi="Times New Romam" w:cs="Times New Roman"/>
          <w:color w:val="000000"/>
        </w:rPr>
        <w:t>социальных </w:t>
      </w:r>
      <w:r w:rsidRPr="00F17DA2">
        <w:rPr>
          <w:rFonts w:cs="Times New Roman"/>
          <w:color w:val="000000"/>
        </w:rPr>
        <w:t>надежного</w:t>
      </w:r>
      <w:r w:rsidR="00F17DA2" w:rsidRPr="00F17DA2">
        <w:rPr>
          <w:rFonts w:ascii="Times New Romam" w:hAnsi="Times New Romam" w:cs="Times New Roman"/>
          <w:color w:val="000000"/>
        </w:rPr>
        <w:t> последнее</w:t>
      </w:r>
      <w:r w:rsidR="00F17DA2" w:rsidRPr="00F17DA2">
        <w:rPr>
          <w:rFonts w:cs="Times New Roman"/>
          <w:color w:val="000000"/>
        </w:rPr>
        <w:t xml:space="preserve"> </w:t>
      </w:r>
      <w:r w:rsidRPr="00F17DA2">
        <w:rPr>
          <w:rFonts w:cs="Times New Roman"/>
          <w:color w:val="000000"/>
        </w:rPr>
        <w:t>способа/</w:t>
      </w:r>
      <w:r w:rsidR="00F17DA2" w:rsidRPr="00F17DA2">
        <w:rPr>
          <w:rFonts w:ascii="Times New Romam" w:hAnsi="Times New Romam" w:cs="Times New Roman"/>
          <w:color w:val="000000"/>
        </w:rPr>
        <w:t>известных </w:t>
      </w:r>
      <w:r w:rsidRPr="00F17DA2">
        <w:rPr>
          <w:rFonts w:cs="Times New Roman"/>
          <w:color w:val="000000"/>
        </w:rPr>
        <w:t>механизма</w:t>
      </w:r>
      <w:r w:rsidR="00F17DA2" w:rsidRPr="00F17DA2">
        <w:rPr>
          <w:rFonts w:ascii="Times New Romam" w:hAnsi="Times New Romam" w:cs="Times New Roman"/>
          <w:color w:val="000000"/>
        </w:rPr>
        <w:t> чтобы</w:t>
      </w:r>
      <w:r w:rsidR="00F17DA2" w:rsidRPr="00F17DA2">
        <w:rPr>
          <w:rFonts w:cs="Times New Roman"/>
          <w:color w:val="000000"/>
        </w:rPr>
        <w:t xml:space="preserve"> </w:t>
      </w:r>
      <w:r w:rsidRPr="00F17DA2">
        <w:rPr>
          <w:rFonts w:cs="Times New Roman"/>
          <w:color w:val="000000"/>
        </w:rPr>
        <w:t xml:space="preserve">хранения </w:t>
      </w:r>
      <w:r w:rsidR="00F17DA2" w:rsidRPr="00F17DA2">
        <w:rPr>
          <w:rFonts w:ascii="Times New Romam" w:hAnsi="Times New Romam" w:cs="Times New Roman"/>
          <w:color w:val="000000"/>
        </w:rPr>
        <w:t>таким </w:t>
      </w:r>
      <w:r w:rsidRPr="00F17DA2">
        <w:rPr>
          <w:rFonts w:cs="Times New Roman"/>
          <w:color w:val="000000"/>
        </w:rPr>
        <w:t>данных</w:t>
      </w:r>
      <w:r w:rsidR="00F17DA2" w:rsidRPr="00F17DA2">
        <w:rPr>
          <w:rFonts w:ascii="Times New Romam" w:hAnsi="Times New Romam" w:cs="Times New Roman"/>
          <w:color w:val="000000"/>
        </w:rPr>
        <w:t> случае</w:t>
      </w:r>
      <w:r w:rsidR="00F17DA2" w:rsidRPr="00F17DA2">
        <w:rPr>
          <w:rFonts w:cs="Times New Roman"/>
          <w:color w:val="000000"/>
        </w:rPr>
        <w:t xml:space="preserve"> </w:t>
      </w:r>
      <w:r w:rsidRPr="00F17DA2">
        <w:rPr>
          <w:rFonts w:cs="Times New Roman"/>
          <w:color w:val="000000"/>
        </w:rPr>
        <w:t xml:space="preserve">(как и их последующая </w:t>
      </w:r>
      <w:r w:rsidR="00F17DA2" w:rsidRPr="00F17DA2">
        <w:rPr>
          <w:rFonts w:ascii="Times New Romam" w:hAnsi="Times New Romam" w:cs="Times New Roman"/>
          <w:color w:val="000000"/>
        </w:rPr>
        <w:t>после </w:t>
      </w:r>
      <w:r w:rsidRPr="00F17DA2">
        <w:rPr>
          <w:rFonts w:cs="Times New Roman"/>
          <w:color w:val="000000"/>
        </w:rPr>
        <w:t>обработка</w:t>
      </w:r>
      <w:r w:rsidR="00F17DA2" w:rsidRPr="00F17DA2">
        <w:rPr>
          <w:rFonts w:ascii="Times New Romam" w:hAnsi="Times New Romam" w:cs="Times New Roman"/>
          <w:color w:val="000000"/>
        </w:rPr>
        <w:t> интернета</w:t>
      </w:r>
      <w:r w:rsidR="00F17DA2" w:rsidRPr="00F17DA2">
        <w:rPr>
          <w:rFonts w:cs="Times New Roman"/>
          <w:color w:val="000000"/>
        </w:rPr>
        <w:t xml:space="preserve"> </w:t>
      </w:r>
      <w:r w:rsidRPr="00F17DA2">
        <w:rPr>
          <w:rFonts w:cs="Times New Roman"/>
          <w:color w:val="000000"/>
        </w:rPr>
        <w:t xml:space="preserve">). Также </w:t>
      </w:r>
      <w:r w:rsidR="00F17DA2" w:rsidRPr="00F17DA2">
        <w:rPr>
          <w:rFonts w:ascii="Times New Romam" w:hAnsi="Times New Romam" w:cs="Times New Roman"/>
          <w:color w:val="000000"/>
        </w:rPr>
        <w:t>интернете </w:t>
      </w:r>
      <w:r w:rsidRPr="00F17DA2">
        <w:rPr>
          <w:rFonts w:cs="Times New Roman"/>
          <w:color w:val="000000"/>
        </w:rPr>
        <w:t>необходимо</w:t>
      </w:r>
      <w:r w:rsidR="00F17DA2" w:rsidRPr="00F17DA2">
        <w:rPr>
          <w:rFonts w:ascii="Times New Romam" w:hAnsi="Times New Romam" w:cs="Times New Roman"/>
          <w:color w:val="000000"/>
        </w:rPr>
        <w:t> вступив</w:t>
      </w:r>
      <w:r w:rsidR="00F17DA2" w:rsidRPr="00F17DA2">
        <w:rPr>
          <w:rFonts w:cs="Times New Roman"/>
          <w:color w:val="000000"/>
        </w:rPr>
        <w:t xml:space="preserve"> </w:t>
      </w:r>
      <w:r w:rsidRPr="00F17DA2">
        <w:rPr>
          <w:rFonts w:cs="Times New Roman"/>
          <w:color w:val="000000"/>
        </w:rPr>
        <w:t xml:space="preserve">проработать </w:t>
      </w:r>
      <w:r w:rsidR="00F17DA2" w:rsidRPr="00F17DA2">
        <w:rPr>
          <w:rFonts w:ascii="Times New Romam" w:hAnsi="Times New Romam" w:cs="Times New Roman"/>
          <w:color w:val="000000"/>
        </w:rPr>
        <w:t>различные </w:t>
      </w:r>
      <w:r w:rsidRPr="00F17DA2">
        <w:rPr>
          <w:rFonts w:cs="Times New Roman"/>
          <w:color w:val="000000"/>
        </w:rPr>
        <w:t>вопрос</w:t>
      </w:r>
      <w:r w:rsidR="00F17DA2" w:rsidRPr="00F17DA2">
        <w:rPr>
          <w:rFonts w:ascii="Times New Romam" w:hAnsi="Times New Romam" w:cs="Times New Roman"/>
          <w:color w:val="000000"/>
        </w:rPr>
        <w:t> позволяют</w:t>
      </w:r>
      <w:r w:rsidR="00F17DA2" w:rsidRPr="00F17DA2">
        <w:rPr>
          <w:rFonts w:cs="Times New Roman"/>
          <w:color w:val="000000"/>
        </w:rPr>
        <w:t xml:space="preserve"> </w:t>
      </w:r>
      <w:r w:rsidRPr="00F17DA2">
        <w:rPr>
          <w:rFonts w:cs="Times New Roman"/>
          <w:color w:val="000000"/>
        </w:rPr>
        <w:t xml:space="preserve">эффективного </w:t>
      </w:r>
      <w:r w:rsidR="00F17DA2" w:rsidRPr="00F17DA2">
        <w:rPr>
          <w:rFonts w:ascii="Times New Romam" w:hAnsi="Times New Romam" w:cs="Times New Roman"/>
          <w:color w:val="000000"/>
        </w:rPr>
        <w:t>юмора </w:t>
      </w:r>
      <w:r w:rsidRPr="00F17DA2">
        <w:rPr>
          <w:rFonts w:cs="Times New Roman"/>
          <w:color w:val="000000"/>
        </w:rPr>
        <w:t>использования</w:t>
      </w:r>
      <w:r w:rsidR="00F17DA2" w:rsidRPr="00F17DA2">
        <w:rPr>
          <w:rFonts w:ascii="Times New Romam" w:hAnsi="Times New Romam" w:cs="Times New Roman"/>
          <w:color w:val="000000"/>
        </w:rPr>
        <w:t> считают</w:t>
      </w:r>
      <w:r w:rsidR="00F17DA2" w:rsidRPr="00F17DA2">
        <w:rPr>
          <w:rFonts w:cs="Times New Roman"/>
          <w:color w:val="000000"/>
        </w:rPr>
        <w:t xml:space="preserve"> </w:t>
      </w:r>
      <w:r w:rsidRPr="00F17DA2">
        <w:rPr>
          <w:rFonts w:cs="Times New Roman"/>
          <w:color w:val="000000"/>
        </w:rPr>
        <w:t xml:space="preserve">полученных </w:t>
      </w:r>
      <w:r w:rsidR="00F17DA2" w:rsidRPr="00F17DA2">
        <w:rPr>
          <w:rFonts w:ascii="Times New Romam" w:hAnsi="Times New Romam" w:cs="Times New Roman"/>
          <w:color w:val="000000"/>
        </w:rPr>
        <w:t>изучения </w:t>
      </w:r>
      <w:r w:rsidRPr="00F17DA2">
        <w:rPr>
          <w:rFonts w:cs="Times New Roman"/>
          <w:color w:val="000000"/>
        </w:rPr>
        <w:t>данных.</w:t>
      </w:r>
      <w:r w:rsidR="00F17DA2" w:rsidRPr="00F17DA2">
        <w:rPr>
          <w:rFonts w:ascii="Times New Romam" w:hAnsi="Times New Romam" w:cs="Times New Roman"/>
          <w:color w:val="000000"/>
        </w:rPr>
        <w:t> этой </w:t>
      </w:r>
      <w:r w:rsidRPr="00F17DA2">
        <w:rPr>
          <w:rFonts w:cs="Times New Roman"/>
          <w:color w:val="000000"/>
        </w:rPr>
        <w:t xml:space="preserve"> </w:t>
      </w:r>
    </w:p>
    <w:p w14:paraId="533CA067" w14:textId="7AAC94BE" w:rsidR="00631DC2" w:rsidRPr="00F17DA2" w:rsidRDefault="00727D88" w:rsidP="006E35F8">
      <w:pPr>
        <w:rPr>
          <w:rFonts w:cs="Times New Roman"/>
          <w:color w:val="000000"/>
        </w:rPr>
      </w:pPr>
      <w:r w:rsidRPr="00F17DA2">
        <w:rPr>
          <w:rFonts w:cs="Times New Roman"/>
          <w:color w:val="000000"/>
        </w:rPr>
        <w:lastRenderedPageBreak/>
        <w:t xml:space="preserve">По </w:t>
      </w:r>
      <w:r w:rsidR="00F17DA2" w:rsidRPr="00F17DA2">
        <w:rPr>
          <w:rFonts w:ascii="Times New Romam" w:hAnsi="Times New Romam" w:cs="Times New Roman"/>
          <w:color w:val="000000"/>
        </w:rPr>
        <w:t>могут </w:t>
      </w:r>
      <w:r w:rsidRPr="00F17DA2">
        <w:rPr>
          <w:rFonts w:cs="Times New Roman"/>
          <w:color w:val="000000"/>
        </w:rPr>
        <w:t>мнению</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 xml:space="preserve">специалистов, </w:t>
      </w:r>
      <w:r w:rsidR="00F17DA2" w:rsidRPr="00F17DA2">
        <w:rPr>
          <w:rFonts w:ascii="Times New Romam" w:hAnsi="Times New Romam" w:cs="Times New Roman"/>
          <w:color w:val="000000"/>
        </w:rPr>
        <w:t>может </w:t>
      </w:r>
      <w:r w:rsidRPr="00F17DA2">
        <w:rPr>
          <w:rFonts w:cs="Times New Roman"/>
          <w:color w:val="000000"/>
        </w:rPr>
        <w:t>ключевые</w:t>
      </w:r>
      <w:r w:rsidR="00F17DA2" w:rsidRPr="00F17DA2">
        <w:rPr>
          <w:rFonts w:ascii="Times New Romam" w:hAnsi="Times New Romam" w:cs="Times New Roman"/>
          <w:color w:val="000000"/>
        </w:rPr>
        <w:t> государственной</w:t>
      </w:r>
      <w:r w:rsidR="00F17DA2" w:rsidRPr="00F17DA2">
        <w:rPr>
          <w:rFonts w:cs="Times New Roman"/>
          <w:color w:val="000000"/>
        </w:rPr>
        <w:t xml:space="preserve"> </w:t>
      </w:r>
      <w:r w:rsidRPr="00F17DA2">
        <w:rPr>
          <w:rFonts w:cs="Times New Roman"/>
          <w:color w:val="000000"/>
        </w:rPr>
        <w:t xml:space="preserve">технологии, </w:t>
      </w:r>
      <w:r w:rsidR="00F17DA2" w:rsidRPr="00F17DA2">
        <w:rPr>
          <w:rFonts w:ascii="Times New Romam" w:hAnsi="Times New Romam" w:cs="Times New Roman"/>
          <w:color w:val="000000"/>
        </w:rPr>
        <w:t>представляет </w:t>
      </w:r>
      <w:r w:rsidRPr="00F17DA2">
        <w:rPr>
          <w:rFonts w:cs="Times New Roman"/>
          <w:color w:val="000000"/>
        </w:rPr>
        <w:t>которые</w:t>
      </w:r>
      <w:r w:rsidR="00F17DA2" w:rsidRPr="00F17DA2">
        <w:rPr>
          <w:rFonts w:ascii="Times New Romam" w:hAnsi="Times New Romam" w:cs="Times New Roman"/>
          <w:color w:val="000000"/>
        </w:rPr>
        <w:t> кодирует</w:t>
      </w:r>
      <w:r w:rsidR="00F17DA2" w:rsidRPr="00F17DA2">
        <w:rPr>
          <w:rFonts w:cs="Times New Roman"/>
          <w:color w:val="000000"/>
        </w:rPr>
        <w:t xml:space="preserve"> </w:t>
      </w:r>
      <w:r w:rsidRPr="00F17DA2">
        <w:rPr>
          <w:rFonts w:cs="Times New Roman"/>
          <w:color w:val="000000"/>
        </w:rPr>
        <w:t xml:space="preserve">могут </w:t>
      </w:r>
      <w:r w:rsidR="00F17DA2" w:rsidRPr="00F17DA2">
        <w:rPr>
          <w:rFonts w:ascii="Times New Romam" w:hAnsi="Times New Romam" w:cs="Times New Roman"/>
          <w:color w:val="000000"/>
        </w:rPr>
        <w:t>развитие </w:t>
      </w:r>
      <w:r w:rsidRPr="00F17DA2">
        <w:rPr>
          <w:rFonts w:cs="Times New Roman"/>
          <w:color w:val="000000"/>
        </w:rPr>
        <w:t>помочь</w:t>
      </w:r>
      <w:r w:rsidR="00F17DA2" w:rsidRPr="00F17DA2">
        <w:rPr>
          <w:rFonts w:ascii="Times New Romam" w:hAnsi="Times New Romam" w:cs="Times New Roman"/>
          <w:color w:val="000000"/>
        </w:rPr>
        <w:t> мнения</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напрямую </w:t>
      </w:r>
      <w:r w:rsidRPr="00F17DA2">
        <w:rPr>
          <w:rFonts w:cs="Times New Roman"/>
          <w:color w:val="000000"/>
        </w:rPr>
        <w:t>обработкой</w:t>
      </w:r>
      <w:r w:rsidR="00F17DA2" w:rsidRPr="00F17DA2">
        <w:rPr>
          <w:rFonts w:ascii="Times New Romam" w:hAnsi="Times New Romam" w:cs="Times New Roman"/>
          <w:color w:val="000000"/>
        </w:rPr>
        <w:t> пообщаться</w:t>
      </w:r>
      <w:r w:rsidR="00F17DA2" w:rsidRPr="00F17DA2">
        <w:rPr>
          <w:rFonts w:cs="Times New Roman"/>
          <w:color w:val="000000"/>
        </w:rPr>
        <w:t xml:space="preserve"> </w:t>
      </w:r>
      <w:r w:rsidRPr="00F17DA2">
        <w:rPr>
          <w:rFonts w:cs="Times New Roman"/>
          <w:color w:val="000000"/>
        </w:rPr>
        <w:t xml:space="preserve">стремительно </w:t>
      </w:r>
      <w:r w:rsidR="00F17DA2" w:rsidRPr="00F17DA2">
        <w:rPr>
          <w:rFonts w:ascii="Times New Romam" w:hAnsi="Times New Romam" w:cs="Times New Roman"/>
          <w:color w:val="000000"/>
        </w:rPr>
        <w:t>изучению </w:t>
      </w:r>
      <w:r w:rsidRPr="00F17DA2">
        <w:rPr>
          <w:rFonts w:cs="Times New Roman"/>
          <w:color w:val="000000"/>
        </w:rPr>
        <w:t>растущих</w:t>
      </w:r>
      <w:r w:rsidR="00F17DA2" w:rsidRPr="00F17DA2">
        <w:rPr>
          <w:rFonts w:ascii="Times New Romam" w:hAnsi="Times New Romam" w:cs="Times New Roman"/>
          <w:color w:val="000000"/>
        </w:rPr>
        <w:t> информационных</w:t>
      </w:r>
      <w:r w:rsidR="00F17DA2" w:rsidRPr="00F17DA2">
        <w:rPr>
          <w:rFonts w:cs="Times New Roman"/>
          <w:color w:val="000000"/>
        </w:rPr>
        <w:t xml:space="preserve"> </w:t>
      </w:r>
      <w:r w:rsidRPr="00F17DA2">
        <w:rPr>
          <w:rFonts w:cs="Times New Roman"/>
          <w:color w:val="000000"/>
        </w:rPr>
        <w:t xml:space="preserve">массивов </w:t>
      </w:r>
      <w:r w:rsidR="00F17DA2" w:rsidRPr="00F17DA2">
        <w:rPr>
          <w:rFonts w:ascii="Times New Romam" w:hAnsi="Times New Romam" w:cs="Times New Roman"/>
          <w:color w:val="000000"/>
        </w:rPr>
        <w:t>социума </w:t>
      </w:r>
      <w:r w:rsidRPr="00F17DA2">
        <w:rPr>
          <w:rFonts w:cs="Times New Roman"/>
          <w:color w:val="000000"/>
        </w:rPr>
        <w:t>данных</w:t>
      </w:r>
      <w:r w:rsidR="00F17DA2" w:rsidRPr="00F17DA2">
        <w:rPr>
          <w:rFonts w:ascii="Times New Romam" w:hAnsi="Times New Romam" w:cs="Times New Roman"/>
          <w:color w:val="000000"/>
        </w:rPr>
        <w:t> сферу</w:t>
      </w:r>
      <w:r w:rsidR="00F17DA2" w:rsidRPr="00F17DA2">
        <w:rPr>
          <w:rFonts w:cs="Times New Roman"/>
          <w:color w:val="000000"/>
        </w:rPr>
        <w:t xml:space="preserve"> </w:t>
      </w:r>
      <w:r w:rsidRPr="00F17DA2">
        <w:rPr>
          <w:rFonts w:cs="Times New Roman"/>
          <w:color w:val="000000"/>
        </w:rPr>
        <w:t xml:space="preserve">- искусственный </w:t>
      </w:r>
      <w:r w:rsidR="00F17DA2" w:rsidRPr="00F17DA2">
        <w:rPr>
          <w:rFonts w:ascii="Times New Romam" w:hAnsi="Times New Romam" w:cs="Times New Roman"/>
          <w:color w:val="000000"/>
        </w:rPr>
        <w:t>звеньев </w:t>
      </w:r>
      <w:r w:rsidRPr="00F17DA2">
        <w:rPr>
          <w:rFonts w:cs="Times New Roman"/>
          <w:color w:val="000000"/>
        </w:rPr>
        <w:t>интеллект</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(ИИ) и машинное </w:t>
      </w:r>
      <w:r w:rsidR="00F17DA2" w:rsidRPr="00F17DA2">
        <w:rPr>
          <w:rFonts w:ascii="Times New Romam" w:hAnsi="Times New Romam" w:cs="Times New Roman"/>
          <w:color w:val="000000"/>
        </w:rPr>
        <w:t>реальном </w:t>
      </w:r>
      <w:r w:rsidRPr="00F17DA2">
        <w:rPr>
          <w:rFonts w:cs="Times New Roman"/>
          <w:color w:val="000000"/>
        </w:rPr>
        <w:t>обучение.</w:t>
      </w:r>
      <w:r w:rsidR="00F17DA2" w:rsidRPr="00F17DA2">
        <w:rPr>
          <w:rFonts w:ascii="Times New Romam" w:hAnsi="Times New Romam" w:cs="Times New Roman"/>
          <w:color w:val="000000"/>
        </w:rPr>
        <w:t> информации</w:t>
      </w:r>
      <w:r w:rsidRPr="00F17DA2">
        <w:rPr>
          <w:rFonts w:cs="Times New Roman"/>
          <w:color w:val="000000"/>
        </w:rPr>
        <w:t xml:space="preserve"> На сегодняшний </w:t>
      </w:r>
      <w:r w:rsidR="00F17DA2" w:rsidRPr="00F17DA2">
        <w:rPr>
          <w:rFonts w:ascii="Times New Romam" w:hAnsi="Times New Romam" w:cs="Times New Roman"/>
          <w:color w:val="000000"/>
        </w:rPr>
        <w:t>только </w:t>
      </w:r>
      <w:r w:rsidRPr="00F17DA2">
        <w:rPr>
          <w:rFonts w:cs="Times New Roman"/>
          <w:color w:val="000000"/>
        </w:rPr>
        <w:t>день</w:t>
      </w:r>
      <w:r w:rsidR="00F17DA2" w:rsidRPr="00F17DA2">
        <w:rPr>
          <w:rFonts w:ascii="Times New Romam" w:hAnsi="Times New Romam" w:cs="Times New Roman"/>
          <w:color w:val="000000"/>
        </w:rPr>
        <w:t> могут</w:t>
      </w:r>
      <w:r w:rsidR="00F17DA2" w:rsidRPr="00F17DA2">
        <w:rPr>
          <w:rFonts w:cs="Times New Roman"/>
          <w:color w:val="000000"/>
        </w:rPr>
        <w:t xml:space="preserve"> </w:t>
      </w:r>
      <w:r w:rsidRPr="00F17DA2">
        <w:rPr>
          <w:rFonts w:cs="Times New Roman"/>
          <w:color w:val="000000"/>
        </w:rPr>
        <w:t xml:space="preserve">ещё не </w:t>
      </w:r>
      <w:r w:rsidR="00F17DA2" w:rsidRPr="00F17DA2">
        <w:rPr>
          <w:rFonts w:ascii="Times New Romam" w:hAnsi="Times New Romam" w:cs="Times New Roman"/>
          <w:color w:val="000000"/>
        </w:rPr>
        <w:t>журналы </w:t>
      </w:r>
      <w:r w:rsidRPr="00F17DA2">
        <w:rPr>
          <w:rFonts w:cs="Times New Roman"/>
          <w:color w:val="000000"/>
        </w:rPr>
        <w:t>разработаны</w:t>
      </w:r>
      <w:r w:rsidR="00F17DA2" w:rsidRPr="00F17DA2">
        <w:rPr>
          <w:rFonts w:ascii="Times New Romam" w:hAnsi="Times New Romam" w:cs="Times New Roman"/>
          <w:color w:val="000000"/>
        </w:rPr>
        <w:t> совместному</w:t>
      </w:r>
      <w:r w:rsidR="00F17DA2" w:rsidRPr="00F17DA2">
        <w:rPr>
          <w:rFonts w:cs="Times New Roman"/>
          <w:color w:val="000000"/>
        </w:rPr>
        <w:t xml:space="preserve"> </w:t>
      </w:r>
      <w:r w:rsidRPr="00F17DA2">
        <w:rPr>
          <w:rFonts w:cs="Times New Roman"/>
          <w:color w:val="000000"/>
        </w:rPr>
        <w:t xml:space="preserve">их </w:t>
      </w:r>
      <w:r w:rsidR="00F17DA2" w:rsidRPr="00F17DA2">
        <w:rPr>
          <w:rFonts w:ascii="Times New Romam" w:hAnsi="Times New Romam" w:cs="Times New Roman"/>
          <w:color w:val="000000"/>
        </w:rPr>
        <w:t>полагал </w:t>
      </w:r>
      <w:r w:rsidRPr="00F17DA2">
        <w:rPr>
          <w:rFonts w:cs="Times New Roman"/>
          <w:color w:val="000000"/>
        </w:rPr>
        <w:t>четкие</w:t>
      </w:r>
      <w:r w:rsidR="00F17DA2" w:rsidRPr="00F17DA2">
        <w:rPr>
          <w:rFonts w:ascii="Times New Romam" w:hAnsi="Times New Romam" w:cs="Times New Roman"/>
          <w:color w:val="000000"/>
        </w:rPr>
        <w:t> аккаунты</w:t>
      </w:r>
      <w:r w:rsidR="00F17DA2" w:rsidRPr="00F17DA2">
        <w:rPr>
          <w:rFonts w:cs="Times New Roman"/>
          <w:color w:val="000000"/>
        </w:rPr>
        <w:t xml:space="preserve"> </w:t>
      </w:r>
      <w:r w:rsidRPr="00F17DA2">
        <w:rPr>
          <w:rFonts w:cs="Times New Roman"/>
          <w:color w:val="000000"/>
        </w:rPr>
        <w:t xml:space="preserve">определения, </w:t>
      </w:r>
      <w:r w:rsidR="00F17DA2" w:rsidRPr="00F17DA2">
        <w:rPr>
          <w:rFonts w:ascii="Times New Romam" w:hAnsi="Times New Romam" w:cs="Times New Roman"/>
          <w:color w:val="000000"/>
        </w:rPr>
        <w:t>интернет </w:t>
      </w:r>
      <w:r w:rsidRPr="00F17DA2">
        <w:rPr>
          <w:rFonts w:cs="Times New Roman"/>
          <w:color w:val="000000"/>
        </w:rPr>
        <w:t>однако</w:t>
      </w:r>
      <w:r w:rsidR="00F17DA2" w:rsidRPr="00F17DA2">
        <w:rPr>
          <w:rFonts w:ascii="Times New Romam" w:hAnsi="Times New Romam" w:cs="Times New Roman"/>
          <w:color w:val="000000"/>
        </w:rPr>
        <w:t> совокупность</w:t>
      </w:r>
      <w:r w:rsidR="00F17DA2" w:rsidRPr="00F17DA2">
        <w:rPr>
          <w:rFonts w:cs="Times New Roman"/>
          <w:color w:val="000000"/>
        </w:rPr>
        <w:t xml:space="preserve"> </w:t>
      </w:r>
      <w:r w:rsidRPr="00F17DA2">
        <w:rPr>
          <w:rFonts w:cs="Times New Roman"/>
          <w:color w:val="000000"/>
        </w:rPr>
        <w:t xml:space="preserve">можно </w:t>
      </w:r>
      <w:r w:rsidR="00F17DA2" w:rsidRPr="00F17DA2">
        <w:rPr>
          <w:rFonts w:ascii="Times New Romam" w:hAnsi="Times New Romam" w:cs="Times New Roman"/>
          <w:color w:val="000000"/>
        </w:rPr>
        <w:t>последствия </w:t>
      </w:r>
      <w:r w:rsidRPr="00F17DA2">
        <w:rPr>
          <w:rFonts w:cs="Times New Roman"/>
          <w:color w:val="000000"/>
        </w:rPr>
        <w:t>сказать</w:t>
      </w:r>
      <w:r w:rsidR="00F17DA2" w:rsidRPr="00F17DA2">
        <w:rPr>
          <w:rFonts w:ascii="Times New Romam" w:hAnsi="Times New Romam" w:cs="Times New Roman"/>
          <w:color w:val="000000"/>
        </w:rPr>
        <w:t> права</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создает </w:t>
      </w:r>
      <w:r w:rsidRPr="00F17DA2">
        <w:rPr>
          <w:rFonts w:cs="Times New Roman"/>
          <w:color w:val="000000"/>
        </w:rPr>
        <w:t>уверенностью,</w:t>
      </w:r>
      <w:r w:rsidR="00F17DA2" w:rsidRPr="00F17DA2">
        <w:rPr>
          <w:rFonts w:ascii="Times New Romam" w:hAnsi="Times New Romam" w:cs="Times New Roman"/>
          <w:color w:val="000000"/>
        </w:rPr>
        <w:t> интернет</w:t>
      </w:r>
      <w:r w:rsidRPr="00F17DA2">
        <w:rPr>
          <w:rFonts w:cs="Times New Roman"/>
          <w:color w:val="000000"/>
        </w:rPr>
        <w:t xml:space="preserve"> что </w:t>
      </w:r>
      <w:r w:rsidR="00F17DA2" w:rsidRPr="00F17DA2">
        <w:rPr>
          <w:rFonts w:ascii="Times New Romam" w:hAnsi="Times New Romam" w:cs="Times New Roman"/>
          <w:color w:val="000000"/>
        </w:rPr>
        <w:t>коммуникационную </w:t>
      </w:r>
      <w:r w:rsidRPr="00F17DA2">
        <w:rPr>
          <w:rFonts w:cs="Times New Roman"/>
          <w:color w:val="000000"/>
        </w:rPr>
        <w:t>алгоритмы</w:t>
      </w:r>
      <w:r w:rsidR="00F17DA2" w:rsidRPr="00F17DA2">
        <w:rPr>
          <w:rFonts w:ascii="Times New Romam" w:hAnsi="Times New Romam" w:cs="Times New Roman"/>
          <w:color w:val="000000"/>
        </w:rPr>
        <w:t> предпосылки</w:t>
      </w:r>
      <w:r w:rsidR="00F17DA2" w:rsidRPr="00F17DA2">
        <w:rPr>
          <w:rFonts w:cs="Times New Roman"/>
          <w:color w:val="000000"/>
        </w:rPr>
        <w:t xml:space="preserve"> </w:t>
      </w:r>
      <w:r w:rsidRPr="00F17DA2">
        <w:rPr>
          <w:rFonts w:cs="Times New Roman"/>
          <w:color w:val="000000"/>
        </w:rPr>
        <w:t xml:space="preserve">машинного </w:t>
      </w:r>
      <w:r w:rsidR="00F17DA2" w:rsidRPr="00F17DA2">
        <w:rPr>
          <w:rFonts w:ascii="Times New Romam" w:hAnsi="Times New Romam" w:cs="Times New Roman"/>
          <w:color w:val="000000"/>
        </w:rPr>
        <w:t>программный </w:t>
      </w:r>
      <w:r w:rsidRPr="00F17DA2">
        <w:rPr>
          <w:rFonts w:cs="Times New Roman"/>
          <w:color w:val="000000"/>
        </w:rPr>
        <w:t>обучения</w:t>
      </w:r>
      <w:r w:rsidR="00F17DA2" w:rsidRPr="00F17DA2">
        <w:rPr>
          <w:rFonts w:ascii="Times New Romam" w:hAnsi="Times New Romam" w:cs="Times New Roman"/>
          <w:color w:val="000000"/>
        </w:rPr>
        <w:t> символов</w:t>
      </w:r>
      <w:r w:rsidR="00F17DA2" w:rsidRPr="00F17DA2">
        <w:rPr>
          <w:rFonts w:cs="Times New Roman"/>
          <w:color w:val="000000"/>
        </w:rPr>
        <w:t xml:space="preserve"> </w:t>
      </w:r>
      <w:r w:rsidRPr="00F17DA2">
        <w:rPr>
          <w:rFonts w:cs="Times New Roman"/>
          <w:color w:val="000000"/>
        </w:rPr>
        <w:t xml:space="preserve">это </w:t>
      </w:r>
      <w:r w:rsidR="00F17DA2" w:rsidRPr="00F17DA2">
        <w:rPr>
          <w:rFonts w:ascii="Times New Romam" w:hAnsi="Times New Romam" w:cs="Times New Roman"/>
          <w:color w:val="000000"/>
        </w:rPr>
        <w:t>задача </w:t>
      </w:r>
      <w:r w:rsidRPr="00F17DA2">
        <w:rPr>
          <w:rFonts w:cs="Times New Roman"/>
          <w:color w:val="000000"/>
        </w:rPr>
        <w:t>подуровень</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искусственного </w:t>
      </w:r>
      <w:r w:rsidR="00F17DA2" w:rsidRPr="00F17DA2">
        <w:rPr>
          <w:rFonts w:ascii="Times New Romam" w:hAnsi="Times New Romam" w:cs="Times New Roman"/>
          <w:color w:val="000000"/>
        </w:rPr>
        <w:t>государства </w:t>
      </w:r>
      <w:r w:rsidRPr="00F17DA2">
        <w:rPr>
          <w:rFonts w:cs="Times New Roman"/>
          <w:color w:val="000000"/>
        </w:rPr>
        <w:t>интеллекта,</w:t>
      </w:r>
      <w:r w:rsidR="00F17DA2" w:rsidRPr="00F17DA2">
        <w:rPr>
          <w:rFonts w:ascii="Times New Romam" w:hAnsi="Times New Romam" w:cs="Times New Roman"/>
          <w:color w:val="000000"/>
        </w:rPr>
        <w:t> произошло</w:t>
      </w:r>
      <w:r w:rsidRPr="00F17DA2">
        <w:rPr>
          <w:rFonts w:cs="Times New Roman"/>
          <w:color w:val="000000"/>
        </w:rPr>
        <w:t xml:space="preserve"> это то что позволяет </w:t>
      </w:r>
      <w:r w:rsidR="00F17DA2" w:rsidRPr="00F17DA2">
        <w:rPr>
          <w:rFonts w:ascii="Times New Romam" w:hAnsi="Times New Romam" w:cs="Times New Roman"/>
          <w:color w:val="000000"/>
        </w:rPr>
        <w:t>проработки </w:t>
      </w:r>
      <w:r w:rsidRPr="00F17DA2">
        <w:rPr>
          <w:rFonts w:cs="Times New Roman"/>
          <w:color w:val="000000"/>
        </w:rPr>
        <w:t>развивать</w:t>
      </w:r>
      <w:r w:rsidR="00F17DA2" w:rsidRPr="00F17DA2">
        <w:rPr>
          <w:rFonts w:ascii="Times New Romam" w:hAnsi="Times New Romam" w:cs="Times New Roman"/>
          <w:color w:val="000000"/>
        </w:rPr>
        <w:t> реализации</w:t>
      </w:r>
      <w:r w:rsidR="00F17DA2" w:rsidRPr="00F17DA2">
        <w:rPr>
          <w:rFonts w:cs="Times New Roman"/>
          <w:color w:val="000000"/>
        </w:rPr>
        <w:t xml:space="preserve"> </w:t>
      </w:r>
      <w:r w:rsidRPr="00F17DA2">
        <w:rPr>
          <w:rFonts w:cs="Times New Roman"/>
          <w:color w:val="000000"/>
        </w:rPr>
        <w:t xml:space="preserve">ИИ. </w:t>
      </w:r>
    </w:p>
    <w:p w14:paraId="6EDD1403" w14:textId="67FE6BDC" w:rsidR="00D07FFC" w:rsidRPr="00F17DA2" w:rsidRDefault="00F17DA2" w:rsidP="006E35F8">
      <w:pPr>
        <w:rPr>
          <w:rFonts w:cs="Times New Roman"/>
          <w:color w:val="000000"/>
        </w:rPr>
      </w:pPr>
      <w:r w:rsidRPr="00F17DA2">
        <w:rPr>
          <w:rFonts w:ascii="Times New Romam" w:hAnsi="Times New Romam" w:cs="Times New Roman"/>
          <w:color w:val="000000"/>
        </w:rPr>
        <w:t>областях </w:t>
      </w:r>
      <w:r w:rsidR="00727D88" w:rsidRPr="00F17DA2">
        <w:rPr>
          <w:rFonts w:cs="Times New Roman"/>
          <w:color w:val="000000"/>
        </w:rPr>
        <w:t>Провыв</w:t>
      </w:r>
      <w:r w:rsidRPr="00F17DA2">
        <w:rPr>
          <w:rFonts w:ascii="Times New Romam" w:hAnsi="Times New Romam" w:cs="Times New Roman"/>
          <w:color w:val="000000"/>
        </w:rPr>
        <w:t> повышение</w:t>
      </w:r>
      <w:r w:rsidRPr="00F17DA2">
        <w:rPr>
          <w:rFonts w:cs="Times New Roman"/>
          <w:color w:val="000000"/>
        </w:rPr>
        <w:t xml:space="preserve"> </w:t>
      </w:r>
      <w:r w:rsidR="00727D88" w:rsidRPr="00F17DA2">
        <w:rPr>
          <w:rFonts w:cs="Times New Roman"/>
          <w:color w:val="000000"/>
        </w:rPr>
        <w:t xml:space="preserve">в определении </w:t>
      </w:r>
      <w:r w:rsidRPr="00F17DA2">
        <w:rPr>
          <w:rFonts w:ascii="Times New Romam" w:hAnsi="Times New Romam" w:cs="Times New Roman"/>
          <w:color w:val="000000"/>
        </w:rPr>
        <w:t>правительством </w:t>
      </w:r>
      <w:r w:rsidR="00727D88" w:rsidRPr="00F17DA2">
        <w:rPr>
          <w:rFonts w:cs="Times New Roman"/>
          <w:color w:val="000000"/>
        </w:rPr>
        <w:t>задач</w:t>
      </w:r>
      <w:r w:rsidRPr="00F17DA2">
        <w:rPr>
          <w:rFonts w:ascii="Times New Romam" w:hAnsi="Times New Romam" w:cs="Times New Roman"/>
          <w:color w:val="000000"/>
        </w:rPr>
        <w:t> основной</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нетехническое </w:t>
      </w:r>
      <w:r w:rsidR="00727D88" w:rsidRPr="00F17DA2">
        <w:rPr>
          <w:rFonts w:cs="Times New Roman"/>
          <w:color w:val="000000"/>
        </w:rPr>
        <w:t>функционала</w:t>
      </w:r>
      <w:r w:rsidRPr="00F17DA2">
        <w:rPr>
          <w:rFonts w:ascii="Times New Romam" w:hAnsi="Times New Romam" w:cs="Times New Roman"/>
          <w:color w:val="000000"/>
        </w:rPr>
        <w:t> усваивает</w:t>
      </w:r>
      <w:r w:rsidRPr="00F17DA2">
        <w:rPr>
          <w:rFonts w:cs="Times New Roman"/>
          <w:color w:val="000000"/>
        </w:rPr>
        <w:t xml:space="preserve"> </w:t>
      </w:r>
      <w:r w:rsidR="00727D88" w:rsidRPr="00F17DA2">
        <w:rPr>
          <w:rFonts w:cs="Times New Roman"/>
          <w:color w:val="000000"/>
        </w:rPr>
        <w:t xml:space="preserve">ИИ и машинного </w:t>
      </w:r>
      <w:r w:rsidRPr="00F17DA2">
        <w:rPr>
          <w:rFonts w:ascii="Times New Romam" w:hAnsi="Times New Romam" w:cs="Times New Roman"/>
          <w:color w:val="000000"/>
        </w:rPr>
        <w:t>достигнуто </w:t>
      </w:r>
      <w:r w:rsidR="00727D88" w:rsidRPr="00F17DA2">
        <w:rPr>
          <w:rFonts w:cs="Times New Roman"/>
          <w:color w:val="000000"/>
        </w:rPr>
        <w:t>обучения</w:t>
      </w:r>
      <w:r w:rsidRPr="00F17DA2">
        <w:rPr>
          <w:rFonts w:ascii="Times New Romam" w:hAnsi="Times New Romam" w:cs="Times New Roman"/>
          <w:color w:val="000000"/>
        </w:rPr>
        <w:t> доказывает</w:t>
      </w:r>
      <w:r w:rsidRPr="00F17DA2">
        <w:rPr>
          <w:rFonts w:cs="Times New Roman"/>
          <w:color w:val="000000"/>
        </w:rPr>
        <w:t xml:space="preserve"> </w:t>
      </w:r>
      <w:r w:rsidR="00727D88" w:rsidRPr="00F17DA2">
        <w:rPr>
          <w:rFonts w:cs="Times New Roman"/>
          <w:color w:val="000000"/>
        </w:rPr>
        <w:t xml:space="preserve">произошел </w:t>
      </w:r>
      <w:r w:rsidRPr="00F17DA2">
        <w:rPr>
          <w:rFonts w:ascii="Times New Romam" w:hAnsi="Times New Romam" w:cs="Times New Roman"/>
          <w:color w:val="000000"/>
        </w:rPr>
        <w:t>чувствуют </w:t>
      </w:r>
      <w:r w:rsidR="00727D88" w:rsidRPr="00F17DA2">
        <w:rPr>
          <w:rFonts w:cs="Times New Roman"/>
          <w:color w:val="000000"/>
        </w:rPr>
        <w:t>только</w:t>
      </w:r>
      <w:r w:rsidRPr="00F17DA2">
        <w:rPr>
          <w:rFonts w:ascii="Times New Romam" w:hAnsi="Times New Romam" w:cs="Times New Roman"/>
          <w:color w:val="000000"/>
        </w:rPr>
        <w:t> помощью</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свиданию </w:t>
      </w:r>
      <w:r w:rsidR="00727D88" w:rsidRPr="00F17DA2">
        <w:rPr>
          <w:rFonts w:cs="Times New Roman"/>
          <w:color w:val="000000"/>
        </w:rPr>
        <w:t>рубеже</w:t>
      </w:r>
      <w:r w:rsidRPr="00F17DA2">
        <w:rPr>
          <w:rFonts w:ascii="Times New Romam" w:hAnsi="Times New Romam" w:cs="Times New Roman"/>
          <w:color w:val="000000"/>
        </w:rPr>
        <w:t> проникновение</w:t>
      </w:r>
      <w:r w:rsidRPr="00F17DA2">
        <w:rPr>
          <w:rFonts w:cs="Times New Roman"/>
          <w:color w:val="000000"/>
        </w:rPr>
        <w:t xml:space="preserve"> </w:t>
      </w:r>
      <w:r w:rsidR="00727D88" w:rsidRPr="00F17DA2">
        <w:rPr>
          <w:rFonts w:cs="Times New Roman"/>
          <w:color w:val="000000"/>
        </w:rPr>
        <w:t>веков (</w:t>
      </w:r>
      <w:r w:rsidRPr="00F17DA2">
        <w:rPr>
          <w:rFonts w:ascii="Times New Romam" w:hAnsi="Times New Romam" w:cs="Times New Roman"/>
          <w:color w:val="000000"/>
        </w:rPr>
        <w:t>целых </w:t>
      </w:r>
      <w:r w:rsidR="00727D88" w:rsidRPr="00F17DA2">
        <w:rPr>
          <w:rFonts w:cs="Times New Roman"/>
          <w:color w:val="000000"/>
        </w:rPr>
        <w:t>несмотря</w:t>
      </w:r>
      <w:r w:rsidRPr="00F17DA2">
        <w:rPr>
          <w:rFonts w:ascii="Times New Romam" w:hAnsi="Times New Romam" w:cs="Times New Roman"/>
          <w:color w:val="000000"/>
        </w:rPr>
        <w:t> данная</w:t>
      </w:r>
      <w:r w:rsidRPr="00F17DA2">
        <w:rPr>
          <w:rFonts w:cs="Times New Roman"/>
          <w:color w:val="000000"/>
        </w:rPr>
        <w:t xml:space="preserve"> </w:t>
      </w:r>
      <w:r w:rsidR="00727D88" w:rsidRPr="00F17DA2">
        <w:rPr>
          <w:rFonts w:cs="Times New Roman"/>
          <w:color w:val="000000"/>
        </w:rPr>
        <w:t xml:space="preserve">на то, что технологии </w:t>
      </w:r>
      <w:r w:rsidRPr="00F17DA2">
        <w:rPr>
          <w:rFonts w:ascii="Times New Romam" w:hAnsi="Times New Romam" w:cs="Times New Roman"/>
          <w:color w:val="000000"/>
        </w:rPr>
        <w:t>современных </w:t>
      </w:r>
      <w:r w:rsidR="00727D88" w:rsidRPr="00F17DA2">
        <w:rPr>
          <w:rFonts w:cs="Times New Roman"/>
          <w:color w:val="000000"/>
        </w:rPr>
        <w:t>разрабатывались</w:t>
      </w:r>
      <w:r w:rsidRPr="00F17DA2">
        <w:rPr>
          <w:rFonts w:ascii="Times New Romam" w:hAnsi="Times New Romam" w:cs="Times New Roman"/>
          <w:color w:val="000000"/>
        </w:rPr>
        <w:t> ярким</w:t>
      </w:r>
      <w:r w:rsidRPr="00F17DA2">
        <w:rPr>
          <w:rFonts w:cs="Times New Roman"/>
          <w:color w:val="000000"/>
        </w:rPr>
        <w:t xml:space="preserve"> </w:t>
      </w:r>
      <w:r w:rsidR="00727D88" w:rsidRPr="00F17DA2">
        <w:rPr>
          <w:rFonts w:cs="Times New Roman"/>
          <w:color w:val="000000"/>
        </w:rPr>
        <w:t xml:space="preserve">же давно) </w:t>
      </w:r>
      <w:r w:rsidRPr="00F17DA2">
        <w:rPr>
          <w:rFonts w:ascii="Times New Romam" w:hAnsi="Times New Romam" w:cs="Times New Roman"/>
          <w:color w:val="000000"/>
        </w:rPr>
        <w:t>меньшую </w:t>
      </w:r>
      <w:r w:rsidR="00727D88" w:rsidRPr="00F17DA2">
        <w:rPr>
          <w:rFonts w:cs="Times New Roman"/>
          <w:color w:val="000000"/>
        </w:rPr>
        <w:t>когда</w:t>
      </w:r>
      <w:r w:rsidRPr="00F17DA2">
        <w:rPr>
          <w:rFonts w:ascii="Times New Romam" w:hAnsi="Times New Romam" w:cs="Times New Roman"/>
          <w:color w:val="000000"/>
        </w:rPr>
        <w:t> классифицировать</w:t>
      </w:r>
      <w:r w:rsidRPr="00F17DA2">
        <w:rPr>
          <w:rFonts w:cs="Times New Roman"/>
          <w:color w:val="000000"/>
        </w:rPr>
        <w:t xml:space="preserve"> </w:t>
      </w:r>
      <w:r w:rsidR="00727D88" w:rsidRPr="00F17DA2">
        <w:rPr>
          <w:rFonts w:cs="Times New Roman"/>
          <w:color w:val="000000"/>
        </w:rPr>
        <w:t xml:space="preserve">были </w:t>
      </w:r>
      <w:r w:rsidRPr="00F17DA2">
        <w:rPr>
          <w:rFonts w:ascii="Times New Romam" w:hAnsi="Times New Romam" w:cs="Times New Roman"/>
          <w:color w:val="000000"/>
        </w:rPr>
        <w:t>учитывать </w:t>
      </w:r>
      <w:r w:rsidR="00727D88" w:rsidRPr="00F17DA2">
        <w:rPr>
          <w:rFonts w:cs="Times New Roman"/>
          <w:color w:val="000000"/>
        </w:rPr>
        <w:t>разработаны</w:t>
      </w:r>
      <w:r w:rsidRPr="00F17DA2">
        <w:rPr>
          <w:rFonts w:ascii="Times New Romam" w:hAnsi="Times New Romam" w:cs="Times New Roman"/>
          <w:color w:val="000000"/>
        </w:rPr>
        <w:t> пишут</w:t>
      </w:r>
      <w:r w:rsidRPr="00F17DA2">
        <w:rPr>
          <w:rFonts w:cs="Times New Roman"/>
          <w:color w:val="000000"/>
        </w:rPr>
        <w:t xml:space="preserve"> </w:t>
      </w:r>
      <w:r w:rsidR="00727D88" w:rsidRPr="00F17DA2">
        <w:rPr>
          <w:rFonts w:cs="Times New Roman"/>
          <w:color w:val="000000"/>
        </w:rPr>
        <w:t xml:space="preserve">методы </w:t>
      </w:r>
      <w:r w:rsidRPr="00F17DA2">
        <w:rPr>
          <w:rFonts w:ascii="Times New Romam" w:hAnsi="Times New Romam" w:cs="Times New Roman"/>
          <w:color w:val="000000"/>
        </w:rPr>
        <w:t>может </w:t>
      </w:r>
      <w:r w:rsidR="00727D88" w:rsidRPr="00F17DA2">
        <w:rPr>
          <w:rFonts w:cs="Times New Roman"/>
          <w:color w:val="000000"/>
        </w:rPr>
        <w:t>глубокого</w:t>
      </w:r>
      <w:r w:rsidRPr="00F17DA2">
        <w:rPr>
          <w:rFonts w:ascii="Times New Romam" w:hAnsi="Times New Romam" w:cs="Times New Roman"/>
          <w:color w:val="000000"/>
        </w:rPr>
        <w:t> интервью</w:t>
      </w:r>
      <w:r w:rsidRPr="00F17DA2">
        <w:rPr>
          <w:rFonts w:cs="Times New Roman"/>
          <w:color w:val="000000"/>
        </w:rPr>
        <w:t xml:space="preserve"> </w:t>
      </w:r>
      <w:r w:rsidR="00727D88" w:rsidRPr="00F17DA2">
        <w:rPr>
          <w:rFonts w:cs="Times New Roman"/>
          <w:color w:val="000000"/>
        </w:rPr>
        <w:t xml:space="preserve">обучения. </w:t>
      </w:r>
      <w:r w:rsidRPr="00F17DA2">
        <w:rPr>
          <w:rFonts w:ascii="Times New Romam" w:hAnsi="Times New Romam" w:cs="Times New Roman"/>
          <w:color w:val="000000"/>
        </w:rPr>
        <w:t>систему </w:t>
      </w:r>
      <w:r w:rsidR="00727D88" w:rsidRPr="00F17DA2">
        <w:rPr>
          <w:rFonts w:cs="Times New Roman"/>
          <w:color w:val="000000"/>
        </w:rPr>
        <w:t>Теперь</w:t>
      </w:r>
      <w:r w:rsidRPr="00F17DA2">
        <w:rPr>
          <w:rFonts w:ascii="Times New Romam" w:hAnsi="Times New Romam" w:cs="Times New Roman"/>
          <w:color w:val="000000"/>
        </w:rPr>
        <w:t> оказалось</w:t>
      </w:r>
      <w:r w:rsidRPr="00F17DA2">
        <w:rPr>
          <w:rFonts w:cs="Times New Roman"/>
          <w:color w:val="000000"/>
        </w:rPr>
        <w:t xml:space="preserve"> </w:t>
      </w:r>
      <w:r w:rsidR="00727D88" w:rsidRPr="00F17DA2">
        <w:rPr>
          <w:rFonts w:cs="Times New Roman"/>
          <w:color w:val="000000"/>
        </w:rPr>
        <w:t xml:space="preserve">ИИ все увереннее </w:t>
      </w:r>
      <w:r w:rsidRPr="00F17DA2">
        <w:rPr>
          <w:rFonts w:ascii="Times New Romam" w:hAnsi="Times New Romam" w:cs="Times New Roman"/>
          <w:color w:val="000000"/>
        </w:rPr>
        <w:t>значений </w:t>
      </w:r>
      <w:r w:rsidR="00727D88" w:rsidRPr="00F17DA2">
        <w:rPr>
          <w:rFonts w:cs="Times New Roman"/>
          <w:color w:val="000000"/>
        </w:rPr>
        <w:t>проникает</w:t>
      </w:r>
      <w:r w:rsidRPr="00F17DA2">
        <w:rPr>
          <w:rFonts w:ascii="Times New Romam" w:hAnsi="Times New Romam" w:cs="Times New Roman"/>
          <w:color w:val="000000"/>
        </w:rPr>
        <w:t> политических</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арендт </w:t>
      </w:r>
      <w:r w:rsidR="00727D88" w:rsidRPr="00F17DA2">
        <w:rPr>
          <w:rFonts w:cs="Times New Roman"/>
          <w:color w:val="000000"/>
        </w:rPr>
        <w:t>нашу</w:t>
      </w:r>
      <w:r w:rsidRPr="00F17DA2">
        <w:rPr>
          <w:rFonts w:ascii="Times New Romam" w:hAnsi="Times New Romam" w:cs="Times New Roman"/>
          <w:color w:val="000000"/>
        </w:rPr>
        <w:t> анастасия</w:t>
      </w:r>
      <w:r w:rsidRPr="00F17DA2">
        <w:rPr>
          <w:rFonts w:cs="Times New Roman"/>
          <w:color w:val="000000"/>
        </w:rPr>
        <w:t xml:space="preserve"> </w:t>
      </w:r>
      <w:r w:rsidR="00727D88" w:rsidRPr="00F17DA2">
        <w:rPr>
          <w:rFonts w:cs="Times New Roman"/>
          <w:color w:val="000000"/>
        </w:rPr>
        <w:t xml:space="preserve">повседневную </w:t>
      </w:r>
      <w:r w:rsidRPr="00F17DA2">
        <w:rPr>
          <w:rFonts w:ascii="Times New Romam" w:hAnsi="Times New Romam" w:cs="Times New Roman"/>
          <w:color w:val="000000"/>
        </w:rPr>
        <w:t>образа </w:t>
      </w:r>
      <w:r w:rsidR="00727D88" w:rsidRPr="00F17DA2">
        <w:rPr>
          <w:rFonts w:cs="Times New Roman"/>
          <w:color w:val="000000"/>
        </w:rPr>
        <w:t>жизнь.</w:t>
      </w:r>
      <w:r w:rsidRPr="00F17DA2">
        <w:rPr>
          <w:rFonts w:ascii="Times New Romam" w:hAnsi="Times New Romam" w:cs="Times New Roman"/>
          <w:color w:val="000000"/>
        </w:rPr>
        <w:t> технологиям</w:t>
      </w:r>
      <w:r w:rsidR="00727D88" w:rsidRPr="00F17DA2">
        <w:rPr>
          <w:rFonts w:cs="Times New Roman"/>
          <w:color w:val="000000"/>
        </w:rPr>
        <w:t xml:space="preserve"> На </w:t>
      </w:r>
      <w:r w:rsidRPr="00F17DA2">
        <w:rPr>
          <w:rFonts w:ascii="Times New Romam" w:hAnsi="Times New Romam" w:cs="Times New Roman"/>
          <w:color w:val="000000"/>
        </w:rPr>
        <w:t>современных </w:t>
      </w:r>
      <w:r w:rsidR="00727D88" w:rsidRPr="00F17DA2">
        <w:rPr>
          <w:rFonts w:cs="Times New Roman"/>
          <w:color w:val="000000"/>
        </w:rPr>
        <w:t>данный</w:t>
      </w:r>
      <w:r w:rsidRPr="00F17DA2">
        <w:rPr>
          <w:rFonts w:ascii="Times New Romam" w:hAnsi="Times New Romam" w:cs="Times New Roman"/>
          <w:color w:val="000000"/>
        </w:rPr>
        <w:t> следует</w:t>
      </w:r>
      <w:r w:rsidRPr="00F17DA2">
        <w:rPr>
          <w:rFonts w:cs="Times New Roman"/>
          <w:color w:val="000000"/>
        </w:rPr>
        <w:t xml:space="preserve"> </w:t>
      </w:r>
      <w:r w:rsidR="00727D88" w:rsidRPr="00F17DA2">
        <w:rPr>
          <w:rFonts w:cs="Times New Roman"/>
          <w:color w:val="000000"/>
        </w:rPr>
        <w:t xml:space="preserve">момент </w:t>
      </w:r>
      <w:r w:rsidRPr="00F17DA2">
        <w:rPr>
          <w:rFonts w:ascii="Times New Romam" w:hAnsi="Times New Romam" w:cs="Times New Roman"/>
          <w:color w:val="000000"/>
        </w:rPr>
        <w:t>комплексных </w:t>
      </w:r>
      <w:r w:rsidR="00727D88" w:rsidRPr="00F17DA2">
        <w:rPr>
          <w:rFonts w:cs="Times New Roman"/>
          <w:color w:val="000000"/>
        </w:rPr>
        <w:t>активно</w:t>
      </w:r>
      <w:r w:rsidRPr="00F17DA2">
        <w:rPr>
          <w:rFonts w:ascii="Times New Romam" w:hAnsi="Times New Romam" w:cs="Times New Roman"/>
          <w:color w:val="000000"/>
        </w:rPr>
        <w:t> людей</w:t>
      </w:r>
      <w:r w:rsidRPr="00F17DA2">
        <w:rPr>
          <w:rFonts w:cs="Times New Roman"/>
          <w:color w:val="000000"/>
        </w:rPr>
        <w:t xml:space="preserve"> </w:t>
      </w:r>
      <w:r w:rsidR="00727D88" w:rsidRPr="00F17DA2">
        <w:rPr>
          <w:rFonts w:cs="Times New Roman"/>
          <w:color w:val="000000"/>
        </w:rPr>
        <w:t>развивается «</w:t>
      </w:r>
      <w:r w:rsidRPr="00F17DA2">
        <w:rPr>
          <w:rFonts w:ascii="Times New Romam" w:hAnsi="Times New Romam" w:cs="Times New Roman"/>
          <w:color w:val="000000"/>
        </w:rPr>
        <w:t>рассмотрим </w:t>
      </w:r>
      <w:r w:rsidR="00727D88" w:rsidRPr="00F17DA2">
        <w:rPr>
          <w:rFonts w:cs="Times New Roman"/>
          <w:color w:val="000000"/>
        </w:rPr>
        <w:t>узкий</w:t>
      </w:r>
      <w:r w:rsidRPr="00F17DA2">
        <w:rPr>
          <w:rFonts w:ascii="Times New Romam" w:hAnsi="Times New Romam" w:cs="Times New Roman"/>
          <w:color w:val="000000"/>
        </w:rPr>
        <w:t> технологий</w:t>
      </w:r>
      <w:r w:rsidRPr="00F17DA2">
        <w:rPr>
          <w:rFonts w:cs="Times New Roman"/>
          <w:color w:val="000000"/>
        </w:rPr>
        <w:t xml:space="preserve"> </w:t>
      </w:r>
      <w:r w:rsidR="00727D88" w:rsidRPr="00F17DA2">
        <w:rPr>
          <w:rFonts w:cs="Times New Roman"/>
          <w:color w:val="000000"/>
        </w:rPr>
        <w:t xml:space="preserve">ИИ» (или </w:t>
      </w:r>
      <w:r w:rsidRPr="00F17DA2">
        <w:rPr>
          <w:rFonts w:ascii="Times New Romam" w:hAnsi="Times New Romam" w:cs="Times New Roman"/>
          <w:color w:val="000000"/>
        </w:rPr>
        <w:t>рассматривается </w:t>
      </w:r>
      <w:r w:rsidR="00727D88" w:rsidRPr="00F17DA2">
        <w:rPr>
          <w:rFonts w:cs="Times New Roman"/>
          <w:color w:val="000000"/>
        </w:rPr>
        <w:t>слабый</w:t>
      </w:r>
      <w:r w:rsidRPr="00F17DA2">
        <w:rPr>
          <w:rFonts w:ascii="Times New Romam" w:hAnsi="Times New Romam" w:cs="Times New Roman"/>
          <w:color w:val="000000"/>
        </w:rPr>
        <w:t> коммуникацию</w:t>
      </w:r>
      <w:r w:rsidRPr="00F17DA2">
        <w:rPr>
          <w:rFonts w:cs="Times New Roman"/>
          <w:color w:val="000000"/>
        </w:rPr>
        <w:t xml:space="preserve"> </w:t>
      </w:r>
      <w:r w:rsidR="00727D88" w:rsidRPr="00F17DA2">
        <w:rPr>
          <w:rFonts w:cs="Times New Roman"/>
          <w:color w:val="000000"/>
        </w:rPr>
        <w:t xml:space="preserve">), к его примерам </w:t>
      </w:r>
      <w:r w:rsidRPr="00F17DA2">
        <w:rPr>
          <w:rFonts w:ascii="Times New Romam" w:hAnsi="Times New Romam" w:cs="Times New Roman"/>
          <w:color w:val="000000"/>
        </w:rPr>
        <w:t>могут </w:t>
      </w:r>
      <w:r w:rsidR="00727D88" w:rsidRPr="00F17DA2">
        <w:rPr>
          <w:rFonts w:cs="Times New Roman"/>
          <w:color w:val="000000"/>
        </w:rPr>
        <w:t>принято</w:t>
      </w:r>
      <w:r w:rsidRPr="00F17DA2">
        <w:rPr>
          <w:rFonts w:ascii="Times New Romam" w:hAnsi="Times New Romam" w:cs="Times New Roman"/>
          <w:color w:val="000000"/>
        </w:rPr>
        <w:t> цифровых</w:t>
      </w:r>
      <w:r w:rsidRPr="00F17DA2">
        <w:rPr>
          <w:rFonts w:cs="Times New Roman"/>
          <w:color w:val="000000"/>
        </w:rPr>
        <w:t xml:space="preserve"> </w:t>
      </w:r>
      <w:r w:rsidR="00727D88" w:rsidRPr="00F17DA2">
        <w:rPr>
          <w:rFonts w:cs="Times New Roman"/>
          <w:color w:val="000000"/>
        </w:rPr>
        <w:t xml:space="preserve">относить </w:t>
      </w:r>
      <w:r w:rsidRPr="00F17DA2">
        <w:rPr>
          <w:rFonts w:ascii="Times New Romam" w:hAnsi="Times New Romam" w:cs="Times New Roman"/>
          <w:color w:val="000000"/>
        </w:rPr>
        <w:t>группам </w:t>
      </w:r>
      <w:r w:rsidR="00727D88" w:rsidRPr="00F17DA2">
        <w:rPr>
          <w:rFonts w:cs="Times New Roman"/>
          <w:color w:val="000000"/>
        </w:rPr>
        <w:t>привычные</w:t>
      </w:r>
      <w:r w:rsidRPr="00F17DA2">
        <w:rPr>
          <w:rFonts w:ascii="Times New Romam" w:hAnsi="Times New Romam" w:cs="Times New Roman"/>
          <w:color w:val="000000"/>
        </w:rPr>
        <w:t> коммуникацию</w:t>
      </w:r>
      <w:r w:rsidRPr="00F17DA2">
        <w:rPr>
          <w:rFonts w:cs="Times New Roman"/>
          <w:color w:val="000000"/>
        </w:rPr>
        <w:t xml:space="preserve"> </w:t>
      </w:r>
      <w:r w:rsidR="00727D88" w:rsidRPr="00F17DA2">
        <w:rPr>
          <w:rFonts w:cs="Times New Roman"/>
          <w:color w:val="000000"/>
        </w:rPr>
        <w:t>нам «</w:t>
      </w:r>
      <w:r w:rsidRPr="00F17DA2">
        <w:rPr>
          <w:rFonts w:ascii="Times New Romam" w:hAnsi="Times New Romam" w:cs="Times New Roman"/>
          <w:color w:val="000000"/>
        </w:rPr>
        <w:t>мониторинг </w:t>
      </w:r>
      <w:r w:rsidR="00727D88" w:rsidRPr="00F17DA2">
        <w:rPr>
          <w:rFonts w:cs="Times New Roman"/>
          <w:color w:val="000000"/>
        </w:rPr>
        <w:t>умные</w:t>
      </w:r>
      <w:r w:rsidRPr="00F17DA2">
        <w:rPr>
          <w:rFonts w:ascii="Times New Romam" w:hAnsi="Times New Romam" w:cs="Times New Roman"/>
          <w:color w:val="000000"/>
        </w:rPr>
        <w:t> принимает</w:t>
      </w:r>
      <w:r w:rsidRPr="00F17DA2">
        <w:rPr>
          <w:rFonts w:cs="Times New Roman"/>
          <w:color w:val="000000"/>
        </w:rPr>
        <w:t xml:space="preserve"> </w:t>
      </w:r>
      <w:r w:rsidR="00727D88" w:rsidRPr="00F17DA2">
        <w:rPr>
          <w:rFonts w:cs="Times New Roman"/>
          <w:color w:val="000000"/>
        </w:rPr>
        <w:t xml:space="preserve">» устройства: </w:t>
      </w:r>
      <w:r w:rsidRPr="00F17DA2">
        <w:rPr>
          <w:rFonts w:ascii="Times New Romam" w:hAnsi="Times New Romam" w:cs="Times New Roman"/>
          <w:color w:val="000000"/>
        </w:rPr>
        <w:t>публичной </w:t>
      </w:r>
      <w:r w:rsidR="00727D88" w:rsidRPr="00F17DA2">
        <w:rPr>
          <w:rFonts w:cs="Times New Roman"/>
          <w:color w:val="000000"/>
        </w:rPr>
        <w:t>автопилот,</w:t>
      </w:r>
      <w:r w:rsidRPr="00F17DA2">
        <w:rPr>
          <w:rFonts w:ascii="Times New Romam" w:hAnsi="Times New Romam" w:cs="Times New Roman"/>
          <w:color w:val="000000"/>
        </w:rPr>
        <w:t> людей</w:t>
      </w:r>
      <w:r w:rsidR="00727D88" w:rsidRPr="00F17DA2">
        <w:rPr>
          <w:rFonts w:cs="Times New Roman"/>
          <w:color w:val="000000"/>
        </w:rPr>
        <w:t xml:space="preserve"> умные </w:t>
      </w:r>
      <w:r w:rsidRPr="00F17DA2">
        <w:rPr>
          <w:rFonts w:ascii="Times New Romam" w:hAnsi="Times New Romam" w:cs="Times New Roman"/>
          <w:color w:val="000000"/>
        </w:rPr>
        <w:t>влияния </w:t>
      </w:r>
      <w:r w:rsidR="00727D88" w:rsidRPr="00F17DA2">
        <w:rPr>
          <w:rFonts w:cs="Times New Roman"/>
          <w:color w:val="000000"/>
        </w:rPr>
        <w:t>колонки,</w:t>
      </w:r>
      <w:r w:rsidRPr="00F17DA2">
        <w:rPr>
          <w:rFonts w:ascii="Times New Romam" w:hAnsi="Times New Romam" w:cs="Times New Roman"/>
          <w:color w:val="000000"/>
        </w:rPr>
        <w:t> помочь</w:t>
      </w:r>
      <w:r w:rsidR="00727D88" w:rsidRPr="00F17DA2">
        <w:rPr>
          <w:rFonts w:cs="Times New Roman"/>
          <w:color w:val="000000"/>
        </w:rPr>
        <w:t xml:space="preserve"> голосовые </w:t>
      </w:r>
      <w:r w:rsidRPr="00F17DA2">
        <w:rPr>
          <w:rFonts w:ascii="Times New Romam" w:hAnsi="Times New Romam" w:cs="Times New Roman"/>
          <w:color w:val="000000"/>
        </w:rPr>
        <w:t>интернете </w:t>
      </w:r>
      <w:r w:rsidR="00727D88" w:rsidRPr="00F17DA2">
        <w:rPr>
          <w:rFonts w:cs="Times New Roman"/>
          <w:color w:val="000000"/>
        </w:rPr>
        <w:t>помощники</w:t>
      </w:r>
      <w:r w:rsidRPr="00F17DA2">
        <w:rPr>
          <w:rFonts w:ascii="Times New Romam" w:hAnsi="Times New Romam" w:cs="Times New Roman"/>
          <w:color w:val="000000"/>
        </w:rPr>
        <w:t> обществе</w:t>
      </w:r>
      <w:r w:rsidRPr="00F17DA2">
        <w:rPr>
          <w:rFonts w:cs="Times New Roman"/>
          <w:color w:val="000000"/>
        </w:rPr>
        <w:t xml:space="preserve"> </w:t>
      </w:r>
      <w:r w:rsidR="00727D88" w:rsidRPr="00F17DA2">
        <w:rPr>
          <w:rFonts w:cs="Times New Roman"/>
          <w:color w:val="000000"/>
        </w:rPr>
        <w:t xml:space="preserve">и др. То </w:t>
      </w:r>
      <w:r w:rsidRPr="00F17DA2">
        <w:rPr>
          <w:rFonts w:ascii="Times New Romam" w:hAnsi="Times New Romam" w:cs="Times New Roman"/>
          <w:color w:val="000000"/>
        </w:rPr>
        <w:t>списка </w:t>
      </w:r>
      <w:r w:rsidR="00727D88" w:rsidRPr="00F17DA2">
        <w:rPr>
          <w:rFonts w:cs="Times New Roman"/>
          <w:color w:val="000000"/>
        </w:rPr>
        <w:t>есть</w:t>
      </w:r>
      <w:r w:rsidRPr="00F17DA2">
        <w:rPr>
          <w:rFonts w:ascii="Times New Romam" w:hAnsi="Times New Romam" w:cs="Times New Roman"/>
          <w:color w:val="000000"/>
        </w:rPr>
        <w:t> занятости</w:t>
      </w:r>
      <w:r w:rsidRPr="00F17DA2">
        <w:rPr>
          <w:rFonts w:cs="Times New Roman"/>
          <w:color w:val="000000"/>
        </w:rPr>
        <w:t xml:space="preserve"> </w:t>
      </w:r>
      <w:r w:rsidR="00727D88" w:rsidRPr="00F17DA2">
        <w:rPr>
          <w:rFonts w:cs="Times New Roman"/>
          <w:color w:val="000000"/>
        </w:rPr>
        <w:t xml:space="preserve">вещи, </w:t>
      </w:r>
      <w:r w:rsidRPr="00F17DA2">
        <w:rPr>
          <w:rFonts w:ascii="Times New Romam" w:hAnsi="Times New Romam" w:cs="Times New Roman"/>
          <w:color w:val="000000"/>
        </w:rPr>
        <w:t>гибкость </w:t>
      </w:r>
      <w:r w:rsidR="00727D88" w:rsidRPr="00F17DA2">
        <w:rPr>
          <w:rFonts w:cs="Times New Roman"/>
          <w:color w:val="000000"/>
        </w:rPr>
        <w:t>которые</w:t>
      </w:r>
      <w:r w:rsidRPr="00F17DA2">
        <w:rPr>
          <w:rFonts w:ascii="Times New Romam" w:hAnsi="Times New Romam" w:cs="Times New Roman"/>
          <w:color w:val="000000"/>
        </w:rPr>
        <w:t> политической</w:t>
      </w:r>
      <w:r w:rsidRPr="00F17DA2">
        <w:rPr>
          <w:rFonts w:cs="Times New Roman"/>
          <w:color w:val="000000"/>
        </w:rPr>
        <w:t xml:space="preserve"> </w:t>
      </w:r>
      <w:r w:rsidR="00727D88" w:rsidRPr="00F17DA2">
        <w:rPr>
          <w:rFonts w:cs="Times New Roman"/>
          <w:color w:val="000000"/>
        </w:rPr>
        <w:t xml:space="preserve">не просто </w:t>
      </w:r>
      <w:r w:rsidRPr="00F17DA2">
        <w:rPr>
          <w:rFonts w:ascii="Times New Romam" w:hAnsi="Times New Romam" w:cs="Times New Roman"/>
          <w:color w:val="000000"/>
        </w:rPr>
        <w:t>аналогом </w:t>
      </w:r>
      <w:r w:rsidR="00727D88" w:rsidRPr="00F17DA2">
        <w:rPr>
          <w:rFonts w:cs="Times New Roman"/>
          <w:color w:val="000000"/>
        </w:rPr>
        <w:t>разговаривают</w:t>
      </w:r>
      <w:r w:rsidRPr="00F17DA2">
        <w:rPr>
          <w:rFonts w:ascii="Times New Romam" w:hAnsi="Times New Romam" w:cs="Times New Roman"/>
          <w:color w:val="000000"/>
        </w:rPr>
        <w:t> меньший</w:t>
      </w:r>
      <w:r w:rsidRPr="00F17DA2">
        <w:rPr>
          <w:rFonts w:cs="Times New Roman"/>
          <w:color w:val="000000"/>
        </w:rPr>
        <w:t xml:space="preserve"> </w:t>
      </w:r>
      <w:r w:rsidR="00727D88" w:rsidRPr="00F17DA2">
        <w:rPr>
          <w:rFonts w:cs="Times New Roman"/>
          <w:color w:val="000000"/>
        </w:rPr>
        <w:t xml:space="preserve">с </w:t>
      </w:r>
      <w:r w:rsidRPr="00F17DA2">
        <w:rPr>
          <w:rFonts w:ascii="Times New Romam" w:hAnsi="Times New Romam" w:cs="Times New Roman"/>
          <w:color w:val="000000"/>
        </w:rPr>
        <w:t>взаимоотношений </w:t>
      </w:r>
      <w:r w:rsidR="00727D88" w:rsidRPr="00F17DA2">
        <w:rPr>
          <w:rFonts w:cs="Times New Roman"/>
          <w:color w:val="000000"/>
        </w:rPr>
        <w:t>нами,</w:t>
      </w:r>
      <w:r w:rsidRPr="00F17DA2">
        <w:rPr>
          <w:rFonts w:ascii="Times New Romam" w:hAnsi="Times New Romam" w:cs="Times New Roman"/>
          <w:color w:val="000000"/>
        </w:rPr>
        <w:t> маккомбса</w:t>
      </w:r>
      <w:r w:rsidR="00727D88" w:rsidRPr="00F17DA2">
        <w:rPr>
          <w:rFonts w:cs="Times New Roman"/>
          <w:color w:val="000000"/>
        </w:rPr>
        <w:t xml:space="preserve"> но и выполняют </w:t>
      </w:r>
      <w:r w:rsidRPr="00F17DA2">
        <w:rPr>
          <w:rFonts w:ascii="Times New Romam" w:hAnsi="Times New Romam" w:cs="Times New Roman"/>
          <w:color w:val="000000"/>
        </w:rPr>
        <w:t>полевидение </w:t>
      </w:r>
      <w:r w:rsidR="00727D88" w:rsidRPr="00F17DA2">
        <w:rPr>
          <w:rFonts w:cs="Times New Roman"/>
          <w:color w:val="000000"/>
        </w:rPr>
        <w:t>задачу</w:t>
      </w:r>
      <w:r w:rsidRPr="00F17DA2">
        <w:rPr>
          <w:rFonts w:ascii="Times New Romam" w:hAnsi="Times New Romam" w:cs="Times New Roman"/>
          <w:color w:val="000000"/>
        </w:rPr>
        <w:t> услышанным</w:t>
      </w:r>
      <w:r w:rsidRPr="00F17DA2">
        <w:rPr>
          <w:rFonts w:cs="Times New Roman"/>
          <w:color w:val="000000"/>
        </w:rPr>
        <w:t xml:space="preserve"> </w:t>
      </w:r>
      <w:r w:rsidR="00727D88" w:rsidRPr="00F17DA2">
        <w:rPr>
          <w:rFonts w:cs="Times New Roman"/>
          <w:color w:val="000000"/>
        </w:rPr>
        <w:t xml:space="preserve">по сбору </w:t>
      </w:r>
      <w:r w:rsidRPr="00F17DA2">
        <w:rPr>
          <w:rFonts w:ascii="Times New Romam" w:hAnsi="Times New Romam" w:cs="Times New Roman"/>
          <w:color w:val="000000"/>
        </w:rPr>
        <w:t>отмечают </w:t>
      </w:r>
      <w:r w:rsidR="00727D88" w:rsidRPr="00F17DA2">
        <w:rPr>
          <w:rFonts w:cs="Times New Roman"/>
          <w:color w:val="000000"/>
        </w:rPr>
        <w:t>данных,</w:t>
      </w:r>
      <w:r w:rsidRPr="00F17DA2">
        <w:rPr>
          <w:rFonts w:ascii="Times New Romam" w:hAnsi="Times New Romam" w:cs="Times New Roman"/>
          <w:color w:val="000000"/>
        </w:rPr>
        <w:t> способствует</w:t>
      </w:r>
      <w:r w:rsidR="00727D88" w:rsidRPr="00F17DA2">
        <w:rPr>
          <w:rFonts w:cs="Times New Roman"/>
          <w:color w:val="000000"/>
        </w:rPr>
        <w:t xml:space="preserve"> их обработке, </w:t>
      </w:r>
      <w:r w:rsidRPr="00F17DA2">
        <w:rPr>
          <w:rFonts w:ascii="Times New Romam" w:hAnsi="Times New Romam" w:cs="Times New Roman"/>
          <w:color w:val="000000"/>
        </w:rPr>
        <w:t>подход </w:t>
      </w:r>
      <w:r w:rsidR="00727D88" w:rsidRPr="00F17DA2">
        <w:rPr>
          <w:rFonts w:cs="Times New Roman"/>
          <w:color w:val="000000"/>
        </w:rPr>
        <w:t>интерпретации</w:t>
      </w:r>
      <w:r w:rsidRPr="00F17DA2">
        <w:rPr>
          <w:rFonts w:ascii="Times New Romam" w:hAnsi="Times New Romam" w:cs="Times New Roman"/>
          <w:color w:val="000000"/>
        </w:rPr>
        <w:t> благодаря</w:t>
      </w:r>
      <w:r w:rsidRPr="00F17DA2">
        <w:rPr>
          <w:rFonts w:cs="Times New Roman"/>
          <w:color w:val="000000"/>
        </w:rPr>
        <w:t xml:space="preserve"> </w:t>
      </w:r>
      <w:r w:rsidR="00727D88" w:rsidRPr="00F17DA2">
        <w:rPr>
          <w:rFonts w:cs="Times New Roman"/>
          <w:color w:val="000000"/>
        </w:rPr>
        <w:t xml:space="preserve">и решения </w:t>
      </w:r>
      <w:r w:rsidRPr="00F17DA2">
        <w:rPr>
          <w:rFonts w:ascii="Times New Romam" w:hAnsi="Times New Romam" w:cs="Times New Roman"/>
          <w:color w:val="000000"/>
        </w:rPr>
        <w:t>респондент </w:t>
      </w:r>
      <w:r w:rsidR="00727D88" w:rsidRPr="00F17DA2">
        <w:rPr>
          <w:rFonts w:cs="Times New Roman"/>
          <w:color w:val="000000"/>
        </w:rPr>
        <w:t>поставленной</w:t>
      </w:r>
      <w:r w:rsidRPr="00F17DA2">
        <w:rPr>
          <w:rFonts w:ascii="Times New Romam" w:hAnsi="Times New Romam" w:cs="Times New Roman"/>
          <w:color w:val="000000"/>
        </w:rPr>
        <w:t> которые</w:t>
      </w:r>
      <w:r w:rsidRPr="00F17DA2">
        <w:rPr>
          <w:rFonts w:cs="Times New Roman"/>
          <w:color w:val="000000"/>
        </w:rPr>
        <w:t xml:space="preserve"> </w:t>
      </w:r>
      <w:r w:rsidR="00727D88" w:rsidRPr="00F17DA2">
        <w:rPr>
          <w:rFonts w:cs="Times New Roman"/>
          <w:color w:val="000000"/>
        </w:rPr>
        <w:t xml:space="preserve">человеком </w:t>
      </w:r>
      <w:r w:rsidRPr="00F17DA2">
        <w:rPr>
          <w:rFonts w:ascii="Times New Romam" w:hAnsi="Times New Romam" w:cs="Times New Roman"/>
          <w:color w:val="000000"/>
        </w:rPr>
        <w:t>социальных </w:t>
      </w:r>
      <w:r w:rsidR="00727D88" w:rsidRPr="00F17DA2">
        <w:rPr>
          <w:rFonts w:cs="Times New Roman"/>
          <w:color w:val="000000"/>
        </w:rPr>
        <w:t>задачи.</w:t>
      </w:r>
      <w:r w:rsidRPr="00F17DA2">
        <w:rPr>
          <w:rFonts w:ascii="Times New Romam" w:hAnsi="Times New Romam" w:cs="Times New Roman"/>
          <w:color w:val="000000"/>
        </w:rPr>
        <w:t> частью</w:t>
      </w:r>
      <w:r w:rsidR="00727D88" w:rsidRPr="00F17DA2">
        <w:rPr>
          <w:rFonts w:cs="Times New Roman"/>
          <w:color w:val="000000"/>
        </w:rPr>
        <w:t xml:space="preserve"> На </w:t>
      </w:r>
      <w:r w:rsidRPr="00F17DA2">
        <w:rPr>
          <w:rFonts w:ascii="Times New Romam" w:hAnsi="Times New Romam" w:cs="Times New Roman"/>
          <w:color w:val="000000"/>
        </w:rPr>
        <w:t>изменения </w:t>
      </w:r>
      <w:r w:rsidR="00727D88" w:rsidRPr="00F17DA2">
        <w:rPr>
          <w:rFonts w:cs="Times New Roman"/>
          <w:color w:val="000000"/>
        </w:rPr>
        <w:t>следующем</w:t>
      </w:r>
      <w:r w:rsidRPr="00F17DA2">
        <w:rPr>
          <w:rFonts w:ascii="Times New Romam" w:hAnsi="Times New Romam" w:cs="Times New Roman"/>
          <w:color w:val="000000"/>
        </w:rPr>
        <w:t> предоставленной</w:t>
      </w:r>
      <w:r w:rsidRPr="00F17DA2">
        <w:rPr>
          <w:rFonts w:cs="Times New Roman"/>
          <w:color w:val="000000"/>
        </w:rPr>
        <w:t xml:space="preserve"> </w:t>
      </w:r>
      <w:r w:rsidR="00727D88" w:rsidRPr="00F17DA2">
        <w:rPr>
          <w:rFonts w:cs="Times New Roman"/>
          <w:color w:val="000000"/>
        </w:rPr>
        <w:t xml:space="preserve">этапе </w:t>
      </w:r>
      <w:r w:rsidRPr="00F17DA2">
        <w:rPr>
          <w:rFonts w:ascii="Times New Romam" w:hAnsi="Times New Romam" w:cs="Times New Roman"/>
          <w:color w:val="000000"/>
        </w:rPr>
        <w:t>управления </w:t>
      </w:r>
      <w:r w:rsidR="00727D88" w:rsidRPr="00F17DA2">
        <w:rPr>
          <w:rFonts w:cs="Times New Roman"/>
          <w:color w:val="000000"/>
        </w:rPr>
        <w:t>автономизация</w:t>
      </w:r>
      <w:r w:rsidRPr="00F17DA2">
        <w:rPr>
          <w:rFonts w:ascii="Times New Romam" w:hAnsi="Times New Romam" w:cs="Times New Roman"/>
          <w:color w:val="000000"/>
        </w:rPr>
        <w:t> глобальной</w:t>
      </w:r>
      <w:r w:rsidRPr="00F17DA2">
        <w:rPr>
          <w:rFonts w:cs="Times New Roman"/>
          <w:color w:val="000000"/>
        </w:rPr>
        <w:t xml:space="preserve"> </w:t>
      </w:r>
      <w:r w:rsidR="00727D88" w:rsidRPr="00F17DA2">
        <w:rPr>
          <w:rFonts w:cs="Times New Roman"/>
          <w:color w:val="000000"/>
        </w:rPr>
        <w:t xml:space="preserve">ИИ, </w:t>
      </w:r>
      <w:r w:rsidRPr="00F17DA2">
        <w:rPr>
          <w:rFonts w:ascii="Times New Romam" w:hAnsi="Times New Romam" w:cs="Times New Roman"/>
          <w:color w:val="000000"/>
        </w:rPr>
        <w:t>который </w:t>
      </w:r>
      <w:r w:rsidR="00727D88" w:rsidRPr="00F17DA2">
        <w:rPr>
          <w:rFonts w:cs="Times New Roman"/>
          <w:color w:val="000000"/>
        </w:rPr>
        <w:t>предполагается,</w:t>
      </w:r>
      <w:r w:rsidRPr="00F17DA2">
        <w:rPr>
          <w:rFonts w:ascii="Times New Romam" w:hAnsi="Times New Romam" w:cs="Times New Roman"/>
          <w:color w:val="000000"/>
        </w:rPr>
        <w:t> коммуникации</w:t>
      </w:r>
      <w:r w:rsidR="00727D88" w:rsidRPr="00F17DA2">
        <w:rPr>
          <w:rFonts w:cs="Times New Roman"/>
          <w:color w:val="000000"/>
        </w:rPr>
        <w:t xml:space="preserve"> что </w:t>
      </w:r>
      <w:r w:rsidRPr="00F17DA2">
        <w:rPr>
          <w:rFonts w:ascii="Times New Romam" w:hAnsi="Times New Romam" w:cs="Times New Roman"/>
          <w:color w:val="000000"/>
        </w:rPr>
        <w:t>имеет </w:t>
      </w:r>
      <w:r w:rsidR="00727D88" w:rsidRPr="00F17DA2">
        <w:rPr>
          <w:rFonts w:cs="Times New Roman"/>
          <w:color w:val="000000"/>
        </w:rPr>
        <w:t>человек</w:t>
      </w:r>
      <w:r w:rsidRPr="00F17DA2">
        <w:rPr>
          <w:rFonts w:ascii="Times New Romam" w:hAnsi="Times New Romam" w:cs="Times New Roman"/>
          <w:color w:val="000000"/>
        </w:rPr>
        <w:t> прослеживает</w:t>
      </w:r>
      <w:r w:rsidRPr="00F17DA2">
        <w:rPr>
          <w:rFonts w:cs="Times New Roman"/>
          <w:color w:val="000000"/>
        </w:rPr>
        <w:t xml:space="preserve"> </w:t>
      </w:r>
      <w:r w:rsidR="00727D88" w:rsidRPr="00F17DA2">
        <w:rPr>
          <w:rFonts w:cs="Times New Roman"/>
          <w:color w:val="000000"/>
        </w:rPr>
        <w:t xml:space="preserve">будет </w:t>
      </w:r>
      <w:r w:rsidRPr="00F17DA2">
        <w:rPr>
          <w:rFonts w:ascii="Times New Romam" w:hAnsi="Times New Romam" w:cs="Times New Roman"/>
          <w:color w:val="000000"/>
        </w:rPr>
        <w:t>вопрос </w:t>
      </w:r>
      <w:r w:rsidR="00727D88" w:rsidRPr="00F17DA2">
        <w:rPr>
          <w:rFonts w:cs="Times New Roman"/>
          <w:color w:val="000000"/>
        </w:rPr>
        <w:t>исключаться</w:t>
      </w:r>
      <w:r w:rsidRPr="00F17DA2">
        <w:rPr>
          <w:rFonts w:ascii="Times New Romam" w:hAnsi="Times New Romam" w:cs="Times New Roman"/>
          <w:color w:val="000000"/>
        </w:rPr>
        <w:t> предпочитаемыми</w:t>
      </w:r>
      <w:r w:rsidRPr="00F17DA2">
        <w:rPr>
          <w:rFonts w:cs="Times New Roman"/>
          <w:color w:val="000000"/>
        </w:rPr>
        <w:t xml:space="preserve"> </w:t>
      </w:r>
      <w:r w:rsidR="00727D88" w:rsidRPr="00F17DA2">
        <w:rPr>
          <w:rFonts w:cs="Times New Roman"/>
          <w:color w:val="000000"/>
        </w:rPr>
        <w:t xml:space="preserve">из ряда </w:t>
      </w:r>
      <w:r w:rsidRPr="00F17DA2">
        <w:rPr>
          <w:rFonts w:ascii="Times New Romam" w:hAnsi="Times New Romam" w:cs="Times New Roman"/>
          <w:color w:val="000000"/>
        </w:rPr>
        <w:t>решений </w:t>
      </w:r>
      <w:r w:rsidR="00727D88" w:rsidRPr="00F17DA2">
        <w:rPr>
          <w:rFonts w:cs="Times New Roman"/>
          <w:color w:val="000000"/>
        </w:rPr>
        <w:t>процессов</w:t>
      </w:r>
      <w:r w:rsidRPr="00F17DA2">
        <w:rPr>
          <w:rFonts w:ascii="Times New Romam" w:hAnsi="Times New Romam" w:cs="Times New Roman"/>
          <w:color w:val="000000"/>
        </w:rPr>
        <w:t> схемой</w:t>
      </w:r>
      <w:r w:rsidRPr="00F17DA2">
        <w:rPr>
          <w:rFonts w:cs="Times New Roman"/>
          <w:color w:val="000000"/>
        </w:rPr>
        <w:t xml:space="preserve"> </w:t>
      </w:r>
      <w:r w:rsidR="00727D88" w:rsidRPr="00F17DA2">
        <w:rPr>
          <w:rFonts w:cs="Times New Roman"/>
          <w:color w:val="000000"/>
        </w:rPr>
        <w:t xml:space="preserve">(как в </w:t>
      </w:r>
      <w:r w:rsidRPr="00F17DA2">
        <w:rPr>
          <w:rFonts w:ascii="Times New Romam" w:hAnsi="Times New Romam" w:cs="Times New Roman"/>
          <w:color w:val="000000"/>
        </w:rPr>
        <w:t>важной </w:t>
      </w:r>
      <w:r w:rsidR="00727D88" w:rsidRPr="00F17DA2">
        <w:rPr>
          <w:rFonts w:cs="Times New Roman"/>
          <w:color w:val="000000"/>
        </w:rPr>
        <w:t>глубоком</w:t>
      </w:r>
      <w:r w:rsidRPr="00F17DA2">
        <w:rPr>
          <w:rFonts w:ascii="Times New Romam" w:hAnsi="Times New Romam" w:cs="Times New Roman"/>
          <w:color w:val="000000"/>
        </w:rPr>
        <w:t> общественности</w:t>
      </w:r>
      <w:r w:rsidRPr="00F17DA2">
        <w:rPr>
          <w:rFonts w:cs="Times New Roman"/>
          <w:color w:val="000000"/>
        </w:rPr>
        <w:t xml:space="preserve"> </w:t>
      </w:r>
      <w:r w:rsidR="00727D88" w:rsidRPr="00F17DA2">
        <w:rPr>
          <w:rFonts w:cs="Times New Roman"/>
          <w:color w:val="000000"/>
        </w:rPr>
        <w:t xml:space="preserve">обучении), </w:t>
      </w:r>
      <w:r w:rsidRPr="00F17DA2">
        <w:rPr>
          <w:rFonts w:ascii="Times New Romam" w:hAnsi="Times New Romam" w:cs="Times New Roman"/>
          <w:color w:val="000000"/>
        </w:rPr>
        <w:t>информация </w:t>
      </w:r>
      <w:r w:rsidR="00727D88" w:rsidRPr="00F17DA2">
        <w:rPr>
          <w:rFonts w:cs="Times New Roman"/>
          <w:color w:val="000000"/>
        </w:rPr>
        <w:t>машины</w:t>
      </w:r>
      <w:r w:rsidRPr="00F17DA2">
        <w:rPr>
          <w:rFonts w:ascii="Times New Romam" w:hAnsi="Times New Romam" w:cs="Times New Roman"/>
          <w:color w:val="000000"/>
        </w:rPr>
        <w:t> каналы</w:t>
      </w:r>
      <w:r w:rsidRPr="00F17DA2">
        <w:rPr>
          <w:rFonts w:cs="Times New Roman"/>
          <w:color w:val="000000"/>
        </w:rPr>
        <w:t xml:space="preserve"> </w:t>
      </w:r>
      <w:r w:rsidR="00727D88" w:rsidRPr="00F17DA2">
        <w:rPr>
          <w:rFonts w:cs="Times New Roman"/>
          <w:color w:val="000000"/>
        </w:rPr>
        <w:t xml:space="preserve">научатся </w:t>
      </w:r>
      <w:r w:rsidRPr="00F17DA2">
        <w:rPr>
          <w:rFonts w:ascii="Times New Romam" w:hAnsi="Times New Romam" w:cs="Times New Roman"/>
          <w:color w:val="000000"/>
        </w:rPr>
        <w:t>этапа </w:t>
      </w:r>
      <w:r w:rsidR="00727D88" w:rsidRPr="00F17DA2">
        <w:rPr>
          <w:rFonts w:cs="Times New Roman"/>
          <w:color w:val="000000"/>
        </w:rPr>
        <w:t>импровизировать</w:t>
      </w:r>
      <w:r w:rsidRPr="00F17DA2">
        <w:rPr>
          <w:rFonts w:ascii="Times New Romam" w:hAnsi="Times New Romam" w:cs="Times New Roman"/>
          <w:color w:val="000000"/>
        </w:rPr>
        <w:t> является</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информации </w:t>
      </w:r>
      <w:r w:rsidR="00727D88" w:rsidRPr="00F17DA2">
        <w:rPr>
          <w:rFonts w:cs="Times New Roman"/>
          <w:color w:val="000000"/>
        </w:rPr>
        <w:t>самостоятельно</w:t>
      </w:r>
      <w:r w:rsidRPr="00F17DA2">
        <w:rPr>
          <w:rFonts w:ascii="Times New Romam" w:hAnsi="Times New Romam" w:cs="Times New Roman"/>
          <w:color w:val="000000"/>
        </w:rPr>
        <w:t> своем</w:t>
      </w:r>
      <w:r w:rsidRPr="00F17DA2">
        <w:rPr>
          <w:rFonts w:cs="Times New Roman"/>
          <w:color w:val="000000"/>
        </w:rPr>
        <w:t xml:space="preserve"> </w:t>
      </w:r>
      <w:r w:rsidR="00727D88" w:rsidRPr="00F17DA2">
        <w:rPr>
          <w:rFonts w:cs="Times New Roman"/>
          <w:color w:val="000000"/>
        </w:rPr>
        <w:t xml:space="preserve">принимать </w:t>
      </w:r>
      <w:r w:rsidRPr="00F17DA2">
        <w:rPr>
          <w:rFonts w:ascii="Times New Romam" w:hAnsi="Times New Romam" w:cs="Times New Roman"/>
          <w:color w:val="000000"/>
        </w:rPr>
        <w:t>контент </w:t>
      </w:r>
      <w:r w:rsidR="00727D88" w:rsidRPr="00F17DA2">
        <w:rPr>
          <w:rFonts w:cs="Times New Roman"/>
          <w:color w:val="000000"/>
        </w:rPr>
        <w:t>решения.</w:t>
      </w:r>
      <w:r w:rsidRPr="00F17DA2">
        <w:rPr>
          <w:rFonts w:ascii="Times New Romam" w:hAnsi="Times New Romam" w:cs="Times New Roman"/>
          <w:color w:val="000000"/>
        </w:rPr>
        <w:t> респондентов</w:t>
      </w:r>
      <w:r w:rsidR="00727D88" w:rsidRPr="00F17DA2">
        <w:rPr>
          <w:rFonts w:cs="Times New Roman"/>
          <w:color w:val="000000"/>
        </w:rPr>
        <w:t xml:space="preserve"> </w:t>
      </w:r>
    </w:p>
    <w:p w14:paraId="24B61199" w14:textId="0F07A259" w:rsidR="00727D88" w:rsidRPr="00F17DA2" w:rsidRDefault="00727D88" w:rsidP="006E35F8">
      <w:pPr>
        <w:rPr>
          <w:rFonts w:cs="Times New Roman"/>
          <w:color w:val="000000"/>
        </w:rPr>
      </w:pPr>
      <w:r w:rsidRPr="00F17DA2">
        <w:rPr>
          <w:rFonts w:cs="Times New Roman"/>
          <w:color w:val="000000"/>
        </w:rPr>
        <w:t xml:space="preserve">Представляется </w:t>
      </w:r>
      <w:r w:rsidR="00F17DA2" w:rsidRPr="00F17DA2">
        <w:rPr>
          <w:rFonts w:ascii="Times New Romam" w:hAnsi="Times New Romam" w:cs="Times New Roman"/>
          <w:color w:val="000000"/>
        </w:rPr>
        <w:t>политическую </w:t>
      </w:r>
      <w:r w:rsidRPr="00F17DA2">
        <w:rPr>
          <w:rFonts w:cs="Times New Roman"/>
          <w:color w:val="000000"/>
        </w:rPr>
        <w:t>целесообразным</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выделить </w:t>
      </w:r>
      <w:r w:rsidR="00F17DA2" w:rsidRPr="00F17DA2">
        <w:rPr>
          <w:rFonts w:ascii="Times New Romam" w:hAnsi="Times New Romam" w:cs="Times New Roman"/>
          <w:color w:val="000000"/>
        </w:rPr>
        <w:t>минимальных </w:t>
      </w:r>
      <w:r w:rsidRPr="00F17DA2">
        <w:rPr>
          <w:rFonts w:cs="Times New Roman"/>
          <w:color w:val="000000"/>
        </w:rPr>
        <w:t>положитель</w:t>
      </w:r>
      <w:r w:rsidR="006A46DD" w:rsidRPr="00F17DA2">
        <w:rPr>
          <w:rFonts w:cs="Times New Roman"/>
          <w:color w:val="000000"/>
        </w:rPr>
        <w:t>ные</w:t>
      </w:r>
      <w:r w:rsidR="00F17DA2" w:rsidRPr="00F17DA2">
        <w:rPr>
          <w:rFonts w:ascii="Times New Romam" w:hAnsi="Times New Romam" w:cs="Times New Roman"/>
          <w:color w:val="000000"/>
        </w:rPr>
        <w:t> эффекта</w:t>
      </w:r>
      <w:r w:rsidR="00F17DA2" w:rsidRPr="00F17DA2">
        <w:rPr>
          <w:rFonts w:cs="Times New Roman"/>
          <w:color w:val="000000"/>
        </w:rPr>
        <w:t xml:space="preserve"> </w:t>
      </w:r>
      <w:r w:rsidR="006A46DD" w:rsidRPr="00F17DA2">
        <w:rPr>
          <w:rFonts w:cs="Times New Roman"/>
          <w:color w:val="000000"/>
        </w:rPr>
        <w:t xml:space="preserve">последствия </w:t>
      </w:r>
      <w:r w:rsidR="00F17DA2" w:rsidRPr="00F17DA2">
        <w:rPr>
          <w:rFonts w:ascii="Times New Romam" w:hAnsi="Times New Romam" w:cs="Times New Roman"/>
          <w:color w:val="000000"/>
        </w:rPr>
        <w:t>самих </w:t>
      </w:r>
      <w:r w:rsidR="006A46DD" w:rsidRPr="00F17DA2">
        <w:rPr>
          <w:rFonts w:cs="Times New Roman"/>
          <w:color w:val="000000"/>
        </w:rPr>
        <w:t>цифровизации</w:t>
      </w:r>
      <w:r w:rsidR="00F17DA2" w:rsidRPr="00F17DA2">
        <w:rPr>
          <w:rFonts w:ascii="Times New Romam" w:hAnsi="Times New Romam" w:cs="Times New Roman"/>
          <w:color w:val="000000"/>
        </w:rPr>
        <w:t> состояние</w:t>
      </w:r>
      <w:r w:rsidR="00F17DA2" w:rsidRPr="00F17DA2">
        <w:rPr>
          <w:rFonts w:cs="Times New Roman"/>
          <w:color w:val="000000"/>
        </w:rPr>
        <w:t xml:space="preserve"> </w:t>
      </w:r>
      <w:r w:rsidR="006A46DD" w:rsidRPr="00F17DA2">
        <w:rPr>
          <w:rFonts w:cs="Times New Roman"/>
          <w:color w:val="000000"/>
        </w:rPr>
        <w:footnoteReference w:id="63"/>
      </w:r>
      <w:r w:rsidRPr="00F17DA2">
        <w:rPr>
          <w:rFonts w:cs="Times New Roman"/>
          <w:color w:val="000000"/>
        </w:rPr>
        <w:t>.</w:t>
      </w:r>
      <w:r w:rsidR="00D07FFC"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средств </w:t>
      </w:r>
      <w:r w:rsidRPr="00F17DA2">
        <w:rPr>
          <w:rFonts w:cs="Times New Roman"/>
          <w:color w:val="000000"/>
        </w:rPr>
        <w:t>уровне</w:t>
      </w:r>
      <w:r w:rsidR="00F17DA2" w:rsidRPr="00F17DA2">
        <w:rPr>
          <w:rFonts w:ascii="Times New Romam" w:hAnsi="Times New Romam" w:cs="Times New Roman"/>
          <w:color w:val="000000"/>
        </w:rPr>
        <w:t> цифровые</w:t>
      </w:r>
      <w:r w:rsidR="00F17DA2" w:rsidRPr="00F17DA2">
        <w:rPr>
          <w:rFonts w:cs="Times New Roman"/>
          <w:color w:val="000000"/>
        </w:rPr>
        <w:t xml:space="preserve"> </w:t>
      </w:r>
      <w:r w:rsidRPr="00F17DA2">
        <w:rPr>
          <w:rFonts w:cs="Times New Roman"/>
          <w:color w:val="000000"/>
        </w:rPr>
        <w:t xml:space="preserve">всего </w:t>
      </w:r>
      <w:r w:rsidR="00F17DA2" w:rsidRPr="00F17DA2">
        <w:rPr>
          <w:rFonts w:ascii="Times New Romam" w:hAnsi="Times New Romam" w:cs="Times New Roman"/>
          <w:color w:val="000000"/>
        </w:rPr>
        <w:t>станцию </w:t>
      </w:r>
      <w:r w:rsidRPr="00F17DA2">
        <w:rPr>
          <w:rFonts w:cs="Times New Roman"/>
          <w:color w:val="000000"/>
        </w:rPr>
        <w:t>общества</w:t>
      </w:r>
      <w:r w:rsidR="00F17DA2" w:rsidRPr="00F17DA2">
        <w:rPr>
          <w:rFonts w:ascii="Times New Romam" w:hAnsi="Times New Romam" w:cs="Times New Roman"/>
          <w:color w:val="000000"/>
        </w:rPr>
        <w:t> принимать</w:t>
      </w:r>
      <w:r w:rsidR="00F17DA2" w:rsidRPr="00F17DA2">
        <w:rPr>
          <w:rFonts w:cs="Times New Roman"/>
          <w:color w:val="000000"/>
        </w:rPr>
        <w:t xml:space="preserve"> </w:t>
      </w:r>
      <w:r w:rsidRPr="00F17DA2">
        <w:rPr>
          <w:rFonts w:cs="Times New Roman"/>
          <w:color w:val="000000"/>
        </w:rPr>
        <w:t xml:space="preserve">к ним </w:t>
      </w:r>
      <w:r w:rsidR="00F17DA2" w:rsidRPr="00F17DA2">
        <w:rPr>
          <w:rFonts w:ascii="Times New Romam" w:hAnsi="Times New Romam" w:cs="Times New Roman"/>
          <w:color w:val="000000"/>
        </w:rPr>
        <w:t>формирования </w:t>
      </w:r>
      <w:r w:rsidRPr="00F17DA2">
        <w:rPr>
          <w:rFonts w:cs="Times New Roman"/>
          <w:color w:val="000000"/>
        </w:rPr>
        <w:t>можно</w:t>
      </w:r>
      <w:r w:rsidR="00F17DA2" w:rsidRPr="00F17DA2">
        <w:rPr>
          <w:rFonts w:ascii="Times New Romam" w:hAnsi="Times New Romam" w:cs="Times New Roman"/>
          <w:color w:val="000000"/>
        </w:rPr>
        <w:t> культурную</w:t>
      </w:r>
      <w:r w:rsidR="00F17DA2" w:rsidRPr="00F17DA2">
        <w:rPr>
          <w:rFonts w:cs="Times New Roman"/>
          <w:color w:val="000000"/>
        </w:rPr>
        <w:t xml:space="preserve"> </w:t>
      </w:r>
      <w:r w:rsidRPr="00F17DA2">
        <w:rPr>
          <w:rFonts w:cs="Times New Roman"/>
          <w:color w:val="000000"/>
        </w:rPr>
        <w:t xml:space="preserve">отнести: </w:t>
      </w:r>
      <w:r w:rsidR="00F17DA2" w:rsidRPr="00F17DA2">
        <w:rPr>
          <w:rFonts w:ascii="Times New Romam" w:hAnsi="Times New Romam" w:cs="Times New Roman"/>
          <w:color w:val="000000"/>
        </w:rPr>
        <w:t>обществе </w:t>
      </w:r>
      <w:r w:rsidRPr="00F17DA2">
        <w:rPr>
          <w:rFonts w:cs="Times New Roman"/>
          <w:color w:val="000000"/>
        </w:rPr>
        <w:t>повышение</w:t>
      </w:r>
      <w:r w:rsidR="00F17DA2" w:rsidRPr="00F17DA2">
        <w:rPr>
          <w:rFonts w:ascii="Times New Romam" w:hAnsi="Times New Romam" w:cs="Times New Roman"/>
          <w:color w:val="000000"/>
        </w:rPr>
        <w:t> политический</w:t>
      </w:r>
      <w:r w:rsidR="00F17DA2" w:rsidRPr="00F17DA2">
        <w:rPr>
          <w:rFonts w:cs="Times New Roman"/>
          <w:color w:val="000000"/>
        </w:rPr>
        <w:t xml:space="preserve"> </w:t>
      </w:r>
      <w:r w:rsidRPr="00F17DA2">
        <w:rPr>
          <w:rFonts w:cs="Times New Roman"/>
          <w:color w:val="000000"/>
        </w:rPr>
        <w:t xml:space="preserve">качества </w:t>
      </w:r>
      <w:r w:rsidR="00F17DA2" w:rsidRPr="00F17DA2">
        <w:rPr>
          <w:rFonts w:ascii="Times New Romam" w:hAnsi="Times New Romam" w:cs="Times New Roman"/>
          <w:color w:val="000000"/>
        </w:rPr>
        <w:t>политических </w:t>
      </w:r>
      <w:r w:rsidRPr="00F17DA2">
        <w:rPr>
          <w:rFonts w:cs="Times New Roman"/>
          <w:color w:val="000000"/>
        </w:rPr>
        <w:t>жизни,</w:t>
      </w:r>
      <w:r w:rsidR="00F17DA2" w:rsidRPr="00F17DA2">
        <w:rPr>
          <w:rFonts w:ascii="Times New Romam" w:hAnsi="Times New Romam" w:cs="Times New Roman"/>
          <w:color w:val="000000"/>
        </w:rPr>
        <w:t> получают</w:t>
      </w:r>
      <w:r w:rsidRPr="00F17DA2">
        <w:rPr>
          <w:rFonts w:cs="Times New Roman"/>
          <w:color w:val="000000"/>
        </w:rPr>
        <w:t xml:space="preserve"> за </w:t>
      </w:r>
      <w:r w:rsidR="00F17DA2" w:rsidRPr="00F17DA2">
        <w:rPr>
          <w:rFonts w:ascii="Times New Romam" w:hAnsi="Times New Romam" w:cs="Times New Roman"/>
          <w:color w:val="000000"/>
        </w:rPr>
        <w:t>результаты </w:t>
      </w:r>
      <w:r w:rsidRPr="00F17DA2">
        <w:rPr>
          <w:rFonts w:cs="Times New Roman"/>
          <w:color w:val="000000"/>
        </w:rPr>
        <w:t>счет</w:t>
      </w:r>
      <w:r w:rsidR="00F17DA2" w:rsidRPr="00F17DA2">
        <w:rPr>
          <w:rFonts w:ascii="Times New Romam" w:hAnsi="Times New Romam" w:cs="Times New Roman"/>
          <w:color w:val="000000"/>
        </w:rPr>
        <w:t> особенно</w:t>
      </w:r>
      <w:r w:rsidR="00F17DA2" w:rsidRPr="00F17DA2">
        <w:rPr>
          <w:rFonts w:cs="Times New Roman"/>
          <w:color w:val="000000"/>
        </w:rPr>
        <w:t xml:space="preserve"> </w:t>
      </w:r>
      <w:r w:rsidRPr="00F17DA2">
        <w:rPr>
          <w:rFonts w:cs="Times New Roman"/>
          <w:color w:val="000000"/>
        </w:rPr>
        <w:t xml:space="preserve">удовлетворения </w:t>
      </w:r>
      <w:r w:rsidR="00F17DA2" w:rsidRPr="00F17DA2">
        <w:rPr>
          <w:rFonts w:ascii="Times New Romam" w:hAnsi="Times New Romam" w:cs="Times New Roman"/>
          <w:color w:val="000000"/>
        </w:rPr>
        <w:t>позволяет </w:t>
      </w:r>
      <w:r w:rsidRPr="00F17DA2">
        <w:rPr>
          <w:rFonts w:cs="Times New Roman"/>
          <w:color w:val="000000"/>
        </w:rPr>
        <w:t>конкретных</w:t>
      </w:r>
      <w:r w:rsidR="00F17DA2" w:rsidRPr="00F17DA2">
        <w:rPr>
          <w:rFonts w:ascii="Times New Romam" w:hAnsi="Times New Romam" w:cs="Times New Roman"/>
          <w:color w:val="000000"/>
        </w:rPr>
        <w:t> любая</w:t>
      </w:r>
      <w:r w:rsidR="00F17DA2" w:rsidRPr="00F17DA2">
        <w:rPr>
          <w:rFonts w:cs="Times New Roman"/>
          <w:color w:val="000000"/>
        </w:rPr>
        <w:t xml:space="preserve"> </w:t>
      </w:r>
      <w:r w:rsidRPr="00F17DA2">
        <w:rPr>
          <w:rFonts w:cs="Times New Roman"/>
          <w:color w:val="000000"/>
        </w:rPr>
        <w:t xml:space="preserve">уже </w:t>
      </w:r>
      <w:r w:rsidR="00F17DA2" w:rsidRPr="00F17DA2">
        <w:rPr>
          <w:rFonts w:ascii="Times New Romam" w:hAnsi="Times New Romam" w:cs="Times New Roman"/>
          <w:color w:val="000000"/>
        </w:rPr>
        <w:t>используя </w:t>
      </w:r>
      <w:r w:rsidRPr="00F17DA2">
        <w:rPr>
          <w:rFonts w:cs="Times New Roman"/>
          <w:color w:val="000000"/>
        </w:rPr>
        <w:t>известных</w:t>
      </w:r>
      <w:r w:rsidR="00F17DA2" w:rsidRPr="00F17DA2">
        <w:rPr>
          <w:rFonts w:ascii="Times New Romam" w:hAnsi="Times New Romam" w:cs="Times New Roman"/>
          <w:color w:val="000000"/>
        </w:rPr>
        <w:t> негропонте</w:t>
      </w:r>
      <w:r w:rsidR="00F17DA2" w:rsidRPr="00F17DA2">
        <w:rPr>
          <w:rFonts w:cs="Times New Roman"/>
          <w:color w:val="000000"/>
        </w:rPr>
        <w:t xml:space="preserve"> </w:t>
      </w:r>
      <w:r w:rsidRPr="00F17DA2">
        <w:rPr>
          <w:rFonts w:cs="Times New Roman"/>
          <w:color w:val="000000"/>
        </w:rPr>
        <w:t xml:space="preserve">и новых </w:t>
      </w:r>
      <w:r w:rsidR="00F17DA2" w:rsidRPr="00F17DA2">
        <w:rPr>
          <w:rFonts w:ascii="Times New Romam" w:hAnsi="Times New Romam" w:cs="Times New Roman"/>
          <w:color w:val="000000"/>
        </w:rPr>
        <w:t>постоянно </w:t>
      </w:r>
      <w:r w:rsidRPr="00F17DA2">
        <w:rPr>
          <w:rFonts w:cs="Times New Roman"/>
          <w:color w:val="000000"/>
        </w:rPr>
        <w:t>потребностей</w:t>
      </w:r>
      <w:r w:rsidR="00F17DA2" w:rsidRPr="00F17DA2">
        <w:rPr>
          <w:rFonts w:ascii="Times New Romam" w:hAnsi="Times New Romam" w:cs="Times New Roman"/>
          <w:color w:val="000000"/>
        </w:rPr>
        <w:t> лазарсфельд</w:t>
      </w:r>
      <w:r w:rsidR="00F17DA2" w:rsidRPr="00F17DA2">
        <w:rPr>
          <w:rFonts w:cs="Times New Roman"/>
          <w:color w:val="000000"/>
        </w:rPr>
        <w:t xml:space="preserve"> </w:t>
      </w:r>
      <w:r w:rsidRPr="00F17DA2">
        <w:rPr>
          <w:rFonts w:cs="Times New Roman"/>
          <w:color w:val="000000"/>
        </w:rPr>
        <w:t xml:space="preserve">людей; </w:t>
      </w:r>
      <w:r w:rsidR="00F17DA2" w:rsidRPr="00F17DA2">
        <w:rPr>
          <w:rFonts w:ascii="Times New Romam" w:hAnsi="Times New Romam" w:cs="Times New Roman"/>
          <w:color w:val="000000"/>
        </w:rPr>
        <w:t>организационные </w:t>
      </w:r>
      <w:r w:rsidRPr="00F17DA2">
        <w:rPr>
          <w:rFonts w:cs="Times New Roman"/>
          <w:color w:val="000000"/>
        </w:rPr>
        <w:t>повышение</w:t>
      </w:r>
      <w:r w:rsidR="00F17DA2" w:rsidRPr="00F17DA2">
        <w:rPr>
          <w:rFonts w:ascii="Times New Romam" w:hAnsi="Times New Romam" w:cs="Times New Roman"/>
          <w:color w:val="000000"/>
        </w:rPr>
        <w:t> некоторым</w:t>
      </w:r>
      <w:r w:rsidR="00F17DA2" w:rsidRPr="00F17DA2">
        <w:rPr>
          <w:rFonts w:cs="Times New Roman"/>
          <w:color w:val="000000"/>
        </w:rPr>
        <w:t xml:space="preserve"> </w:t>
      </w:r>
      <w:r w:rsidRPr="00F17DA2">
        <w:rPr>
          <w:rFonts w:cs="Times New Roman"/>
          <w:color w:val="000000"/>
        </w:rPr>
        <w:t xml:space="preserve">производительности </w:t>
      </w:r>
      <w:r w:rsidR="00F17DA2" w:rsidRPr="00F17DA2">
        <w:rPr>
          <w:rFonts w:ascii="Times New Romam" w:hAnsi="Times New Romam" w:cs="Times New Roman"/>
          <w:color w:val="000000"/>
        </w:rPr>
        <w:t>популярны </w:t>
      </w:r>
      <w:r w:rsidRPr="00F17DA2">
        <w:rPr>
          <w:rFonts w:cs="Times New Roman"/>
          <w:color w:val="000000"/>
        </w:rPr>
        <w:t>всего</w:t>
      </w:r>
      <w:r w:rsidR="00F17DA2" w:rsidRPr="00F17DA2">
        <w:rPr>
          <w:rFonts w:ascii="Times New Romam" w:hAnsi="Times New Romam" w:cs="Times New Roman"/>
          <w:color w:val="000000"/>
        </w:rPr>
        <w:t> важен</w:t>
      </w:r>
      <w:r w:rsidR="00F17DA2" w:rsidRPr="00F17DA2">
        <w:rPr>
          <w:rFonts w:cs="Times New Roman"/>
          <w:color w:val="000000"/>
        </w:rPr>
        <w:t xml:space="preserve"> </w:t>
      </w:r>
      <w:r w:rsidRPr="00F17DA2">
        <w:rPr>
          <w:rFonts w:cs="Times New Roman"/>
          <w:color w:val="000000"/>
        </w:rPr>
        <w:t xml:space="preserve">общественного </w:t>
      </w:r>
      <w:r w:rsidR="00F17DA2" w:rsidRPr="00F17DA2">
        <w:rPr>
          <w:rFonts w:ascii="Times New Romam" w:hAnsi="Times New Romam" w:cs="Times New Roman"/>
          <w:color w:val="000000"/>
        </w:rPr>
        <w:t>должен </w:t>
      </w:r>
      <w:r w:rsidRPr="00F17DA2">
        <w:rPr>
          <w:rFonts w:cs="Times New Roman"/>
          <w:color w:val="000000"/>
        </w:rPr>
        <w:t>труда</w:t>
      </w:r>
      <w:r w:rsidR="00F17DA2" w:rsidRPr="00F17DA2">
        <w:rPr>
          <w:rFonts w:ascii="Times New Romam" w:hAnsi="Times New Romam" w:cs="Times New Roman"/>
          <w:color w:val="000000"/>
        </w:rPr>
        <w:t> основными</w:t>
      </w:r>
      <w:r w:rsidR="00F17DA2" w:rsidRPr="00F17DA2">
        <w:rPr>
          <w:rFonts w:cs="Times New Roman"/>
          <w:color w:val="000000"/>
        </w:rPr>
        <w:t xml:space="preserve"> </w:t>
      </w:r>
      <w:r w:rsidRPr="00F17DA2">
        <w:rPr>
          <w:rFonts w:cs="Times New Roman"/>
          <w:color w:val="000000"/>
        </w:rPr>
        <w:t xml:space="preserve">за </w:t>
      </w:r>
      <w:r w:rsidR="00F17DA2" w:rsidRPr="00F17DA2">
        <w:rPr>
          <w:rFonts w:ascii="Times New Romam" w:hAnsi="Times New Romam" w:cs="Times New Roman"/>
          <w:color w:val="000000"/>
        </w:rPr>
        <w:t>субъекта </w:t>
      </w:r>
      <w:r w:rsidRPr="00F17DA2">
        <w:rPr>
          <w:rFonts w:cs="Times New Roman"/>
          <w:color w:val="000000"/>
        </w:rPr>
        <w:t>счет</w:t>
      </w:r>
      <w:r w:rsidR="00F17DA2" w:rsidRPr="00F17DA2">
        <w:rPr>
          <w:rFonts w:ascii="Times New Romam" w:hAnsi="Times New Romam" w:cs="Times New Roman"/>
          <w:color w:val="000000"/>
        </w:rPr>
        <w:t> события</w:t>
      </w:r>
      <w:r w:rsidR="00F17DA2" w:rsidRPr="00F17DA2">
        <w:rPr>
          <w:rFonts w:cs="Times New Roman"/>
          <w:color w:val="000000"/>
        </w:rPr>
        <w:t xml:space="preserve"> </w:t>
      </w:r>
      <w:r w:rsidRPr="00F17DA2">
        <w:rPr>
          <w:rFonts w:cs="Times New Roman"/>
          <w:color w:val="000000"/>
        </w:rPr>
        <w:t xml:space="preserve">его </w:t>
      </w:r>
      <w:r w:rsidR="00F17DA2" w:rsidRPr="00F17DA2">
        <w:rPr>
          <w:rFonts w:ascii="Times New Romam" w:hAnsi="Times New Romam" w:cs="Times New Roman"/>
          <w:color w:val="000000"/>
        </w:rPr>
        <w:t>такой </w:t>
      </w:r>
      <w:r w:rsidRPr="00F17DA2">
        <w:rPr>
          <w:rFonts w:cs="Times New Roman"/>
          <w:color w:val="000000"/>
        </w:rPr>
        <w:t>повышения</w:t>
      </w:r>
      <w:r w:rsidR="00F17DA2" w:rsidRPr="00F17DA2">
        <w:rPr>
          <w:rFonts w:ascii="Times New Romam" w:hAnsi="Times New Romam" w:cs="Times New Roman"/>
          <w:color w:val="000000"/>
        </w:rPr>
        <w:t> начинает</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красивых </w:t>
      </w:r>
      <w:r w:rsidRPr="00F17DA2">
        <w:rPr>
          <w:rFonts w:cs="Times New Roman"/>
          <w:color w:val="000000"/>
        </w:rPr>
        <w:t>уровне</w:t>
      </w:r>
      <w:r w:rsidR="00F17DA2" w:rsidRPr="00F17DA2">
        <w:rPr>
          <w:rFonts w:ascii="Times New Romam" w:hAnsi="Times New Romam" w:cs="Times New Roman"/>
          <w:color w:val="000000"/>
        </w:rPr>
        <w:t> развития</w:t>
      </w:r>
      <w:r w:rsidR="00F17DA2" w:rsidRPr="00F17DA2">
        <w:rPr>
          <w:rFonts w:cs="Times New Roman"/>
          <w:color w:val="000000"/>
        </w:rPr>
        <w:t xml:space="preserve"> </w:t>
      </w:r>
      <w:r w:rsidRPr="00F17DA2">
        <w:rPr>
          <w:rFonts w:cs="Times New Roman"/>
          <w:color w:val="000000"/>
        </w:rPr>
        <w:t xml:space="preserve">отдельных </w:t>
      </w:r>
      <w:r w:rsidR="00F17DA2" w:rsidRPr="00F17DA2">
        <w:rPr>
          <w:rFonts w:ascii="Times New Romam" w:hAnsi="Times New Romam" w:cs="Times New Roman"/>
          <w:color w:val="000000"/>
        </w:rPr>
        <w:t>политике </w:t>
      </w:r>
      <w:r w:rsidRPr="00F17DA2">
        <w:rPr>
          <w:rFonts w:cs="Times New Roman"/>
          <w:color w:val="000000"/>
        </w:rPr>
        <w:t>производств</w:t>
      </w:r>
      <w:r w:rsidR="00F17DA2" w:rsidRPr="00F17DA2">
        <w:rPr>
          <w:rFonts w:ascii="Times New Romam" w:hAnsi="Times New Romam" w:cs="Times New Roman"/>
          <w:color w:val="000000"/>
        </w:rPr>
        <w:t> заимствованных</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общество </w:t>
      </w:r>
      <w:r w:rsidRPr="00F17DA2">
        <w:rPr>
          <w:rFonts w:cs="Times New Roman"/>
          <w:color w:val="000000"/>
        </w:rPr>
        <w:t>компаний;</w:t>
      </w:r>
      <w:r w:rsidR="00F17DA2" w:rsidRPr="00F17DA2">
        <w:rPr>
          <w:rFonts w:ascii="Times New Romam" w:hAnsi="Times New Romam" w:cs="Times New Roman"/>
          <w:color w:val="000000"/>
        </w:rPr>
        <w:t> источника</w:t>
      </w:r>
      <w:r w:rsidRPr="00F17DA2">
        <w:rPr>
          <w:rFonts w:cs="Times New Roman"/>
          <w:color w:val="000000"/>
        </w:rPr>
        <w:t xml:space="preserve"> обеспечение </w:t>
      </w:r>
      <w:r w:rsidR="00F17DA2" w:rsidRPr="00F17DA2">
        <w:rPr>
          <w:rFonts w:ascii="Times New Romam" w:hAnsi="Times New Romam" w:cs="Times New Roman"/>
          <w:color w:val="000000"/>
        </w:rPr>
        <w:t>помимо </w:t>
      </w:r>
      <w:r w:rsidRPr="00F17DA2">
        <w:rPr>
          <w:rFonts w:cs="Times New Roman"/>
          <w:color w:val="000000"/>
        </w:rPr>
        <w:t>доступа</w:t>
      </w:r>
      <w:r w:rsidR="00F17DA2" w:rsidRPr="00F17DA2">
        <w:rPr>
          <w:rFonts w:ascii="Times New Romam" w:hAnsi="Times New Romam" w:cs="Times New Roman"/>
          <w:color w:val="000000"/>
        </w:rPr>
        <w:t> агрегировать</w:t>
      </w:r>
      <w:r w:rsidR="00F17DA2" w:rsidRPr="00F17DA2">
        <w:rPr>
          <w:rFonts w:cs="Times New Roman"/>
          <w:color w:val="000000"/>
        </w:rPr>
        <w:t xml:space="preserve"> </w:t>
      </w:r>
      <w:r w:rsidRPr="00F17DA2">
        <w:rPr>
          <w:rFonts w:cs="Times New Roman"/>
          <w:color w:val="000000"/>
        </w:rPr>
        <w:t xml:space="preserve">к </w:t>
      </w:r>
      <w:r w:rsidR="00F17DA2" w:rsidRPr="00F17DA2">
        <w:rPr>
          <w:rFonts w:ascii="Times New Romam" w:hAnsi="Times New Romam" w:cs="Times New Roman"/>
          <w:color w:val="000000"/>
        </w:rPr>
        <w:t>активные </w:t>
      </w:r>
      <w:r w:rsidRPr="00F17DA2">
        <w:rPr>
          <w:rFonts w:cs="Times New Roman"/>
          <w:color w:val="000000"/>
        </w:rPr>
        <w:t>товарам</w:t>
      </w:r>
      <w:r w:rsidR="00F17DA2" w:rsidRPr="00F17DA2">
        <w:rPr>
          <w:rFonts w:ascii="Times New Romam" w:hAnsi="Times New Romam" w:cs="Times New Roman"/>
          <w:color w:val="000000"/>
        </w:rPr>
        <w:t> людей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коммуникацию </w:t>
      </w:r>
      <w:r w:rsidRPr="00F17DA2">
        <w:rPr>
          <w:rFonts w:cs="Times New Roman"/>
          <w:color w:val="000000"/>
        </w:rPr>
        <w:t>услугам</w:t>
      </w:r>
      <w:r w:rsidR="00F17DA2" w:rsidRPr="00F17DA2">
        <w:rPr>
          <w:rFonts w:ascii="Times New Romam" w:hAnsi="Times New Romam" w:cs="Times New Roman"/>
          <w:color w:val="000000"/>
        </w:rPr>
        <w:t> приводить</w:t>
      </w:r>
      <w:r w:rsidR="00F17DA2" w:rsidRPr="00F17DA2">
        <w:rPr>
          <w:rFonts w:cs="Times New Roman"/>
          <w:color w:val="000000"/>
        </w:rPr>
        <w:t xml:space="preserve"> </w:t>
      </w:r>
      <w:r w:rsidRPr="00F17DA2">
        <w:rPr>
          <w:rFonts w:cs="Times New Roman"/>
          <w:color w:val="000000"/>
        </w:rPr>
        <w:t xml:space="preserve">и их </w:t>
      </w:r>
      <w:r w:rsidR="00F17DA2" w:rsidRPr="00F17DA2">
        <w:rPr>
          <w:rFonts w:ascii="Times New Romam" w:hAnsi="Times New Romam" w:cs="Times New Roman"/>
          <w:color w:val="000000"/>
        </w:rPr>
        <w:t>определенные </w:t>
      </w:r>
      <w:r w:rsidRPr="00F17DA2">
        <w:rPr>
          <w:rFonts w:cs="Times New Roman"/>
          <w:color w:val="000000"/>
        </w:rPr>
        <w:t>продвижение</w:t>
      </w:r>
      <w:r w:rsidR="00F17DA2" w:rsidRPr="00F17DA2">
        <w:rPr>
          <w:rFonts w:ascii="Times New Romam" w:hAnsi="Times New Romam" w:cs="Times New Roman"/>
          <w:color w:val="000000"/>
        </w:rPr>
        <w:t> содержание</w:t>
      </w:r>
      <w:r w:rsidR="00F17DA2" w:rsidRPr="00F17DA2">
        <w:rPr>
          <w:rFonts w:cs="Times New Roman"/>
          <w:color w:val="000000"/>
        </w:rPr>
        <w:t xml:space="preserve"> </w:t>
      </w:r>
      <w:r w:rsidRPr="00F17DA2">
        <w:rPr>
          <w:rFonts w:cs="Times New Roman"/>
          <w:color w:val="000000"/>
        </w:rPr>
        <w:t xml:space="preserve">как на </w:t>
      </w:r>
      <w:r w:rsidR="00F17DA2" w:rsidRPr="00F17DA2">
        <w:rPr>
          <w:rFonts w:ascii="Times New Romam" w:hAnsi="Times New Romam" w:cs="Times New Roman"/>
          <w:color w:val="000000"/>
        </w:rPr>
        <w:t>отношения </w:t>
      </w:r>
      <w:r w:rsidRPr="00F17DA2">
        <w:rPr>
          <w:rFonts w:cs="Times New Roman"/>
          <w:color w:val="000000"/>
        </w:rPr>
        <w:t>публичном,</w:t>
      </w:r>
      <w:r w:rsidR="00F17DA2" w:rsidRPr="00F17DA2">
        <w:rPr>
          <w:rFonts w:ascii="Times New Romam" w:hAnsi="Times New Romam" w:cs="Times New Roman"/>
          <w:color w:val="000000"/>
        </w:rPr>
        <w:t> товарам</w:t>
      </w:r>
      <w:r w:rsidRPr="00F17DA2">
        <w:rPr>
          <w:rFonts w:cs="Times New Roman"/>
          <w:color w:val="000000"/>
        </w:rPr>
        <w:t xml:space="preserve"> так и на коммерческом </w:t>
      </w:r>
      <w:r w:rsidR="00F17DA2" w:rsidRPr="00F17DA2">
        <w:rPr>
          <w:rFonts w:ascii="Times New Romam" w:hAnsi="Times New Romam" w:cs="Times New Roman"/>
          <w:color w:val="000000"/>
        </w:rPr>
        <w:t>характера </w:t>
      </w:r>
      <w:r w:rsidRPr="00F17DA2">
        <w:rPr>
          <w:rFonts w:cs="Times New Roman"/>
          <w:color w:val="000000"/>
        </w:rPr>
        <w:t>уровне</w:t>
      </w:r>
      <w:r w:rsidR="00F17DA2" w:rsidRPr="00F17DA2">
        <w:rPr>
          <w:rFonts w:ascii="Times New Romam" w:hAnsi="Times New Romam" w:cs="Times New Roman"/>
          <w:color w:val="000000"/>
        </w:rPr>
        <w:t> уровней</w:t>
      </w:r>
      <w:r w:rsidR="00F17DA2" w:rsidRPr="00F17DA2">
        <w:rPr>
          <w:rFonts w:cs="Times New Roman"/>
          <w:color w:val="000000"/>
        </w:rPr>
        <w:t xml:space="preserve"> </w:t>
      </w:r>
      <w:r w:rsidRPr="00F17DA2">
        <w:rPr>
          <w:rFonts w:cs="Times New Roman"/>
          <w:color w:val="000000"/>
        </w:rPr>
        <w:t xml:space="preserve">во </w:t>
      </w:r>
      <w:r w:rsidR="00F17DA2" w:rsidRPr="00F17DA2">
        <w:rPr>
          <w:rFonts w:ascii="Times New Romam" w:hAnsi="Times New Romam" w:cs="Times New Roman"/>
          <w:color w:val="000000"/>
        </w:rPr>
        <w:t>политика </w:t>
      </w:r>
      <w:r w:rsidRPr="00F17DA2">
        <w:rPr>
          <w:rFonts w:cs="Times New Roman"/>
          <w:color w:val="000000"/>
        </w:rPr>
        <w:t>всем</w:t>
      </w:r>
      <w:r w:rsidR="00F17DA2" w:rsidRPr="00F17DA2">
        <w:rPr>
          <w:rFonts w:ascii="Times New Romam" w:hAnsi="Times New Romam" w:cs="Times New Roman"/>
          <w:color w:val="000000"/>
        </w:rPr>
        <w:t> считают</w:t>
      </w:r>
      <w:r w:rsidR="00F17DA2" w:rsidRPr="00F17DA2">
        <w:rPr>
          <w:rFonts w:cs="Times New Roman"/>
          <w:color w:val="000000"/>
        </w:rPr>
        <w:t xml:space="preserve"> </w:t>
      </w:r>
      <w:r w:rsidRPr="00F17DA2">
        <w:rPr>
          <w:rFonts w:cs="Times New Roman"/>
          <w:color w:val="000000"/>
        </w:rPr>
        <w:t xml:space="preserve">мире; </w:t>
      </w:r>
      <w:r w:rsidR="00F17DA2" w:rsidRPr="00F17DA2">
        <w:rPr>
          <w:rFonts w:ascii="Times New Romam" w:hAnsi="Times New Romam" w:cs="Times New Roman"/>
          <w:color w:val="000000"/>
        </w:rPr>
        <w:t>предстоит </w:t>
      </w:r>
      <w:r w:rsidRPr="00F17DA2">
        <w:rPr>
          <w:rFonts w:cs="Times New Roman"/>
          <w:color w:val="000000"/>
        </w:rPr>
        <w:t>разработка</w:t>
      </w:r>
      <w:r w:rsidR="00F17DA2" w:rsidRPr="00F17DA2">
        <w:rPr>
          <w:rFonts w:ascii="Times New Romam" w:hAnsi="Times New Romam" w:cs="Times New Roman"/>
          <w:color w:val="000000"/>
        </w:rPr>
        <w:t> онлайн</w:t>
      </w:r>
      <w:r w:rsidR="00F17DA2" w:rsidRPr="00F17DA2">
        <w:rPr>
          <w:rFonts w:cs="Times New Roman"/>
          <w:color w:val="000000"/>
        </w:rPr>
        <w:t xml:space="preserve"> </w:t>
      </w:r>
      <w:r w:rsidRPr="00F17DA2">
        <w:rPr>
          <w:rFonts w:cs="Times New Roman"/>
          <w:color w:val="000000"/>
        </w:rPr>
        <w:t xml:space="preserve">систем </w:t>
      </w:r>
      <w:r w:rsidR="00F17DA2" w:rsidRPr="00F17DA2">
        <w:rPr>
          <w:rFonts w:ascii="Times New Romam" w:hAnsi="Times New Romam" w:cs="Times New Roman"/>
          <w:color w:val="000000"/>
        </w:rPr>
        <w:t>технологий </w:t>
      </w:r>
      <w:r w:rsidRPr="00F17DA2">
        <w:rPr>
          <w:rFonts w:cs="Times New Roman"/>
          <w:color w:val="000000"/>
        </w:rPr>
        <w:t>управления</w:t>
      </w:r>
      <w:r w:rsidR="00F17DA2" w:rsidRPr="00F17DA2">
        <w:rPr>
          <w:rFonts w:ascii="Times New Romam" w:hAnsi="Times New Romam" w:cs="Times New Roman"/>
          <w:color w:val="000000"/>
        </w:rPr>
        <w:t> политики</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политике </w:t>
      </w:r>
      <w:r w:rsidRPr="00F17DA2">
        <w:rPr>
          <w:rFonts w:cs="Times New Roman"/>
          <w:color w:val="000000"/>
        </w:rPr>
        <w:t>замещением</w:t>
      </w:r>
      <w:r w:rsidR="00F17DA2" w:rsidRPr="00F17DA2">
        <w:rPr>
          <w:rFonts w:ascii="Times New Romam" w:hAnsi="Times New Romam" w:cs="Times New Roman"/>
          <w:color w:val="000000"/>
        </w:rPr>
        <w:t> украшена</w:t>
      </w:r>
      <w:r w:rsidR="00F17DA2" w:rsidRPr="00F17DA2">
        <w:rPr>
          <w:rFonts w:cs="Times New Roman"/>
          <w:color w:val="000000"/>
        </w:rPr>
        <w:t xml:space="preserve"> </w:t>
      </w:r>
      <w:r w:rsidRPr="00F17DA2">
        <w:rPr>
          <w:rFonts w:cs="Times New Roman"/>
          <w:color w:val="000000"/>
        </w:rPr>
        <w:t xml:space="preserve">человека, </w:t>
      </w:r>
      <w:r w:rsidR="00F17DA2" w:rsidRPr="00F17DA2">
        <w:rPr>
          <w:rFonts w:ascii="Times New Romam" w:hAnsi="Times New Romam" w:cs="Times New Roman"/>
          <w:color w:val="000000"/>
        </w:rPr>
        <w:t>функционирования </w:t>
      </w:r>
      <w:r w:rsidRPr="00F17DA2">
        <w:rPr>
          <w:rFonts w:cs="Times New Roman"/>
          <w:color w:val="000000"/>
        </w:rPr>
        <w:t>например,</w:t>
      </w:r>
      <w:r w:rsidR="00F17DA2" w:rsidRPr="00F17DA2">
        <w:rPr>
          <w:rFonts w:ascii="Times New Romam" w:hAnsi="Times New Romam" w:cs="Times New Roman"/>
          <w:color w:val="000000"/>
        </w:rPr>
        <w:t> смогли</w:t>
      </w:r>
      <w:r w:rsidRPr="00F17DA2">
        <w:rPr>
          <w:rFonts w:cs="Times New Roman"/>
          <w:color w:val="000000"/>
        </w:rPr>
        <w:t xml:space="preserve"> для определенных </w:t>
      </w:r>
      <w:r w:rsidR="00F17DA2" w:rsidRPr="00F17DA2">
        <w:rPr>
          <w:rFonts w:ascii="Times New Romam" w:hAnsi="Times New Romam" w:cs="Times New Roman"/>
          <w:color w:val="000000"/>
        </w:rPr>
        <w:t>государственного </w:t>
      </w:r>
      <w:r w:rsidRPr="00F17DA2">
        <w:rPr>
          <w:rFonts w:cs="Times New Roman"/>
          <w:color w:val="000000"/>
        </w:rPr>
        <w:t>классов</w:t>
      </w:r>
      <w:r w:rsidR="00F17DA2" w:rsidRPr="00F17DA2">
        <w:rPr>
          <w:rFonts w:ascii="Times New Romam" w:hAnsi="Times New Romam" w:cs="Times New Roman"/>
          <w:color w:val="000000"/>
        </w:rPr>
        <w:t> смогли</w:t>
      </w:r>
      <w:r w:rsidR="00F17DA2" w:rsidRPr="00F17DA2">
        <w:rPr>
          <w:rFonts w:cs="Times New Roman"/>
          <w:color w:val="000000"/>
        </w:rPr>
        <w:t xml:space="preserve"> </w:t>
      </w:r>
      <w:r w:rsidRPr="00F17DA2">
        <w:rPr>
          <w:rFonts w:cs="Times New Roman"/>
          <w:color w:val="000000"/>
        </w:rPr>
        <w:t>предприятий.</w:t>
      </w:r>
    </w:p>
    <w:p w14:paraId="77CDE00A" w14:textId="4AB9CCD4" w:rsidR="00727D88" w:rsidRPr="00F17DA2" w:rsidRDefault="00F17DA2" w:rsidP="006E35F8">
      <w:pPr>
        <w:rPr>
          <w:rFonts w:cs="Times New Roman"/>
          <w:color w:val="000000"/>
        </w:rPr>
      </w:pPr>
      <w:r w:rsidRPr="00F17DA2">
        <w:rPr>
          <w:rFonts w:ascii="Times New Romam" w:hAnsi="Times New Romam" w:cs="Times New Roman"/>
          <w:color w:val="000000"/>
        </w:rPr>
        <w:lastRenderedPageBreak/>
        <w:t>интенсивность </w:t>
      </w:r>
      <w:r w:rsidR="00727D88" w:rsidRPr="00F17DA2">
        <w:rPr>
          <w:rFonts w:cs="Times New Roman"/>
          <w:color w:val="000000"/>
        </w:rPr>
        <w:t>Помимо</w:t>
      </w:r>
      <w:r w:rsidRPr="00F17DA2">
        <w:rPr>
          <w:rFonts w:ascii="Times New Romam" w:hAnsi="Times New Romam" w:cs="Times New Roman"/>
          <w:color w:val="000000"/>
        </w:rPr>
        <w:t> интересами</w:t>
      </w:r>
      <w:r w:rsidRPr="00F17DA2">
        <w:rPr>
          <w:rFonts w:cs="Times New Roman"/>
          <w:color w:val="000000"/>
        </w:rPr>
        <w:t xml:space="preserve"> </w:t>
      </w:r>
      <w:r w:rsidR="00727D88" w:rsidRPr="00F17DA2">
        <w:rPr>
          <w:rFonts w:cs="Times New Roman"/>
          <w:color w:val="000000"/>
        </w:rPr>
        <w:t>этого</w:t>
      </w:r>
      <w:r w:rsidR="00631DC2" w:rsidRPr="00F17DA2">
        <w:rPr>
          <w:rFonts w:cs="Times New Roman"/>
          <w:color w:val="000000"/>
        </w:rPr>
        <w:t>,</w:t>
      </w:r>
      <w:r w:rsidR="00CE59C5" w:rsidRPr="00F17DA2">
        <w:rPr>
          <w:rFonts w:cs="Times New Roman"/>
          <w:color w:val="000000"/>
        </w:rPr>
        <w:t xml:space="preserve"> </w:t>
      </w:r>
      <w:r w:rsidRPr="00F17DA2">
        <w:rPr>
          <w:rFonts w:ascii="Times New Romam" w:hAnsi="Times New Romam" w:cs="Times New Roman"/>
          <w:color w:val="000000"/>
        </w:rPr>
        <w:t>скрывает </w:t>
      </w:r>
      <w:r w:rsidR="00CE59C5" w:rsidRPr="00F17DA2">
        <w:rPr>
          <w:rFonts w:cs="Times New Roman"/>
          <w:color w:val="000000"/>
        </w:rPr>
        <w:t>цифровизац</w:t>
      </w:r>
      <w:r w:rsidR="00727D88" w:rsidRPr="00F17DA2">
        <w:rPr>
          <w:rFonts w:cs="Times New Roman"/>
          <w:color w:val="000000"/>
        </w:rPr>
        <w:t>ия</w:t>
      </w:r>
      <w:r w:rsidRPr="00F17DA2">
        <w:rPr>
          <w:rFonts w:ascii="Times New Romam" w:hAnsi="Times New Romam" w:cs="Times New Roman"/>
          <w:color w:val="000000"/>
        </w:rPr>
        <w:t> социальных</w:t>
      </w:r>
      <w:r w:rsidRPr="00F17DA2">
        <w:rPr>
          <w:rFonts w:cs="Times New Roman"/>
          <w:color w:val="000000"/>
        </w:rPr>
        <w:t xml:space="preserve"> </w:t>
      </w:r>
      <w:r w:rsidR="00727D88" w:rsidRPr="00F17DA2">
        <w:rPr>
          <w:rFonts w:cs="Times New Roman"/>
          <w:color w:val="000000"/>
        </w:rPr>
        <w:t xml:space="preserve">даёт </w:t>
      </w:r>
      <w:r w:rsidRPr="00F17DA2">
        <w:rPr>
          <w:rFonts w:ascii="Times New Romam" w:hAnsi="Times New Romam" w:cs="Times New Roman"/>
          <w:color w:val="000000"/>
        </w:rPr>
        <w:t>находят </w:t>
      </w:r>
      <w:r w:rsidR="00727D88" w:rsidRPr="00F17DA2">
        <w:rPr>
          <w:rFonts w:cs="Times New Roman"/>
          <w:color w:val="000000"/>
        </w:rPr>
        <w:t>возможность:</w:t>
      </w:r>
      <w:r w:rsidRPr="00F17DA2">
        <w:rPr>
          <w:rFonts w:ascii="Times New Romam" w:hAnsi="Times New Romam" w:cs="Times New Roman"/>
          <w:color w:val="000000"/>
        </w:rPr>
        <w:t> виртуальном</w:t>
      </w:r>
      <w:r w:rsidR="00727D88" w:rsidRPr="00F17DA2">
        <w:rPr>
          <w:rFonts w:cs="Times New Roman"/>
          <w:color w:val="000000"/>
        </w:rPr>
        <w:t xml:space="preserve"> обмена </w:t>
      </w:r>
      <w:r w:rsidRPr="00F17DA2">
        <w:rPr>
          <w:rFonts w:ascii="Times New Romam" w:hAnsi="Times New Romam" w:cs="Times New Roman"/>
          <w:color w:val="000000"/>
        </w:rPr>
        <w:t>зрения </w:t>
      </w:r>
      <w:r w:rsidR="00727D88" w:rsidRPr="00F17DA2">
        <w:rPr>
          <w:rFonts w:cs="Times New Roman"/>
          <w:color w:val="000000"/>
        </w:rPr>
        <w:t>информацией</w:t>
      </w:r>
      <w:r w:rsidRPr="00F17DA2">
        <w:rPr>
          <w:rFonts w:ascii="Times New Romam" w:hAnsi="Times New Romam" w:cs="Times New Roman"/>
          <w:color w:val="000000"/>
        </w:rPr>
        <w:t> влияния</w:t>
      </w:r>
      <w:r w:rsidRPr="00F17DA2">
        <w:rPr>
          <w:rFonts w:cs="Times New Roman"/>
          <w:color w:val="000000"/>
        </w:rPr>
        <w:t xml:space="preserve"> </w:t>
      </w:r>
      <w:r w:rsidR="00727D88" w:rsidRPr="00F17DA2">
        <w:rPr>
          <w:rFonts w:cs="Times New Roman"/>
          <w:color w:val="000000"/>
        </w:rPr>
        <w:t xml:space="preserve">и отсутствие </w:t>
      </w:r>
      <w:r w:rsidRPr="00F17DA2">
        <w:rPr>
          <w:rFonts w:ascii="Times New Romam" w:hAnsi="Times New Romam" w:cs="Times New Roman"/>
          <w:color w:val="000000"/>
        </w:rPr>
        <w:t>отмечает </w:t>
      </w:r>
      <w:r w:rsidR="00727D88" w:rsidRPr="00F17DA2">
        <w:rPr>
          <w:rFonts w:cs="Times New Roman"/>
          <w:color w:val="000000"/>
        </w:rPr>
        <w:t>конкуренции</w:t>
      </w:r>
      <w:r w:rsidRPr="00F17DA2">
        <w:rPr>
          <w:rFonts w:ascii="Times New Romam" w:hAnsi="Times New Romam" w:cs="Times New Roman"/>
          <w:color w:val="000000"/>
        </w:rPr>
        <w:t> решений</w:t>
      </w:r>
      <w:r w:rsidRPr="00F17DA2">
        <w:rPr>
          <w:rFonts w:cs="Times New Roman"/>
          <w:color w:val="000000"/>
        </w:rPr>
        <w:t xml:space="preserve"> </w:t>
      </w:r>
      <w:r w:rsidR="00727D88" w:rsidRPr="00F17DA2">
        <w:rPr>
          <w:rFonts w:cs="Times New Roman"/>
          <w:color w:val="000000"/>
        </w:rPr>
        <w:t xml:space="preserve">в использовании </w:t>
      </w:r>
      <w:r w:rsidRPr="00F17DA2">
        <w:rPr>
          <w:rFonts w:ascii="Times New Romam" w:hAnsi="Times New Romam" w:cs="Times New Roman"/>
          <w:color w:val="000000"/>
        </w:rPr>
        <w:t>интернет </w:t>
      </w:r>
      <w:r w:rsidR="00727D88" w:rsidRPr="00F17DA2">
        <w:rPr>
          <w:rFonts w:cs="Times New Roman"/>
          <w:color w:val="000000"/>
        </w:rPr>
        <w:t>знаний</w:t>
      </w:r>
      <w:r w:rsidRPr="00F17DA2">
        <w:rPr>
          <w:rFonts w:ascii="Times New Romam" w:hAnsi="Times New Romam" w:cs="Times New Roman"/>
          <w:color w:val="000000"/>
        </w:rPr>
        <w:t> эксперты</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высказываниях </w:t>
      </w:r>
      <w:r w:rsidR="00727D88" w:rsidRPr="00F17DA2">
        <w:rPr>
          <w:rFonts w:cs="Times New Roman"/>
          <w:color w:val="000000"/>
        </w:rPr>
        <w:t>информации.</w:t>
      </w:r>
      <w:r w:rsidRPr="00F17DA2">
        <w:rPr>
          <w:rFonts w:ascii="Times New Romam" w:hAnsi="Times New Romam" w:cs="Times New Roman"/>
          <w:color w:val="000000"/>
        </w:rPr>
        <w:t> называемый</w:t>
      </w:r>
      <w:r w:rsidR="00727D88" w:rsidRPr="00F17DA2">
        <w:rPr>
          <w:rFonts w:cs="Times New Roman"/>
          <w:color w:val="000000"/>
        </w:rPr>
        <w:t xml:space="preserve"> Это становится </w:t>
      </w:r>
      <w:r w:rsidRPr="00F17DA2">
        <w:rPr>
          <w:rFonts w:ascii="Times New Romam" w:hAnsi="Times New Romam" w:cs="Times New Roman"/>
          <w:color w:val="000000"/>
        </w:rPr>
        <w:t>таковом </w:t>
      </w:r>
      <w:r w:rsidR="00727D88" w:rsidRPr="00F17DA2">
        <w:rPr>
          <w:rFonts w:cs="Times New Roman"/>
          <w:color w:val="000000"/>
        </w:rPr>
        <w:t>возможным</w:t>
      </w:r>
      <w:r w:rsidRPr="00F17DA2">
        <w:rPr>
          <w:rFonts w:ascii="Times New Romam" w:hAnsi="Times New Romam" w:cs="Times New Roman"/>
          <w:color w:val="000000"/>
        </w:rPr>
        <w:t> коммуникации</w:t>
      </w:r>
      <w:r w:rsidRPr="00F17DA2">
        <w:rPr>
          <w:rFonts w:cs="Times New Roman"/>
          <w:color w:val="000000"/>
        </w:rPr>
        <w:t xml:space="preserve"> </w:t>
      </w:r>
      <w:r w:rsidR="00727D88" w:rsidRPr="00F17DA2">
        <w:rPr>
          <w:rFonts w:cs="Times New Roman"/>
          <w:color w:val="000000"/>
        </w:rPr>
        <w:t xml:space="preserve">благодаря </w:t>
      </w:r>
      <w:r w:rsidRPr="00F17DA2">
        <w:rPr>
          <w:rFonts w:ascii="Times New Romam" w:hAnsi="Times New Romam" w:cs="Times New Roman"/>
          <w:color w:val="000000"/>
        </w:rPr>
        <w:t>осложняется </w:t>
      </w:r>
      <w:r w:rsidR="00727D88" w:rsidRPr="00F17DA2">
        <w:rPr>
          <w:rFonts w:cs="Times New Roman"/>
          <w:color w:val="000000"/>
        </w:rPr>
        <w:t>тому,</w:t>
      </w:r>
      <w:r w:rsidRPr="00F17DA2">
        <w:rPr>
          <w:rFonts w:ascii="Times New Romam" w:hAnsi="Times New Romam" w:cs="Times New Roman"/>
          <w:color w:val="000000"/>
        </w:rPr>
        <w:t> граждан</w:t>
      </w:r>
      <w:r w:rsidR="00727D88" w:rsidRPr="00F17DA2">
        <w:rPr>
          <w:rFonts w:cs="Times New Roman"/>
          <w:color w:val="000000"/>
        </w:rPr>
        <w:t xml:space="preserve"> что </w:t>
      </w:r>
      <w:r w:rsidRPr="00F17DA2">
        <w:rPr>
          <w:rFonts w:ascii="Times New Romam" w:hAnsi="Times New Romam" w:cs="Times New Roman"/>
          <w:color w:val="000000"/>
        </w:rPr>
        <w:t>степень </w:t>
      </w:r>
      <w:r w:rsidR="00727D88" w:rsidRPr="00F17DA2">
        <w:rPr>
          <w:rFonts w:cs="Times New Roman"/>
          <w:color w:val="000000"/>
        </w:rPr>
        <w:t>одну</w:t>
      </w:r>
      <w:r w:rsidRPr="00F17DA2">
        <w:rPr>
          <w:rFonts w:ascii="Times New Romam" w:hAnsi="Times New Romam" w:cs="Times New Roman"/>
          <w:color w:val="000000"/>
        </w:rPr>
        <w:t> интернет</w:t>
      </w:r>
      <w:r w:rsidRPr="00F17DA2">
        <w:rPr>
          <w:rFonts w:cs="Times New Roman"/>
          <w:color w:val="000000"/>
        </w:rPr>
        <w:t xml:space="preserve"> </w:t>
      </w:r>
      <w:r w:rsidR="00727D88" w:rsidRPr="00F17DA2">
        <w:rPr>
          <w:rFonts w:cs="Times New Roman"/>
          <w:color w:val="000000"/>
        </w:rPr>
        <w:t xml:space="preserve">и ту же базу </w:t>
      </w:r>
      <w:r w:rsidRPr="00F17DA2">
        <w:rPr>
          <w:rFonts w:ascii="Times New Romam" w:hAnsi="Times New Romam" w:cs="Times New Roman"/>
          <w:color w:val="000000"/>
        </w:rPr>
        <w:t>характеристики </w:t>
      </w:r>
      <w:r w:rsidR="00727D88" w:rsidRPr="00F17DA2">
        <w:rPr>
          <w:rFonts w:cs="Times New Roman"/>
          <w:color w:val="000000"/>
        </w:rPr>
        <w:t>данных</w:t>
      </w:r>
      <w:r w:rsidRPr="00F17DA2">
        <w:rPr>
          <w:rFonts w:ascii="Times New Romam" w:hAnsi="Times New Romam" w:cs="Times New Roman"/>
          <w:color w:val="000000"/>
        </w:rPr>
        <w:t> коулман</w:t>
      </w:r>
      <w:r w:rsidRPr="00F17DA2">
        <w:rPr>
          <w:rFonts w:cs="Times New Roman"/>
          <w:color w:val="000000"/>
        </w:rPr>
        <w:t xml:space="preserve"> </w:t>
      </w:r>
      <w:r w:rsidR="00727D88" w:rsidRPr="00F17DA2">
        <w:rPr>
          <w:rFonts w:cs="Times New Roman"/>
          <w:color w:val="000000"/>
        </w:rPr>
        <w:t xml:space="preserve">могут </w:t>
      </w:r>
      <w:r w:rsidRPr="00F17DA2">
        <w:rPr>
          <w:rFonts w:ascii="Times New Romam" w:hAnsi="Times New Romam" w:cs="Times New Roman"/>
          <w:color w:val="000000"/>
        </w:rPr>
        <w:t>использованной </w:t>
      </w:r>
      <w:r w:rsidR="00727D88" w:rsidRPr="00F17DA2">
        <w:rPr>
          <w:rFonts w:cs="Times New Roman"/>
          <w:color w:val="000000"/>
        </w:rPr>
        <w:t>использовать</w:t>
      </w:r>
      <w:r w:rsidRPr="00F17DA2">
        <w:rPr>
          <w:rFonts w:ascii="Times New Romam" w:hAnsi="Times New Romam" w:cs="Times New Roman"/>
          <w:color w:val="000000"/>
        </w:rPr>
        <w:t> коммуникативных</w:t>
      </w:r>
      <w:r w:rsidRPr="00F17DA2">
        <w:rPr>
          <w:rFonts w:cs="Times New Roman"/>
          <w:color w:val="000000"/>
        </w:rPr>
        <w:t xml:space="preserve"> </w:t>
      </w:r>
      <w:r w:rsidR="00727D88" w:rsidRPr="00F17DA2">
        <w:rPr>
          <w:rFonts w:cs="Times New Roman"/>
          <w:color w:val="000000"/>
        </w:rPr>
        <w:t xml:space="preserve">одновременно </w:t>
      </w:r>
      <w:r w:rsidRPr="00F17DA2">
        <w:rPr>
          <w:rFonts w:ascii="Times New Romam" w:hAnsi="Times New Romam" w:cs="Times New Roman"/>
          <w:color w:val="000000"/>
        </w:rPr>
        <w:t>развитыми </w:t>
      </w:r>
      <w:r w:rsidR="00727D88" w:rsidRPr="00F17DA2">
        <w:rPr>
          <w:rFonts w:cs="Times New Roman"/>
          <w:color w:val="000000"/>
        </w:rPr>
        <w:t>несколько</w:t>
      </w:r>
      <w:r w:rsidRPr="00F17DA2">
        <w:rPr>
          <w:rFonts w:ascii="Times New Romam" w:hAnsi="Times New Romam" w:cs="Times New Roman"/>
          <w:color w:val="000000"/>
        </w:rPr>
        <w:t> форма</w:t>
      </w:r>
      <w:r w:rsidRPr="00F17DA2">
        <w:rPr>
          <w:rFonts w:cs="Times New Roman"/>
          <w:color w:val="000000"/>
        </w:rPr>
        <w:t xml:space="preserve"> </w:t>
      </w:r>
      <w:r w:rsidR="00727D88" w:rsidRPr="00F17DA2">
        <w:rPr>
          <w:rFonts w:cs="Times New Roman"/>
          <w:color w:val="000000"/>
        </w:rPr>
        <w:t xml:space="preserve">пользователей; </w:t>
      </w:r>
      <w:r w:rsidRPr="00F17DA2">
        <w:rPr>
          <w:rFonts w:ascii="Times New Romam" w:hAnsi="Times New Romam" w:cs="Times New Roman"/>
          <w:color w:val="000000"/>
        </w:rPr>
        <w:t>культ </w:t>
      </w:r>
      <w:r w:rsidR="00727D88" w:rsidRPr="00F17DA2">
        <w:rPr>
          <w:rFonts w:cs="Times New Roman"/>
          <w:color w:val="000000"/>
        </w:rPr>
        <w:t>освоение</w:t>
      </w:r>
      <w:r w:rsidRPr="00F17DA2">
        <w:rPr>
          <w:rFonts w:ascii="Times New Romam" w:hAnsi="Times New Romam" w:cs="Times New Roman"/>
          <w:color w:val="000000"/>
        </w:rPr>
        <w:t> граждан</w:t>
      </w:r>
      <w:r w:rsidRPr="00F17DA2">
        <w:rPr>
          <w:rFonts w:cs="Times New Roman"/>
          <w:color w:val="000000"/>
        </w:rPr>
        <w:t xml:space="preserve"> </w:t>
      </w:r>
      <w:r w:rsidR="00727D88" w:rsidRPr="00F17DA2">
        <w:rPr>
          <w:rFonts w:cs="Times New Roman"/>
          <w:color w:val="000000"/>
        </w:rPr>
        <w:t xml:space="preserve">новых </w:t>
      </w:r>
      <w:r w:rsidRPr="00F17DA2">
        <w:rPr>
          <w:rFonts w:ascii="Times New Romam" w:hAnsi="Times New Romam" w:cs="Times New Roman"/>
          <w:color w:val="000000"/>
        </w:rPr>
        <w:t>активные </w:t>
      </w:r>
      <w:r w:rsidR="00727D88" w:rsidRPr="00F17DA2">
        <w:rPr>
          <w:rFonts w:cs="Times New Roman"/>
          <w:color w:val="000000"/>
        </w:rPr>
        <w:t>технологий</w:t>
      </w:r>
      <w:r w:rsidRPr="00F17DA2">
        <w:rPr>
          <w:rFonts w:ascii="Times New Romam" w:hAnsi="Times New Romam" w:cs="Times New Roman"/>
          <w:color w:val="000000"/>
        </w:rPr>
        <w:t> взвешенные</w:t>
      </w:r>
      <w:r w:rsidRPr="00F17DA2">
        <w:rPr>
          <w:rFonts w:cs="Times New Roman"/>
          <w:color w:val="000000"/>
        </w:rPr>
        <w:t xml:space="preserve"> </w:t>
      </w:r>
      <w:r w:rsidR="00727D88" w:rsidRPr="00F17DA2">
        <w:rPr>
          <w:rFonts w:cs="Times New Roman"/>
          <w:color w:val="000000"/>
        </w:rPr>
        <w:t xml:space="preserve">становится </w:t>
      </w:r>
      <w:r w:rsidRPr="00F17DA2">
        <w:rPr>
          <w:rFonts w:ascii="Times New Romam" w:hAnsi="Times New Romam" w:cs="Times New Roman"/>
          <w:color w:val="000000"/>
        </w:rPr>
        <w:t>подвергался </w:t>
      </w:r>
      <w:r w:rsidR="00727D88" w:rsidRPr="00F17DA2">
        <w:rPr>
          <w:rFonts w:cs="Times New Roman"/>
          <w:color w:val="000000"/>
        </w:rPr>
        <w:t>возможным</w:t>
      </w:r>
      <w:r w:rsidRPr="00F17DA2">
        <w:rPr>
          <w:rFonts w:ascii="Times New Romam" w:hAnsi="Times New Romam" w:cs="Times New Roman"/>
          <w:color w:val="000000"/>
        </w:rPr>
        <w:t> говорил</w:t>
      </w:r>
      <w:r w:rsidRPr="00F17DA2">
        <w:rPr>
          <w:rFonts w:cs="Times New Roman"/>
          <w:color w:val="000000"/>
        </w:rPr>
        <w:t xml:space="preserve"> </w:t>
      </w:r>
      <w:r w:rsidR="00727D88" w:rsidRPr="00F17DA2">
        <w:rPr>
          <w:rFonts w:cs="Times New Roman"/>
          <w:color w:val="000000"/>
        </w:rPr>
        <w:t xml:space="preserve">не </w:t>
      </w:r>
      <w:r w:rsidRPr="00F17DA2">
        <w:rPr>
          <w:rFonts w:ascii="Times New Romam" w:hAnsi="Times New Romam" w:cs="Times New Roman"/>
          <w:color w:val="000000"/>
        </w:rPr>
        <w:t>какой </w:t>
      </w:r>
      <w:r w:rsidR="00727D88" w:rsidRPr="00F17DA2">
        <w:rPr>
          <w:rFonts w:cs="Times New Roman"/>
          <w:color w:val="000000"/>
        </w:rPr>
        <w:t>только</w:t>
      </w:r>
      <w:r w:rsidRPr="00F17DA2">
        <w:rPr>
          <w:rFonts w:ascii="Times New Romam" w:hAnsi="Times New Romam" w:cs="Times New Roman"/>
          <w:color w:val="000000"/>
        </w:rPr>
        <w:t> которая</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искажение </w:t>
      </w:r>
      <w:r w:rsidR="00727D88" w:rsidRPr="00F17DA2">
        <w:rPr>
          <w:rFonts w:cs="Times New Roman"/>
          <w:color w:val="000000"/>
        </w:rPr>
        <w:t>уровне</w:t>
      </w:r>
      <w:r w:rsidRPr="00F17DA2">
        <w:rPr>
          <w:rFonts w:ascii="Times New Romam" w:hAnsi="Times New Romam" w:cs="Times New Roman"/>
          <w:color w:val="000000"/>
        </w:rPr>
        <w:t> очередь</w:t>
      </w:r>
      <w:r w:rsidRPr="00F17DA2">
        <w:rPr>
          <w:rFonts w:cs="Times New Roman"/>
          <w:color w:val="000000"/>
        </w:rPr>
        <w:t xml:space="preserve"> </w:t>
      </w:r>
      <w:r w:rsidR="00727D88" w:rsidRPr="00F17DA2">
        <w:rPr>
          <w:rFonts w:cs="Times New Roman"/>
          <w:color w:val="000000"/>
        </w:rPr>
        <w:t xml:space="preserve">приложений. </w:t>
      </w:r>
      <w:r w:rsidRPr="00F17DA2">
        <w:rPr>
          <w:rFonts w:ascii="Times New Romam" w:hAnsi="Times New Romam" w:cs="Times New Roman"/>
          <w:color w:val="000000"/>
        </w:rPr>
        <w:t>осуществления </w:t>
      </w:r>
      <w:r w:rsidR="00727D88" w:rsidRPr="00F17DA2">
        <w:rPr>
          <w:rFonts w:cs="Times New Roman"/>
          <w:color w:val="000000"/>
        </w:rPr>
        <w:t>Развитие</w:t>
      </w:r>
      <w:r w:rsidRPr="00F17DA2">
        <w:rPr>
          <w:rFonts w:ascii="Times New Romam" w:hAnsi="Times New Romam" w:cs="Times New Roman"/>
          <w:color w:val="000000"/>
        </w:rPr>
        <w:t> управляемую</w:t>
      </w:r>
      <w:r w:rsidRPr="00F17DA2">
        <w:rPr>
          <w:rFonts w:cs="Times New Roman"/>
          <w:color w:val="000000"/>
        </w:rPr>
        <w:t xml:space="preserve"> </w:t>
      </w:r>
      <w:r w:rsidR="00727D88" w:rsidRPr="00F17DA2">
        <w:rPr>
          <w:rFonts w:cs="Times New Roman"/>
          <w:color w:val="000000"/>
        </w:rPr>
        <w:t xml:space="preserve">технологии </w:t>
      </w:r>
      <w:r w:rsidRPr="00F17DA2">
        <w:rPr>
          <w:rFonts w:ascii="Times New Romam" w:hAnsi="Times New Romam" w:cs="Times New Roman"/>
          <w:color w:val="000000"/>
        </w:rPr>
        <w:t>общество </w:t>
      </w:r>
      <w:r w:rsidR="00727D88" w:rsidRPr="00F17DA2">
        <w:rPr>
          <w:rFonts w:cs="Times New Roman"/>
          <w:color w:val="000000"/>
        </w:rPr>
        <w:t>поможет</w:t>
      </w:r>
      <w:r w:rsidRPr="00F17DA2">
        <w:rPr>
          <w:rFonts w:ascii="Times New Romam" w:hAnsi="Times New Romam" w:cs="Times New Roman"/>
          <w:color w:val="000000"/>
        </w:rPr>
        <w:t> оценочной</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анализирует </w:t>
      </w:r>
      <w:r w:rsidR="00727D88" w:rsidRPr="00F17DA2">
        <w:rPr>
          <w:rFonts w:cs="Times New Roman"/>
          <w:color w:val="000000"/>
        </w:rPr>
        <w:t>создании</w:t>
      </w:r>
      <w:r w:rsidRPr="00F17DA2">
        <w:rPr>
          <w:rFonts w:ascii="Times New Romam" w:hAnsi="Times New Romam" w:cs="Times New Roman"/>
          <w:color w:val="000000"/>
        </w:rPr>
        <w:t> жизни</w:t>
      </w:r>
      <w:r w:rsidRPr="00F17DA2">
        <w:rPr>
          <w:rFonts w:cs="Times New Roman"/>
          <w:color w:val="000000"/>
        </w:rPr>
        <w:t xml:space="preserve"> </w:t>
      </w:r>
      <w:r w:rsidR="00727D88" w:rsidRPr="00F17DA2">
        <w:rPr>
          <w:rFonts w:cs="Times New Roman"/>
          <w:color w:val="000000"/>
        </w:rPr>
        <w:t xml:space="preserve">и развитии </w:t>
      </w:r>
      <w:r w:rsidRPr="00F17DA2">
        <w:rPr>
          <w:rFonts w:ascii="Times New Romam" w:hAnsi="Times New Romam" w:cs="Times New Roman"/>
          <w:color w:val="000000"/>
        </w:rPr>
        <w:t>коммуникации </w:t>
      </w:r>
      <w:r w:rsidR="00727D88" w:rsidRPr="00F17DA2">
        <w:rPr>
          <w:rFonts w:cs="Times New Roman"/>
          <w:color w:val="000000"/>
        </w:rPr>
        <w:t>сложных</w:t>
      </w:r>
      <w:r w:rsidRPr="00F17DA2">
        <w:rPr>
          <w:rFonts w:ascii="Times New Romam" w:hAnsi="Times New Romam" w:cs="Times New Roman"/>
          <w:color w:val="000000"/>
        </w:rPr>
        <w:t> могут</w:t>
      </w:r>
      <w:r w:rsidRPr="00F17DA2">
        <w:rPr>
          <w:rFonts w:cs="Times New Roman"/>
          <w:color w:val="000000"/>
        </w:rPr>
        <w:t xml:space="preserve"> </w:t>
      </w:r>
      <w:r w:rsidR="00727D88" w:rsidRPr="00F17DA2">
        <w:rPr>
          <w:rFonts w:cs="Times New Roman"/>
          <w:color w:val="000000"/>
        </w:rPr>
        <w:t xml:space="preserve">элементов, </w:t>
      </w:r>
      <w:r w:rsidRPr="00F17DA2">
        <w:rPr>
          <w:rFonts w:ascii="Times New Romam" w:hAnsi="Times New Romam" w:cs="Times New Roman"/>
          <w:color w:val="000000"/>
        </w:rPr>
        <w:t>медиа </w:t>
      </w:r>
      <w:r w:rsidR="00727D88" w:rsidRPr="00F17DA2">
        <w:rPr>
          <w:rFonts w:cs="Times New Roman"/>
          <w:color w:val="000000"/>
        </w:rPr>
        <w:t>таких</w:t>
      </w:r>
      <w:r w:rsidRPr="00F17DA2">
        <w:rPr>
          <w:rFonts w:ascii="Times New Romam" w:hAnsi="Times New Romam" w:cs="Times New Roman"/>
          <w:color w:val="000000"/>
        </w:rPr>
        <w:t> присущий</w:t>
      </w:r>
      <w:r w:rsidRPr="00F17DA2">
        <w:rPr>
          <w:rFonts w:cs="Times New Roman"/>
          <w:color w:val="000000"/>
        </w:rPr>
        <w:t xml:space="preserve"> </w:t>
      </w:r>
      <w:r w:rsidR="00727D88" w:rsidRPr="00F17DA2">
        <w:rPr>
          <w:rFonts w:cs="Times New Roman"/>
          <w:color w:val="000000"/>
        </w:rPr>
        <w:t xml:space="preserve">как </w:t>
      </w:r>
      <w:r w:rsidRPr="00F17DA2">
        <w:rPr>
          <w:rFonts w:ascii="Times New Romam" w:hAnsi="Times New Romam" w:cs="Times New Roman"/>
          <w:color w:val="000000"/>
        </w:rPr>
        <w:t>медиапространстве </w:t>
      </w:r>
      <w:r w:rsidR="00727D88" w:rsidRPr="00F17DA2">
        <w:rPr>
          <w:rFonts w:cs="Times New Roman"/>
          <w:color w:val="000000"/>
        </w:rPr>
        <w:t>технологии</w:t>
      </w:r>
      <w:r w:rsidRPr="00F17DA2">
        <w:rPr>
          <w:rFonts w:ascii="Times New Romam" w:hAnsi="Times New Romam" w:cs="Times New Roman"/>
          <w:color w:val="000000"/>
        </w:rPr>
        <w:t> проникновением</w:t>
      </w:r>
      <w:r w:rsidRPr="00F17DA2">
        <w:rPr>
          <w:rFonts w:cs="Times New Roman"/>
          <w:color w:val="000000"/>
        </w:rPr>
        <w:t xml:space="preserve"> </w:t>
      </w:r>
      <w:r w:rsidR="00727D88" w:rsidRPr="00F17DA2">
        <w:rPr>
          <w:rFonts w:cs="Times New Roman"/>
          <w:color w:val="000000"/>
        </w:rPr>
        <w:t xml:space="preserve">управления </w:t>
      </w:r>
      <w:r w:rsidRPr="00F17DA2">
        <w:rPr>
          <w:rFonts w:ascii="Times New Romam" w:hAnsi="Times New Romam" w:cs="Times New Roman"/>
          <w:color w:val="000000"/>
        </w:rPr>
        <w:t>высказана </w:t>
      </w:r>
      <w:r w:rsidR="00727D88" w:rsidRPr="00F17DA2">
        <w:rPr>
          <w:rFonts w:cs="Times New Roman"/>
          <w:color w:val="000000"/>
        </w:rPr>
        <w:t>данными</w:t>
      </w:r>
      <w:r w:rsidRPr="00F17DA2">
        <w:rPr>
          <w:rFonts w:ascii="Times New Romam" w:hAnsi="Times New Romam" w:cs="Times New Roman"/>
          <w:color w:val="000000"/>
        </w:rPr>
        <w:t> дипломатия</w:t>
      </w:r>
      <w:r w:rsidRPr="00F17DA2">
        <w:rPr>
          <w:rFonts w:cs="Times New Roman"/>
          <w:color w:val="000000"/>
        </w:rPr>
        <w:t xml:space="preserve"> </w:t>
      </w:r>
      <w:r w:rsidR="00727D88" w:rsidRPr="00F17DA2">
        <w:rPr>
          <w:rFonts w:cs="Times New Roman"/>
          <w:color w:val="000000"/>
        </w:rPr>
        <w:t xml:space="preserve">и искусственный </w:t>
      </w:r>
      <w:r w:rsidRPr="00F17DA2">
        <w:rPr>
          <w:rFonts w:ascii="Times New Romam" w:hAnsi="Times New Romam" w:cs="Times New Roman"/>
          <w:color w:val="000000"/>
        </w:rPr>
        <w:t>власти </w:t>
      </w:r>
      <w:r w:rsidR="00727D88" w:rsidRPr="00F17DA2">
        <w:rPr>
          <w:rFonts w:cs="Times New Roman"/>
          <w:color w:val="000000"/>
        </w:rPr>
        <w:t>интеллект.</w:t>
      </w:r>
      <w:r w:rsidRPr="00F17DA2">
        <w:rPr>
          <w:rFonts w:ascii="Times New Romam" w:hAnsi="Times New Romam" w:cs="Times New Roman"/>
          <w:color w:val="000000"/>
        </w:rPr>
        <w:t> использование</w:t>
      </w:r>
      <w:r w:rsidRPr="00F17DA2">
        <w:rPr>
          <w:rFonts w:cs="Times New Roman"/>
          <w:color w:val="000000"/>
        </w:rPr>
        <w:t xml:space="preserve"> </w:t>
      </w:r>
    </w:p>
    <w:p w14:paraId="3C077407" w14:textId="60C4AA9D" w:rsidR="00E5312A" w:rsidRPr="00F17DA2" w:rsidRDefault="00727D88" w:rsidP="006E35F8">
      <w:pPr>
        <w:rPr>
          <w:rFonts w:cs="Times New Roman"/>
          <w:color w:val="000000"/>
        </w:rPr>
      </w:pPr>
      <w:r w:rsidRPr="00F17DA2">
        <w:rPr>
          <w:rFonts w:cs="Times New Roman"/>
          <w:color w:val="000000"/>
        </w:rPr>
        <w:t xml:space="preserve">Однако, </w:t>
      </w:r>
      <w:r w:rsidR="00F17DA2" w:rsidRPr="00F17DA2">
        <w:rPr>
          <w:rFonts w:ascii="Times New Romam" w:hAnsi="Times New Romam" w:cs="Times New Roman"/>
          <w:color w:val="000000"/>
        </w:rPr>
        <w:t>повторять </w:t>
      </w:r>
      <w:r w:rsidRPr="00F17DA2">
        <w:rPr>
          <w:rFonts w:cs="Times New Roman"/>
          <w:color w:val="000000"/>
        </w:rPr>
        <w:t>нельзя</w:t>
      </w:r>
      <w:r w:rsidR="00F17DA2" w:rsidRPr="00F17DA2">
        <w:rPr>
          <w:rFonts w:ascii="Times New Romam" w:hAnsi="Times New Romam" w:cs="Times New Roman"/>
          <w:color w:val="000000"/>
        </w:rPr>
        <w:t> ввиду</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задачей </w:t>
      </w:r>
      <w:r w:rsidRPr="00F17DA2">
        <w:rPr>
          <w:rFonts w:cs="Times New Roman"/>
          <w:color w:val="000000"/>
        </w:rPr>
        <w:t>отметить</w:t>
      </w:r>
      <w:r w:rsidR="00F17DA2" w:rsidRPr="00F17DA2">
        <w:rPr>
          <w:rFonts w:ascii="Times New Romam" w:hAnsi="Times New Romam" w:cs="Times New Roman"/>
          <w:color w:val="000000"/>
        </w:rPr>
        <w:t> которая</w:t>
      </w:r>
      <w:r w:rsidR="00F17DA2" w:rsidRPr="00F17DA2">
        <w:rPr>
          <w:rFonts w:cs="Times New Roman"/>
          <w:color w:val="000000"/>
        </w:rPr>
        <w:t xml:space="preserve"> </w:t>
      </w:r>
      <w:r w:rsidRPr="00F17DA2">
        <w:rPr>
          <w:rFonts w:cs="Times New Roman"/>
          <w:color w:val="000000"/>
        </w:rPr>
        <w:t xml:space="preserve">то, что </w:t>
      </w:r>
      <w:r w:rsidR="00F17DA2" w:rsidRPr="00F17DA2">
        <w:rPr>
          <w:rFonts w:ascii="Times New Romam" w:hAnsi="Times New Romam" w:cs="Times New Roman"/>
          <w:color w:val="000000"/>
        </w:rPr>
        <w:t>позволяет </w:t>
      </w:r>
      <w:r w:rsidRPr="00F17DA2">
        <w:rPr>
          <w:rFonts w:cs="Times New Roman"/>
          <w:color w:val="000000"/>
        </w:rPr>
        <w:t>тревожит</w:t>
      </w:r>
      <w:r w:rsidR="00F17DA2" w:rsidRPr="00F17DA2">
        <w:rPr>
          <w:rFonts w:ascii="Times New Romam" w:hAnsi="Times New Romam" w:cs="Times New Roman"/>
          <w:color w:val="000000"/>
        </w:rPr>
        <w:t> количество</w:t>
      </w:r>
      <w:r w:rsidR="00F17DA2" w:rsidRPr="00F17DA2">
        <w:rPr>
          <w:rFonts w:cs="Times New Roman"/>
          <w:color w:val="000000"/>
        </w:rPr>
        <w:t xml:space="preserve"> </w:t>
      </w:r>
      <w:r w:rsidRPr="00F17DA2">
        <w:rPr>
          <w:rFonts w:cs="Times New Roman"/>
          <w:color w:val="000000"/>
        </w:rPr>
        <w:t xml:space="preserve">в цифровом </w:t>
      </w:r>
      <w:r w:rsidR="00F17DA2" w:rsidRPr="00F17DA2">
        <w:rPr>
          <w:rFonts w:ascii="Times New Romam" w:hAnsi="Times New Romam" w:cs="Times New Roman"/>
          <w:color w:val="000000"/>
        </w:rPr>
        <w:t>структурных </w:t>
      </w:r>
      <w:r w:rsidRPr="00F17DA2">
        <w:rPr>
          <w:rFonts w:cs="Times New Roman"/>
          <w:color w:val="000000"/>
        </w:rPr>
        <w:t>будущем.</w:t>
      </w:r>
      <w:r w:rsidR="00F17DA2" w:rsidRPr="00F17DA2">
        <w:rPr>
          <w:rFonts w:ascii="Times New Romam" w:hAnsi="Times New Romam" w:cs="Times New Roman"/>
          <w:color w:val="000000"/>
        </w:rPr>
        <w:t> глава</w:t>
      </w:r>
      <w:r w:rsidRPr="00F17DA2">
        <w:rPr>
          <w:rFonts w:cs="Times New Roman"/>
          <w:color w:val="000000"/>
        </w:rPr>
        <w:t xml:space="preserve"> Прежде </w:t>
      </w:r>
      <w:r w:rsidR="00F17DA2" w:rsidRPr="00F17DA2">
        <w:rPr>
          <w:rFonts w:ascii="Times New Romam" w:hAnsi="Times New Romam" w:cs="Times New Roman"/>
          <w:color w:val="000000"/>
        </w:rPr>
        <w:t>двигатель </w:t>
      </w:r>
      <w:r w:rsidRPr="00F17DA2">
        <w:rPr>
          <w:rFonts w:cs="Times New Roman"/>
          <w:color w:val="000000"/>
        </w:rPr>
        <w:t>всего,</w:t>
      </w:r>
      <w:r w:rsidR="00F17DA2" w:rsidRPr="00F17DA2">
        <w:rPr>
          <w:rFonts w:ascii="Times New Romam" w:hAnsi="Times New Romam" w:cs="Times New Roman"/>
          <w:color w:val="000000"/>
        </w:rPr>
        <w:t> лидером</w:t>
      </w:r>
      <w:r w:rsidRPr="00F17DA2">
        <w:rPr>
          <w:rFonts w:cs="Times New Roman"/>
          <w:color w:val="000000"/>
        </w:rPr>
        <w:t xml:space="preserve"> это проблема </w:t>
      </w:r>
      <w:r w:rsidR="00F17DA2" w:rsidRPr="00F17DA2">
        <w:rPr>
          <w:rFonts w:ascii="Times New Romam" w:hAnsi="Times New Romam" w:cs="Times New Roman"/>
          <w:color w:val="000000"/>
        </w:rPr>
        <w:t>значительное </w:t>
      </w:r>
      <w:r w:rsidRPr="00F17DA2">
        <w:rPr>
          <w:rFonts w:cs="Times New Roman"/>
          <w:color w:val="000000"/>
        </w:rPr>
        <w:t>обеспечения</w:t>
      </w:r>
      <w:r w:rsidR="00F17DA2" w:rsidRPr="00F17DA2">
        <w:rPr>
          <w:rFonts w:ascii="Times New Romam" w:hAnsi="Times New Romam" w:cs="Times New Roman"/>
          <w:color w:val="000000"/>
        </w:rPr>
        <w:t> технологии</w:t>
      </w:r>
      <w:r w:rsidR="00F17DA2" w:rsidRPr="00F17DA2">
        <w:rPr>
          <w:rFonts w:cs="Times New Roman"/>
          <w:color w:val="000000"/>
        </w:rPr>
        <w:t xml:space="preserve"> </w:t>
      </w:r>
      <w:r w:rsidRPr="00F17DA2">
        <w:rPr>
          <w:rFonts w:cs="Times New Roman"/>
          <w:color w:val="000000"/>
        </w:rPr>
        <w:t xml:space="preserve">прав </w:t>
      </w:r>
      <w:r w:rsidR="00F17DA2" w:rsidRPr="00F17DA2">
        <w:rPr>
          <w:rFonts w:ascii="Times New Romam" w:hAnsi="Times New Romam" w:cs="Times New Roman"/>
          <w:color w:val="000000"/>
        </w:rPr>
        <w:t>сфере </w:t>
      </w:r>
      <w:r w:rsidRPr="00F17DA2">
        <w:rPr>
          <w:rFonts w:cs="Times New Roman"/>
          <w:color w:val="000000"/>
        </w:rPr>
        <w:t>человека</w:t>
      </w:r>
      <w:r w:rsidR="00F17DA2" w:rsidRPr="00F17DA2">
        <w:rPr>
          <w:rFonts w:ascii="Times New Romam" w:hAnsi="Times New Romam" w:cs="Times New Roman"/>
          <w:color w:val="000000"/>
        </w:rPr>
        <w:t> отметить</w:t>
      </w:r>
      <w:r w:rsidR="00F17DA2" w:rsidRPr="00F17DA2">
        <w:rPr>
          <w:rFonts w:cs="Times New Roman"/>
          <w:color w:val="000000"/>
        </w:rPr>
        <w:t xml:space="preserve"> </w:t>
      </w:r>
      <w:r w:rsidRPr="00F17DA2">
        <w:rPr>
          <w:rFonts w:cs="Times New Roman"/>
          <w:color w:val="000000"/>
        </w:rPr>
        <w:t xml:space="preserve">в цифровом </w:t>
      </w:r>
      <w:r w:rsidR="00F17DA2" w:rsidRPr="00F17DA2">
        <w:rPr>
          <w:rFonts w:ascii="Times New Romam" w:hAnsi="Times New Romam" w:cs="Times New Roman"/>
          <w:color w:val="000000"/>
        </w:rPr>
        <w:t>жизни </w:t>
      </w:r>
      <w:r w:rsidRPr="00F17DA2">
        <w:rPr>
          <w:rFonts w:cs="Times New Roman"/>
          <w:color w:val="000000"/>
        </w:rPr>
        <w:t>мире.</w:t>
      </w:r>
      <w:r w:rsidR="00F17DA2" w:rsidRPr="00F17DA2">
        <w:rPr>
          <w:rFonts w:ascii="Times New Romam" w:hAnsi="Times New Romam" w:cs="Times New Roman"/>
          <w:color w:val="000000"/>
        </w:rPr>
        <w:t> информации</w:t>
      </w:r>
      <w:r w:rsidRPr="00F17DA2">
        <w:rPr>
          <w:rFonts w:cs="Times New Roman"/>
          <w:color w:val="000000"/>
        </w:rPr>
        <w:t xml:space="preserve"> Данная </w:t>
      </w:r>
      <w:r w:rsidR="00F17DA2" w:rsidRPr="00F17DA2">
        <w:rPr>
          <w:rFonts w:ascii="Times New Romam" w:hAnsi="Times New Romam" w:cs="Times New Roman"/>
          <w:color w:val="000000"/>
        </w:rPr>
        <w:t>истон  </w:t>
      </w:r>
      <w:r w:rsidRPr="00F17DA2">
        <w:rPr>
          <w:rFonts w:cs="Times New Roman"/>
          <w:color w:val="000000"/>
        </w:rPr>
        <w:t>проблема</w:t>
      </w:r>
      <w:r w:rsidR="00F17DA2" w:rsidRPr="00F17DA2">
        <w:rPr>
          <w:rFonts w:ascii="Times New Romam" w:hAnsi="Times New Romam" w:cs="Times New Roman"/>
          <w:color w:val="000000"/>
        </w:rPr>
        <w:t> являются</w:t>
      </w:r>
      <w:r w:rsidR="00F17DA2" w:rsidRPr="00F17DA2">
        <w:rPr>
          <w:rFonts w:cs="Times New Roman"/>
          <w:color w:val="000000"/>
        </w:rPr>
        <w:t xml:space="preserve"> </w:t>
      </w:r>
      <w:r w:rsidRPr="00F17DA2">
        <w:rPr>
          <w:rFonts w:cs="Times New Roman"/>
          <w:color w:val="000000"/>
        </w:rPr>
        <w:t xml:space="preserve">уже широко </w:t>
      </w:r>
      <w:r w:rsidR="00F17DA2" w:rsidRPr="00F17DA2">
        <w:rPr>
          <w:rFonts w:ascii="Times New Romam" w:hAnsi="Times New Romam" w:cs="Times New Roman"/>
          <w:color w:val="000000"/>
        </w:rPr>
        <w:t>агрегировать </w:t>
      </w:r>
      <w:r w:rsidRPr="00F17DA2">
        <w:rPr>
          <w:rFonts w:cs="Times New Roman"/>
          <w:color w:val="000000"/>
        </w:rPr>
        <w:t>обсуждается</w:t>
      </w:r>
      <w:r w:rsidR="00F17DA2" w:rsidRPr="00F17DA2">
        <w:rPr>
          <w:rFonts w:ascii="Times New Romam" w:hAnsi="Times New Romam" w:cs="Times New Roman"/>
          <w:color w:val="000000"/>
        </w:rPr>
        <w:t> коммуникация</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какие </w:t>
      </w:r>
      <w:r w:rsidRPr="00F17DA2">
        <w:rPr>
          <w:rFonts w:cs="Times New Roman"/>
          <w:color w:val="000000"/>
        </w:rPr>
        <w:t>международном</w:t>
      </w:r>
      <w:r w:rsidR="00F17DA2" w:rsidRPr="00F17DA2">
        <w:rPr>
          <w:rFonts w:ascii="Times New Romam" w:hAnsi="Times New Romam" w:cs="Times New Roman"/>
          <w:color w:val="000000"/>
        </w:rPr>
        <w:t> отметил</w:t>
      </w:r>
      <w:r w:rsidR="00F17DA2" w:rsidRPr="00F17DA2">
        <w:rPr>
          <w:rFonts w:cs="Times New Roman"/>
          <w:color w:val="000000"/>
        </w:rPr>
        <w:t xml:space="preserve"> </w:t>
      </w:r>
      <w:r w:rsidRPr="00F17DA2">
        <w:rPr>
          <w:rFonts w:cs="Times New Roman"/>
          <w:color w:val="000000"/>
        </w:rPr>
        <w:t xml:space="preserve">уровне, </w:t>
      </w:r>
      <w:r w:rsidR="00F17DA2" w:rsidRPr="00F17DA2">
        <w:rPr>
          <w:rFonts w:ascii="Times New Romam" w:hAnsi="Times New Romam" w:cs="Times New Roman"/>
          <w:color w:val="000000"/>
        </w:rPr>
        <w:t>методологической </w:t>
      </w:r>
      <w:r w:rsidRPr="00F17DA2">
        <w:rPr>
          <w:rFonts w:cs="Times New Roman"/>
          <w:color w:val="000000"/>
        </w:rPr>
        <w:t>однако</w:t>
      </w:r>
      <w:r w:rsidR="00F17DA2" w:rsidRPr="00F17DA2">
        <w:rPr>
          <w:rFonts w:ascii="Times New Romam" w:hAnsi="Times New Romam" w:cs="Times New Roman"/>
          <w:color w:val="000000"/>
        </w:rPr>
        <w:t> ощущаете</w:t>
      </w:r>
      <w:r w:rsidR="00F17DA2" w:rsidRPr="00F17DA2">
        <w:rPr>
          <w:rFonts w:cs="Times New Roman"/>
          <w:color w:val="000000"/>
        </w:rPr>
        <w:t xml:space="preserve"> </w:t>
      </w:r>
      <w:r w:rsidRPr="00F17DA2">
        <w:rPr>
          <w:rFonts w:cs="Times New Roman"/>
          <w:color w:val="000000"/>
        </w:rPr>
        <w:t xml:space="preserve">её решение </w:t>
      </w:r>
      <w:r w:rsidR="00F17DA2" w:rsidRPr="00F17DA2">
        <w:rPr>
          <w:rFonts w:ascii="Times New Romam" w:hAnsi="Times New Romam" w:cs="Times New Roman"/>
          <w:color w:val="000000"/>
        </w:rPr>
        <w:t>просто </w:t>
      </w:r>
      <w:r w:rsidRPr="00F17DA2">
        <w:rPr>
          <w:rFonts w:cs="Times New Roman"/>
          <w:color w:val="000000"/>
        </w:rPr>
        <w:t>осложняется</w:t>
      </w:r>
      <w:r w:rsidR="00F17DA2" w:rsidRPr="00F17DA2">
        <w:rPr>
          <w:rFonts w:ascii="Times New Romam" w:hAnsi="Times New Romam" w:cs="Times New Roman"/>
          <w:color w:val="000000"/>
        </w:rPr>
        <w:t> средств</w:t>
      </w:r>
      <w:r w:rsidR="00F17DA2" w:rsidRPr="00F17DA2">
        <w:rPr>
          <w:rFonts w:cs="Times New Roman"/>
          <w:color w:val="000000"/>
        </w:rPr>
        <w:t xml:space="preserve"> </w:t>
      </w:r>
      <w:r w:rsidRPr="00F17DA2">
        <w:rPr>
          <w:rFonts w:cs="Times New Roman"/>
          <w:color w:val="000000"/>
        </w:rPr>
        <w:t xml:space="preserve">тем, что и в </w:t>
      </w:r>
      <w:r w:rsidR="00F17DA2" w:rsidRPr="00F17DA2">
        <w:rPr>
          <w:rFonts w:ascii="Times New Romam" w:hAnsi="Times New Romam" w:cs="Times New Roman"/>
          <w:color w:val="000000"/>
        </w:rPr>
        <w:t>информационных </w:t>
      </w:r>
      <w:r w:rsidRPr="00F17DA2">
        <w:rPr>
          <w:rFonts w:cs="Times New Roman"/>
          <w:color w:val="000000"/>
        </w:rPr>
        <w:t>реальном</w:t>
      </w:r>
      <w:r w:rsidR="00F17DA2" w:rsidRPr="00F17DA2">
        <w:rPr>
          <w:rFonts w:ascii="Times New Romam" w:hAnsi="Times New Romam" w:cs="Times New Roman"/>
          <w:color w:val="000000"/>
        </w:rPr>
        <w:t> контент</w:t>
      </w:r>
      <w:r w:rsidR="00F17DA2" w:rsidRPr="00F17DA2">
        <w:rPr>
          <w:rFonts w:cs="Times New Roman"/>
          <w:color w:val="000000"/>
        </w:rPr>
        <w:t xml:space="preserve"> </w:t>
      </w:r>
      <w:r w:rsidRPr="00F17DA2">
        <w:rPr>
          <w:rFonts w:cs="Times New Roman"/>
          <w:color w:val="000000"/>
        </w:rPr>
        <w:t xml:space="preserve">мире </w:t>
      </w:r>
      <w:r w:rsidR="00F17DA2" w:rsidRPr="00F17DA2">
        <w:rPr>
          <w:rFonts w:ascii="Times New Romam" w:hAnsi="Times New Romam" w:cs="Times New Roman"/>
          <w:color w:val="000000"/>
        </w:rPr>
        <w:t>детерминирован </w:t>
      </w:r>
      <w:r w:rsidRPr="00F17DA2">
        <w:rPr>
          <w:rFonts w:cs="Times New Roman"/>
          <w:color w:val="000000"/>
        </w:rPr>
        <w:t>права</w:t>
      </w:r>
      <w:r w:rsidR="00F17DA2" w:rsidRPr="00F17DA2">
        <w:rPr>
          <w:rFonts w:ascii="Times New Romam" w:hAnsi="Times New Romam" w:cs="Times New Roman"/>
          <w:color w:val="000000"/>
        </w:rPr>
        <w:t> позволяет</w:t>
      </w:r>
      <w:r w:rsidR="00F17DA2" w:rsidRPr="00F17DA2">
        <w:rPr>
          <w:rFonts w:cs="Times New Roman"/>
          <w:color w:val="000000"/>
        </w:rPr>
        <w:t xml:space="preserve"> </w:t>
      </w:r>
      <w:r w:rsidRPr="00F17DA2">
        <w:rPr>
          <w:rFonts w:cs="Times New Roman"/>
          <w:color w:val="000000"/>
        </w:rPr>
        <w:t xml:space="preserve">человека </w:t>
      </w:r>
      <w:r w:rsidR="00F17DA2" w:rsidRPr="00F17DA2">
        <w:rPr>
          <w:rFonts w:ascii="Times New Romam" w:hAnsi="Times New Romam" w:cs="Times New Roman"/>
          <w:color w:val="000000"/>
        </w:rPr>
        <w:t>жизни </w:t>
      </w:r>
      <w:r w:rsidRPr="00F17DA2">
        <w:rPr>
          <w:rFonts w:cs="Times New Roman"/>
          <w:color w:val="000000"/>
        </w:rPr>
        <w:t>зачастую</w:t>
      </w:r>
      <w:r w:rsidR="00F17DA2" w:rsidRPr="00F17DA2">
        <w:rPr>
          <w:rFonts w:ascii="Times New Romam" w:hAnsi="Times New Romam" w:cs="Times New Roman"/>
          <w:color w:val="000000"/>
        </w:rPr>
        <w:t> несколько</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политических </w:t>
      </w:r>
      <w:r w:rsidRPr="00F17DA2">
        <w:rPr>
          <w:rFonts w:cs="Times New Roman"/>
          <w:color w:val="000000"/>
        </w:rPr>
        <w:t>соблюдаются,</w:t>
      </w:r>
      <w:r w:rsidR="00F17DA2" w:rsidRPr="00F17DA2">
        <w:rPr>
          <w:rFonts w:ascii="Times New Romam" w:hAnsi="Times New Romam" w:cs="Times New Roman"/>
          <w:color w:val="000000"/>
        </w:rPr>
        <w:t> опосредовало</w:t>
      </w:r>
      <w:r w:rsidRPr="00F17DA2">
        <w:rPr>
          <w:rFonts w:cs="Times New Roman"/>
          <w:color w:val="000000"/>
        </w:rPr>
        <w:t xml:space="preserve"> а </w:t>
      </w:r>
      <w:r w:rsidR="00F17DA2" w:rsidRPr="00F17DA2">
        <w:rPr>
          <w:rFonts w:ascii="Times New Romam" w:hAnsi="Times New Romam" w:cs="Times New Roman"/>
          <w:color w:val="000000"/>
        </w:rPr>
        <w:t>обучение </w:t>
      </w:r>
      <w:r w:rsidRPr="00F17DA2">
        <w:rPr>
          <w:rFonts w:cs="Times New Roman"/>
          <w:color w:val="000000"/>
        </w:rPr>
        <w:t>воплотить</w:t>
      </w:r>
      <w:r w:rsidR="00F17DA2" w:rsidRPr="00F17DA2">
        <w:rPr>
          <w:rFonts w:ascii="Times New Romam" w:hAnsi="Times New Romam" w:cs="Times New Roman"/>
          <w:color w:val="000000"/>
        </w:rPr>
        <w:t> цифровых</w:t>
      </w:r>
      <w:r w:rsidR="00F17DA2" w:rsidRPr="00F17DA2">
        <w:rPr>
          <w:rFonts w:cs="Times New Roman"/>
          <w:color w:val="000000"/>
        </w:rPr>
        <w:t xml:space="preserve"> </w:t>
      </w:r>
      <w:r w:rsidRPr="00F17DA2">
        <w:rPr>
          <w:rFonts w:cs="Times New Roman"/>
          <w:color w:val="000000"/>
        </w:rPr>
        <w:t xml:space="preserve">это в </w:t>
      </w:r>
      <w:r w:rsidR="00F17DA2" w:rsidRPr="00F17DA2">
        <w:rPr>
          <w:rFonts w:ascii="Times New Romam" w:hAnsi="Times New Romam" w:cs="Times New Roman"/>
          <w:color w:val="000000"/>
        </w:rPr>
        <w:t>используемых </w:t>
      </w:r>
      <w:r w:rsidRPr="00F17DA2">
        <w:rPr>
          <w:rFonts w:cs="Times New Roman"/>
          <w:color w:val="000000"/>
        </w:rPr>
        <w:t>виртуальном</w:t>
      </w:r>
      <w:r w:rsidR="00F17DA2" w:rsidRPr="00F17DA2">
        <w:rPr>
          <w:rFonts w:ascii="Times New Romam" w:hAnsi="Times New Romam" w:cs="Times New Roman"/>
          <w:color w:val="000000"/>
        </w:rPr>
        <w:t> обеспечивающих</w:t>
      </w:r>
      <w:r w:rsidR="00F17DA2" w:rsidRPr="00F17DA2">
        <w:rPr>
          <w:rFonts w:cs="Times New Roman"/>
          <w:color w:val="000000"/>
        </w:rPr>
        <w:t xml:space="preserve"> </w:t>
      </w:r>
      <w:r w:rsidRPr="00F17DA2">
        <w:rPr>
          <w:rFonts w:cs="Times New Roman"/>
          <w:color w:val="000000"/>
        </w:rPr>
        <w:t xml:space="preserve">мире </w:t>
      </w:r>
      <w:r w:rsidR="00F17DA2" w:rsidRPr="00F17DA2">
        <w:rPr>
          <w:rFonts w:ascii="Times New Romam" w:hAnsi="Times New Romam" w:cs="Times New Roman"/>
          <w:color w:val="000000"/>
        </w:rPr>
        <w:t>прогресса </w:t>
      </w:r>
      <w:r w:rsidRPr="00F17DA2">
        <w:rPr>
          <w:rFonts w:cs="Times New Roman"/>
          <w:color w:val="000000"/>
        </w:rPr>
        <w:t>представляется</w:t>
      </w:r>
      <w:r w:rsidR="00F17DA2" w:rsidRPr="00F17DA2">
        <w:rPr>
          <w:rFonts w:ascii="Times New Romam" w:hAnsi="Times New Romam" w:cs="Times New Roman"/>
          <w:color w:val="000000"/>
        </w:rPr>
        <w:t> иначе</w:t>
      </w:r>
      <w:r w:rsidR="00F17DA2" w:rsidRPr="00F17DA2">
        <w:rPr>
          <w:rFonts w:cs="Times New Roman"/>
          <w:color w:val="000000"/>
        </w:rPr>
        <w:t xml:space="preserve"> </w:t>
      </w:r>
      <w:r w:rsidRPr="00F17DA2">
        <w:rPr>
          <w:rFonts w:cs="Times New Roman"/>
          <w:color w:val="000000"/>
        </w:rPr>
        <w:t xml:space="preserve">ещё </w:t>
      </w:r>
      <w:r w:rsidR="00F17DA2" w:rsidRPr="00F17DA2">
        <w:rPr>
          <w:rFonts w:ascii="Times New Romam" w:hAnsi="Times New Romam" w:cs="Times New Roman"/>
          <w:color w:val="000000"/>
        </w:rPr>
        <w:t>вступать </w:t>
      </w:r>
      <w:r w:rsidRPr="00F17DA2">
        <w:rPr>
          <w:rFonts w:cs="Times New Roman"/>
          <w:color w:val="000000"/>
        </w:rPr>
        <w:t>более</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 xml:space="preserve">трудной </w:t>
      </w:r>
      <w:r w:rsidR="00F17DA2" w:rsidRPr="00F17DA2">
        <w:rPr>
          <w:rFonts w:ascii="Times New Romam" w:hAnsi="Times New Romam" w:cs="Times New Roman"/>
          <w:color w:val="000000"/>
        </w:rPr>
        <w:t>частности </w:t>
      </w:r>
      <w:r w:rsidRPr="00F17DA2">
        <w:rPr>
          <w:rFonts w:cs="Times New Roman"/>
          <w:color w:val="000000"/>
        </w:rPr>
        <w:t>задачей.</w:t>
      </w:r>
      <w:r w:rsidR="00F17DA2" w:rsidRPr="00F17DA2">
        <w:rPr>
          <w:rFonts w:ascii="Times New Romam" w:hAnsi="Times New Romam" w:cs="Times New Roman"/>
          <w:color w:val="000000"/>
        </w:rPr>
        <w:t> практически</w:t>
      </w:r>
      <w:r w:rsidRPr="00F17DA2">
        <w:rPr>
          <w:rFonts w:cs="Times New Roman"/>
          <w:color w:val="000000"/>
        </w:rPr>
        <w:t xml:space="preserve"> </w:t>
      </w:r>
    </w:p>
    <w:p w14:paraId="41C0AF8F" w14:textId="0F106BF9" w:rsidR="00727D88" w:rsidRPr="00F17DA2" w:rsidRDefault="00727D88" w:rsidP="006E35F8">
      <w:pPr>
        <w:rPr>
          <w:rFonts w:cs="Times New Roman"/>
          <w:color w:val="000000"/>
        </w:rPr>
      </w:pPr>
      <w:r w:rsidRPr="00F17DA2">
        <w:rPr>
          <w:rFonts w:cs="Times New Roman"/>
          <w:color w:val="000000"/>
        </w:rPr>
        <w:t xml:space="preserve">Также </w:t>
      </w:r>
      <w:r w:rsidR="00F17DA2" w:rsidRPr="00F17DA2">
        <w:rPr>
          <w:rFonts w:ascii="Times New Romam" w:hAnsi="Times New Romam" w:cs="Times New Roman"/>
          <w:color w:val="000000"/>
        </w:rPr>
        <w:t>коммуникации </w:t>
      </w:r>
      <w:r w:rsidRPr="00F17DA2">
        <w:rPr>
          <w:rFonts w:cs="Times New Roman"/>
          <w:color w:val="000000"/>
        </w:rPr>
        <w:t>существует</w:t>
      </w:r>
      <w:r w:rsidR="00F17DA2" w:rsidRPr="00F17DA2">
        <w:rPr>
          <w:rFonts w:ascii="Times New Romam" w:hAnsi="Times New Romam" w:cs="Times New Roman"/>
          <w:color w:val="000000"/>
        </w:rPr>
        <w:t> взаимодействия</w:t>
      </w:r>
      <w:r w:rsidR="00F17DA2" w:rsidRPr="00F17DA2">
        <w:rPr>
          <w:rFonts w:cs="Times New Roman"/>
          <w:color w:val="000000"/>
        </w:rPr>
        <w:t xml:space="preserve"> </w:t>
      </w:r>
      <w:r w:rsidRPr="00F17DA2">
        <w:rPr>
          <w:rFonts w:cs="Times New Roman"/>
          <w:color w:val="000000"/>
        </w:rPr>
        <w:t xml:space="preserve">проблема </w:t>
      </w:r>
      <w:r w:rsidR="00F17DA2" w:rsidRPr="00F17DA2">
        <w:rPr>
          <w:rFonts w:ascii="Times New Romam" w:hAnsi="Times New Romam" w:cs="Times New Roman"/>
          <w:color w:val="000000"/>
        </w:rPr>
        <w:t>тренд </w:t>
      </w:r>
      <w:r w:rsidRPr="00F17DA2">
        <w:rPr>
          <w:rFonts w:cs="Times New Roman"/>
          <w:color w:val="000000"/>
        </w:rPr>
        <w:t>безопасности</w:t>
      </w:r>
      <w:r w:rsidR="00F17DA2" w:rsidRPr="00F17DA2">
        <w:rPr>
          <w:rFonts w:ascii="Times New Romam" w:hAnsi="Times New Romam" w:cs="Times New Roman"/>
          <w:color w:val="000000"/>
        </w:rPr>
        <w:t> театров</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аутентичности </w:t>
      </w:r>
      <w:r w:rsidRPr="00F17DA2">
        <w:rPr>
          <w:rFonts w:cs="Times New Roman"/>
          <w:color w:val="000000"/>
        </w:rPr>
        <w:t>данных</w:t>
      </w:r>
      <w:r w:rsidR="00F17DA2" w:rsidRPr="00F17DA2">
        <w:rPr>
          <w:rFonts w:ascii="Times New Romam" w:hAnsi="Times New Romam" w:cs="Times New Roman"/>
          <w:color w:val="000000"/>
        </w:rPr>
        <w:t> числе</w:t>
      </w:r>
      <w:r w:rsidR="00F17DA2" w:rsidRPr="00F17DA2">
        <w:rPr>
          <w:rFonts w:cs="Times New Roman"/>
          <w:color w:val="000000"/>
        </w:rPr>
        <w:t xml:space="preserve"> </w:t>
      </w:r>
      <w:r w:rsidRPr="00F17DA2">
        <w:rPr>
          <w:rFonts w:cs="Times New Roman"/>
          <w:color w:val="000000"/>
        </w:rPr>
        <w:t xml:space="preserve">пользователей. </w:t>
      </w:r>
      <w:r w:rsidR="00F17DA2" w:rsidRPr="00F17DA2">
        <w:rPr>
          <w:rFonts w:ascii="Times New Romam" w:hAnsi="Times New Romam" w:cs="Times New Roman"/>
          <w:color w:val="000000"/>
        </w:rPr>
        <w:t>необходимой </w:t>
      </w:r>
      <w:r w:rsidRPr="00F17DA2">
        <w:rPr>
          <w:rFonts w:cs="Times New Roman"/>
          <w:color w:val="000000"/>
        </w:rPr>
        <w:t>Киберпреступность</w:t>
      </w:r>
      <w:r w:rsidR="00F17DA2" w:rsidRPr="00F17DA2">
        <w:rPr>
          <w:rFonts w:ascii="Times New Romam" w:hAnsi="Times New Romam" w:cs="Times New Roman"/>
          <w:color w:val="000000"/>
        </w:rPr>
        <w:t> взаимодействия</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активнее </w:t>
      </w:r>
      <w:r w:rsidRPr="00F17DA2">
        <w:rPr>
          <w:rFonts w:cs="Times New Roman"/>
          <w:color w:val="000000"/>
        </w:rPr>
        <w:t>кибермошенничество</w:t>
      </w:r>
      <w:r w:rsidR="00F17DA2" w:rsidRPr="00F17DA2">
        <w:rPr>
          <w:rFonts w:ascii="Times New Romam" w:hAnsi="Times New Romam" w:cs="Times New Roman"/>
          <w:color w:val="000000"/>
        </w:rPr>
        <w:t> структуры</w:t>
      </w:r>
      <w:r w:rsidR="00F17DA2" w:rsidRPr="00F17DA2">
        <w:rPr>
          <w:rFonts w:cs="Times New Roman"/>
          <w:color w:val="000000"/>
        </w:rPr>
        <w:t xml:space="preserve"> </w:t>
      </w:r>
      <w:r w:rsidRPr="00F17DA2">
        <w:rPr>
          <w:rFonts w:cs="Times New Roman"/>
          <w:color w:val="000000"/>
        </w:rPr>
        <w:t xml:space="preserve">развиваются, </w:t>
      </w:r>
      <w:r w:rsidR="00F17DA2" w:rsidRPr="00F17DA2">
        <w:rPr>
          <w:rFonts w:ascii="Times New Romam" w:hAnsi="Times New Romam" w:cs="Times New Roman"/>
          <w:color w:val="000000"/>
        </w:rPr>
        <w:t>коммуникацию </w:t>
      </w:r>
      <w:r w:rsidRPr="00F17DA2">
        <w:rPr>
          <w:rFonts w:cs="Times New Roman"/>
          <w:color w:val="000000"/>
        </w:rPr>
        <w:t>если</w:t>
      </w:r>
      <w:r w:rsidR="00F17DA2" w:rsidRPr="00F17DA2">
        <w:rPr>
          <w:rFonts w:ascii="Times New Romam" w:hAnsi="Times New Romam" w:cs="Times New Roman"/>
          <w:color w:val="000000"/>
        </w:rPr>
        <w:t> информации</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медиадискурса </w:t>
      </w:r>
      <w:r w:rsidRPr="00F17DA2">
        <w:rPr>
          <w:rFonts w:cs="Times New Roman"/>
          <w:color w:val="000000"/>
        </w:rPr>
        <w:t>быстрее</w:t>
      </w:r>
      <w:r w:rsidR="00F17DA2" w:rsidRPr="00F17DA2">
        <w:rPr>
          <w:rFonts w:ascii="Times New Romam" w:hAnsi="Times New Romam" w:cs="Times New Roman"/>
          <w:color w:val="000000"/>
        </w:rPr>
        <w:t> предложенного</w:t>
      </w:r>
      <w:r w:rsidR="00F17DA2" w:rsidRPr="00F17DA2">
        <w:rPr>
          <w:rFonts w:cs="Times New Roman"/>
          <w:color w:val="000000"/>
        </w:rPr>
        <w:t xml:space="preserve"> </w:t>
      </w:r>
      <w:r w:rsidRPr="00F17DA2">
        <w:rPr>
          <w:rFonts w:cs="Times New Roman"/>
          <w:color w:val="000000"/>
        </w:rPr>
        <w:t xml:space="preserve">новых </w:t>
      </w:r>
      <w:r w:rsidR="00F17DA2" w:rsidRPr="00F17DA2">
        <w:rPr>
          <w:rFonts w:ascii="Times New Romam" w:hAnsi="Times New Romam" w:cs="Times New Roman"/>
          <w:color w:val="000000"/>
        </w:rPr>
        <w:t>гипотеза </w:t>
      </w:r>
      <w:r w:rsidRPr="00F17DA2">
        <w:rPr>
          <w:rFonts w:cs="Times New Roman"/>
          <w:color w:val="000000"/>
        </w:rPr>
        <w:t>технологий,</w:t>
      </w:r>
      <w:r w:rsidR="00F17DA2" w:rsidRPr="00F17DA2">
        <w:rPr>
          <w:rFonts w:ascii="Times New Romam" w:hAnsi="Times New Romam" w:cs="Times New Roman"/>
          <w:color w:val="000000"/>
        </w:rPr>
        <w:t> прямой</w:t>
      </w:r>
      <w:r w:rsidRPr="00F17DA2">
        <w:rPr>
          <w:rFonts w:cs="Times New Roman"/>
          <w:color w:val="000000"/>
        </w:rPr>
        <w:t xml:space="preserve"> то в </w:t>
      </w:r>
      <w:r w:rsidR="00F17DA2" w:rsidRPr="00F17DA2">
        <w:rPr>
          <w:rFonts w:ascii="Times New Romam" w:hAnsi="Times New Romam" w:cs="Times New Roman"/>
          <w:color w:val="000000"/>
        </w:rPr>
        <w:t>осуществления </w:t>
      </w:r>
      <w:r w:rsidRPr="00F17DA2">
        <w:rPr>
          <w:rFonts w:cs="Times New Roman"/>
          <w:color w:val="000000"/>
        </w:rPr>
        <w:t>ногу</w:t>
      </w:r>
      <w:r w:rsidR="00F17DA2" w:rsidRPr="00F17DA2">
        <w:rPr>
          <w:rFonts w:ascii="Times New Romam" w:hAnsi="Times New Romam" w:cs="Times New Roman"/>
          <w:color w:val="000000"/>
        </w:rPr>
        <w:t> стыке</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технологий </w:t>
      </w:r>
      <w:r w:rsidRPr="00F17DA2">
        <w:rPr>
          <w:rFonts w:cs="Times New Roman"/>
          <w:color w:val="000000"/>
        </w:rPr>
        <w:t>ними.</w:t>
      </w:r>
      <w:r w:rsidR="00F17DA2" w:rsidRPr="00F17DA2">
        <w:rPr>
          <w:rFonts w:ascii="Times New Romam" w:hAnsi="Times New Romam" w:cs="Times New Roman"/>
          <w:color w:val="000000"/>
        </w:rPr>
        <w:t> медиадискурс</w:t>
      </w:r>
      <w:r w:rsidRPr="00F17DA2">
        <w:rPr>
          <w:rFonts w:cs="Times New Roman"/>
          <w:color w:val="000000"/>
        </w:rPr>
        <w:t xml:space="preserve"> К </w:t>
      </w:r>
      <w:r w:rsidR="00F17DA2" w:rsidRPr="00F17DA2">
        <w:rPr>
          <w:rFonts w:ascii="Times New Romam" w:hAnsi="Times New Romam" w:cs="Times New Roman"/>
          <w:color w:val="000000"/>
        </w:rPr>
        <w:t>эмоции </w:t>
      </w:r>
      <w:r w:rsidRPr="00F17DA2">
        <w:rPr>
          <w:rFonts w:cs="Times New Roman"/>
          <w:color w:val="000000"/>
        </w:rPr>
        <w:t>сожалению,</w:t>
      </w:r>
      <w:r w:rsidR="00F17DA2" w:rsidRPr="00F17DA2">
        <w:rPr>
          <w:rFonts w:ascii="Times New Romam" w:hAnsi="Times New Romam" w:cs="Times New Roman"/>
          <w:color w:val="000000"/>
        </w:rPr>
        <w:t> самим</w:t>
      </w:r>
      <w:r w:rsidRPr="00F17DA2">
        <w:rPr>
          <w:rFonts w:cs="Times New Roman"/>
          <w:color w:val="000000"/>
        </w:rPr>
        <w:t xml:space="preserve"> на сегодняшний </w:t>
      </w:r>
      <w:r w:rsidR="00F17DA2" w:rsidRPr="00F17DA2">
        <w:rPr>
          <w:rFonts w:ascii="Times New Romam" w:hAnsi="Times New Romam" w:cs="Times New Roman"/>
          <w:color w:val="000000"/>
        </w:rPr>
        <w:t>стабильности </w:t>
      </w:r>
      <w:r w:rsidRPr="00F17DA2">
        <w:rPr>
          <w:rFonts w:cs="Times New Roman"/>
          <w:color w:val="000000"/>
        </w:rPr>
        <w:t>момент</w:t>
      </w:r>
      <w:r w:rsidR="00F17DA2" w:rsidRPr="00F17DA2">
        <w:rPr>
          <w:rFonts w:ascii="Times New Romam" w:hAnsi="Times New Romam" w:cs="Times New Roman"/>
          <w:color w:val="000000"/>
        </w:rPr>
        <w:t> связи</w:t>
      </w:r>
      <w:r w:rsidR="00F17DA2" w:rsidRPr="00F17DA2">
        <w:rPr>
          <w:rFonts w:cs="Times New Roman"/>
          <w:color w:val="000000"/>
        </w:rPr>
        <w:t xml:space="preserve"> </w:t>
      </w:r>
      <w:r w:rsidRPr="00F17DA2">
        <w:rPr>
          <w:rFonts w:cs="Times New Roman"/>
          <w:color w:val="000000"/>
        </w:rPr>
        <w:t xml:space="preserve">большее </w:t>
      </w:r>
      <w:r w:rsidR="00F17DA2" w:rsidRPr="00F17DA2">
        <w:rPr>
          <w:rFonts w:ascii="Times New Romam" w:hAnsi="Times New Romam" w:cs="Times New Roman"/>
          <w:color w:val="000000"/>
        </w:rPr>
        <w:t>цифровых </w:t>
      </w:r>
      <w:r w:rsidRPr="00F17DA2">
        <w:rPr>
          <w:rFonts w:cs="Times New Roman"/>
          <w:color w:val="000000"/>
        </w:rPr>
        <w:t>распространение</w:t>
      </w:r>
      <w:r w:rsidR="00F17DA2" w:rsidRPr="00F17DA2">
        <w:rPr>
          <w:rFonts w:ascii="Times New Romam" w:hAnsi="Times New Romam" w:cs="Times New Roman"/>
          <w:color w:val="000000"/>
        </w:rPr>
        <w:t> власти</w:t>
      </w:r>
      <w:r w:rsidR="00F17DA2" w:rsidRPr="00F17DA2">
        <w:rPr>
          <w:rFonts w:cs="Times New Roman"/>
          <w:color w:val="000000"/>
        </w:rPr>
        <w:t xml:space="preserve"> </w:t>
      </w:r>
      <w:r w:rsidRPr="00F17DA2">
        <w:rPr>
          <w:rFonts w:cs="Times New Roman"/>
          <w:color w:val="000000"/>
        </w:rPr>
        <w:t xml:space="preserve">получают </w:t>
      </w:r>
      <w:r w:rsidR="00F17DA2" w:rsidRPr="00F17DA2">
        <w:rPr>
          <w:rFonts w:ascii="Times New Romam" w:hAnsi="Times New Romam" w:cs="Times New Roman"/>
          <w:color w:val="000000"/>
        </w:rPr>
        <w:t>социологии </w:t>
      </w:r>
      <w:r w:rsidRPr="00F17DA2">
        <w:rPr>
          <w:rFonts w:cs="Times New Roman"/>
          <w:color w:val="000000"/>
        </w:rPr>
        <w:t>негативные</w:t>
      </w:r>
      <w:r w:rsidR="00F17DA2" w:rsidRPr="00F17DA2">
        <w:rPr>
          <w:rFonts w:ascii="Times New Romam" w:hAnsi="Times New Romam" w:cs="Times New Roman"/>
          <w:color w:val="000000"/>
        </w:rPr>
        <w:t> большое</w:t>
      </w:r>
      <w:r w:rsidR="00F17DA2" w:rsidRPr="00F17DA2">
        <w:rPr>
          <w:rFonts w:cs="Times New Roman"/>
          <w:color w:val="000000"/>
        </w:rPr>
        <w:t xml:space="preserve"> </w:t>
      </w:r>
      <w:r w:rsidRPr="00F17DA2">
        <w:rPr>
          <w:rFonts w:cs="Times New Roman"/>
          <w:color w:val="000000"/>
        </w:rPr>
        <w:t xml:space="preserve">сценарии </w:t>
      </w:r>
      <w:r w:rsidR="00F17DA2" w:rsidRPr="00F17DA2">
        <w:rPr>
          <w:rFonts w:ascii="Times New Romam" w:hAnsi="Times New Romam" w:cs="Times New Roman"/>
          <w:color w:val="000000"/>
        </w:rPr>
        <w:t>изучаешь </w:t>
      </w:r>
      <w:r w:rsidRPr="00F17DA2">
        <w:rPr>
          <w:rFonts w:cs="Times New Roman"/>
          <w:color w:val="000000"/>
        </w:rPr>
        <w:t>развития</w:t>
      </w:r>
      <w:r w:rsidR="00F17DA2" w:rsidRPr="00F17DA2">
        <w:rPr>
          <w:rFonts w:ascii="Times New Romam" w:hAnsi="Times New Romam" w:cs="Times New Roman"/>
          <w:color w:val="000000"/>
        </w:rPr>
        <w:t> отношений</w:t>
      </w:r>
      <w:r w:rsidR="00F17DA2" w:rsidRPr="00F17DA2">
        <w:rPr>
          <w:rFonts w:cs="Times New Roman"/>
          <w:color w:val="000000"/>
        </w:rPr>
        <w:t xml:space="preserve"> </w:t>
      </w:r>
      <w:r w:rsidRPr="00F17DA2">
        <w:rPr>
          <w:rFonts w:cs="Times New Roman"/>
          <w:color w:val="000000"/>
        </w:rPr>
        <w:t xml:space="preserve">этой </w:t>
      </w:r>
      <w:r w:rsidR="00F17DA2" w:rsidRPr="00F17DA2">
        <w:rPr>
          <w:rFonts w:ascii="Times New Romam" w:hAnsi="Times New Romam" w:cs="Times New Roman"/>
          <w:color w:val="000000"/>
        </w:rPr>
        <w:t>последнее </w:t>
      </w:r>
      <w:r w:rsidRPr="00F17DA2">
        <w:rPr>
          <w:rFonts w:cs="Times New Roman"/>
          <w:color w:val="000000"/>
        </w:rPr>
        <w:t>области,</w:t>
      </w:r>
      <w:r w:rsidR="00F17DA2" w:rsidRPr="00F17DA2">
        <w:rPr>
          <w:rFonts w:ascii="Times New Romam" w:hAnsi="Times New Romam" w:cs="Times New Roman"/>
          <w:color w:val="000000"/>
        </w:rPr>
        <w:t> уровне</w:t>
      </w:r>
      <w:r w:rsidRPr="00F17DA2">
        <w:rPr>
          <w:rFonts w:cs="Times New Roman"/>
          <w:color w:val="000000"/>
        </w:rPr>
        <w:t xml:space="preserve"> так как </w:t>
      </w:r>
      <w:r w:rsidR="00F17DA2" w:rsidRPr="00F17DA2">
        <w:rPr>
          <w:rFonts w:ascii="Times New Romam" w:hAnsi="Times New Romam" w:cs="Times New Roman"/>
          <w:color w:val="000000"/>
        </w:rPr>
        <w:t>появляется </w:t>
      </w:r>
      <w:r w:rsidRPr="00F17DA2">
        <w:rPr>
          <w:rFonts w:cs="Times New Roman"/>
          <w:color w:val="000000"/>
        </w:rPr>
        <w:t>обеспечить</w:t>
      </w:r>
      <w:r w:rsidR="00F17DA2" w:rsidRPr="00F17DA2">
        <w:rPr>
          <w:rFonts w:ascii="Times New Romam" w:hAnsi="Times New Romam" w:cs="Times New Roman"/>
          <w:color w:val="000000"/>
        </w:rPr>
        <w:t> услугами</w:t>
      </w:r>
      <w:r w:rsidR="00F17DA2" w:rsidRPr="00F17DA2">
        <w:rPr>
          <w:rFonts w:cs="Times New Roman"/>
          <w:color w:val="000000"/>
        </w:rPr>
        <w:t xml:space="preserve"> </w:t>
      </w:r>
      <w:r w:rsidRPr="00F17DA2">
        <w:rPr>
          <w:rFonts w:cs="Times New Roman"/>
          <w:color w:val="000000"/>
        </w:rPr>
        <w:t xml:space="preserve">безопасность </w:t>
      </w:r>
      <w:r w:rsidR="00F17DA2" w:rsidRPr="00F17DA2">
        <w:rPr>
          <w:rFonts w:ascii="Times New Romam" w:hAnsi="Times New Romam" w:cs="Times New Roman"/>
          <w:color w:val="000000"/>
        </w:rPr>
        <w:t>технологий </w:t>
      </w:r>
      <w:r w:rsidRPr="00F17DA2">
        <w:rPr>
          <w:rFonts w:cs="Times New Roman"/>
          <w:color w:val="000000"/>
        </w:rPr>
        <w:t>данных</w:t>
      </w:r>
      <w:r w:rsidR="00F17DA2" w:rsidRPr="00F17DA2">
        <w:rPr>
          <w:rFonts w:ascii="Times New Romam" w:hAnsi="Times New Romam" w:cs="Times New Roman"/>
          <w:color w:val="000000"/>
        </w:rPr>
        <w:t> людей</w:t>
      </w:r>
      <w:r w:rsidR="00F17DA2" w:rsidRPr="00F17DA2">
        <w:rPr>
          <w:rFonts w:cs="Times New Roman"/>
          <w:color w:val="000000"/>
        </w:rPr>
        <w:t xml:space="preserve"> </w:t>
      </w:r>
      <w:r w:rsidRPr="00F17DA2">
        <w:rPr>
          <w:rFonts w:cs="Times New Roman"/>
          <w:color w:val="000000"/>
        </w:rPr>
        <w:t xml:space="preserve">в цифровом </w:t>
      </w:r>
      <w:r w:rsidR="00F17DA2" w:rsidRPr="00F17DA2">
        <w:rPr>
          <w:rFonts w:ascii="Times New Romam" w:hAnsi="Times New Romam" w:cs="Times New Roman"/>
          <w:color w:val="000000"/>
        </w:rPr>
        <w:t>коммуникативные </w:t>
      </w:r>
      <w:r w:rsidRPr="00F17DA2">
        <w:rPr>
          <w:rFonts w:cs="Times New Roman"/>
          <w:color w:val="000000"/>
        </w:rPr>
        <w:t>сегменте</w:t>
      </w:r>
      <w:r w:rsidR="00F17DA2" w:rsidRPr="00F17DA2">
        <w:rPr>
          <w:rFonts w:ascii="Times New Romam" w:hAnsi="Times New Romam" w:cs="Times New Roman"/>
          <w:color w:val="000000"/>
        </w:rPr>
        <w:t> выступают</w:t>
      </w:r>
      <w:r w:rsidR="00F17DA2" w:rsidRPr="00F17DA2">
        <w:rPr>
          <w:rFonts w:cs="Times New Roman"/>
          <w:color w:val="000000"/>
        </w:rPr>
        <w:t xml:space="preserve"> </w:t>
      </w:r>
      <w:r w:rsidRPr="00F17DA2">
        <w:rPr>
          <w:rFonts w:cs="Times New Roman"/>
          <w:color w:val="000000"/>
        </w:rPr>
        <w:t xml:space="preserve">практически </w:t>
      </w:r>
      <w:r w:rsidR="00F17DA2" w:rsidRPr="00F17DA2">
        <w:rPr>
          <w:rFonts w:ascii="Times New Romam" w:hAnsi="Times New Romam" w:cs="Times New Roman"/>
          <w:color w:val="000000"/>
        </w:rPr>
        <w:t>именно </w:t>
      </w:r>
      <w:r w:rsidRPr="00F17DA2">
        <w:rPr>
          <w:rFonts w:cs="Times New Roman"/>
          <w:color w:val="000000"/>
        </w:rPr>
        <w:t>невозможно.</w:t>
      </w:r>
      <w:r w:rsidR="00F17DA2" w:rsidRPr="00F17DA2">
        <w:rPr>
          <w:rFonts w:ascii="Times New Romam" w:hAnsi="Times New Romam" w:cs="Times New Roman"/>
          <w:color w:val="000000"/>
        </w:rPr>
        <w:t> однако</w:t>
      </w:r>
      <w:r w:rsidRPr="00F17DA2">
        <w:rPr>
          <w:rFonts w:cs="Times New Roman"/>
          <w:color w:val="000000"/>
        </w:rPr>
        <w:t xml:space="preserve"> К этому </w:t>
      </w:r>
      <w:r w:rsidR="00F17DA2" w:rsidRPr="00F17DA2">
        <w:rPr>
          <w:rFonts w:ascii="Times New Romam" w:hAnsi="Times New Romam" w:cs="Times New Roman"/>
          <w:color w:val="000000"/>
        </w:rPr>
        <w:t>основным </w:t>
      </w:r>
      <w:r w:rsidRPr="00F17DA2">
        <w:rPr>
          <w:rFonts w:cs="Times New Roman"/>
          <w:color w:val="000000"/>
        </w:rPr>
        <w:t>относятся</w:t>
      </w:r>
      <w:r w:rsidR="00F17DA2" w:rsidRPr="00F17DA2">
        <w:rPr>
          <w:rFonts w:ascii="Times New Romam" w:hAnsi="Times New Romam" w:cs="Times New Roman"/>
          <w:color w:val="000000"/>
        </w:rPr>
        <w:t> новые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трансляция </w:t>
      </w:r>
      <w:r w:rsidRPr="00F17DA2">
        <w:rPr>
          <w:rFonts w:cs="Times New Roman"/>
          <w:color w:val="000000"/>
        </w:rPr>
        <w:t>угрозы</w:t>
      </w:r>
      <w:r w:rsidR="00F17DA2" w:rsidRPr="00F17DA2">
        <w:rPr>
          <w:rFonts w:ascii="Times New Romam" w:hAnsi="Times New Romam" w:cs="Times New Roman"/>
          <w:color w:val="000000"/>
        </w:rPr>
        <w:t> определяющую</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аудиторию </w:t>
      </w:r>
      <w:r w:rsidRPr="00F17DA2">
        <w:rPr>
          <w:rFonts w:cs="Times New Roman"/>
          <w:color w:val="000000"/>
        </w:rPr>
        <w:t>частных</w:t>
      </w:r>
      <w:r w:rsidR="00F17DA2" w:rsidRPr="00F17DA2">
        <w:rPr>
          <w:rFonts w:ascii="Times New Romam" w:hAnsi="Times New Romam" w:cs="Times New Roman"/>
          <w:color w:val="000000"/>
        </w:rPr>
        <w:t> интересов</w:t>
      </w:r>
      <w:r w:rsidR="00F17DA2" w:rsidRPr="00F17DA2">
        <w:rPr>
          <w:rFonts w:cs="Times New Roman"/>
          <w:color w:val="000000"/>
        </w:rPr>
        <w:t xml:space="preserve"> </w:t>
      </w:r>
      <w:r w:rsidRPr="00F17DA2">
        <w:rPr>
          <w:rFonts w:cs="Times New Roman"/>
          <w:color w:val="000000"/>
        </w:rPr>
        <w:t xml:space="preserve">лиц, </w:t>
      </w:r>
      <w:r w:rsidR="00F17DA2" w:rsidRPr="00F17DA2">
        <w:rPr>
          <w:rFonts w:ascii="Times New Romam" w:hAnsi="Times New Romam" w:cs="Times New Roman"/>
          <w:color w:val="000000"/>
        </w:rPr>
        <w:t>какому </w:t>
      </w:r>
      <w:r w:rsidRPr="00F17DA2">
        <w:rPr>
          <w:rFonts w:cs="Times New Roman"/>
          <w:color w:val="000000"/>
        </w:rPr>
        <w:t>бизнеса</w:t>
      </w:r>
      <w:r w:rsidR="00F17DA2" w:rsidRPr="00F17DA2">
        <w:rPr>
          <w:rFonts w:ascii="Times New Romam" w:hAnsi="Times New Romam" w:cs="Times New Roman"/>
          <w:color w:val="000000"/>
        </w:rPr>
        <w:t> интересы</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новых </w:t>
      </w:r>
      <w:r w:rsidRPr="00F17DA2">
        <w:rPr>
          <w:rFonts w:cs="Times New Roman"/>
          <w:color w:val="000000"/>
        </w:rPr>
        <w:t>государства.</w:t>
      </w:r>
      <w:r w:rsidR="00F17DA2" w:rsidRPr="00F17DA2">
        <w:rPr>
          <w:rFonts w:ascii="Times New Romam" w:hAnsi="Times New Romam" w:cs="Times New Roman"/>
          <w:color w:val="000000"/>
        </w:rPr>
        <w:t> социального</w:t>
      </w:r>
      <w:r w:rsidRPr="00F17DA2">
        <w:rPr>
          <w:rFonts w:cs="Times New Roman"/>
          <w:color w:val="000000"/>
        </w:rPr>
        <w:t xml:space="preserve"> Это и потеря, </w:t>
      </w:r>
      <w:r w:rsidR="00F17DA2" w:rsidRPr="00F17DA2">
        <w:rPr>
          <w:rFonts w:ascii="Times New Romam" w:hAnsi="Times New Romam" w:cs="Times New Roman"/>
          <w:color w:val="000000"/>
        </w:rPr>
        <w:t>какая </w:t>
      </w:r>
      <w:r w:rsidRPr="00F17DA2">
        <w:rPr>
          <w:rFonts w:cs="Times New Roman"/>
          <w:color w:val="000000"/>
        </w:rPr>
        <w:t>кража</w:t>
      </w:r>
      <w:r w:rsidR="00F17DA2" w:rsidRPr="00F17DA2">
        <w:rPr>
          <w:rFonts w:ascii="Times New Romam" w:hAnsi="Times New Romam" w:cs="Times New Roman"/>
          <w:color w:val="000000"/>
        </w:rPr>
        <w:t> частности</w:t>
      </w:r>
      <w:r w:rsidR="00F17DA2" w:rsidRPr="00F17DA2">
        <w:rPr>
          <w:rFonts w:cs="Times New Roman"/>
          <w:color w:val="000000"/>
        </w:rPr>
        <w:t xml:space="preserve"> </w:t>
      </w:r>
      <w:r w:rsidRPr="00F17DA2">
        <w:rPr>
          <w:rFonts w:cs="Times New Roman"/>
          <w:color w:val="000000"/>
        </w:rPr>
        <w:t xml:space="preserve">данных, </w:t>
      </w:r>
      <w:r w:rsidR="00F17DA2" w:rsidRPr="00F17DA2">
        <w:rPr>
          <w:rFonts w:ascii="Times New Romam" w:hAnsi="Times New Romam" w:cs="Times New Roman"/>
          <w:color w:val="000000"/>
        </w:rPr>
        <w:t>готовы </w:t>
      </w:r>
      <w:r w:rsidRPr="00F17DA2">
        <w:rPr>
          <w:rFonts w:cs="Times New Roman"/>
          <w:color w:val="000000"/>
        </w:rPr>
        <w:t>использование</w:t>
      </w:r>
      <w:r w:rsidR="00F17DA2" w:rsidRPr="00F17DA2">
        <w:rPr>
          <w:rFonts w:ascii="Times New Romam" w:hAnsi="Times New Romam" w:cs="Times New Roman"/>
          <w:color w:val="000000"/>
        </w:rPr>
        <w:t> среде</w:t>
      </w:r>
      <w:r w:rsidR="00F17DA2" w:rsidRPr="00F17DA2">
        <w:rPr>
          <w:rFonts w:cs="Times New Roman"/>
          <w:color w:val="000000"/>
        </w:rPr>
        <w:t xml:space="preserve"> </w:t>
      </w:r>
      <w:r w:rsidRPr="00F17DA2">
        <w:rPr>
          <w:rFonts w:cs="Times New Roman"/>
          <w:color w:val="000000"/>
        </w:rPr>
        <w:t xml:space="preserve">их в </w:t>
      </w:r>
      <w:r w:rsidR="00F17DA2" w:rsidRPr="00F17DA2">
        <w:rPr>
          <w:rFonts w:ascii="Times New Romam" w:hAnsi="Times New Romam" w:cs="Times New Roman"/>
          <w:color w:val="000000"/>
        </w:rPr>
        <w:t>становится </w:t>
      </w:r>
      <w:r w:rsidRPr="00F17DA2">
        <w:rPr>
          <w:rFonts w:cs="Times New Roman"/>
          <w:color w:val="000000"/>
        </w:rPr>
        <w:t>махинациях</w:t>
      </w:r>
      <w:r w:rsidR="00F17DA2" w:rsidRPr="00F17DA2">
        <w:rPr>
          <w:rFonts w:ascii="Times New Romam" w:hAnsi="Times New Romam" w:cs="Times New Roman"/>
          <w:color w:val="000000"/>
        </w:rPr>
        <w:t> участников</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вывод </w:t>
      </w:r>
      <w:r w:rsidRPr="00F17DA2">
        <w:rPr>
          <w:rFonts w:cs="Times New Roman"/>
          <w:color w:val="000000"/>
        </w:rPr>
        <w:t>преступлениях.</w:t>
      </w:r>
      <w:r w:rsidR="00F17DA2" w:rsidRPr="00F17DA2">
        <w:rPr>
          <w:rFonts w:ascii="Times New Romam" w:hAnsi="Times New Romam" w:cs="Times New Roman"/>
          <w:color w:val="000000"/>
        </w:rPr>
        <w:t> большое</w:t>
      </w:r>
      <w:r w:rsidRPr="00F17DA2">
        <w:rPr>
          <w:rFonts w:cs="Times New Roman"/>
          <w:color w:val="000000"/>
        </w:rPr>
        <w:t xml:space="preserve"> Угроза </w:t>
      </w:r>
      <w:r w:rsidR="00F17DA2" w:rsidRPr="00F17DA2">
        <w:rPr>
          <w:rFonts w:ascii="Times New Romam" w:hAnsi="Times New Romam" w:cs="Times New Roman"/>
          <w:color w:val="000000"/>
        </w:rPr>
        <w:t>идентификации </w:t>
      </w:r>
      <w:r w:rsidRPr="00F17DA2">
        <w:rPr>
          <w:rFonts w:cs="Times New Roman"/>
          <w:color w:val="000000"/>
        </w:rPr>
        <w:t>данным</w:t>
      </w:r>
      <w:r w:rsidR="00F17DA2" w:rsidRPr="00F17DA2">
        <w:rPr>
          <w:rFonts w:ascii="Times New Romam" w:hAnsi="Times New Romam" w:cs="Times New Roman"/>
          <w:color w:val="000000"/>
        </w:rPr>
        <w:t> регионального</w:t>
      </w:r>
      <w:r w:rsidR="00F17DA2" w:rsidRPr="00F17DA2">
        <w:rPr>
          <w:rFonts w:cs="Times New Roman"/>
          <w:color w:val="000000"/>
        </w:rPr>
        <w:t xml:space="preserve"> </w:t>
      </w:r>
      <w:r w:rsidRPr="00F17DA2">
        <w:rPr>
          <w:rFonts w:cs="Times New Roman"/>
          <w:color w:val="000000"/>
        </w:rPr>
        <w:t xml:space="preserve">государства </w:t>
      </w:r>
      <w:r w:rsidR="00F17DA2" w:rsidRPr="00F17DA2">
        <w:rPr>
          <w:rFonts w:ascii="Times New Romam" w:hAnsi="Times New Romam" w:cs="Times New Roman"/>
          <w:color w:val="000000"/>
        </w:rPr>
        <w:t>определяющим </w:t>
      </w:r>
      <w:r w:rsidRPr="00F17DA2">
        <w:rPr>
          <w:rFonts w:cs="Times New Roman"/>
          <w:color w:val="000000"/>
        </w:rPr>
        <w:t>грозит</w:t>
      </w:r>
      <w:r w:rsidR="00F17DA2" w:rsidRPr="00F17DA2">
        <w:rPr>
          <w:rFonts w:ascii="Times New Romam" w:hAnsi="Times New Romam" w:cs="Times New Roman"/>
          <w:color w:val="000000"/>
        </w:rPr>
        <w:t> предоставляют</w:t>
      </w:r>
      <w:r w:rsidR="00F17DA2" w:rsidRPr="00F17DA2">
        <w:rPr>
          <w:rFonts w:cs="Times New Roman"/>
          <w:color w:val="000000"/>
        </w:rPr>
        <w:t xml:space="preserve"> </w:t>
      </w:r>
      <w:r w:rsidRPr="00F17DA2">
        <w:rPr>
          <w:rFonts w:cs="Times New Roman"/>
          <w:color w:val="000000"/>
        </w:rPr>
        <w:t xml:space="preserve">помимо </w:t>
      </w:r>
      <w:r w:rsidR="00F17DA2" w:rsidRPr="00F17DA2">
        <w:rPr>
          <w:rFonts w:ascii="Times New Romam" w:hAnsi="Times New Romam" w:cs="Times New Roman"/>
          <w:color w:val="000000"/>
        </w:rPr>
        <w:t>маклюэн </w:t>
      </w:r>
      <w:r w:rsidRPr="00F17DA2">
        <w:rPr>
          <w:rFonts w:cs="Times New Roman"/>
          <w:color w:val="000000"/>
        </w:rPr>
        <w:t>прочего</w:t>
      </w:r>
      <w:r w:rsidR="00F17DA2" w:rsidRPr="00F17DA2">
        <w:rPr>
          <w:rFonts w:ascii="Times New Romam" w:hAnsi="Times New Romam" w:cs="Times New Roman"/>
          <w:color w:val="000000"/>
        </w:rPr>
        <w:t> находятся</w:t>
      </w:r>
      <w:r w:rsidR="00F17DA2" w:rsidRPr="00F17DA2">
        <w:rPr>
          <w:rFonts w:cs="Times New Roman"/>
          <w:color w:val="000000"/>
        </w:rPr>
        <w:t xml:space="preserve"> </w:t>
      </w:r>
      <w:r w:rsidRPr="00F17DA2">
        <w:rPr>
          <w:rFonts w:cs="Times New Roman"/>
          <w:color w:val="000000"/>
        </w:rPr>
        <w:t xml:space="preserve">возможными </w:t>
      </w:r>
      <w:r w:rsidR="00F17DA2" w:rsidRPr="00F17DA2">
        <w:rPr>
          <w:rFonts w:ascii="Times New Romam" w:hAnsi="Times New Romam" w:cs="Times New Roman"/>
          <w:color w:val="000000"/>
        </w:rPr>
        <w:t>спотыкались </w:t>
      </w:r>
      <w:r w:rsidRPr="00F17DA2">
        <w:rPr>
          <w:rFonts w:cs="Times New Roman"/>
          <w:color w:val="000000"/>
        </w:rPr>
        <w:t>революциями,</w:t>
      </w:r>
      <w:r w:rsidR="00F17DA2" w:rsidRPr="00F17DA2">
        <w:rPr>
          <w:rFonts w:ascii="Times New Romam" w:hAnsi="Times New Romam" w:cs="Times New Roman"/>
          <w:color w:val="000000"/>
        </w:rPr>
        <w:t> характеристики</w:t>
      </w:r>
      <w:r w:rsidRPr="00F17DA2">
        <w:rPr>
          <w:rFonts w:cs="Times New Roman"/>
          <w:color w:val="000000"/>
        </w:rPr>
        <w:t xml:space="preserve"> свержением </w:t>
      </w:r>
      <w:r w:rsidR="00F17DA2" w:rsidRPr="00F17DA2">
        <w:rPr>
          <w:rFonts w:ascii="Times New Romam" w:hAnsi="Times New Romam" w:cs="Times New Roman"/>
          <w:color w:val="000000"/>
        </w:rPr>
        <w:t>политики </w:t>
      </w:r>
      <w:r w:rsidRPr="00F17DA2">
        <w:rPr>
          <w:rFonts w:cs="Times New Roman"/>
          <w:color w:val="000000"/>
        </w:rPr>
        <w:t>власти</w:t>
      </w:r>
      <w:r w:rsidR="00F17DA2" w:rsidRPr="00F17DA2">
        <w:rPr>
          <w:rFonts w:ascii="Times New Romam" w:hAnsi="Times New Romam" w:cs="Times New Roman"/>
          <w:color w:val="000000"/>
        </w:rPr>
        <w:t> давно</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характеристики </w:t>
      </w:r>
      <w:r w:rsidRPr="00F17DA2">
        <w:rPr>
          <w:rFonts w:cs="Times New Roman"/>
          <w:color w:val="000000"/>
        </w:rPr>
        <w:t>перестройкой</w:t>
      </w:r>
      <w:r w:rsidR="00F17DA2" w:rsidRPr="00F17DA2">
        <w:rPr>
          <w:rFonts w:ascii="Times New Romam" w:hAnsi="Times New Romam" w:cs="Times New Roman"/>
          <w:color w:val="000000"/>
        </w:rPr>
        <w:t> глубинного</w:t>
      </w:r>
      <w:r w:rsidR="00F17DA2" w:rsidRPr="00F17DA2">
        <w:rPr>
          <w:rFonts w:cs="Times New Roman"/>
          <w:color w:val="000000"/>
        </w:rPr>
        <w:t xml:space="preserve"> </w:t>
      </w:r>
      <w:r w:rsidRPr="00F17DA2">
        <w:rPr>
          <w:rFonts w:cs="Times New Roman"/>
          <w:color w:val="000000"/>
        </w:rPr>
        <w:t xml:space="preserve">всей </w:t>
      </w:r>
      <w:r w:rsidR="00F17DA2" w:rsidRPr="00F17DA2">
        <w:rPr>
          <w:rFonts w:ascii="Times New Romam" w:hAnsi="Times New Romam" w:cs="Times New Roman"/>
          <w:color w:val="000000"/>
        </w:rPr>
        <w:t>другу </w:t>
      </w:r>
      <w:r w:rsidRPr="00F17DA2">
        <w:rPr>
          <w:rFonts w:cs="Times New Roman"/>
          <w:color w:val="000000"/>
        </w:rPr>
        <w:t>системы</w:t>
      </w:r>
      <w:r w:rsidR="00F17DA2" w:rsidRPr="00F17DA2">
        <w:rPr>
          <w:rFonts w:ascii="Times New Romam" w:hAnsi="Times New Romam" w:cs="Times New Roman"/>
          <w:color w:val="000000"/>
        </w:rPr>
        <w:t> осложняется</w:t>
      </w:r>
      <w:r w:rsidR="00F17DA2" w:rsidRPr="00F17DA2">
        <w:rPr>
          <w:rFonts w:cs="Times New Roman"/>
          <w:color w:val="000000"/>
        </w:rPr>
        <w:t xml:space="preserve"> </w:t>
      </w:r>
      <w:r w:rsidRPr="00F17DA2">
        <w:rPr>
          <w:rFonts w:cs="Times New Roman"/>
          <w:color w:val="000000"/>
        </w:rPr>
        <w:t xml:space="preserve">управления </w:t>
      </w:r>
      <w:r w:rsidR="00F17DA2" w:rsidRPr="00F17DA2">
        <w:rPr>
          <w:rFonts w:ascii="Times New Romam" w:hAnsi="Times New Romam" w:cs="Times New Roman"/>
          <w:color w:val="000000"/>
        </w:rPr>
        <w:t>метастабильностью </w:t>
      </w:r>
      <w:r w:rsidRPr="00F17DA2">
        <w:rPr>
          <w:rFonts w:cs="Times New Roman"/>
          <w:color w:val="000000"/>
        </w:rPr>
        <w:t>страной.</w:t>
      </w:r>
      <w:r w:rsidR="00F17DA2" w:rsidRPr="00F17DA2">
        <w:rPr>
          <w:rFonts w:ascii="Times New Romam" w:hAnsi="Times New Romam" w:cs="Times New Roman"/>
          <w:color w:val="000000"/>
        </w:rPr>
        <w:t> границ</w:t>
      </w:r>
      <w:r w:rsidR="00F17DA2" w:rsidRPr="00F17DA2">
        <w:rPr>
          <w:rFonts w:cs="Times New Roman"/>
          <w:color w:val="000000"/>
        </w:rPr>
        <w:t xml:space="preserve"> </w:t>
      </w:r>
    </w:p>
    <w:p w14:paraId="181BEA4D" w14:textId="35CF8A5F" w:rsidR="001D56BB" w:rsidRPr="00F17DA2" w:rsidRDefault="00727D88" w:rsidP="001D56BB">
      <w:pPr>
        <w:rPr>
          <w:rFonts w:cs="Times New Roman"/>
          <w:color w:val="000000"/>
        </w:rPr>
      </w:pPr>
      <w:r w:rsidRPr="00F17DA2">
        <w:rPr>
          <w:rFonts w:cs="Times New Roman"/>
          <w:color w:val="000000"/>
        </w:rPr>
        <w:t xml:space="preserve">Итак, </w:t>
      </w:r>
      <w:r w:rsidR="00F17DA2" w:rsidRPr="00F17DA2">
        <w:rPr>
          <w:rFonts w:ascii="Times New Romam" w:hAnsi="Times New Romam" w:cs="Times New Roman"/>
          <w:color w:val="000000"/>
        </w:rPr>
        <w:t>исключаться </w:t>
      </w:r>
      <w:r w:rsidRPr="00F17DA2">
        <w:rPr>
          <w:rFonts w:cs="Times New Roman"/>
          <w:color w:val="000000"/>
        </w:rPr>
        <w:t>политическая</w:t>
      </w:r>
      <w:r w:rsidR="00F17DA2" w:rsidRPr="00F17DA2">
        <w:rPr>
          <w:rFonts w:ascii="Times New Romam" w:hAnsi="Times New Romam" w:cs="Times New Roman"/>
          <w:color w:val="000000"/>
        </w:rPr>
        <w:t> средствами</w:t>
      </w:r>
      <w:r w:rsidR="00F17DA2" w:rsidRPr="00F17DA2">
        <w:rPr>
          <w:rFonts w:cs="Times New Roman"/>
          <w:color w:val="000000"/>
        </w:rPr>
        <w:t xml:space="preserve"> </w:t>
      </w:r>
      <w:r w:rsidRPr="00F17DA2">
        <w:rPr>
          <w:rFonts w:cs="Times New Roman"/>
          <w:color w:val="000000"/>
        </w:rPr>
        <w:t xml:space="preserve">сфера </w:t>
      </w:r>
      <w:r w:rsidR="00F17DA2" w:rsidRPr="00F17DA2">
        <w:rPr>
          <w:rFonts w:ascii="Times New Romam" w:hAnsi="Times New Romam" w:cs="Times New Roman"/>
          <w:color w:val="000000"/>
        </w:rPr>
        <w:t>создан </w:t>
      </w:r>
      <w:r w:rsidRPr="00F17DA2">
        <w:rPr>
          <w:rFonts w:cs="Times New Roman"/>
          <w:color w:val="000000"/>
        </w:rPr>
        <w:t>становится</w:t>
      </w:r>
      <w:r w:rsidR="00F17DA2" w:rsidRPr="00F17DA2">
        <w:rPr>
          <w:rFonts w:ascii="Times New Romam" w:hAnsi="Times New Romam" w:cs="Times New Roman"/>
          <w:color w:val="000000"/>
        </w:rPr>
        <w:t> позволяют</w:t>
      </w:r>
      <w:r w:rsidR="00F17DA2" w:rsidRPr="00F17DA2">
        <w:rPr>
          <w:rFonts w:cs="Times New Roman"/>
          <w:color w:val="000000"/>
        </w:rPr>
        <w:t xml:space="preserve"> </w:t>
      </w:r>
      <w:r w:rsidRPr="00F17DA2">
        <w:rPr>
          <w:rFonts w:cs="Times New Roman"/>
          <w:color w:val="000000"/>
        </w:rPr>
        <w:t>испытатель</w:t>
      </w:r>
      <w:r w:rsidR="00631DC2" w:rsidRPr="00F17DA2">
        <w:rPr>
          <w:rFonts w:cs="Times New Roman"/>
          <w:color w:val="000000"/>
        </w:rPr>
        <w:t xml:space="preserve">ным </w:t>
      </w:r>
      <w:r w:rsidR="00F17DA2" w:rsidRPr="00F17DA2">
        <w:rPr>
          <w:rFonts w:ascii="Times New Romam" w:hAnsi="Times New Romam" w:cs="Times New Roman"/>
          <w:color w:val="000000"/>
        </w:rPr>
        <w:t>ракурсом </w:t>
      </w:r>
      <w:r w:rsidR="00631DC2" w:rsidRPr="00F17DA2">
        <w:rPr>
          <w:rFonts w:cs="Times New Roman"/>
          <w:color w:val="000000"/>
        </w:rPr>
        <w:t>полем</w:t>
      </w:r>
      <w:r w:rsidR="00F17DA2" w:rsidRPr="00F17DA2">
        <w:rPr>
          <w:rFonts w:ascii="Times New Romam" w:hAnsi="Times New Romam" w:cs="Times New Roman"/>
          <w:color w:val="000000"/>
        </w:rPr>
        <w:t> влияние</w:t>
      </w:r>
      <w:r w:rsidR="00F17DA2" w:rsidRPr="00F17DA2">
        <w:rPr>
          <w:rFonts w:cs="Times New Roman"/>
          <w:color w:val="000000"/>
        </w:rPr>
        <w:t xml:space="preserve"> </w:t>
      </w:r>
      <w:r w:rsidR="00631DC2" w:rsidRPr="00F17DA2">
        <w:rPr>
          <w:rFonts w:cs="Times New Roman"/>
          <w:color w:val="000000"/>
        </w:rPr>
        <w:t xml:space="preserve">для цифровизации, </w:t>
      </w:r>
      <w:r w:rsidR="00F17DA2" w:rsidRPr="00F17DA2">
        <w:rPr>
          <w:rFonts w:ascii="Times New Romam" w:hAnsi="Times New Romam" w:cs="Times New Roman"/>
          <w:color w:val="000000"/>
        </w:rPr>
        <w:t>функцией </w:t>
      </w:r>
      <w:r w:rsidR="00631DC2" w:rsidRPr="00F17DA2">
        <w:rPr>
          <w:rFonts w:cs="Times New Roman"/>
          <w:color w:val="000000"/>
        </w:rPr>
        <w:t>так</w:t>
      </w:r>
      <w:r w:rsidRPr="00F17DA2">
        <w:rPr>
          <w:rFonts w:cs="Times New Roman"/>
          <w:color w:val="000000"/>
        </w:rPr>
        <w:t>же</w:t>
      </w:r>
      <w:r w:rsidR="00AF5FFC" w:rsidRPr="00F17DA2">
        <w:rPr>
          <w:rFonts w:cs="Times New Roman"/>
          <w:color w:val="000000"/>
        </w:rPr>
        <w:t>,</w:t>
      </w:r>
      <w:r w:rsidR="00F17DA2" w:rsidRPr="00F17DA2">
        <w:rPr>
          <w:rFonts w:ascii="Times New Romam" w:hAnsi="Times New Romam" w:cs="Times New Roman"/>
          <w:color w:val="000000"/>
        </w:rPr>
        <w:t> формулируются</w:t>
      </w:r>
      <w:r w:rsidRPr="00F17DA2">
        <w:rPr>
          <w:rFonts w:cs="Times New Roman"/>
          <w:color w:val="000000"/>
        </w:rPr>
        <w:t xml:space="preserve"> как и экономическая </w:t>
      </w:r>
      <w:r w:rsidR="00F17DA2" w:rsidRPr="00F17DA2">
        <w:rPr>
          <w:rFonts w:ascii="Times New Romam" w:hAnsi="Times New Romam" w:cs="Times New Roman"/>
          <w:color w:val="000000"/>
        </w:rPr>
        <w:t>очевидно </w:t>
      </w:r>
      <w:r w:rsidRPr="00F17DA2">
        <w:rPr>
          <w:rFonts w:cs="Times New Roman"/>
          <w:color w:val="000000"/>
        </w:rPr>
        <w:t>сфера,</w:t>
      </w:r>
      <w:r w:rsidR="00F17DA2" w:rsidRPr="00F17DA2">
        <w:rPr>
          <w:rFonts w:ascii="Times New Romam" w:hAnsi="Times New Romam" w:cs="Times New Roman"/>
          <w:color w:val="000000"/>
        </w:rPr>
        <w:t> традиции</w:t>
      </w:r>
      <w:r w:rsidRPr="00F17DA2">
        <w:rPr>
          <w:rFonts w:cs="Times New Roman"/>
          <w:color w:val="000000"/>
        </w:rPr>
        <w:t xml:space="preserve"> социальная, </w:t>
      </w:r>
      <w:r w:rsidR="00F17DA2" w:rsidRPr="00F17DA2">
        <w:rPr>
          <w:rFonts w:ascii="Times New Romam" w:hAnsi="Times New Romam" w:cs="Times New Roman"/>
          <w:color w:val="000000"/>
        </w:rPr>
        <w:t>только </w:t>
      </w:r>
      <w:r w:rsidRPr="00F17DA2">
        <w:rPr>
          <w:rFonts w:cs="Times New Roman"/>
          <w:color w:val="000000"/>
        </w:rPr>
        <w:t>образов</w:t>
      </w:r>
      <w:r w:rsidR="00631DC2" w:rsidRPr="00F17DA2">
        <w:rPr>
          <w:rFonts w:cs="Times New Roman"/>
          <w:color w:val="000000"/>
        </w:rPr>
        <w:t>ание</w:t>
      </w:r>
      <w:r w:rsidR="00F17DA2" w:rsidRPr="00F17DA2">
        <w:rPr>
          <w:rFonts w:ascii="Times New Romam" w:hAnsi="Times New Romam" w:cs="Times New Roman"/>
          <w:color w:val="000000"/>
        </w:rPr>
        <w:t> особенности</w:t>
      </w:r>
      <w:r w:rsidR="00F17DA2" w:rsidRPr="00F17DA2">
        <w:rPr>
          <w:rFonts w:cs="Times New Roman"/>
          <w:color w:val="000000"/>
        </w:rPr>
        <w:t xml:space="preserve"> </w:t>
      </w:r>
      <w:r w:rsidR="00631DC2" w:rsidRPr="00F17DA2">
        <w:rPr>
          <w:rFonts w:cs="Times New Roman"/>
          <w:color w:val="000000"/>
        </w:rPr>
        <w:t xml:space="preserve">и </w:t>
      </w:r>
      <w:r w:rsidR="00F17DA2" w:rsidRPr="00F17DA2">
        <w:rPr>
          <w:rFonts w:ascii="Times New Romam" w:hAnsi="Times New Romam" w:cs="Times New Roman"/>
          <w:color w:val="000000"/>
        </w:rPr>
        <w:t>платформ </w:t>
      </w:r>
      <w:r w:rsidR="00631DC2" w:rsidRPr="00F17DA2">
        <w:rPr>
          <w:rFonts w:cs="Times New Roman"/>
          <w:color w:val="000000"/>
        </w:rPr>
        <w:t>здравоохранение</w:t>
      </w:r>
      <w:r w:rsidR="00F17DA2" w:rsidRPr="00F17DA2">
        <w:rPr>
          <w:rFonts w:ascii="Times New Romam" w:hAnsi="Times New Romam" w:cs="Times New Roman"/>
          <w:color w:val="000000"/>
        </w:rPr>
        <w:t> представитель</w:t>
      </w:r>
      <w:r w:rsidR="00F17DA2" w:rsidRPr="00F17DA2">
        <w:rPr>
          <w:rFonts w:cs="Times New Roman"/>
          <w:color w:val="000000"/>
        </w:rPr>
        <w:t xml:space="preserve"> </w:t>
      </w:r>
      <w:r w:rsidR="00631DC2" w:rsidRPr="00F17DA2">
        <w:rPr>
          <w:rFonts w:cs="Times New Roman"/>
          <w:color w:val="000000"/>
        </w:rPr>
        <w:t>и др</w:t>
      </w:r>
      <w:r w:rsidRPr="00F17DA2">
        <w:rPr>
          <w:rFonts w:cs="Times New Roman"/>
          <w:color w:val="000000"/>
        </w:rPr>
        <w:t xml:space="preserve">. Цифровизация </w:t>
      </w:r>
      <w:r w:rsidR="00F17DA2" w:rsidRPr="00F17DA2">
        <w:rPr>
          <w:rFonts w:ascii="Times New Romam" w:hAnsi="Times New Romam" w:cs="Times New Roman"/>
          <w:color w:val="000000"/>
        </w:rPr>
        <w:t>особенностям </w:t>
      </w:r>
      <w:r w:rsidRPr="00F17DA2">
        <w:rPr>
          <w:rFonts w:cs="Times New Roman"/>
          <w:color w:val="000000"/>
        </w:rPr>
        <w:t>сопряжена</w:t>
      </w:r>
      <w:r w:rsidR="00F17DA2" w:rsidRPr="00F17DA2">
        <w:rPr>
          <w:rFonts w:ascii="Times New Romam" w:hAnsi="Times New Romam" w:cs="Times New Roman"/>
          <w:color w:val="000000"/>
        </w:rPr>
        <w:t> журналистами</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постоянно </w:t>
      </w:r>
      <w:r w:rsidRPr="00F17DA2">
        <w:rPr>
          <w:rFonts w:cs="Times New Roman"/>
          <w:color w:val="000000"/>
        </w:rPr>
        <w:t>необходимостью</w:t>
      </w:r>
      <w:r w:rsidR="00F17DA2" w:rsidRPr="00F17DA2">
        <w:rPr>
          <w:rFonts w:ascii="Times New Romam" w:hAnsi="Times New Romam" w:cs="Times New Roman"/>
          <w:color w:val="000000"/>
        </w:rPr>
        <w:t> помогают</w:t>
      </w:r>
      <w:r w:rsidR="00F17DA2" w:rsidRPr="00F17DA2">
        <w:rPr>
          <w:rFonts w:cs="Times New Roman"/>
          <w:color w:val="000000"/>
        </w:rPr>
        <w:t xml:space="preserve"> </w:t>
      </w:r>
      <w:r w:rsidRPr="00F17DA2">
        <w:rPr>
          <w:rFonts w:cs="Times New Roman"/>
          <w:color w:val="000000"/>
        </w:rPr>
        <w:t xml:space="preserve">выбора </w:t>
      </w:r>
      <w:r w:rsidR="00F17DA2" w:rsidRPr="00F17DA2">
        <w:rPr>
          <w:rFonts w:ascii="Times New Romam" w:hAnsi="Times New Romam" w:cs="Times New Roman"/>
          <w:color w:val="000000"/>
        </w:rPr>
        <w:t>получившего </w:t>
      </w:r>
      <w:r w:rsidRPr="00F17DA2">
        <w:rPr>
          <w:rFonts w:cs="Times New Roman"/>
          <w:color w:val="000000"/>
        </w:rPr>
        <w:t>конкретных</w:t>
      </w:r>
      <w:r w:rsidR="00F17DA2" w:rsidRPr="00F17DA2">
        <w:rPr>
          <w:rFonts w:ascii="Times New Romam" w:hAnsi="Times New Romam" w:cs="Times New Roman"/>
          <w:color w:val="000000"/>
        </w:rPr>
        <w:t> научный</w:t>
      </w:r>
      <w:r w:rsidR="00F17DA2" w:rsidRPr="00F17DA2">
        <w:rPr>
          <w:rFonts w:cs="Times New Roman"/>
          <w:color w:val="000000"/>
        </w:rPr>
        <w:t xml:space="preserve"> </w:t>
      </w:r>
      <w:r w:rsidRPr="00F17DA2">
        <w:rPr>
          <w:rFonts w:cs="Times New Roman"/>
          <w:color w:val="000000"/>
        </w:rPr>
        <w:t xml:space="preserve">технологий, </w:t>
      </w:r>
      <w:r w:rsidR="00F17DA2" w:rsidRPr="00F17DA2">
        <w:rPr>
          <w:rFonts w:ascii="Times New Romam" w:hAnsi="Times New Romam" w:cs="Times New Roman"/>
          <w:color w:val="000000"/>
        </w:rPr>
        <w:t>капитала </w:t>
      </w:r>
      <w:r w:rsidRPr="00F17DA2">
        <w:rPr>
          <w:rFonts w:cs="Times New Roman"/>
          <w:color w:val="000000"/>
        </w:rPr>
        <w:t>позволяющих</w:t>
      </w:r>
      <w:r w:rsidR="00F17DA2" w:rsidRPr="00F17DA2">
        <w:rPr>
          <w:rFonts w:ascii="Times New Romam" w:hAnsi="Times New Romam" w:cs="Times New Roman"/>
          <w:color w:val="000000"/>
        </w:rPr>
        <w:t> коммуникацию</w:t>
      </w:r>
      <w:r w:rsidR="00F17DA2" w:rsidRPr="00F17DA2">
        <w:rPr>
          <w:rFonts w:cs="Times New Roman"/>
          <w:color w:val="000000"/>
        </w:rPr>
        <w:t xml:space="preserve"> </w:t>
      </w:r>
      <w:r w:rsidRPr="00F17DA2">
        <w:rPr>
          <w:rFonts w:cs="Times New Roman"/>
          <w:color w:val="000000"/>
        </w:rPr>
        <w:t xml:space="preserve">собирать, </w:t>
      </w:r>
      <w:r w:rsidR="00F17DA2" w:rsidRPr="00F17DA2">
        <w:rPr>
          <w:rFonts w:ascii="Times New Romam" w:hAnsi="Times New Romam" w:cs="Times New Roman"/>
          <w:color w:val="000000"/>
        </w:rPr>
        <w:t>правительство </w:t>
      </w:r>
      <w:r w:rsidRPr="00F17DA2">
        <w:rPr>
          <w:rFonts w:cs="Times New Roman"/>
          <w:color w:val="000000"/>
        </w:rPr>
        <w:t>обрабатывать</w:t>
      </w:r>
      <w:r w:rsidR="00F17DA2" w:rsidRPr="00F17DA2">
        <w:rPr>
          <w:rFonts w:ascii="Times New Romam" w:hAnsi="Times New Romam" w:cs="Times New Roman"/>
          <w:color w:val="000000"/>
        </w:rPr>
        <w:t> портала</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должно </w:t>
      </w:r>
      <w:r w:rsidRPr="00F17DA2">
        <w:rPr>
          <w:rFonts w:cs="Times New Roman"/>
          <w:color w:val="000000"/>
        </w:rPr>
        <w:t>хранить</w:t>
      </w:r>
      <w:r w:rsidR="00F17DA2" w:rsidRPr="00F17DA2">
        <w:rPr>
          <w:rFonts w:ascii="Times New Romam" w:hAnsi="Times New Romam" w:cs="Times New Roman"/>
          <w:color w:val="000000"/>
        </w:rPr>
        <w:t> анализ</w:t>
      </w:r>
      <w:r w:rsidR="00F17DA2" w:rsidRPr="00F17DA2">
        <w:rPr>
          <w:rFonts w:cs="Times New Roman"/>
          <w:color w:val="000000"/>
        </w:rPr>
        <w:t xml:space="preserve"> </w:t>
      </w:r>
      <w:r w:rsidRPr="00F17DA2">
        <w:rPr>
          <w:rFonts w:cs="Times New Roman"/>
          <w:color w:val="000000"/>
        </w:rPr>
        <w:t xml:space="preserve">огромные </w:t>
      </w:r>
      <w:r w:rsidR="00F17DA2" w:rsidRPr="00F17DA2">
        <w:rPr>
          <w:rFonts w:ascii="Times New Romam" w:hAnsi="Times New Romam" w:cs="Times New Roman"/>
          <w:color w:val="000000"/>
        </w:rPr>
        <w:t>разработки </w:t>
      </w:r>
      <w:r w:rsidRPr="00F17DA2">
        <w:rPr>
          <w:rFonts w:cs="Times New Roman"/>
          <w:color w:val="000000"/>
        </w:rPr>
        <w:t>массивы</w:t>
      </w:r>
      <w:r w:rsidR="00F17DA2" w:rsidRPr="00F17DA2">
        <w:rPr>
          <w:rFonts w:ascii="Times New Romam" w:hAnsi="Times New Romam" w:cs="Times New Roman"/>
          <w:color w:val="000000"/>
        </w:rPr>
        <w:t> переход</w:t>
      </w:r>
      <w:r w:rsidR="00F17DA2" w:rsidRPr="00F17DA2">
        <w:rPr>
          <w:rFonts w:cs="Times New Roman"/>
          <w:color w:val="000000"/>
        </w:rPr>
        <w:t xml:space="preserve"> </w:t>
      </w:r>
      <w:r w:rsidRPr="00F17DA2">
        <w:rPr>
          <w:rFonts w:cs="Times New Roman"/>
          <w:color w:val="000000"/>
        </w:rPr>
        <w:t xml:space="preserve">данных. </w:t>
      </w:r>
    </w:p>
    <w:p w14:paraId="01F84E4A" w14:textId="649AA86C" w:rsidR="00727D88" w:rsidRPr="00F17DA2" w:rsidRDefault="00F17DA2" w:rsidP="006E35F8">
      <w:pPr>
        <w:rPr>
          <w:rFonts w:cs="Times New Roman"/>
          <w:color w:val="000000"/>
        </w:rPr>
      </w:pPr>
      <w:r w:rsidRPr="00F17DA2">
        <w:rPr>
          <w:rFonts w:ascii="Times New Romam" w:hAnsi="Times New Romam" w:cs="Times New Roman"/>
          <w:color w:val="000000"/>
        </w:rPr>
        <w:lastRenderedPageBreak/>
        <w:t>качества </w:t>
      </w:r>
      <w:r w:rsidR="00727D88" w:rsidRPr="00F17DA2">
        <w:rPr>
          <w:rFonts w:cs="Times New Roman"/>
          <w:color w:val="000000"/>
        </w:rPr>
        <w:t>Сегодня</w:t>
      </w:r>
      <w:r w:rsidRPr="00F17DA2">
        <w:rPr>
          <w:rFonts w:ascii="Times New Romam" w:hAnsi="Times New Romam" w:cs="Times New Roman"/>
          <w:color w:val="000000"/>
        </w:rPr>
        <w:t> возникают</w:t>
      </w:r>
      <w:r w:rsidRPr="00F17DA2">
        <w:rPr>
          <w:rFonts w:cs="Times New Roman"/>
          <w:color w:val="000000"/>
        </w:rPr>
        <w:t xml:space="preserve"> </w:t>
      </w:r>
      <w:r w:rsidR="00727D88" w:rsidRPr="00F17DA2">
        <w:rPr>
          <w:rFonts w:cs="Times New Roman"/>
          <w:color w:val="000000"/>
        </w:rPr>
        <w:t xml:space="preserve">под </w:t>
      </w:r>
      <w:r w:rsidRPr="00F17DA2">
        <w:rPr>
          <w:rFonts w:ascii="Times New Romam" w:hAnsi="Times New Romam" w:cs="Times New Roman"/>
          <w:color w:val="000000"/>
        </w:rPr>
        <w:t>следующие </w:t>
      </w:r>
      <w:r w:rsidR="00727D88" w:rsidRPr="00F17DA2">
        <w:rPr>
          <w:rFonts w:cs="Times New Roman"/>
          <w:color w:val="000000"/>
        </w:rPr>
        <w:t>влиянием</w:t>
      </w:r>
      <w:r w:rsidRPr="00F17DA2">
        <w:rPr>
          <w:rFonts w:ascii="Times New Romam" w:hAnsi="Times New Romam" w:cs="Times New Roman"/>
          <w:color w:val="000000"/>
        </w:rPr>
        <w:t> содержания</w:t>
      </w:r>
      <w:r w:rsidRPr="00F17DA2">
        <w:rPr>
          <w:rFonts w:cs="Times New Roman"/>
          <w:color w:val="000000"/>
        </w:rPr>
        <w:t xml:space="preserve"> </w:t>
      </w:r>
      <w:r w:rsidR="00727D88" w:rsidRPr="00F17DA2">
        <w:rPr>
          <w:rFonts w:cs="Times New Roman"/>
          <w:color w:val="000000"/>
        </w:rPr>
        <w:t xml:space="preserve">технологий </w:t>
      </w:r>
      <w:r w:rsidRPr="00F17DA2">
        <w:rPr>
          <w:rFonts w:ascii="Times New Romam" w:hAnsi="Times New Romam" w:cs="Times New Roman"/>
          <w:color w:val="000000"/>
        </w:rPr>
        <w:t>курсов </w:t>
      </w:r>
      <w:r w:rsidR="00727D88" w:rsidRPr="00F17DA2">
        <w:rPr>
          <w:rFonts w:cs="Times New Roman"/>
          <w:color w:val="000000"/>
        </w:rPr>
        <w:t>находятся</w:t>
      </w:r>
      <w:r w:rsidRPr="00F17DA2">
        <w:rPr>
          <w:rFonts w:ascii="Times New Romam" w:hAnsi="Times New Romam" w:cs="Times New Roman"/>
          <w:color w:val="000000"/>
        </w:rPr>
        <w:t> сущностью</w:t>
      </w:r>
      <w:r w:rsidRPr="00F17DA2">
        <w:rPr>
          <w:rFonts w:cs="Times New Roman"/>
          <w:color w:val="000000"/>
        </w:rPr>
        <w:t xml:space="preserve"> </w:t>
      </w:r>
      <w:r w:rsidR="00727D88" w:rsidRPr="00F17DA2">
        <w:rPr>
          <w:rFonts w:cs="Times New Roman"/>
          <w:color w:val="000000"/>
        </w:rPr>
        <w:t xml:space="preserve">все </w:t>
      </w:r>
      <w:r w:rsidRPr="00F17DA2">
        <w:rPr>
          <w:rFonts w:ascii="Times New Romam" w:hAnsi="Times New Romam" w:cs="Times New Roman"/>
          <w:color w:val="000000"/>
        </w:rPr>
        <w:t>социальных </w:t>
      </w:r>
      <w:r w:rsidR="00727D88" w:rsidRPr="00F17DA2">
        <w:rPr>
          <w:rFonts w:cs="Times New Roman"/>
          <w:color w:val="000000"/>
        </w:rPr>
        <w:t>сферы</w:t>
      </w:r>
      <w:r w:rsidRPr="00F17DA2">
        <w:rPr>
          <w:rFonts w:ascii="Times New Romam" w:hAnsi="Times New Romam" w:cs="Times New Roman"/>
          <w:color w:val="000000"/>
        </w:rPr>
        <w:t> некоторые</w:t>
      </w:r>
      <w:r w:rsidRPr="00F17DA2">
        <w:rPr>
          <w:rFonts w:cs="Times New Roman"/>
          <w:color w:val="000000"/>
        </w:rPr>
        <w:t xml:space="preserve"> </w:t>
      </w:r>
      <w:r w:rsidR="00727D88" w:rsidRPr="00F17DA2">
        <w:rPr>
          <w:rFonts w:cs="Times New Roman"/>
          <w:color w:val="000000"/>
        </w:rPr>
        <w:t xml:space="preserve">жизни </w:t>
      </w:r>
      <w:r w:rsidRPr="00F17DA2">
        <w:rPr>
          <w:rFonts w:ascii="Times New Romam" w:hAnsi="Times New Romam" w:cs="Times New Roman"/>
          <w:color w:val="000000"/>
        </w:rPr>
        <w:t>государственного </w:t>
      </w:r>
      <w:r w:rsidR="00727D88" w:rsidRPr="00F17DA2">
        <w:rPr>
          <w:rFonts w:cs="Times New Roman"/>
          <w:color w:val="000000"/>
        </w:rPr>
        <w:t>человека.</w:t>
      </w:r>
      <w:r w:rsidRPr="00F17DA2">
        <w:rPr>
          <w:rFonts w:ascii="Times New Romam" w:hAnsi="Times New Romam" w:cs="Times New Roman"/>
          <w:color w:val="000000"/>
        </w:rPr>
        <w:t> формированию</w:t>
      </w:r>
      <w:r w:rsidR="00727D88" w:rsidRPr="00F17DA2">
        <w:rPr>
          <w:rFonts w:cs="Times New Roman"/>
          <w:color w:val="000000"/>
        </w:rPr>
        <w:t xml:space="preserve"> Особое </w:t>
      </w:r>
      <w:r w:rsidRPr="00F17DA2">
        <w:rPr>
          <w:rFonts w:ascii="Times New Romam" w:hAnsi="Times New Romam" w:cs="Times New Roman"/>
          <w:color w:val="000000"/>
        </w:rPr>
        <w:t>общаются </w:t>
      </w:r>
      <w:r w:rsidR="00727D88" w:rsidRPr="00F17DA2">
        <w:rPr>
          <w:rFonts w:cs="Times New Roman"/>
          <w:color w:val="000000"/>
        </w:rPr>
        <w:t>значение</w:t>
      </w:r>
      <w:r w:rsidRPr="00F17DA2">
        <w:rPr>
          <w:rFonts w:ascii="Times New Romam" w:hAnsi="Times New Romam" w:cs="Times New Roman"/>
          <w:color w:val="000000"/>
        </w:rPr>
        <w:t> числе</w:t>
      </w:r>
      <w:r w:rsidRPr="00F17DA2">
        <w:rPr>
          <w:rFonts w:cs="Times New Roman"/>
          <w:color w:val="000000"/>
        </w:rPr>
        <w:t xml:space="preserve"> </w:t>
      </w:r>
      <w:r w:rsidR="00727D88" w:rsidRPr="00F17DA2">
        <w:rPr>
          <w:rFonts w:cs="Times New Roman"/>
          <w:color w:val="000000"/>
        </w:rPr>
        <w:t xml:space="preserve">они </w:t>
      </w:r>
      <w:r w:rsidRPr="00F17DA2">
        <w:rPr>
          <w:rFonts w:ascii="Times New Romam" w:hAnsi="Times New Romam" w:cs="Times New Roman"/>
          <w:color w:val="000000"/>
        </w:rPr>
        <w:t>перейдя </w:t>
      </w:r>
      <w:r w:rsidR="00727D88" w:rsidRPr="00F17DA2">
        <w:rPr>
          <w:rFonts w:cs="Times New Roman"/>
          <w:color w:val="000000"/>
        </w:rPr>
        <w:t>имеют</w:t>
      </w:r>
      <w:r w:rsidRPr="00F17DA2">
        <w:rPr>
          <w:rFonts w:ascii="Times New Romam" w:hAnsi="Times New Romam" w:cs="Times New Roman"/>
          <w:color w:val="000000"/>
        </w:rPr>
        <w:t> политических</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действуя </w:t>
      </w:r>
      <w:r w:rsidR="00727D88" w:rsidRPr="00F17DA2">
        <w:rPr>
          <w:rFonts w:cs="Times New Roman"/>
          <w:color w:val="000000"/>
        </w:rPr>
        <w:t>сфере</w:t>
      </w:r>
      <w:r w:rsidRPr="00F17DA2">
        <w:rPr>
          <w:rFonts w:ascii="Times New Romam" w:hAnsi="Times New Romam" w:cs="Times New Roman"/>
          <w:color w:val="000000"/>
        </w:rPr>
        <w:t> вершинина</w:t>
      </w:r>
      <w:r w:rsidRPr="00F17DA2">
        <w:rPr>
          <w:rFonts w:cs="Times New Roman"/>
          <w:color w:val="000000"/>
        </w:rPr>
        <w:t xml:space="preserve"> </w:t>
      </w:r>
      <w:r w:rsidR="00727D88" w:rsidRPr="00F17DA2">
        <w:rPr>
          <w:rFonts w:cs="Times New Roman"/>
          <w:color w:val="000000"/>
        </w:rPr>
        <w:t xml:space="preserve">государственного </w:t>
      </w:r>
      <w:r w:rsidRPr="00F17DA2">
        <w:rPr>
          <w:rFonts w:ascii="Times New Romam" w:hAnsi="Times New Romam" w:cs="Times New Roman"/>
          <w:color w:val="000000"/>
        </w:rPr>
        <w:t>системы </w:t>
      </w:r>
      <w:r w:rsidR="00727D88" w:rsidRPr="00F17DA2">
        <w:rPr>
          <w:rFonts w:cs="Times New Roman"/>
          <w:color w:val="000000"/>
        </w:rPr>
        <w:t>управления,</w:t>
      </w:r>
      <w:r w:rsidRPr="00F17DA2">
        <w:rPr>
          <w:rFonts w:ascii="Times New Romam" w:hAnsi="Times New Romam" w:cs="Times New Roman"/>
          <w:color w:val="000000"/>
        </w:rPr>
        <w:t> определенны</w:t>
      </w:r>
      <w:r w:rsidR="00727D88" w:rsidRPr="00F17DA2">
        <w:rPr>
          <w:rFonts w:cs="Times New Roman"/>
          <w:color w:val="000000"/>
        </w:rPr>
        <w:t xml:space="preserve"> так её задача — </w:t>
      </w:r>
      <w:r w:rsidRPr="00F17DA2">
        <w:rPr>
          <w:rFonts w:ascii="Times New Romam" w:hAnsi="Times New Romam" w:cs="Times New Roman"/>
          <w:color w:val="000000"/>
        </w:rPr>
        <w:t>новостных </w:t>
      </w:r>
      <w:r w:rsidR="00727D88" w:rsidRPr="00F17DA2">
        <w:rPr>
          <w:rFonts w:cs="Times New Roman"/>
          <w:color w:val="000000"/>
        </w:rPr>
        <w:t>коммуникация</w:t>
      </w:r>
      <w:r w:rsidRPr="00F17DA2">
        <w:rPr>
          <w:rFonts w:ascii="Times New Romam" w:hAnsi="Times New Romam" w:cs="Times New Roman"/>
          <w:color w:val="000000"/>
        </w:rPr>
        <w:t> состояние</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гражданин </w:t>
      </w:r>
      <w:r w:rsidR="00727D88" w:rsidRPr="00F17DA2">
        <w:rPr>
          <w:rFonts w:cs="Times New Roman"/>
          <w:color w:val="000000"/>
        </w:rPr>
        <w:t>взаимодействие</w:t>
      </w:r>
      <w:r w:rsidRPr="00F17DA2">
        <w:rPr>
          <w:rFonts w:ascii="Times New Romam" w:hAnsi="Times New Romam" w:cs="Times New Roman"/>
          <w:color w:val="000000"/>
        </w:rPr>
        <w:t> теории</w:t>
      </w:r>
      <w:r w:rsidRPr="00F17DA2">
        <w:rPr>
          <w:rFonts w:cs="Times New Roman"/>
          <w:color w:val="000000"/>
        </w:rPr>
        <w:t xml:space="preserve"> </w:t>
      </w:r>
      <w:r w:rsidR="00727D88" w:rsidRPr="00F17DA2">
        <w:rPr>
          <w:rFonts w:cs="Times New Roman"/>
          <w:color w:val="000000"/>
        </w:rPr>
        <w:t xml:space="preserve">с </w:t>
      </w:r>
      <w:r w:rsidRPr="00F17DA2">
        <w:rPr>
          <w:rFonts w:ascii="Times New Romam" w:hAnsi="Times New Romam" w:cs="Times New Roman"/>
          <w:color w:val="000000"/>
        </w:rPr>
        <w:t>коммуникации </w:t>
      </w:r>
      <w:r w:rsidR="00727D88" w:rsidRPr="00F17DA2">
        <w:rPr>
          <w:rFonts w:cs="Times New Roman"/>
          <w:color w:val="000000"/>
        </w:rPr>
        <w:t>населением.</w:t>
      </w:r>
      <w:r w:rsidRPr="00F17DA2">
        <w:rPr>
          <w:rFonts w:ascii="Times New Romam" w:hAnsi="Times New Romam" w:cs="Times New Roman"/>
          <w:color w:val="000000"/>
        </w:rPr>
        <w:t> процессы</w:t>
      </w:r>
      <w:r w:rsidR="00727D88" w:rsidRPr="00F17DA2">
        <w:rPr>
          <w:rFonts w:cs="Times New Roman"/>
          <w:color w:val="000000"/>
        </w:rPr>
        <w:t xml:space="preserve"> На данный </w:t>
      </w:r>
      <w:r w:rsidRPr="00F17DA2">
        <w:rPr>
          <w:rFonts w:ascii="Times New Romam" w:hAnsi="Times New Romam" w:cs="Times New Roman"/>
          <w:color w:val="000000"/>
        </w:rPr>
        <w:t>новых </w:t>
      </w:r>
      <w:r w:rsidR="00727D88" w:rsidRPr="00F17DA2">
        <w:rPr>
          <w:rFonts w:cs="Times New Roman"/>
          <w:color w:val="000000"/>
        </w:rPr>
        <w:t>момент</w:t>
      </w:r>
      <w:r w:rsidRPr="00F17DA2">
        <w:rPr>
          <w:rFonts w:ascii="Times New Romam" w:hAnsi="Times New Romam" w:cs="Times New Roman"/>
          <w:color w:val="000000"/>
        </w:rPr>
        <w:t> обращение</w:t>
      </w:r>
      <w:r w:rsidRPr="00F17DA2">
        <w:rPr>
          <w:rFonts w:cs="Times New Roman"/>
          <w:color w:val="000000"/>
        </w:rPr>
        <w:t xml:space="preserve"> </w:t>
      </w:r>
      <w:r w:rsidR="00727D88" w:rsidRPr="00F17DA2">
        <w:rPr>
          <w:rFonts w:cs="Times New Roman"/>
          <w:color w:val="000000"/>
        </w:rPr>
        <w:t xml:space="preserve">цифровизация </w:t>
      </w:r>
      <w:r w:rsidRPr="00F17DA2">
        <w:rPr>
          <w:rFonts w:ascii="Times New Romam" w:hAnsi="Times New Romam" w:cs="Times New Roman"/>
          <w:color w:val="000000"/>
        </w:rPr>
        <w:t>используется </w:t>
      </w:r>
      <w:r w:rsidR="00727D88" w:rsidRPr="00F17DA2">
        <w:rPr>
          <w:rFonts w:cs="Times New Roman"/>
          <w:color w:val="000000"/>
        </w:rPr>
        <w:t>находится</w:t>
      </w:r>
      <w:r w:rsidRPr="00F17DA2">
        <w:rPr>
          <w:rFonts w:ascii="Times New Romam" w:hAnsi="Times New Romam" w:cs="Times New Roman"/>
          <w:color w:val="000000"/>
        </w:rPr>
        <w:t> приоритет</w:t>
      </w:r>
      <w:r w:rsidRPr="00F17DA2">
        <w:rPr>
          <w:rFonts w:cs="Times New Roman"/>
          <w:color w:val="000000"/>
        </w:rPr>
        <w:t xml:space="preserve"> </w:t>
      </w:r>
      <w:r w:rsidR="00727D88" w:rsidRPr="00F17DA2">
        <w:rPr>
          <w:rFonts w:cs="Times New Roman"/>
          <w:color w:val="000000"/>
        </w:rPr>
        <w:t xml:space="preserve">на </w:t>
      </w:r>
      <w:r w:rsidRPr="00F17DA2">
        <w:rPr>
          <w:rFonts w:ascii="Times New Romam" w:hAnsi="Times New Romam" w:cs="Times New Roman"/>
          <w:color w:val="000000"/>
        </w:rPr>
        <w:t>возможность </w:t>
      </w:r>
      <w:r w:rsidR="00727D88" w:rsidRPr="00F17DA2">
        <w:rPr>
          <w:rFonts w:cs="Times New Roman"/>
          <w:color w:val="000000"/>
        </w:rPr>
        <w:t>третьей</w:t>
      </w:r>
      <w:r w:rsidRPr="00F17DA2">
        <w:rPr>
          <w:rFonts w:ascii="Times New Romam" w:hAnsi="Times New Romam" w:cs="Times New Roman"/>
          <w:color w:val="000000"/>
        </w:rPr>
        <w:t> предоставленной</w:t>
      </w:r>
      <w:r w:rsidRPr="00F17DA2">
        <w:rPr>
          <w:rFonts w:cs="Times New Roman"/>
          <w:color w:val="000000"/>
        </w:rPr>
        <w:t xml:space="preserve"> </w:t>
      </w:r>
      <w:r w:rsidR="00727D88" w:rsidRPr="00F17DA2">
        <w:rPr>
          <w:rFonts w:cs="Times New Roman"/>
          <w:color w:val="000000"/>
        </w:rPr>
        <w:t xml:space="preserve">своей </w:t>
      </w:r>
      <w:r w:rsidRPr="00F17DA2">
        <w:rPr>
          <w:rFonts w:ascii="Times New Romam" w:hAnsi="Times New Romam" w:cs="Times New Roman"/>
          <w:color w:val="000000"/>
        </w:rPr>
        <w:t>связи </w:t>
      </w:r>
      <w:r w:rsidR="00727D88" w:rsidRPr="00F17DA2">
        <w:rPr>
          <w:rFonts w:cs="Times New Roman"/>
          <w:color w:val="000000"/>
        </w:rPr>
        <w:t>ступени</w:t>
      </w:r>
      <w:r w:rsidR="004E48DD" w:rsidRPr="00F17DA2">
        <w:rPr>
          <w:rFonts w:cs="Times New Roman"/>
          <w:color w:val="000000"/>
        </w:rPr>
        <w:t>.</w:t>
      </w:r>
      <w:r w:rsidRPr="00F17DA2">
        <w:rPr>
          <w:rFonts w:ascii="Times New Romam" w:hAnsi="Times New Romam" w:cs="Times New Roman"/>
          <w:color w:val="000000"/>
        </w:rPr>
        <w:t> доверие</w:t>
      </w:r>
      <w:r w:rsidRPr="00F17DA2">
        <w:rPr>
          <w:rFonts w:cs="Times New Roman"/>
          <w:color w:val="000000"/>
        </w:rPr>
        <w:t xml:space="preserve"> </w:t>
      </w:r>
    </w:p>
    <w:p w14:paraId="2DE016D8" w14:textId="450F76EA" w:rsidR="00727D88" w:rsidRPr="00F17DA2" w:rsidRDefault="00727D88" w:rsidP="006E35F8">
      <w:pPr>
        <w:rPr>
          <w:rFonts w:cs="Times New Roman"/>
          <w:color w:val="000000"/>
        </w:rPr>
      </w:pPr>
      <w:r w:rsidRPr="00F17DA2">
        <w:rPr>
          <w:rFonts w:cs="Times New Roman"/>
          <w:color w:val="000000"/>
        </w:rPr>
        <w:t xml:space="preserve">Эксперты </w:t>
      </w:r>
      <w:r w:rsidR="00F17DA2" w:rsidRPr="00F17DA2">
        <w:rPr>
          <w:rFonts w:ascii="Times New Romam" w:hAnsi="Times New Romam" w:cs="Times New Roman"/>
          <w:color w:val="000000"/>
        </w:rPr>
        <w:t>распространения </w:t>
      </w:r>
      <w:r w:rsidRPr="00F17DA2">
        <w:rPr>
          <w:rFonts w:cs="Times New Roman"/>
          <w:color w:val="000000"/>
        </w:rPr>
        <w:t>выделяют</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три </w:t>
      </w:r>
      <w:r w:rsidR="00F17DA2" w:rsidRPr="00F17DA2">
        <w:rPr>
          <w:rFonts w:ascii="Times New Romam" w:hAnsi="Times New Romam" w:cs="Times New Roman"/>
          <w:color w:val="000000"/>
        </w:rPr>
        <w:t>системой </w:t>
      </w:r>
      <w:r w:rsidRPr="00F17DA2">
        <w:rPr>
          <w:rFonts w:cs="Times New Roman"/>
          <w:color w:val="000000"/>
        </w:rPr>
        <w:t>основных</w:t>
      </w:r>
      <w:r w:rsidR="00F17DA2" w:rsidRPr="00F17DA2">
        <w:rPr>
          <w:rFonts w:ascii="Times New Romam" w:hAnsi="Times New Romam" w:cs="Times New Roman"/>
          <w:color w:val="000000"/>
        </w:rPr>
        <w:t> получения</w:t>
      </w:r>
      <w:r w:rsidR="00F17DA2" w:rsidRPr="00F17DA2">
        <w:rPr>
          <w:rFonts w:cs="Times New Roman"/>
          <w:color w:val="000000"/>
        </w:rPr>
        <w:t xml:space="preserve"> </w:t>
      </w:r>
      <w:r w:rsidRPr="00F17DA2">
        <w:rPr>
          <w:rFonts w:cs="Times New Roman"/>
          <w:color w:val="000000"/>
        </w:rPr>
        <w:t xml:space="preserve">этапа </w:t>
      </w:r>
      <w:r w:rsidR="00F17DA2" w:rsidRPr="00F17DA2">
        <w:rPr>
          <w:rFonts w:ascii="Times New Romam" w:hAnsi="Times New Romam" w:cs="Times New Roman"/>
          <w:color w:val="000000"/>
        </w:rPr>
        <w:t>респондентов </w:t>
      </w:r>
      <w:r w:rsidRPr="00F17DA2">
        <w:rPr>
          <w:rFonts w:cs="Times New Roman"/>
          <w:color w:val="000000"/>
        </w:rPr>
        <w:t>эволюционного</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цикла </w:t>
      </w:r>
      <w:r w:rsidR="00F17DA2" w:rsidRPr="00F17DA2">
        <w:rPr>
          <w:rFonts w:ascii="Times New Romam" w:hAnsi="Times New Romam" w:cs="Times New Roman"/>
          <w:color w:val="000000"/>
        </w:rPr>
        <w:t>коммуникации </w:t>
      </w:r>
      <w:r w:rsidRPr="00F17DA2">
        <w:rPr>
          <w:rFonts w:cs="Times New Roman"/>
          <w:color w:val="000000"/>
        </w:rPr>
        <w:t>технологий:</w:t>
      </w:r>
      <w:r w:rsidR="00F17DA2" w:rsidRPr="00F17DA2">
        <w:rPr>
          <w:rFonts w:ascii="Times New Romam" w:hAnsi="Times New Romam" w:cs="Times New Roman"/>
          <w:color w:val="000000"/>
        </w:rPr>
        <w:t> канал</w:t>
      </w:r>
      <w:r w:rsidR="00F17DA2" w:rsidRPr="00F17DA2">
        <w:rPr>
          <w:rFonts w:cs="Times New Roman"/>
          <w:color w:val="000000"/>
        </w:rPr>
        <w:t xml:space="preserve"> </w:t>
      </w:r>
    </w:p>
    <w:p w14:paraId="08D92B86" w14:textId="54ACB459" w:rsidR="00727D88" w:rsidRPr="00F17DA2" w:rsidRDefault="00727D88" w:rsidP="006E35F8">
      <w:pPr>
        <w:numPr>
          <w:ilvl w:val="0"/>
          <w:numId w:val="8"/>
        </w:numPr>
        <w:tabs>
          <w:tab w:val="left" w:pos="1754"/>
        </w:tabs>
        <w:ind w:firstLine="709"/>
        <w:rPr>
          <w:rFonts w:cs="Times New Roman"/>
          <w:color w:val="000000"/>
        </w:rPr>
      </w:pPr>
      <w:r w:rsidRPr="00F17DA2">
        <w:rPr>
          <w:rFonts w:cs="Times New Roman"/>
          <w:color w:val="000000"/>
        </w:rPr>
        <w:t xml:space="preserve">Этап </w:t>
      </w:r>
      <w:r w:rsidR="00F17DA2" w:rsidRPr="00F17DA2">
        <w:rPr>
          <w:rFonts w:ascii="Times New Romam" w:hAnsi="Times New Romam" w:cs="Times New Roman"/>
          <w:color w:val="000000"/>
        </w:rPr>
        <w:t>соцсети </w:t>
      </w:r>
      <w:r w:rsidRPr="00F17DA2">
        <w:rPr>
          <w:rFonts w:cs="Times New Roman"/>
          <w:color w:val="000000"/>
        </w:rPr>
        <w:t>появления</w:t>
      </w:r>
      <w:r w:rsidR="00F17DA2" w:rsidRPr="00F17DA2">
        <w:rPr>
          <w:rFonts w:ascii="Times New Romam" w:hAnsi="Times New Romam" w:cs="Times New Roman"/>
          <w:color w:val="000000"/>
        </w:rPr>
        <w:t> опыте</w:t>
      </w:r>
      <w:r w:rsidR="00F17DA2" w:rsidRPr="00F17DA2">
        <w:rPr>
          <w:rFonts w:cs="Times New Roman"/>
          <w:color w:val="000000"/>
        </w:rPr>
        <w:t xml:space="preserve"> </w:t>
      </w:r>
      <w:r w:rsidRPr="00F17DA2">
        <w:rPr>
          <w:rFonts w:cs="Times New Roman"/>
          <w:color w:val="000000"/>
        </w:rPr>
        <w:t xml:space="preserve">«специализированных </w:t>
      </w:r>
      <w:r w:rsidR="00F17DA2" w:rsidRPr="00F17DA2">
        <w:rPr>
          <w:rFonts w:ascii="Times New Romam" w:hAnsi="Times New Romam" w:cs="Times New Roman"/>
          <w:color w:val="000000"/>
        </w:rPr>
        <w:t>политической </w:t>
      </w:r>
      <w:r w:rsidRPr="00F17DA2">
        <w:rPr>
          <w:rFonts w:cs="Times New Roman"/>
          <w:color w:val="000000"/>
        </w:rPr>
        <w:t>платформ,</w:t>
      </w:r>
      <w:r w:rsidR="00F17DA2" w:rsidRPr="00F17DA2">
        <w:rPr>
          <w:rFonts w:ascii="Times New Romam" w:hAnsi="Times New Romam" w:cs="Times New Roman"/>
          <w:color w:val="000000"/>
        </w:rPr>
        <w:t> информации</w:t>
      </w:r>
      <w:r w:rsidRPr="00F17DA2">
        <w:rPr>
          <w:rFonts w:cs="Times New Roman"/>
          <w:color w:val="000000"/>
        </w:rPr>
        <w:t xml:space="preserve"> которые </w:t>
      </w:r>
      <w:r w:rsidR="00F17DA2" w:rsidRPr="00F17DA2">
        <w:rPr>
          <w:rFonts w:ascii="Times New Romam" w:hAnsi="Times New Romam" w:cs="Times New Roman"/>
          <w:color w:val="000000"/>
        </w:rPr>
        <w:t>данной </w:t>
      </w:r>
      <w:r w:rsidRPr="00F17DA2">
        <w:rPr>
          <w:rFonts w:cs="Times New Roman"/>
          <w:color w:val="000000"/>
        </w:rPr>
        <w:t>помогали</w:t>
      </w:r>
      <w:r w:rsidR="00F17DA2" w:rsidRPr="00F17DA2">
        <w:rPr>
          <w:rFonts w:ascii="Times New Romam" w:hAnsi="Times New Romam" w:cs="Times New Roman"/>
          <w:color w:val="000000"/>
        </w:rPr>
        <w:t> контакт</w:t>
      </w:r>
      <w:r w:rsidR="00F17DA2" w:rsidRPr="00F17DA2">
        <w:rPr>
          <w:rFonts w:cs="Times New Roman"/>
          <w:color w:val="000000"/>
        </w:rPr>
        <w:t xml:space="preserve"> </w:t>
      </w:r>
      <w:r w:rsidRPr="00F17DA2">
        <w:rPr>
          <w:rFonts w:cs="Times New Roman"/>
          <w:color w:val="000000"/>
        </w:rPr>
        <w:t xml:space="preserve">оптимизировать </w:t>
      </w:r>
      <w:r w:rsidR="00F17DA2" w:rsidRPr="00F17DA2">
        <w:rPr>
          <w:rFonts w:ascii="Times New Romam" w:hAnsi="Times New Romam" w:cs="Times New Roman"/>
          <w:color w:val="000000"/>
        </w:rPr>
        <w:t>объективно </w:t>
      </w:r>
      <w:r w:rsidRPr="00F17DA2">
        <w:rPr>
          <w:rFonts w:cs="Times New Roman"/>
          <w:color w:val="000000"/>
        </w:rPr>
        <w:t>внутренние</w:t>
      </w:r>
      <w:r w:rsidR="00F17DA2" w:rsidRPr="00F17DA2">
        <w:rPr>
          <w:rFonts w:ascii="Times New Romam" w:hAnsi="Times New Romam" w:cs="Times New Roman"/>
          <w:color w:val="000000"/>
        </w:rPr>
        <w:t> стало</w:t>
      </w:r>
      <w:r w:rsidR="00F17DA2" w:rsidRPr="00F17DA2">
        <w:rPr>
          <w:rFonts w:cs="Times New Roman"/>
          <w:color w:val="000000"/>
        </w:rPr>
        <w:t xml:space="preserve"> </w:t>
      </w:r>
      <w:r w:rsidRPr="00F17DA2">
        <w:rPr>
          <w:rFonts w:cs="Times New Roman"/>
          <w:color w:val="000000"/>
        </w:rPr>
        <w:t xml:space="preserve">процессы». </w:t>
      </w:r>
      <w:r w:rsidR="00F17DA2" w:rsidRPr="00F17DA2">
        <w:rPr>
          <w:rFonts w:ascii="Times New Romam" w:hAnsi="Times New Romam" w:cs="Times New Roman"/>
          <w:color w:val="000000"/>
        </w:rPr>
        <w:t>дисциплинарной </w:t>
      </w:r>
      <w:r w:rsidRPr="00F17DA2">
        <w:rPr>
          <w:rFonts w:cs="Times New Roman"/>
          <w:color w:val="000000"/>
        </w:rPr>
        <w:t>Сюда</w:t>
      </w:r>
      <w:r w:rsidR="00F17DA2" w:rsidRPr="00F17DA2">
        <w:rPr>
          <w:rFonts w:ascii="Times New Romam" w:hAnsi="Times New Romam" w:cs="Times New Roman"/>
          <w:color w:val="000000"/>
        </w:rPr>
        <w:t> этой </w:t>
      </w:r>
      <w:r w:rsidR="00F17DA2" w:rsidRPr="00F17DA2">
        <w:rPr>
          <w:rFonts w:cs="Times New Roman"/>
          <w:color w:val="000000"/>
        </w:rPr>
        <w:t xml:space="preserve"> </w:t>
      </w:r>
      <w:r w:rsidRPr="00F17DA2">
        <w:rPr>
          <w:rFonts w:cs="Times New Roman"/>
          <w:color w:val="000000"/>
        </w:rPr>
        <w:t xml:space="preserve">же </w:t>
      </w:r>
      <w:r w:rsidR="00F17DA2" w:rsidRPr="00F17DA2">
        <w:rPr>
          <w:rFonts w:ascii="Times New Romam" w:hAnsi="Times New Romam" w:cs="Times New Roman"/>
          <w:color w:val="000000"/>
        </w:rPr>
        <w:t>синхронного </w:t>
      </w:r>
      <w:r w:rsidRPr="00F17DA2">
        <w:rPr>
          <w:rFonts w:cs="Times New Roman"/>
          <w:color w:val="000000"/>
        </w:rPr>
        <w:t>относят</w:t>
      </w:r>
      <w:r w:rsidR="00F17DA2" w:rsidRPr="00F17DA2">
        <w:rPr>
          <w:rFonts w:ascii="Times New Romam" w:hAnsi="Times New Romam" w:cs="Times New Roman"/>
          <w:color w:val="000000"/>
        </w:rPr>
        <w:t> технологий</w:t>
      </w:r>
      <w:r w:rsidR="00F17DA2" w:rsidRPr="00F17DA2">
        <w:rPr>
          <w:rFonts w:cs="Times New Roman"/>
          <w:color w:val="000000"/>
        </w:rPr>
        <w:t xml:space="preserve"> </w:t>
      </w:r>
      <w:r w:rsidRPr="00F17DA2">
        <w:rPr>
          <w:rFonts w:cs="Times New Roman"/>
          <w:color w:val="000000"/>
        </w:rPr>
        <w:t xml:space="preserve">развитие </w:t>
      </w:r>
      <w:r w:rsidR="00F17DA2" w:rsidRPr="00F17DA2">
        <w:rPr>
          <w:rFonts w:ascii="Times New Romam" w:hAnsi="Times New Romam" w:cs="Times New Roman"/>
          <w:color w:val="000000"/>
        </w:rPr>
        <w:t>полагал </w:t>
      </w:r>
      <w:r w:rsidRPr="00F17DA2">
        <w:rPr>
          <w:rFonts w:cs="Times New Roman"/>
          <w:color w:val="000000"/>
        </w:rPr>
        <w:t>электронного</w:t>
      </w:r>
      <w:r w:rsidR="00F17DA2" w:rsidRPr="00F17DA2">
        <w:rPr>
          <w:rFonts w:ascii="Times New Romam" w:hAnsi="Times New Romam" w:cs="Times New Roman"/>
          <w:color w:val="000000"/>
        </w:rPr>
        <w:t> контентом</w:t>
      </w:r>
      <w:r w:rsidR="00F17DA2" w:rsidRPr="00F17DA2">
        <w:rPr>
          <w:rFonts w:cs="Times New Roman"/>
          <w:color w:val="000000"/>
        </w:rPr>
        <w:t xml:space="preserve"> </w:t>
      </w:r>
      <w:r w:rsidRPr="00F17DA2">
        <w:rPr>
          <w:rFonts w:cs="Times New Roman"/>
          <w:color w:val="000000"/>
        </w:rPr>
        <w:t xml:space="preserve">документооборота, </w:t>
      </w:r>
      <w:r w:rsidR="00F17DA2" w:rsidRPr="00F17DA2">
        <w:rPr>
          <w:rFonts w:ascii="Times New Romam" w:hAnsi="Times New Romam" w:cs="Times New Roman"/>
          <w:color w:val="000000"/>
        </w:rPr>
        <w:t>зрения </w:t>
      </w:r>
      <w:r w:rsidRPr="00F17DA2">
        <w:rPr>
          <w:rFonts w:cs="Times New Roman"/>
          <w:color w:val="000000"/>
        </w:rPr>
        <w:t>конец</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1990-х.</w:t>
      </w:r>
    </w:p>
    <w:p w14:paraId="0E677000" w14:textId="58CB514D" w:rsidR="00727D88" w:rsidRPr="00F17DA2" w:rsidRDefault="00F17DA2" w:rsidP="006E35F8">
      <w:pPr>
        <w:numPr>
          <w:ilvl w:val="0"/>
          <w:numId w:val="8"/>
        </w:numPr>
        <w:tabs>
          <w:tab w:val="left" w:pos="1582"/>
        </w:tabs>
        <w:ind w:firstLine="709"/>
        <w:rPr>
          <w:rFonts w:cs="Times New Roman"/>
          <w:color w:val="000000"/>
        </w:rPr>
      </w:pPr>
      <w:r w:rsidRPr="00F17DA2">
        <w:rPr>
          <w:rFonts w:ascii="Times New Romam" w:hAnsi="Times New Romam" w:cs="Times New Roman"/>
          <w:color w:val="000000"/>
        </w:rPr>
        <w:t>основы </w:t>
      </w:r>
      <w:r w:rsidR="00727D88" w:rsidRPr="00F17DA2">
        <w:rPr>
          <w:rFonts w:cs="Times New Roman"/>
          <w:color w:val="000000"/>
        </w:rPr>
        <w:t>Этап</w:t>
      </w:r>
      <w:r w:rsidRPr="00F17DA2">
        <w:rPr>
          <w:rFonts w:ascii="Times New Romam" w:hAnsi="Times New Romam" w:cs="Times New Roman"/>
          <w:color w:val="000000"/>
        </w:rPr>
        <w:t> которые</w:t>
      </w:r>
      <w:r w:rsidRPr="00F17DA2">
        <w:rPr>
          <w:rFonts w:cs="Times New Roman"/>
          <w:color w:val="000000"/>
        </w:rPr>
        <w:t xml:space="preserve"> </w:t>
      </w:r>
      <w:r w:rsidR="00727D88" w:rsidRPr="00F17DA2">
        <w:rPr>
          <w:rFonts w:cs="Times New Roman"/>
          <w:color w:val="000000"/>
        </w:rPr>
        <w:t xml:space="preserve">глобальной </w:t>
      </w:r>
      <w:r w:rsidRPr="00F17DA2">
        <w:rPr>
          <w:rFonts w:ascii="Times New Romam" w:hAnsi="Times New Romam" w:cs="Times New Roman"/>
          <w:color w:val="000000"/>
        </w:rPr>
        <w:t>политических </w:t>
      </w:r>
      <w:r w:rsidR="00727D88" w:rsidRPr="00F17DA2">
        <w:rPr>
          <w:rFonts w:cs="Times New Roman"/>
          <w:color w:val="000000"/>
        </w:rPr>
        <w:t>мобилизации</w:t>
      </w:r>
      <w:r w:rsidRPr="00F17DA2">
        <w:rPr>
          <w:rFonts w:ascii="Times New Romam" w:hAnsi="Times New Romam" w:cs="Times New Roman"/>
          <w:color w:val="000000"/>
        </w:rPr>
        <w:t> исследования</w:t>
      </w:r>
      <w:r w:rsidRPr="00F17DA2">
        <w:rPr>
          <w:rFonts w:cs="Times New Roman"/>
          <w:color w:val="000000"/>
        </w:rPr>
        <w:t xml:space="preserve"> </w:t>
      </w:r>
      <w:r w:rsidR="00727D88" w:rsidRPr="00F17DA2">
        <w:rPr>
          <w:rFonts w:cs="Times New Roman"/>
          <w:color w:val="000000"/>
        </w:rPr>
        <w:t xml:space="preserve">(2006-2008 гг.) - появление </w:t>
      </w:r>
      <w:r w:rsidRPr="00F17DA2">
        <w:rPr>
          <w:rFonts w:ascii="Times New Romam" w:hAnsi="Times New Romam" w:cs="Times New Roman"/>
          <w:color w:val="000000"/>
        </w:rPr>
        <w:t>данных </w:t>
      </w:r>
      <w:r w:rsidR="00727D88" w:rsidRPr="00F17DA2">
        <w:rPr>
          <w:rFonts w:cs="Times New Roman"/>
          <w:color w:val="000000"/>
        </w:rPr>
        <w:t>глобальной</w:t>
      </w:r>
      <w:r w:rsidRPr="00F17DA2">
        <w:rPr>
          <w:rFonts w:ascii="Times New Romam" w:hAnsi="Times New Romam" w:cs="Times New Roman"/>
          <w:color w:val="000000"/>
        </w:rPr>
        <w:t> телевизионные</w:t>
      </w:r>
      <w:r w:rsidRPr="00F17DA2">
        <w:rPr>
          <w:rFonts w:cs="Times New Roman"/>
          <w:color w:val="000000"/>
        </w:rPr>
        <w:t xml:space="preserve"> </w:t>
      </w:r>
      <w:r w:rsidR="00727D88" w:rsidRPr="00F17DA2">
        <w:rPr>
          <w:rFonts w:cs="Times New Roman"/>
          <w:color w:val="000000"/>
        </w:rPr>
        <w:t xml:space="preserve">сети, </w:t>
      </w:r>
      <w:r w:rsidRPr="00F17DA2">
        <w:rPr>
          <w:rFonts w:ascii="Times New Romam" w:hAnsi="Times New Romam" w:cs="Times New Roman"/>
          <w:color w:val="000000"/>
        </w:rPr>
        <w:t>значение </w:t>
      </w:r>
      <w:r w:rsidR="00727D88" w:rsidRPr="00F17DA2">
        <w:rPr>
          <w:rFonts w:cs="Times New Roman"/>
          <w:color w:val="000000"/>
        </w:rPr>
        <w:t>проникновение</w:t>
      </w:r>
      <w:r w:rsidRPr="00F17DA2">
        <w:rPr>
          <w:rFonts w:ascii="Times New Romam" w:hAnsi="Times New Romam" w:cs="Times New Roman"/>
          <w:color w:val="000000"/>
        </w:rPr>
        <w:t> позволяет</w:t>
      </w:r>
      <w:r w:rsidRPr="00F17DA2">
        <w:rPr>
          <w:rFonts w:cs="Times New Roman"/>
          <w:color w:val="000000"/>
        </w:rPr>
        <w:t xml:space="preserve"> </w:t>
      </w:r>
      <w:r w:rsidR="00727D88" w:rsidRPr="00F17DA2">
        <w:rPr>
          <w:rFonts w:cs="Times New Roman"/>
          <w:color w:val="000000"/>
        </w:rPr>
        <w:t xml:space="preserve">мобильной </w:t>
      </w:r>
      <w:r w:rsidRPr="00F17DA2">
        <w:rPr>
          <w:rFonts w:ascii="Times New Romam" w:hAnsi="Times New Romam" w:cs="Times New Roman"/>
          <w:color w:val="000000"/>
        </w:rPr>
        <w:t>медиа </w:t>
      </w:r>
      <w:r w:rsidR="00727D88" w:rsidRPr="00F17DA2">
        <w:rPr>
          <w:rFonts w:cs="Times New Roman"/>
          <w:color w:val="000000"/>
        </w:rPr>
        <w:t>связи</w:t>
      </w:r>
      <w:r w:rsidRPr="00F17DA2">
        <w:rPr>
          <w:rFonts w:ascii="Times New Romam" w:hAnsi="Times New Romam" w:cs="Times New Roman"/>
          <w:color w:val="000000"/>
        </w:rPr>
        <w:t> постоянного</w:t>
      </w:r>
      <w:r w:rsidRPr="00F17DA2">
        <w:rPr>
          <w:rFonts w:cs="Times New Roman"/>
          <w:color w:val="000000"/>
        </w:rPr>
        <w:t xml:space="preserve"> </w:t>
      </w:r>
      <w:r w:rsidR="00727D88" w:rsidRPr="00F17DA2">
        <w:rPr>
          <w:rFonts w:cs="Times New Roman"/>
          <w:color w:val="000000"/>
        </w:rPr>
        <w:t>и пр.</w:t>
      </w:r>
    </w:p>
    <w:p w14:paraId="31406BF2" w14:textId="59F8B055" w:rsidR="00727D88" w:rsidRPr="00F17DA2" w:rsidRDefault="00727D88" w:rsidP="006E35F8">
      <w:pPr>
        <w:numPr>
          <w:ilvl w:val="0"/>
          <w:numId w:val="8"/>
        </w:numPr>
        <w:tabs>
          <w:tab w:val="left" w:pos="1538"/>
        </w:tabs>
        <w:ind w:firstLine="709"/>
        <w:rPr>
          <w:rFonts w:cs="Times New Roman"/>
          <w:color w:val="000000"/>
        </w:rPr>
      </w:pPr>
      <w:r w:rsidRPr="00F17DA2">
        <w:rPr>
          <w:rFonts w:cs="Times New Roman"/>
          <w:color w:val="000000"/>
        </w:rPr>
        <w:t xml:space="preserve">Этап </w:t>
      </w:r>
      <w:r w:rsidR="00F17DA2" w:rsidRPr="00F17DA2">
        <w:rPr>
          <w:rFonts w:ascii="Times New Romam" w:hAnsi="Times New Romam" w:cs="Times New Roman"/>
          <w:color w:val="000000"/>
        </w:rPr>
        <w:t>формата </w:t>
      </w:r>
      <w:r w:rsidRPr="00F17DA2">
        <w:rPr>
          <w:rFonts w:cs="Times New Roman"/>
          <w:color w:val="000000"/>
        </w:rPr>
        <w:t>развития</w:t>
      </w:r>
      <w:r w:rsidR="00F17DA2" w:rsidRPr="00F17DA2">
        <w:rPr>
          <w:rFonts w:ascii="Times New Romam" w:hAnsi="Times New Romam" w:cs="Times New Roman"/>
          <w:color w:val="000000"/>
        </w:rPr>
        <w:t> события</w:t>
      </w:r>
      <w:r w:rsidR="00F17DA2" w:rsidRPr="00F17DA2">
        <w:rPr>
          <w:rFonts w:cs="Times New Roman"/>
          <w:color w:val="000000"/>
        </w:rPr>
        <w:t xml:space="preserve"> </w:t>
      </w:r>
      <w:r w:rsidRPr="00F17DA2">
        <w:rPr>
          <w:rFonts w:cs="Times New Roman"/>
          <w:color w:val="000000"/>
        </w:rPr>
        <w:t xml:space="preserve">искусственного </w:t>
      </w:r>
      <w:r w:rsidR="00F17DA2" w:rsidRPr="00F17DA2">
        <w:rPr>
          <w:rFonts w:ascii="Times New Romam" w:hAnsi="Times New Romam" w:cs="Times New Roman"/>
          <w:color w:val="000000"/>
        </w:rPr>
        <w:t>информацию </w:t>
      </w:r>
      <w:r w:rsidRPr="00F17DA2">
        <w:rPr>
          <w:rFonts w:cs="Times New Roman"/>
          <w:color w:val="000000"/>
        </w:rPr>
        <w:t>интеллекта.</w:t>
      </w:r>
      <w:r w:rsidR="00F17DA2" w:rsidRPr="00F17DA2">
        <w:rPr>
          <w:rFonts w:ascii="Times New Romam" w:hAnsi="Times New Romam" w:cs="Times New Roman"/>
          <w:color w:val="000000"/>
        </w:rPr>
        <w:t> практически</w:t>
      </w:r>
      <w:r w:rsidR="00F17DA2" w:rsidRPr="00F17DA2">
        <w:rPr>
          <w:rFonts w:cs="Times New Roman"/>
          <w:color w:val="000000"/>
        </w:rPr>
        <w:t xml:space="preserve"> </w:t>
      </w:r>
    </w:p>
    <w:p w14:paraId="5D611825" w14:textId="0F400463" w:rsidR="0008357D" w:rsidRPr="00F17DA2" w:rsidRDefault="00727D88" w:rsidP="006E35F8">
      <w:pPr>
        <w:rPr>
          <w:rFonts w:cs="Times New Roman"/>
          <w:color w:val="000000"/>
        </w:rPr>
      </w:pPr>
      <w:r w:rsidRPr="00F17DA2">
        <w:rPr>
          <w:rFonts w:cs="Times New Roman"/>
          <w:color w:val="000000"/>
        </w:rPr>
        <w:t xml:space="preserve">Развитие </w:t>
      </w:r>
      <w:r w:rsidR="00F17DA2" w:rsidRPr="00F17DA2">
        <w:rPr>
          <w:rFonts w:ascii="Times New Romam" w:hAnsi="Times New Romam" w:cs="Times New Roman"/>
          <w:color w:val="000000"/>
        </w:rPr>
        <w:t>инновативно </w:t>
      </w:r>
      <w:r w:rsidRPr="00F17DA2">
        <w:rPr>
          <w:rFonts w:cs="Times New Roman"/>
          <w:color w:val="000000"/>
        </w:rPr>
        <w:t>цифровизации</w:t>
      </w:r>
      <w:r w:rsidR="00F17DA2" w:rsidRPr="00F17DA2">
        <w:rPr>
          <w:rFonts w:ascii="Times New Romam" w:hAnsi="Times New Romam" w:cs="Times New Roman"/>
          <w:color w:val="000000"/>
        </w:rPr>
        <w:t> правило</w:t>
      </w:r>
      <w:r w:rsidR="00F17DA2" w:rsidRPr="00F17DA2">
        <w:rPr>
          <w:rFonts w:cs="Times New Roman"/>
          <w:color w:val="000000"/>
        </w:rPr>
        <w:t xml:space="preserve"> </w:t>
      </w:r>
      <w:r w:rsidRPr="00F17DA2">
        <w:rPr>
          <w:rFonts w:cs="Times New Roman"/>
          <w:color w:val="000000"/>
        </w:rPr>
        <w:t xml:space="preserve">в публичной </w:t>
      </w:r>
      <w:r w:rsidR="00F17DA2" w:rsidRPr="00F17DA2">
        <w:rPr>
          <w:rFonts w:ascii="Times New Romam" w:hAnsi="Times New Romam" w:cs="Times New Roman"/>
          <w:color w:val="000000"/>
        </w:rPr>
        <w:t>отметил </w:t>
      </w:r>
      <w:r w:rsidRPr="00F17DA2">
        <w:rPr>
          <w:rFonts w:cs="Times New Roman"/>
          <w:color w:val="000000"/>
        </w:rPr>
        <w:t>политике</w:t>
      </w:r>
      <w:r w:rsidR="00F17DA2" w:rsidRPr="00F17DA2">
        <w:rPr>
          <w:rFonts w:ascii="Times New Romam" w:hAnsi="Times New Romam" w:cs="Times New Roman"/>
          <w:color w:val="000000"/>
        </w:rPr>
        <w:t> предпочтений</w:t>
      </w:r>
      <w:r w:rsidR="00F17DA2" w:rsidRPr="00F17DA2">
        <w:rPr>
          <w:rFonts w:cs="Times New Roman"/>
          <w:color w:val="000000"/>
        </w:rPr>
        <w:t xml:space="preserve"> </w:t>
      </w:r>
      <w:r w:rsidRPr="00F17DA2">
        <w:rPr>
          <w:rFonts w:cs="Times New Roman"/>
          <w:color w:val="000000"/>
        </w:rPr>
        <w:t xml:space="preserve">во </w:t>
      </w:r>
      <w:r w:rsidR="00F17DA2" w:rsidRPr="00F17DA2">
        <w:rPr>
          <w:rFonts w:ascii="Times New Romam" w:hAnsi="Times New Romam" w:cs="Times New Roman"/>
          <w:color w:val="000000"/>
        </w:rPr>
        <w:t>области </w:t>
      </w:r>
      <w:r w:rsidRPr="00F17DA2">
        <w:rPr>
          <w:rFonts w:cs="Times New Roman"/>
          <w:color w:val="000000"/>
        </w:rPr>
        <w:t>многом</w:t>
      </w:r>
      <w:r w:rsidR="00F17DA2" w:rsidRPr="00F17DA2">
        <w:rPr>
          <w:rFonts w:ascii="Times New Romam" w:hAnsi="Times New Romam" w:cs="Times New Roman"/>
          <w:color w:val="000000"/>
        </w:rPr>
        <w:t> после</w:t>
      </w:r>
      <w:r w:rsidR="00F17DA2" w:rsidRPr="00F17DA2">
        <w:rPr>
          <w:rFonts w:cs="Times New Roman"/>
          <w:color w:val="000000"/>
        </w:rPr>
        <w:t xml:space="preserve"> </w:t>
      </w:r>
      <w:r w:rsidRPr="00F17DA2">
        <w:rPr>
          <w:rFonts w:cs="Times New Roman"/>
          <w:color w:val="000000"/>
        </w:rPr>
        <w:t xml:space="preserve">происходит </w:t>
      </w:r>
      <w:r w:rsidR="00F17DA2" w:rsidRPr="00F17DA2">
        <w:rPr>
          <w:rFonts w:ascii="Times New Romam" w:hAnsi="Times New Romam" w:cs="Times New Roman"/>
          <w:color w:val="000000"/>
        </w:rPr>
        <w:t>политической </w:t>
      </w:r>
      <w:r w:rsidRPr="00F17DA2">
        <w:rPr>
          <w:rFonts w:cs="Times New Roman"/>
          <w:color w:val="000000"/>
        </w:rPr>
        <w:t>благодаря</w:t>
      </w:r>
      <w:r w:rsidR="00F17DA2" w:rsidRPr="00F17DA2">
        <w:rPr>
          <w:rFonts w:ascii="Times New Romam" w:hAnsi="Times New Romam" w:cs="Times New Roman"/>
          <w:color w:val="000000"/>
        </w:rPr>
        <w:t> современных</w:t>
      </w:r>
      <w:r w:rsidR="00F17DA2" w:rsidRPr="00F17DA2">
        <w:rPr>
          <w:rFonts w:cs="Times New Roman"/>
          <w:color w:val="000000"/>
        </w:rPr>
        <w:t xml:space="preserve"> </w:t>
      </w:r>
      <w:r w:rsidRPr="00F17DA2">
        <w:rPr>
          <w:rFonts w:cs="Times New Roman"/>
          <w:color w:val="000000"/>
        </w:rPr>
        <w:t xml:space="preserve">действиям </w:t>
      </w:r>
      <w:r w:rsidR="00F17DA2" w:rsidRPr="00F17DA2">
        <w:rPr>
          <w:rFonts w:ascii="Times New Romam" w:hAnsi="Times New Romam" w:cs="Times New Roman"/>
          <w:color w:val="000000"/>
        </w:rPr>
        <w:t>аккаунт </w:t>
      </w:r>
      <w:r w:rsidRPr="00F17DA2">
        <w:rPr>
          <w:rFonts w:cs="Times New Roman"/>
          <w:color w:val="000000"/>
        </w:rPr>
        <w:t>акторов</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в политическом </w:t>
      </w:r>
      <w:r w:rsidR="00F17DA2" w:rsidRPr="00F17DA2">
        <w:rPr>
          <w:rFonts w:ascii="Times New Romam" w:hAnsi="Times New Romam" w:cs="Times New Roman"/>
          <w:color w:val="000000"/>
        </w:rPr>
        <w:t>кризиса </w:t>
      </w:r>
      <w:r w:rsidRPr="00F17DA2">
        <w:rPr>
          <w:rFonts w:cs="Times New Roman"/>
          <w:color w:val="000000"/>
        </w:rPr>
        <w:t>пространстве.</w:t>
      </w:r>
      <w:r w:rsidR="00F17DA2" w:rsidRPr="00F17DA2">
        <w:rPr>
          <w:rFonts w:ascii="Times New Romam" w:hAnsi="Times New Romam" w:cs="Times New Roman"/>
          <w:color w:val="000000"/>
        </w:rPr>
        <w:t> взаимодействие</w:t>
      </w:r>
      <w:r w:rsidRPr="00F17DA2">
        <w:rPr>
          <w:rFonts w:cs="Times New Roman"/>
          <w:color w:val="000000"/>
        </w:rPr>
        <w:t xml:space="preserve"> Так, </w:t>
      </w:r>
      <w:r w:rsidR="00F17DA2" w:rsidRPr="00F17DA2">
        <w:rPr>
          <w:rFonts w:ascii="Times New Romam" w:hAnsi="Times New Romam" w:cs="Times New Roman"/>
          <w:color w:val="000000"/>
        </w:rPr>
        <w:t>основные </w:t>
      </w:r>
      <w:r w:rsidRPr="00F17DA2">
        <w:rPr>
          <w:rFonts w:cs="Times New Roman"/>
          <w:color w:val="000000"/>
        </w:rPr>
        <w:t>например,</w:t>
      </w:r>
      <w:r w:rsidR="00F17DA2" w:rsidRPr="00F17DA2">
        <w:rPr>
          <w:rFonts w:ascii="Times New Romam" w:hAnsi="Times New Romam" w:cs="Times New Roman"/>
          <w:color w:val="000000"/>
        </w:rPr>
        <w:t> придерживаются</w:t>
      </w:r>
      <w:r w:rsidRPr="00F17DA2">
        <w:rPr>
          <w:rFonts w:cs="Times New Roman"/>
          <w:color w:val="000000"/>
        </w:rPr>
        <w:t xml:space="preserve"> по мнению </w:t>
      </w:r>
      <w:r w:rsidR="00F17DA2" w:rsidRPr="00F17DA2">
        <w:rPr>
          <w:rFonts w:ascii="Times New Romam" w:hAnsi="Times New Romam" w:cs="Times New Roman"/>
          <w:color w:val="000000"/>
        </w:rPr>
        <w:t>может </w:t>
      </w:r>
      <w:r w:rsidRPr="00F17DA2">
        <w:rPr>
          <w:rFonts w:cs="Times New Roman"/>
          <w:color w:val="000000"/>
        </w:rPr>
        <w:t>специалистов</w:t>
      </w:r>
      <w:r w:rsidR="00F17DA2" w:rsidRPr="00F17DA2">
        <w:rPr>
          <w:rFonts w:ascii="Times New Romam" w:hAnsi="Times New Romam" w:cs="Times New Roman"/>
          <w:color w:val="000000"/>
        </w:rPr>
        <w:t> активные</w:t>
      </w:r>
      <w:r w:rsidR="00F17DA2" w:rsidRPr="00F17DA2">
        <w:rPr>
          <w:rFonts w:cs="Times New Roman"/>
          <w:color w:val="000000"/>
        </w:rPr>
        <w:t xml:space="preserve"> </w:t>
      </w:r>
      <w:r w:rsidRPr="00F17DA2">
        <w:rPr>
          <w:rFonts w:cs="Times New Roman"/>
          <w:color w:val="000000"/>
        </w:rPr>
        <w:t>сейчас, «</w:t>
      </w:r>
      <w:r w:rsidR="00F17DA2" w:rsidRPr="00F17DA2">
        <w:rPr>
          <w:rFonts w:ascii="Times New Romam" w:hAnsi="Times New Romam" w:cs="Times New Roman"/>
          <w:color w:val="000000"/>
        </w:rPr>
        <w:t>общественного </w:t>
      </w:r>
      <w:r w:rsidRPr="00F17DA2">
        <w:rPr>
          <w:rFonts w:cs="Times New Roman"/>
          <w:color w:val="000000"/>
        </w:rPr>
        <w:t>политики</w:t>
      </w:r>
      <w:r w:rsidR="00F17DA2" w:rsidRPr="00F17DA2">
        <w:rPr>
          <w:rFonts w:ascii="Times New Romam" w:hAnsi="Times New Romam" w:cs="Times New Roman"/>
          <w:color w:val="000000"/>
        </w:rPr>
        <w:t> мнение</w:t>
      </w:r>
      <w:r w:rsidR="00F17DA2" w:rsidRPr="00F17DA2">
        <w:rPr>
          <w:rFonts w:cs="Times New Roman"/>
          <w:color w:val="000000"/>
        </w:rPr>
        <w:t xml:space="preserve"> </w:t>
      </w:r>
      <w:r w:rsidRPr="00F17DA2">
        <w:rPr>
          <w:rFonts w:cs="Times New Roman"/>
          <w:color w:val="000000"/>
        </w:rPr>
        <w:t xml:space="preserve">и политические </w:t>
      </w:r>
      <w:r w:rsidR="00F17DA2" w:rsidRPr="00F17DA2">
        <w:rPr>
          <w:rFonts w:ascii="Times New Romam" w:hAnsi="Times New Romam" w:cs="Times New Roman"/>
          <w:color w:val="000000"/>
        </w:rPr>
        <w:t>особенности </w:t>
      </w:r>
      <w:r w:rsidRPr="00F17DA2">
        <w:rPr>
          <w:rFonts w:cs="Times New Roman"/>
          <w:color w:val="000000"/>
        </w:rPr>
        <w:t>институты</w:t>
      </w:r>
      <w:r w:rsidR="00F17DA2" w:rsidRPr="00F17DA2">
        <w:rPr>
          <w:rFonts w:ascii="Times New Romam" w:hAnsi="Times New Romam" w:cs="Times New Roman"/>
          <w:color w:val="000000"/>
        </w:rPr>
        <w:t> статья</w:t>
      </w:r>
      <w:r w:rsidR="00F17DA2" w:rsidRPr="00F17DA2">
        <w:rPr>
          <w:rFonts w:cs="Times New Roman"/>
          <w:color w:val="000000"/>
        </w:rPr>
        <w:t xml:space="preserve"> </w:t>
      </w:r>
      <w:r w:rsidRPr="00F17DA2">
        <w:rPr>
          <w:rFonts w:cs="Times New Roman"/>
          <w:color w:val="000000"/>
        </w:rPr>
        <w:t xml:space="preserve">всё больше </w:t>
      </w:r>
      <w:r w:rsidR="00F17DA2" w:rsidRPr="00F17DA2">
        <w:rPr>
          <w:rFonts w:ascii="Times New Romam" w:hAnsi="Times New Romam" w:cs="Times New Roman"/>
          <w:color w:val="000000"/>
        </w:rPr>
        <w:t>популярных </w:t>
      </w:r>
      <w:r w:rsidRPr="00F17DA2">
        <w:rPr>
          <w:rFonts w:cs="Times New Roman"/>
          <w:color w:val="000000"/>
        </w:rPr>
        <w:t>перенимают</w:t>
      </w:r>
      <w:r w:rsidR="00F17DA2" w:rsidRPr="00F17DA2">
        <w:rPr>
          <w:rFonts w:ascii="Times New Romam" w:hAnsi="Times New Romam" w:cs="Times New Roman"/>
          <w:color w:val="000000"/>
        </w:rPr>
        <w:t> разработка</w:t>
      </w:r>
      <w:r w:rsidR="00F17DA2" w:rsidRPr="00F17DA2">
        <w:rPr>
          <w:rFonts w:cs="Times New Roman"/>
          <w:color w:val="000000"/>
        </w:rPr>
        <w:t xml:space="preserve"> </w:t>
      </w:r>
      <w:r w:rsidRPr="00F17DA2">
        <w:rPr>
          <w:rFonts w:cs="Times New Roman"/>
          <w:color w:val="000000"/>
        </w:rPr>
        <w:t xml:space="preserve">из </w:t>
      </w:r>
      <w:r w:rsidR="00F17DA2" w:rsidRPr="00F17DA2">
        <w:rPr>
          <w:rFonts w:ascii="Times New Romam" w:hAnsi="Times New Romam" w:cs="Times New Roman"/>
          <w:color w:val="000000"/>
        </w:rPr>
        <w:t>облачных </w:t>
      </w:r>
      <w:r w:rsidRPr="00F17DA2">
        <w:rPr>
          <w:rFonts w:cs="Times New Roman"/>
          <w:color w:val="000000"/>
        </w:rPr>
        <w:t>бизнес</w:t>
      </w:r>
      <w:r w:rsidR="00F17DA2" w:rsidRPr="00F17DA2">
        <w:rPr>
          <w:rFonts w:ascii="Times New Romam" w:hAnsi="Times New Romam" w:cs="Times New Roman"/>
          <w:color w:val="000000"/>
        </w:rPr>
        <w:t> получатель</w:t>
      </w:r>
      <w:r w:rsidR="00F17DA2" w:rsidRPr="00F17DA2">
        <w:rPr>
          <w:rFonts w:cs="Times New Roman"/>
          <w:color w:val="000000"/>
        </w:rPr>
        <w:t xml:space="preserve"> </w:t>
      </w:r>
      <w:r w:rsidRPr="00F17DA2">
        <w:rPr>
          <w:rFonts w:cs="Times New Roman"/>
          <w:color w:val="000000"/>
        </w:rPr>
        <w:t xml:space="preserve">-среды </w:t>
      </w:r>
      <w:r w:rsidR="00F17DA2" w:rsidRPr="00F17DA2">
        <w:rPr>
          <w:rFonts w:ascii="Times New Romam" w:hAnsi="Times New Romam" w:cs="Times New Roman"/>
          <w:color w:val="000000"/>
        </w:rPr>
        <w:t>непрерывно </w:t>
      </w:r>
      <w:r w:rsidRPr="00F17DA2">
        <w:rPr>
          <w:rFonts w:cs="Times New Roman"/>
          <w:color w:val="000000"/>
        </w:rPr>
        <w:t>практики</w:t>
      </w:r>
      <w:r w:rsidR="00F17DA2" w:rsidRPr="00F17DA2">
        <w:rPr>
          <w:rFonts w:ascii="Times New Romam" w:hAnsi="Times New Romam" w:cs="Times New Roman"/>
          <w:color w:val="000000"/>
        </w:rPr>
        <w:t> решения</w:t>
      </w:r>
      <w:r w:rsidR="00F17DA2" w:rsidRPr="00F17DA2">
        <w:rPr>
          <w:rFonts w:cs="Times New Roman"/>
          <w:color w:val="000000"/>
        </w:rPr>
        <w:t xml:space="preserve"> </w:t>
      </w:r>
      <w:r w:rsidRPr="00F17DA2">
        <w:rPr>
          <w:rFonts w:cs="Times New Roman"/>
          <w:color w:val="000000"/>
          <w:lang w:val="en-US" w:bidi="en-US"/>
        </w:rPr>
        <w:t>SMM</w:t>
      </w:r>
      <w:r w:rsidRPr="00F17DA2">
        <w:rPr>
          <w:rFonts w:cs="Times New Roman"/>
          <w:color w:val="000000"/>
          <w:lang w:bidi="en-US"/>
        </w:rPr>
        <w:t xml:space="preserve"> (</w:t>
      </w:r>
      <w:r w:rsidRPr="00F17DA2">
        <w:rPr>
          <w:rFonts w:cs="Times New Roman"/>
          <w:color w:val="000000"/>
          <w:lang w:val="en-US" w:bidi="en-US"/>
        </w:rPr>
        <w:t>social</w:t>
      </w:r>
      <w:r w:rsidRPr="00F17DA2">
        <w:rPr>
          <w:rFonts w:cs="Times New Roman"/>
          <w:color w:val="000000"/>
          <w:lang w:bidi="en-US"/>
        </w:rPr>
        <w:t xml:space="preserve"> </w:t>
      </w:r>
      <w:r w:rsidR="00F17DA2" w:rsidRPr="00F17DA2">
        <w:rPr>
          <w:rFonts w:ascii="Times New Romam" w:hAnsi="Times New Romam" w:cs="Times New Roman"/>
          <w:color w:val="000000"/>
          <w:lang w:bidi="en-US"/>
        </w:rPr>
        <w:t>представления </w:t>
      </w:r>
      <w:r w:rsidRPr="00F17DA2">
        <w:rPr>
          <w:rFonts w:cs="Times New Roman"/>
          <w:color w:val="000000"/>
          <w:lang w:val="en-US" w:bidi="en-US"/>
        </w:rPr>
        <w:t>media</w:t>
      </w:r>
      <w:r w:rsidR="00F17DA2" w:rsidRPr="00F17DA2">
        <w:rPr>
          <w:rFonts w:ascii="Times New Romam" w:hAnsi="Times New Romam" w:cs="Times New Roman"/>
          <w:color w:val="000000"/>
          <w:lang w:bidi="en-US"/>
        </w:rPr>
        <w:t> прошло</w:t>
      </w:r>
      <w:r w:rsidR="00F17DA2" w:rsidRPr="00F17DA2">
        <w:rPr>
          <w:rFonts w:cs="Times New Roman"/>
          <w:color w:val="000000"/>
          <w:lang w:bidi="en-US"/>
        </w:rPr>
        <w:t xml:space="preserve"> </w:t>
      </w:r>
      <w:r w:rsidRPr="00F17DA2">
        <w:rPr>
          <w:rFonts w:cs="Times New Roman"/>
          <w:color w:val="000000"/>
          <w:lang w:val="en-US" w:bidi="en-US"/>
        </w:rPr>
        <w:t>marketing</w:t>
      </w:r>
      <w:r w:rsidRPr="00F17DA2">
        <w:rPr>
          <w:rFonts w:cs="Times New Roman"/>
          <w:color w:val="000000"/>
          <w:lang w:bidi="en-US"/>
        </w:rPr>
        <w:t xml:space="preserve"> </w:t>
      </w:r>
      <w:r w:rsidRPr="00F17DA2">
        <w:rPr>
          <w:rFonts w:cs="Times New Roman"/>
          <w:color w:val="000000"/>
        </w:rPr>
        <w:t xml:space="preserve">- </w:t>
      </w:r>
      <w:r w:rsidR="00F17DA2" w:rsidRPr="00F17DA2">
        <w:rPr>
          <w:rFonts w:ascii="Times New Romam" w:hAnsi="Times New Romam" w:cs="Times New Roman"/>
          <w:color w:val="000000"/>
        </w:rPr>
        <w:t>каналам </w:t>
      </w:r>
      <w:r w:rsidRPr="00F17DA2">
        <w:rPr>
          <w:rFonts w:cs="Times New Roman"/>
          <w:color w:val="000000"/>
        </w:rPr>
        <w:t>маркетинг</w:t>
      </w:r>
      <w:r w:rsidR="00F17DA2" w:rsidRPr="00F17DA2">
        <w:rPr>
          <w:rFonts w:ascii="Times New Romam" w:hAnsi="Times New Romam" w:cs="Times New Roman"/>
          <w:color w:val="000000"/>
        </w:rPr>
        <w:t> отреагировать</w:t>
      </w:r>
      <w:r w:rsidR="00F17DA2" w:rsidRPr="00F17DA2">
        <w:rPr>
          <w:rFonts w:cs="Times New Roman"/>
          <w:color w:val="000000"/>
        </w:rPr>
        <w:t xml:space="preserve"> </w:t>
      </w:r>
      <w:r w:rsidRPr="00F17DA2">
        <w:rPr>
          <w:rFonts w:cs="Times New Roman"/>
          <w:color w:val="000000"/>
        </w:rPr>
        <w:t xml:space="preserve">в социальных </w:t>
      </w:r>
      <w:r w:rsidR="00F17DA2" w:rsidRPr="00F17DA2">
        <w:rPr>
          <w:rFonts w:ascii="Times New Romam" w:hAnsi="Times New Romam" w:cs="Times New Roman"/>
          <w:color w:val="000000"/>
        </w:rPr>
        <w:t>системы </w:t>
      </w:r>
      <w:r w:rsidRPr="00F17DA2">
        <w:rPr>
          <w:rFonts w:cs="Times New Roman"/>
          <w:color w:val="000000"/>
        </w:rPr>
        <w:t>сетях</w:t>
      </w:r>
      <w:r w:rsidR="00F17DA2" w:rsidRPr="00F17DA2">
        <w:rPr>
          <w:rFonts w:ascii="Times New Romam" w:hAnsi="Times New Romam" w:cs="Times New Roman"/>
          <w:color w:val="000000"/>
        </w:rPr>
        <w:t> стать</w:t>
      </w:r>
      <w:r w:rsidR="00F17DA2" w:rsidRPr="00F17DA2">
        <w:rPr>
          <w:rFonts w:cs="Times New Roman"/>
          <w:color w:val="000000"/>
        </w:rPr>
        <w:t xml:space="preserve"> </w:t>
      </w:r>
      <w:r w:rsidRPr="00F17DA2">
        <w:rPr>
          <w:rFonts w:cs="Times New Roman"/>
          <w:color w:val="000000"/>
        </w:rPr>
        <w:t xml:space="preserve">), привлекая </w:t>
      </w:r>
      <w:r w:rsidR="00F17DA2" w:rsidRPr="00F17DA2">
        <w:rPr>
          <w:rFonts w:ascii="Times New Romam" w:hAnsi="Times New Romam" w:cs="Times New Roman"/>
          <w:color w:val="000000"/>
        </w:rPr>
        <w:t>трудах </w:t>
      </w:r>
      <w:r w:rsidRPr="00F17DA2">
        <w:rPr>
          <w:rFonts w:cs="Times New Roman"/>
          <w:color w:val="000000"/>
        </w:rPr>
        <w:t>специалистов</w:t>
      </w:r>
      <w:r w:rsidR="00F17DA2" w:rsidRPr="00F17DA2">
        <w:rPr>
          <w:rFonts w:ascii="Times New Romam" w:hAnsi="Times New Romam" w:cs="Times New Roman"/>
          <w:color w:val="000000"/>
        </w:rPr>
        <w:t> языковые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радиодискурс </w:t>
      </w:r>
      <w:r w:rsidRPr="00F17DA2">
        <w:rPr>
          <w:rFonts w:cs="Times New Roman"/>
          <w:color w:val="000000"/>
        </w:rPr>
        <w:t>реализуя</w:t>
      </w:r>
      <w:r w:rsidR="00F17DA2" w:rsidRPr="00F17DA2">
        <w:rPr>
          <w:rFonts w:ascii="Times New Romam" w:hAnsi="Times New Romam" w:cs="Times New Roman"/>
          <w:color w:val="000000"/>
        </w:rPr>
        <w:t> печатный</w:t>
      </w:r>
      <w:r w:rsidR="00F17DA2" w:rsidRPr="00F17DA2">
        <w:rPr>
          <w:rFonts w:cs="Times New Roman"/>
          <w:color w:val="000000"/>
        </w:rPr>
        <w:t xml:space="preserve"> </w:t>
      </w:r>
      <w:r w:rsidRPr="00F17DA2">
        <w:rPr>
          <w:rFonts w:cs="Times New Roman"/>
          <w:color w:val="000000"/>
        </w:rPr>
        <w:t xml:space="preserve">соответствующие </w:t>
      </w:r>
      <w:r w:rsidR="00F17DA2" w:rsidRPr="00F17DA2">
        <w:rPr>
          <w:rFonts w:ascii="Times New Romam" w:hAnsi="Times New Romam" w:cs="Times New Roman"/>
          <w:color w:val="000000"/>
        </w:rPr>
        <w:t>которые </w:t>
      </w:r>
      <w:r w:rsidRPr="00F17DA2">
        <w:rPr>
          <w:rFonts w:cs="Times New Roman"/>
          <w:color w:val="000000"/>
        </w:rPr>
        <w:t>проекты</w:t>
      </w:r>
      <w:r w:rsidR="00F17DA2" w:rsidRPr="00F17DA2">
        <w:rPr>
          <w:rFonts w:ascii="Times New Romam" w:hAnsi="Times New Romam" w:cs="Times New Roman"/>
          <w:color w:val="000000"/>
        </w:rPr>
        <w:t> гражданами</w:t>
      </w:r>
      <w:r w:rsidR="00F17DA2" w:rsidRPr="00F17DA2">
        <w:rPr>
          <w:rFonts w:cs="Times New Roman"/>
          <w:color w:val="000000"/>
        </w:rPr>
        <w:t xml:space="preserve"> </w:t>
      </w:r>
      <w:r w:rsidRPr="00F17DA2">
        <w:rPr>
          <w:rFonts w:cs="Times New Roman"/>
          <w:color w:val="000000"/>
        </w:rPr>
        <w:t>»</w:t>
      </w:r>
      <w:r w:rsidR="00AF5FFC" w:rsidRPr="00F17DA2">
        <w:rPr>
          <w:rFonts w:cs="Times New Roman"/>
          <w:color w:val="000000"/>
        </w:rPr>
        <w:footnoteReference w:id="64"/>
      </w:r>
      <w:r w:rsidRPr="00F17DA2">
        <w:rPr>
          <w:rFonts w:cs="Times New Roman"/>
          <w:color w:val="000000"/>
        </w:rPr>
        <w:t>.</w:t>
      </w:r>
      <w:r w:rsidR="0008357D" w:rsidRPr="00F17DA2">
        <w:rPr>
          <w:rFonts w:cs="Times New Roman"/>
          <w:color w:val="000000"/>
        </w:rPr>
        <w:t xml:space="preserve"> </w:t>
      </w:r>
      <w:r w:rsidRPr="00F17DA2">
        <w:rPr>
          <w:rFonts w:cs="Times New Roman"/>
          <w:color w:val="000000"/>
        </w:rPr>
        <w:t xml:space="preserve">Это </w:t>
      </w:r>
      <w:r w:rsidR="00F17DA2" w:rsidRPr="00F17DA2">
        <w:rPr>
          <w:rFonts w:ascii="Times New Romam" w:hAnsi="Times New Romam" w:cs="Times New Roman"/>
          <w:color w:val="000000"/>
        </w:rPr>
        <w:t>большой </w:t>
      </w:r>
      <w:r w:rsidRPr="00F17DA2">
        <w:rPr>
          <w:rFonts w:cs="Times New Roman"/>
          <w:color w:val="000000"/>
        </w:rPr>
        <w:t>позволяет</w:t>
      </w:r>
      <w:r w:rsidR="00F17DA2" w:rsidRPr="00F17DA2">
        <w:rPr>
          <w:rFonts w:ascii="Times New Romam" w:hAnsi="Times New Romam" w:cs="Times New Roman"/>
          <w:color w:val="000000"/>
        </w:rPr>
        <w:t> массой</w:t>
      </w:r>
      <w:r w:rsidR="00F17DA2" w:rsidRPr="00F17DA2">
        <w:rPr>
          <w:rFonts w:cs="Times New Roman"/>
          <w:color w:val="000000"/>
        </w:rPr>
        <w:t xml:space="preserve"> </w:t>
      </w:r>
      <w:r w:rsidRPr="00F17DA2">
        <w:rPr>
          <w:rFonts w:cs="Times New Roman"/>
          <w:color w:val="000000"/>
        </w:rPr>
        <w:t xml:space="preserve">им </w:t>
      </w:r>
      <w:r w:rsidR="00F17DA2" w:rsidRPr="00F17DA2">
        <w:rPr>
          <w:rFonts w:ascii="Times New Romam" w:hAnsi="Times New Romam" w:cs="Times New Roman"/>
          <w:color w:val="000000"/>
        </w:rPr>
        <w:t>управления </w:t>
      </w:r>
      <w:r w:rsidRPr="00F17DA2">
        <w:rPr>
          <w:rFonts w:cs="Times New Roman"/>
          <w:color w:val="000000"/>
        </w:rPr>
        <w:t>продвигать</w:t>
      </w:r>
      <w:r w:rsidR="00F17DA2" w:rsidRPr="00F17DA2">
        <w:rPr>
          <w:rFonts w:ascii="Times New Romam" w:hAnsi="Times New Romam" w:cs="Times New Roman"/>
          <w:color w:val="000000"/>
        </w:rPr>
        <w:t> вступать</w:t>
      </w:r>
      <w:r w:rsidR="00F17DA2" w:rsidRPr="00F17DA2">
        <w:rPr>
          <w:rFonts w:cs="Times New Roman"/>
          <w:color w:val="000000"/>
        </w:rPr>
        <w:t xml:space="preserve"> </w:t>
      </w:r>
      <w:r w:rsidRPr="00F17DA2">
        <w:rPr>
          <w:rFonts w:cs="Times New Roman"/>
          <w:color w:val="000000"/>
        </w:rPr>
        <w:t xml:space="preserve">свои </w:t>
      </w:r>
      <w:r w:rsidR="00F17DA2" w:rsidRPr="00F17DA2">
        <w:rPr>
          <w:rFonts w:ascii="Times New Romam" w:hAnsi="Times New Romam" w:cs="Times New Roman"/>
          <w:color w:val="000000"/>
        </w:rPr>
        <w:t>определили </w:t>
      </w:r>
      <w:r w:rsidRPr="00F17DA2">
        <w:rPr>
          <w:rFonts w:cs="Times New Roman"/>
          <w:color w:val="000000"/>
        </w:rPr>
        <w:t>цели</w:t>
      </w:r>
      <w:r w:rsidR="00F17DA2" w:rsidRPr="00F17DA2">
        <w:rPr>
          <w:rFonts w:ascii="Times New Romam" w:hAnsi="Times New Romam" w:cs="Times New Roman"/>
          <w:color w:val="000000"/>
        </w:rPr>
        <w:t> данной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аналогии </w:t>
      </w:r>
      <w:r w:rsidRPr="00F17DA2">
        <w:rPr>
          <w:rFonts w:cs="Times New Roman"/>
          <w:color w:val="000000"/>
        </w:rPr>
        <w:t>интересы,</w:t>
      </w:r>
      <w:r w:rsidR="00F17DA2" w:rsidRPr="00F17DA2">
        <w:rPr>
          <w:rFonts w:ascii="Times New Romam" w:hAnsi="Times New Romam" w:cs="Times New Roman"/>
          <w:color w:val="000000"/>
        </w:rPr>
        <w:t> потребление</w:t>
      </w:r>
      <w:r w:rsidRPr="00F17DA2">
        <w:rPr>
          <w:rFonts w:cs="Times New Roman"/>
          <w:color w:val="000000"/>
        </w:rPr>
        <w:t xml:space="preserve"> повышать </w:t>
      </w:r>
      <w:r w:rsidR="00F17DA2" w:rsidRPr="00F17DA2">
        <w:rPr>
          <w:rFonts w:ascii="Times New Romam" w:hAnsi="Times New Romam" w:cs="Times New Roman"/>
          <w:color w:val="000000"/>
        </w:rPr>
        <w:t>данного </w:t>
      </w:r>
      <w:r w:rsidRPr="00F17DA2">
        <w:rPr>
          <w:rFonts w:cs="Times New Roman"/>
          <w:color w:val="000000"/>
        </w:rPr>
        <w:t>уровень</w:t>
      </w:r>
      <w:r w:rsidR="00F17DA2" w:rsidRPr="00F17DA2">
        <w:rPr>
          <w:rFonts w:ascii="Times New Romam" w:hAnsi="Times New Romam" w:cs="Times New Roman"/>
          <w:color w:val="000000"/>
        </w:rPr>
        <w:t> только</w:t>
      </w:r>
      <w:r w:rsidR="00F17DA2" w:rsidRPr="00F17DA2">
        <w:rPr>
          <w:rFonts w:cs="Times New Roman"/>
          <w:color w:val="000000"/>
        </w:rPr>
        <w:t xml:space="preserve"> </w:t>
      </w:r>
      <w:r w:rsidRPr="00F17DA2">
        <w:rPr>
          <w:rFonts w:cs="Times New Roman"/>
          <w:color w:val="000000"/>
        </w:rPr>
        <w:t>своей «</w:t>
      </w:r>
      <w:r w:rsidR="00F17DA2" w:rsidRPr="00F17DA2">
        <w:rPr>
          <w:rFonts w:ascii="Times New Romam" w:hAnsi="Times New Romam" w:cs="Times New Roman"/>
          <w:color w:val="000000"/>
        </w:rPr>
        <w:t>дискурсивные </w:t>
      </w:r>
      <w:r w:rsidRPr="00F17DA2">
        <w:rPr>
          <w:rFonts w:cs="Times New Roman"/>
          <w:color w:val="000000"/>
        </w:rPr>
        <w:t>узнаваемости</w:t>
      </w:r>
      <w:r w:rsidR="00F17DA2" w:rsidRPr="00F17DA2">
        <w:rPr>
          <w:rFonts w:ascii="Times New Romam" w:hAnsi="Times New Romam" w:cs="Times New Roman"/>
          <w:color w:val="000000"/>
        </w:rPr>
        <w:t> проделанная</w:t>
      </w:r>
      <w:r w:rsidR="00F17DA2" w:rsidRPr="00F17DA2">
        <w:rPr>
          <w:rFonts w:cs="Times New Roman"/>
          <w:color w:val="000000"/>
        </w:rPr>
        <w:t xml:space="preserve"> </w:t>
      </w:r>
      <w:r w:rsidRPr="00F17DA2">
        <w:rPr>
          <w:rFonts w:cs="Times New Roman"/>
          <w:color w:val="000000"/>
        </w:rPr>
        <w:t xml:space="preserve">», привлекать </w:t>
      </w:r>
      <w:r w:rsidR="00F17DA2" w:rsidRPr="00F17DA2">
        <w:rPr>
          <w:rFonts w:ascii="Times New Romam" w:hAnsi="Times New Romam" w:cs="Times New Roman"/>
          <w:color w:val="000000"/>
        </w:rPr>
        <w:t>таким </w:t>
      </w:r>
      <w:r w:rsidRPr="00F17DA2">
        <w:rPr>
          <w:rFonts w:cs="Times New Roman"/>
          <w:color w:val="000000"/>
        </w:rPr>
        <w:t>электорат.</w:t>
      </w:r>
      <w:r w:rsidR="00F17DA2" w:rsidRPr="00F17DA2">
        <w:rPr>
          <w:rFonts w:ascii="Times New Romam" w:hAnsi="Times New Romam" w:cs="Times New Roman"/>
          <w:color w:val="000000"/>
        </w:rPr>
        <w:t> коммуникации</w:t>
      </w:r>
      <w:r w:rsidRPr="00F17DA2">
        <w:rPr>
          <w:rFonts w:cs="Times New Roman"/>
          <w:color w:val="000000"/>
        </w:rPr>
        <w:t xml:space="preserve"> Подобные </w:t>
      </w:r>
      <w:r w:rsidR="00F17DA2" w:rsidRPr="00F17DA2">
        <w:rPr>
          <w:rFonts w:ascii="Times New Romam" w:hAnsi="Times New Romam" w:cs="Times New Roman"/>
          <w:color w:val="000000"/>
        </w:rPr>
        <w:t>полуструктурированного </w:t>
      </w:r>
      <w:r w:rsidRPr="00F17DA2">
        <w:rPr>
          <w:rFonts w:cs="Times New Roman"/>
          <w:color w:val="000000"/>
        </w:rPr>
        <w:t>действия</w:t>
      </w:r>
      <w:r w:rsidR="00F17DA2" w:rsidRPr="00F17DA2">
        <w:rPr>
          <w:rFonts w:ascii="Times New Romam" w:hAnsi="Times New Romam" w:cs="Times New Roman"/>
          <w:color w:val="000000"/>
        </w:rPr>
        <w:t> положения</w:t>
      </w:r>
      <w:r w:rsidR="00F17DA2" w:rsidRPr="00F17DA2">
        <w:rPr>
          <w:rFonts w:cs="Times New Roman"/>
          <w:color w:val="000000"/>
        </w:rPr>
        <w:t xml:space="preserve"> </w:t>
      </w:r>
      <w:r w:rsidRPr="00F17DA2">
        <w:rPr>
          <w:rFonts w:cs="Times New Roman"/>
          <w:color w:val="000000"/>
        </w:rPr>
        <w:t xml:space="preserve">стали </w:t>
      </w:r>
      <w:r w:rsidR="00F17DA2" w:rsidRPr="00F17DA2">
        <w:rPr>
          <w:rFonts w:ascii="Times New Romam" w:hAnsi="Times New Romam" w:cs="Times New Roman"/>
          <w:color w:val="000000"/>
        </w:rPr>
        <w:t>особый </w:t>
      </w:r>
      <w:r w:rsidRPr="00F17DA2">
        <w:rPr>
          <w:rFonts w:cs="Times New Roman"/>
          <w:color w:val="000000"/>
        </w:rPr>
        <w:t>популярны</w:t>
      </w:r>
      <w:r w:rsidR="00F17DA2" w:rsidRPr="00F17DA2">
        <w:rPr>
          <w:rFonts w:ascii="Times New Romam" w:hAnsi="Times New Romam" w:cs="Times New Roman"/>
          <w:color w:val="000000"/>
        </w:rPr>
        <w:t> коммуникативного</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своей </w:t>
      </w:r>
      <w:r w:rsidRPr="00F17DA2">
        <w:rPr>
          <w:rFonts w:cs="Times New Roman"/>
          <w:color w:val="000000"/>
        </w:rPr>
        <w:t>только</w:t>
      </w:r>
      <w:r w:rsidR="00F17DA2" w:rsidRPr="00F17DA2">
        <w:rPr>
          <w:rFonts w:ascii="Times New Romam" w:hAnsi="Times New Romam" w:cs="Times New Roman"/>
          <w:color w:val="000000"/>
        </w:rPr>
        <w:t> цифровых</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онлайн </w:t>
      </w:r>
      <w:r w:rsidRPr="00F17DA2">
        <w:rPr>
          <w:rFonts w:cs="Times New Roman"/>
          <w:color w:val="000000"/>
        </w:rPr>
        <w:t>среде</w:t>
      </w:r>
      <w:r w:rsidR="00F17DA2" w:rsidRPr="00F17DA2">
        <w:rPr>
          <w:rFonts w:ascii="Times New Romam" w:hAnsi="Times New Romam" w:cs="Times New Roman"/>
          <w:color w:val="000000"/>
        </w:rPr>
        <w:t> центрами</w:t>
      </w:r>
      <w:r w:rsidR="00F17DA2" w:rsidRPr="00F17DA2">
        <w:rPr>
          <w:rFonts w:cs="Times New Roman"/>
          <w:color w:val="000000"/>
        </w:rPr>
        <w:t xml:space="preserve"> </w:t>
      </w:r>
      <w:r w:rsidRPr="00F17DA2">
        <w:rPr>
          <w:rFonts w:cs="Times New Roman"/>
          <w:color w:val="000000"/>
        </w:rPr>
        <w:t xml:space="preserve">политических </w:t>
      </w:r>
      <w:r w:rsidR="00F17DA2" w:rsidRPr="00F17DA2">
        <w:rPr>
          <w:rFonts w:ascii="Times New Romam" w:hAnsi="Times New Romam" w:cs="Times New Roman"/>
          <w:color w:val="000000"/>
        </w:rPr>
        <w:t>политические </w:t>
      </w:r>
      <w:r w:rsidRPr="00F17DA2">
        <w:rPr>
          <w:rFonts w:cs="Times New Roman"/>
          <w:color w:val="000000"/>
        </w:rPr>
        <w:t>партий,</w:t>
      </w:r>
      <w:r w:rsidR="00F17DA2" w:rsidRPr="00F17DA2">
        <w:rPr>
          <w:rFonts w:ascii="Times New Romam" w:hAnsi="Times New Romam" w:cs="Times New Roman"/>
          <w:color w:val="000000"/>
        </w:rPr>
        <w:t> различных</w:t>
      </w:r>
      <w:r w:rsidRPr="00F17DA2">
        <w:rPr>
          <w:rFonts w:cs="Times New Roman"/>
          <w:color w:val="000000"/>
        </w:rPr>
        <w:t xml:space="preserve"> но и в общественных </w:t>
      </w:r>
      <w:r w:rsidR="00F17DA2" w:rsidRPr="00F17DA2">
        <w:rPr>
          <w:rFonts w:ascii="Times New Romam" w:hAnsi="Times New Romam" w:cs="Times New Roman"/>
          <w:color w:val="000000"/>
        </w:rPr>
        <w:t>массовой </w:t>
      </w:r>
      <w:r w:rsidRPr="00F17DA2">
        <w:rPr>
          <w:rFonts w:cs="Times New Roman"/>
          <w:color w:val="000000"/>
        </w:rPr>
        <w:t>объединениях,</w:t>
      </w:r>
      <w:r w:rsidR="00F17DA2" w:rsidRPr="00F17DA2">
        <w:rPr>
          <w:rFonts w:ascii="Times New Romam" w:hAnsi="Times New Romam" w:cs="Times New Roman"/>
          <w:color w:val="000000"/>
        </w:rPr>
        <w:t> получать</w:t>
      </w:r>
      <w:r w:rsidRPr="00F17DA2">
        <w:rPr>
          <w:rFonts w:cs="Times New Roman"/>
          <w:color w:val="000000"/>
        </w:rPr>
        <w:t xml:space="preserve"> некоммерческих </w:t>
      </w:r>
      <w:r w:rsidR="00F17DA2" w:rsidRPr="00F17DA2">
        <w:rPr>
          <w:rFonts w:ascii="Times New Romam" w:hAnsi="Times New Romam" w:cs="Times New Roman"/>
          <w:color w:val="000000"/>
        </w:rPr>
        <w:t>кибербезопасность </w:t>
      </w:r>
      <w:r w:rsidRPr="00F17DA2">
        <w:rPr>
          <w:rFonts w:cs="Times New Roman"/>
          <w:color w:val="000000"/>
        </w:rPr>
        <w:t>организациях</w:t>
      </w:r>
      <w:r w:rsidR="00F17DA2" w:rsidRPr="00F17DA2">
        <w:rPr>
          <w:rFonts w:ascii="Times New Romam" w:hAnsi="Times New Romam" w:cs="Times New Roman"/>
          <w:color w:val="000000"/>
        </w:rPr>
        <w:t> помощью</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коммуникаций </w:t>
      </w:r>
      <w:r w:rsidRPr="00F17DA2">
        <w:rPr>
          <w:rFonts w:cs="Times New Roman"/>
          <w:color w:val="000000"/>
        </w:rPr>
        <w:t>среди</w:t>
      </w:r>
      <w:r w:rsidR="00F17DA2" w:rsidRPr="00F17DA2">
        <w:rPr>
          <w:rFonts w:ascii="Times New Romam" w:hAnsi="Times New Romam" w:cs="Times New Roman"/>
          <w:color w:val="000000"/>
        </w:rPr>
        <w:t> эквивалент</w:t>
      </w:r>
      <w:r w:rsidR="00F17DA2" w:rsidRPr="00F17DA2">
        <w:rPr>
          <w:rFonts w:cs="Times New Roman"/>
          <w:color w:val="000000"/>
        </w:rPr>
        <w:t xml:space="preserve"> </w:t>
      </w:r>
      <w:r w:rsidRPr="00F17DA2">
        <w:rPr>
          <w:rFonts w:cs="Times New Roman"/>
          <w:color w:val="000000"/>
        </w:rPr>
        <w:t xml:space="preserve">политических </w:t>
      </w:r>
      <w:r w:rsidR="00F17DA2" w:rsidRPr="00F17DA2">
        <w:rPr>
          <w:rFonts w:ascii="Times New Romam" w:hAnsi="Times New Romam" w:cs="Times New Roman"/>
          <w:color w:val="000000"/>
        </w:rPr>
        <w:t>удерживающих </w:t>
      </w:r>
      <w:r w:rsidRPr="00F17DA2">
        <w:rPr>
          <w:rFonts w:cs="Times New Roman"/>
          <w:color w:val="000000"/>
        </w:rPr>
        <w:t>лидеров.</w:t>
      </w:r>
      <w:r w:rsidR="00F17DA2" w:rsidRPr="00F17DA2">
        <w:rPr>
          <w:rFonts w:ascii="Times New Romam" w:hAnsi="Times New Romam" w:cs="Times New Roman"/>
          <w:color w:val="000000"/>
        </w:rPr>
        <w:t> события</w:t>
      </w:r>
      <w:r w:rsidRPr="00F17DA2">
        <w:rPr>
          <w:rFonts w:cs="Times New Roman"/>
          <w:color w:val="000000"/>
        </w:rPr>
        <w:t xml:space="preserve"> </w:t>
      </w:r>
    </w:p>
    <w:p w14:paraId="3AE27756" w14:textId="3A25CE4A" w:rsidR="0008357D" w:rsidRPr="00F17DA2" w:rsidRDefault="00727D88" w:rsidP="006E35F8">
      <w:pPr>
        <w:rPr>
          <w:rFonts w:cs="Times New Roman"/>
          <w:color w:val="000000"/>
        </w:rPr>
      </w:pPr>
      <w:r w:rsidRPr="00F17DA2">
        <w:rPr>
          <w:rFonts w:cs="Times New Roman"/>
          <w:color w:val="000000"/>
        </w:rPr>
        <w:t xml:space="preserve">Использование </w:t>
      </w:r>
      <w:r w:rsidR="00F17DA2" w:rsidRPr="00F17DA2">
        <w:rPr>
          <w:rFonts w:ascii="Times New Romam" w:hAnsi="Times New Romam" w:cs="Times New Roman"/>
          <w:color w:val="000000"/>
        </w:rPr>
        <w:t>других </w:t>
      </w:r>
      <w:r w:rsidRPr="00F17DA2">
        <w:rPr>
          <w:rFonts w:cs="Times New Roman"/>
          <w:color w:val="000000"/>
        </w:rPr>
        <w:t>механизмов</w:t>
      </w:r>
      <w:r w:rsidR="00F17DA2" w:rsidRPr="00F17DA2">
        <w:rPr>
          <w:rFonts w:ascii="Times New Romam" w:hAnsi="Times New Romam" w:cs="Times New Roman"/>
          <w:color w:val="000000"/>
        </w:rPr>
        <w:t> образ</w:t>
      </w:r>
      <w:r w:rsidR="00F17DA2" w:rsidRPr="00F17DA2">
        <w:rPr>
          <w:rFonts w:cs="Times New Roman"/>
          <w:color w:val="000000"/>
        </w:rPr>
        <w:t xml:space="preserve"> </w:t>
      </w:r>
      <w:r w:rsidRPr="00F17DA2">
        <w:rPr>
          <w:rFonts w:cs="Times New Roman"/>
          <w:color w:val="000000"/>
        </w:rPr>
        <w:t xml:space="preserve">цифровизации </w:t>
      </w:r>
      <w:r w:rsidR="00F17DA2" w:rsidRPr="00F17DA2">
        <w:rPr>
          <w:rFonts w:ascii="Times New Romam" w:hAnsi="Times New Romam" w:cs="Times New Roman"/>
          <w:color w:val="000000"/>
        </w:rPr>
        <w:t>человек </w:t>
      </w:r>
      <w:r w:rsidRPr="00F17DA2">
        <w:rPr>
          <w:rFonts w:cs="Times New Roman"/>
          <w:color w:val="000000"/>
        </w:rPr>
        <w:t>становится</w:t>
      </w:r>
      <w:r w:rsidR="00F17DA2" w:rsidRPr="00F17DA2">
        <w:rPr>
          <w:rFonts w:ascii="Times New Romam" w:hAnsi="Times New Romam" w:cs="Times New Roman"/>
          <w:color w:val="000000"/>
        </w:rPr>
        <w:t> политические</w:t>
      </w:r>
      <w:r w:rsidR="00F17DA2" w:rsidRPr="00F17DA2">
        <w:rPr>
          <w:rFonts w:cs="Times New Roman"/>
          <w:color w:val="000000"/>
        </w:rPr>
        <w:t xml:space="preserve"> </w:t>
      </w:r>
      <w:r w:rsidRPr="00F17DA2">
        <w:rPr>
          <w:rFonts w:cs="Times New Roman"/>
          <w:color w:val="000000"/>
        </w:rPr>
        <w:t xml:space="preserve">как </w:t>
      </w:r>
      <w:r w:rsidR="00F17DA2" w:rsidRPr="00F17DA2">
        <w:rPr>
          <w:rFonts w:ascii="Times New Romam" w:hAnsi="Times New Romam" w:cs="Times New Roman"/>
          <w:color w:val="000000"/>
        </w:rPr>
        <w:t>конструктивного </w:t>
      </w:r>
      <w:r w:rsidRPr="00F17DA2">
        <w:rPr>
          <w:rFonts w:cs="Times New Roman"/>
          <w:color w:val="000000"/>
        </w:rPr>
        <w:t>методом</w:t>
      </w:r>
      <w:r w:rsidR="00F17DA2" w:rsidRPr="00F17DA2">
        <w:rPr>
          <w:rFonts w:ascii="Times New Romam" w:hAnsi="Times New Romam" w:cs="Times New Roman"/>
          <w:color w:val="000000"/>
        </w:rPr>
        <w:t> массой</w:t>
      </w:r>
      <w:r w:rsidR="00F17DA2" w:rsidRPr="00F17DA2">
        <w:rPr>
          <w:rFonts w:cs="Times New Roman"/>
          <w:color w:val="000000"/>
        </w:rPr>
        <w:t xml:space="preserve"> </w:t>
      </w:r>
      <w:r w:rsidRPr="00F17DA2">
        <w:rPr>
          <w:rFonts w:cs="Times New Roman"/>
          <w:color w:val="000000"/>
        </w:rPr>
        <w:t xml:space="preserve">усиления </w:t>
      </w:r>
      <w:r w:rsidR="00F17DA2" w:rsidRPr="00F17DA2">
        <w:rPr>
          <w:rFonts w:ascii="Times New Romam" w:hAnsi="Times New Romam" w:cs="Times New Roman"/>
          <w:color w:val="000000"/>
        </w:rPr>
        <w:t>создаёт </w:t>
      </w:r>
      <w:r w:rsidRPr="00F17DA2">
        <w:rPr>
          <w:rFonts w:cs="Times New Roman"/>
          <w:color w:val="000000"/>
        </w:rPr>
        <w:t>имиджа,</w:t>
      </w:r>
      <w:r w:rsidR="00F17DA2" w:rsidRPr="00F17DA2">
        <w:rPr>
          <w:rFonts w:ascii="Times New Romam" w:hAnsi="Times New Romam" w:cs="Times New Roman"/>
          <w:color w:val="000000"/>
        </w:rPr>
        <w:t> мотивации</w:t>
      </w:r>
      <w:r w:rsidRPr="00F17DA2">
        <w:rPr>
          <w:rFonts w:cs="Times New Roman"/>
          <w:color w:val="000000"/>
        </w:rPr>
        <w:t xml:space="preserve"> так и способом </w:t>
      </w:r>
      <w:r w:rsidR="00F17DA2" w:rsidRPr="00F17DA2">
        <w:rPr>
          <w:rFonts w:ascii="Times New Romam" w:hAnsi="Times New Romam" w:cs="Times New Roman"/>
          <w:color w:val="000000"/>
        </w:rPr>
        <w:t>переход </w:t>
      </w:r>
      <w:r w:rsidRPr="00F17DA2">
        <w:rPr>
          <w:rFonts w:cs="Times New Roman"/>
          <w:color w:val="000000"/>
        </w:rPr>
        <w:t>переноса</w:t>
      </w:r>
      <w:r w:rsidR="00F17DA2" w:rsidRPr="00F17DA2">
        <w:rPr>
          <w:rFonts w:ascii="Times New Romam" w:hAnsi="Times New Romam" w:cs="Times New Roman"/>
          <w:color w:val="000000"/>
        </w:rPr>
        <w:t> цифровая</w:t>
      </w:r>
      <w:r w:rsidR="00F17DA2" w:rsidRPr="00F17DA2">
        <w:rPr>
          <w:rFonts w:cs="Times New Roman"/>
          <w:color w:val="000000"/>
        </w:rPr>
        <w:t xml:space="preserve"> </w:t>
      </w:r>
      <w:r w:rsidRPr="00F17DA2">
        <w:rPr>
          <w:rFonts w:cs="Times New Roman"/>
          <w:color w:val="000000"/>
        </w:rPr>
        <w:t xml:space="preserve">конкурентного </w:t>
      </w:r>
      <w:r w:rsidR="00F17DA2" w:rsidRPr="00F17DA2">
        <w:rPr>
          <w:rFonts w:ascii="Times New Romam" w:hAnsi="Times New Romam" w:cs="Times New Roman"/>
          <w:color w:val="000000"/>
        </w:rPr>
        <w:t>коммуникационном </w:t>
      </w:r>
      <w:r w:rsidRPr="00F17DA2">
        <w:rPr>
          <w:rFonts w:cs="Times New Roman"/>
          <w:color w:val="000000"/>
        </w:rPr>
        <w:t>взаимодействия</w:t>
      </w:r>
      <w:r w:rsidR="00F17DA2" w:rsidRPr="00F17DA2">
        <w:rPr>
          <w:rFonts w:ascii="Times New Romam" w:hAnsi="Times New Romam" w:cs="Times New Roman"/>
          <w:color w:val="000000"/>
        </w:rPr>
        <w:t> распространение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которое </w:t>
      </w:r>
      <w:r w:rsidRPr="00F17DA2">
        <w:rPr>
          <w:rFonts w:cs="Times New Roman"/>
          <w:color w:val="000000"/>
        </w:rPr>
        <w:t>новую,</w:t>
      </w:r>
      <w:r w:rsidR="00F17DA2" w:rsidRPr="00F17DA2">
        <w:rPr>
          <w:rFonts w:ascii="Times New Romam" w:hAnsi="Times New Romam" w:cs="Times New Roman"/>
          <w:color w:val="000000"/>
        </w:rPr>
        <w:t> построенных</w:t>
      </w:r>
      <w:r w:rsidRPr="00F17DA2">
        <w:rPr>
          <w:rFonts w:cs="Times New Roman"/>
          <w:color w:val="000000"/>
        </w:rPr>
        <w:t xml:space="preserve"> сетевую </w:t>
      </w:r>
      <w:r w:rsidR="00F17DA2" w:rsidRPr="00F17DA2">
        <w:rPr>
          <w:rFonts w:ascii="Times New Romam" w:hAnsi="Times New Romam" w:cs="Times New Roman"/>
          <w:color w:val="000000"/>
        </w:rPr>
        <w:t>возможность </w:t>
      </w:r>
      <w:r w:rsidRPr="00F17DA2">
        <w:rPr>
          <w:rFonts w:cs="Times New Roman"/>
          <w:color w:val="000000"/>
        </w:rPr>
        <w:t>среду.</w:t>
      </w:r>
      <w:r w:rsidR="00F17DA2" w:rsidRPr="00F17DA2">
        <w:rPr>
          <w:rFonts w:ascii="Times New Romam" w:hAnsi="Times New Romam" w:cs="Times New Roman"/>
          <w:color w:val="000000"/>
        </w:rPr>
        <w:t> сферы</w:t>
      </w:r>
      <w:r w:rsidR="0008357D"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прочего </w:t>
      </w:r>
      <w:r w:rsidRPr="00F17DA2">
        <w:rPr>
          <w:rFonts w:cs="Times New Roman"/>
          <w:color w:val="000000"/>
        </w:rPr>
        <w:t>только</w:t>
      </w:r>
      <w:r w:rsidR="00F17DA2" w:rsidRPr="00F17DA2">
        <w:rPr>
          <w:rFonts w:ascii="Times New Romam" w:hAnsi="Times New Romam" w:cs="Times New Roman"/>
          <w:color w:val="000000"/>
        </w:rPr>
        <w:t> реального</w:t>
      </w:r>
      <w:r w:rsidR="00F17DA2" w:rsidRPr="00F17DA2">
        <w:rPr>
          <w:rFonts w:cs="Times New Roman"/>
          <w:color w:val="000000"/>
        </w:rPr>
        <w:t xml:space="preserve"> </w:t>
      </w:r>
      <w:r w:rsidRPr="00F17DA2">
        <w:rPr>
          <w:rFonts w:cs="Times New Roman"/>
          <w:color w:val="000000"/>
        </w:rPr>
        <w:t xml:space="preserve">конкурентное </w:t>
      </w:r>
      <w:r w:rsidR="00F17DA2" w:rsidRPr="00F17DA2">
        <w:rPr>
          <w:rFonts w:ascii="Times New Romam" w:hAnsi="Times New Romam" w:cs="Times New Roman"/>
          <w:color w:val="000000"/>
        </w:rPr>
        <w:t>использованы </w:t>
      </w:r>
      <w:r w:rsidRPr="00F17DA2">
        <w:rPr>
          <w:rFonts w:cs="Times New Roman"/>
          <w:color w:val="000000"/>
        </w:rPr>
        <w:t>взаимодействие</w:t>
      </w:r>
      <w:r w:rsidR="00F17DA2" w:rsidRPr="00F17DA2">
        <w:rPr>
          <w:rFonts w:ascii="Times New Romam" w:hAnsi="Times New Romam" w:cs="Times New Roman"/>
          <w:color w:val="000000"/>
        </w:rPr>
        <w:t> может</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становится </w:t>
      </w:r>
      <w:r w:rsidRPr="00F17DA2">
        <w:rPr>
          <w:rFonts w:cs="Times New Roman"/>
          <w:color w:val="000000"/>
        </w:rPr>
        <w:t>оппонентами,</w:t>
      </w:r>
      <w:r w:rsidR="00F17DA2" w:rsidRPr="00F17DA2">
        <w:rPr>
          <w:rFonts w:ascii="Times New Romam" w:hAnsi="Times New Romam" w:cs="Times New Roman"/>
          <w:color w:val="000000"/>
        </w:rPr>
        <w:t> способов</w:t>
      </w:r>
      <w:r w:rsidRPr="00F17DA2">
        <w:rPr>
          <w:rFonts w:cs="Times New Roman"/>
          <w:color w:val="000000"/>
        </w:rPr>
        <w:t xml:space="preserve"> но и </w:t>
      </w:r>
      <w:r w:rsidR="00F17DA2" w:rsidRPr="00F17DA2">
        <w:rPr>
          <w:rFonts w:ascii="Times New Romam" w:hAnsi="Times New Romam" w:cs="Times New Roman"/>
          <w:color w:val="000000"/>
        </w:rPr>
        <w:t>нужной </w:t>
      </w:r>
      <w:r w:rsidRPr="00F17DA2">
        <w:rPr>
          <w:rFonts w:cs="Times New Roman"/>
          <w:color w:val="000000"/>
        </w:rPr>
        <w:t>отношения</w:t>
      </w:r>
      <w:r w:rsidR="00F17DA2" w:rsidRPr="00F17DA2">
        <w:rPr>
          <w:rFonts w:ascii="Times New Romam" w:hAnsi="Times New Romam" w:cs="Times New Roman"/>
          <w:color w:val="000000"/>
        </w:rPr>
        <w:t> вопрос</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новых </w:t>
      </w:r>
      <w:r w:rsidRPr="00F17DA2">
        <w:rPr>
          <w:rFonts w:cs="Times New Roman"/>
          <w:color w:val="000000"/>
        </w:rPr>
        <w:t>обществом</w:t>
      </w:r>
      <w:r w:rsidR="00F17DA2" w:rsidRPr="00F17DA2">
        <w:rPr>
          <w:rFonts w:ascii="Times New Romam" w:hAnsi="Times New Romam" w:cs="Times New Roman"/>
          <w:color w:val="000000"/>
        </w:rPr>
        <w:t> аудиовизуального</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бизнес </w:t>
      </w:r>
      <w:r w:rsidRPr="00F17DA2">
        <w:rPr>
          <w:rFonts w:cs="Times New Roman"/>
          <w:color w:val="000000"/>
        </w:rPr>
        <w:t>лице</w:t>
      </w:r>
      <w:r w:rsidR="00F17DA2" w:rsidRPr="00F17DA2">
        <w:rPr>
          <w:rFonts w:ascii="Times New Romam" w:hAnsi="Times New Romam" w:cs="Times New Roman"/>
          <w:color w:val="000000"/>
        </w:rPr>
        <w:t> условий</w:t>
      </w:r>
      <w:r w:rsidR="00F17DA2" w:rsidRPr="00F17DA2">
        <w:rPr>
          <w:rFonts w:cs="Times New Roman"/>
          <w:color w:val="000000"/>
        </w:rPr>
        <w:t xml:space="preserve"> </w:t>
      </w:r>
      <w:r w:rsidRPr="00F17DA2">
        <w:rPr>
          <w:rFonts w:cs="Times New Roman"/>
          <w:color w:val="000000"/>
        </w:rPr>
        <w:t xml:space="preserve">отдельных </w:t>
      </w:r>
      <w:r w:rsidR="00F17DA2" w:rsidRPr="00F17DA2">
        <w:rPr>
          <w:rFonts w:ascii="Times New Romam" w:hAnsi="Times New Romam" w:cs="Times New Roman"/>
          <w:color w:val="000000"/>
        </w:rPr>
        <w:t>кооперативного </w:t>
      </w:r>
      <w:r w:rsidRPr="00F17DA2">
        <w:rPr>
          <w:rFonts w:cs="Times New Roman"/>
          <w:color w:val="000000"/>
        </w:rPr>
        <w:t>индивидов</w:t>
      </w:r>
      <w:r w:rsidR="00F17DA2" w:rsidRPr="00F17DA2">
        <w:rPr>
          <w:rFonts w:ascii="Times New Romam" w:hAnsi="Times New Romam" w:cs="Times New Roman"/>
          <w:color w:val="000000"/>
        </w:rPr>
        <w:t> важен</w:t>
      </w:r>
      <w:r w:rsidR="00F17DA2" w:rsidRPr="00F17DA2">
        <w:rPr>
          <w:rFonts w:cs="Times New Roman"/>
          <w:color w:val="000000"/>
        </w:rPr>
        <w:t xml:space="preserve"> </w:t>
      </w:r>
      <w:r w:rsidRPr="00F17DA2">
        <w:rPr>
          <w:rFonts w:cs="Times New Roman"/>
          <w:color w:val="000000"/>
        </w:rPr>
        <w:t xml:space="preserve">и различных </w:t>
      </w:r>
      <w:r w:rsidR="00F17DA2" w:rsidRPr="00F17DA2">
        <w:rPr>
          <w:rFonts w:ascii="Times New Romam" w:hAnsi="Times New Romam" w:cs="Times New Roman"/>
          <w:color w:val="000000"/>
        </w:rPr>
        <w:t>технологии </w:t>
      </w:r>
      <w:r w:rsidRPr="00F17DA2">
        <w:rPr>
          <w:rFonts w:cs="Times New Roman"/>
          <w:color w:val="000000"/>
        </w:rPr>
        <w:t>групп</w:t>
      </w:r>
      <w:r w:rsidR="00F17DA2" w:rsidRPr="00F17DA2">
        <w:rPr>
          <w:rFonts w:ascii="Times New Romam" w:hAnsi="Times New Romam" w:cs="Times New Roman"/>
          <w:color w:val="000000"/>
        </w:rPr>
        <w:t> телефонную</w:t>
      </w:r>
      <w:r w:rsidR="00F17DA2" w:rsidRPr="00F17DA2">
        <w:rPr>
          <w:rFonts w:cs="Times New Roman"/>
          <w:color w:val="000000"/>
        </w:rPr>
        <w:t xml:space="preserve"> </w:t>
      </w:r>
      <w:r w:rsidRPr="00F17DA2">
        <w:rPr>
          <w:rFonts w:cs="Times New Roman"/>
          <w:color w:val="000000"/>
        </w:rPr>
        <w:lastRenderedPageBreak/>
        <w:t xml:space="preserve">) становится </w:t>
      </w:r>
      <w:r w:rsidR="00F17DA2" w:rsidRPr="00F17DA2">
        <w:rPr>
          <w:rFonts w:ascii="Times New Romam" w:hAnsi="Times New Romam" w:cs="Times New Roman"/>
          <w:color w:val="000000"/>
        </w:rPr>
        <w:t>режим </w:t>
      </w:r>
      <w:r w:rsidRPr="00F17DA2">
        <w:rPr>
          <w:rFonts w:cs="Times New Roman"/>
          <w:color w:val="000000"/>
        </w:rPr>
        <w:t>трендом</w:t>
      </w:r>
      <w:r w:rsidR="00F17DA2" w:rsidRPr="00F17DA2">
        <w:rPr>
          <w:rFonts w:ascii="Times New Romam" w:hAnsi="Times New Romam" w:cs="Times New Roman"/>
          <w:color w:val="000000"/>
        </w:rPr>
        <w:t> статье</w:t>
      </w:r>
      <w:r w:rsidR="00F17DA2" w:rsidRPr="00F17DA2">
        <w:rPr>
          <w:rFonts w:cs="Times New Roman"/>
          <w:color w:val="000000"/>
        </w:rPr>
        <w:t xml:space="preserve"> </w:t>
      </w:r>
      <w:r w:rsidRPr="00F17DA2">
        <w:rPr>
          <w:rFonts w:cs="Times New Roman"/>
          <w:color w:val="000000"/>
        </w:rPr>
        <w:t xml:space="preserve">цифровизации. </w:t>
      </w:r>
      <w:r w:rsidR="00F17DA2" w:rsidRPr="00F17DA2">
        <w:rPr>
          <w:rFonts w:ascii="Times New Romam" w:hAnsi="Times New Romam" w:cs="Times New Roman"/>
          <w:color w:val="000000"/>
        </w:rPr>
        <w:t>схемой </w:t>
      </w:r>
      <w:r w:rsidRPr="00F17DA2">
        <w:rPr>
          <w:rFonts w:cs="Times New Roman"/>
          <w:color w:val="000000"/>
        </w:rPr>
        <w:t>Особенно</w:t>
      </w:r>
      <w:r w:rsidR="00F17DA2" w:rsidRPr="00F17DA2">
        <w:rPr>
          <w:rFonts w:ascii="Times New Romam" w:hAnsi="Times New Romam" w:cs="Times New Roman"/>
          <w:color w:val="000000"/>
        </w:rPr>
        <w:t> поведения</w:t>
      </w:r>
      <w:r w:rsidR="00F17DA2" w:rsidRPr="00F17DA2">
        <w:rPr>
          <w:rFonts w:cs="Times New Roman"/>
          <w:color w:val="000000"/>
        </w:rPr>
        <w:t xml:space="preserve"> </w:t>
      </w:r>
      <w:r w:rsidRPr="00F17DA2">
        <w:rPr>
          <w:rFonts w:cs="Times New Roman"/>
          <w:color w:val="000000"/>
        </w:rPr>
        <w:t xml:space="preserve">это </w:t>
      </w:r>
      <w:r w:rsidR="00F17DA2" w:rsidRPr="00F17DA2">
        <w:rPr>
          <w:rFonts w:ascii="Times New Romam" w:hAnsi="Times New Romam" w:cs="Times New Roman"/>
          <w:color w:val="000000"/>
        </w:rPr>
        <w:t>отсюда </w:t>
      </w:r>
      <w:r w:rsidRPr="00F17DA2">
        <w:rPr>
          <w:rFonts w:cs="Times New Roman"/>
          <w:color w:val="000000"/>
        </w:rPr>
        <w:t>видно</w:t>
      </w:r>
      <w:r w:rsidR="00F17DA2" w:rsidRPr="00F17DA2">
        <w:rPr>
          <w:rFonts w:ascii="Times New Romam" w:hAnsi="Times New Romam" w:cs="Times New Roman"/>
          <w:color w:val="000000"/>
        </w:rPr>
        <w:t> анонимные</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интервью </w:t>
      </w:r>
      <w:r w:rsidRPr="00F17DA2">
        <w:rPr>
          <w:rFonts w:cs="Times New Roman"/>
          <w:color w:val="000000"/>
        </w:rPr>
        <w:t>примерах</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протестных </w:t>
      </w:r>
      <w:r w:rsidR="00F17DA2" w:rsidRPr="00F17DA2">
        <w:rPr>
          <w:rFonts w:ascii="Times New Romam" w:hAnsi="Times New Romam" w:cs="Times New Roman"/>
          <w:color w:val="000000"/>
        </w:rPr>
        <w:t>влияния </w:t>
      </w:r>
      <w:r w:rsidRPr="00F17DA2">
        <w:rPr>
          <w:rFonts w:cs="Times New Roman"/>
          <w:color w:val="000000"/>
        </w:rPr>
        <w:t>движений,</w:t>
      </w:r>
      <w:r w:rsidR="00F17DA2" w:rsidRPr="00F17DA2">
        <w:rPr>
          <w:rFonts w:ascii="Times New Romam" w:hAnsi="Times New Romam" w:cs="Times New Roman"/>
          <w:color w:val="000000"/>
        </w:rPr>
        <w:t> последствиями</w:t>
      </w:r>
      <w:r w:rsidRPr="00F17DA2">
        <w:rPr>
          <w:rFonts w:cs="Times New Roman"/>
          <w:color w:val="000000"/>
        </w:rPr>
        <w:t xml:space="preserve"> которые, </w:t>
      </w:r>
      <w:r w:rsidR="00F17DA2" w:rsidRPr="00F17DA2">
        <w:rPr>
          <w:rFonts w:ascii="Times New Romam" w:hAnsi="Times New Romam" w:cs="Times New Roman"/>
          <w:color w:val="000000"/>
        </w:rPr>
        <w:t>своего </w:t>
      </w:r>
      <w:r w:rsidRPr="00F17DA2">
        <w:rPr>
          <w:rFonts w:cs="Times New Roman"/>
          <w:color w:val="000000"/>
        </w:rPr>
        <w:t>формируются</w:t>
      </w:r>
      <w:r w:rsidR="00F17DA2" w:rsidRPr="00F17DA2">
        <w:rPr>
          <w:rFonts w:ascii="Times New Romam" w:hAnsi="Times New Romam" w:cs="Times New Roman"/>
          <w:color w:val="000000"/>
        </w:rPr>
        <w:t> будут</w:t>
      </w:r>
      <w:r w:rsidR="00F17DA2" w:rsidRPr="00F17DA2">
        <w:rPr>
          <w:rFonts w:cs="Times New Roman"/>
          <w:color w:val="000000"/>
        </w:rPr>
        <w:t xml:space="preserve"> </w:t>
      </w:r>
      <w:r w:rsidRPr="00F17DA2">
        <w:rPr>
          <w:rFonts w:cs="Times New Roman"/>
          <w:color w:val="000000"/>
        </w:rPr>
        <w:t xml:space="preserve">в социальных </w:t>
      </w:r>
      <w:r w:rsidR="00F17DA2" w:rsidRPr="00F17DA2">
        <w:rPr>
          <w:rFonts w:ascii="Times New Romam" w:hAnsi="Times New Romam" w:cs="Times New Roman"/>
          <w:color w:val="000000"/>
        </w:rPr>
        <w:t>контенты </w:t>
      </w:r>
      <w:r w:rsidRPr="00F17DA2">
        <w:rPr>
          <w:rFonts w:cs="Times New Roman"/>
          <w:color w:val="000000"/>
        </w:rPr>
        <w:t>сетях</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(создание </w:t>
      </w:r>
      <w:r w:rsidR="00F17DA2" w:rsidRPr="00F17DA2">
        <w:rPr>
          <w:rFonts w:ascii="Times New Romam" w:hAnsi="Times New Romam" w:cs="Times New Roman"/>
          <w:color w:val="000000"/>
        </w:rPr>
        <w:t>политики </w:t>
      </w:r>
      <w:r w:rsidRPr="00F17DA2">
        <w:rPr>
          <w:rFonts w:cs="Times New Roman"/>
          <w:color w:val="000000"/>
        </w:rPr>
        <w:t>отдельных</w:t>
      </w:r>
      <w:r w:rsidR="00F17DA2" w:rsidRPr="00F17DA2">
        <w:rPr>
          <w:rFonts w:ascii="Times New Romam" w:hAnsi="Times New Romam" w:cs="Times New Roman"/>
          <w:color w:val="000000"/>
        </w:rPr>
        <w:t> систем</w:t>
      </w:r>
      <w:r w:rsidR="00F17DA2" w:rsidRPr="00F17DA2">
        <w:rPr>
          <w:rFonts w:cs="Times New Roman"/>
          <w:color w:val="000000"/>
        </w:rPr>
        <w:t xml:space="preserve"> </w:t>
      </w:r>
      <w:r w:rsidRPr="00F17DA2">
        <w:rPr>
          <w:rFonts w:cs="Times New Roman"/>
          <w:color w:val="000000"/>
        </w:rPr>
        <w:t xml:space="preserve">групп, </w:t>
      </w:r>
      <w:r w:rsidR="00F17DA2" w:rsidRPr="00F17DA2">
        <w:rPr>
          <w:rFonts w:ascii="Times New Romam" w:hAnsi="Times New Romam" w:cs="Times New Roman"/>
          <w:color w:val="000000"/>
        </w:rPr>
        <w:t>задачу </w:t>
      </w:r>
      <w:r w:rsidRPr="00F17DA2">
        <w:rPr>
          <w:rFonts w:cs="Times New Roman"/>
          <w:color w:val="000000"/>
        </w:rPr>
        <w:t>использование</w:t>
      </w:r>
      <w:r w:rsidR="00F17DA2" w:rsidRPr="00F17DA2">
        <w:rPr>
          <w:rFonts w:ascii="Times New Romam" w:hAnsi="Times New Romam" w:cs="Times New Roman"/>
          <w:color w:val="000000"/>
        </w:rPr>
        <w:t> публичным</w:t>
      </w:r>
      <w:r w:rsidR="00F17DA2" w:rsidRPr="00F17DA2">
        <w:rPr>
          <w:rFonts w:cs="Times New Roman"/>
          <w:color w:val="000000"/>
        </w:rPr>
        <w:t xml:space="preserve"> </w:t>
      </w:r>
      <w:r w:rsidRPr="00F17DA2">
        <w:rPr>
          <w:rFonts w:cs="Times New Roman"/>
          <w:color w:val="000000"/>
        </w:rPr>
        <w:t xml:space="preserve">специальных </w:t>
      </w:r>
      <w:r w:rsidR="00F17DA2" w:rsidRPr="00F17DA2">
        <w:rPr>
          <w:rFonts w:ascii="Times New Romam" w:hAnsi="Times New Romam" w:cs="Times New Roman"/>
          <w:color w:val="000000"/>
        </w:rPr>
        <w:t>социальной </w:t>
      </w:r>
      <w:r w:rsidRPr="00F17DA2">
        <w:rPr>
          <w:rFonts w:cs="Times New Roman"/>
          <w:color w:val="000000"/>
        </w:rPr>
        <w:t>хэштегов</w:t>
      </w:r>
      <w:r w:rsidR="00F17DA2" w:rsidRPr="00F17DA2">
        <w:rPr>
          <w:rFonts w:ascii="Times New Romam" w:hAnsi="Times New Romam" w:cs="Times New Roman"/>
          <w:color w:val="000000"/>
        </w:rPr>
        <w:t> выделить</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массой </w:t>
      </w:r>
      <w:r w:rsidRPr="00F17DA2">
        <w:rPr>
          <w:rFonts w:cs="Times New Roman"/>
          <w:color w:val="000000"/>
        </w:rPr>
        <w:t>прочее</w:t>
      </w:r>
      <w:r w:rsidR="00F17DA2" w:rsidRPr="00F17DA2">
        <w:rPr>
          <w:rFonts w:ascii="Times New Romam" w:hAnsi="Times New Romam" w:cs="Times New Roman"/>
          <w:color w:val="000000"/>
        </w:rPr>
        <w:t> коммуникацию</w:t>
      </w:r>
      <w:r w:rsidR="00F17DA2" w:rsidRPr="00F17DA2">
        <w:rPr>
          <w:rFonts w:cs="Times New Roman"/>
          <w:color w:val="000000"/>
        </w:rPr>
        <w:t xml:space="preserve"> </w:t>
      </w:r>
      <w:r w:rsidRPr="00F17DA2">
        <w:rPr>
          <w:rFonts w:cs="Times New Roman"/>
          <w:color w:val="000000"/>
        </w:rPr>
        <w:t xml:space="preserve">). </w:t>
      </w:r>
    </w:p>
    <w:p w14:paraId="4B152D61" w14:textId="2B2CD03C" w:rsidR="00727D88" w:rsidRPr="00F17DA2" w:rsidRDefault="00727D88" w:rsidP="006E35F8">
      <w:pPr>
        <w:rPr>
          <w:rFonts w:cs="Times New Roman"/>
          <w:color w:val="000000"/>
        </w:rPr>
      </w:pPr>
      <w:r w:rsidRPr="00F17DA2">
        <w:rPr>
          <w:rFonts w:cs="Times New Roman"/>
          <w:color w:val="000000"/>
        </w:rPr>
        <w:t xml:space="preserve">Цифровая </w:t>
      </w:r>
      <w:r w:rsidR="00F17DA2" w:rsidRPr="00F17DA2">
        <w:rPr>
          <w:rFonts w:ascii="Times New Romam" w:hAnsi="Times New Romam" w:cs="Times New Roman"/>
          <w:color w:val="000000"/>
        </w:rPr>
        <w:t>действия </w:t>
      </w:r>
      <w:r w:rsidRPr="00F17DA2">
        <w:rPr>
          <w:rFonts w:cs="Times New Roman"/>
          <w:color w:val="000000"/>
        </w:rPr>
        <w:t>дипломатия,</w:t>
      </w:r>
      <w:r w:rsidR="00F17DA2" w:rsidRPr="00F17DA2">
        <w:rPr>
          <w:rFonts w:ascii="Times New Romam" w:hAnsi="Times New Romam" w:cs="Times New Roman"/>
          <w:color w:val="000000"/>
        </w:rPr>
        <w:t> подверженную</w:t>
      </w:r>
      <w:r w:rsidRPr="00F17DA2">
        <w:rPr>
          <w:rFonts w:cs="Times New Roman"/>
          <w:color w:val="000000"/>
        </w:rPr>
        <w:t xml:space="preserve"> как и ее </w:t>
      </w:r>
      <w:r w:rsidR="00F17DA2" w:rsidRPr="00F17DA2">
        <w:rPr>
          <w:rFonts w:ascii="Times New Romam" w:hAnsi="Times New Romam" w:cs="Times New Roman"/>
          <w:color w:val="000000"/>
        </w:rPr>
        <w:t>воспринимать </w:t>
      </w:r>
      <w:r w:rsidRPr="00F17DA2">
        <w:rPr>
          <w:rFonts w:cs="Times New Roman"/>
          <w:color w:val="000000"/>
        </w:rPr>
        <w:t>традиционная</w:t>
      </w:r>
      <w:r w:rsidR="00F17DA2" w:rsidRPr="00F17DA2">
        <w:rPr>
          <w:rFonts w:ascii="Times New Romam" w:hAnsi="Times New Romam" w:cs="Times New Roman"/>
          <w:color w:val="000000"/>
        </w:rPr>
        <w:t> необходимость</w:t>
      </w:r>
      <w:r w:rsidR="00F17DA2" w:rsidRPr="00F17DA2">
        <w:rPr>
          <w:rFonts w:cs="Times New Roman"/>
          <w:color w:val="000000"/>
        </w:rPr>
        <w:t xml:space="preserve"> </w:t>
      </w:r>
      <w:r w:rsidRPr="00F17DA2">
        <w:rPr>
          <w:rFonts w:cs="Times New Roman"/>
          <w:color w:val="000000"/>
        </w:rPr>
        <w:t xml:space="preserve">версия, </w:t>
      </w:r>
      <w:r w:rsidR="00F17DA2" w:rsidRPr="00F17DA2">
        <w:rPr>
          <w:rFonts w:ascii="Times New Romam" w:hAnsi="Times New Romam" w:cs="Times New Roman"/>
          <w:color w:val="000000"/>
        </w:rPr>
        <w:t>стоит </w:t>
      </w:r>
      <w:r w:rsidRPr="00F17DA2">
        <w:rPr>
          <w:rFonts w:cs="Times New Roman"/>
          <w:color w:val="000000"/>
        </w:rPr>
        <w:t>главной</w:t>
      </w:r>
      <w:r w:rsidR="00F17DA2" w:rsidRPr="00F17DA2">
        <w:rPr>
          <w:rFonts w:ascii="Times New Romam" w:hAnsi="Times New Romam" w:cs="Times New Roman"/>
          <w:color w:val="000000"/>
        </w:rPr>
        <w:t> механизмом</w:t>
      </w:r>
      <w:r w:rsidR="00F17DA2" w:rsidRPr="00F17DA2">
        <w:rPr>
          <w:rFonts w:cs="Times New Roman"/>
          <w:color w:val="000000"/>
        </w:rPr>
        <w:t xml:space="preserve"> </w:t>
      </w:r>
      <w:r w:rsidRPr="00F17DA2">
        <w:rPr>
          <w:rFonts w:cs="Times New Roman"/>
          <w:color w:val="000000"/>
        </w:rPr>
        <w:t xml:space="preserve">целью </w:t>
      </w:r>
      <w:r w:rsidR="00F17DA2" w:rsidRPr="00F17DA2">
        <w:rPr>
          <w:rFonts w:ascii="Times New Romam" w:hAnsi="Times New Romam" w:cs="Times New Roman"/>
          <w:color w:val="000000"/>
        </w:rPr>
        <w:t>организации </w:t>
      </w:r>
      <w:r w:rsidRPr="00F17DA2">
        <w:rPr>
          <w:rFonts w:cs="Times New Roman"/>
          <w:color w:val="000000"/>
        </w:rPr>
        <w:t>видит</w:t>
      </w:r>
      <w:r w:rsidR="00F17DA2" w:rsidRPr="00F17DA2">
        <w:rPr>
          <w:rFonts w:ascii="Times New Romam" w:hAnsi="Times New Romam" w:cs="Times New Roman"/>
          <w:color w:val="000000"/>
        </w:rPr>
        <w:t> общественного</w:t>
      </w:r>
      <w:r w:rsidR="00F17DA2" w:rsidRPr="00F17DA2">
        <w:rPr>
          <w:rFonts w:cs="Times New Roman"/>
          <w:color w:val="000000"/>
        </w:rPr>
        <w:t xml:space="preserve"> </w:t>
      </w:r>
      <w:r w:rsidRPr="00F17DA2">
        <w:rPr>
          <w:rFonts w:cs="Times New Roman"/>
          <w:color w:val="000000"/>
        </w:rPr>
        <w:t xml:space="preserve">создание </w:t>
      </w:r>
      <w:r w:rsidR="00F17DA2" w:rsidRPr="00F17DA2">
        <w:rPr>
          <w:rFonts w:ascii="Times New Romam" w:hAnsi="Times New Romam" w:cs="Times New Roman"/>
          <w:color w:val="000000"/>
        </w:rPr>
        <w:t>помощью </w:t>
      </w:r>
      <w:r w:rsidRPr="00F17DA2">
        <w:rPr>
          <w:rFonts w:cs="Times New Roman"/>
          <w:color w:val="000000"/>
        </w:rPr>
        <w:t>привлек</w:t>
      </w:r>
      <w:r w:rsidR="00631DC2" w:rsidRPr="00F17DA2">
        <w:rPr>
          <w:rFonts w:cs="Times New Roman"/>
          <w:color w:val="000000"/>
        </w:rPr>
        <w:t>ательного</w:t>
      </w:r>
      <w:r w:rsidR="00F17DA2" w:rsidRPr="00F17DA2">
        <w:rPr>
          <w:rFonts w:ascii="Times New Romam" w:hAnsi="Times New Romam" w:cs="Times New Roman"/>
          <w:color w:val="000000"/>
        </w:rPr>
        <w:t> рекомендации</w:t>
      </w:r>
      <w:r w:rsidR="00F17DA2" w:rsidRPr="00F17DA2">
        <w:rPr>
          <w:rFonts w:cs="Times New Roman"/>
          <w:color w:val="000000"/>
        </w:rPr>
        <w:t xml:space="preserve"> </w:t>
      </w:r>
      <w:r w:rsidR="00631DC2" w:rsidRPr="00F17DA2">
        <w:rPr>
          <w:rFonts w:cs="Times New Roman"/>
          <w:color w:val="000000"/>
        </w:rPr>
        <w:t xml:space="preserve">имиджа </w:t>
      </w:r>
      <w:r w:rsidR="00F17DA2" w:rsidRPr="00F17DA2">
        <w:rPr>
          <w:rFonts w:ascii="Times New Romam" w:hAnsi="Times New Romam" w:cs="Times New Roman"/>
          <w:color w:val="000000"/>
        </w:rPr>
        <w:t>конец </w:t>
      </w:r>
      <w:r w:rsidR="00631DC2" w:rsidRPr="00F17DA2">
        <w:rPr>
          <w:rFonts w:cs="Times New Roman"/>
          <w:color w:val="000000"/>
        </w:rPr>
        <w:t>государства</w:t>
      </w:r>
      <w:r w:rsidRPr="00F17DA2">
        <w:rPr>
          <w:rFonts w:cs="Times New Roman"/>
          <w:color w:val="000000"/>
        </w:rPr>
        <w:t>.</w:t>
      </w:r>
      <w:r w:rsidR="00F17DA2" w:rsidRPr="00F17DA2">
        <w:rPr>
          <w:rFonts w:ascii="Times New Romam" w:hAnsi="Times New Romam" w:cs="Times New Roman"/>
          <w:color w:val="000000"/>
        </w:rPr>
        <w:t> потребности</w:t>
      </w:r>
      <w:r w:rsidRPr="00F17DA2">
        <w:rPr>
          <w:rFonts w:cs="Times New Roman"/>
          <w:color w:val="000000"/>
        </w:rPr>
        <w:t xml:space="preserve"> То есть </w:t>
      </w:r>
      <w:r w:rsidR="00F17DA2" w:rsidRPr="00F17DA2">
        <w:rPr>
          <w:rFonts w:ascii="Times New Romam" w:hAnsi="Times New Romam" w:cs="Times New Roman"/>
          <w:color w:val="000000"/>
        </w:rPr>
        <w:t>коммуникационного </w:t>
      </w:r>
      <w:r w:rsidRPr="00F17DA2">
        <w:rPr>
          <w:rFonts w:cs="Times New Roman"/>
          <w:color w:val="000000"/>
        </w:rPr>
        <w:t>используется</w:t>
      </w:r>
      <w:r w:rsidR="00F17DA2" w:rsidRPr="00F17DA2">
        <w:rPr>
          <w:rFonts w:ascii="Times New Romam" w:hAnsi="Times New Romam" w:cs="Times New Roman"/>
          <w:color w:val="000000"/>
        </w:rPr>
        <w:t> онлайн</w:t>
      </w:r>
      <w:r w:rsidR="00F17DA2" w:rsidRPr="00F17DA2">
        <w:rPr>
          <w:rFonts w:cs="Times New Roman"/>
          <w:color w:val="000000"/>
        </w:rPr>
        <w:t xml:space="preserve"> </w:t>
      </w:r>
      <w:r w:rsidRPr="00F17DA2">
        <w:rPr>
          <w:rFonts w:cs="Times New Roman"/>
          <w:color w:val="000000"/>
        </w:rPr>
        <w:t xml:space="preserve">как мягкая </w:t>
      </w:r>
      <w:r w:rsidR="00F17DA2" w:rsidRPr="00F17DA2">
        <w:rPr>
          <w:rFonts w:ascii="Times New Romam" w:hAnsi="Times New Romam" w:cs="Times New Roman"/>
          <w:color w:val="000000"/>
        </w:rPr>
        <w:t>ввиду </w:t>
      </w:r>
      <w:r w:rsidRPr="00F17DA2">
        <w:rPr>
          <w:rFonts w:cs="Times New Roman"/>
          <w:color w:val="000000"/>
        </w:rPr>
        <w:t>сила,</w:t>
      </w:r>
      <w:r w:rsidR="00F17DA2" w:rsidRPr="00F17DA2">
        <w:rPr>
          <w:rFonts w:ascii="Times New Romam" w:hAnsi="Times New Romam" w:cs="Times New Roman"/>
          <w:color w:val="000000"/>
        </w:rPr>
        <w:t> способ</w:t>
      </w:r>
      <w:r w:rsidRPr="00F17DA2">
        <w:rPr>
          <w:rFonts w:cs="Times New Roman"/>
          <w:color w:val="000000"/>
        </w:rPr>
        <w:t xml:space="preserve"> основной </w:t>
      </w:r>
      <w:r w:rsidR="00F17DA2" w:rsidRPr="00F17DA2">
        <w:rPr>
          <w:rFonts w:ascii="Times New Romam" w:hAnsi="Times New Romam" w:cs="Times New Roman"/>
          <w:color w:val="000000"/>
        </w:rPr>
        <w:t>общества </w:t>
      </w:r>
      <w:r w:rsidRPr="00F17DA2">
        <w:rPr>
          <w:rFonts w:cs="Times New Roman"/>
          <w:color w:val="000000"/>
        </w:rPr>
        <w:t>упор</w:t>
      </w:r>
      <w:r w:rsidR="00F17DA2" w:rsidRPr="00F17DA2">
        <w:rPr>
          <w:rFonts w:ascii="Times New Romam" w:hAnsi="Times New Romam" w:cs="Times New Roman"/>
          <w:color w:val="000000"/>
        </w:rPr>
        <w:t> точку</w:t>
      </w:r>
      <w:r w:rsidR="00F17DA2" w:rsidRPr="00F17DA2">
        <w:rPr>
          <w:rFonts w:cs="Times New Roman"/>
          <w:color w:val="000000"/>
        </w:rPr>
        <w:t xml:space="preserve"> </w:t>
      </w:r>
      <w:r w:rsidRPr="00F17DA2">
        <w:rPr>
          <w:rFonts w:cs="Times New Roman"/>
          <w:color w:val="000000"/>
        </w:rPr>
        <w:t xml:space="preserve">в ней </w:t>
      </w:r>
      <w:r w:rsidR="00F17DA2" w:rsidRPr="00F17DA2">
        <w:rPr>
          <w:rFonts w:ascii="Times New Romam" w:hAnsi="Times New Romam" w:cs="Times New Roman"/>
          <w:color w:val="000000"/>
        </w:rPr>
        <w:t>феноменологическая </w:t>
      </w:r>
      <w:r w:rsidRPr="00F17DA2">
        <w:rPr>
          <w:rFonts w:cs="Times New Roman"/>
          <w:color w:val="000000"/>
        </w:rPr>
        <w:t>делается</w:t>
      </w:r>
      <w:r w:rsidR="00F17DA2" w:rsidRPr="00F17DA2">
        <w:rPr>
          <w:rFonts w:ascii="Times New Romam" w:hAnsi="Times New Romam" w:cs="Times New Roman"/>
          <w:color w:val="000000"/>
        </w:rPr>
        <w:t> иначе</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средства </w:t>
      </w:r>
      <w:r w:rsidRPr="00F17DA2">
        <w:rPr>
          <w:rFonts w:cs="Times New Roman"/>
          <w:color w:val="000000"/>
        </w:rPr>
        <w:t>культуру,</w:t>
      </w:r>
      <w:r w:rsidR="00F17DA2" w:rsidRPr="00F17DA2">
        <w:rPr>
          <w:rFonts w:ascii="Times New Romam" w:hAnsi="Times New Romam" w:cs="Times New Roman"/>
          <w:color w:val="000000"/>
        </w:rPr>
        <w:t> анализирует</w:t>
      </w:r>
      <w:r w:rsidRPr="00F17DA2">
        <w:rPr>
          <w:rFonts w:cs="Times New Roman"/>
          <w:color w:val="000000"/>
        </w:rPr>
        <w:t xml:space="preserve"> историю, </w:t>
      </w:r>
      <w:r w:rsidR="00F17DA2" w:rsidRPr="00F17DA2">
        <w:rPr>
          <w:rFonts w:ascii="Times New Romam" w:hAnsi="Times New Romam" w:cs="Times New Roman"/>
          <w:color w:val="000000"/>
        </w:rPr>
        <w:t>авторский </w:t>
      </w:r>
      <w:r w:rsidRPr="00F17DA2">
        <w:rPr>
          <w:rFonts w:cs="Times New Roman"/>
          <w:color w:val="000000"/>
        </w:rPr>
        <w:t>традиции</w:t>
      </w:r>
      <w:r w:rsidR="00F17DA2" w:rsidRPr="00F17DA2">
        <w:rPr>
          <w:rFonts w:ascii="Times New Romam" w:hAnsi="Times New Romam" w:cs="Times New Roman"/>
          <w:color w:val="000000"/>
        </w:rPr>
        <w:t> дискурс</w:t>
      </w:r>
      <w:r w:rsidR="00F17DA2" w:rsidRPr="00F17DA2">
        <w:rPr>
          <w:rFonts w:cs="Times New Roman"/>
          <w:color w:val="000000"/>
        </w:rPr>
        <w:t xml:space="preserve"> </w:t>
      </w:r>
      <w:r w:rsidRPr="00F17DA2">
        <w:rPr>
          <w:rFonts w:cs="Times New Roman"/>
          <w:color w:val="000000"/>
        </w:rPr>
        <w:t xml:space="preserve">и ценности </w:t>
      </w:r>
      <w:r w:rsidR="00F17DA2" w:rsidRPr="00F17DA2">
        <w:rPr>
          <w:rFonts w:ascii="Times New Romam" w:hAnsi="Times New Romam" w:cs="Times New Roman"/>
          <w:color w:val="000000"/>
        </w:rPr>
        <w:t>контент </w:t>
      </w:r>
      <w:r w:rsidRPr="00F17DA2">
        <w:rPr>
          <w:rFonts w:cs="Times New Roman"/>
          <w:color w:val="000000"/>
        </w:rPr>
        <w:t>государства</w:t>
      </w:r>
      <w:r w:rsidR="00F17DA2" w:rsidRPr="00F17DA2">
        <w:rPr>
          <w:rFonts w:ascii="Times New Romam" w:hAnsi="Times New Romam" w:cs="Times New Roman"/>
          <w:color w:val="000000"/>
        </w:rPr>
        <w:t> чтобы</w:t>
      </w:r>
      <w:r w:rsidR="00F17DA2" w:rsidRPr="00F17DA2">
        <w:rPr>
          <w:rFonts w:cs="Times New Roman"/>
          <w:color w:val="000000"/>
        </w:rPr>
        <w:t xml:space="preserve"> </w:t>
      </w:r>
      <w:r w:rsidRPr="00F17DA2">
        <w:rPr>
          <w:rFonts w:cs="Times New Roman"/>
          <w:color w:val="000000"/>
        </w:rPr>
        <w:t xml:space="preserve">и пр. помимо </w:t>
      </w:r>
      <w:r w:rsidR="00F17DA2" w:rsidRPr="00F17DA2">
        <w:rPr>
          <w:rFonts w:ascii="Times New Romam" w:hAnsi="Times New Romam" w:cs="Times New Roman"/>
          <w:color w:val="000000"/>
        </w:rPr>
        <w:t>пользователю </w:t>
      </w:r>
      <w:r w:rsidRPr="00F17DA2">
        <w:rPr>
          <w:rFonts w:cs="Times New Roman"/>
          <w:color w:val="000000"/>
        </w:rPr>
        <w:t>этого,</w:t>
      </w:r>
      <w:r w:rsidR="00F17DA2" w:rsidRPr="00F17DA2">
        <w:rPr>
          <w:rFonts w:ascii="Times New Romam" w:hAnsi="Times New Romam" w:cs="Times New Roman"/>
          <w:color w:val="000000"/>
        </w:rPr>
        <w:t> коммуникаций</w:t>
      </w:r>
      <w:r w:rsidRPr="00F17DA2">
        <w:rPr>
          <w:rFonts w:cs="Times New Roman"/>
          <w:color w:val="000000"/>
        </w:rPr>
        <w:t xml:space="preserve"> её можно </w:t>
      </w:r>
      <w:r w:rsidR="00F17DA2" w:rsidRPr="00F17DA2">
        <w:rPr>
          <w:rFonts w:ascii="Times New Romam" w:hAnsi="Times New Romam" w:cs="Times New Roman"/>
          <w:color w:val="000000"/>
        </w:rPr>
        <w:t>онлайн </w:t>
      </w:r>
      <w:r w:rsidRPr="00F17DA2">
        <w:rPr>
          <w:rFonts w:cs="Times New Roman"/>
          <w:color w:val="000000"/>
        </w:rPr>
        <w:t>использовать</w:t>
      </w:r>
      <w:r w:rsidR="00F17DA2" w:rsidRPr="00F17DA2">
        <w:rPr>
          <w:rFonts w:ascii="Times New Romam" w:hAnsi="Times New Romam" w:cs="Times New Roman"/>
          <w:color w:val="000000"/>
        </w:rPr>
        <w:t> являются</w:t>
      </w:r>
      <w:r w:rsidR="00F17DA2" w:rsidRPr="00F17DA2">
        <w:rPr>
          <w:rFonts w:cs="Times New Roman"/>
          <w:color w:val="000000"/>
        </w:rPr>
        <w:t xml:space="preserve"> </w:t>
      </w:r>
      <w:r w:rsidRPr="00F17DA2">
        <w:rPr>
          <w:rFonts w:cs="Times New Roman"/>
          <w:color w:val="000000"/>
        </w:rPr>
        <w:t xml:space="preserve">как средство </w:t>
      </w:r>
      <w:r w:rsidR="00F17DA2" w:rsidRPr="00F17DA2">
        <w:rPr>
          <w:rFonts w:ascii="Times New Romam" w:hAnsi="Times New Romam" w:cs="Times New Roman"/>
          <w:color w:val="000000"/>
        </w:rPr>
        <w:t>определение </w:t>
      </w:r>
      <w:r w:rsidRPr="00F17DA2">
        <w:rPr>
          <w:rFonts w:cs="Times New Roman"/>
          <w:color w:val="000000"/>
        </w:rPr>
        <w:t>привлечения</w:t>
      </w:r>
      <w:r w:rsidR="00F17DA2" w:rsidRPr="00F17DA2">
        <w:rPr>
          <w:rFonts w:ascii="Times New Romam" w:hAnsi="Times New Romam" w:cs="Times New Roman"/>
          <w:color w:val="000000"/>
        </w:rPr>
        <w:t> развития</w:t>
      </w:r>
      <w:r w:rsidR="00F17DA2" w:rsidRPr="00F17DA2">
        <w:rPr>
          <w:rFonts w:cs="Times New Roman"/>
          <w:color w:val="000000"/>
        </w:rPr>
        <w:t xml:space="preserve"> </w:t>
      </w:r>
      <w:r w:rsidRPr="00F17DA2">
        <w:rPr>
          <w:rFonts w:cs="Times New Roman"/>
          <w:color w:val="000000"/>
        </w:rPr>
        <w:t xml:space="preserve">иностранных </w:t>
      </w:r>
      <w:r w:rsidR="00F17DA2" w:rsidRPr="00F17DA2">
        <w:rPr>
          <w:rFonts w:ascii="Times New Romam" w:hAnsi="Times New Romam" w:cs="Times New Roman"/>
          <w:color w:val="000000"/>
        </w:rPr>
        <w:t>внимание </w:t>
      </w:r>
      <w:r w:rsidRPr="00F17DA2">
        <w:rPr>
          <w:rFonts w:cs="Times New Roman"/>
          <w:color w:val="000000"/>
        </w:rPr>
        <w:t>инвестиций.</w:t>
      </w:r>
      <w:r w:rsidR="00F17DA2" w:rsidRPr="00F17DA2">
        <w:rPr>
          <w:rFonts w:ascii="Times New Romam" w:hAnsi="Times New Romam" w:cs="Times New Roman"/>
          <w:color w:val="000000"/>
        </w:rPr>
        <w:t> помогали</w:t>
      </w:r>
      <w:r w:rsidRPr="00F17DA2">
        <w:rPr>
          <w:rFonts w:cs="Times New Roman"/>
          <w:color w:val="000000"/>
        </w:rPr>
        <w:t xml:space="preserve"> Чаще </w:t>
      </w:r>
      <w:r w:rsidR="00F17DA2" w:rsidRPr="00F17DA2">
        <w:rPr>
          <w:rFonts w:ascii="Times New Romam" w:hAnsi="Times New Romam" w:cs="Times New Roman"/>
          <w:color w:val="000000"/>
        </w:rPr>
        <w:t>источников </w:t>
      </w:r>
      <w:r w:rsidRPr="00F17DA2">
        <w:rPr>
          <w:rFonts w:cs="Times New Roman"/>
          <w:color w:val="000000"/>
        </w:rPr>
        <w:t>всего</w:t>
      </w:r>
      <w:r w:rsidR="00F17DA2" w:rsidRPr="00F17DA2">
        <w:rPr>
          <w:rFonts w:ascii="Times New Romam" w:hAnsi="Times New Romam" w:cs="Times New Roman"/>
          <w:color w:val="000000"/>
        </w:rPr>
        <w:t> таких</w:t>
      </w:r>
      <w:r w:rsidR="00F17DA2" w:rsidRPr="00F17DA2">
        <w:rPr>
          <w:rFonts w:cs="Times New Roman"/>
          <w:color w:val="000000"/>
        </w:rPr>
        <w:t xml:space="preserve"> </w:t>
      </w:r>
      <w:r w:rsidRPr="00F17DA2">
        <w:rPr>
          <w:rFonts w:cs="Times New Roman"/>
          <w:color w:val="000000"/>
        </w:rPr>
        <w:t xml:space="preserve">площадкой </w:t>
      </w:r>
      <w:r w:rsidR="00F17DA2" w:rsidRPr="00F17DA2">
        <w:rPr>
          <w:rFonts w:ascii="Times New Romam" w:hAnsi="Times New Romam" w:cs="Times New Roman"/>
          <w:color w:val="000000"/>
        </w:rPr>
        <w:t>широко </w:t>
      </w:r>
      <w:r w:rsidRPr="00F17DA2">
        <w:rPr>
          <w:rFonts w:cs="Times New Roman"/>
          <w:color w:val="000000"/>
        </w:rPr>
        <w:t>цифровой</w:t>
      </w:r>
      <w:r w:rsidR="00F17DA2" w:rsidRPr="00F17DA2">
        <w:rPr>
          <w:rFonts w:ascii="Times New Romam" w:hAnsi="Times New Romam" w:cs="Times New Roman"/>
          <w:color w:val="000000"/>
        </w:rPr>
        <w:t> притворяющейся</w:t>
      </w:r>
      <w:r w:rsidR="00F17DA2" w:rsidRPr="00F17DA2">
        <w:rPr>
          <w:rFonts w:cs="Times New Roman"/>
          <w:color w:val="000000"/>
        </w:rPr>
        <w:t xml:space="preserve"> </w:t>
      </w:r>
      <w:r w:rsidRPr="00F17DA2">
        <w:rPr>
          <w:rFonts w:cs="Times New Roman"/>
          <w:color w:val="000000"/>
        </w:rPr>
        <w:t xml:space="preserve">дипломатии </w:t>
      </w:r>
      <w:r w:rsidR="00F17DA2" w:rsidRPr="00F17DA2">
        <w:rPr>
          <w:rFonts w:ascii="Times New Romam" w:hAnsi="Times New Romam" w:cs="Times New Roman"/>
          <w:color w:val="000000"/>
        </w:rPr>
        <w:t>например </w:t>
      </w:r>
      <w:r w:rsidRPr="00F17DA2">
        <w:rPr>
          <w:rFonts w:cs="Times New Roman"/>
          <w:color w:val="000000"/>
        </w:rPr>
        <w:t>выступает</w:t>
      </w:r>
      <w:r w:rsidR="00F17DA2" w:rsidRPr="00F17DA2">
        <w:rPr>
          <w:rFonts w:ascii="Times New Romam" w:hAnsi="Times New Romam" w:cs="Times New Roman"/>
          <w:color w:val="000000"/>
        </w:rPr>
        <w:t> относят</w:t>
      </w:r>
      <w:r w:rsidR="00F17DA2" w:rsidRPr="00F17DA2">
        <w:rPr>
          <w:rFonts w:cs="Times New Roman"/>
          <w:color w:val="000000"/>
        </w:rPr>
        <w:t xml:space="preserve"> </w:t>
      </w:r>
      <w:r w:rsidRPr="00F17DA2">
        <w:rPr>
          <w:rFonts w:cs="Times New Roman"/>
          <w:color w:val="000000"/>
          <w:lang w:val="en-US" w:bidi="en-US"/>
        </w:rPr>
        <w:t>Twitter</w:t>
      </w:r>
      <w:r w:rsidRPr="00F17DA2">
        <w:rPr>
          <w:rFonts w:cs="Times New Roman"/>
          <w:color w:val="000000"/>
          <w:lang w:bidi="en-US"/>
        </w:rPr>
        <w:t xml:space="preserve"> </w:t>
      </w:r>
      <w:r w:rsidRPr="00F17DA2">
        <w:rPr>
          <w:rFonts w:cs="Times New Roman"/>
          <w:color w:val="000000"/>
        </w:rPr>
        <w:t>(</w:t>
      </w:r>
      <w:r w:rsidR="00F17DA2" w:rsidRPr="00F17DA2">
        <w:rPr>
          <w:rFonts w:ascii="Times New Romam" w:hAnsi="Times New Romam" w:cs="Times New Roman"/>
          <w:color w:val="000000"/>
        </w:rPr>
        <w:t>важным </w:t>
      </w:r>
      <w:r w:rsidRPr="00F17DA2">
        <w:rPr>
          <w:rFonts w:cs="Times New Roman"/>
          <w:color w:val="000000"/>
        </w:rPr>
        <w:t>благодаря</w:t>
      </w:r>
      <w:r w:rsidR="00F17DA2" w:rsidRPr="00F17DA2">
        <w:rPr>
          <w:rFonts w:ascii="Times New Romam" w:hAnsi="Times New Romam" w:cs="Times New Roman"/>
          <w:color w:val="000000"/>
        </w:rPr>
        <w:t> возможно</w:t>
      </w:r>
      <w:r w:rsidR="00F17DA2" w:rsidRPr="00F17DA2">
        <w:rPr>
          <w:rFonts w:cs="Times New Roman"/>
          <w:color w:val="000000"/>
        </w:rPr>
        <w:t xml:space="preserve"> </w:t>
      </w:r>
      <w:r w:rsidRPr="00F17DA2">
        <w:rPr>
          <w:rFonts w:cs="Times New Roman"/>
          <w:color w:val="000000"/>
        </w:rPr>
        <w:t xml:space="preserve">его </w:t>
      </w:r>
      <w:r w:rsidR="00F17DA2" w:rsidRPr="00F17DA2">
        <w:rPr>
          <w:rFonts w:ascii="Times New Romam" w:hAnsi="Times New Romam" w:cs="Times New Roman"/>
          <w:color w:val="000000"/>
        </w:rPr>
        <w:t>поскольку </w:t>
      </w:r>
      <w:r w:rsidRPr="00F17DA2">
        <w:rPr>
          <w:rFonts w:cs="Times New Roman"/>
          <w:color w:val="000000"/>
        </w:rPr>
        <w:t>популярности</w:t>
      </w:r>
      <w:r w:rsidR="00F17DA2" w:rsidRPr="00F17DA2">
        <w:rPr>
          <w:rFonts w:ascii="Times New Romam" w:hAnsi="Times New Romam" w:cs="Times New Roman"/>
          <w:color w:val="000000"/>
        </w:rPr>
        <w:t> местного</w:t>
      </w:r>
      <w:r w:rsidR="00F17DA2" w:rsidRPr="00F17DA2">
        <w:rPr>
          <w:rFonts w:cs="Times New Roman"/>
          <w:color w:val="000000"/>
        </w:rPr>
        <w:t xml:space="preserve"> </w:t>
      </w:r>
      <w:r w:rsidRPr="00F17DA2">
        <w:rPr>
          <w:rFonts w:cs="Times New Roman"/>
          <w:color w:val="000000"/>
        </w:rPr>
        <w:t xml:space="preserve">в США, где </w:t>
      </w:r>
      <w:r w:rsidR="00F17DA2" w:rsidRPr="00F17DA2">
        <w:rPr>
          <w:rFonts w:ascii="Times New Romam" w:hAnsi="Times New Romam" w:cs="Times New Roman"/>
          <w:color w:val="000000"/>
        </w:rPr>
        <w:t>насущных </w:t>
      </w:r>
      <w:r w:rsidRPr="00F17DA2">
        <w:rPr>
          <w:rFonts w:cs="Times New Roman"/>
          <w:color w:val="000000"/>
        </w:rPr>
        <w:t>цифровая</w:t>
      </w:r>
      <w:r w:rsidR="00F17DA2" w:rsidRPr="00F17DA2">
        <w:rPr>
          <w:rFonts w:ascii="Times New Romam" w:hAnsi="Times New Romam" w:cs="Times New Roman"/>
          <w:color w:val="000000"/>
        </w:rPr>
        <w:t> только</w:t>
      </w:r>
      <w:r w:rsidR="00F17DA2" w:rsidRPr="00F17DA2">
        <w:rPr>
          <w:rFonts w:cs="Times New Roman"/>
          <w:color w:val="000000"/>
        </w:rPr>
        <w:t xml:space="preserve"> </w:t>
      </w:r>
      <w:r w:rsidRPr="00F17DA2">
        <w:rPr>
          <w:rFonts w:cs="Times New Roman"/>
          <w:color w:val="000000"/>
        </w:rPr>
        <w:t xml:space="preserve">дипломатия </w:t>
      </w:r>
      <w:r w:rsidR="00F17DA2" w:rsidRPr="00F17DA2">
        <w:rPr>
          <w:rFonts w:ascii="Times New Romam" w:hAnsi="Times New Romam" w:cs="Times New Roman"/>
          <w:color w:val="000000"/>
        </w:rPr>
        <w:t>стать </w:t>
      </w:r>
      <w:r w:rsidRPr="00F17DA2">
        <w:rPr>
          <w:rFonts w:cs="Times New Roman"/>
          <w:color w:val="000000"/>
        </w:rPr>
        <w:t>развивается</w:t>
      </w:r>
      <w:r w:rsidR="00F17DA2" w:rsidRPr="00F17DA2">
        <w:rPr>
          <w:rFonts w:ascii="Times New Romam" w:hAnsi="Times New Romam" w:cs="Times New Roman"/>
          <w:color w:val="000000"/>
        </w:rPr>
        <w:t> параграфа</w:t>
      </w:r>
      <w:r w:rsidR="00F17DA2" w:rsidRPr="00F17DA2">
        <w:rPr>
          <w:rFonts w:cs="Times New Roman"/>
          <w:color w:val="000000"/>
        </w:rPr>
        <w:t xml:space="preserve"> </w:t>
      </w:r>
      <w:r w:rsidRPr="00F17DA2">
        <w:rPr>
          <w:rFonts w:cs="Times New Roman"/>
          <w:color w:val="000000"/>
        </w:rPr>
        <w:t xml:space="preserve">активнее </w:t>
      </w:r>
      <w:r w:rsidR="00F17DA2" w:rsidRPr="00F17DA2">
        <w:rPr>
          <w:rFonts w:ascii="Times New Romam" w:hAnsi="Times New Romam" w:cs="Times New Roman"/>
          <w:color w:val="000000"/>
        </w:rPr>
        <w:t>политического </w:t>
      </w:r>
      <w:r w:rsidRPr="00F17DA2">
        <w:rPr>
          <w:rFonts w:cs="Times New Roman"/>
          <w:color w:val="000000"/>
        </w:rPr>
        <w:t>всего</w:t>
      </w:r>
      <w:r w:rsidR="00F17DA2" w:rsidRPr="00F17DA2">
        <w:rPr>
          <w:rFonts w:ascii="Times New Romam" w:hAnsi="Times New Romam" w:cs="Times New Roman"/>
          <w:color w:val="000000"/>
        </w:rPr>
        <w:t> доведение</w:t>
      </w:r>
      <w:r w:rsidR="00F17DA2" w:rsidRPr="00F17DA2">
        <w:rPr>
          <w:rFonts w:cs="Times New Roman"/>
          <w:color w:val="000000"/>
        </w:rPr>
        <w:t xml:space="preserve"> </w:t>
      </w:r>
      <w:r w:rsidRPr="00F17DA2">
        <w:rPr>
          <w:rFonts w:cs="Times New Roman"/>
          <w:color w:val="000000"/>
        </w:rPr>
        <w:t xml:space="preserve">). Также </w:t>
      </w:r>
      <w:r w:rsidR="00F17DA2" w:rsidRPr="00F17DA2">
        <w:rPr>
          <w:rFonts w:ascii="Times New Romam" w:hAnsi="Times New Romam" w:cs="Times New Roman"/>
          <w:color w:val="000000"/>
        </w:rPr>
        <w:t>между </w:t>
      </w:r>
      <w:r w:rsidRPr="00F17DA2">
        <w:rPr>
          <w:rFonts w:cs="Times New Roman"/>
          <w:color w:val="000000"/>
        </w:rPr>
        <w:t>используются</w:t>
      </w:r>
      <w:r w:rsidR="00F17DA2" w:rsidRPr="00F17DA2">
        <w:rPr>
          <w:rFonts w:ascii="Times New Romam" w:hAnsi="Times New Romam" w:cs="Times New Roman"/>
          <w:color w:val="000000"/>
        </w:rPr>
        <w:t> записать</w:t>
      </w:r>
      <w:r w:rsidR="00F17DA2" w:rsidRPr="00F17DA2">
        <w:rPr>
          <w:rFonts w:cs="Times New Roman"/>
          <w:color w:val="000000"/>
        </w:rPr>
        <w:t xml:space="preserve"> </w:t>
      </w:r>
      <w:r w:rsidRPr="00F17DA2">
        <w:rPr>
          <w:rFonts w:cs="Times New Roman"/>
          <w:color w:val="000000"/>
        </w:rPr>
        <w:t xml:space="preserve">и другие </w:t>
      </w:r>
      <w:r w:rsidR="00F17DA2" w:rsidRPr="00F17DA2">
        <w:rPr>
          <w:rFonts w:ascii="Times New Romam" w:hAnsi="Times New Romam" w:cs="Times New Roman"/>
          <w:color w:val="000000"/>
        </w:rPr>
        <w:t>коммуникация </w:t>
      </w:r>
      <w:r w:rsidRPr="00F17DA2">
        <w:rPr>
          <w:rFonts w:cs="Times New Roman"/>
          <w:color w:val="000000"/>
        </w:rPr>
        <w:t>социальные</w:t>
      </w:r>
      <w:r w:rsidR="00F17DA2" w:rsidRPr="00F17DA2">
        <w:rPr>
          <w:rFonts w:ascii="Times New Romam" w:hAnsi="Times New Romam" w:cs="Times New Roman"/>
          <w:color w:val="000000"/>
        </w:rPr>
        <w:t> человека</w:t>
      </w:r>
      <w:r w:rsidR="00F17DA2" w:rsidRPr="00F17DA2">
        <w:rPr>
          <w:rFonts w:cs="Times New Roman"/>
          <w:color w:val="000000"/>
        </w:rPr>
        <w:t xml:space="preserve"> </w:t>
      </w:r>
      <w:r w:rsidRPr="00F17DA2">
        <w:rPr>
          <w:rFonts w:cs="Times New Roman"/>
          <w:color w:val="000000"/>
        </w:rPr>
        <w:t xml:space="preserve">сети, </w:t>
      </w:r>
      <w:r w:rsidR="00F17DA2" w:rsidRPr="00F17DA2">
        <w:rPr>
          <w:rFonts w:ascii="Times New Romam" w:hAnsi="Times New Romam" w:cs="Times New Roman"/>
          <w:color w:val="000000"/>
        </w:rPr>
        <w:t>социальные </w:t>
      </w:r>
      <w:r w:rsidRPr="00F17DA2">
        <w:rPr>
          <w:rFonts w:cs="Times New Roman"/>
          <w:color w:val="000000"/>
        </w:rPr>
        <w:t>такие</w:t>
      </w:r>
      <w:r w:rsidR="00F17DA2" w:rsidRPr="00F17DA2">
        <w:rPr>
          <w:rFonts w:ascii="Times New Romam" w:hAnsi="Times New Romam" w:cs="Times New Roman"/>
          <w:color w:val="000000"/>
        </w:rPr>
        <w:t> актуальная</w:t>
      </w:r>
      <w:r w:rsidR="00F17DA2" w:rsidRPr="00F17DA2">
        <w:rPr>
          <w:rFonts w:cs="Times New Roman"/>
          <w:color w:val="000000"/>
        </w:rPr>
        <w:t xml:space="preserve"> </w:t>
      </w:r>
      <w:r w:rsidRPr="00F17DA2">
        <w:rPr>
          <w:rFonts w:cs="Times New Roman"/>
          <w:color w:val="000000"/>
        </w:rPr>
        <w:t xml:space="preserve">как </w:t>
      </w:r>
      <w:r w:rsidRPr="00F17DA2">
        <w:rPr>
          <w:rFonts w:cs="Times New Roman"/>
          <w:color w:val="000000"/>
          <w:lang w:val="en-US" w:bidi="en-US"/>
        </w:rPr>
        <w:t>Facebook</w:t>
      </w:r>
      <w:r w:rsidRPr="00F17DA2">
        <w:rPr>
          <w:rFonts w:cs="Times New Roman"/>
          <w:color w:val="000000"/>
          <w:lang w:bidi="en-US"/>
        </w:rPr>
        <w:t xml:space="preserve">, </w:t>
      </w:r>
      <w:r w:rsidR="00F17DA2" w:rsidRPr="00F17DA2">
        <w:rPr>
          <w:rFonts w:ascii="Times New Romam" w:hAnsi="Times New Romam" w:cs="Times New Roman"/>
          <w:color w:val="000000"/>
          <w:lang w:bidi="en-US"/>
        </w:rPr>
        <w:t>факторов </w:t>
      </w:r>
      <w:r w:rsidRPr="00F17DA2">
        <w:rPr>
          <w:rFonts w:cs="Times New Roman"/>
          <w:color w:val="000000"/>
          <w:lang w:val="en-US" w:bidi="en-US"/>
        </w:rPr>
        <w:t>YouTube</w:t>
      </w:r>
      <w:r w:rsidR="00F17DA2" w:rsidRPr="00F17DA2">
        <w:rPr>
          <w:rFonts w:ascii="Times New Romam" w:hAnsi="Times New Romam" w:cs="Times New Roman"/>
          <w:color w:val="000000"/>
          <w:lang w:bidi="en-US"/>
        </w:rPr>
        <w:t> актуальность</w:t>
      </w:r>
      <w:r w:rsidR="00F17DA2" w:rsidRPr="00F17DA2">
        <w:rPr>
          <w:rFonts w:cs="Times New Roman"/>
          <w:color w:val="000000"/>
          <w:lang w:bidi="en-US"/>
        </w:rPr>
        <w:t xml:space="preserve"> </w:t>
      </w:r>
      <w:r w:rsidRPr="00F17DA2">
        <w:rPr>
          <w:rFonts w:cs="Times New Roman"/>
          <w:color w:val="000000"/>
        </w:rPr>
        <w:t xml:space="preserve">и </w:t>
      </w:r>
      <w:r w:rsidR="00F17DA2" w:rsidRPr="00F17DA2">
        <w:rPr>
          <w:rFonts w:ascii="Times New Romam" w:hAnsi="Times New Romam" w:cs="Times New Roman"/>
          <w:color w:val="000000"/>
        </w:rPr>
        <w:t>проработать </w:t>
      </w:r>
      <w:r w:rsidRPr="00F17DA2">
        <w:rPr>
          <w:rFonts w:cs="Times New Roman"/>
          <w:color w:val="000000"/>
          <w:lang w:val="en-US" w:bidi="en-US"/>
        </w:rPr>
        <w:t>Instagram</w:t>
      </w:r>
      <w:r w:rsidRPr="00F17DA2">
        <w:rPr>
          <w:rFonts w:cs="Times New Roman"/>
          <w:color w:val="000000"/>
          <w:lang w:bidi="en-US"/>
        </w:rPr>
        <w:t>,</w:t>
      </w:r>
      <w:r w:rsidR="00F17DA2" w:rsidRPr="00F17DA2">
        <w:rPr>
          <w:rFonts w:ascii="Times New Romam" w:hAnsi="Times New Romam" w:cs="Times New Roman"/>
          <w:color w:val="000000"/>
          <w:lang w:bidi="en-US"/>
        </w:rPr>
        <w:t> какие</w:t>
      </w:r>
      <w:r w:rsidRPr="00F17DA2">
        <w:rPr>
          <w:rFonts w:cs="Times New Roman"/>
          <w:color w:val="000000"/>
          <w:lang w:bidi="en-US"/>
        </w:rPr>
        <w:t xml:space="preserve"> </w:t>
      </w:r>
      <w:r w:rsidRPr="00F17DA2">
        <w:rPr>
          <w:rFonts w:cs="Times New Roman"/>
          <w:color w:val="000000"/>
        </w:rPr>
        <w:t xml:space="preserve">различные </w:t>
      </w:r>
      <w:r w:rsidR="00F17DA2" w:rsidRPr="00F17DA2">
        <w:rPr>
          <w:rFonts w:ascii="Times New Romam" w:hAnsi="Times New Romam" w:cs="Times New Roman"/>
          <w:color w:val="000000"/>
        </w:rPr>
        <w:t>стоит </w:t>
      </w:r>
      <w:r w:rsidRPr="00F17DA2">
        <w:rPr>
          <w:rFonts w:cs="Times New Roman"/>
          <w:color w:val="000000"/>
        </w:rPr>
        <w:t>блоги.</w:t>
      </w:r>
      <w:r w:rsidR="00F17DA2" w:rsidRPr="00F17DA2">
        <w:rPr>
          <w:rFonts w:ascii="Times New Romam" w:hAnsi="Times New Romam" w:cs="Times New Roman"/>
          <w:color w:val="000000"/>
        </w:rPr>
        <w:t> также</w:t>
      </w:r>
      <w:r w:rsidR="0008357D" w:rsidRPr="00F17DA2">
        <w:rPr>
          <w:rFonts w:cs="Times New Roman"/>
          <w:color w:val="000000"/>
        </w:rPr>
        <w:t xml:space="preserve"> </w:t>
      </w:r>
      <w:r w:rsidRPr="00F17DA2">
        <w:rPr>
          <w:rFonts w:cs="Times New Roman"/>
          <w:color w:val="000000"/>
        </w:rPr>
        <w:t xml:space="preserve">На данных </w:t>
      </w:r>
      <w:r w:rsidR="00F17DA2" w:rsidRPr="00F17DA2">
        <w:rPr>
          <w:rFonts w:ascii="Times New Romam" w:hAnsi="Times New Romam" w:cs="Times New Roman"/>
          <w:color w:val="000000"/>
        </w:rPr>
        <w:t>такие </w:t>
      </w:r>
      <w:r w:rsidRPr="00F17DA2">
        <w:rPr>
          <w:rFonts w:cs="Times New Roman"/>
          <w:color w:val="000000"/>
        </w:rPr>
        <w:t>площадках</w:t>
      </w:r>
      <w:r w:rsidR="00F17DA2" w:rsidRPr="00F17DA2">
        <w:rPr>
          <w:rFonts w:ascii="Times New Romam" w:hAnsi="Times New Romam" w:cs="Times New Roman"/>
          <w:color w:val="000000"/>
        </w:rPr>
        <w:t> государственной</w:t>
      </w:r>
      <w:r w:rsidR="00F17DA2" w:rsidRPr="00F17DA2">
        <w:rPr>
          <w:rFonts w:cs="Times New Roman"/>
          <w:color w:val="000000"/>
        </w:rPr>
        <w:t xml:space="preserve"> </w:t>
      </w:r>
      <w:r w:rsidRPr="00F17DA2">
        <w:rPr>
          <w:rFonts w:cs="Times New Roman"/>
          <w:color w:val="000000"/>
        </w:rPr>
        <w:t xml:space="preserve">создаются </w:t>
      </w:r>
      <w:r w:rsidR="00F17DA2" w:rsidRPr="00F17DA2">
        <w:rPr>
          <w:rFonts w:ascii="Times New Romam" w:hAnsi="Times New Romam" w:cs="Times New Roman"/>
          <w:color w:val="000000"/>
        </w:rPr>
        <w:t>графика </w:t>
      </w:r>
      <w:r w:rsidRPr="00F17DA2">
        <w:rPr>
          <w:rFonts w:cs="Times New Roman"/>
          <w:color w:val="000000"/>
        </w:rPr>
        <w:t>официальные</w:t>
      </w:r>
      <w:r w:rsidR="00F17DA2" w:rsidRPr="00F17DA2">
        <w:rPr>
          <w:rFonts w:ascii="Times New Romam" w:hAnsi="Times New Romam" w:cs="Times New Roman"/>
          <w:color w:val="000000"/>
        </w:rPr>
        <w:t> метадискурса</w:t>
      </w:r>
      <w:r w:rsidR="00F17DA2" w:rsidRPr="00F17DA2">
        <w:rPr>
          <w:rFonts w:cs="Times New Roman"/>
          <w:color w:val="000000"/>
        </w:rPr>
        <w:t xml:space="preserve"> </w:t>
      </w:r>
      <w:r w:rsidRPr="00F17DA2">
        <w:rPr>
          <w:rFonts w:cs="Times New Roman"/>
          <w:color w:val="000000"/>
        </w:rPr>
        <w:t xml:space="preserve">аккаунты </w:t>
      </w:r>
      <w:r w:rsidR="00F17DA2" w:rsidRPr="00F17DA2">
        <w:rPr>
          <w:rFonts w:ascii="Times New Romam" w:hAnsi="Times New Romam" w:cs="Times New Roman"/>
          <w:color w:val="000000"/>
        </w:rPr>
        <w:t>обосновывается </w:t>
      </w:r>
      <w:r w:rsidRPr="00F17DA2">
        <w:rPr>
          <w:rFonts w:cs="Times New Roman"/>
          <w:color w:val="000000"/>
        </w:rPr>
        <w:t>министерств,</w:t>
      </w:r>
      <w:r w:rsidR="00F17DA2" w:rsidRPr="00F17DA2">
        <w:rPr>
          <w:rFonts w:ascii="Times New Romam" w:hAnsi="Times New Romam" w:cs="Times New Roman"/>
          <w:color w:val="000000"/>
        </w:rPr>
        <w:t> новых</w:t>
      </w:r>
      <w:r w:rsidRPr="00F17DA2">
        <w:rPr>
          <w:rFonts w:cs="Times New Roman"/>
          <w:color w:val="000000"/>
        </w:rPr>
        <w:t xml:space="preserve"> представительств, </w:t>
      </w:r>
      <w:r w:rsidR="00F17DA2" w:rsidRPr="00F17DA2">
        <w:rPr>
          <w:rFonts w:ascii="Times New Romam" w:hAnsi="Times New Romam" w:cs="Times New Roman"/>
          <w:color w:val="000000"/>
        </w:rPr>
        <w:t>коммуникативного </w:t>
      </w:r>
      <w:r w:rsidRPr="00F17DA2">
        <w:rPr>
          <w:rFonts w:cs="Times New Roman"/>
          <w:color w:val="000000"/>
        </w:rPr>
        <w:t>правительств</w:t>
      </w:r>
      <w:r w:rsidR="00F17DA2" w:rsidRPr="00F17DA2">
        <w:rPr>
          <w:rFonts w:ascii="Times New Romam" w:hAnsi="Times New Romam" w:cs="Times New Roman"/>
          <w:color w:val="000000"/>
        </w:rPr>
        <w:t> жизни</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получены </w:t>
      </w:r>
      <w:r w:rsidRPr="00F17DA2">
        <w:rPr>
          <w:rFonts w:cs="Times New Roman"/>
          <w:color w:val="000000"/>
        </w:rPr>
        <w:t>отдельных</w:t>
      </w:r>
      <w:r w:rsidR="00F17DA2" w:rsidRPr="00F17DA2">
        <w:rPr>
          <w:rFonts w:ascii="Times New Romam" w:hAnsi="Times New Romam" w:cs="Times New Roman"/>
          <w:color w:val="000000"/>
        </w:rPr>
        <w:t> граждане</w:t>
      </w:r>
      <w:r w:rsidR="00F17DA2" w:rsidRPr="00F17DA2">
        <w:rPr>
          <w:rFonts w:cs="Times New Roman"/>
          <w:color w:val="000000"/>
        </w:rPr>
        <w:t xml:space="preserve"> </w:t>
      </w:r>
      <w:r w:rsidRPr="00F17DA2">
        <w:rPr>
          <w:rFonts w:cs="Times New Roman"/>
          <w:color w:val="000000"/>
        </w:rPr>
        <w:t xml:space="preserve">политиков [7]. </w:t>
      </w:r>
      <w:r w:rsidR="00F17DA2" w:rsidRPr="00F17DA2">
        <w:rPr>
          <w:rFonts w:ascii="Times New Romam" w:hAnsi="Times New Romam" w:cs="Times New Roman"/>
          <w:color w:val="000000"/>
        </w:rPr>
        <w:t>получают </w:t>
      </w:r>
      <w:r w:rsidRPr="00F17DA2">
        <w:rPr>
          <w:rFonts w:cs="Times New Roman"/>
          <w:color w:val="000000"/>
        </w:rPr>
        <w:t>Проникновение</w:t>
      </w:r>
      <w:r w:rsidR="00F17DA2" w:rsidRPr="00F17DA2">
        <w:rPr>
          <w:rFonts w:ascii="Times New Romam" w:hAnsi="Times New Romam" w:cs="Times New Roman"/>
          <w:color w:val="000000"/>
        </w:rPr>
        <w:t> политическом</w:t>
      </w:r>
      <w:r w:rsidR="00F17DA2" w:rsidRPr="00F17DA2">
        <w:rPr>
          <w:rFonts w:cs="Times New Roman"/>
          <w:color w:val="000000"/>
        </w:rPr>
        <w:t xml:space="preserve"> </w:t>
      </w:r>
      <w:r w:rsidRPr="00F17DA2">
        <w:rPr>
          <w:rFonts w:cs="Times New Roman"/>
          <w:color w:val="000000"/>
        </w:rPr>
        <w:t xml:space="preserve">социальных </w:t>
      </w:r>
      <w:r w:rsidR="00F17DA2" w:rsidRPr="00F17DA2">
        <w:rPr>
          <w:rFonts w:ascii="Times New Romam" w:hAnsi="Times New Romam" w:cs="Times New Roman"/>
          <w:color w:val="000000"/>
        </w:rPr>
        <w:t>вовлечение </w:t>
      </w:r>
      <w:r w:rsidRPr="00F17DA2">
        <w:rPr>
          <w:rFonts w:cs="Times New Roman"/>
          <w:color w:val="000000"/>
        </w:rPr>
        <w:t>сетей</w:t>
      </w:r>
      <w:r w:rsidR="00F17DA2" w:rsidRPr="00F17DA2">
        <w:rPr>
          <w:rFonts w:ascii="Times New Romam" w:hAnsi="Times New Romam" w:cs="Times New Roman"/>
          <w:color w:val="000000"/>
        </w:rPr>
        <w:t> подход</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например </w:t>
      </w:r>
      <w:r w:rsidRPr="00F17DA2">
        <w:rPr>
          <w:rFonts w:cs="Times New Roman"/>
          <w:color w:val="000000"/>
        </w:rPr>
        <w:t>блогов</w:t>
      </w:r>
      <w:r w:rsidR="00F17DA2" w:rsidRPr="00F17DA2">
        <w:rPr>
          <w:rFonts w:ascii="Times New Romam" w:hAnsi="Times New Romam" w:cs="Times New Roman"/>
          <w:color w:val="000000"/>
        </w:rPr>
        <w:t> коммуниканты</w:t>
      </w:r>
      <w:r w:rsidR="00F17DA2" w:rsidRPr="00F17DA2">
        <w:rPr>
          <w:rFonts w:cs="Times New Roman"/>
          <w:color w:val="000000"/>
        </w:rPr>
        <w:t xml:space="preserve"> </w:t>
      </w:r>
      <w:r w:rsidRPr="00F17DA2">
        <w:rPr>
          <w:rFonts w:cs="Times New Roman"/>
          <w:color w:val="000000"/>
        </w:rPr>
        <w:t xml:space="preserve">как </w:t>
      </w:r>
      <w:r w:rsidR="00F17DA2" w:rsidRPr="00F17DA2">
        <w:rPr>
          <w:rFonts w:ascii="Times New Romam" w:hAnsi="Times New Romam" w:cs="Times New Roman"/>
          <w:color w:val="000000"/>
        </w:rPr>
        <w:t>разработка </w:t>
      </w:r>
      <w:r w:rsidRPr="00F17DA2">
        <w:rPr>
          <w:rFonts w:cs="Times New Roman"/>
          <w:color w:val="000000"/>
        </w:rPr>
        <w:t>способ</w:t>
      </w:r>
      <w:r w:rsidR="00F17DA2" w:rsidRPr="00F17DA2">
        <w:rPr>
          <w:rFonts w:ascii="Times New Romam" w:hAnsi="Times New Romam" w:cs="Times New Roman"/>
          <w:color w:val="000000"/>
        </w:rPr>
        <w:t> деятельности</w:t>
      </w:r>
      <w:r w:rsidR="00F17DA2" w:rsidRPr="00F17DA2">
        <w:rPr>
          <w:rFonts w:cs="Times New Roman"/>
          <w:color w:val="000000"/>
        </w:rPr>
        <w:t xml:space="preserve"> </w:t>
      </w:r>
      <w:r w:rsidRPr="00F17DA2">
        <w:rPr>
          <w:rFonts w:cs="Times New Roman"/>
          <w:color w:val="000000"/>
        </w:rPr>
        <w:t xml:space="preserve">самого </w:t>
      </w:r>
      <w:r w:rsidR="00F17DA2" w:rsidRPr="00F17DA2">
        <w:rPr>
          <w:rFonts w:ascii="Times New Romam" w:hAnsi="Times New Romam" w:cs="Times New Roman"/>
          <w:color w:val="000000"/>
        </w:rPr>
        <w:t>развитие </w:t>
      </w:r>
      <w:r w:rsidRPr="00F17DA2">
        <w:rPr>
          <w:rFonts w:cs="Times New Roman"/>
          <w:color w:val="000000"/>
        </w:rPr>
        <w:t>быстрого</w:t>
      </w:r>
      <w:r w:rsidR="00F17DA2" w:rsidRPr="00F17DA2">
        <w:rPr>
          <w:rFonts w:ascii="Times New Romam" w:hAnsi="Times New Romam" w:cs="Times New Roman"/>
          <w:color w:val="000000"/>
        </w:rPr>
        <w:t> контентом</w:t>
      </w:r>
      <w:r w:rsidR="00F17DA2" w:rsidRPr="00F17DA2">
        <w:rPr>
          <w:rFonts w:cs="Times New Roman"/>
          <w:color w:val="000000"/>
        </w:rPr>
        <w:t xml:space="preserve"> </w:t>
      </w:r>
      <w:r w:rsidRPr="00F17DA2">
        <w:rPr>
          <w:rFonts w:cs="Times New Roman"/>
          <w:color w:val="000000"/>
        </w:rPr>
        <w:t xml:space="preserve">донесения </w:t>
      </w:r>
      <w:r w:rsidR="00F17DA2" w:rsidRPr="00F17DA2">
        <w:rPr>
          <w:rFonts w:ascii="Times New Romam" w:hAnsi="Times New Romam" w:cs="Times New Roman"/>
          <w:color w:val="000000"/>
        </w:rPr>
        <w:t>информационное </w:t>
      </w:r>
      <w:r w:rsidRPr="00F17DA2">
        <w:rPr>
          <w:rFonts w:cs="Times New Roman"/>
          <w:color w:val="000000"/>
        </w:rPr>
        <w:t>информации</w:t>
      </w:r>
      <w:r w:rsidR="00F17DA2" w:rsidRPr="00F17DA2">
        <w:rPr>
          <w:rFonts w:ascii="Times New Romam" w:hAnsi="Times New Romam" w:cs="Times New Roman"/>
          <w:color w:val="000000"/>
        </w:rPr>
        <w:t> звеньев</w:t>
      </w:r>
      <w:r w:rsidR="00F17DA2" w:rsidRPr="00F17DA2">
        <w:rPr>
          <w:rFonts w:cs="Times New Roman"/>
          <w:color w:val="000000"/>
        </w:rPr>
        <w:t xml:space="preserve"> </w:t>
      </w:r>
      <w:r w:rsidRPr="00F17DA2">
        <w:rPr>
          <w:rFonts w:cs="Times New Roman"/>
          <w:color w:val="000000"/>
        </w:rPr>
        <w:t xml:space="preserve">до аудитории </w:t>
      </w:r>
      <w:r w:rsidR="00F17DA2" w:rsidRPr="00F17DA2">
        <w:rPr>
          <w:rFonts w:ascii="Times New Romam" w:hAnsi="Times New Romam" w:cs="Times New Roman"/>
          <w:color w:val="000000"/>
        </w:rPr>
        <w:t>политической </w:t>
      </w:r>
      <w:r w:rsidRPr="00F17DA2">
        <w:rPr>
          <w:rFonts w:cs="Times New Roman"/>
          <w:color w:val="000000"/>
        </w:rPr>
        <w:t>отмечается</w:t>
      </w:r>
      <w:r w:rsidR="00F17DA2" w:rsidRPr="00F17DA2">
        <w:rPr>
          <w:rFonts w:ascii="Times New Romam" w:hAnsi="Times New Romam" w:cs="Times New Roman"/>
          <w:color w:val="000000"/>
        </w:rPr>
        <w:t> контент</w:t>
      </w:r>
      <w:r w:rsidR="00F17DA2" w:rsidRPr="00F17DA2">
        <w:rPr>
          <w:rFonts w:cs="Times New Roman"/>
          <w:color w:val="000000"/>
        </w:rPr>
        <w:t xml:space="preserve"> </w:t>
      </w:r>
      <w:r w:rsidRPr="00F17DA2">
        <w:rPr>
          <w:rFonts w:cs="Times New Roman"/>
          <w:color w:val="000000"/>
        </w:rPr>
        <w:t xml:space="preserve">уже и на </w:t>
      </w:r>
      <w:r w:rsidR="00F17DA2" w:rsidRPr="00F17DA2">
        <w:rPr>
          <w:rFonts w:ascii="Times New Romam" w:hAnsi="Times New Romam" w:cs="Times New Roman"/>
          <w:color w:val="000000"/>
        </w:rPr>
        <w:t>мобильной </w:t>
      </w:r>
      <w:r w:rsidRPr="00F17DA2">
        <w:rPr>
          <w:rFonts w:cs="Times New Roman"/>
          <w:color w:val="000000"/>
        </w:rPr>
        <w:t>официальных</w:t>
      </w:r>
      <w:r w:rsidR="00F17DA2" w:rsidRPr="00F17DA2">
        <w:rPr>
          <w:rFonts w:ascii="Times New Romam" w:hAnsi="Times New Romam" w:cs="Times New Roman"/>
          <w:color w:val="000000"/>
        </w:rPr>
        <w:t> коммуникативных</w:t>
      </w:r>
      <w:r w:rsidR="00F17DA2" w:rsidRPr="00F17DA2">
        <w:rPr>
          <w:rFonts w:cs="Times New Roman"/>
          <w:color w:val="000000"/>
        </w:rPr>
        <w:t xml:space="preserve"> </w:t>
      </w:r>
      <w:r w:rsidRPr="00F17DA2">
        <w:rPr>
          <w:rFonts w:cs="Times New Roman"/>
          <w:color w:val="000000"/>
        </w:rPr>
        <w:t xml:space="preserve">сайтах, </w:t>
      </w:r>
      <w:r w:rsidR="00F17DA2" w:rsidRPr="00F17DA2">
        <w:rPr>
          <w:rFonts w:ascii="Times New Romam" w:hAnsi="Times New Romam" w:cs="Times New Roman"/>
          <w:color w:val="000000"/>
        </w:rPr>
        <w:t>политике </w:t>
      </w:r>
      <w:r w:rsidRPr="00F17DA2">
        <w:rPr>
          <w:rFonts w:cs="Times New Roman"/>
          <w:color w:val="000000"/>
        </w:rPr>
        <w:t>представляющих</w:t>
      </w:r>
      <w:r w:rsidR="00F17DA2" w:rsidRPr="00F17DA2">
        <w:rPr>
          <w:rFonts w:ascii="Times New Romam" w:hAnsi="Times New Romam" w:cs="Times New Roman"/>
          <w:color w:val="000000"/>
        </w:rPr>
        <w:t> данных</w:t>
      </w:r>
      <w:r w:rsidR="00F17DA2" w:rsidRPr="00F17DA2">
        <w:rPr>
          <w:rFonts w:cs="Times New Roman"/>
          <w:color w:val="000000"/>
        </w:rPr>
        <w:t xml:space="preserve"> </w:t>
      </w:r>
      <w:r w:rsidRPr="00F17DA2">
        <w:rPr>
          <w:rFonts w:cs="Times New Roman"/>
          <w:color w:val="000000"/>
        </w:rPr>
        <w:t xml:space="preserve">политику </w:t>
      </w:r>
      <w:r w:rsidR="00F17DA2" w:rsidRPr="00F17DA2">
        <w:rPr>
          <w:rFonts w:ascii="Times New Romam" w:hAnsi="Times New Romam" w:cs="Times New Roman"/>
          <w:color w:val="000000"/>
        </w:rPr>
        <w:t>онлайн </w:t>
      </w:r>
      <w:r w:rsidRPr="00F17DA2">
        <w:rPr>
          <w:rFonts w:cs="Times New Roman"/>
          <w:color w:val="000000"/>
        </w:rPr>
        <w:t>государства.</w:t>
      </w:r>
      <w:r w:rsidR="00F17DA2" w:rsidRPr="00F17DA2">
        <w:rPr>
          <w:rFonts w:ascii="Times New Romam" w:hAnsi="Times New Romam" w:cs="Times New Roman"/>
          <w:color w:val="000000"/>
        </w:rPr>
        <w:t> действительно</w:t>
      </w:r>
      <w:r w:rsidRPr="00F17DA2">
        <w:rPr>
          <w:rFonts w:cs="Times New Roman"/>
          <w:color w:val="000000"/>
        </w:rPr>
        <w:t xml:space="preserve"> Кроме </w:t>
      </w:r>
      <w:r w:rsidR="00F17DA2" w:rsidRPr="00F17DA2">
        <w:rPr>
          <w:rFonts w:ascii="Times New Romam" w:hAnsi="Times New Romam" w:cs="Times New Roman"/>
          <w:color w:val="000000"/>
        </w:rPr>
        <w:t>портреты </w:t>
      </w:r>
      <w:r w:rsidRPr="00F17DA2">
        <w:rPr>
          <w:rFonts w:cs="Times New Roman"/>
          <w:color w:val="000000"/>
        </w:rPr>
        <w:t>того,</w:t>
      </w:r>
      <w:r w:rsidR="00F17DA2" w:rsidRPr="00F17DA2">
        <w:rPr>
          <w:rFonts w:ascii="Times New Romam" w:hAnsi="Times New Romam" w:cs="Times New Roman"/>
          <w:color w:val="000000"/>
        </w:rPr>
        <w:t> вопрос</w:t>
      </w:r>
      <w:r w:rsidRPr="00F17DA2">
        <w:rPr>
          <w:rFonts w:cs="Times New Roman"/>
          <w:color w:val="000000"/>
        </w:rPr>
        <w:t xml:space="preserve"> цифровая </w:t>
      </w:r>
      <w:r w:rsidR="00F17DA2" w:rsidRPr="00F17DA2">
        <w:rPr>
          <w:rFonts w:ascii="Times New Romam" w:hAnsi="Times New Romam" w:cs="Times New Roman"/>
          <w:color w:val="000000"/>
        </w:rPr>
        <w:t>анализа </w:t>
      </w:r>
      <w:r w:rsidRPr="00F17DA2">
        <w:rPr>
          <w:rFonts w:cs="Times New Roman"/>
          <w:color w:val="000000"/>
        </w:rPr>
        <w:t>дипломатия</w:t>
      </w:r>
      <w:r w:rsidR="00F17DA2" w:rsidRPr="00F17DA2">
        <w:rPr>
          <w:rFonts w:ascii="Times New Romam" w:hAnsi="Times New Romam" w:cs="Times New Roman"/>
          <w:color w:val="000000"/>
        </w:rPr>
        <w:t> ценностях</w:t>
      </w:r>
      <w:r w:rsidR="00F17DA2" w:rsidRPr="00F17DA2">
        <w:rPr>
          <w:rFonts w:cs="Times New Roman"/>
          <w:color w:val="000000"/>
        </w:rPr>
        <w:t xml:space="preserve"> </w:t>
      </w:r>
      <w:r w:rsidRPr="00F17DA2">
        <w:rPr>
          <w:rFonts w:cs="Times New Roman"/>
          <w:color w:val="000000"/>
        </w:rPr>
        <w:t xml:space="preserve">облегчает </w:t>
      </w:r>
      <w:r w:rsidR="00F17DA2" w:rsidRPr="00F17DA2">
        <w:rPr>
          <w:rFonts w:ascii="Times New Romam" w:hAnsi="Times New Romam" w:cs="Times New Roman"/>
          <w:color w:val="000000"/>
        </w:rPr>
        <w:t>деревни </w:t>
      </w:r>
      <w:r w:rsidRPr="00F17DA2">
        <w:rPr>
          <w:rFonts w:cs="Times New Roman"/>
          <w:color w:val="000000"/>
        </w:rPr>
        <w:t>коммуникацию</w:t>
      </w:r>
      <w:r w:rsidR="00F17DA2" w:rsidRPr="00F17DA2">
        <w:rPr>
          <w:rFonts w:ascii="Times New Romam" w:hAnsi="Times New Romam" w:cs="Times New Roman"/>
          <w:color w:val="000000"/>
        </w:rPr>
        <w:t> органами</w:t>
      </w:r>
      <w:r w:rsidR="00F17DA2" w:rsidRPr="00F17DA2">
        <w:rPr>
          <w:rFonts w:cs="Times New Roman"/>
          <w:color w:val="000000"/>
        </w:rPr>
        <w:t xml:space="preserve"> </w:t>
      </w:r>
      <w:r w:rsidRPr="00F17DA2">
        <w:rPr>
          <w:rFonts w:cs="Times New Roman"/>
          <w:color w:val="000000"/>
        </w:rPr>
        <w:t xml:space="preserve">с населением, </w:t>
      </w:r>
      <w:r w:rsidR="00F17DA2" w:rsidRPr="00F17DA2">
        <w:rPr>
          <w:rFonts w:ascii="Times New Romam" w:hAnsi="Times New Romam" w:cs="Times New Roman"/>
          <w:color w:val="000000"/>
        </w:rPr>
        <w:t>присутствие </w:t>
      </w:r>
      <w:r w:rsidRPr="00F17DA2">
        <w:rPr>
          <w:rFonts w:cs="Times New Roman"/>
          <w:color w:val="000000"/>
        </w:rPr>
        <w:t>позволяя</w:t>
      </w:r>
      <w:r w:rsidR="00F17DA2" w:rsidRPr="00F17DA2">
        <w:rPr>
          <w:rFonts w:ascii="Times New Romam" w:hAnsi="Times New Romam" w:cs="Times New Roman"/>
          <w:color w:val="000000"/>
        </w:rPr>
        <w:t> ввиду</w:t>
      </w:r>
      <w:r w:rsidR="00F17DA2" w:rsidRPr="00F17DA2">
        <w:rPr>
          <w:rFonts w:cs="Times New Roman"/>
          <w:color w:val="000000"/>
        </w:rPr>
        <w:t xml:space="preserve"> </w:t>
      </w:r>
      <w:r w:rsidRPr="00F17DA2">
        <w:rPr>
          <w:rFonts w:cs="Times New Roman"/>
          <w:color w:val="000000"/>
        </w:rPr>
        <w:t xml:space="preserve">последнему </w:t>
      </w:r>
      <w:r w:rsidR="00F17DA2" w:rsidRPr="00F17DA2">
        <w:rPr>
          <w:rFonts w:ascii="Times New Romam" w:hAnsi="Times New Romam" w:cs="Times New Roman"/>
          <w:color w:val="000000"/>
        </w:rPr>
        <w:t>получал </w:t>
      </w:r>
      <w:r w:rsidRPr="00F17DA2">
        <w:rPr>
          <w:rFonts w:cs="Times New Roman"/>
          <w:color w:val="000000"/>
        </w:rPr>
        <w:t>взаимодействовать</w:t>
      </w:r>
      <w:r w:rsidR="00F17DA2" w:rsidRPr="00F17DA2">
        <w:rPr>
          <w:rFonts w:ascii="Times New Romam" w:hAnsi="Times New Romam" w:cs="Times New Roman"/>
          <w:color w:val="000000"/>
        </w:rPr>
        <w:t> другие</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является </w:t>
      </w:r>
      <w:r w:rsidRPr="00F17DA2">
        <w:rPr>
          <w:rFonts w:cs="Times New Roman"/>
          <w:color w:val="000000"/>
        </w:rPr>
        <w:t>политической</w:t>
      </w:r>
      <w:r w:rsidR="00F17DA2" w:rsidRPr="00F17DA2">
        <w:rPr>
          <w:rFonts w:ascii="Times New Romam" w:hAnsi="Times New Romam" w:cs="Times New Roman"/>
          <w:color w:val="000000"/>
        </w:rPr>
        <w:t> главных</w:t>
      </w:r>
      <w:r w:rsidR="00F17DA2" w:rsidRPr="00F17DA2">
        <w:rPr>
          <w:rFonts w:cs="Times New Roman"/>
          <w:color w:val="000000"/>
        </w:rPr>
        <w:t xml:space="preserve"> </w:t>
      </w:r>
      <w:r w:rsidRPr="00F17DA2">
        <w:rPr>
          <w:rFonts w:cs="Times New Roman"/>
          <w:color w:val="000000"/>
        </w:rPr>
        <w:t xml:space="preserve">властью </w:t>
      </w:r>
      <w:r w:rsidR="00F17DA2" w:rsidRPr="00F17DA2">
        <w:rPr>
          <w:rFonts w:ascii="Times New Romam" w:hAnsi="Times New Romam" w:cs="Times New Roman"/>
          <w:color w:val="000000"/>
        </w:rPr>
        <w:t>между </w:t>
      </w:r>
      <w:r w:rsidRPr="00F17DA2">
        <w:rPr>
          <w:rFonts w:cs="Times New Roman"/>
          <w:color w:val="000000"/>
        </w:rPr>
        <w:t>напрямую,</w:t>
      </w:r>
      <w:r w:rsidR="00F17DA2" w:rsidRPr="00F17DA2">
        <w:rPr>
          <w:rFonts w:ascii="Times New Romam" w:hAnsi="Times New Romam" w:cs="Times New Roman"/>
          <w:color w:val="000000"/>
        </w:rPr>
        <w:t> влиянием</w:t>
      </w:r>
      <w:r w:rsidRPr="00F17DA2">
        <w:rPr>
          <w:rFonts w:cs="Times New Roman"/>
          <w:color w:val="000000"/>
        </w:rPr>
        <w:t xml:space="preserve"> а также </w:t>
      </w:r>
      <w:r w:rsidR="00F17DA2" w:rsidRPr="00F17DA2">
        <w:rPr>
          <w:rFonts w:ascii="Times New Romam" w:hAnsi="Times New Romam" w:cs="Times New Roman"/>
          <w:color w:val="000000"/>
        </w:rPr>
        <w:t>властью </w:t>
      </w:r>
      <w:r w:rsidRPr="00F17DA2">
        <w:rPr>
          <w:rFonts w:cs="Times New Roman"/>
          <w:color w:val="000000"/>
        </w:rPr>
        <w:t>возможность</w:t>
      </w:r>
      <w:r w:rsidR="00F17DA2" w:rsidRPr="00F17DA2">
        <w:rPr>
          <w:rFonts w:ascii="Times New Romam" w:hAnsi="Times New Romam" w:cs="Times New Roman"/>
          <w:color w:val="000000"/>
        </w:rPr>
        <w:t> этапе</w:t>
      </w:r>
      <w:r w:rsidR="00F17DA2" w:rsidRPr="00F17DA2">
        <w:rPr>
          <w:rFonts w:cs="Times New Roman"/>
          <w:color w:val="000000"/>
        </w:rPr>
        <w:t xml:space="preserve"> </w:t>
      </w:r>
      <w:r w:rsidRPr="00F17DA2">
        <w:rPr>
          <w:rFonts w:cs="Times New Roman"/>
          <w:color w:val="000000"/>
        </w:rPr>
        <w:t xml:space="preserve">публично </w:t>
      </w:r>
      <w:r w:rsidR="00F17DA2" w:rsidRPr="00F17DA2">
        <w:rPr>
          <w:rFonts w:ascii="Times New Romam" w:hAnsi="Times New Romam" w:cs="Times New Roman"/>
          <w:color w:val="000000"/>
        </w:rPr>
        <w:t>помочь </w:t>
      </w:r>
      <w:r w:rsidRPr="00F17DA2">
        <w:rPr>
          <w:rFonts w:cs="Times New Roman"/>
          <w:color w:val="000000"/>
        </w:rPr>
        <w:t>высказывать</w:t>
      </w:r>
      <w:r w:rsidR="00F17DA2" w:rsidRPr="00F17DA2">
        <w:rPr>
          <w:rFonts w:ascii="Times New Romam" w:hAnsi="Times New Romam" w:cs="Times New Roman"/>
          <w:color w:val="000000"/>
        </w:rPr>
        <w:t> вывод</w:t>
      </w:r>
      <w:r w:rsidR="00F17DA2" w:rsidRPr="00F17DA2">
        <w:rPr>
          <w:rFonts w:cs="Times New Roman"/>
          <w:color w:val="000000"/>
        </w:rPr>
        <w:t xml:space="preserve"> </w:t>
      </w:r>
      <w:r w:rsidRPr="00F17DA2">
        <w:rPr>
          <w:rFonts w:cs="Times New Roman"/>
          <w:color w:val="000000"/>
        </w:rPr>
        <w:t xml:space="preserve">свое </w:t>
      </w:r>
      <w:r w:rsidR="00F17DA2" w:rsidRPr="00F17DA2">
        <w:rPr>
          <w:rFonts w:ascii="Times New Romam" w:hAnsi="Times New Romam" w:cs="Times New Roman"/>
          <w:color w:val="000000"/>
        </w:rPr>
        <w:t>своем </w:t>
      </w:r>
      <w:r w:rsidRPr="00F17DA2">
        <w:rPr>
          <w:rFonts w:cs="Times New Roman"/>
          <w:color w:val="000000"/>
        </w:rPr>
        <w:t>мнение</w:t>
      </w:r>
      <w:r w:rsidR="00F17DA2" w:rsidRPr="00F17DA2">
        <w:rPr>
          <w:rFonts w:ascii="Times New Romam" w:hAnsi="Times New Romam" w:cs="Times New Roman"/>
          <w:color w:val="000000"/>
        </w:rPr>
        <w:t> получив</w:t>
      </w:r>
      <w:r w:rsidR="00F17DA2" w:rsidRPr="00F17DA2">
        <w:rPr>
          <w:rFonts w:cs="Times New Roman"/>
          <w:color w:val="000000"/>
        </w:rPr>
        <w:t xml:space="preserve"> </w:t>
      </w:r>
      <w:r w:rsidRPr="00F17DA2">
        <w:rPr>
          <w:rFonts w:cs="Times New Roman"/>
          <w:color w:val="000000"/>
        </w:rPr>
        <w:t xml:space="preserve">по </w:t>
      </w:r>
      <w:r w:rsidR="00F17DA2" w:rsidRPr="00F17DA2">
        <w:rPr>
          <w:rFonts w:ascii="Times New Romam" w:hAnsi="Times New Romam" w:cs="Times New Roman"/>
          <w:color w:val="000000"/>
        </w:rPr>
        <w:t>утвердительно </w:t>
      </w:r>
      <w:r w:rsidRPr="00F17DA2">
        <w:rPr>
          <w:rFonts w:cs="Times New Roman"/>
          <w:color w:val="000000"/>
        </w:rPr>
        <w:t>отношению</w:t>
      </w:r>
      <w:r w:rsidR="00F17DA2" w:rsidRPr="00F17DA2">
        <w:rPr>
          <w:rFonts w:ascii="Times New Romam" w:hAnsi="Times New Romam" w:cs="Times New Roman"/>
          <w:color w:val="000000"/>
        </w:rPr>
        <w:t> неотъемлемым</w:t>
      </w:r>
      <w:r w:rsidR="00F17DA2" w:rsidRPr="00F17DA2">
        <w:rPr>
          <w:rFonts w:cs="Times New Roman"/>
          <w:color w:val="000000"/>
        </w:rPr>
        <w:t xml:space="preserve"> </w:t>
      </w:r>
      <w:r w:rsidRPr="00F17DA2">
        <w:rPr>
          <w:rFonts w:cs="Times New Roman"/>
          <w:color w:val="000000"/>
        </w:rPr>
        <w:t xml:space="preserve">к </w:t>
      </w:r>
      <w:r w:rsidR="00F17DA2" w:rsidRPr="00F17DA2">
        <w:rPr>
          <w:rFonts w:ascii="Times New Romam" w:hAnsi="Times New Romam" w:cs="Times New Roman"/>
          <w:color w:val="000000"/>
        </w:rPr>
        <w:t>участию </w:t>
      </w:r>
      <w:r w:rsidRPr="00F17DA2">
        <w:rPr>
          <w:rFonts w:cs="Times New Roman"/>
          <w:color w:val="000000"/>
        </w:rPr>
        <w:t>тому</w:t>
      </w:r>
      <w:r w:rsidR="00F17DA2" w:rsidRPr="00F17DA2">
        <w:rPr>
          <w:rFonts w:ascii="Times New Romam" w:hAnsi="Times New Romam" w:cs="Times New Roman"/>
          <w:color w:val="000000"/>
        </w:rPr>
        <w:t> социальных</w:t>
      </w:r>
      <w:r w:rsidR="00F17DA2" w:rsidRPr="00F17DA2">
        <w:rPr>
          <w:rFonts w:cs="Times New Roman"/>
          <w:color w:val="000000"/>
        </w:rPr>
        <w:t xml:space="preserve"> </w:t>
      </w:r>
      <w:r w:rsidRPr="00F17DA2">
        <w:rPr>
          <w:rFonts w:cs="Times New Roman"/>
          <w:color w:val="000000"/>
        </w:rPr>
        <w:t xml:space="preserve">либо </w:t>
      </w:r>
      <w:r w:rsidR="00F17DA2" w:rsidRPr="00F17DA2">
        <w:rPr>
          <w:rFonts w:ascii="Times New Romam" w:hAnsi="Times New Romam" w:cs="Times New Roman"/>
          <w:color w:val="000000"/>
        </w:rPr>
        <w:t>символический </w:t>
      </w:r>
      <w:r w:rsidRPr="00F17DA2">
        <w:rPr>
          <w:rFonts w:cs="Times New Roman"/>
          <w:color w:val="000000"/>
        </w:rPr>
        <w:t>иному</w:t>
      </w:r>
      <w:r w:rsidR="00F17DA2" w:rsidRPr="00F17DA2">
        <w:rPr>
          <w:rFonts w:ascii="Times New Romam" w:hAnsi="Times New Romam" w:cs="Times New Roman"/>
          <w:color w:val="000000"/>
        </w:rPr>
        <w:t> гоббс</w:t>
      </w:r>
      <w:r w:rsidR="00F17DA2" w:rsidRPr="00F17DA2">
        <w:rPr>
          <w:rFonts w:cs="Times New Roman"/>
          <w:color w:val="000000"/>
        </w:rPr>
        <w:t xml:space="preserve"> </w:t>
      </w:r>
      <w:r w:rsidRPr="00F17DA2">
        <w:rPr>
          <w:rFonts w:cs="Times New Roman"/>
          <w:color w:val="000000"/>
        </w:rPr>
        <w:t xml:space="preserve">политическому </w:t>
      </w:r>
      <w:r w:rsidR="00F17DA2" w:rsidRPr="00F17DA2">
        <w:rPr>
          <w:rFonts w:ascii="Times New Romam" w:hAnsi="Times New Romam" w:cs="Times New Roman"/>
          <w:color w:val="000000"/>
        </w:rPr>
        <w:t>управления </w:t>
      </w:r>
      <w:r w:rsidRPr="00F17DA2">
        <w:rPr>
          <w:rFonts w:cs="Times New Roman"/>
          <w:color w:val="000000"/>
        </w:rPr>
        <w:t>событию</w:t>
      </w:r>
      <w:r w:rsidR="00F17DA2" w:rsidRPr="00F17DA2">
        <w:rPr>
          <w:rFonts w:ascii="Times New Romam" w:hAnsi="Times New Romam" w:cs="Times New Roman"/>
          <w:color w:val="000000"/>
        </w:rPr>
        <w:t> коммуникация</w:t>
      </w:r>
      <w:r w:rsidR="00F17DA2" w:rsidRPr="00F17DA2">
        <w:rPr>
          <w:rFonts w:cs="Times New Roman"/>
          <w:color w:val="000000"/>
        </w:rPr>
        <w:t xml:space="preserve"> </w:t>
      </w:r>
      <w:r w:rsidRPr="00F17DA2">
        <w:rPr>
          <w:rFonts w:cs="Times New Roman"/>
          <w:color w:val="000000"/>
        </w:rPr>
        <w:t>и пр.</w:t>
      </w:r>
    </w:p>
    <w:p w14:paraId="3B0017B2" w14:textId="4CB3BF2D" w:rsidR="00513B44" w:rsidRPr="00F17DA2" w:rsidRDefault="00727D88" w:rsidP="00513B44">
      <w:pPr>
        <w:ind w:firstLine="708"/>
        <w:rPr>
          <w:rFonts w:cs="Times New Roman"/>
          <w:color w:val="000000"/>
        </w:rPr>
      </w:pPr>
      <w:r w:rsidRPr="00F17DA2">
        <w:rPr>
          <w:rFonts w:cs="Times New Roman"/>
          <w:color w:val="000000"/>
        </w:rPr>
        <w:t xml:space="preserve">К негативным </w:t>
      </w:r>
      <w:r w:rsidR="00F17DA2" w:rsidRPr="00F17DA2">
        <w:rPr>
          <w:rFonts w:ascii="Times New Romam" w:hAnsi="Times New Romam" w:cs="Times New Roman"/>
          <w:color w:val="000000"/>
        </w:rPr>
        <w:t>исследования </w:t>
      </w:r>
      <w:r w:rsidRPr="00F17DA2">
        <w:rPr>
          <w:rFonts w:cs="Times New Roman"/>
          <w:color w:val="000000"/>
        </w:rPr>
        <w:t>сторонам</w:t>
      </w:r>
      <w:r w:rsidR="00F17DA2" w:rsidRPr="00F17DA2">
        <w:rPr>
          <w:rFonts w:ascii="Times New Romam" w:hAnsi="Times New Romam" w:cs="Times New Roman"/>
          <w:color w:val="000000"/>
        </w:rPr>
        <w:t> встреч</w:t>
      </w:r>
      <w:r w:rsidR="00F17DA2" w:rsidRPr="00F17DA2">
        <w:rPr>
          <w:rFonts w:cs="Times New Roman"/>
          <w:color w:val="000000"/>
        </w:rPr>
        <w:t xml:space="preserve"> </w:t>
      </w:r>
      <w:r w:rsidRPr="00F17DA2">
        <w:rPr>
          <w:rFonts w:cs="Times New Roman"/>
          <w:color w:val="000000"/>
        </w:rPr>
        <w:t xml:space="preserve">можно </w:t>
      </w:r>
      <w:r w:rsidR="00F17DA2" w:rsidRPr="00F17DA2">
        <w:rPr>
          <w:rFonts w:ascii="Times New Romam" w:hAnsi="Times New Romam" w:cs="Times New Roman"/>
          <w:color w:val="000000"/>
        </w:rPr>
        <w:t>современная </w:t>
      </w:r>
      <w:r w:rsidRPr="00F17DA2">
        <w:rPr>
          <w:rFonts w:cs="Times New Roman"/>
          <w:color w:val="000000"/>
        </w:rPr>
        <w:t>отнести</w:t>
      </w:r>
      <w:r w:rsidR="00F17DA2" w:rsidRPr="00F17DA2">
        <w:rPr>
          <w:rFonts w:ascii="Times New Romam" w:hAnsi="Times New Romam" w:cs="Times New Roman"/>
          <w:color w:val="000000"/>
        </w:rPr>
        <w:t> технологий</w:t>
      </w:r>
      <w:r w:rsidR="00F17DA2" w:rsidRPr="00F17DA2">
        <w:rPr>
          <w:rFonts w:cs="Times New Roman"/>
          <w:color w:val="000000"/>
        </w:rPr>
        <w:t xml:space="preserve"> </w:t>
      </w:r>
      <w:r w:rsidRPr="00F17DA2">
        <w:rPr>
          <w:rFonts w:cs="Times New Roman"/>
          <w:color w:val="000000"/>
        </w:rPr>
        <w:t xml:space="preserve">все тот же вопрос </w:t>
      </w:r>
      <w:r w:rsidR="00F17DA2" w:rsidRPr="00F17DA2">
        <w:rPr>
          <w:rFonts w:ascii="Times New Romam" w:hAnsi="Times New Romam" w:cs="Times New Roman"/>
          <w:color w:val="000000"/>
        </w:rPr>
        <w:t>произведения </w:t>
      </w:r>
      <w:r w:rsidRPr="00F17DA2">
        <w:rPr>
          <w:rFonts w:cs="Times New Roman"/>
          <w:color w:val="000000"/>
        </w:rPr>
        <w:t>безопасности</w:t>
      </w:r>
      <w:r w:rsidR="00F17DA2" w:rsidRPr="00F17DA2">
        <w:rPr>
          <w:rFonts w:ascii="Times New Romam" w:hAnsi="Times New Romam" w:cs="Times New Roman"/>
          <w:color w:val="000000"/>
        </w:rPr>
        <w:t> медиа</w:t>
      </w:r>
      <w:r w:rsidR="00F17DA2" w:rsidRPr="00F17DA2">
        <w:rPr>
          <w:rFonts w:cs="Times New Roman"/>
          <w:color w:val="000000"/>
        </w:rPr>
        <w:t xml:space="preserve"> </w:t>
      </w:r>
      <w:r w:rsidRPr="00F17DA2">
        <w:rPr>
          <w:rFonts w:cs="Times New Roman"/>
          <w:color w:val="000000"/>
        </w:rPr>
        <w:t xml:space="preserve">и необходимость </w:t>
      </w:r>
      <w:r w:rsidR="00F17DA2" w:rsidRPr="00F17DA2">
        <w:rPr>
          <w:rFonts w:ascii="Times New Romam" w:hAnsi="Times New Romam" w:cs="Times New Roman"/>
          <w:color w:val="000000"/>
        </w:rPr>
        <w:t>однако </w:t>
      </w:r>
      <w:r w:rsidRPr="00F17DA2">
        <w:rPr>
          <w:rFonts w:cs="Times New Roman"/>
          <w:color w:val="000000"/>
        </w:rPr>
        <w:t>создания</w:t>
      </w:r>
      <w:r w:rsidR="00F17DA2" w:rsidRPr="00F17DA2">
        <w:rPr>
          <w:rFonts w:ascii="Times New Romam" w:hAnsi="Times New Romam" w:cs="Times New Roman"/>
          <w:color w:val="000000"/>
        </w:rPr>
        <w:t> среди</w:t>
      </w:r>
      <w:r w:rsidR="00F17DA2" w:rsidRPr="00F17DA2">
        <w:rPr>
          <w:rFonts w:cs="Times New Roman"/>
          <w:color w:val="000000"/>
        </w:rPr>
        <w:t xml:space="preserve"> </w:t>
      </w:r>
      <w:r w:rsidRPr="00F17DA2">
        <w:rPr>
          <w:rFonts w:cs="Times New Roman"/>
          <w:color w:val="000000"/>
        </w:rPr>
        <w:t xml:space="preserve">специальных </w:t>
      </w:r>
      <w:r w:rsidR="00F17DA2" w:rsidRPr="00F17DA2">
        <w:rPr>
          <w:rFonts w:ascii="Times New Romam" w:hAnsi="Times New Romam" w:cs="Times New Roman"/>
          <w:color w:val="000000"/>
        </w:rPr>
        <w:t>качественных </w:t>
      </w:r>
      <w:r w:rsidRPr="00F17DA2">
        <w:rPr>
          <w:rFonts w:cs="Times New Roman"/>
          <w:color w:val="000000"/>
        </w:rPr>
        <w:t>защитных</w:t>
      </w:r>
      <w:r w:rsidR="00F17DA2" w:rsidRPr="00F17DA2">
        <w:rPr>
          <w:rFonts w:ascii="Times New Romam" w:hAnsi="Times New Romam" w:cs="Times New Roman"/>
          <w:color w:val="000000"/>
        </w:rPr>
        <w:t> электронное</w:t>
      </w:r>
      <w:r w:rsidR="00F17DA2" w:rsidRPr="00F17DA2">
        <w:rPr>
          <w:rFonts w:cs="Times New Roman"/>
          <w:color w:val="000000"/>
        </w:rPr>
        <w:t xml:space="preserve"> </w:t>
      </w:r>
      <w:r w:rsidRPr="00F17DA2">
        <w:rPr>
          <w:rFonts w:cs="Times New Roman"/>
          <w:color w:val="000000"/>
        </w:rPr>
        <w:t xml:space="preserve">средств, </w:t>
      </w:r>
      <w:r w:rsidR="00F17DA2" w:rsidRPr="00F17DA2">
        <w:rPr>
          <w:rFonts w:ascii="Times New Romam" w:hAnsi="Times New Romam" w:cs="Times New Roman"/>
          <w:color w:val="000000"/>
        </w:rPr>
        <w:t>которой </w:t>
      </w:r>
      <w:r w:rsidRPr="00F17DA2">
        <w:rPr>
          <w:rFonts w:cs="Times New Roman"/>
          <w:color w:val="000000"/>
        </w:rPr>
        <w:t>обеспечивающих</w:t>
      </w:r>
      <w:r w:rsidR="00F17DA2" w:rsidRPr="00F17DA2">
        <w:rPr>
          <w:rFonts w:ascii="Times New Romam" w:hAnsi="Times New Romam" w:cs="Times New Roman"/>
          <w:color w:val="000000"/>
        </w:rPr>
        <w:t> подбором</w:t>
      </w:r>
      <w:r w:rsidR="00F17DA2" w:rsidRPr="00F17DA2">
        <w:rPr>
          <w:rFonts w:cs="Times New Roman"/>
          <w:color w:val="000000"/>
        </w:rPr>
        <w:t xml:space="preserve"> </w:t>
      </w:r>
      <w:r w:rsidRPr="00F17DA2">
        <w:rPr>
          <w:rFonts w:cs="Times New Roman"/>
          <w:color w:val="000000"/>
        </w:rPr>
        <w:t xml:space="preserve">безопасность </w:t>
      </w:r>
      <w:r w:rsidR="00F17DA2" w:rsidRPr="00F17DA2">
        <w:rPr>
          <w:rFonts w:ascii="Times New Romam" w:hAnsi="Times New Romam" w:cs="Times New Roman"/>
          <w:color w:val="000000"/>
        </w:rPr>
        <w:t>практически </w:t>
      </w:r>
      <w:r w:rsidRPr="00F17DA2">
        <w:rPr>
          <w:rFonts w:cs="Times New Roman"/>
          <w:color w:val="000000"/>
        </w:rPr>
        <w:t>передаваемой</w:t>
      </w:r>
      <w:r w:rsidR="00F17DA2" w:rsidRPr="00F17DA2">
        <w:rPr>
          <w:rFonts w:ascii="Times New Romam" w:hAnsi="Times New Romam" w:cs="Times New Roman"/>
          <w:color w:val="000000"/>
        </w:rPr>
        <w:t> политическом</w:t>
      </w:r>
      <w:r w:rsidR="00F17DA2" w:rsidRPr="00F17DA2">
        <w:rPr>
          <w:rFonts w:cs="Times New Roman"/>
          <w:color w:val="000000"/>
        </w:rPr>
        <w:t xml:space="preserve"> </w:t>
      </w:r>
      <w:r w:rsidRPr="00F17DA2">
        <w:rPr>
          <w:rFonts w:cs="Times New Roman"/>
          <w:color w:val="000000"/>
        </w:rPr>
        <w:t xml:space="preserve">информации. </w:t>
      </w:r>
    </w:p>
    <w:p w14:paraId="067AB09E" w14:textId="02C51EA2" w:rsidR="00727D88" w:rsidRPr="00F17DA2" w:rsidRDefault="00F17DA2" w:rsidP="00513B44">
      <w:pPr>
        <w:ind w:firstLine="708"/>
        <w:rPr>
          <w:rFonts w:cs="Times New Roman"/>
          <w:color w:val="000000"/>
        </w:rPr>
      </w:pPr>
      <w:r w:rsidRPr="00F17DA2">
        <w:rPr>
          <w:rFonts w:ascii="Times New Romam" w:hAnsi="Times New Romam" w:cs="Times New Roman"/>
          <w:color w:val="000000"/>
        </w:rPr>
        <w:t>взаимодействия </w:t>
      </w:r>
      <w:r w:rsidR="00727D88" w:rsidRPr="00F17DA2">
        <w:rPr>
          <w:rFonts w:cs="Times New Roman"/>
          <w:color w:val="000000"/>
        </w:rPr>
        <w:t>Итак,</w:t>
      </w:r>
      <w:r w:rsidRPr="00F17DA2">
        <w:rPr>
          <w:rFonts w:ascii="Times New Romam" w:hAnsi="Times New Romam" w:cs="Times New Roman"/>
          <w:color w:val="000000"/>
        </w:rPr>
        <w:t> считают</w:t>
      </w:r>
      <w:r w:rsidR="00727D88" w:rsidRPr="00F17DA2">
        <w:rPr>
          <w:rFonts w:cs="Times New Roman"/>
          <w:color w:val="000000"/>
        </w:rPr>
        <w:t xml:space="preserve"> в качестве </w:t>
      </w:r>
      <w:r w:rsidRPr="00F17DA2">
        <w:rPr>
          <w:rFonts w:ascii="Times New Romam" w:hAnsi="Times New Romam" w:cs="Times New Roman"/>
          <w:color w:val="000000"/>
        </w:rPr>
        <w:t>картинок </w:t>
      </w:r>
      <w:r w:rsidR="00727D88" w:rsidRPr="00F17DA2">
        <w:rPr>
          <w:rFonts w:cs="Times New Roman"/>
          <w:color w:val="000000"/>
        </w:rPr>
        <w:t>общемировых</w:t>
      </w:r>
      <w:r w:rsidRPr="00F17DA2">
        <w:rPr>
          <w:rFonts w:ascii="Times New Romam" w:hAnsi="Times New Romam" w:cs="Times New Roman"/>
          <w:color w:val="000000"/>
        </w:rPr>
        <w:t> делает</w:t>
      </w:r>
      <w:r w:rsidRPr="00F17DA2">
        <w:rPr>
          <w:rFonts w:cs="Times New Roman"/>
          <w:color w:val="000000"/>
        </w:rPr>
        <w:t xml:space="preserve"> </w:t>
      </w:r>
      <w:r w:rsidR="00727D88" w:rsidRPr="00F17DA2">
        <w:rPr>
          <w:rFonts w:cs="Times New Roman"/>
          <w:color w:val="000000"/>
        </w:rPr>
        <w:t xml:space="preserve">трендов, </w:t>
      </w:r>
      <w:r w:rsidRPr="00F17DA2">
        <w:rPr>
          <w:rFonts w:ascii="Times New Romam" w:hAnsi="Times New Romam" w:cs="Times New Roman"/>
          <w:color w:val="000000"/>
        </w:rPr>
        <w:t>формированием </w:t>
      </w:r>
      <w:r w:rsidR="00727D88" w:rsidRPr="00F17DA2">
        <w:rPr>
          <w:rFonts w:cs="Times New Roman"/>
          <w:color w:val="000000"/>
        </w:rPr>
        <w:t>которые</w:t>
      </w:r>
      <w:r w:rsidRPr="00F17DA2">
        <w:rPr>
          <w:rFonts w:ascii="Times New Romam" w:hAnsi="Times New Romam" w:cs="Times New Roman"/>
          <w:color w:val="000000"/>
        </w:rPr>
        <w:t> насущных</w:t>
      </w:r>
      <w:r w:rsidRPr="00F17DA2">
        <w:rPr>
          <w:rFonts w:cs="Times New Roman"/>
          <w:color w:val="000000"/>
        </w:rPr>
        <w:t xml:space="preserve"> </w:t>
      </w:r>
      <w:r w:rsidR="00727D88" w:rsidRPr="00F17DA2">
        <w:rPr>
          <w:rFonts w:cs="Times New Roman"/>
          <w:color w:val="000000"/>
        </w:rPr>
        <w:t xml:space="preserve">будут </w:t>
      </w:r>
      <w:r w:rsidRPr="00F17DA2">
        <w:rPr>
          <w:rFonts w:ascii="Times New Romam" w:hAnsi="Times New Romam" w:cs="Times New Roman"/>
          <w:color w:val="000000"/>
        </w:rPr>
        <w:t>новые </w:t>
      </w:r>
      <w:r w:rsidR="00727D88" w:rsidRPr="00F17DA2">
        <w:rPr>
          <w:rFonts w:cs="Times New Roman"/>
          <w:color w:val="000000"/>
        </w:rPr>
        <w:t>определять</w:t>
      </w:r>
      <w:r w:rsidRPr="00F17DA2">
        <w:rPr>
          <w:rFonts w:ascii="Times New Romam" w:hAnsi="Times New Romam" w:cs="Times New Roman"/>
          <w:color w:val="000000"/>
        </w:rPr>
        <w:t> предприняты</w:t>
      </w:r>
      <w:r w:rsidRPr="00F17DA2">
        <w:rPr>
          <w:rFonts w:cs="Times New Roman"/>
          <w:color w:val="000000"/>
        </w:rPr>
        <w:t xml:space="preserve"> </w:t>
      </w:r>
      <w:r w:rsidR="00727D88" w:rsidRPr="00F17DA2">
        <w:rPr>
          <w:rFonts w:cs="Times New Roman"/>
          <w:color w:val="000000"/>
        </w:rPr>
        <w:t xml:space="preserve">развитие </w:t>
      </w:r>
      <w:r w:rsidRPr="00F17DA2">
        <w:rPr>
          <w:rFonts w:ascii="Times New Romam" w:hAnsi="Times New Romam" w:cs="Times New Roman"/>
          <w:color w:val="000000"/>
        </w:rPr>
        <w:t>выявление </w:t>
      </w:r>
      <w:r w:rsidR="00727D88" w:rsidRPr="00F17DA2">
        <w:rPr>
          <w:rFonts w:cs="Times New Roman"/>
          <w:color w:val="000000"/>
        </w:rPr>
        <w:t>технологий</w:t>
      </w:r>
      <w:r w:rsidRPr="00F17DA2">
        <w:rPr>
          <w:rFonts w:ascii="Times New Romam" w:hAnsi="Times New Romam" w:cs="Times New Roman"/>
          <w:color w:val="000000"/>
        </w:rPr>
        <w:t> гражданами</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качественно </w:t>
      </w:r>
      <w:r w:rsidR="00727D88" w:rsidRPr="00F17DA2">
        <w:rPr>
          <w:rFonts w:cs="Times New Roman"/>
          <w:color w:val="000000"/>
        </w:rPr>
        <w:t>технологическую</w:t>
      </w:r>
      <w:r w:rsidRPr="00F17DA2">
        <w:rPr>
          <w:rFonts w:ascii="Times New Romam" w:hAnsi="Times New Romam" w:cs="Times New Roman"/>
          <w:color w:val="000000"/>
        </w:rPr>
        <w:t> множества</w:t>
      </w:r>
      <w:r w:rsidRPr="00F17DA2">
        <w:rPr>
          <w:rFonts w:cs="Times New Roman"/>
          <w:color w:val="000000"/>
        </w:rPr>
        <w:t xml:space="preserve"> </w:t>
      </w:r>
      <w:r w:rsidR="00727D88" w:rsidRPr="00F17DA2">
        <w:rPr>
          <w:rFonts w:cs="Times New Roman"/>
          <w:color w:val="000000"/>
        </w:rPr>
        <w:t xml:space="preserve">политику </w:t>
      </w:r>
      <w:r w:rsidRPr="00F17DA2">
        <w:rPr>
          <w:rFonts w:ascii="Times New Romam" w:hAnsi="Times New Romam" w:cs="Times New Roman"/>
          <w:color w:val="000000"/>
        </w:rPr>
        <w:t>спонтанной </w:t>
      </w:r>
      <w:r w:rsidR="00727D88" w:rsidRPr="00F17DA2">
        <w:rPr>
          <w:rFonts w:cs="Times New Roman"/>
          <w:color w:val="000000"/>
        </w:rPr>
        <w:t>можно</w:t>
      </w:r>
      <w:r w:rsidRPr="00F17DA2">
        <w:rPr>
          <w:rFonts w:ascii="Times New Romam" w:hAnsi="Times New Romam" w:cs="Times New Roman"/>
          <w:color w:val="000000"/>
        </w:rPr>
        <w:t> политической</w:t>
      </w:r>
      <w:r w:rsidRPr="00F17DA2">
        <w:rPr>
          <w:rFonts w:cs="Times New Roman"/>
          <w:color w:val="000000"/>
        </w:rPr>
        <w:t xml:space="preserve"> </w:t>
      </w:r>
      <w:r w:rsidR="00727D88" w:rsidRPr="00F17DA2">
        <w:rPr>
          <w:rFonts w:cs="Times New Roman"/>
          <w:color w:val="000000"/>
        </w:rPr>
        <w:t xml:space="preserve">выделить </w:t>
      </w:r>
      <w:r w:rsidRPr="00F17DA2">
        <w:rPr>
          <w:rFonts w:ascii="Times New Romam" w:hAnsi="Times New Romam" w:cs="Times New Roman"/>
          <w:color w:val="000000"/>
        </w:rPr>
        <w:t>дальнейшее </w:t>
      </w:r>
      <w:r w:rsidR="00727D88" w:rsidRPr="00F17DA2">
        <w:rPr>
          <w:rFonts w:cs="Times New Roman"/>
          <w:color w:val="000000"/>
        </w:rPr>
        <w:t>следующие:</w:t>
      </w:r>
      <w:r w:rsidRPr="00F17DA2">
        <w:rPr>
          <w:rFonts w:ascii="Times New Romam" w:hAnsi="Times New Romam" w:cs="Times New Roman"/>
          <w:color w:val="000000"/>
        </w:rPr>
        <w:t> се</w:t>
      </w:r>
      <w:r w:rsidRPr="00F17DA2">
        <w:rPr>
          <w:rFonts w:ascii="Times New Romam" w:hAnsi="Times New Romam" w:cs="Times New Roman"/>
          <w:color w:val="000000"/>
        </w:rPr>
        <w:softHyphen/>
        <w:t>миотическую</w:t>
      </w:r>
      <w:r w:rsidRPr="00F17DA2">
        <w:rPr>
          <w:rFonts w:cs="Times New Roman"/>
          <w:color w:val="000000"/>
        </w:rPr>
        <w:t xml:space="preserve"> </w:t>
      </w:r>
    </w:p>
    <w:p w14:paraId="02C3D38D" w14:textId="47613554" w:rsidR="001D56BB" w:rsidRPr="00F17DA2" w:rsidRDefault="00727D88" w:rsidP="001D56BB">
      <w:pPr>
        <w:numPr>
          <w:ilvl w:val="0"/>
          <w:numId w:val="9"/>
        </w:numPr>
        <w:tabs>
          <w:tab w:val="left" w:pos="1711"/>
        </w:tabs>
        <w:ind w:firstLine="709"/>
        <w:rPr>
          <w:rFonts w:cs="Times New Roman"/>
          <w:color w:val="000000"/>
        </w:rPr>
      </w:pPr>
      <w:r w:rsidRPr="00F17DA2">
        <w:rPr>
          <w:rFonts w:cs="Times New Roman"/>
          <w:color w:val="000000"/>
        </w:rPr>
        <w:t xml:space="preserve">Цифровая </w:t>
      </w:r>
      <w:r w:rsidR="00F17DA2" w:rsidRPr="00F17DA2">
        <w:rPr>
          <w:rFonts w:ascii="Times New Romam" w:hAnsi="Times New Romam" w:cs="Times New Roman"/>
          <w:color w:val="000000"/>
        </w:rPr>
        <w:t>медиа </w:t>
      </w:r>
      <w:r w:rsidRPr="00F17DA2">
        <w:rPr>
          <w:rFonts w:cs="Times New Roman"/>
          <w:color w:val="000000"/>
        </w:rPr>
        <w:t>дипломатия.</w:t>
      </w:r>
      <w:r w:rsidR="00F17DA2" w:rsidRPr="00F17DA2">
        <w:rPr>
          <w:rFonts w:ascii="Times New Romam" w:hAnsi="Times New Romam" w:cs="Times New Roman"/>
          <w:color w:val="000000"/>
        </w:rPr>
        <w:t> отслеживают</w:t>
      </w:r>
      <w:r w:rsidRPr="00F17DA2">
        <w:rPr>
          <w:rFonts w:cs="Times New Roman"/>
          <w:color w:val="000000"/>
        </w:rPr>
        <w:t xml:space="preserve"> Цифровая </w:t>
      </w:r>
      <w:r w:rsidR="00F17DA2" w:rsidRPr="00F17DA2">
        <w:rPr>
          <w:rFonts w:ascii="Times New Romam" w:hAnsi="Times New Romam" w:cs="Times New Roman"/>
          <w:color w:val="000000"/>
        </w:rPr>
        <w:t>должна </w:t>
      </w:r>
      <w:r w:rsidRPr="00F17DA2">
        <w:rPr>
          <w:rFonts w:cs="Times New Roman"/>
          <w:color w:val="000000"/>
        </w:rPr>
        <w:t>дипломатия,</w:t>
      </w:r>
      <w:r w:rsidR="00F17DA2" w:rsidRPr="00F17DA2">
        <w:rPr>
          <w:rFonts w:ascii="Times New Romam" w:hAnsi="Times New Romam" w:cs="Times New Roman"/>
          <w:color w:val="000000"/>
        </w:rPr>
        <w:t> методов</w:t>
      </w:r>
      <w:r w:rsidRPr="00F17DA2">
        <w:rPr>
          <w:rFonts w:cs="Times New Roman"/>
          <w:color w:val="000000"/>
        </w:rPr>
        <w:t xml:space="preserve"> позволяет </w:t>
      </w:r>
      <w:r w:rsidR="00F17DA2" w:rsidRPr="00F17DA2">
        <w:rPr>
          <w:rFonts w:ascii="Times New Romam" w:hAnsi="Times New Romam" w:cs="Times New Roman"/>
          <w:color w:val="000000"/>
        </w:rPr>
        <w:t>помощью </w:t>
      </w:r>
      <w:r w:rsidRPr="00F17DA2">
        <w:rPr>
          <w:rFonts w:cs="Times New Roman"/>
          <w:color w:val="000000"/>
        </w:rPr>
        <w:t>использовать</w:t>
      </w:r>
      <w:r w:rsidR="00F17DA2" w:rsidRPr="00F17DA2">
        <w:rPr>
          <w:rFonts w:ascii="Times New Romam" w:hAnsi="Times New Romam" w:cs="Times New Roman"/>
          <w:color w:val="000000"/>
        </w:rPr>
        <w:t> газеты</w:t>
      </w:r>
      <w:r w:rsidR="00F17DA2" w:rsidRPr="00F17DA2">
        <w:rPr>
          <w:rFonts w:cs="Times New Roman"/>
          <w:color w:val="000000"/>
        </w:rPr>
        <w:t xml:space="preserve"> </w:t>
      </w:r>
      <w:r w:rsidRPr="00F17DA2">
        <w:rPr>
          <w:rFonts w:cs="Times New Roman"/>
          <w:color w:val="000000"/>
        </w:rPr>
        <w:t xml:space="preserve">политическим </w:t>
      </w:r>
      <w:r w:rsidR="00F17DA2" w:rsidRPr="00F17DA2">
        <w:rPr>
          <w:rFonts w:ascii="Times New Romam" w:hAnsi="Times New Romam" w:cs="Times New Roman"/>
          <w:color w:val="000000"/>
        </w:rPr>
        <w:t>искусственный </w:t>
      </w:r>
      <w:r w:rsidRPr="00F17DA2">
        <w:rPr>
          <w:rFonts w:cs="Times New Roman"/>
          <w:color w:val="000000"/>
        </w:rPr>
        <w:t>деятелям</w:t>
      </w:r>
      <w:r w:rsidR="00F17DA2" w:rsidRPr="00F17DA2">
        <w:rPr>
          <w:rFonts w:ascii="Times New Romam" w:hAnsi="Times New Romam" w:cs="Times New Roman"/>
          <w:color w:val="000000"/>
        </w:rPr>
        <w:t> теории</w:t>
      </w:r>
      <w:r w:rsidR="00F17DA2" w:rsidRPr="00F17DA2">
        <w:rPr>
          <w:rFonts w:cs="Times New Roman"/>
          <w:color w:val="000000"/>
        </w:rPr>
        <w:t xml:space="preserve"> </w:t>
      </w:r>
      <w:r w:rsidRPr="00F17DA2">
        <w:rPr>
          <w:rFonts w:cs="Times New Roman"/>
          <w:color w:val="000000"/>
        </w:rPr>
        <w:t xml:space="preserve">цифровые </w:t>
      </w:r>
      <w:r w:rsidR="00F17DA2" w:rsidRPr="00F17DA2">
        <w:rPr>
          <w:rFonts w:ascii="Times New Romam" w:hAnsi="Times New Romam" w:cs="Times New Roman"/>
          <w:color w:val="000000"/>
        </w:rPr>
        <w:t>тезис </w:t>
      </w:r>
      <w:r w:rsidRPr="00F17DA2">
        <w:rPr>
          <w:rFonts w:cs="Times New Roman"/>
          <w:color w:val="000000"/>
        </w:rPr>
        <w:t>технологии</w:t>
      </w:r>
      <w:r w:rsidR="00F17DA2" w:rsidRPr="00F17DA2">
        <w:rPr>
          <w:rFonts w:ascii="Times New Romam" w:hAnsi="Times New Romam" w:cs="Times New Roman"/>
          <w:color w:val="000000"/>
        </w:rPr>
        <w:t> после</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может </w:t>
      </w:r>
      <w:r w:rsidRPr="00F17DA2">
        <w:rPr>
          <w:rFonts w:cs="Times New Roman"/>
          <w:color w:val="000000"/>
        </w:rPr>
        <w:t>решения</w:t>
      </w:r>
      <w:r w:rsidR="00F17DA2" w:rsidRPr="00F17DA2">
        <w:rPr>
          <w:rFonts w:ascii="Times New Romam" w:hAnsi="Times New Romam" w:cs="Times New Roman"/>
          <w:color w:val="000000"/>
        </w:rPr>
        <w:t> носит</w:t>
      </w:r>
      <w:r w:rsidR="00F17DA2" w:rsidRPr="00F17DA2">
        <w:rPr>
          <w:rFonts w:cs="Times New Roman"/>
          <w:color w:val="000000"/>
        </w:rPr>
        <w:t xml:space="preserve"> </w:t>
      </w:r>
      <w:r w:rsidRPr="00F17DA2">
        <w:rPr>
          <w:rFonts w:cs="Times New Roman"/>
          <w:color w:val="000000"/>
        </w:rPr>
        <w:t xml:space="preserve">внешнеполитических </w:t>
      </w:r>
      <w:r w:rsidR="00F17DA2" w:rsidRPr="00F17DA2">
        <w:rPr>
          <w:rFonts w:ascii="Times New Romam" w:hAnsi="Times New Romam" w:cs="Times New Roman"/>
          <w:color w:val="000000"/>
        </w:rPr>
        <w:t>согласно </w:t>
      </w:r>
      <w:r w:rsidRPr="00F17DA2">
        <w:rPr>
          <w:rFonts w:cs="Times New Roman"/>
          <w:color w:val="000000"/>
        </w:rPr>
        <w:t>задач.</w:t>
      </w:r>
      <w:r w:rsidR="00F17DA2" w:rsidRPr="00F17DA2">
        <w:rPr>
          <w:rFonts w:ascii="Times New Romam" w:hAnsi="Times New Romam" w:cs="Times New Roman"/>
          <w:color w:val="000000"/>
        </w:rPr>
        <w:t> потратить</w:t>
      </w:r>
      <w:r w:rsidR="00F17DA2" w:rsidRPr="00F17DA2">
        <w:rPr>
          <w:rFonts w:cs="Times New Roman"/>
          <w:color w:val="000000"/>
        </w:rPr>
        <w:t xml:space="preserve"> </w:t>
      </w:r>
    </w:p>
    <w:p w14:paraId="04BFD03C" w14:textId="1D14CB63" w:rsidR="001D56BB" w:rsidRPr="00F17DA2" w:rsidRDefault="00727D88" w:rsidP="001D56BB">
      <w:pPr>
        <w:numPr>
          <w:ilvl w:val="0"/>
          <w:numId w:val="9"/>
        </w:numPr>
        <w:tabs>
          <w:tab w:val="left" w:pos="1711"/>
        </w:tabs>
        <w:ind w:firstLine="709"/>
        <w:rPr>
          <w:rFonts w:cs="Times New Roman"/>
          <w:color w:val="000000"/>
        </w:rPr>
      </w:pPr>
      <w:r w:rsidRPr="00F17DA2">
        <w:rPr>
          <w:rFonts w:cs="Times New Roman"/>
          <w:color w:val="000000"/>
        </w:rPr>
        <w:t xml:space="preserve">Цифровая </w:t>
      </w:r>
      <w:r w:rsidR="00F17DA2" w:rsidRPr="00F17DA2">
        <w:rPr>
          <w:rFonts w:ascii="Times New Romam" w:hAnsi="Times New Romam" w:cs="Times New Roman"/>
          <w:color w:val="000000"/>
        </w:rPr>
        <w:t>информационных </w:t>
      </w:r>
      <w:r w:rsidRPr="00F17DA2">
        <w:rPr>
          <w:rFonts w:cs="Times New Roman"/>
          <w:color w:val="000000"/>
        </w:rPr>
        <w:t>бюрократия.</w:t>
      </w:r>
      <w:r w:rsidR="00F17DA2" w:rsidRPr="00F17DA2">
        <w:rPr>
          <w:rFonts w:ascii="Times New Romam" w:hAnsi="Times New Romam" w:cs="Times New Roman"/>
          <w:color w:val="000000"/>
        </w:rPr>
        <w:t> общение</w:t>
      </w:r>
      <w:r w:rsidRPr="00F17DA2">
        <w:rPr>
          <w:rFonts w:cs="Times New Roman"/>
          <w:color w:val="000000"/>
        </w:rPr>
        <w:t xml:space="preserve"> С </w:t>
      </w:r>
      <w:r w:rsidR="00F17DA2" w:rsidRPr="00F17DA2">
        <w:rPr>
          <w:rFonts w:ascii="Times New Romam" w:hAnsi="Times New Romam" w:cs="Times New Roman"/>
          <w:color w:val="000000"/>
        </w:rPr>
        <w:t>реальностей </w:t>
      </w:r>
      <w:r w:rsidRPr="00F17DA2">
        <w:rPr>
          <w:rFonts w:cs="Times New Roman"/>
          <w:color w:val="000000"/>
        </w:rPr>
        <w:t>развитием</w:t>
      </w:r>
      <w:r w:rsidR="00F17DA2" w:rsidRPr="00F17DA2">
        <w:rPr>
          <w:rFonts w:ascii="Times New Romam" w:hAnsi="Times New Romam" w:cs="Times New Roman"/>
          <w:color w:val="000000"/>
        </w:rPr>
        <w:t> способствует</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сферу </w:t>
      </w:r>
      <w:r w:rsidRPr="00F17DA2">
        <w:rPr>
          <w:rFonts w:cs="Times New Roman"/>
          <w:color w:val="000000"/>
        </w:rPr>
        <w:t>проникновением</w:t>
      </w:r>
      <w:r w:rsidR="00F17DA2" w:rsidRPr="00F17DA2">
        <w:rPr>
          <w:rFonts w:ascii="Times New Romam" w:hAnsi="Times New Romam" w:cs="Times New Roman"/>
          <w:color w:val="000000"/>
        </w:rPr>
        <w:t> выполнять</w:t>
      </w:r>
      <w:r w:rsidR="00F17DA2" w:rsidRPr="00F17DA2">
        <w:rPr>
          <w:rFonts w:cs="Times New Roman"/>
          <w:color w:val="000000"/>
        </w:rPr>
        <w:t xml:space="preserve"> </w:t>
      </w:r>
      <w:r w:rsidRPr="00F17DA2">
        <w:rPr>
          <w:rFonts w:cs="Times New Roman"/>
          <w:color w:val="000000"/>
        </w:rPr>
        <w:t xml:space="preserve">цифровизации </w:t>
      </w:r>
      <w:r w:rsidR="00F17DA2" w:rsidRPr="00F17DA2">
        <w:rPr>
          <w:rFonts w:ascii="Times New Romam" w:hAnsi="Times New Romam" w:cs="Times New Roman"/>
          <w:color w:val="000000"/>
        </w:rPr>
        <w:t>самой </w:t>
      </w:r>
      <w:r w:rsidRPr="00F17DA2">
        <w:rPr>
          <w:rFonts w:cs="Times New Roman"/>
          <w:color w:val="000000"/>
        </w:rPr>
        <w:t>появляются</w:t>
      </w:r>
      <w:r w:rsidR="00F17DA2" w:rsidRPr="00F17DA2">
        <w:rPr>
          <w:rFonts w:ascii="Times New Romam" w:hAnsi="Times New Romam" w:cs="Times New Roman"/>
          <w:color w:val="000000"/>
        </w:rPr>
        <w:t> новых</w:t>
      </w:r>
      <w:r w:rsidR="00F17DA2" w:rsidRPr="00F17DA2">
        <w:rPr>
          <w:rFonts w:cs="Times New Roman"/>
          <w:color w:val="000000"/>
        </w:rPr>
        <w:t xml:space="preserve"> </w:t>
      </w:r>
      <w:r w:rsidRPr="00F17DA2">
        <w:rPr>
          <w:rFonts w:cs="Times New Roman"/>
          <w:color w:val="000000"/>
        </w:rPr>
        <w:t xml:space="preserve">и цифровые </w:t>
      </w:r>
      <w:r w:rsidR="00F17DA2" w:rsidRPr="00F17DA2">
        <w:rPr>
          <w:rFonts w:ascii="Times New Romam" w:hAnsi="Times New Romam" w:cs="Times New Roman"/>
          <w:color w:val="000000"/>
        </w:rPr>
        <w:t>активнее </w:t>
      </w:r>
      <w:r w:rsidRPr="00F17DA2">
        <w:rPr>
          <w:rFonts w:cs="Times New Roman"/>
          <w:color w:val="000000"/>
        </w:rPr>
        <w:t>организационные</w:t>
      </w:r>
      <w:r w:rsidR="00F17DA2" w:rsidRPr="00F17DA2">
        <w:rPr>
          <w:rFonts w:ascii="Times New Romam" w:hAnsi="Times New Romam" w:cs="Times New Roman"/>
          <w:color w:val="000000"/>
        </w:rPr>
        <w:t> культурными</w:t>
      </w:r>
      <w:r w:rsidR="00F17DA2" w:rsidRPr="00F17DA2">
        <w:rPr>
          <w:rFonts w:cs="Times New Roman"/>
          <w:color w:val="000000"/>
        </w:rPr>
        <w:t xml:space="preserve"> </w:t>
      </w:r>
      <w:r w:rsidRPr="00F17DA2">
        <w:rPr>
          <w:rFonts w:cs="Times New Roman"/>
          <w:color w:val="000000"/>
        </w:rPr>
        <w:t xml:space="preserve">структуры - </w:t>
      </w:r>
      <w:r w:rsidR="00F17DA2" w:rsidRPr="00F17DA2">
        <w:rPr>
          <w:rFonts w:ascii="Times New Romam" w:hAnsi="Times New Romam" w:cs="Times New Roman"/>
          <w:color w:val="000000"/>
        </w:rPr>
        <w:t>необходима </w:t>
      </w:r>
      <w:r w:rsidRPr="00F17DA2">
        <w:rPr>
          <w:rFonts w:cs="Times New Roman"/>
          <w:color w:val="000000"/>
        </w:rPr>
        <w:t>сетевые</w:t>
      </w:r>
      <w:r w:rsidR="00F17DA2" w:rsidRPr="00F17DA2">
        <w:rPr>
          <w:rFonts w:ascii="Times New Romam" w:hAnsi="Times New Romam" w:cs="Times New Roman"/>
          <w:color w:val="000000"/>
        </w:rPr>
        <w:t> коммуникаций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политические </w:t>
      </w:r>
      <w:r w:rsidRPr="00F17DA2">
        <w:rPr>
          <w:rFonts w:cs="Times New Roman"/>
          <w:color w:val="000000"/>
        </w:rPr>
        <w:t>самоорганизующиеся</w:t>
      </w:r>
      <w:r w:rsidR="00F17DA2" w:rsidRPr="00F17DA2">
        <w:rPr>
          <w:rFonts w:ascii="Times New Romam" w:hAnsi="Times New Romam" w:cs="Times New Roman"/>
          <w:color w:val="000000"/>
        </w:rPr>
        <w:t> политическому</w:t>
      </w:r>
      <w:r w:rsidR="00F17DA2" w:rsidRPr="00F17DA2">
        <w:rPr>
          <w:rFonts w:cs="Times New Roman"/>
          <w:color w:val="000000"/>
        </w:rPr>
        <w:t xml:space="preserve"> </w:t>
      </w:r>
      <w:r w:rsidRPr="00F17DA2">
        <w:rPr>
          <w:rFonts w:cs="Times New Roman"/>
          <w:color w:val="000000"/>
        </w:rPr>
        <w:t xml:space="preserve">системы; </w:t>
      </w:r>
      <w:r w:rsidR="00F17DA2" w:rsidRPr="00F17DA2">
        <w:rPr>
          <w:rFonts w:ascii="Times New Romam" w:hAnsi="Times New Romam" w:cs="Times New Roman"/>
          <w:color w:val="000000"/>
        </w:rPr>
        <w:t>жизнь </w:t>
      </w:r>
      <w:r w:rsidRPr="00F17DA2">
        <w:rPr>
          <w:rFonts w:cs="Times New Roman"/>
          <w:color w:val="000000"/>
        </w:rPr>
        <w:t>возника</w:t>
      </w:r>
      <w:r w:rsidR="00631DC2" w:rsidRPr="00F17DA2">
        <w:rPr>
          <w:rFonts w:cs="Times New Roman"/>
          <w:color w:val="000000"/>
        </w:rPr>
        <w:t>ет</w:t>
      </w:r>
      <w:r w:rsidR="00F17DA2" w:rsidRPr="00F17DA2">
        <w:rPr>
          <w:rFonts w:ascii="Times New Romam" w:hAnsi="Times New Romam" w:cs="Times New Roman"/>
          <w:color w:val="000000"/>
        </w:rPr>
        <w:t> игнорирование</w:t>
      </w:r>
      <w:r w:rsidR="00F17DA2" w:rsidRPr="00F17DA2">
        <w:rPr>
          <w:rFonts w:cs="Times New Roman"/>
          <w:color w:val="000000"/>
        </w:rPr>
        <w:t xml:space="preserve"> </w:t>
      </w:r>
      <w:r w:rsidR="00631DC2" w:rsidRPr="00F17DA2">
        <w:rPr>
          <w:rFonts w:cs="Times New Roman"/>
          <w:color w:val="000000"/>
        </w:rPr>
        <w:t xml:space="preserve">электронное </w:t>
      </w:r>
      <w:r w:rsidR="00F17DA2" w:rsidRPr="00F17DA2">
        <w:rPr>
          <w:rFonts w:ascii="Times New Romam" w:hAnsi="Times New Romam" w:cs="Times New Roman"/>
          <w:color w:val="000000"/>
        </w:rPr>
        <w:t>россии </w:t>
      </w:r>
      <w:r w:rsidR="00631DC2" w:rsidRPr="00F17DA2">
        <w:rPr>
          <w:rFonts w:cs="Times New Roman"/>
          <w:color w:val="000000"/>
        </w:rPr>
        <w:t>правительство</w:t>
      </w:r>
      <w:r w:rsidRPr="00F17DA2">
        <w:rPr>
          <w:rFonts w:cs="Times New Roman"/>
          <w:color w:val="000000"/>
        </w:rPr>
        <w:t>.</w:t>
      </w:r>
      <w:r w:rsidR="00F17DA2" w:rsidRPr="00F17DA2">
        <w:rPr>
          <w:rFonts w:ascii="Times New Romam" w:hAnsi="Times New Romam" w:cs="Times New Roman"/>
          <w:color w:val="000000"/>
        </w:rPr>
        <w:t> позволяющих</w:t>
      </w:r>
      <w:r w:rsidRPr="00F17DA2">
        <w:rPr>
          <w:rFonts w:cs="Times New Roman"/>
          <w:color w:val="000000"/>
        </w:rPr>
        <w:t xml:space="preserve"> Новый </w:t>
      </w:r>
      <w:r w:rsidR="00F17DA2" w:rsidRPr="00F17DA2">
        <w:rPr>
          <w:rFonts w:ascii="Times New Romam" w:hAnsi="Times New Romam" w:cs="Times New Roman"/>
          <w:color w:val="000000"/>
        </w:rPr>
        <w:t>политики </w:t>
      </w:r>
      <w:r w:rsidRPr="00F17DA2">
        <w:rPr>
          <w:rFonts w:cs="Times New Roman"/>
          <w:color w:val="000000"/>
        </w:rPr>
        <w:t>формат</w:t>
      </w:r>
      <w:r w:rsidR="00F17DA2" w:rsidRPr="00F17DA2">
        <w:rPr>
          <w:rFonts w:ascii="Times New Romam" w:hAnsi="Times New Romam" w:cs="Times New Roman"/>
          <w:color w:val="000000"/>
        </w:rPr>
        <w:t> используя</w:t>
      </w:r>
      <w:r w:rsidR="00F17DA2" w:rsidRPr="00F17DA2">
        <w:rPr>
          <w:rFonts w:cs="Times New Roman"/>
          <w:color w:val="000000"/>
        </w:rPr>
        <w:t xml:space="preserve"> </w:t>
      </w:r>
      <w:r w:rsidRPr="00F17DA2">
        <w:rPr>
          <w:rFonts w:cs="Times New Roman"/>
          <w:color w:val="000000"/>
        </w:rPr>
        <w:lastRenderedPageBreak/>
        <w:t xml:space="preserve">правительства </w:t>
      </w:r>
      <w:r w:rsidR="00F17DA2" w:rsidRPr="00F17DA2">
        <w:rPr>
          <w:rFonts w:ascii="Times New Romam" w:hAnsi="Times New Romam" w:cs="Times New Roman"/>
          <w:color w:val="000000"/>
        </w:rPr>
        <w:t>данных </w:t>
      </w:r>
      <w:r w:rsidRPr="00F17DA2">
        <w:rPr>
          <w:rFonts w:cs="Times New Roman"/>
          <w:color w:val="000000"/>
        </w:rPr>
        <w:t>должен</w:t>
      </w:r>
      <w:r w:rsidR="00F17DA2" w:rsidRPr="00F17DA2">
        <w:rPr>
          <w:rFonts w:ascii="Times New Romam" w:hAnsi="Times New Romam" w:cs="Times New Roman"/>
          <w:color w:val="000000"/>
        </w:rPr>
        <w:t> респонденты</w:t>
      </w:r>
      <w:r w:rsidR="00F17DA2" w:rsidRPr="00F17DA2">
        <w:rPr>
          <w:rFonts w:cs="Times New Roman"/>
          <w:color w:val="000000"/>
        </w:rPr>
        <w:t xml:space="preserve"> </w:t>
      </w:r>
      <w:r w:rsidRPr="00F17DA2">
        <w:rPr>
          <w:rFonts w:cs="Times New Roman"/>
          <w:color w:val="000000"/>
        </w:rPr>
        <w:t xml:space="preserve">стать </w:t>
      </w:r>
      <w:r w:rsidR="00F17DA2" w:rsidRPr="00F17DA2">
        <w:rPr>
          <w:rFonts w:ascii="Times New Romam" w:hAnsi="Times New Romam" w:cs="Times New Roman"/>
          <w:color w:val="000000"/>
        </w:rPr>
        <w:t>взаимодействия </w:t>
      </w:r>
      <w:r w:rsidRPr="00F17DA2">
        <w:rPr>
          <w:rFonts w:cs="Times New Roman"/>
          <w:color w:val="000000"/>
        </w:rPr>
        <w:t>единственным,</w:t>
      </w:r>
      <w:r w:rsidR="00F17DA2" w:rsidRPr="00F17DA2">
        <w:rPr>
          <w:rFonts w:ascii="Times New Romam" w:hAnsi="Times New Romam" w:cs="Times New Roman"/>
          <w:color w:val="000000"/>
        </w:rPr>
        <w:t> проходит</w:t>
      </w:r>
      <w:r w:rsidRPr="00F17DA2">
        <w:rPr>
          <w:rFonts w:cs="Times New Roman"/>
          <w:color w:val="000000"/>
        </w:rPr>
        <w:t xml:space="preserve"> а не быть </w:t>
      </w:r>
      <w:r w:rsidR="00F17DA2" w:rsidRPr="00F17DA2">
        <w:rPr>
          <w:rFonts w:ascii="Times New Romam" w:hAnsi="Times New Romam" w:cs="Times New Roman"/>
          <w:color w:val="000000"/>
        </w:rPr>
        <w:t>усиливается </w:t>
      </w:r>
      <w:r w:rsidRPr="00F17DA2">
        <w:rPr>
          <w:rFonts w:cs="Times New Roman"/>
          <w:color w:val="000000"/>
        </w:rPr>
        <w:t>дополнением</w:t>
      </w:r>
      <w:r w:rsidR="00F17DA2" w:rsidRPr="00F17DA2">
        <w:rPr>
          <w:rFonts w:ascii="Times New Romam" w:hAnsi="Times New Romam" w:cs="Times New Roman"/>
          <w:color w:val="000000"/>
        </w:rPr>
        <w:t> общества</w:t>
      </w:r>
      <w:r w:rsidR="00F17DA2" w:rsidRPr="00F17DA2">
        <w:rPr>
          <w:rFonts w:cs="Times New Roman"/>
          <w:color w:val="000000"/>
        </w:rPr>
        <w:t xml:space="preserve"> </w:t>
      </w:r>
      <w:r w:rsidRPr="00F17DA2">
        <w:rPr>
          <w:rFonts w:cs="Times New Roman"/>
          <w:color w:val="000000"/>
        </w:rPr>
        <w:t xml:space="preserve">или </w:t>
      </w:r>
      <w:r w:rsidR="00F17DA2" w:rsidRPr="00F17DA2">
        <w:rPr>
          <w:rFonts w:ascii="Times New Romam" w:hAnsi="Times New Romam" w:cs="Times New Roman"/>
          <w:color w:val="000000"/>
        </w:rPr>
        <w:t>политическую </w:t>
      </w:r>
      <w:r w:rsidRPr="00F17DA2">
        <w:rPr>
          <w:rFonts w:cs="Times New Roman"/>
          <w:color w:val="000000"/>
        </w:rPr>
        <w:t>аналогом</w:t>
      </w:r>
      <w:r w:rsidR="00F17DA2" w:rsidRPr="00F17DA2">
        <w:rPr>
          <w:rFonts w:ascii="Times New Romam" w:hAnsi="Times New Romam" w:cs="Times New Roman"/>
          <w:color w:val="000000"/>
        </w:rPr>
        <w:t> набор</w:t>
      </w:r>
      <w:r w:rsidR="00F17DA2" w:rsidRPr="00F17DA2">
        <w:rPr>
          <w:rFonts w:cs="Times New Roman"/>
          <w:color w:val="000000"/>
        </w:rPr>
        <w:t xml:space="preserve"> </w:t>
      </w:r>
      <w:r w:rsidRPr="00F17DA2">
        <w:rPr>
          <w:rFonts w:cs="Times New Roman"/>
          <w:color w:val="000000"/>
        </w:rPr>
        <w:t xml:space="preserve">к традиционному </w:t>
      </w:r>
      <w:r w:rsidR="00F17DA2" w:rsidRPr="00F17DA2">
        <w:rPr>
          <w:rFonts w:ascii="Times New Romam" w:hAnsi="Times New Romam" w:cs="Times New Roman"/>
          <w:color w:val="000000"/>
        </w:rPr>
        <w:t>нетехническое </w:t>
      </w:r>
      <w:r w:rsidRPr="00F17DA2">
        <w:rPr>
          <w:rFonts w:cs="Times New Roman"/>
          <w:color w:val="000000"/>
        </w:rPr>
        <w:t>правительству</w:t>
      </w:r>
      <w:r w:rsidR="00513B44" w:rsidRPr="00F17DA2">
        <w:rPr>
          <w:rFonts w:cs="Times New Roman"/>
          <w:color w:val="000000"/>
        </w:rPr>
        <w:t>.</w:t>
      </w:r>
      <w:r w:rsidR="00F17DA2" w:rsidRPr="00F17DA2">
        <w:rPr>
          <w:rFonts w:ascii="Times New Romam" w:hAnsi="Times New Romam" w:cs="Times New Roman"/>
          <w:color w:val="000000"/>
        </w:rPr>
        <w:t> согласно</w:t>
      </w:r>
      <w:r w:rsidRPr="00F17DA2">
        <w:rPr>
          <w:rFonts w:cs="Times New Roman"/>
          <w:color w:val="000000"/>
        </w:rPr>
        <w:t xml:space="preserve"> </w:t>
      </w:r>
    </w:p>
    <w:p w14:paraId="57E3B34E" w14:textId="2B7BA4D5" w:rsidR="001A40A5" w:rsidRPr="00F17DA2" w:rsidRDefault="00727D88" w:rsidP="001D56BB">
      <w:pPr>
        <w:numPr>
          <w:ilvl w:val="0"/>
          <w:numId w:val="9"/>
        </w:numPr>
        <w:tabs>
          <w:tab w:val="left" w:pos="1711"/>
        </w:tabs>
        <w:ind w:firstLine="709"/>
        <w:rPr>
          <w:rFonts w:cs="Times New Roman"/>
          <w:color w:val="000000"/>
        </w:rPr>
      </w:pPr>
      <w:r w:rsidRPr="00F17DA2">
        <w:rPr>
          <w:rFonts w:cs="Times New Roman"/>
          <w:color w:val="000000"/>
        </w:rPr>
        <w:t xml:space="preserve">Ещё один </w:t>
      </w:r>
      <w:r w:rsidR="00F17DA2" w:rsidRPr="00F17DA2">
        <w:rPr>
          <w:rFonts w:ascii="Times New Romam" w:hAnsi="Times New Romam" w:cs="Times New Roman"/>
          <w:color w:val="000000"/>
        </w:rPr>
        <w:t>продолжение </w:t>
      </w:r>
      <w:r w:rsidRPr="00F17DA2">
        <w:rPr>
          <w:rFonts w:cs="Times New Roman"/>
          <w:color w:val="000000"/>
        </w:rPr>
        <w:t>важный</w:t>
      </w:r>
      <w:r w:rsidR="00F17DA2" w:rsidRPr="00F17DA2">
        <w:rPr>
          <w:rFonts w:ascii="Times New Romam" w:hAnsi="Times New Romam" w:cs="Times New Roman"/>
          <w:color w:val="000000"/>
        </w:rPr>
        <w:t> сравнения</w:t>
      </w:r>
      <w:r w:rsidR="00F17DA2" w:rsidRPr="00F17DA2">
        <w:rPr>
          <w:rFonts w:cs="Times New Roman"/>
          <w:color w:val="000000"/>
        </w:rPr>
        <w:t xml:space="preserve"> </w:t>
      </w:r>
      <w:r w:rsidRPr="00F17DA2">
        <w:rPr>
          <w:rFonts w:cs="Times New Roman"/>
          <w:color w:val="000000"/>
        </w:rPr>
        <w:t xml:space="preserve">тренд, </w:t>
      </w:r>
      <w:r w:rsidR="00F17DA2" w:rsidRPr="00F17DA2">
        <w:rPr>
          <w:rFonts w:ascii="Times New Romam" w:hAnsi="Times New Romam" w:cs="Times New Roman"/>
          <w:color w:val="000000"/>
        </w:rPr>
        <w:t>возникновение </w:t>
      </w:r>
      <w:r w:rsidRPr="00F17DA2">
        <w:rPr>
          <w:rFonts w:cs="Times New Roman"/>
          <w:color w:val="000000"/>
        </w:rPr>
        <w:t>выделяемый</w:t>
      </w:r>
      <w:r w:rsidR="00F17DA2" w:rsidRPr="00F17DA2">
        <w:rPr>
          <w:rFonts w:ascii="Times New Romam" w:hAnsi="Times New Romam" w:cs="Times New Roman"/>
          <w:color w:val="000000"/>
        </w:rPr>
        <w:t> использование</w:t>
      </w:r>
      <w:r w:rsidR="00F17DA2" w:rsidRPr="00F17DA2">
        <w:rPr>
          <w:rFonts w:cs="Times New Roman"/>
          <w:color w:val="000000"/>
        </w:rPr>
        <w:t xml:space="preserve"> </w:t>
      </w:r>
      <w:r w:rsidRPr="00F17DA2">
        <w:rPr>
          <w:rFonts w:cs="Times New Roman"/>
          <w:color w:val="000000"/>
        </w:rPr>
        <w:t xml:space="preserve">в последнее </w:t>
      </w:r>
      <w:r w:rsidR="00F17DA2" w:rsidRPr="00F17DA2">
        <w:rPr>
          <w:rFonts w:ascii="Times New Romam" w:hAnsi="Times New Romam" w:cs="Times New Roman"/>
          <w:color w:val="000000"/>
        </w:rPr>
        <w:t>цифровых </w:t>
      </w:r>
      <w:r w:rsidRPr="00F17DA2">
        <w:rPr>
          <w:rFonts w:cs="Times New Roman"/>
          <w:color w:val="000000"/>
        </w:rPr>
        <w:t>время</w:t>
      </w:r>
      <w:r w:rsidR="00F17DA2" w:rsidRPr="00F17DA2">
        <w:rPr>
          <w:rFonts w:ascii="Times New Romam" w:hAnsi="Times New Romam" w:cs="Times New Roman"/>
          <w:color w:val="000000"/>
        </w:rPr>
        <w:t> задачей</w:t>
      </w:r>
      <w:r w:rsidR="00F17DA2" w:rsidRPr="00F17DA2">
        <w:rPr>
          <w:rFonts w:cs="Times New Roman"/>
          <w:color w:val="000000"/>
        </w:rPr>
        <w:t xml:space="preserve"> </w:t>
      </w:r>
      <w:r w:rsidRPr="00F17DA2">
        <w:rPr>
          <w:rFonts w:cs="Times New Roman"/>
          <w:color w:val="000000"/>
        </w:rPr>
        <w:t xml:space="preserve">- метагибридная </w:t>
      </w:r>
      <w:r w:rsidR="00F17DA2" w:rsidRPr="00F17DA2">
        <w:rPr>
          <w:rFonts w:ascii="Times New Romam" w:hAnsi="Times New Romam" w:cs="Times New Roman"/>
          <w:color w:val="000000"/>
        </w:rPr>
        <w:t>онлайн </w:t>
      </w:r>
      <w:r w:rsidRPr="00F17DA2">
        <w:rPr>
          <w:rFonts w:cs="Times New Roman"/>
          <w:color w:val="000000"/>
        </w:rPr>
        <w:t>война.</w:t>
      </w:r>
      <w:r w:rsidR="00F17DA2" w:rsidRPr="00F17DA2">
        <w:rPr>
          <w:rFonts w:ascii="Times New Romam" w:hAnsi="Times New Romam" w:cs="Times New Roman"/>
          <w:color w:val="000000"/>
        </w:rPr>
        <w:t> такой</w:t>
      </w:r>
      <w:r w:rsidRPr="00F17DA2">
        <w:rPr>
          <w:rFonts w:cs="Times New Roman"/>
          <w:color w:val="000000"/>
        </w:rPr>
        <w:t xml:space="preserve"> Ввиду </w:t>
      </w:r>
      <w:r w:rsidR="00F17DA2" w:rsidRPr="00F17DA2">
        <w:rPr>
          <w:rFonts w:ascii="Times New Romam" w:hAnsi="Times New Romam" w:cs="Times New Roman"/>
          <w:color w:val="000000"/>
        </w:rPr>
        <w:t>обсуждению </w:t>
      </w:r>
      <w:r w:rsidRPr="00F17DA2">
        <w:rPr>
          <w:rFonts w:cs="Times New Roman"/>
          <w:color w:val="000000"/>
        </w:rPr>
        <w:t>того,</w:t>
      </w:r>
      <w:r w:rsidR="00F17DA2" w:rsidRPr="00F17DA2">
        <w:rPr>
          <w:rFonts w:ascii="Times New Romam" w:hAnsi="Times New Romam" w:cs="Times New Roman"/>
          <w:color w:val="000000"/>
        </w:rPr>
        <w:t> десять</w:t>
      </w:r>
      <w:r w:rsidRPr="00F17DA2">
        <w:rPr>
          <w:rFonts w:cs="Times New Roman"/>
          <w:color w:val="000000"/>
        </w:rPr>
        <w:t xml:space="preserve"> что </w:t>
      </w:r>
      <w:r w:rsidR="00F17DA2" w:rsidRPr="00F17DA2">
        <w:rPr>
          <w:rFonts w:ascii="Times New Romam" w:hAnsi="Times New Romam" w:cs="Times New Roman"/>
          <w:color w:val="000000"/>
        </w:rPr>
        <w:t>действительно </w:t>
      </w:r>
      <w:r w:rsidRPr="00F17DA2">
        <w:rPr>
          <w:rFonts w:cs="Times New Roman"/>
          <w:color w:val="000000"/>
        </w:rPr>
        <w:t>конфликты</w:t>
      </w:r>
      <w:r w:rsidR="00F17DA2" w:rsidRPr="00F17DA2">
        <w:rPr>
          <w:rFonts w:ascii="Times New Romam" w:hAnsi="Times New Romam" w:cs="Times New Roman"/>
          <w:color w:val="000000"/>
        </w:rPr>
        <w:t> обзор</w:t>
      </w:r>
      <w:r w:rsidR="00F17DA2" w:rsidRPr="00F17DA2">
        <w:rPr>
          <w:rFonts w:cs="Times New Roman"/>
          <w:color w:val="000000"/>
        </w:rPr>
        <w:t xml:space="preserve"> </w:t>
      </w:r>
      <w:r w:rsidRPr="00F17DA2">
        <w:rPr>
          <w:rFonts w:cs="Times New Roman"/>
          <w:color w:val="000000"/>
        </w:rPr>
        <w:t xml:space="preserve">становятся </w:t>
      </w:r>
      <w:r w:rsidR="00F17DA2" w:rsidRPr="00F17DA2">
        <w:rPr>
          <w:rFonts w:ascii="Times New Romam" w:hAnsi="Times New Romam" w:cs="Times New Roman"/>
          <w:color w:val="000000"/>
        </w:rPr>
        <w:t>отдельных </w:t>
      </w:r>
      <w:r w:rsidRPr="00F17DA2">
        <w:rPr>
          <w:rFonts w:cs="Times New Roman"/>
          <w:color w:val="000000"/>
        </w:rPr>
        <w:t>многослойными,</w:t>
      </w:r>
      <w:r w:rsidR="00F17DA2" w:rsidRPr="00F17DA2">
        <w:rPr>
          <w:rFonts w:ascii="Times New Romam" w:hAnsi="Times New Romam" w:cs="Times New Roman"/>
          <w:color w:val="000000"/>
        </w:rPr>
        <w:t> используя</w:t>
      </w:r>
      <w:r w:rsidRPr="00F17DA2">
        <w:rPr>
          <w:rFonts w:cs="Times New Roman"/>
          <w:color w:val="000000"/>
        </w:rPr>
        <w:t xml:space="preserve"> и страны </w:t>
      </w:r>
      <w:r w:rsidR="00F17DA2" w:rsidRPr="00F17DA2">
        <w:rPr>
          <w:rFonts w:ascii="Times New Romam" w:hAnsi="Times New Romam" w:cs="Times New Roman"/>
          <w:color w:val="000000"/>
        </w:rPr>
        <w:t>результат </w:t>
      </w:r>
      <w:r w:rsidRPr="00F17DA2">
        <w:rPr>
          <w:rFonts w:cs="Times New Roman"/>
          <w:color w:val="000000"/>
        </w:rPr>
        <w:t>начинают</w:t>
      </w:r>
      <w:r w:rsidR="00F17DA2" w:rsidRPr="00F17DA2">
        <w:rPr>
          <w:rFonts w:ascii="Times New Romam" w:hAnsi="Times New Romam" w:cs="Times New Roman"/>
          <w:color w:val="000000"/>
        </w:rPr>
        <w:t> геймера</w:t>
      </w:r>
      <w:r w:rsidR="00F17DA2" w:rsidRPr="00F17DA2">
        <w:rPr>
          <w:rFonts w:cs="Times New Roman"/>
          <w:color w:val="000000"/>
        </w:rPr>
        <w:t xml:space="preserve"> </w:t>
      </w:r>
      <w:r w:rsidRPr="00F17DA2">
        <w:rPr>
          <w:rFonts w:cs="Times New Roman"/>
          <w:color w:val="000000"/>
        </w:rPr>
        <w:t xml:space="preserve">воевать </w:t>
      </w:r>
      <w:r w:rsidR="00F17DA2" w:rsidRPr="00F17DA2">
        <w:rPr>
          <w:rFonts w:ascii="Times New Romam" w:hAnsi="Times New Romam" w:cs="Times New Roman"/>
          <w:color w:val="000000"/>
        </w:rPr>
        <w:t>поведения </w:t>
      </w:r>
      <w:r w:rsidRPr="00F17DA2">
        <w:rPr>
          <w:rFonts w:cs="Times New Roman"/>
          <w:color w:val="000000"/>
        </w:rPr>
        <w:t>сами</w:t>
      </w:r>
      <w:r w:rsidR="00F17DA2" w:rsidRPr="00F17DA2">
        <w:rPr>
          <w:rFonts w:ascii="Times New Romam" w:hAnsi="Times New Romam" w:cs="Times New Roman"/>
          <w:color w:val="000000"/>
        </w:rPr>
        <w:t> который</w:t>
      </w:r>
      <w:r w:rsidR="00F17DA2" w:rsidRPr="00F17DA2">
        <w:rPr>
          <w:rFonts w:cs="Times New Roman"/>
          <w:color w:val="000000"/>
        </w:rPr>
        <w:t xml:space="preserve"> </w:t>
      </w:r>
      <w:r w:rsidRPr="00F17DA2">
        <w:rPr>
          <w:rFonts w:cs="Times New Roman"/>
          <w:color w:val="000000"/>
        </w:rPr>
        <w:t xml:space="preserve">с собой. </w:t>
      </w:r>
      <w:r w:rsidR="00F17DA2" w:rsidRPr="00F17DA2">
        <w:rPr>
          <w:rFonts w:ascii="Times New Romam" w:hAnsi="Times New Romam" w:cs="Times New Roman"/>
          <w:color w:val="000000"/>
        </w:rPr>
        <w:t>больше </w:t>
      </w:r>
      <w:r w:rsidRPr="00F17DA2">
        <w:rPr>
          <w:rFonts w:cs="Times New Roman"/>
          <w:color w:val="000000"/>
        </w:rPr>
        <w:t>Также</w:t>
      </w:r>
      <w:r w:rsidR="00F17DA2" w:rsidRPr="00F17DA2">
        <w:rPr>
          <w:rFonts w:ascii="Times New Romam" w:hAnsi="Times New Romam" w:cs="Times New Roman"/>
          <w:color w:val="000000"/>
        </w:rPr>
        <w:t> рецензент</w:t>
      </w:r>
      <w:r w:rsidR="00F17DA2" w:rsidRPr="00F17DA2">
        <w:rPr>
          <w:rFonts w:cs="Times New Roman"/>
          <w:color w:val="000000"/>
        </w:rPr>
        <w:t xml:space="preserve"> </w:t>
      </w:r>
      <w:r w:rsidRPr="00F17DA2">
        <w:rPr>
          <w:rFonts w:cs="Times New Roman"/>
          <w:color w:val="000000"/>
        </w:rPr>
        <w:t xml:space="preserve">нельзя </w:t>
      </w:r>
      <w:r w:rsidR="00F17DA2" w:rsidRPr="00F17DA2">
        <w:rPr>
          <w:rFonts w:ascii="Times New Romam" w:hAnsi="Times New Romam" w:cs="Times New Roman"/>
          <w:color w:val="000000"/>
        </w:rPr>
        <w:t>значимость </w:t>
      </w:r>
      <w:r w:rsidRPr="00F17DA2">
        <w:rPr>
          <w:rFonts w:cs="Times New Roman"/>
          <w:color w:val="000000"/>
        </w:rPr>
        <w:t>отрицать</w:t>
      </w:r>
      <w:r w:rsidR="00F17DA2" w:rsidRPr="00F17DA2">
        <w:rPr>
          <w:rFonts w:ascii="Times New Romam" w:hAnsi="Times New Romam" w:cs="Times New Roman"/>
          <w:color w:val="000000"/>
        </w:rPr>
        <w:t> общественности</w:t>
      </w:r>
      <w:r w:rsidR="00F17DA2" w:rsidRPr="00F17DA2">
        <w:rPr>
          <w:rFonts w:cs="Times New Roman"/>
          <w:color w:val="000000"/>
        </w:rPr>
        <w:t xml:space="preserve"> </w:t>
      </w:r>
      <w:r w:rsidRPr="00F17DA2">
        <w:rPr>
          <w:rFonts w:cs="Times New Roman"/>
          <w:color w:val="000000"/>
        </w:rPr>
        <w:t xml:space="preserve">то, что </w:t>
      </w:r>
      <w:r w:rsidR="00F17DA2" w:rsidRPr="00F17DA2">
        <w:rPr>
          <w:rFonts w:ascii="Times New Romam" w:hAnsi="Times New Romam" w:cs="Times New Roman"/>
          <w:color w:val="000000"/>
        </w:rPr>
        <w:t>организаций </w:t>
      </w:r>
      <w:r w:rsidRPr="00F17DA2">
        <w:rPr>
          <w:rFonts w:cs="Times New Roman"/>
          <w:color w:val="000000"/>
        </w:rPr>
        <w:t>война</w:t>
      </w:r>
      <w:r w:rsidR="00F17DA2" w:rsidRPr="00F17DA2">
        <w:rPr>
          <w:rFonts w:ascii="Times New Romam" w:hAnsi="Times New Romam" w:cs="Times New Roman"/>
          <w:color w:val="000000"/>
        </w:rPr>
        <w:t> чатов</w:t>
      </w:r>
      <w:r w:rsidR="00F17DA2" w:rsidRPr="00F17DA2">
        <w:rPr>
          <w:rFonts w:cs="Times New Roman"/>
          <w:color w:val="000000"/>
        </w:rPr>
        <w:t xml:space="preserve"> </w:t>
      </w:r>
      <w:r w:rsidRPr="00F17DA2">
        <w:rPr>
          <w:rFonts w:cs="Times New Roman"/>
          <w:color w:val="000000"/>
        </w:rPr>
        <w:t xml:space="preserve">в некотором </w:t>
      </w:r>
      <w:r w:rsidR="00F17DA2" w:rsidRPr="00F17DA2">
        <w:rPr>
          <w:rFonts w:ascii="Times New Romam" w:hAnsi="Times New Romam" w:cs="Times New Roman"/>
          <w:color w:val="000000"/>
        </w:rPr>
        <w:t>социальных </w:t>
      </w:r>
      <w:r w:rsidRPr="00F17DA2">
        <w:rPr>
          <w:rFonts w:cs="Times New Roman"/>
          <w:color w:val="000000"/>
        </w:rPr>
        <w:t>роде</w:t>
      </w:r>
      <w:r w:rsidR="00F17DA2" w:rsidRPr="00F17DA2">
        <w:rPr>
          <w:rFonts w:ascii="Times New Romam" w:hAnsi="Times New Romam" w:cs="Times New Roman"/>
          <w:color w:val="000000"/>
        </w:rPr>
        <w:t> жизни</w:t>
      </w:r>
      <w:r w:rsidR="00F17DA2" w:rsidRPr="00F17DA2">
        <w:rPr>
          <w:rFonts w:cs="Times New Roman"/>
          <w:color w:val="000000"/>
        </w:rPr>
        <w:t xml:space="preserve"> </w:t>
      </w:r>
      <w:r w:rsidRPr="00F17DA2">
        <w:rPr>
          <w:rFonts w:cs="Times New Roman"/>
          <w:color w:val="000000"/>
        </w:rPr>
        <w:t xml:space="preserve">- двигатель </w:t>
      </w:r>
      <w:r w:rsidR="00F17DA2" w:rsidRPr="00F17DA2">
        <w:rPr>
          <w:rFonts w:ascii="Times New Romam" w:hAnsi="Times New Romam" w:cs="Times New Roman"/>
          <w:color w:val="000000"/>
        </w:rPr>
        <w:t>одному </w:t>
      </w:r>
      <w:r w:rsidRPr="00F17DA2">
        <w:rPr>
          <w:rFonts w:cs="Times New Roman"/>
          <w:color w:val="000000"/>
        </w:rPr>
        <w:t>прогресса,</w:t>
      </w:r>
      <w:r w:rsidR="00F17DA2" w:rsidRPr="00F17DA2">
        <w:rPr>
          <w:rFonts w:ascii="Times New Romam" w:hAnsi="Times New Romam" w:cs="Times New Roman"/>
          <w:color w:val="000000"/>
        </w:rPr>
        <w:t> структурно</w:t>
      </w:r>
      <w:r w:rsidRPr="00F17DA2">
        <w:rPr>
          <w:rFonts w:cs="Times New Roman"/>
          <w:color w:val="000000"/>
        </w:rPr>
        <w:t xml:space="preserve"> в том </w:t>
      </w:r>
      <w:r w:rsidR="00F17DA2" w:rsidRPr="00F17DA2">
        <w:rPr>
          <w:rFonts w:ascii="Times New Romam" w:hAnsi="Times New Romam" w:cs="Times New Roman"/>
          <w:color w:val="000000"/>
        </w:rPr>
        <w:t>интервью </w:t>
      </w:r>
      <w:r w:rsidRPr="00F17DA2">
        <w:rPr>
          <w:rFonts w:cs="Times New Roman"/>
          <w:color w:val="000000"/>
        </w:rPr>
        <w:t>числе</w:t>
      </w:r>
      <w:r w:rsidR="00F17DA2" w:rsidRPr="00F17DA2">
        <w:rPr>
          <w:rFonts w:ascii="Times New Romam" w:hAnsi="Times New Romam" w:cs="Times New Roman"/>
          <w:color w:val="000000"/>
        </w:rPr>
        <w:t> усиливает</w:t>
      </w:r>
      <w:r w:rsidR="00F17DA2" w:rsidRPr="00F17DA2">
        <w:rPr>
          <w:rFonts w:cs="Times New Roman"/>
          <w:color w:val="000000"/>
        </w:rPr>
        <w:t xml:space="preserve"> </w:t>
      </w:r>
      <w:r w:rsidRPr="00F17DA2">
        <w:rPr>
          <w:rFonts w:cs="Times New Roman"/>
          <w:color w:val="000000"/>
        </w:rPr>
        <w:t xml:space="preserve">технического. </w:t>
      </w:r>
      <w:r w:rsidR="00F17DA2" w:rsidRPr="00F17DA2">
        <w:rPr>
          <w:rFonts w:ascii="Times New Romam" w:hAnsi="Times New Romam" w:cs="Times New Roman"/>
          <w:color w:val="000000"/>
        </w:rPr>
        <w:t>взаимосвязями </w:t>
      </w:r>
      <w:r w:rsidRPr="00F17DA2">
        <w:rPr>
          <w:rFonts w:cs="Times New Roman"/>
          <w:color w:val="000000"/>
        </w:rPr>
        <w:t>Именно</w:t>
      </w:r>
      <w:r w:rsidR="00F17DA2" w:rsidRPr="00F17DA2">
        <w:rPr>
          <w:rFonts w:ascii="Times New Romam" w:hAnsi="Times New Romam" w:cs="Times New Roman"/>
          <w:color w:val="000000"/>
        </w:rPr>
        <w:t> только</w:t>
      </w:r>
      <w:r w:rsidR="00F17DA2" w:rsidRPr="00F17DA2">
        <w:rPr>
          <w:rFonts w:cs="Times New Roman"/>
          <w:color w:val="000000"/>
        </w:rPr>
        <w:t xml:space="preserve"> </w:t>
      </w:r>
      <w:r w:rsidRPr="00F17DA2">
        <w:rPr>
          <w:rFonts w:cs="Times New Roman"/>
          <w:color w:val="000000"/>
        </w:rPr>
        <w:t xml:space="preserve">она изменяет </w:t>
      </w:r>
      <w:r w:rsidR="00F17DA2" w:rsidRPr="00F17DA2">
        <w:rPr>
          <w:rFonts w:ascii="Times New Romam" w:hAnsi="Times New Romam" w:cs="Times New Roman"/>
          <w:color w:val="000000"/>
        </w:rPr>
        <w:t>социальных </w:t>
      </w:r>
      <w:r w:rsidRPr="00F17DA2">
        <w:rPr>
          <w:rFonts w:cs="Times New Roman"/>
          <w:color w:val="000000"/>
        </w:rPr>
        <w:t>технологии</w:t>
      </w:r>
      <w:r w:rsidR="00F17DA2" w:rsidRPr="00F17DA2">
        <w:rPr>
          <w:rFonts w:ascii="Times New Romam" w:hAnsi="Times New Romam" w:cs="Times New Roman"/>
          <w:color w:val="000000"/>
        </w:rPr>
        <w:t> реальных</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использовании </w:t>
      </w:r>
      <w:r w:rsidRPr="00F17DA2">
        <w:rPr>
          <w:rFonts w:cs="Times New Roman"/>
          <w:color w:val="000000"/>
        </w:rPr>
        <w:t>внедряет</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их гораздо </w:t>
      </w:r>
      <w:r w:rsidR="00F17DA2" w:rsidRPr="00F17DA2">
        <w:rPr>
          <w:rFonts w:ascii="Times New Romam" w:hAnsi="Times New Romam" w:cs="Times New Roman"/>
          <w:color w:val="000000"/>
        </w:rPr>
        <w:t>средством </w:t>
      </w:r>
      <w:r w:rsidRPr="00F17DA2">
        <w:rPr>
          <w:rFonts w:cs="Times New Roman"/>
          <w:color w:val="000000"/>
        </w:rPr>
        <w:t>быстрее,</w:t>
      </w:r>
      <w:r w:rsidR="00F17DA2" w:rsidRPr="00F17DA2">
        <w:rPr>
          <w:rFonts w:ascii="Times New Romam" w:hAnsi="Times New Romam" w:cs="Times New Roman"/>
          <w:color w:val="000000"/>
        </w:rPr>
        <w:t> процесс</w:t>
      </w:r>
      <w:r w:rsidRPr="00F17DA2">
        <w:rPr>
          <w:rFonts w:cs="Times New Roman"/>
          <w:color w:val="000000"/>
        </w:rPr>
        <w:t xml:space="preserve"> чем это </w:t>
      </w:r>
      <w:r w:rsidR="00F17DA2" w:rsidRPr="00F17DA2">
        <w:rPr>
          <w:rFonts w:ascii="Times New Romam" w:hAnsi="Times New Romam" w:cs="Times New Roman"/>
          <w:color w:val="000000"/>
        </w:rPr>
        <w:t>политические </w:t>
      </w:r>
      <w:r w:rsidRPr="00F17DA2">
        <w:rPr>
          <w:rFonts w:cs="Times New Roman"/>
          <w:color w:val="000000"/>
        </w:rPr>
        <w:t>делается</w:t>
      </w:r>
      <w:r w:rsidR="00F17DA2" w:rsidRPr="00F17DA2">
        <w:rPr>
          <w:rFonts w:ascii="Times New Romam" w:hAnsi="Times New Romam" w:cs="Times New Roman"/>
          <w:color w:val="000000"/>
        </w:rPr>
        <w:t> санкт</w:t>
      </w:r>
      <w:r w:rsidR="00F17DA2" w:rsidRPr="00F17DA2">
        <w:rPr>
          <w:rFonts w:cs="Times New Roman"/>
          <w:color w:val="000000"/>
        </w:rPr>
        <w:t xml:space="preserve"> </w:t>
      </w:r>
      <w:r w:rsidRPr="00F17DA2">
        <w:rPr>
          <w:rFonts w:cs="Times New Roman"/>
          <w:color w:val="000000"/>
        </w:rPr>
        <w:t xml:space="preserve">в мирное </w:t>
      </w:r>
      <w:r w:rsidR="00F17DA2" w:rsidRPr="00F17DA2">
        <w:rPr>
          <w:rFonts w:ascii="Times New Romam" w:hAnsi="Times New Romam" w:cs="Times New Roman"/>
          <w:color w:val="000000"/>
        </w:rPr>
        <w:t>можно </w:t>
      </w:r>
      <w:r w:rsidRPr="00F17DA2">
        <w:rPr>
          <w:rFonts w:cs="Times New Roman"/>
          <w:color w:val="000000"/>
        </w:rPr>
        <w:t>время</w:t>
      </w:r>
      <w:r w:rsidR="00F17DA2" w:rsidRPr="00F17DA2">
        <w:rPr>
          <w:rFonts w:ascii="Times New Romam" w:hAnsi="Times New Romam" w:cs="Times New Roman"/>
          <w:color w:val="000000"/>
        </w:rPr>
        <w:t> мнение</w:t>
      </w:r>
      <w:r w:rsidR="00F17DA2" w:rsidRPr="00F17DA2">
        <w:rPr>
          <w:rFonts w:cs="Times New Roman"/>
          <w:color w:val="000000"/>
        </w:rPr>
        <w:t xml:space="preserve"> </w:t>
      </w:r>
      <w:r w:rsidRPr="00F17DA2">
        <w:rPr>
          <w:rFonts w:cs="Times New Roman"/>
          <w:color w:val="000000"/>
        </w:rPr>
        <w:t>)</w:t>
      </w:r>
      <w:r w:rsidR="00513B44" w:rsidRPr="00F17DA2">
        <w:rPr>
          <w:rFonts w:cs="Times New Roman"/>
          <w:color w:val="000000"/>
        </w:rPr>
        <w:t>.</w:t>
      </w:r>
    </w:p>
    <w:p w14:paraId="6FE28CD7" w14:textId="2F29E14E" w:rsidR="00513B44" w:rsidRPr="00F17DA2" w:rsidRDefault="00727D88" w:rsidP="006E35F8">
      <w:pPr>
        <w:rPr>
          <w:rFonts w:cs="Times New Roman"/>
          <w:color w:val="000000"/>
        </w:rPr>
      </w:pPr>
      <w:r w:rsidRPr="00F17DA2">
        <w:rPr>
          <w:rFonts w:cs="Times New Roman"/>
          <w:color w:val="000000"/>
        </w:rPr>
        <w:t xml:space="preserve">Таким </w:t>
      </w:r>
      <w:r w:rsidR="00F17DA2" w:rsidRPr="00F17DA2">
        <w:rPr>
          <w:rFonts w:ascii="Times New Romam" w:hAnsi="Times New Romam" w:cs="Times New Roman"/>
          <w:color w:val="000000"/>
        </w:rPr>
        <w:t>границ </w:t>
      </w:r>
      <w:r w:rsidRPr="00F17DA2">
        <w:rPr>
          <w:rFonts w:cs="Times New Roman"/>
          <w:color w:val="000000"/>
        </w:rPr>
        <w:t>образом,</w:t>
      </w:r>
      <w:r w:rsidR="00F17DA2" w:rsidRPr="00F17DA2">
        <w:rPr>
          <w:rFonts w:ascii="Times New Romam" w:hAnsi="Times New Romam" w:cs="Times New Roman"/>
          <w:color w:val="000000"/>
        </w:rPr>
        <w:t> ученый</w:t>
      </w:r>
      <w:r w:rsidRPr="00F17DA2">
        <w:rPr>
          <w:rFonts w:cs="Times New Roman"/>
          <w:color w:val="000000"/>
        </w:rPr>
        <w:t xml:space="preserve"> тренды </w:t>
      </w:r>
      <w:r w:rsidR="00F17DA2" w:rsidRPr="00F17DA2">
        <w:rPr>
          <w:rFonts w:ascii="Times New Romam" w:hAnsi="Times New Romam" w:cs="Times New Roman"/>
          <w:color w:val="000000"/>
        </w:rPr>
        <w:t>социальные </w:t>
      </w:r>
      <w:r w:rsidRPr="00F17DA2">
        <w:rPr>
          <w:rFonts w:cs="Times New Roman"/>
          <w:color w:val="000000"/>
        </w:rPr>
        <w:t>цифровизации</w:t>
      </w:r>
      <w:r w:rsidR="00F17DA2" w:rsidRPr="00F17DA2">
        <w:rPr>
          <w:rFonts w:ascii="Times New Romam" w:hAnsi="Times New Romam" w:cs="Times New Roman"/>
          <w:color w:val="000000"/>
        </w:rPr>
        <w:t> голосованиях</w:t>
      </w:r>
      <w:r w:rsidR="00F17DA2" w:rsidRPr="00F17DA2">
        <w:rPr>
          <w:rFonts w:cs="Times New Roman"/>
          <w:color w:val="000000"/>
        </w:rPr>
        <w:t xml:space="preserve"> </w:t>
      </w:r>
      <w:r w:rsidRPr="00F17DA2">
        <w:rPr>
          <w:rFonts w:cs="Times New Roman"/>
          <w:color w:val="000000"/>
        </w:rPr>
        <w:t xml:space="preserve">могут </w:t>
      </w:r>
      <w:r w:rsidR="00F17DA2" w:rsidRPr="00F17DA2">
        <w:rPr>
          <w:rFonts w:ascii="Times New Romam" w:hAnsi="Times New Romam" w:cs="Times New Roman"/>
          <w:color w:val="000000"/>
        </w:rPr>
        <w:t>одновременного </w:t>
      </w:r>
      <w:r w:rsidRPr="00F17DA2">
        <w:rPr>
          <w:rFonts w:cs="Times New Roman"/>
          <w:color w:val="000000"/>
        </w:rPr>
        <w:t>быть</w:t>
      </w:r>
      <w:r w:rsidR="00F17DA2" w:rsidRPr="00F17DA2">
        <w:rPr>
          <w:rFonts w:ascii="Times New Romam" w:hAnsi="Times New Romam" w:cs="Times New Roman"/>
          <w:color w:val="000000"/>
        </w:rPr>
        <w:t> потребностей</w:t>
      </w:r>
      <w:r w:rsidR="00F17DA2" w:rsidRPr="00F17DA2">
        <w:rPr>
          <w:rFonts w:cs="Times New Roman"/>
          <w:color w:val="000000"/>
        </w:rPr>
        <w:t xml:space="preserve"> </w:t>
      </w:r>
      <w:r w:rsidRPr="00F17DA2">
        <w:rPr>
          <w:rFonts w:cs="Times New Roman"/>
          <w:color w:val="000000"/>
        </w:rPr>
        <w:t xml:space="preserve">как </w:t>
      </w:r>
      <w:r w:rsidR="00F17DA2" w:rsidRPr="00F17DA2">
        <w:rPr>
          <w:rFonts w:ascii="Times New Romam" w:hAnsi="Times New Romam" w:cs="Times New Roman"/>
          <w:color w:val="000000"/>
        </w:rPr>
        <w:t>важнейшим </w:t>
      </w:r>
      <w:r w:rsidRPr="00F17DA2">
        <w:rPr>
          <w:rFonts w:cs="Times New Roman"/>
          <w:color w:val="000000"/>
        </w:rPr>
        <w:t>положительными,</w:t>
      </w:r>
      <w:r w:rsidR="00F17DA2" w:rsidRPr="00F17DA2">
        <w:rPr>
          <w:rFonts w:ascii="Times New Romam" w:hAnsi="Times New Romam" w:cs="Times New Roman"/>
          <w:color w:val="000000"/>
        </w:rPr>
        <w:t> внедрение</w:t>
      </w:r>
      <w:r w:rsidRPr="00F17DA2">
        <w:rPr>
          <w:rFonts w:cs="Times New Roman"/>
          <w:color w:val="000000"/>
        </w:rPr>
        <w:t xml:space="preserve"> так и </w:t>
      </w:r>
      <w:r w:rsidR="00F17DA2" w:rsidRPr="00F17DA2">
        <w:rPr>
          <w:rFonts w:ascii="Times New Romam" w:hAnsi="Times New Romam" w:cs="Times New Roman"/>
          <w:color w:val="000000"/>
        </w:rPr>
        <w:t>уровне </w:t>
      </w:r>
      <w:r w:rsidRPr="00F17DA2">
        <w:rPr>
          <w:rFonts w:cs="Times New Roman"/>
          <w:color w:val="000000"/>
        </w:rPr>
        <w:t>отрицательными.</w:t>
      </w:r>
      <w:r w:rsidR="00F17DA2" w:rsidRPr="00F17DA2">
        <w:rPr>
          <w:rFonts w:ascii="Times New Romam" w:hAnsi="Times New Romam" w:cs="Times New Roman"/>
          <w:color w:val="000000"/>
        </w:rPr>
        <w:t> исследователей</w:t>
      </w:r>
      <w:r w:rsidRPr="00F17DA2">
        <w:rPr>
          <w:rFonts w:cs="Times New Roman"/>
          <w:color w:val="000000"/>
        </w:rPr>
        <w:t xml:space="preserve"> Именно </w:t>
      </w:r>
      <w:r w:rsidR="00F17DA2" w:rsidRPr="00F17DA2">
        <w:rPr>
          <w:rFonts w:ascii="Times New Romam" w:hAnsi="Times New Romam" w:cs="Times New Roman"/>
          <w:color w:val="000000"/>
        </w:rPr>
        <w:t>оценить </w:t>
      </w:r>
      <w:r w:rsidRPr="00F17DA2">
        <w:rPr>
          <w:rFonts w:cs="Times New Roman"/>
          <w:color w:val="000000"/>
        </w:rPr>
        <w:t>грамотное</w:t>
      </w:r>
      <w:r w:rsidR="00F17DA2" w:rsidRPr="00F17DA2">
        <w:rPr>
          <w:rFonts w:ascii="Times New Romam" w:hAnsi="Times New Romam" w:cs="Times New Roman"/>
          <w:color w:val="000000"/>
        </w:rPr>
        <w:t> потребление</w:t>
      </w:r>
      <w:r w:rsidR="00F17DA2" w:rsidRPr="00F17DA2">
        <w:rPr>
          <w:rFonts w:cs="Times New Roman"/>
          <w:color w:val="000000"/>
        </w:rPr>
        <w:t xml:space="preserve"> </w:t>
      </w:r>
      <w:r w:rsidRPr="00F17DA2">
        <w:rPr>
          <w:rFonts w:cs="Times New Roman"/>
          <w:color w:val="000000"/>
        </w:rPr>
        <w:t xml:space="preserve">внедрение, </w:t>
      </w:r>
      <w:r w:rsidR="00F17DA2" w:rsidRPr="00F17DA2">
        <w:rPr>
          <w:rFonts w:ascii="Times New Romam" w:hAnsi="Times New Romam" w:cs="Times New Roman"/>
          <w:color w:val="000000"/>
        </w:rPr>
        <w:t>канале </w:t>
      </w:r>
      <w:r w:rsidRPr="00F17DA2">
        <w:rPr>
          <w:rFonts w:cs="Times New Roman"/>
          <w:color w:val="000000"/>
        </w:rPr>
        <w:t>применение</w:t>
      </w:r>
      <w:r w:rsidR="00F17DA2" w:rsidRPr="00F17DA2">
        <w:rPr>
          <w:rFonts w:ascii="Times New Romam" w:hAnsi="Times New Romam" w:cs="Times New Roman"/>
          <w:color w:val="000000"/>
        </w:rPr>
        <w:t> следующий</w:t>
      </w:r>
      <w:r w:rsidR="00F17DA2" w:rsidRPr="00F17DA2">
        <w:rPr>
          <w:rFonts w:cs="Times New Roman"/>
          <w:color w:val="000000"/>
        </w:rPr>
        <w:t xml:space="preserve"> </w:t>
      </w:r>
      <w:r w:rsidRPr="00F17DA2">
        <w:rPr>
          <w:rFonts w:cs="Times New Roman"/>
          <w:color w:val="000000"/>
        </w:rPr>
        <w:t xml:space="preserve">и руководство </w:t>
      </w:r>
      <w:r w:rsidR="00F17DA2" w:rsidRPr="00F17DA2">
        <w:rPr>
          <w:rFonts w:ascii="Times New Romam" w:hAnsi="Times New Romam" w:cs="Times New Roman"/>
          <w:color w:val="000000"/>
        </w:rPr>
        <w:t>действия </w:t>
      </w:r>
      <w:r w:rsidRPr="00F17DA2">
        <w:rPr>
          <w:rFonts w:cs="Times New Roman"/>
          <w:color w:val="000000"/>
        </w:rPr>
        <w:t>должно</w:t>
      </w:r>
      <w:r w:rsidR="00F17DA2" w:rsidRPr="00F17DA2">
        <w:rPr>
          <w:rFonts w:ascii="Times New Romam" w:hAnsi="Times New Romam" w:cs="Times New Roman"/>
          <w:color w:val="000000"/>
        </w:rPr>
        <w:t> видоизменяет</w:t>
      </w:r>
      <w:r w:rsidR="00F17DA2" w:rsidRPr="00F17DA2">
        <w:rPr>
          <w:rFonts w:cs="Times New Roman"/>
          <w:color w:val="000000"/>
        </w:rPr>
        <w:t xml:space="preserve"> </w:t>
      </w:r>
      <w:r w:rsidRPr="00F17DA2">
        <w:rPr>
          <w:rFonts w:cs="Times New Roman"/>
          <w:color w:val="000000"/>
        </w:rPr>
        <w:t xml:space="preserve">определить </w:t>
      </w:r>
      <w:r w:rsidR="00F17DA2" w:rsidRPr="00F17DA2">
        <w:rPr>
          <w:rFonts w:ascii="Times New Romam" w:hAnsi="Times New Romam" w:cs="Times New Roman"/>
          <w:color w:val="000000"/>
        </w:rPr>
        <w:t>обществе </w:t>
      </w:r>
      <w:r w:rsidRPr="00F17DA2">
        <w:rPr>
          <w:rFonts w:cs="Times New Roman"/>
          <w:color w:val="000000"/>
        </w:rPr>
        <w:t>будущее</w:t>
      </w:r>
      <w:r w:rsidR="00F17DA2" w:rsidRPr="00F17DA2">
        <w:rPr>
          <w:rFonts w:ascii="Times New Romam" w:hAnsi="Times New Romam" w:cs="Times New Roman"/>
          <w:color w:val="000000"/>
        </w:rPr>
        <w:t> данного</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политическим </w:t>
      </w:r>
      <w:r w:rsidRPr="00F17DA2">
        <w:rPr>
          <w:rFonts w:cs="Times New Roman"/>
          <w:color w:val="000000"/>
        </w:rPr>
        <w:t>технологий</w:t>
      </w:r>
      <w:r w:rsidR="00F17DA2" w:rsidRPr="00F17DA2">
        <w:rPr>
          <w:rFonts w:ascii="Times New Romam" w:hAnsi="Times New Romam" w:cs="Times New Roman"/>
          <w:color w:val="000000"/>
        </w:rPr>
        <w:t> страны</w:t>
      </w:r>
      <w:r w:rsidR="00F17DA2" w:rsidRPr="00F17DA2">
        <w:rPr>
          <w:rFonts w:cs="Times New Roman"/>
          <w:color w:val="000000"/>
        </w:rPr>
        <w:t xml:space="preserve"> </w:t>
      </w:r>
      <w:r w:rsidRPr="00F17DA2">
        <w:rPr>
          <w:rFonts w:cs="Times New Roman"/>
          <w:color w:val="000000"/>
        </w:rPr>
        <w:t xml:space="preserve">в публичной </w:t>
      </w:r>
      <w:r w:rsidR="00F17DA2" w:rsidRPr="00F17DA2">
        <w:rPr>
          <w:rFonts w:ascii="Times New Romam" w:hAnsi="Times New Romam" w:cs="Times New Roman"/>
          <w:color w:val="000000"/>
        </w:rPr>
        <w:t>исследованию </w:t>
      </w:r>
      <w:r w:rsidRPr="00F17DA2">
        <w:rPr>
          <w:rFonts w:cs="Times New Roman"/>
          <w:color w:val="000000"/>
        </w:rPr>
        <w:t>политике.</w:t>
      </w:r>
      <w:r w:rsidR="00F17DA2" w:rsidRPr="00F17DA2">
        <w:rPr>
          <w:rFonts w:ascii="Times New Romam" w:hAnsi="Times New Romam" w:cs="Times New Roman"/>
          <w:color w:val="000000"/>
        </w:rPr>
        <w:t> увереннее</w:t>
      </w:r>
      <w:r w:rsidRPr="00F17DA2">
        <w:rPr>
          <w:rFonts w:cs="Times New Roman"/>
          <w:color w:val="000000"/>
        </w:rPr>
        <w:t xml:space="preserve"> </w:t>
      </w:r>
    </w:p>
    <w:p w14:paraId="556298F7" w14:textId="7FA8C1B6" w:rsidR="00727D88" w:rsidRPr="00F17DA2" w:rsidRDefault="00727D88" w:rsidP="006E35F8">
      <w:pPr>
        <w:rPr>
          <w:rFonts w:cs="Times New Roman"/>
          <w:color w:val="000000"/>
        </w:rPr>
      </w:pPr>
      <w:r w:rsidRPr="00F17DA2">
        <w:rPr>
          <w:rFonts w:cs="Times New Roman"/>
          <w:color w:val="000000"/>
        </w:rPr>
        <w:t xml:space="preserve">В </w:t>
      </w:r>
      <w:r w:rsidR="00F17DA2" w:rsidRPr="00F17DA2">
        <w:rPr>
          <w:rFonts w:ascii="Times New Romam" w:hAnsi="Times New Romam" w:cs="Times New Roman"/>
          <w:color w:val="000000"/>
        </w:rPr>
        <w:t>бодрийяр </w:t>
      </w:r>
      <w:r w:rsidRPr="00F17DA2">
        <w:rPr>
          <w:rFonts w:cs="Times New Roman"/>
          <w:color w:val="000000"/>
        </w:rPr>
        <w:t>целом,</w:t>
      </w:r>
      <w:r w:rsidR="00F17DA2" w:rsidRPr="00F17DA2">
        <w:rPr>
          <w:rFonts w:ascii="Times New Romam" w:hAnsi="Times New Romam" w:cs="Times New Roman"/>
          <w:color w:val="000000"/>
        </w:rPr>
        <w:t> менеджмента</w:t>
      </w:r>
      <w:r w:rsidRPr="00F17DA2">
        <w:rPr>
          <w:rFonts w:cs="Times New Roman"/>
          <w:color w:val="000000"/>
        </w:rPr>
        <w:t xml:space="preserve"> на глобальном </w:t>
      </w:r>
      <w:r w:rsidR="00F17DA2" w:rsidRPr="00F17DA2">
        <w:rPr>
          <w:rFonts w:ascii="Times New Romam" w:hAnsi="Times New Romam" w:cs="Times New Roman"/>
          <w:color w:val="000000"/>
        </w:rPr>
        <w:t>реципиент </w:t>
      </w:r>
      <w:r w:rsidRPr="00F17DA2">
        <w:rPr>
          <w:rFonts w:cs="Times New Roman"/>
          <w:color w:val="000000"/>
        </w:rPr>
        <w:t>рынке</w:t>
      </w:r>
      <w:r w:rsidR="00F17DA2" w:rsidRPr="00F17DA2">
        <w:rPr>
          <w:rFonts w:ascii="Times New Romam" w:hAnsi="Times New Romam" w:cs="Times New Roman"/>
          <w:color w:val="000000"/>
        </w:rPr>
        <w:t> стало</w:t>
      </w:r>
      <w:r w:rsidR="00F17DA2" w:rsidRPr="00F17DA2">
        <w:rPr>
          <w:rFonts w:cs="Times New Roman"/>
          <w:color w:val="000000"/>
        </w:rPr>
        <w:t xml:space="preserve"> </w:t>
      </w:r>
      <w:r w:rsidRPr="00F17DA2">
        <w:rPr>
          <w:rFonts w:cs="Times New Roman"/>
          <w:color w:val="000000"/>
        </w:rPr>
        <w:t xml:space="preserve">можно </w:t>
      </w:r>
      <w:r w:rsidR="00F17DA2" w:rsidRPr="00F17DA2">
        <w:rPr>
          <w:rFonts w:ascii="Times New Romam" w:hAnsi="Times New Romam" w:cs="Times New Roman"/>
          <w:color w:val="000000"/>
        </w:rPr>
        <w:t>ответили </w:t>
      </w:r>
      <w:r w:rsidRPr="00F17DA2">
        <w:rPr>
          <w:rFonts w:cs="Times New Roman"/>
          <w:color w:val="000000"/>
        </w:rPr>
        <w:t>выделить</w:t>
      </w:r>
      <w:r w:rsidR="00F17DA2" w:rsidRPr="00F17DA2">
        <w:rPr>
          <w:rFonts w:ascii="Times New Romam" w:hAnsi="Times New Romam" w:cs="Times New Roman"/>
          <w:color w:val="000000"/>
        </w:rPr>
        <w:t> программы</w:t>
      </w:r>
      <w:r w:rsidR="00F17DA2" w:rsidRPr="00F17DA2">
        <w:rPr>
          <w:rFonts w:cs="Times New Roman"/>
          <w:color w:val="000000"/>
        </w:rPr>
        <w:t xml:space="preserve"> </w:t>
      </w:r>
      <w:r w:rsidRPr="00F17DA2">
        <w:rPr>
          <w:rFonts w:cs="Times New Roman"/>
          <w:color w:val="000000"/>
        </w:rPr>
        <w:t xml:space="preserve">4 направления, </w:t>
      </w:r>
      <w:r w:rsidR="00F17DA2" w:rsidRPr="00F17DA2">
        <w:rPr>
          <w:rFonts w:ascii="Times New Romam" w:hAnsi="Times New Romam" w:cs="Times New Roman"/>
          <w:color w:val="000000"/>
        </w:rPr>
        <w:t>состояние </w:t>
      </w:r>
      <w:r w:rsidRPr="00F17DA2">
        <w:rPr>
          <w:rFonts w:cs="Times New Roman"/>
          <w:color w:val="000000"/>
        </w:rPr>
        <w:t>требующие</w:t>
      </w:r>
      <w:r w:rsidR="00F17DA2" w:rsidRPr="00F17DA2">
        <w:rPr>
          <w:rFonts w:ascii="Times New Romam" w:hAnsi="Times New Romam" w:cs="Times New Roman"/>
          <w:color w:val="000000"/>
        </w:rPr>
        <w:t> стране</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возможность </w:t>
      </w:r>
      <w:r w:rsidRPr="00F17DA2">
        <w:rPr>
          <w:rFonts w:cs="Times New Roman"/>
          <w:color w:val="000000"/>
        </w:rPr>
        <w:t>решений</w:t>
      </w:r>
      <w:r w:rsidR="00F17DA2" w:rsidRPr="00F17DA2">
        <w:rPr>
          <w:rFonts w:ascii="Times New Romam" w:hAnsi="Times New Romam" w:cs="Times New Roman"/>
          <w:color w:val="000000"/>
        </w:rPr>
        <w:t> также</w:t>
      </w:r>
      <w:r w:rsidR="00F17DA2" w:rsidRPr="00F17DA2">
        <w:rPr>
          <w:rFonts w:cs="Times New Roman"/>
          <w:color w:val="000000"/>
        </w:rPr>
        <w:t xml:space="preserve"> </w:t>
      </w:r>
      <w:r w:rsidRPr="00F17DA2">
        <w:rPr>
          <w:rFonts w:cs="Times New Roman"/>
          <w:color w:val="000000"/>
        </w:rPr>
        <w:t xml:space="preserve">» от государственного </w:t>
      </w:r>
      <w:r w:rsidR="00F17DA2" w:rsidRPr="00F17DA2">
        <w:rPr>
          <w:rFonts w:ascii="Times New Romam" w:hAnsi="Times New Romam" w:cs="Times New Roman"/>
          <w:color w:val="000000"/>
        </w:rPr>
        <w:t>телевидение </w:t>
      </w:r>
      <w:r w:rsidRPr="00F17DA2">
        <w:rPr>
          <w:rFonts w:cs="Times New Roman"/>
          <w:color w:val="000000"/>
        </w:rPr>
        <w:t>сектора</w:t>
      </w:r>
      <w:r w:rsidR="00C743A5" w:rsidRPr="00F17DA2">
        <w:rPr>
          <w:rFonts w:cs="Times New Roman"/>
          <w:color w:val="000000"/>
        </w:rPr>
        <w:t>.</w:t>
      </w:r>
      <w:r w:rsidR="00F17DA2" w:rsidRPr="00F17DA2">
        <w:rPr>
          <w:rFonts w:ascii="Times New Romam" w:hAnsi="Times New Romam" w:cs="Times New Roman"/>
          <w:color w:val="000000"/>
        </w:rPr>
        <w:t> политических</w:t>
      </w:r>
      <w:r w:rsidR="00F17DA2" w:rsidRPr="00F17DA2">
        <w:rPr>
          <w:rFonts w:cs="Times New Roman"/>
          <w:color w:val="000000"/>
        </w:rPr>
        <w:t xml:space="preserve"> </w:t>
      </w:r>
    </w:p>
    <w:p w14:paraId="42932F92" w14:textId="61FABBB4" w:rsidR="00727D88" w:rsidRPr="00F17DA2" w:rsidRDefault="00727D88" w:rsidP="006E35F8">
      <w:pPr>
        <w:rPr>
          <w:rFonts w:eastAsiaTheme="minorHAnsi" w:cs="Times New Roman"/>
          <w:b/>
          <w:bCs/>
          <w:color w:val="000000"/>
        </w:rPr>
      </w:pPr>
      <w:r w:rsidRPr="00F17DA2">
        <w:rPr>
          <w:rFonts w:eastAsiaTheme="minorHAnsi" w:cs="Times New Roman"/>
          <w:color w:val="000000"/>
        </w:rPr>
        <w:t xml:space="preserve">Первое </w:t>
      </w:r>
      <w:r w:rsidR="00F17DA2" w:rsidRPr="00F17DA2">
        <w:rPr>
          <w:rFonts w:ascii="Times New Romam" w:eastAsiaTheme="minorHAnsi" w:hAnsi="Times New Romam" w:cs="Times New Roman"/>
          <w:color w:val="000000"/>
        </w:rPr>
        <w:t>выпускная </w:t>
      </w:r>
      <w:r w:rsidRPr="00F17DA2">
        <w:rPr>
          <w:rFonts w:eastAsiaTheme="minorHAnsi" w:cs="Times New Roman"/>
          <w:color w:val="000000"/>
        </w:rPr>
        <w:t>направление</w:t>
      </w:r>
      <w:r w:rsidR="00F17DA2" w:rsidRPr="00F17DA2">
        <w:rPr>
          <w:rFonts w:ascii="Times New Romam" w:eastAsiaTheme="minorHAnsi" w:hAnsi="Times New Romam" w:cs="Times New Roman"/>
          <w:color w:val="000000"/>
        </w:rPr>
        <w:t> является</w:t>
      </w:r>
      <w:r w:rsidR="00F17DA2" w:rsidRPr="00F17DA2">
        <w:rPr>
          <w:rFonts w:eastAsiaTheme="minorHAnsi" w:cs="Times New Roman"/>
          <w:color w:val="000000"/>
        </w:rPr>
        <w:t xml:space="preserve"> </w:t>
      </w:r>
      <w:r w:rsidRPr="00F17DA2">
        <w:rPr>
          <w:rFonts w:eastAsiaTheme="minorHAnsi" w:cs="Times New Roman"/>
          <w:color w:val="000000"/>
        </w:rPr>
        <w:t xml:space="preserve">- это все действия, </w:t>
      </w:r>
      <w:r w:rsidR="00F17DA2" w:rsidRPr="00F17DA2">
        <w:rPr>
          <w:rFonts w:ascii="Times New Romam" w:eastAsiaTheme="minorHAnsi" w:hAnsi="Times New Romam" w:cs="Times New Roman"/>
          <w:color w:val="000000"/>
        </w:rPr>
        <w:t>более </w:t>
      </w:r>
      <w:r w:rsidRPr="00F17DA2">
        <w:rPr>
          <w:rFonts w:eastAsiaTheme="minorHAnsi" w:cs="Times New Roman"/>
          <w:color w:val="000000"/>
        </w:rPr>
        <w:t>связанные</w:t>
      </w:r>
      <w:r w:rsidR="00F17DA2" w:rsidRPr="00F17DA2">
        <w:rPr>
          <w:rFonts w:ascii="Times New Romam" w:eastAsiaTheme="minorHAnsi" w:hAnsi="Times New Romam" w:cs="Times New Roman"/>
          <w:color w:val="000000"/>
        </w:rPr>
        <w:t> функциональной</w:t>
      </w:r>
      <w:r w:rsidR="00F17DA2" w:rsidRPr="00F17DA2">
        <w:rPr>
          <w:rFonts w:eastAsiaTheme="minorHAnsi" w:cs="Times New Roman"/>
          <w:color w:val="000000"/>
        </w:rPr>
        <w:t xml:space="preserve"> </w:t>
      </w:r>
      <w:r w:rsidRPr="00F17DA2">
        <w:rPr>
          <w:rFonts w:eastAsiaTheme="minorHAnsi" w:cs="Times New Roman"/>
          <w:color w:val="000000"/>
        </w:rPr>
        <w:t xml:space="preserve">с </w:t>
      </w:r>
      <w:r w:rsidR="00F17DA2" w:rsidRPr="00F17DA2">
        <w:rPr>
          <w:rFonts w:ascii="Times New Romam" w:eastAsiaTheme="minorHAnsi" w:hAnsi="Times New Romam" w:cs="Times New Roman"/>
          <w:color w:val="000000"/>
        </w:rPr>
        <w:t>разрешению </w:t>
      </w:r>
      <w:r w:rsidRPr="00F17DA2">
        <w:rPr>
          <w:rFonts w:eastAsiaTheme="minorHAnsi" w:cs="Times New Roman"/>
          <w:color w:val="000000"/>
        </w:rPr>
        <w:t>цифровым</w:t>
      </w:r>
      <w:r w:rsidR="00F17DA2" w:rsidRPr="00F17DA2">
        <w:rPr>
          <w:rFonts w:ascii="Times New Romam" w:eastAsiaTheme="minorHAnsi" w:hAnsi="Times New Romam" w:cs="Times New Roman"/>
          <w:color w:val="000000"/>
        </w:rPr>
        <w:t> факторов</w:t>
      </w:r>
      <w:r w:rsidR="00F17DA2" w:rsidRPr="00F17DA2">
        <w:rPr>
          <w:rFonts w:eastAsiaTheme="minorHAnsi" w:cs="Times New Roman"/>
          <w:color w:val="000000"/>
        </w:rPr>
        <w:t xml:space="preserve"> </w:t>
      </w:r>
      <w:r w:rsidRPr="00F17DA2">
        <w:rPr>
          <w:rFonts w:eastAsiaTheme="minorHAnsi" w:cs="Times New Roman"/>
          <w:color w:val="000000"/>
        </w:rPr>
        <w:t xml:space="preserve">правительством: </w:t>
      </w:r>
      <w:r w:rsidR="00F17DA2" w:rsidRPr="00F17DA2">
        <w:rPr>
          <w:rFonts w:ascii="Times New Romam" w:eastAsiaTheme="minorHAnsi" w:hAnsi="Times New Romam" w:cs="Times New Roman"/>
          <w:color w:val="000000"/>
        </w:rPr>
        <w:t>цифровом </w:t>
      </w:r>
      <w:r w:rsidRPr="00F17DA2">
        <w:rPr>
          <w:rFonts w:eastAsiaTheme="minorHAnsi" w:cs="Times New Roman"/>
          <w:color w:val="000000"/>
        </w:rPr>
        <w:t>развитие</w:t>
      </w:r>
      <w:r w:rsidR="00F17DA2" w:rsidRPr="00F17DA2">
        <w:rPr>
          <w:rFonts w:ascii="Times New Romam" w:eastAsiaTheme="minorHAnsi" w:hAnsi="Times New Romam" w:cs="Times New Roman"/>
          <w:color w:val="000000"/>
        </w:rPr>
        <w:t> моделей</w:t>
      </w:r>
      <w:r w:rsidR="00F17DA2" w:rsidRPr="00F17DA2">
        <w:rPr>
          <w:rFonts w:eastAsiaTheme="minorHAnsi" w:cs="Times New Roman"/>
          <w:color w:val="000000"/>
        </w:rPr>
        <w:t xml:space="preserve"> </w:t>
      </w:r>
      <w:r w:rsidRPr="00F17DA2">
        <w:rPr>
          <w:rFonts w:eastAsiaTheme="minorHAnsi" w:cs="Times New Roman"/>
          <w:color w:val="000000"/>
        </w:rPr>
        <w:t>онлайн-</w:t>
      </w:r>
      <w:r w:rsidR="00F17DA2" w:rsidRPr="00F17DA2">
        <w:rPr>
          <w:rFonts w:ascii="Times New Romam" w:eastAsiaTheme="minorHAnsi" w:hAnsi="Times New Romam" w:cs="Times New Roman"/>
          <w:color w:val="000000"/>
        </w:rPr>
        <w:t>данных </w:t>
      </w:r>
      <w:r w:rsidRPr="00F17DA2">
        <w:rPr>
          <w:rFonts w:eastAsiaTheme="minorHAnsi" w:cs="Times New Roman"/>
          <w:color w:val="000000"/>
        </w:rPr>
        <w:t>платформ</w:t>
      </w:r>
      <w:r w:rsidR="00F17DA2" w:rsidRPr="00F17DA2">
        <w:rPr>
          <w:rFonts w:ascii="Times New Romam" w:eastAsiaTheme="minorHAnsi" w:hAnsi="Times New Romam" w:cs="Times New Roman"/>
          <w:color w:val="000000"/>
        </w:rPr>
        <w:t> непосредственного</w:t>
      </w:r>
      <w:r w:rsidR="00F17DA2" w:rsidRPr="00F17DA2">
        <w:rPr>
          <w:rFonts w:eastAsiaTheme="minorHAnsi" w:cs="Times New Roman"/>
          <w:color w:val="000000"/>
        </w:rPr>
        <w:t xml:space="preserve"> </w:t>
      </w:r>
      <w:r w:rsidRPr="00F17DA2">
        <w:rPr>
          <w:rFonts w:eastAsiaTheme="minorHAnsi" w:cs="Times New Roman"/>
          <w:color w:val="000000"/>
        </w:rPr>
        <w:t xml:space="preserve">для принятия </w:t>
      </w:r>
      <w:r w:rsidR="00F17DA2" w:rsidRPr="00F17DA2">
        <w:rPr>
          <w:rFonts w:ascii="Times New Romam" w:eastAsiaTheme="minorHAnsi" w:hAnsi="Times New Romam" w:cs="Times New Roman"/>
          <w:color w:val="000000"/>
        </w:rPr>
        <w:t>опосредованное </w:t>
      </w:r>
      <w:r w:rsidRPr="00F17DA2">
        <w:rPr>
          <w:rFonts w:eastAsiaTheme="minorHAnsi" w:cs="Times New Roman"/>
          <w:color w:val="000000"/>
        </w:rPr>
        <w:t>решений,</w:t>
      </w:r>
      <w:r w:rsidR="00F17DA2" w:rsidRPr="00F17DA2">
        <w:rPr>
          <w:rFonts w:ascii="Times New Romam" w:eastAsiaTheme="minorHAnsi" w:hAnsi="Times New Romam" w:cs="Times New Roman"/>
          <w:color w:val="000000"/>
        </w:rPr>
        <w:t> социум</w:t>
      </w:r>
      <w:r w:rsidRPr="00F17DA2">
        <w:rPr>
          <w:rFonts w:eastAsiaTheme="minorHAnsi" w:cs="Times New Roman"/>
          <w:color w:val="000000"/>
        </w:rPr>
        <w:t xml:space="preserve"> цифровая </w:t>
      </w:r>
      <w:r w:rsidR="00F17DA2" w:rsidRPr="00F17DA2">
        <w:rPr>
          <w:rFonts w:ascii="Times New Romam" w:eastAsiaTheme="minorHAnsi" w:hAnsi="Times New Romam" w:cs="Times New Roman"/>
          <w:color w:val="000000"/>
        </w:rPr>
        <w:t>распространением </w:t>
      </w:r>
      <w:r w:rsidRPr="00F17DA2">
        <w:rPr>
          <w:rFonts w:eastAsiaTheme="minorHAnsi" w:cs="Times New Roman"/>
          <w:color w:val="000000"/>
        </w:rPr>
        <w:t>идентификация</w:t>
      </w:r>
      <w:r w:rsidR="00F17DA2" w:rsidRPr="00F17DA2">
        <w:rPr>
          <w:rFonts w:ascii="Times New Romam" w:eastAsiaTheme="minorHAnsi" w:hAnsi="Times New Romam" w:cs="Times New Roman"/>
          <w:color w:val="000000"/>
        </w:rPr>
        <w:t> задачей</w:t>
      </w:r>
      <w:r w:rsidR="00F17DA2" w:rsidRPr="00F17DA2">
        <w:rPr>
          <w:rFonts w:eastAsiaTheme="minorHAnsi" w:cs="Times New Roman"/>
          <w:color w:val="000000"/>
        </w:rPr>
        <w:t xml:space="preserve"> </w:t>
      </w:r>
      <w:r w:rsidRPr="00F17DA2">
        <w:rPr>
          <w:rFonts w:eastAsiaTheme="minorHAnsi" w:cs="Times New Roman"/>
          <w:color w:val="000000"/>
        </w:rPr>
        <w:t xml:space="preserve">гражданина, </w:t>
      </w:r>
      <w:r w:rsidR="00F17DA2" w:rsidRPr="00F17DA2">
        <w:rPr>
          <w:rFonts w:ascii="Times New Romam" w:eastAsiaTheme="minorHAnsi" w:hAnsi="Times New Romam" w:cs="Times New Roman"/>
          <w:color w:val="000000"/>
        </w:rPr>
        <w:t>российском </w:t>
      </w:r>
      <w:r w:rsidRPr="00F17DA2">
        <w:rPr>
          <w:rFonts w:eastAsiaTheme="minorHAnsi" w:cs="Times New Roman"/>
          <w:color w:val="000000"/>
        </w:rPr>
        <w:t>возможности</w:t>
      </w:r>
      <w:r w:rsidR="00F17DA2" w:rsidRPr="00F17DA2">
        <w:rPr>
          <w:rFonts w:ascii="Times New Romam" w:eastAsiaTheme="minorHAnsi" w:hAnsi="Times New Romam" w:cs="Times New Roman"/>
          <w:color w:val="000000"/>
        </w:rPr>
        <w:t> встроены</w:t>
      </w:r>
      <w:r w:rsidR="00F17DA2" w:rsidRPr="00F17DA2">
        <w:rPr>
          <w:rFonts w:eastAsiaTheme="minorHAnsi" w:cs="Times New Roman"/>
          <w:color w:val="000000"/>
        </w:rPr>
        <w:t xml:space="preserve"> </w:t>
      </w:r>
      <w:r w:rsidRPr="00F17DA2">
        <w:rPr>
          <w:rFonts w:eastAsiaTheme="minorHAnsi" w:cs="Times New Roman"/>
          <w:color w:val="000000"/>
        </w:rPr>
        <w:t xml:space="preserve">дистанционного </w:t>
      </w:r>
      <w:r w:rsidR="00F17DA2" w:rsidRPr="00F17DA2">
        <w:rPr>
          <w:rFonts w:ascii="Times New Romam" w:eastAsiaTheme="minorHAnsi" w:hAnsi="Times New Romam" w:cs="Times New Roman"/>
          <w:color w:val="000000"/>
        </w:rPr>
        <w:t>коммуникация </w:t>
      </w:r>
      <w:r w:rsidRPr="00F17DA2">
        <w:rPr>
          <w:rFonts w:eastAsiaTheme="minorHAnsi" w:cs="Times New Roman"/>
          <w:color w:val="000000"/>
        </w:rPr>
        <w:t>голосования,</w:t>
      </w:r>
      <w:r w:rsidR="00F17DA2" w:rsidRPr="00F17DA2">
        <w:rPr>
          <w:rFonts w:ascii="Times New Romam" w:eastAsiaTheme="minorHAnsi" w:hAnsi="Times New Romam" w:cs="Times New Roman"/>
          <w:color w:val="000000"/>
        </w:rPr>
        <w:t> изменение</w:t>
      </w:r>
      <w:r w:rsidRPr="00F17DA2">
        <w:rPr>
          <w:rFonts w:eastAsiaTheme="minorHAnsi" w:cs="Times New Roman"/>
          <w:color w:val="000000"/>
        </w:rPr>
        <w:t xml:space="preserve"> а </w:t>
      </w:r>
      <w:r w:rsidR="00F17DA2" w:rsidRPr="00F17DA2">
        <w:rPr>
          <w:rFonts w:ascii="Times New Romam" w:eastAsiaTheme="minorHAnsi" w:hAnsi="Times New Romam" w:cs="Times New Roman"/>
          <w:color w:val="000000"/>
        </w:rPr>
        <w:t>способность </w:t>
      </w:r>
      <w:r w:rsidRPr="00F17DA2">
        <w:rPr>
          <w:rFonts w:eastAsiaTheme="minorHAnsi" w:cs="Times New Roman"/>
          <w:color w:val="000000"/>
        </w:rPr>
        <w:t>также</w:t>
      </w:r>
      <w:r w:rsidR="00F17DA2" w:rsidRPr="00F17DA2">
        <w:rPr>
          <w:rFonts w:ascii="Times New Romam" w:eastAsiaTheme="minorHAnsi" w:hAnsi="Times New Romam" w:cs="Times New Roman"/>
          <w:color w:val="000000"/>
        </w:rPr>
        <w:t> аналогии</w:t>
      </w:r>
      <w:r w:rsidR="00F17DA2" w:rsidRPr="00F17DA2">
        <w:rPr>
          <w:rFonts w:eastAsiaTheme="minorHAnsi" w:cs="Times New Roman"/>
          <w:color w:val="000000"/>
        </w:rPr>
        <w:t xml:space="preserve"> </w:t>
      </w:r>
      <w:r w:rsidRPr="00F17DA2">
        <w:rPr>
          <w:rFonts w:eastAsiaTheme="minorHAnsi" w:cs="Times New Roman"/>
          <w:color w:val="000000"/>
        </w:rPr>
        <w:t xml:space="preserve">оплата </w:t>
      </w:r>
      <w:r w:rsidR="00F17DA2" w:rsidRPr="00F17DA2">
        <w:rPr>
          <w:rFonts w:ascii="Times New Romam" w:eastAsiaTheme="minorHAnsi" w:hAnsi="Times New Romam" w:cs="Times New Roman"/>
          <w:color w:val="000000"/>
        </w:rPr>
        <w:t>сетей </w:t>
      </w:r>
      <w:r w:rsidRPr="00F17DA2">
        <w:rPr>
          <w:rFonts w:eastAsiaTheme="minorHAnsi" w:cs="Times New Roman"/>
          <w:color w:val="000000"/>
        </w:rPr>
        <w:t>онлайн</w:t>
      </w:r>
      <w:r w:rsidR="00F17DA2" w:rsidRPr="00F17DA2">
        <w:rPr>
          <w:rFonts w:ascii="Times New Romam" w:eastAsiaTheme="minorHAnsi" w:hAnsi="Times New Romam" w:cs="Times New Roman"/>
          <w:color w:val="000000"/>
        </w:rPr>
        <w:t> коммуникация</w:t>
      </w:r>
      <w:r w:rsidR="00F17DA2" w:rsidRPr="00F17DA2">
        <w:rPr>
          <w:rFonts w:eastAsiaTheme="minorHAnsi" w:cs="Times New Roman"/>
          <w:color w:val="000000"/>
        </w:rPr>
        <w:t xml:space="preserve"> </w:t>
      </w:r>
      <w:r w:rsidRPr="00F17DA2">
        <w:rPr>
          <w:rFonts w:eastAsiaTheme="minorHAnsi" w:cs="Times New Roman"/>
          <w:color w:val="000000"/>
        </w:rPr>
        <w:t>налогов</w:t>
      </w:r>
    </w:p>
    <w:p w14:paraId="2394C6D6" w14:textId="2DF16CE9" w:rsidR="00727D88" w:rsidRPr="00F17DA2" w:rsidRDefault="00F17DA2" w:rsidP="006E35F8">
      <w:pPr>
        <w:rPr>
          <w:rFonts w:cs="Times New Roman"/>
          <w:b/>
          <w:color w:val="000000"/>
        </w:rPr>
      </w:pPr>
      <w:r w:rsidRPr="00F17DA2">
        <w:rPr>
          <w:rFonts w:ascii="Times New Romam" w:hAnsi="Times New Romam" w:cs="Times New Roman"/>
          <w:color w:val="000000"/>
        </w:rPr>
        <w:t>десятилетия </w:t>
      </w:r>
      <w:r w:rsidR="00727D88" w:rsidRPr="00F17DA2">
        <w:rPr>
          <w:rFonts w:cs="Times New Roman"/>
          <w:color w:val="000000"/>
        </w:rPr>
        <w:t>Второе</w:t>
      </w:r>
      <w:r w:rsidRPr="00F17DA2">
        <w:rPr>
          <w:rFonts w:ascii="Times New Romam" w:hAnsi="Times New Romam" w:cs="Times New Roman"/>
          <w:color w:val="000000"/>
        </w:rPr>
        <w:t> политическую</w:t>
      </w:r>
      <w:r w:rsidRPr="00F17DA2">
        <w:rPr>
          <w:rFonts w:cs="Times New Roman"/>
          <w:color w:val="000000"/>
        </w:rPr>
        <w:t xml:space="preserve"> </w:t>
      </w:r>
      <w:r w:rsidR="00727D88" w:rsidRPr="00F17DA2">
        <w:rPr>
          <w:rFonts w:cs="Times New Roman"/>
          <w:color w:val="000000"/>
        </w:rPr>
        <w:t xml:space="preserve">направление — </w:t>
      </w:r>
      <w:r w:rsidRPr="00F17DA2">
        <w:rPr>
          <w:rFonts w:ascii="Times New Romam" w:hAnsi="Times New Romam" w:cs="Times New Roman"/>
          <w:color w:val="000000"/>
        </w:rPr>
        <w:t>многослойными </w:t>
      </w:r>
      <w:r w:rsidR="00727D88" w:rsidRPr="00F17DA2">
        <w:rPr>
          <w:rFonts w:cs="Times New Roman"/>
          <w:color w:val="000000"/>
        </w:rPr>
        <w:t>технологии</w:t>
      </w:r>
      <w:r w:rsidRPr="00F17DA2">
        <w:rPr>
          <w:rFonts w:ascii="Times New Romam" w:hAnsi="Times New Romam" w:cs="Times New Roman"/>
          <w:color w:val="000000"/>
        </w:rPr>
        <w:t> правящей</w:t>
      </w:r>
      <w:r w:rsidRPr="00F17DA2">
        <w:rPr>
          <w:rFonts w:cs="Times New Roman"/>
          <w:color w:val="000000"/>
        </w:rPr>
        <w:t xml:space="preserve"> </w:t>
      </w:r>
      <w:r w:rsidR="00727D88" w:rsidRPr="00F17DA2">
        <w:rPr>
          <w:rFonts w:cs="Times New Roman"/>
          <w:color w:val="000000"/>
        </w:rPr>
        <w:t xml:space="preserve">для </w:t>
      </w:r>
      <w:r w:rsidRPr="00F17DA2">
        <w:rPr>
          <w:rFonts w:ascii="Times New Romam" w:hAnsi="Times New Romam" w:cs="Times New Roman"/>
          <w:color w:val="000000"/>
        </w:rPr>
        <w:t>консенсус </w:t>
      </w:r>
      <w:r w:rsidR="00727D88" w:rsidRPr="00F17DA2">
        <w:rPr>
          <w:rFonts w:cs="Times New Roman"/>
          <w:color w:val="000000"/>
        </w:rPr>
        <w:t>создания</w:t>
      </w:r>
      <w:r w:rsidRPr="00F17DA2">
        <w:rPr>
          <w:rFonts w:ascii="Times New Romam" w:hAnsi="Times New Romam" w:cs="Times New Roman"/>
          <w:color w:val="000000"/>
        </w:rPr>
        <w:t> система</w:t>
      </w:r>
      <w:r w:rsidRPr="00F17DA2">
        <w:rPr>
          <w:rFonts w:cs="Times New Roman"/>
          <w:color w:val="000000"/>
        </w:rPr>
        <w:t xml:space="preserve"> </w:t>
      </w:r>
      <w:r w:rsidR="00727D88" w:rsidRPr="00F17DA2">
        <w:rPr>
          <w:rFonts w:cs="Times New Roman"/>
          <w:color w:val="000000"/>
        </w:rPr>
        <w:t xml:space="preserve">«умного </w:t>
      </w:r>
      <w:r w:rsidRPr="00F17DA2">
        <w:rPr>
          <w:rFonts w:ascii="Times New Romam" w:hAnsi="Times New Romam" w:cs="Times New Roman"/>
          <w:color w:val="000000"/>
        </w:rPr>
        <w:t>данном </w:t>
      </w:r>
      <w:r w:rsidR="00727D88" w:rsidRPr="00F17DA2">
        <w:rPr>
          <w:rFonts w:cs="Times New Roman"/>
          <w:color w:val="000000"/>
        </w:rPr>
        <w:t>города</w:t>
      </w:r>
      <w:r w:rsidRPr="00F17DA2">
        <w:rPr>
          <w:rFonts w:ascii="Times New Romam" w:hAnsi="Times New Romam" w:cs="Times New Roman"/>
          <w:color w:val="000000"/>
        </w:rPr>
        <w:t> формы</w:t>
      </w:r>
      <w:r w:rsidRPr="00F17DA2">
        <w:rPr>
          <w:rFonts w:cs="Times New Roman"/>
          <w:color w:val="000000"/>
        </w:rPr>
        <w:t xml:space="preserve"> </w:t>
      </w:r>
      <w:r w:rsidR="00727D88" w:rsidRPr="00F17DA2">
        <w:rPr>
          <w:rFonts w:cs="Times New Roman"/>
          <w:color w:val="000000"/>
        </w:rPr>
        <w:t xml:space="preserve">». Это </w:t>
      </w:r>
      <w:r w:rsidRPr="00F17DA2">
        <w:rPr>
          <w:rFonts w:ascii="Times New Romam" w:hAnsi="Times New Romam" w:cs="Times New Roman"/>
          <w:color w:val="000000"/>
        </w:rPr>
        <w:t>основных </w:t>
      </w:r>
      <w:r w:rsidR="00727D88" w:rsidRPr="00F17DA2">
        <w:rPr>
          <w:rFonts w:cs="Times New Roman"/>
          <w:color w:val="000000"/>
        </w:rPr>
        <w:t>технологии,</w:t>
      </w:r>
      <w:r w:rsidRPr="00F17DA2">
        <w:rPr>
          <w:rFonts w:ascii="Times New Romam" w:hAnsi="Times New Romam" w:cs="Times New Roman"/>
          <w:color w:val="000000"/>
        </w:rPr>
        <w:t> информацию</w:t>
      </w:r>
      <w:r w:rsidR="00727D88" w:rsidRPr="00F17DA2">
        <w:rPr>
          <w:rFonts w:cs="Times New Roman"/>
          <w:color w:val="000000"/>
        </w:rPr>
        <w:t xml:space="preserve"> которые </w:t>
      </w:r>
      <w:r w:rsidRPr="00F17DA2">
        <w:rPr>
          <w:rFonts w:ascii="Times New Romam" w:hAnsi="Times New Romam" w:cs="Times New Roman"/>
          <w:color w:val="000000"/>
        </w:rPr>
        <w:t>соответственно </w:t>
      </w:r>
      <w:r w:rsidR="00727D88" w:rsidRPr="00F17DA2">
        <w:rPr>
          <w:rFonts w:cs="Times New Roman"/>
          <w:color w:val="000000"/>
        </w:rPr>
        <w:t>позволяют</w:t>
      </w:r>
      <w:r w:rsidRPr="00F17DA2">
        <w:rPr>
          <w:rFonts w:ascii="Times New Romam" w:hAnsi="Times New Romam" w:cs="Times New Roman"/>
          <w:color w:val="000000"/>
        </w:rPr>
        <w:t> аудиторию</w:t>
      </w:r>
      <w:r w:rsidRPr="00F17DA2">
        <w:rPr>
          <w:rFonts w:cs="Times New Roman"/>
          <w:color w:val="000000"/>
        </w:rPr>
        <w:t xml:space="preserve"> </w:t>
      </w:r>
      <w:r w:rsidR="00727D88" w:rsidRPr="00F17DA2">
        <w:rPr>
          <w:rFonts w:cs="Times New Roman"/>
          <w:color w:val="000000"/>
        </w:rPr>
        <w:t xml:space="preserve">вести </w:t>
      </w:r>
      <w:r w:rsidRPr="00F17DA2">
        <w:rPr>
          <w:rFonts w:ascii="Times New Romam" w:hAnsi="Times New Romam" w:cs="Times New Roman"/>
          <w:color w:val="000000"/>
        </w:rPr>
        <w:t>респонденты </w:t>
      </w:r>
      <w:r w:rsidR="00727D88" w:rsidRPr="00F17DA2">
        <w:rPr>
          <w:rFonts w:cs="Times New Roman"/>
          <w:color w:val="000000"/>
        </w:rPr>
        <w:t>мониторинг</w:t>
      </w:r>
      <w:r w:rsidRPr="00F17DA2">
        <w:rPr>
          <w:rFonts w:ascii="Times New Romam" w:hAnsi="Times New Romam" w:cs="Times New Roman"/>
          <w:color w:val="000000"/>
        </w:rPr>
        <w:t> явления</w:t>
      </w:r>
      <w:r w:rsidRPr="00F17DA2">
        <w:rPr>
          <w:rFonts w:cs="Times New Roman"/>
          <w:color w:val="000000"/>
        </w:rPr>
        <w:t xml:space="preserve"> </w:t>
      </w:r>
      <w:r w:rsidR="00727D88" w:rsidRPr="00F17DA2">
        <w:rPr>
          <w:rFonts w:cs="Times New Roman"/>
          <w:color w:val="000000"/>
        </w:rPr>
        <w:t xml:space="preserve">ресурсов, </w:t>
      </w:r>
      <w:r w:rsidRPr="00F17DA2">
        <w:rPr>
          <w:rFonts w:ascii="Times New Romam" w:hAnsi="Times New Romam" w:cs="Times New Roman"/>
          <w:color w:val="000000"/>
        </w:rPr>
        <w:t>записи </w:t>
      </w:r>
      <w:r w:rsidR="00727D88" w:rsidRPr="00F17DA2">
        <w:rPr>
          <w:rFonts w:cs="Times New Roman"/>
          <w:color w:val="000000"/>
        </w:rPr>
        <w:t>таких</w:t>
      </w:r>
      <w:r w:rsidRPr="00F17DA2">
        <w:rPr>
          <w:rFonts w:ascii="Times New Romam" w:hAnsi="Times New Romam" w:cs="Times New Roman"/>
          <w:color w:val="000000"/>
        </w:rPr>
        <w:t> информации</w:t>
      </w:r>
      <w:r w:rsidRPr="00F17DA2">
        <w:rPr>
          <w:rFonts w:cs="Times New Roman"/>
          <w:color w:val="000000"/>
        </w:rPr>
        <w:t xml:space="preserve"> </w:t>
      </w:r>
      <w:r w:rsidR="00727D88" w:rsidRPr="00F17DA2">
        <w:rPr>
          <w:rFonts w:cs="Times New Roman"/>
          <w:color w:val="000000"/>
        </w:rPr>
        <w:t xml:space="preserve">как электроэнергия, </w:t>
      </w:r>
      <w:r w:rsidRPr="00F17DA2">
        <w:rPr>
          <w:rFonts w:ascii="Times New Romam" w:hAnsi="Times New Romam" w:cs="Times New Roman"/>
          <w:color w:val="000000"/>
        </w:rPr>
        <w:t>исследования </w:t>
      </w:r>
      <w:r w:rsidR="00727D88" w:rsidRPr="00F17DA2">
        <w:rPr>
          <w:rFonts w:cs="Times New Roman"/>
          <w:color w:val="000000"/>
        </w:rPr>
        <w:t>вода,</w:t>
      </w:r>
      <w:r w:rsidRPr="00F17DA2">
        <w:rPr>
          <w:rFonts w:ascii="Times New Romam" w:hAnsi="Times New Romam" w:cs="Times New Roman"/>
          <w:color w:val="000000"/>
        </w:rPr>
        <w:t> технологии</w:t>
      </w:r>
      <w:r w:rsidR="00727D88" w:rsidRPr="00F17DA2">
        <w:rPr>
          <w:rFonts w:cs="Times New Roman"/>
          <w:color w:val="000000"/>
        </w:rPr>
        <w:t xml:space="preserve"> тепло. </w:t>
      </w:r>
      <w:r w:rsidRPr="00F17DA2">
        <w:rPr>
          <w:rFonts w:ascii="Times New Romam" w:hAnsi="Times New Romam" w:cs="Times New Roman"/>
          <w:color w:val="000000"/>
        </w:rPr>
        <w:t>функционирования </w:t>
      </w:r>
      <w:r w:rsidR="00727D88" w:rsidRPr="00F17DA2">
        <w:rPr>
          <w:rFonts w:cs="Times New Roman"/>
          <w:color w:val="000000"/>
        </w:rPr>
        <w:t>Также</w:t>
      </w:r>
      <w:r w:rsidRPr="00F17DA2">
        <w:rPr>
          <w:rFonts w:ascii="Times New Romam" w:hAnsi="Times New Romam" w:cs="Times New Roman"/>
          <w:color w:val="000000"/>
        </w:rPr>
        <w:t> цифровизации</w:t>
      </w:r>
      <w:r w:rsidRPr="00F17DA2">
        <w:rPr>
          <w:rFonts w:cs="Times New Roman"/>
          <w:color w:val="000000"/>
        </w:rPr>
        <w:t xml:space="preserve"> </w:t>
      </w:r>
      <w:r w:rsidR="00727D88" w:rsidRPr="00F17DA2">
        <w:rPr>
          <w:rFonts w:cs="Times New Roman"/>
          <w:color w:val="000000"/>
        </w:rPr>
        <w:t xml:space="preserve">они </w:t>
      </w:r>
      <w:r w:rsidRPr="00F17DA2">
        <w:rPr>
          <w:rFonts w:ascii="Times New Romam" w:hAnsi="Times New Romam" w:cs="Times New Roman"/>
          <w:color w:val="000000"/>
        </w:rPr>
        <w:t>помощью </w:t>
      </w:r>
      <w:r w:rsidR="00727D88" w:rsidRPr="00F17DA2">
        <w:rPr>
          <w:rFonts w:cs="Times New Roman"/>
          <w:color w:val="000000"/>
        </w:rPr>
        <w:t>отслеживают</w:t>
      </w:r>
      <w:r w:rsidRPr="00F17DA2">
        <w:rPr>
          <w:rFonts w:ascii="Times New Romam" w:hAnsi="Times New Romam" w:cs="Times New Roman"/>
          <w:color w:val="000000"/>
        </w:rPr>
        <w:t> установления</w:t>
      </w:r>
      <w:r w:rsidRPr="00F17DA2">
        <w:rPr>
          <w:rFonts w:cs="Times New Roman"/>
          <w:color w:val="000000"/>
        </w:rPr>
        <w:t xml:space="preserve"> </w:t>
      </w:r>
      <w:r w:rsidR="00727D88" w:rsidRPr="00F17DA2">
        <w:rPr>
          <w:rFonts w:cs="Times New Roman"/>
          <w:color w:val="000000"/>
        </w:rPr>
        <w:t xml:space="preserve">чрезвычайные </w:t>
      </w:r>
      <w:r w:rsidRPr="00F17DA2">
        <w:rPr>
          <w:rFonts w:ascii="Times New Romam" w:hAnsi="Times New Romam" w:cs="Times New Roman"/>
          <w:color w:val="000000"/>
        </w:rPr>
        <w:t>реализации </w:t>
      </w:r>
      <w:r w:rsidR="00727D88" w:rsidRPr="00F17DA2">
        <w:rPr>
          <w:rFonts w:cs="Times New Roman"/>
          <w:color w:val="000000"/>
        </w:rPr>
        <w:t>ситуации,</w:t>
      </w:r>
      <w:r w:rsidRPr="00F17DA2">
        <w:rPr>
          <w:rFonts w:ascii="Times New Romam" w:hAnsi="Times New Romam" w:cs="Times New Roman"/>
          <w:color w:val="000000"/>
        </w:rPr>
        <w:t> российском</w:t>
      </w:r>
      <w:r w:rsidR="00727D88" w:rsidRPr="00F17DA2">
        <w:rPr>
          <w:rFonts w:cs="Times New Roman"/>
          <w:color w:val="000000"/>
        </w:rPr>
        <w:t xml:space="preserve"> должны </w:t>
      </w:r>
      <w:r w:rsidRPr="00F17DA2">
        <w:rPr>
          <w:rFonts w:ascii="Times New Romam" w:hAnsi="Times New Romam" w:cs="Times New Roman"/>
          <w:color w:val="000000"/>
        </w:rPr>
        <w:t>мнения </w:t>
      </w:r>
      <w:r w:rsidR="00727D88" w:rsidRPr="00F17DA2">
        <w:rPr>
          <w:rFonts w:cs="Times New Roman"/>
          <w:color w:val="000000"/>
        </w:rPr>
        <w:t>максимально</w:t>
      </w:r>
      <w:r w:rsidRPr="00F17DA2">
        <w:rPr>
          <w:rFonts w:ascii="Times New Romam" w:hAnsi="Times New Romam" w:cs="Times New Roman"/>
          <w:color w:val="000000"/>
        </w:rPr>
        <w:t> политических</w:t>
      </w:r>
      <w:r w:rsidRPr="00F17DA2">
        <w:rPr>
          <w:rFonts w:cs="Times New Roman"/>
          <w:color w:val="000000"/>
        </w:rPr>
        <w:t xml:space="preserve"> </w:t>
      </w:r>
      <w:r w:rsidR="00727D88" w:rsidRPr="00F17DA2">
        <w:rPr>
          <w:rFonts w:cs="Times New Roman"/>
          <w:color w:val="000000"/>
        </w:rPr>
        <w:t xml:space="preserve">быстро </w:t>
      </w:r>
      <w:r w:rsidRPr="00F17DA2">
        <w:rPr>
          <w:rFonts w:ascii="Times New Romam" w:hAnsi="Times New Romam" w:cs="Times New Roman"/>
          <w:color w:val="000000"/>
        </w:rPr>
        <w:t>сетевого </w:t>
      </w:r>
      <w:r w:rsidR="00727D88" w:rsidRPr="00F17DA2">
        <w:rPr>
          <w:rFonts w:cs="Times New Roman"/>
          <w:color w:val="000000"/>
        </w:rPr>
        <w:t>принимать</w:t>
      </w:r>
      <w:r w:rsidRPr="00F17DA2">
        <w:rPr>
          <w:rFonts w:ascii="Times New Romam" w:hAnsi="Times New Romam" w:cs="Times New Roman"/>
          <w:color w:val="000000"/>
        </w:rPr>
        <w:t> связан</w:t>
      </w:r>
      <w:r w:rsidRPr="00F17DA2">
        <w:rPr>
          <w:rFonts w:cs="Times New Roman"/>
          <w:color w:val="000000"/>
        </w:rPr>
        <w:t xml:space="preserve"> </w:t>
      </w:r>
      <w:r w:rsidR="00727D88" w:rsidRPr="00F17DA2">
        <w:rPr>
          <w:rFonts w:cs="Times New Roman"/>
          <w:color w:val="000000"/>
        </w:rPr>
        <w:t xml:space="preserve">необходимые </w:t>
      </w:r>
      <w:r w:rsidRPr="00F17DA2">
        <w:rPr>
          <w:rFonts w:ascii="Times New Romam" w:hAnsi="Times New Romam" w:cs="Times New Roman"/>
          <w:color w:val="000000"/>
        </w:rPr>
        <w:t>поставили </w:t>
      </w:r>
      <w:r w:rsidR="00727D88" w:rsidRPr="00F17DA2">
        <w:rPr>
          <w:rFonts w:cs="Times New Roman"/>
          <w:color w:val="000000"/>
        </w:rPr>
        <w:t>меры</w:t>
      </w:r>
      <w:r w:rsidRPr="00F17DA2">
        <w:rPr>
          <w:rFonts w:ascii="Times New Romam" w:hAnsi="Times New Romam" w:cs="Times New Roman"/>
          <w:color w:val="000000"/>
        </w:rPr>
        <w:t> отличаются</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сравнении </w:t>
      </w:r>
      <w:r w:rsidR="00727D88" w:rsidRPr="00F17DA2">
        <w:rPr>
          <w:rFonts w:cs="Times New Roman"/>
          <w:color w:val="000000"/>
        </w:rPr>
        <w:t>обеспечивать</w:t>
      </w:r>
      <w:r w:rsidRPr="00F17DA2">
        <w:rPr>
          <w:rFonts w:ascii="Times New Romam" w:hAnsi="Times New Romam" w:cs="Times New Roman"/>
          <w:color w:val="000000"/>
        </w:rPr>
        <w:t> представления</w:t>
      </w:r>
      <w:r w:rsidRPr="00F17DA2">
        <w:rPr>
          <w:rFonts w:cs="Times New Roman"/>
          <w:color w:val="000000"/>
        </w:rPr>
        <w:t xml:space="preserve"> </w:t>
      </w:r>
      <w:r w:rsidR="00727D88" w:rsidRPr="00F17DA2">
        <w:rPr>
          <w:rFonts w:cs="Times New Roman"/>
          <w:color w:val="000000"/>
        </w:rPr>
        <w:t xml:space="preserve">безопасность </w:t>
      </w:r>
      <w:r w:rsidRPr="00F17DA2">
        <w:rPr>
          <w:rFonts w:ascii="Times New Romam" w:hAnsi="Times New Romam" w:cs="Times New Roman"/>
          <w:color w:val="000000"/>
        </w:rPr>
        <w:t>уровней </w:t>
      </w:r>
      <w:r w:rsidR="00727D88" w:rsidRPr="00F17DA2">
        <w:rPr>
          <w:rFonts w:cs="Times New Roman"/>
          <w:color w:val="000000"/>
        </w:rPr>
        <w:t>людей.</w:t>
      </w:r>
      <w:r w:rsidRPr="00F17DA2">
        <w:rPr>
          <w:rFonts w:ascii="Times New Romam" w:hAnsi="Times New Romam" w:cs="Times New Roman"/>
          <w:color w:val="000000"/>
        </w:rPr>
        <w:t> принятием</w:t>
      </w:r>
      <w:r w:rsidRPr="00F17DA2">
        <w:rPr>
          <w:rFonts w:cs="Times New Roman"/>
          <w:color w:val="000000"/>
        </w:rPr>
        <w:t xml:space="preserve"> </w:t>
      </w:r>
    </w:p>
    <w:p w14:paraId="1D9CCE92" w14:textId="55250456" w:rsidR="00727D88" w:rsidRPr="00F17DA2" w:rsidRDefault="00727D88" w:rsidP="006E35F8">
      <w:pPr>
        <w:rPr>
          <w:rFonts w:cs="Times New Roman"/>
          <w:b/>
          <w:color w:val="000000"/>
        </w:rPr>
      </w:pPr>
      <w:r w:rsidRPr="00F17DA2">
        <w:rPr>
          <w:rFonts w:cs="Times New Roman"/>
          <w:color w:val="000000"/>
        </w:rPr>
        <w:t xml:space="preserve">Третье </w:t>
      </w:r>
      <w:r w:rsidR="00F17DA2" w:rsidRPr="00F17DA2">
        <w:rPr>
          <w:rFonts w:ascii="Times New Romam" w:hAnsi="Times New Romam" w:cs="Times New Roman"/>
          <w:color w:val="000000"/>
        </w:rPr>
        <w:t>общения </w:t>
      </w:r>
      <w:r w:rsidRPr="00F17DA2">
        <w:rPr>
          <w:rFonts w:cs="Times New Roman"/>
          <w:color w:val="000000"/>
        </w:rPr>
        <w:t>направление</w:t>
      </w:r>
      <w:r w:rsidR="00F17DA2" w:rsidRPr="00F17DA2">
        <w:rPr>
          <w:rFonts w:ascii="Times New Romam" w:hAnsi="Times New Romam" w:cs="Times New Roman"/>
          <w:color w:val="000000"/>
        </w:rPr>
        <w:t> концепции</w:t>
      </w:r>
      <w:r w:rsidR="00F17DA2" w:rsidRPr="00F17DA2">
        <w:rPr>
          <w:rFonts w:cs="Times New Roman"/>
          <w:color w:val="000000"/>
        </w:rPr>
        <w:t xml:space="preserve"> </w:t>
      </w:r>
      <w:r w:rsidRPr="00F17DA2">
        <w:rPr>
          <w:rFonts w:cs="Times New Roman"/>
          <w:color w:val="000000"/>
        </w:rPr>
        <w:t xml:space="preserve">- всё, что </w:t>
      </w:r>
      <w:r w:rsidR="00F17DA2" w:rsidRPr="00F17DA2">
        <w:rPr>
          <w:rFonts w:ascii="Times New Romam" w:hAnsi="Times New Romam" w:cs="Times New Roman"/>
          <w:color w:val="000000"/>
        </w:rPr>
        <w:t>партнера </w:t>
      </w:r>
      <w:r w:rsidRPr="00F17DA2">
        <w:rPr>
          <w:rFonts w:cs="Times New Roman"/>
          <w:color w:val="000000"/>
        </w:rPr>
        <w:t>касается</w:t>
      </w:r>
      <w:r w:rsidR="00F17DA2" w:rsidRPr="00F17DA2">
        <w:rPr>
          <w:rFonts w:ascii="Times New Romam" w:hAnsi="Times New Romam" w:cs="Times New Roman"/>
          <w:color w:val="000000"/>
        </w:rPr>
        <w:t> отборе</w:t>
      </w:r>
      <w:r w:rsidR="00F17DA2" w:rsidRPr="00F17DA2">
        <w:rPr>
          <w:rFonts w:cs="Times New Roman"/>
          <w:color w:val="000000"/>
        </w:rPr>
        <w:t xml:space="preserve"> </w:t>
      </w:r>
      <w:r w:rsidRPr="00F17DA2">
        <w:rPr>
          <w:rFonts w:cs="Times New Roman"/>
          <w:color w:val="000000"/>
        </w:rPr>
        <w:t xml:space="preserve">безопасности. </w:t>
      </w:r>
      <w:r w:rsidR="00F17DA2" w:rsidRPr="00F17DA2">
        <w:rPr>
          <w:rFonts w:ascii="Times New Romam" w:hAnsi="Times New Romam" w:cs="Times New Roman"/>
          <w:color w:val="000000"/>
        </w:rPr>
        <w:t>рассматривается </w:t>
      </w:r>
      <w:r w:rsidRPr="00F17DA2">
        <w:rPr>
          <w:rFonts w:cs="Times New Roman"/>
          <w:color w:val="000000"/>
        </w:rPr>
        <w:t>Сюда</w:t>
      </w:r>
      <w:r w:rsidR="00F17DA2" w:rsidRPr="00F17DA2">
        <w:rPr>
          <w:rFonts w:ascii="Times New Romam" w:hAnsi="Times New Romam" w:cs="Times New Roman"/>
          <w:color w:val="000000"/>
        </w:rPr>
        <w:t> коммуникационном</w:t>
      </w:r>
      <w:r w:rsidR="00F17DA2" w:rsidRPr="00F17DA2">
        <w:rPr>
          <w:rFonts w:cs="Times New Roman"/>
          <w:color w:val="000000"/>
        </w:rPr>
        <w:t xml:space="preserve"> </w:t>
      </w:r>
      <w:r w:rsidRPr="00F17DA2">
        <w:rPr>
          <w:rFonts w:cs="Times New Roman"/>
          <w:color w:val="000000"/>
        </w:rPr>
        <w:t xml:space="preserve">относятся: </w:t>
      </w:r>
      <w:r w:rsidR="00F17DA2" w:rsidRPr="00F17DA2">
        <w:rPr>
          <w:rFonts w:ascii="Times New Romam" w:hAnsi="Times New Romam" w:cs="Times New Roman"/>
          <w:color w:val="000000"/>
        </w:rPr>
        <w:t>ситуацию </w:t>
      </w:r>
      <w:r w:rsidRPr="00F17DA2">
        <w:rPr>
          <w:rFonts w:cs="Times New Roman"/>
          <w:color w:val="000000"/>
        </w:rPr>
        <w:t>предотвращение</w:t>
      </w:r>
      <w:r w:rsidR="00F17DA2" w:rsidRPr="00F17DA2">
        <w:rPr>
          <w:rFonts w:ascii="Times New Romam" w:hAnsi="Times New Romam" w:cs="Times New Roman"/>
          <w:color w:val="000000"/>
        </w:rPr>
        <w:t> количества</w:t>
      </w:r>
      <w:r w:rsidR="00F17DA2" w:rsidRPr="00F17DA2">
        <w:rPr>
          <w:rFonts w:cs="Times New Roman"/>
          <w:color w:val="000000"/>
        </w:rPr>
        <w:t xml:space="preserve"> </w:t>
      </w:r>
      <w:r w:rsidRPr="00F17DA2">
        <w:rPr>
          <w:rFonts w:cs="Times New Roman"/>
          <w:color w:val="000000"/>
        </w:rPr>
        <w:t xml:space="preserve">противоправных </w:t>
      </w:r>
      <w:r w:rsidR="00F17DA2" w:rsidRPr="00F17DA2">
        <w:rPr>
          <w:rFonts w:ascii="Times New Romam" w:hAnsi="Times New Romam" w:cs="Times New Roman"/>
          <w:color w:val="000000"/>
        </w:rPr>
        <w:t>изучению </w:t>
      </w:r>
      <w:r w:rsidRPr="00F17DA2">
        <w:rPr>
          <w:rFonts w:cs="Times New Roman"/>
          <w:color w:val="000000"/>
        </w:rPr>
        <w:t>действий</w:t>
      </w:r>
      <w:r w:rsidR="00F17DA2" w:rsidRPr="00F17DA2">
        <w:rPr>
          <w:rFonts w:ascii="Times New Romam" w:hAnsi="Times New Romam" w:cs="Times New Roman"/>
          <w:color w:val="000000"/>
        </w:rPr>
        <w:t> соцсети</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большое </w:t>
      </w:r>
      <w:r w:rsidRPr="00F17DA2">
        <w:rPr>
          <w:rFonts w:cs="Times New Roman"/>
          <w:color w:val="000000"/>
        </w:rPr>
        <w:t>борьба</w:t>
      </w:r>
      <w:r w:rsidR="00F17DA2" w:rsidRPr="00F17DA2">
        <w:rPr>
          <w:rFonts w:ascii="Times New Romam" w:hAnsi="Times New Romam" w:cs="Times New Roman"/>
          <w:color w:val="000000"/>
        </w:rPr>
        <w:t> процессе</w:t>
      </w:r>
      <w:r w:rsidR="00F17DA2" w:rsidRPr="00F17DA2">
        <w:rPr>
          <w:rFonts w:cs="Times New Roman"/>
          <w:color w:val="000000"/>
        </w:rPr>
        <w:t xml:space="preserve"> </w:t>
      </w:r>
      <w:r w:rsidRPr="00F17DA2">
        <w:rPr>
          <w:rFonts w:cs="Times New Roman"/>
          <w:color w:val="000000"/>
        </w:rPr>
        <w:t xml:space="preserve">с киберпреступностью, </w:t>
      </w:r>
      <w:r w:rsidR="00F17DA2" w:rsidRPr="00F17DA2">
        <w:rPr>
          <w:rFonts w:ascii="Times New Romam" w:hAnsi="Times New Romam" w:cs="Times New Roman"/>
          <w:color w:val="000000"/>
        </w:rPr>
        <w:t>новостей </w:t>
      </w:r>
      <w:r w:rsidRPr="00F17DA2">
        <w:rPr>
          <w:rFonts w:cs="Times New Roman"/>
          <w:color w:val="000000"/>
        </w:rPr>
        <w:t>включая</w:t>
      </w:r>
      <w:r w:rsidR="00F17DA2" w:rsidRPr="00F17DA2">
        <w:rPr>
          <w:rFonts w:ascii="Times New Romam" w:hAnsi="Times New Romam" w:cs="Times New Roman"/>
          <w:color w:val="000000"/>
        </w:rPr>
        <w:t> реализации</w:t>
      </w:r>
      <w:r w:rsidR="00F17DA2" w:rsidRPr="00F17DA2">
        <w:rPr>
          <w:rFonts w:cs="Times New Roman"/>
          <w:color w:val="000000"/>
        </w:rPr>
        <w:t xml:space="preserve"> </w:t>
      </w:r>
      <w:r w:rsidRPr="00F17DA2">
        <w:rPr>
          <w:rFonts w:cs="Times New Roman"/>
          <w:color w:val="000000"/>
        </w:rPr>
        <w:t xml:space="preserve">идентификацию </w:t>
      </w:r>
      <w:r w:rsidR="00F17DA2" w:rsidRPr="00F17DA2">
        <w:rPr>
          <w:rFonts w:ascii="Times New Romam" w:hAnsi="Times New Romam" w:cs="Times New Roman"/>
          <w:color w:val="000000"/>
        </w:rPr>
        <w:t>информации </w:t>
      </w:r>
      <w:r w:rsidRPr="00F17DA2">
        <w:rPr>
          <w:rFonts w:cs="Times New Roman"/>
          <w:color w:val="000000"/>
        </w:rPr>
        <w:t>личности</w:t>
      </w:r>
      <w:r w:rsidR="00F17DA2" w:rsidRPr="00F17DA2">
        <w:rPr>
          <w:rFonts w:ascii="Times New Romam" w:hAnsi="Times New Romam" w:cs="Times New Roman"/>
          <w:color w:val="000000"/>
        </w:rPr>
        <w:t> элементов</w:t>
      </w:r>
      <w:r w:rsidR="00F17DA2" w:rsidRPr="00F17DA2">
        <w:rPr>
          <w:rFonts w:cs="Times New Roman"/>
          <w:color w:val="000000"/>
        </w:rPr>
        <w:t xml:space="preserve"> </w:t>
      </w:r>
      <w:r w:rsidRPr="00F17DA2">
        <w:rPr>
          <w:rFonts w:cs="Times New Roman"/>
          <w:color w:val="000000"/>
        </w:rPr>
        <w:t xml:space="preserve">по </w:t>
      </w:r>
      <w:r w:rsidR="00F17DA2" w:rsidRPr="00F17DA2">
        <w:rPr>
          <w:rFonts w:ascii="Times New Romam" w:hAnsi="Times New Romam" w:cs="Times New Roman"/>
          <w:color w:val="000000"/>
        </w:rPr>
        <w:t>смогли </w:t>
      </w:r>
      <w:r w:rsidRPr="00F17DA2">
        <w:rPr>
          <w:rFonts w:cs="Times New Roman"/>
          <w:color w:val="000000"/>
        </w:rPr>
        <w:t>уличным</w:t>
      </w:r>
      <w:r w:rsidR="00F17DA2" w:rsidRPr="00F17DA2">
        <w:rPr>
          <w:rFonts w:ascii="Times New Romam" w:hAnsi="Times New Romam" w:cs="Times New Roman"/>
          <w:color w:val="000000"/>
        </w:rPr>
        <w:t> важны</w:t>
      </w:r>
      <w:r w:rsidR="00F17DA2" w:rsidRPr="00F17DA2">
        <w:rPr>
          <w:rFonts w:cs="Times New Roman"/>
          <w:color w:val="000000"/>
        </w:rPr>
        <w:t xml:space="preserve"> </w:t>
      </w:r>
      <w:r w:rsidRPr="00F17DA2">
        <w:rPr>
          <w:rFonts w:cs="Times New Roman"/>
          <w:color w:val="000000"/>
        </w:rPr>
        <w:t xml:space="preserve">камерам, </w:t>
      </w:r>
      <w:r w:rsidR="00F17DA2" w:rsidRPr="00F17DA2">
        <w:rPr>
          <w:rFonts w:ascii="Times New Romam" w:hAnsi="Times New Romam" w:cs="Times New Roman"/>
          <w:color w:val="000000"/>
        </w:rPr>
        <w:t>людей </w:t>
      </w:r>
      <w:r w:rsidRPr="00F17DA2">
        <w:rPr>
          <w:rFonts w:cs="Times New Roman"/>
          <w:color w:val="000000"/>
        </w:rPr>
        <w:t>кибербезопасность</w:t>
      </w:r>
      <w:r w:rsidR="00F17DA2" w:rsidRPr="00F17DA2">
        <w:rPr>
          <w:rFonts w:ascii="Times New Romam" w:hAnsi="Times New Romam" w:cs="Times New Roman"/>
          <w:color w:val="000000"/>
        </w:rPr>
        <w:t> будет</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стала </w:t>
      </w:r>
      <w:r w:rsidRPr="00F17DA2">
        <w:rPr>
          <w:rFonts w:cs="Times New Roman"/>
          <w:color w:val="000000"/>
        </w:rPr>
        <w:t>электронные</w:t>
      </w:r>
      <w:r w:rsidR="00F17DA2" w:rsidRPr="00F17DA2">
        <w:rPr>
          <w:rFonts w:ascii="Times New Romam" w:hAnsi="Times New Romam" w:cs="Times New Roman"/>
          <w:color w:val="000000"/>
        </w:rPr>
        <w:t> здесь</w:t>
      </w:r>
      <w:r w:rsidR="00F17DA2" w:rsidRPr="00F17DA2">
        <w:rPr>
          <w:rFonts w:cs="Times New Roman"/>
          <w:color w:val="000000"/>
        </w:rPr>
        <w:t xml:space="preserve"> </w:t>
      </w:r>
      <w:r w:rsidRPr="00F17DA2">
        <w:rPr>
          <w:rFonts w:cs="Times New Roman"/>
          <w:color w:val="000000"/>
        </w:rPr>
        <w:t>суды.</w:t>
      </w:r>
    </w:p>
    <w:p w14:paraId="23AD6DD0" w14:textId="3AE781CA" w:rsidR="00727D88" w:rsidRPr="00F17DA2" w:rsidRDefault="00F17DA2" w:rsidP="006E35F8">
      <w:pPr>
        <w:rPr>
          <w:rFonts w:cs="Times New Roman"/>
          <w:b/>
          <w:color w:val="000000"/>
        </w:rPr>
      </w:pPr>
      <w:r w:rsidRPr="00F17DA2">
        <w:rPr>
          <w:rFonts w:ascii="Times New Romam" w:hAnsi="Times New Romam" w:cs="Times New Roman"/>
          <w:color w:val="000000"/>
        </w:rPr>
        <w:t>процессе </w:t>
      </w:r>
      <w:r w:rsidR="00727D88" w:rsidRPr="00F17DA2">
        <w:rPr>
          <w:rFonts w:cs="Times New Roman"/>
          <w:color w:val="000000"/>
        </w:rPr>
        <w:t>Четвёртое</w:t>
      </w:r>
      <w:r w:rsidRPr="00F17DA2">
        <w:rPr>
          <w:rFonts w:ascii="Times New Romam" w:hAnsi="Times New Romam" w:cs="Times New Roman"/>
          <w:color w:val="000000"/>
        </w:rPr>
        <w:t> коллективный</w:t>
      </w:r>
      <w:r w:rsidRPr="00F17DA2">
        <w:rPr>
          <w:rFonts w:cs="Times New Roman"/>
          <w:color w:val="000000"/>
        </w:rPr>
        <w:t xml:space="preserve"> </w:t>
      </w:r>
      <w:r w:rsidR="00727D88" w:rsidRPr="00F17DA2">
        <w:rPr>
          <w:rFonts w:cs="Times New Roman"/>
          <w:color w:val="000000"/>
        </w:rPr>
        <w:t xml:space="preserve">направление </w:t>
      </w:r>
      <w:r w:rsidRPr="00F17DA2">
        <w:rPr>
          <w:rFonts w:ascii="Times New Romam" w:hAnsi="Times New Romam" w:cs="Times New Roman"/>
          <w:color w:val="000000"/>
        </w:rPr>
        <w:t>технологий </w:t>
      </w:r>
      <w:r w:rsidR="00727D88" w:rsidRPr="00F17DA2">
        <w:rPr>
          <w:rFonts w:cs="Times New Roman"/>
          <w:color w:val="000000"/>
        </w:rPr>
        <w:t>связано</w:t>
      </w:r>
      <w:r w:rsidRPr="00F17DA2">
        <w:rPr>
          <w:rFonts w:ascii="Times New Romam" w:hAnsi="Times New Romam" w:cs="Times New Roman"/>
          <w:color w:val="000000"/>
        </w:rPr>
        <w:t> проблемы</w:t>
      </w:r>
      <w:r w:rsidRPr="00F17DA2">
        <w:rPr>
          <w:rFonts w:cs="Times New Roman"/>
          <w:color w:val="000000"/>
        </w:rPr>
        <w:t xml:space="preserve"> </w:t>
      </w:r>
      <w:r w:rsidR="00727D88" w:rsidRPr="00F17DA2">
        <w:rPr>
          <w:rFonts w:cs="Times New Roman"/>
          <w:color w:val="000000"/>
        </w:rPr>
        <w:t xml:space="preserve">с </w:t>
      </w:r>
      <w:r w:rsidRPr="00F17DA2">
        <w:rPr>
          <w:rFonts w:ascii="Times New Romam" w:hAnsi="Times New Romam" w:cs="Times New Roman"/>
          <w:color w:val="000000"/>
        </w:rPr>
        <w:t>образец </w:t>
      </w:r>
      <w:r w:rsidR="00727D88" w:rsidRPr="00F17DA2">
        <w:rPr>
          <w:rFonts w:cs="Times New Roman"/>
          <w:color w:val="000000"/>
        </w:rPr>
        <w:t>повседневной</w:t>
      </w:r>
      <w:r w:rsidRPr="00F17DA2">
        <w:rPr>
          <w:rFonts w:ascii="Times New Romam" w:hAnsi="Times New Romam" w:cs="Times New Roman"/>
          <w:color w:val="000000"/>
        </w:rPr>
        <w:t> других</w:t>
      </w:r>
      <w:r w:rsidRPr="00F17DA2">
        <w:rPr>
          <w:rFonts w:cs="Times New Roman"/>
          <w:color w:val="000000"/>
        </w:rPr>
        <w:t xml:space="preserve"> </w:t>
      </w:r>
      <w:r w:rsidR="00727D88" w:rsidRPr="00F17DA2">
        <w:rPr>
          <w:rFonts w:cs="Times New Roman"/>
          <w:color w:val="000000"/>
        </w:rPr>
        <w:t xml:space="preserve">жизнью </w:t>
      </w:r>
      <w:r w:rsidRPr="00F17DA2">
        <w:rPr>
          <w:rFonts w:ascii="Times New Romam" w:hAnsi="Times New Romam" w:cs="Times New Roman"/>
          <w:color w:val="000000"/>
        </w:rPr>
        <w:t>картину </w:t>
      </w:r>
      <w:r w:rsidR="00727D88" w:rsidRPr="00F17DA2">
        <w:rPr>
          <w:rFonts w:cs="Times New Roman"/>
          <w:color w:val="000000"/>
        </w:rPr>
        <w:t>граждан.</w:t>
      </w:r>
      <w:r w:rsidRPr="00F17DA2">
        <w:rPr>
          <w:rFonts w:ascii="Times New Romam" w:hAnsi="Times New Romam" w:cs="Times New Roman"/>
          <w:color w:val="000000"/>
        </w:rPr>
        <w:t> исключением</w:t>
      </w:r>
      <w:r w:rsidR="00727D88" w:rsidRPr="00F17DA2">
        <w:rPr>
          <w:rFonts w:cs="Times New Roman"/>
          <w:color w:val="000000"/>
        </w:rPr>
        <w:t xml:space="preserve"> Это </w:t>
      </w:r>
      <w:r w:rsidRPr="00F17DA2">
        <w:rPr>
          <w:rFonts w:ascii="Times New Romam" w:hAnsi="Times New Romam" w:cs="Times New Roman"/>
          <w:color w:val="000000"/>
        </w:rPr>
        <w:t>выступили </w:t>
      </w:r>
      <w:r w:rsidR="00727D88" w:rsidRPr="00F17DA2">
        <w:rPr>
          <w:rFonts w:cs="Times New Roman"/>
          <w:color w:val="000000"/>
        </w:rPr>
        <w:t>развитие</w:t>
      </w:r>
      <w:r w:rsidRPr="00F17DA2">
        <w:rPr>
          <w:rFonts w:ascii="Times New Romam" w:hAnsi="Times New Romam" w:cs="Times New Roman"/>
          <w:color w:val="000000"/>
        </w:rPr>
        <w:t> контекст</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потребностях </w:t>
      </w:r>
      <w:r w:rsidR="00727D88" w:rsidRPr="00F17DA2">
        <w:rPr>
          <w:rFonts w:cs="Times New Roman"/>
          <w:color w:val="000000"/>
        </w:rPr>
        <w:t>поддержка</w:t>
      </w:r>
      <w:r w:rsidRPr="00F17DA2">
        <w:rPr>
          <w:rFonts w:ascii="Times New Romam" w:hAnsi="Times New Romam" w:cs="Times New Roman"/>
          <w:color w:val="000000"/>
        </w:rPr>
        <w:t> видоизменяет</w:t>
      </w:r>
      <w:r w:rsidRPr="00F17DA2">
        <w:rPr>
          <w:rFonts w:cs="Times New Roman"/>
          <w:color w:val="000000"/>
        </w:rPr>
        <w:t xml:space="preserve"> </w:t>
      </w:r>
      <w:r w:rsidR="00727D88" w:rsidRPr="00F17DA2">
        <w:rPr>
          <w:rFonts w:cs="Times New Roman"/>
          <w:color w:val="000000"/>
        </w:rPr>
        <w:t xml:space="preserve">таких </w:t>
      </w:r>
      <w:r w:rsidRPr="00F17DA2">
        <w:rPr>
          <w:rFonts w:ascii="Times New Romam" w:hAnsi="Times New Romam" w:cs="Times New Roman"/>
          <w:color w:val="000000"/>
        </w:rPr>
        <w:t>конвергенция </w:t>
      </w:r>
      <w:r w:rsidR="00727D88" w:rsidRPr="00F17DA2">
        <w:rPr>
          <w:rFonts w:cs="Times New Roman"/>
          <w:color w:val="000000"/>
        </w:rPr>
        <w:t>направлений</w:t>
      </w:r>
      <w:r w:rsidRPr="00F17DA2">
        <w:rPr>
          <w:rFonts w:ascii="Times New Romam" w:hAnsi="Times New Romam" w:cs="Times New Roman"/>
          <w:color w:val="000000"/>
        </w:rPr>
        <w:t> применимый</w:t>
      </w:r>
      <w:r w:rsidRPr="00F17DA2">
        <w:rPr>
          <w:rFonts w:cs="Times New Roman"/>
          <w:color w:val="000000"/>
        </w:rPr>
        <w:t xml:space="preserve"> </w:t>
      </w:r>
      <w:r w:rsidR="00727D88" w:rsidRPr="00F17DA2">
        <w:rPr>
          <w:rFonts w:cs="Times New Roman"/>
          <w:color w:val="000000"/>
        </w:rPr>
        <w:t xml:space="preserve">как </w:t>
      </w:r>
      <w:r w:rsidRPr="00F17DA2">
        <w:rPr>
          <w:rFonts w:ascii="Times New Romam" w:hAnsi="Times New Romam" w:cs="Times New Roman"/>
          <w:color w:val="000000"/>
        </w:rPr>
        <w:t>человек </w:t>
      </w:r>
      <w:r w:rsidR="00727D88" w:rsidRPr="00F17DA2">
        <w:rPr>
          <w:rFonts w:cs="Times New Roman"/>
          <w:color w:val="000000"/>
        </w:rPr>
        <w:t>электронное</w:t>
      </w:r>
      <w:r w:rsidRPr="00F17DA2">
        <w:rPr>
          <w:rFonts w:ascii="Times New Romam" w:hAnsi="Times New Romam" w:cs="Times New Roman"/>
          <w:color w:val="000000"/>
        </w:rPr>
        <w:t> преуменьшения</w:t>
      </w:r>
      <w:r w:rsidRPr="00F17DA2">
        <w:rPr>
          <w:rFonts w:cs="Times New Roman"/>
          <w:color w:val="000000"/>
        </w:rPr>
        <w:t xml:space="preserve"> </w:t>
      </w:r>
      <w:r w:rsidR="00727D88" w:rsidRPr="00F17DA2">
        <w:rPr>
          <w:rFonts w:cs="Times New Roman"/>
          <w:color w:val="000000"/>
        </w:rPr>
        <w:t xml:space="preserve">здравоохранение, </w:t>
      </w:r>
      <w:r w:rsidRPr="00F17DA2">
        <w:rPr>
          <w:rFonts w:ascii="Times New Romam" w:hAnsi="Times New Romam" w:cs="Times New Roman"/>
          <w:color w:val="000000"/>
        </w:rPr>
        <w:t>вывод </w:t>
      </w:r>
      <w:r w:rsidR="00727D88" w:rsidRPr="00F17DA2">
        <w:rPr>
          <w:rFonts w:cs="Times New Roman"/>
          <w:color w:val="000000"/>
        </w:rPr>
        <w:t>школы,</w:t>
      </w:r>
      <w:r w:rsidRPr="00F17DA2">
        <w:rPr>
          <w:rFonts w:ascii="Times New Romam" w:hAnsi="Times New Romam" w:cs="Times New Roman"/>
          <w:color w:val="000000"/>
        </w:rPr>
        <w:t> однако</w:t>
      </w:r>
      <w:r w:rsidR="00727D88" w:rsidRPr="00F17DA2">
        <w:rPr>
          <w:rFonts w:cs="Times New Roman"/>
          <w:color w:val="000000"/>
        </w:rPr>
        <w:t xml:space="preserve"> детские </w:t>
      </w:r>
      <w:r w:rsidRPr="00F17DA2">
        <w:rPr>
          <w:rFonts w:ascii="Times New Romam" w:hAnsi="Times New Romam" w:cs="Times New Roman"/>
          <w:color w:val="000000"/>
        </w:rPr>
        <w:t>предлагай </w:t>
      </w:r>
      <w:r w:rsidR="00727D88" w:rsidRPr="00F17DA2">
        <w:rPr>
          <w:rFonts w:cs="Times New Roman"/>
          <w:color w:val="000000"/>
        </w:rPr>
        <w:t>сады,</w:t>
      </w:r>
      <w:r w:rsidRPr="00F17DA2">
        <w:rPr>
          <w:rFonts w:ascii="Times New Romam" w:hAnsi="Times New Romam" w:cs="Times New Roman"/>
          <w:color w:val="000000"/>
        </w:rPr>
        <w:t> давлением</w:t>
      </w:r>
      <w:r w:rsidR="00727D88" w:rsidRPr="00F17DA2">
        <w:rPr>
          <w:rFonts w:cs="Times New Roman"/>
          <w:color w:val="000000"/>
        </w:rPr>
        <w:t xml:space="preserve"> спорт, </w:t>
      </w:r>
      <w:r w:rsidRPr="00F17DA2">
        <w:rPr>
          <w:rFonts w:ascii="Times New Romam" w:hAnsi="Times New Romam" w:cs="Times New Roman"/>
          <w:color w:val="000000"/>
        </w:rPr>
        <w:t>следующих </w:t>
      </w:r>
      <w:r w:rsidR="00727D88" w:rsidRPr="00F17DA2">
        <w:rPr>
          <w:rFonts w:cs="Times New Roman"/>
          <w:color w:val="000000"/>
        </w:rPr>
        <w:t>развлечения</w:t>
      </w:r>
      <w:r w:rsidRPr="00F17DA2">
        <w:rPr>
          <w:rFonts w:ascii="Times New Romam" w:hAnsi="Times New Romam" w:cs="Times New Roman"/>
          <w:color w:val="000000"/>
        </w:rPr>
        <w:t> публичной</w:t>
      </w:r>
      <w:r w:rsidRPr="00F17DA2">
        <w:rPr>
          <w:rFonts w:cs="Times New Roman"/>
          <w:color w:val="000000"/>
        </w:rPr>
        <w:t xml:space="preserve"> </w:t>
      </w:r>
      <w:r w:rsidR="00727D88" w:rsidRPr="00F17DA2">
        <w:rPr>
          <w:rFonts w:cs="Times New Roman"/>
          <w:color w:val="000000"/>
        </w:rPr>
        <w:t xml:space="preserve">и др. </w:t>
      </w:r>
      <w:r w:rsidRPr="00F17DA2">
        <w:rPr>
          <w:rFonts w:ascii="Times New Romam" w:hAnsi="Times New Romam" w:cs="Times New Roman"/>
          <w:color w:val="000000"/>
        </w:rPr>
        <w:t>любой </w:t>
      </w:r>
      <w:r w:rsidR="00727D88" w:rsidRPr="00F17DA2">
        <w:rPr>
          <w:rFonts w:cs="Times New Roman"/>
          <w:color w:val="000000"/>
        </w:rPr>
        <w:t>Здесь</w:t>
      </w:r>
      <w:r w:rsidRPr="00F17DA2">
        <w:rPr>
          <w:rFonts w:ascii="Times New Romam" w:hAnsi="Times New Romam" w:cs="Times New Roman"/>
          <w:color w:val="000000"/>
        </w:rPr>
        <w:t> считают</w:t>
      </w:r>
      <w:r w:rsidRPr="00F17DA2">
        <w:rPr>
          <w:rFonts w:cs="Times New Roman"/>
          <w:color w:val="000000"/>
        </w:rPr>
        <w:t xml:space="preserve"> </w:t>
      </w:r>
      <w:r w:rsidR="00727D88" w:rsidRPr="00F17DA2">
        <w:rPr>
          <w:rFonts w:cs="Times New Roman"/>
          <w:color w:val="000000"/>
        </w:rPr>
        <w:t xml:space="preserve">специалисты </w:t>
      </w:r>
      <w:r w:rsidRPr="00F17DA2">
        <w:rPr>
          <w:rFonts w:ascii="Times New Romam" w:hAnsi="Times New Romam" w:cs="Times New Roman"/>
          <w:color w:val="000000"/>
        </w:rPr>
        <w:t>влияния </w:t>
      </w:r>
      <w:r w:rsidR="00727D88" w:rsidRPr="00F17DA2">
        <w:rPr>
          <w:rFonts w:cs="Times New Roman"/>
          <w:color w:val="000000"/>
        </w:rPr>
        <w:t>выделяют</w:t>
      </w:r>
      <w:r w:rsidRPr="00F17DA2">
        <w:rPr>
          <w:rFonts w:ascii="Times New Romam" w:hAnsi="Times New Romam" w:cs="Times New Roman"/>
          <w:color w:val="000000"/>
        </w:rPr>
        <w:t> развития</w:t>
      </w:r>
      <w:r w:rsidRPr="00F17DA2">
        <w:rPr>
          <w:rFonts w:cs="Times New Roman"/>
          <w:color w:val="000000"/>
        </w:rPr>
        <w:t xml:space="preserve"> </w:t>
      </w:r>
      <w:r w:rsidR="00727D88" w:rsidRPr="00F17DA2">
        <w:rPr>
          <w:rFonts w:cs="Times New Roman"/>
          <w:color w:val="000000"/>
        </w:rPr>
        <w:lastRenderedPageBreak/>
        <w:t xml:space="preserve">в особое </w:t>
      </w:r>
      <w:r w:rsidRPr="00F17DA2">
        <w:rPr>
          <w:rFonts w:ascii="Times New Romam" w:hAnsi="Times New Romam" w:cs="Times New Roman"/>
          <w:color w:val="000000"/>
        </w:rPr>
        <w:t>политической </w:t>
      </w:r>
      <w:r w:rsidR="00727D88" w:rsidRPr="00F17DA2">
        <w:rPr>
          <w:rFonts w:cs="Times New Roman"/>
          <w:color w:val="000000"/>
        </w:rPr>
        <w:t>направление</w:t>
      </w:r>
      <w:r w:rsidRPr="00F17DA2">
        <w:rPr>
          <w:rFonts w:ascii="Times New Romam" w:hAnsi="Times New Romam" w:cs="Times New Roman"/>
          <w:color w:val="000000"/>
        </w:rPr>
        <w:t> системой</w:t>
      </w:r>
      <w:r w:rsidRPr="00F17DA2">
        <w:rPr>
          <w:rFonts w:cs="Times New Roman"/>
          <w:color w:val="000000"/>
        </w:rPr>
        <w:t xml:space="preserve"> </w:t>
      </w:r>
      <w:r w:rsidR="00727D88" w:rsidRPr="00F17DA2">
        <w:rPr>
          <w:rFonts w:cs="Times New Roman"/>
          <w:color w:val="000000"/>
        </w:rPr>
        <w:t xml:space="preserve">такой </w:t>
      </w:r>
      <w:r w:rsidRPr="00F17DA2">
        <w:rPr>
          <w:rFonts w:ascii="Times New Romam" w:hAnsi="Times New Romam" w:cs="Times New Roman"/>
          <w:color w:val="000000"/>
        </w:rPr>
        <w:t>каждую </w:t>
      </w:r>
      <w:r w:rsidR="00727D88" w:rsidRPr="00F17DA2">
        <w:rPr>
          <w:rFonts w:cs="Times New Roman"/>
          <w:color w:val="000000"/>
        </w:rPr>
        <w:t>тренд</w:t>
      </w:r>
      <w:r w:rsidRPr="00F17DA2">
        <w:rPr>
          <w:rFonts w:ascii="Times New Romam" w:hAnsi="Times New Romam" w:cs="Times New Roman"/>
          <w:color w:val="000000"/>
        </w:rPr>
        <w:t> арендт</w:t>
      </w:r>
      <w:r w:rsidRPr="00F17DA2">
        <w:rPr>
          <w:rFonts w:cs="Times New Roman"/>
          <w:color w:val="000000"/>
        </w:rPr>
        <w:t xml:space="preserve"> </w:t>
      </w:r>
      <w:r w:rsidR="00727D88" w:rsidRPr="00F17DA2">
        <w:rPr>
          <w:rFonts w:cs="Times New Roman"/>
          <w:color w:val="000000"/>
        </w:rPr>
        <w:t>как «</w:t>
      </w:r>
      <w:r w:rsidRPr="00F17DA2">
        <w:rPr>
          <w:rFonts w:ascii="Times New Romam" w:hAnsi="Times New Romam" w:cs="Times New Roman"/>
          <w:color w:val="000000"/>
        </w:rPr>
        <w:t>отношения </w:t>
      </w:r>
      <w:r w:rsidR="00727D88" w:rsidRPr="00F17DA2">
        <w:rPr>
          <w:rFonts w:cs="Times New Roman"/>
          <w:color w:val="000000"/>
        </w:rPr>
        <w:t>цифровая</w:t>
      </w:r>
      <w:r w:rsidRPr="00F17DA2">
        <w:rPr>
          <w:rFonts w:ascii="Times New Romam" w:hAnsi="Times New Romam" w:cs="Times New Roman"/>
          <w:color w:val="000000"/>
        </w:rPr>
        <w:t> независимых</w:t>
      </w:r>
      <w:r w:rsidRPr="00F17DA2">
        <w:rPr>
          <w:rFonts w:cs="Times New Roman"/>
          <w:color w:val="000000"/>
        </w:rPr>
        <w:t xml:space="preserve"> </w:t>
      </w:r>
      <w:r w:rsidR="00727D88" w:rsidRPr="00F17DA2">
        <w:rPr>
          <w:rFonts w:cs="Times New Roman"/>
          <w:color w:val="000000"/>
        </w:rPr>
        <w:t xml:space="preserve">идентификация», </w:t>
      </w:r>
      <w:r w:rsidRPr="00F17DA2">
        <w:rPr>
          <w:rFonts w:ascii="Times New Romam" w:hAnsi="Times New Romam" w:cs="Times New Roman"/>
          <w:color w:val="000000"/>
        </w:rPr>
        <w:t>ежедневной </w:t>
      </w:r>
      <w:r w:rsidR="00727D88" w:rsidRPr="00F17DA2">
        <w:rPr>
          <w:rFonts w:cs="Times New Roman"/>
          <w:color w:val="000000"/>
        </w:rPr>
        <w:t>ставший</w:t>
      </w:r>
      <w:r w:rsidRPr="00F17DA2">
        <w:rPr>
          <w:rFonts w:ascii="Times New Romam" w:hAnsi="Times New Romam" w:cs="Times New Roman"/>
          <w:color w:val="000000"/>
        </w:rPr>
        <w:t> знаний</w:t>
      </w:r>
      <w:r w:rsidRPr="00F17DA2">
        <w:rPr>
          <w:rFonts w:cs="Times New Roman"/>
          <w:color w:val="000000"/>
        </w:rPr>
        <w:t xml:space="preserve"> </w:t>
      </w:r>
      <w:r w:rsidR="00727D88" w:rsidRPr="00F17DA2">
        <w:rPr>
          <w:rFonts w:cs="Times New Roman"/>
          <w:color w:val="000000"/>
        </w:rPr>
        <w:t xml:space="preserve">особенно </w:t>
      </w:r>
      <w:r w:rsidRPr="00F17DA2">
        <w:rPr>
          <w:rFonts w:ascii="Times New Romam" w:hAnsi="Times New Romam" w:cs="Times New Roman"/>
          <w:color w:val="000000"/>
        </w:rPr>
        <w:t>обусловлена </w:t>
      </w:r>
      <w:r w:rsidR="00727D88" w:rsidRPr="00F17DA2">
        <w:rPr>
          <w:rFonts w:cs="Times New Roman"/>
          <w:color w:val="000000"/>
        </w:rPr>
        <w:t>необходимым</w:t>
      </w:r>
      <w:r w:rsidRPr="00F17DA2">
        <w:rPr>
          <w:rFonts w:ascii="Times New Romam" w:hAnsi="Times New Romam" w:cs="Times New Roman"/>
          <w:color w:val="000000"/>
        </w:rPr>
        <w:t> функции</w:t>
      </w:r>
      <w:r w:rsidRPr="00F17DA2">
        <w:rPr>
          <w:rFonts w:cs="Times New Roman"/>
          <w:color w:val="000000"/>
        </w:rPr>
        <w:t xml:space="preserve"> </w:t>
      </w:r>
      <w:r w:rsidR="00727D88" w:rsidRPr="00F17DA2">
        <w:rPr>
          <w:rFonts w:cs="Times New Roman"/>
          <w:color w:val="000000"/>
        </w:rPr>
        <w:t xml:space="preserve">в период </w:t>
      </w:r>
      <w:r w:rsidRPr="00F17DA2">
        <w:rPr>
          <w:rFonts w:ascii="Times New Romam" w:hAnsi="Times New Romam" w:cs="Times New Roman"/>
          <w:color w:val="000000"/>
        </w:rPr>
        <w:t>информационного </w:t>
      </w:r>
      <w:r w:rsidR="00727D88" w:rsidRPr="00F17DA2">
        <w:rPr>
          <w:rFonts w:cs="Times New Roman"/>
          <w:color w:val="000000"/>
        </w:rPr>
        <w:t>пандемии,</w:t>
      </w:r>
      <w:r w:rsidRPr="00F17DA2">
        <w:rPr>
          <w:rFonts w:ascii="Times New Romam" w:hAnsi="Times New Romam" w:cs="Times New Roman"/>
          <w:color w:val="000000"/>
        </w:rPr>
        <w:t> общаются</w:t>
      </w:r>
      <w:r w:rsidR="00727D88" w:rsidRPr="00F17DA2">
        <w:rPr>
          <w:rFonts w:cs="Times New Roman"/>
          <w:color w:val="000000"/>
        </w:rPr>
        <w:t xml:space="preserve"> так как «</w:t>
      </w:r>
      <w:r w:rsidRPr="00F17DA2">
        <w:rPr>
          <w:rFonts w:ascii="Times New Romam" w:hAnsi="Times New Romam" w:cs="Times New Roman"/>
          <w:color w:val="000000"/>
        </w:rPr>
        <w:t>источников </w:t>
      </w:r>
      <w:r w:rsidR="00727D88" w:rsidRPr="00F17DA2">
        <w:rPr>
          <w:rFonts w:cs="Times New Roman"/>
          <w:color w:val="000000"/>
        </w:rPr>
        <w:t>даже</w:t>
      </w:r>
      <w:r w:rsidRPr="00F17DA2">
        <w:rPr>
          <w:rFonts w:ascii="Times New Romam" w:hAnsi="Times New Romam" w:cs="Times New Roman"/>
          <w:color w:val="000000"/>
        </w:rPr>
        <w:t> выражение</w:t>
      </w:r>
      <w:r w:rsidRPr="00F17DA2">
        <w:rPr>
          <w:rFonts w:cs="Times New Roman"/>
          <w:color w:val="000000"/>
        </w:rPr>
        <w:t xml:space="preserve"> </w:t>
      </w:r>
      <w:r w:rsidR="00727D88" w:rsidRPr="00F17DA2">
        <w:rPr>
          <w:rFonts w:cs="Times New Roman"/>
          <w:color w:val="000000"/>
        </w:rPr>
        <w:t xml:space="preserve">в условиях </w:t>
      </w:r>
      <w:r w:rsidRPr="00F17DA2">
        <w:rPr>
          <w:rFonts w:ascii="Times New Romam" w:hAnsi="Times New Romam" w:cs="Times New Roman"/>
          <w:color w:val="000000"/>
        </w:rPr>
        <w:t>могут </w:t>
      </w:r>
      <w:r w:rsidR="00727D88" w:rsidRPr="00F17DA2">
        <w:rPr>
          <w:rFonts w:cs="Times New Roman"/>
          <w:color w:val="000000"/>
        </w:rPr>
        <w:t>изоляции</w:t>
      </w:r>
      <w:r w:rsidRPr="00F17DA2">
        <w:rPr>
          <w:rFonts w:ascii="Times New Romam" w:hAnsi="Times New Romam" w:cs="Times New Roman"/>
          <w:color w:val="000000"/>
        </w:rPr>
        <w:t> интернет</w:t>
      </w:r>
      <w:r w:rsidRPr="00F17DA2">
        <w:rPr>
          <w:rFonts w:cs="Times New Roman"/>
          <w:color w:val="000000"/>
        </w:rPr>
        <w:t xml:space="preserve"> </w:t>
      </w:r>
      <w:r w:rsidR="00727D88" w:rsidRPr="00F17DA2">
        <w:rPr>
          <w:rFonts w:cs="Times New Roman"/>
          <w:color w:val="000000"/>
        </w:rPr>
        <w:t xml:space="preserve">у граждан </w:t>
      </w:r>
      <w:r w:rsidRPr="00F17DA2">
        <w:rPr>
          <w:rFonts w:ascii="Times New Romam" w:hAnsi="Times New Romam" w:cs="Times New Roman"/>
          <w:color w:val="000000"/>
        </w:rPr>
        <w:t>большим </w:t>
      </w:r>
      <w:r w:rsidR="00727D88" w:rsidRPr="00F17DA2">
        <w:rPr>
          <w:rFonts w:cs="Times New Roman"/>
          <w:color w:val="000000"/>
        </w:rPr>
        <w:t>должна</w:t>
      </w:r>
      <w:r w:rsidRPr="00F17DA2">
        <w:rPr>
          <w:rFonts w:ascii="Times New Romam" w:hAnsi="Times New Romam" w:cs="Times New Roman"/>
          <w:color w:val="000000"/>
        </w:rPr>
        <w:t> видно</w:t>
      </w:r>
      <w:r w:rsidRPr="00F17DA2">
        <w:rPr>
          <w:rFonts w:cs="Times New Roman"/>
          <w:color w:val="000000"/>
        </w:rPr>
        <w:t xml:space="preserve"> </w:t>
      </w:r>
      <w:r w:rsidR="00727D88" w:rsidRPr="00F17DA2">
        <w:rPr>
          <w:rFonts w:cs="Times New Roman"/>
          <w:color w:val="000000"/>
        </w:rPr>
        <w:t xml:space="preserve">быть </w:t>
      </w:r>
      <w:r w:rsidRPr="00F17DA2">
        <w:rPr>
          <w:rFonts w:ascii="Times New Romam" w:hAnsi="Times New Romam" w:cs="Times New Roman"/>
          <w:color w:val="000000"/>
        </w:rPr>
        <w:t>развитию </w:t>
      </w:r>
      <w:r w:rsidR="00727D88" w:rsidRPr="00F17DA2">
        <w:rPr>
          <w:rFonts w:cs="Times New Roman"/>
          <w:color w:val="000000"/>
        </w:rPr>
        <w:t>возможность</w:t>
      </w:r>
      <w:r w:rsidRPr="00F17DA2">
        <w:rPr>
          <w:rFonts w:ascii="Times New Romam" w:hAnsi="Times New Romam" w:cs="Times New Roman"/>
          <w:color w:val="000000"/>
        </w:rPr>
        <w:t> контента</w:t>
      </w:r>
      <w:r w:rsidRPr="00F17DA2">
        <w:rPr>
          <w:rFonts w:cs="Times New Roman"/>
          <w:color w:val="000000"/>
        </w:rPr>
        <w:t xml:space="preserve"> </w:t>
      </w:r>
      <w:r w:rsidR="00727D88" w:rsidRPr="00F17DA2">
        <w:rPr>
          <w:rFonts w:cs="Times New Roman"/>
          <w:color w:val="000000"/>
        </w:rPr>
        <w:t xml:space="preserve">получать </w:t>
      </w:r>
      <w:r w:rsidRPr="00F17DA2">
        <w:rPr>
          <w:rFonts w:ascii="Times New Romam" w:hAnsi="Times New Romam" w:cs="Times New Roman"/>
          <w:color w:val="000000"/>
        </w:rPr>
        <w:t>процессы </w:t>
      </w:r>
      <w:r w:rsidR="00727D88" w:rsidRPr="00F17DA2">
        <w:rPr>
          <w:rFonts w:cs="Times New Roman"/>
          <w:color w:val="000000"/>
        </w:rPr>
        <w:t>услуги</w:t>
      </w:r>
      <w:r w:rsidRPr="00F17DA2">
        <w:rPr>
          <w:rFonts w:ascii="Times New Romam" w:hAnsi="Times New Romam" w:cs="Times New Roman"/>
          <w:color w:val="000000"/>
        </w:rPr>
        <w:t> данных</w:t>
      </w:r>
      <w:r w:rsidRPr="00F17DA2">
        <w:rPr>
          <w:rFonts w:cs="Times New Roman"/>
          <w:color w:val="000000"/>
        </w:rPr>
        <w:t xml:space="preserve"> </w:t>
      </w:r>
      <w:r w:rsidR="00727D88" w:rsidRPr="00F17DA2">
        <w:rPr>
          <w:rFonts w:cs="Times New Roman"/>
          <w:color w:val="000000"/>
        </w:rPr>
        <w:t xml:space="preserve">и </w:t>
      </w:r>
      <w:r w:rsidRPr="00F17DA2">
        <w:rPr>
          <w:rFonts w:ascii="Times New Romam" w:hAnsi="Times New Romam" w:cs="Times New Roman"/>
          <w:color w:val="000000"/>
        </w:rPr>
        <w:t>используются </w:t>
      </w:r>
      <w:r w:rsidR="00727D88" w:rsidRPr="00F17DA2">
        <w:rPr>
          <w:rFonts w:cs="Times New Roman"/>
          <w:color w:val="000000"/>
        </w:rPr>
        <w:t>участвовать</w:t>
      </w:r>
      <w:r w:rsidRPr="00F17DA2">
        <w:rPr>
          <w:rFonts w:ascii="Times New Romam" w:hAnsi="Times New Romam" w:cs="Times New Roman"/>
          <w:color w:val="000000"/>
        </w:rPr>
        <w:t> платформой</w:t>
      </w:r>
      <w:r w:rsidRPr="00F17DA2">
        <w:rPr>
          <w:rFonts w:cs="Times New Roman"/>
          <w:color w:val="000000"/>
        </w:rPr>
        <w:t xml:space="preserve"> </w:t>
      </w:r>
      <w:r w:rsidR="00727D88" w:rsidRPr="00F17DA2">
        <w:rPr>
          <w:rFonts w:cs="Times New Roman"/>
          <w:color w:val="000000"/>
        </w:rPr>
        <w:t xml:space="preserve">в </w:t>
      </w:r>
      <w:r w:rsidRPr="00F17DA2">
        <w:rPr>
          <w:rFonts w:ascii="Times New Romam" w:hAnsi="Times New Romam" w:cs="Times New Roman"/>
          <w:color w:val="000000"/>
        </w:rPr>
        <w:t>помощь </w:t>
      </w:r>
      <w:r w:rsidR="00727D88" w:rsidRPr="00F17DA2">
        <w:rPr>
          <w:rFonts w:cs="Times New Roman"/>
          <w:color w:val="000000"/>
        </w:rPr>
        <w:t>голосованиях</w:t>
      </w:r>
      <w:r w:rsidRPr="00F17DA2">
        <w:rPr>
          <w:rFonts w:ascii="Times New Romam" w:hAnsi="Times New Romam" w:cs="Times New Roman"/>
          <w:color w:val="000000"/>
        </w:rPr>
        <w:t> решения</w:t>
      </w:r>
      <w:r w:rsidRPr="00F17DA2">
        <w:rPr>
          <w:rFonts w:cs="Times New Roman"/>
          <w:color w:val="000000"/>
        </w:rPr>
        <w:t xml:space="preserve"> </w:t>
      </w:r>
      <w:r w:rsidR="00727D88" w:rsidRPr="00F17DA2">
        <w:rPr>
          <w:rFonts w:cs="Times New Roman"/>
          <w:color w:val="000000"/>
        </w:rPr>
        <w:t>»</w:t>
      </w:r>
      <w:r w:rsidR="00AF5FFC" w:rsidRPr="00F17DA2">
        <w:rPr>
          <w:rFonts w:cs="Times New Roman"/>
          <w:color w:val="000000"/>
        </w:rPr>
        <w:footnoteReference w:id="65"/>
      </w:r>
    </w:p>
    <w:p w14:paraId="17BA5EDA" w14:textId="364B4BCD" w:rsidR="001F192C" w:rsidRPr="00F17DA2" w:rsidRDefault="00727D88" w:rsidP="001D56BB">
      <w:pPr>
        <w:rPr>
          <w:rFonts w:cs="Times New Roman"/>
          <w:color w:val="000000"/>
        </w:rPr>
      </w:pPr>
      <w:r w:rsidRPr="00F17DA2">
        <w:rPr>
          <w:rFonts w:cs="Times New Roman"/>
          <w:color w:val="000000"/>
        </w:rPr>
        <w:t xml:space="preserve">Еще </w:t>
      </w:r>
      <w:r w:rsidR="00F17DA2" w:rsidRPr="00F17DA2">
        <w:rPr>
          <w:rFonts w:ascii="Times New Romam" w:hAnsi="Times New Romam" w:cs="Times New Roman"/>
          <w:color w:val="000000"/>
        </w:rPr>
        <w:t>публичной </w:t>
      </w:r>
      <w:r w:rsidRPr="00F17DA2">
        <w:rPr>
          <w:rFonts w:cs="Times New Roman"/>
          <w:color w:val="000000"/>
        </w:rPr>
        <w:t>один</w:t>
      </w:r>
      <w:r w:rsidR="00F17DA2" w:rsidRPr="00F17DA2">
        <w:rPr>
          <w:rFonts w:ascii="Times New Romam" w:hAnsi="Times New Romam" w:cs="Times New Roman"/>
          <w:color w:val="000000"/>
        </w:rPr>
        <w:t> находит</w:t>
      </w:r>
      <w:r w:rsidR="00F17DA2" w:rsidRPr="00F17DA2">
        <w:rPr>
          <w:rFonts w:cs="Times New Roman"/>
          <w:color w:val="000000"/>
        </w:rPr>
        <w:t xml:space="preserve"> </w:t>
      </w:r>
      <w:r w:rsidRPr="00F17DA2">
        <w:rPr>
          <w:rFonts w:cs="Times New Roman"/>
          <w:color w:val="000000"/>
        </w:rPr>
        <w:t xml:space="preserve">яркий </w:t>
      </w:r>
      <w:r w:rsidR="00F17DA2" w:rsidRPr="00F17DA2">
        <w:rPr>
          <w:rFonts w:ascii="Times New Romam" w:hAnsi="Times New Romam" w:cs="Times New Roman"/>
          <w:color w:val="000000"/>
        </w:rPr>
        <w:t>гипотезы </w:t>
      </w:r>
      <w:r w:rsidRPr="00F17DA2">
        <w:rPr>
          <w:rFonts w:cs="Times New Roman"/>
          <w:color w:val="000000"/>
        </w:rPr>
        <w:t>тренд</w:t>
      </w:r>
      <w:r w:rsidR="00F17DA2" w:rsidRPr="00F17DA2">
        <w:rPr>
          <w:rFonts w:ascii="Times New Romam" w:hAnsi="Times New Romam" w:cs="Times New Roman"/>
          <w:color w:val="000000"/>
        </w:rPr>
        <w:t> медиадискурса</w:t>
      </w:r>
      <w:r w:rsidR="00F17DA2" w:rsidRPr="00F17DA2">
        <w:rPr>
          <w:rFonts w:cs="Times New Roman"/>
          <w:color w:val="000000"/>
        </w:rPr>
        <w:t xml:space="preserve"> </w:t>
      </w:r>
      <w:r w:rsidRPr="00F17DA2">
        <w:rPr>
          <w:rFonts w:cs="Times New Roman"/>
          <w:color w:val="000000"/>
        </w:rPr>
        <w:t xml:space="preserve">— мультиканальность. </w:t>
      </w:r>
      <w:r w:rsidR="00F17DA2" w:rsidRPr="00F17DA2">
        <w:rPr>
          <w:rFonts w:ascii="Times New Romam" w:hAnsi="Times New Romam" w:cs="Times New Roman"/>
          <w:color w:val="000000"/>
        </w:rPr>
        <w:t>информации </w:t>
      </w:r>
      <w:r w:rsidRPr="00F17DA2">
        <w:rPr>
          <w:rFonts w:cs="Times New Roman"/>
          <w:color w:val="000000"/>
        </w:rPr>
        <w:t>Сейчас</w:t>
      </w:r>
      <w:r w:rsidR="00F17DA2" w:rsidRPr="00F17DA2">
        <w:rPr>
          <w:rFonts w:ascii="Times New Romam" w:hAnsi="Times New Romam" w:cs="Times New Roman"/>
          <w:color w:val="000000"/>
        </w:rPr>
        <w:t> становится</w:t>
      </w:r>
      <w:r w:rsidR="00F17DA2" w:rsidRPr="00F17DA2">
        <w:rPr>
          <w:rFonts w:cs="Times New Roman"/>
          <w:color w:val="000000"/>
        </w:rPr>
        <w:t xml:space="preserve"> </w:t>
      </w:r>
      <w:r w:rsidRPr="00F17DA2">
        <w:rPr>
          <w:rFonts w:cs="Times New Roman"/>
          <w:color w:val="000000"/>
        </w:rPr>
        <w:t xml:space="preserve">все </w:t>
      </w:r>
      <w:r w:rsidR="00F17DA2" w:rsidRPr="00F17DA2">
        <w:rPr>
          <w:rFonts w:ascii="Times New Romam" w:hAnsi="Times New Romam" w:cs="Times New Roman"/>
          <w:color w:val="000000"/>
        </w:rPr>
        <w:t>цифровых </w:t>
      </w:r>
      <w:r w:rsidRPr="00F17DA2">
        <w:rPr>
          <w:rFonts w:cs="Times New Roman"/>
          <w:color w:val="000000"/>
        </w:rPr>
        <w:t>больше</w:t>
      </w:r>
      <w:r w:rsidR="00F17DA2" w:rsidRPr="00F17DA2">
        <w:rPr>
          <w:rFonts w:ascii="Times New Romam" w:hAnsi="Times New Romam" w:cs="Times New Roman"/>
          <w:color w:val="000000"/>
        </w:rPr>
        <w:t> рассмотрены</w:t>
      </w:r>
      <w:r w:rsidR="00F17DA2" w:rsidRPr="00F17DA2">
        <w:rPr>
          <w:rFonts w:cs="Times New Roman"/>
          <w:color w:val="000000"/>
        </w:rPr>
        <w:t xml:space="preserve"> </w:t>
      </w:r>
      <w:r w:rsidRPr="00F17DA2">
        <w:rPr>
          <w:rFonts w:cs="Times New Roman"/>
          <w:color w:val="000000"/>
        </w:rPr>
        <w:t xml:space="preserve">расширяются </w:t>
      </w:r>
      <w:r w:rsidR="00F17DA2" w:rsidRPr="00F17DA2">
        <w:rPr>
          <w:rFonts w:ascii="Times New Romam" w:hAnsi="Times New Romam" w:cs="Times New Roman"/>
          <w:color w:val="000000"/>
        </w:rPr>
        <w:t>итоги </w:t>
      </w:r>
      <w:r w:rsidRPr="00F17DA2">
        <w:rPr>
          <w:rFonts w:cs="Times New Roman"/>
          <w:color w:val="000000"/>
        </w:rPr>
        <w:t>возможности</w:t>
      </w:r>
      <w:r w:rsidR="00F17DA2" w:rsidRPr="00F17DA2">
        <w:rPr>
          <w:rFonts w:ascii="Times New Romam" w:hAnsi="Times New Romam" w:cs="Times New Roman"/>
          <w:color w:val="000000"/>
        </w:rPr>
        <w:t> определить</w:t>
      </w:r>
      <w:r w:rsidR="00F17DA2" w:rsidRPr="00F17DA2">
        <w:rPr>
          <w:rFonts w:cs="Times New Roman"/>
          <w:color w:val="000000"/>
        </w:rPr>
        <w:t xml:space="preserve"> </w:t>
      </w:r>
      <w:r w:rsidRPr="00F17DA2">
        <w:rPr>
          <w:rFonts w:cs="Times New Roman"/>
          <w:color w:val="000000"/>
        </w:rPr>
        <w:t xml:space="preserve">по </w:t>
      </w:r>
      <w:r w:rsidR="00F17DA2" w:rsidRPr="00F17DA2">
        <w:rPr>
          <w:rFonts w:ascii="Times New Romam" w:hAnsi="Times New Romam" w:cs="Times New Roman"/>
          <w:color w:val="000000"/>
        </w:rPr>
        <w:t>политику </w:t>
      </w:r>
      <w:r w:rsidRPr="00F17DA2">
        <w:rPr>
          <w:rFonts w:cs="Times New Roman"/>
          <w:color w:val="000000"/>
        </w:rPr>
        <w:t>взаимодействию</w:t>
      </w:r>
      <w:r w:rsidR="00F17DA2" w:rsidRPr="00F17DA2">
        <w:rPr>
          <w:rFonts w:ascii="Times New Romam" w:hAnsi="Times New Romam" w:cs="Times New Roman"/>
          <w:color w:val="000000"/>
        </w:rPr>
        <w:t> технологий</w:t>
      </w:r>
      <w:r w:rsidR="00F17DA2" w:rsidRPr="00F17DA2">
        <w:rPr>
          <w:rFonts w:cs="Times New Roman"/>
          <w:color w:val="000000"/>
        </w:rPr>
        <w:t xml:space="preserve"> </w:t>
      </w:r>
      <w:r w:rsidRPr="00F17DA2">
        <w:rPr>
          <w:rFonts w:cs="Times New Roman"/>
          <w:color w:val="000000"/>
        </w:rPr>
        <w:t xml:space="preserve">с </w:t>
      </w:r>
      <w:r w:rsidR="00F17DA2" w:rsidRPr="00F17DA2">
        <w:rPr>
          <w:rFonts w:ascii="Times New Romam" w:hAnsi="Times New Romam" w:cs="Times New Roman"/>
          <w:color w:val="000000"/>
        </w:rPr>
        <w:t>новые </w:t>
      </w:r>
      <w:r w:rsidRPr="00F17DA2">
        <w:rPr>
          <w:rFonts w:cs="Times New Roman"/>
          <w:color w:val="000000"/>
        </w:rPr>
        <w:t>государством</w:t>
      </w:r>
      <w:r w:rsidR="00F17DA2" w:rsidRPr="00F17DA2">
        <w:rPr>
          <w:rFonts w:ascii="Times New Romam" w:hAnsi="Times New Romam" w:cs="Times New Roman"/>
          <w:color w:val="000000"/>
        </w:rPr>
        <w:t> двери</w:t>
      </w:r>
      <w:r w:rsidR="00F17DA2" w:rsidRPr="00F17DA2">
        <w:rPr>
          <w:rFonts w:cs="Times New Roman"/>
          <w:color w:val="000000"/>
        </w:rPr>
        <w:t xml:space="preserve"> </w:t>
      </w:r>
      <w:r w:rsidRPr="00F17DA2">
        <w:rPr>
          <w:rFonts w:cs="Times New Roman"/>
          <w:color w:val="000000"/>
        </w:rPr>
        <w:t xml:space="preserve">не </w:t>
      </w:r>
      <w:r w:rsidR="00F17DA2" w:rsidRPr="00F17DA2">
        <w:rPr>
          <w:rFonts w:ascii="Times New Romam" w:hAnsi="Times New Romam" w:cs="Times New Roman"/>
          <w:color w:val="000000"/>
        </w:rPr>
        <w:t>ситуацию </w:t>
      </w:r>
      <w:r w:rsidRPr="00F17DA2">
        <w:rPr>
          <w:rFonts w:cs="Times New Roman"/>
          <w:color w:val="000000"/>
        </w:rPr>
        <w:t>только</w:t>
      </w:r>
      <w:r w:rsidR="00F17DA2" w:rsidRPr="00F17DA2">
        <w:rPr>
          <w:rFonts w:ascii="Times New Romam" w:hAnsi="Times New Romam" w:cs="Times New Roman"/>
          <w:color w:val="000000"/>
        </w:rPr>
        <w:t> исследования</w:t>
      </w:r>
      <w:r w:rsidR="00F17DA2" w:rsidRPr="00F17DA2">
        <w:rPr>
          <w:rFonts w:cs="Times New Roman"/>
          <w:color w:val="000000"/>
        </w:rPr>
        <w:t xml:space="preserve"> </w:t>
      </w:r>
      <w:r w:rsidRPr="00F17DA2">
        <w:rPr>
          <w:rFonts w:cs="Times New Roman"/>
          <w:color w:val="000000"/>
        </w:rPr>
        <w:t xml:space="preserve">с помощью </w:t>
      </w:r>
      <w:r w:rsidR="00F17DA2" w:rsidRPr="00F17DA2">
        <w:rPr>
          <w:rFonts w:ascii="Times New Romam" w:hAnsi="Times New Romam" w:cs="Times New Roman"/>
          <w:color w:val="000000"/>
        </w:rPr>
        <w:t>подчеркивала </w:t>
      </w:r>
      <w:r w:rsidRPr="00F17DA2">
        <w:rPr>
          <w:rFonts w:cs="Times New Roman"/>
          <w:color w:val="000000"/>
        </w:rPr>
        <w:t>телефона</w:t>
      </w:r>
      <w:r w:rsidR="00F17DA2" w:rsidRPr="00F17DA2">
        <w:rPr>
          <w:rFonts w:ascii="Times New Romam" w:hAnsi="Times New Romam" w:cs="Times New Roman"/>
          <w:color w:val="000000"/>
        </w:rPr>
        <w:t> телефон</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образования </w:t>
      </w:r>
      <w:r w:rsidRPr="00F17DA2">
        <w:rPr>
          <w:rFonts w:cs="Times New Roman"/>
          <w:color w:val="000000"/>
        </w:rPr>
        <w:t>порталов</w:t>
      </w:r>
      <w:r w:rsidR="00F17DA2" w:rsidRPr="00F17DA2">
        <w:rPr>
          <w:rFonts w:ascii="Times New Romam" w:hAnsi="Times New Romam" w:cs="Times New Roman"/>
          <w:color w:val="000000"/>
        </w:rPr>
        <w:t> сетей</w:t>
      </w:r>
      <w:r w:rsidR="00F17DA2" w:rsidRPr="00F17DA2">
        <w:rPr>
          <w:rFonts w:cs="Times New Roman"/>
          <w:color w:val="000000"/>
        </w:rPr>
        <w:t xml:space="preserve"> </w:t>
      </w:r>
      <w:r w:rsidRPr="00F17DA2">
        <w:rPr>
          <w:rFonts w:cs="Times New Roman"/>
          <w:color w:val="000000"/>
        </w:rPr>
        <w:t xml:space="preserve">с государственными </w:t>
      </w:r>
      <w:r w:rsidR="00F17DA2" w:rsidRPr="00F17DA2">
        <w:rPr>
          <w:rFonts w:ascii="Times New Romam" w:hAnsi="Times New Romam" w:cs="Times New Roman"/>
          <w:color w:val="000000"/>
        </w:rPr>
        <w:t>интернет </w:t>
      </w:r>
      <w:r w:rsidRPr="00F17DA2">
        <w:rPr>
          <w:rFonts w:cs="Times New Roman"/>
          <w:color w:val="000000"/>
        </w:rPr>
        <w:t>услугами,</w:t>
      </w:r>
      <w:r w:rsidR="00F17DA2" w:rsidRPr="00F17DA2">
        <w:rPr>
          <w:rFonts w:ascii="Times New Romam" w:hAnsi="Times New Romam" w:cs="Times New Roman"/>
          <w:color w:val="000000"/>
        </w:rPr>
        <w:t> наличию</w:t>
      </w:r>
      <w:r w:rsidRPr="00F17DA2">
        <w:rPr>
          <w:rFonts w:cs="Times New Roman"/>
          <w:color w:val="000000"/>
        </w:rPr>
        <w:t xml:space="preserve"> но и через </w:t>
      </w:r>
      <w:r w:rsidR="00F17DA2" w:rsidRPr="00F17DA2">
        <w:rPr>
          <w:rFonts w:ascii="Times New Romam" w:hAnsi="Times New Romam" w:cs="Times New Roman"/>
          <w:color w:val="000000"/>
        </w:rPr>
        <w:t>медиадискурса </w:t>
      </w:r>
      <w:r w:rsidRPr="00F17DA2">
        <w:rPr>
          <w:rFonts w:cs="Times New Roman"/>
          <w:color w:val="000000"/>
        </w:rPr>
        <w:t>чатботов,</w:t>
      </w:r>
      <w:r w:rsidR="00F17DA2" w:rsidRPr="00F17DA2">
        <w:rPr>
          <w:rFonts w:ascii="Times New Romam" w:hAnsi="Times New Romam" w:cs="Times New Roman"/>
          <w:color w:val="000000"/>
        </w:rPr>
        <w:t> следствие</w:t>
      </w:r>
      <w:r w:rsidRPr="00F17DA2">
        <w:rPr>
          <w:rFonts w:cs="Times New Roman"/>
          <w:color w:val="000000"/>
        </w:rPr>
        <w:t xml:space="preserve"> а в будущем, </w:t>
      </w:r>
      <w:r w:rsidR="00F17DA2" w:rsidRPr="00F17DA2">
        <w:rPr>
          <w:rFonts w:ascii="Times New Romam" w:hAnsi="Times New Romam" w:cs="Times New Roman"/>
          <w:color w:val="000000"/>
        </w:rPr>
        <w:t>органичным </w:t>
      </w:r>
      <w:r w:rsidRPr="00F17DA2">
        <w:rPr>
          <w:rFonts w:cs="Times New Roman"/>
          <w:color w:val="000000"/>
        </w:rPr>
        <w:t>возможно</w:t>
      </w:r>
      <w:r w:rsidR="00F17DA2" w:rsidRPr="00F17DA2">
        <w:rPr>
          <w:rFonts w:ascii="Times New Romam" w:hAnsi="Times New Romam" w:cs="Times New Roman"/>
          <w:color w:val="000000"/>
        </w:rPr>
        <w:t> теория</w:t>
      </w:r>
      <w:r w:rsidR="00F17DA2" w:rsidRPr="00F17DA2">
        <w:rPr>
          <w:rFonts w:cs="Times New Roman"/>
          <w:color w:val="000000"/>
        </w:rPr>
        <w:t xml:space="preserve"> </w:t>
      </w:r>
      <w:r w:rsidRPr="00F17DA2">
        <w:rPr>
          <w:rFonts w:cs="Times New Roman"/>
          <w:color w:val="000000"/>
        </w:rPr>
        <w:t xml:space="preserve">и с </w:t>
      </w:r>
      <w:r w:rsidR="00F17DA2" w:rsidRPr="00F17DA2">
        <w:rPr>
          <w:rFonts w:ascii="Times New Romam" w:hAnsi="Times New Romam" w:cs="Times New Roman"/>
          <w:color w:val="000000"/>
        </w:rPr>
        <w:t>освоении </w:t>
      </w:r>
      <w:r w:rsidRPr="00F17DA2">
        <w:rPr>
          <w:rFonts w:cs="Times New Roman"/>
          <w:color w:val="000000"/>
        </w:rPr>
        <w:t>помощью</w:t>
      </w:r>
      <w:r w:rsidR="00F17DA2" w:rsidRPr="00F17DA2">
        <w:rPr>
          <w:rFonts w:ascii="Times New Romam" w:hAnsi="Times New Romam" w:cs="Times New Roman"/>
          <w:color w:val="000000"/>
        </w:rPr>
        <w:t> обществе</w:t>
      </w:r>
      <w:r w:rsidR="00F17DA2" w:rsidRPr="00F17DA2">
        <w:rPr>
          <w:rFonts w:cs="Times New Roman"/>
          <w:color w:val="000000"/>
        </w:rPr>
        <w:t xml:space="preserve"> </w:t>
      </w:r>
      <w:r w:rsidRPr="00F17DA2">
        <w:rPr>
          <w:rFonts w:cs="Times New Roman"/>
          <w:color w:val="000000"/>
        </w:rPr>
        <w:t xml:space="preserve">дополненной </w:t>
      </w:r>
      <w:r w:rsidR="00F17DA2" w:rsidRPr="00F17DA2">
        <w:rPr>
          <w:rFonts w:ascii="Times New Romam" w:hAnsi="Times New Romam" w:cs="Times New Roman"/>
          <w:color w:val="000000"/>
        </w:rPr>
        <w:t>маркетинговых </w:t>
      </w:r>
      <w:r w:rsidRPr="00F17DA2">
        <w:rPr>
          <w:rFonts w:cs="Times New Roman"/>
          <w:color w:val="000000"/>
        </w:rPr>
        <w:t>реальности.</w:t>
      </w:r>
      <w:r w:rsidR="00F17DA2" w:rsidRPr="00F17DA2">
        <w:rPr>
          <w:rFonts w:ascii="Times New Romam" w:hAnsi="Times New Romam" w:cs="Times New Roman"/>
          <w:color w:val="000000"/>
        </w:rPr>
        <w:t> общества</w:t>
      </w:r>
      <w:r w:rsidR="00F17DA2" w:rsidRPr="00F17DA2">
        <w:rPr>
          <w:rFonts w:cs="Times New Roman"/>
          <w:color w:val="000000"/>
        </w:rPr>
        <w:t xml:space="preserve"> </w:t>
      </w:r>
    </w:p>
    <w:p w14:paraId="63D5A08B" w14:textId="3BE7ECE5" w:rsidR="00211CE1" w:rsidRPr="00F17DA2" w:rsidRDefault="001F192C" w:rsidP="00B73AA0">
      <w:pPr>
        <w:tabs>
          <w:tab w:val="left" w:pos="1079"/>
        </w:tabs>
        <w:ind w:firstLine="1077"/>
        <w:rPr>
          <w:rFonts w:cs="Times New Roman"/>
          <w:color w:val="000000"/>
        </w:rPr>
      </w:pPr>
      <w:r w:rsidRPr="00F17DA2">
        <w:rPr>
          <w:rFonts w:cs="Times New Roman"/>
          <w:color w:val="000000"/>
        </w:rPr>
        <w:t xml:space="preserve">Таким </w:t>
      </w:r>
      <w:r w:rsidR="00F17DA2" w:rsidRPr="00F17DA2">
        <w:rPr>
          <w:rFonts w:ascii="Times New Romam" w:hAnsi="Times New Romam" w:cs="Times New Roman"/>
          <w:color w:val="000000"/>
        </w:rPr>
        <w:t>роевой </w:t>
      </w:r>
      <w:r w:rsidRPr="00F17DA2">
        <w:rPr>
          <w:rFonts w:cs="Times New Roman"/>
          <w:color w:val="000000"/>
        </w:rPr>
        <w:t>образом,</w:t>
      </w:r>
      <w:r w:rsidR="00F17DA2" w:rsidRPr="00F17DA2">
        <w:rPr>
          <w:rFonts w:ascii="Times New Romam" w:hAnsi="Times New Romam" w:cs="Times New Roman"/>
          <w:color w:val="000000"/>
        </w:rPr>
        <w:t> медиадискурсивный</w:t>
      </w:r>
      <w:r w:rsidRPr="00F17DA2">
        <w:rPr>
          <w:rFonts w:cs="Times New Roman"/>
          <w:color w:val="000000"/>
        </w:rPr>
        <w:t xml:space="preserve"> политическая </w:t>
      </w:r>
      <w:r w:rsidR="00F17DA2" w:rsidRPr="00F17DA2">
        <w:rPr>
          <w:rFonts w:ascii="Times New Romam" w:hAnsi="Times New Romam" w:cs="Times New Roman"/>
          <w:color w:val="000000"/>
        </w:rPr>
        <w:t>дифференцировал </w:t>
      </w:r>
      <w:r w:rsidRPr="00F17DA2">
        <w:rPr>
          <w:rFonts w:cs="Times New Roman"/>
          <w:color w:val="000000"/>
        </w:rPr>
        <w:t>коммуникация,</w:t>
      </w:r>
      <w:r w:rsidR="00F17DA2" w:rsidRPr="00F17DA2">
        <w:rPr>
          <w:rFonts w:ascii="Times New Romam" w:hAnsi="Times New Romam" w:cs="Times New Roman"/>
          <w:color w:val="000000"/>
        </w:rPr>
        <w:t> рассказова</w:t>
      </w:r>
      <w:r w:rsidRPr="00F17DA2">
        <w:rPr>
          <w:rFonts w:cs="Times New Roman"/>
          <w:color w:val="000000"/>
        </w:rPr>
        <w:t xml:space="preserve"> получив </w:t>
      </w:r>
      <w:r w:rsidR="00F17DA2" w:rsidRPr="00F17DA2">
        <w:rPr>
          <w:rFonts w:ascii="Times New Romam" w:hAnsi="Times New Romam" w:cs="Times New Roman"/>
          <w:color w:val="000000"/>
        </w:rPr>
        <w:t>интегрированных </w:t>
      </w:r>
      <w:r w:rsidRPr="00F17DA2">
        <w:rPr>
          <w:rFonts w:cs="Times New Roman"/>
          <w:color w:val="000000"/>
        </w:rPr>
        <w:t>посредника,</w:t>
      </w:r>
      <w:r w:rsidR="00F17DA2" w:rsidRPr="00F17DA2">
        <w:rPr>
          <w:rFonts w:ascii="Times New Romam" w:hAnsi="Times New Romam" w:cs="Times New Roman"/>
          <w:color w:val="000000"/>
        </w:rPr>
        <w:t> главе</w:t>
      </w:r>
      <w:r w:rsidRPr="00F17DA2">
        <w:rPr>
          <w:rFonts w:cs="Times New Roman"/>
          <w:color w:val="000000"/>
        </w:rPr>
        <w:t xml:space="preserve"> изменилась. </w:t>
      </w:r>
      <w:r w:rsidR="00F17DA2" w:rsidRPr="00F17DA2">
        <w:rPr>
          <w:rFonts w:ascii="Times New Romam" w:hAnsi="Times New Romam" w:cs="Times New Roman"/>
          <w:color w:val="000000"/>
        </w:rPr>
        <w:t>робота </w:t>
      </w:r>
      <w:r w:rsidRPr="00F17DA2">
        <w:rPr>
          <w:rFonts w:cs="Times New Roman"/>
          <w:color w:val="000000"/>
        </w:rPr>
        <w:t>Медиатизация</w:t>
      </w:r>
      <w:r w:rsidR="00F17DA2" w:rsidRPr="00F17DA2">
        <w:rPr>
          <w:rFonts w:ascii="Times New Romam" w:hAnsi="Times New Romam" w:cs="Times New Roman"/>
          <w:color w:val="000000"/>
        </w:rPr>
        <w:t> человеком</w:t>
      </w:r>
      <w:r w:rsidR="00F17DA2" w:rsidRPr="00F17DA2">
        <w:rPr>
          <w:rFonts w:cs="Times New Roman"/>
          <w:color w:val="000000"/>
        </w:rPr>
        <w:t xml:space="preserve"> </w:t>
      </w:r>
      <w:r w:rsidRPr="00F17DA2">
        <w:rPr>
          <w:rFonts w:cs="Times New Roman"/>
          <w:color w:val="000000"/>
        </w:rPr>
        <w:t xml:space="preserve">и интернет </w:t>
      </w:r>
      <w:r w:rsidR="00F17DA2" w:rsidRPr="00F17DA2">
        <w:rPr>
          <w:rFonts w:ascii="Times New Romam" w:hAnsi="Times New Romam" w:cs="Times New Roman"/>
          <w:color w:val="000000"/>
        </w:rPr>
        <w:t>медиадискурса </w:t>
      </w:r>
      <w:r w:rsidRPr="00F17DA2">
        <w:rPr>
          <w:rFonts w:cs="Times New Roman"/>
          <w:color w:val="000000"/>
        </w:rPr>
        <w:t>открыли</w:t>
      </w:r>
      <w:r w:rsidR="00F17DA2" w:rsidRPr="00F17DA2">
        <w:rPr>
          <w:rFonts w:ascii="Times New Romam" w:hAnsi="Times New Romam" w:cs="Times New Roman"/>
          <w:color w:val="000000"/>
        </w:rPr>
        <w:t> влияния</w:t>
      </w:r>
      <w:r w:rsidR="00F17DA2" w:rsidRPr="00F17DA2">
        <w:rPr>
          <w:rFonts w:cs="Times New Roman"/>
          <w:color w:val="000000"/>
        </w:rPr>
        <w:t xml:space="preserve"> </w:t>
      </w:r>
      <w:r w:rsidRPr="00F17DA2">
        <w:rPr>
          <w:rFonts w:cs="Times New Roman"/>
          <w:color w:val="000000"/>
        </w:rPr>
        <w:t xml:space="preserve">новые </w:t>
      </w:r>
      <w:r w:rsidR="00F17DA2" w:rsidRPr="00F17DA2">
        <w:rPr>
          <w:rFonts w:ascii="Times New Romam" w:hAnsi="Times New Romam" w:cs="Times New Roman"/>
          <w:color w:val="000000"/>
        </w:rPr>
        <w:t>власти </w:t>
      </w:r>
      <w:r w:rsidRPr="00F17DA2">
        <w:rPr>
          <w:rFonts w:cs="Times New Roman"/>
          <w:color w:val="000000"/>
        </w:rPr>
        <w:t>возможности</w:t>
      </w:r>
      <w:r w:rsidR="00F17DA2" w:rsidRPr="00F17DA2">
        <w:rPr>
          <w:rFonts w:ascii="Times New Romam" w:hAnsi="Times New Romam" w:cs="Times New Roman"/>
          <w:color w:val="000000"/>
        </w:rPr>
        <w:t> дискурсивный</w:t>
      </w:r>
      <w:r w:rsidR="00F17DA2" w:rsidRPr="00F17DA2">
        <w:rPr>
          <w:rFonts w:cs="Times New Roman"/>
          <w:color w:val="000000"/>
        </w:rPr>
        <w:t xml:space="preserve"> </w:t>
      </w:r>
      <w:r w:rsidRPr="00F17DA2">
        <w:rPr>
          <w:rFonts w:cs="Times New Roman"/>
          <w:color w:val="000000"/>
        </w:rPr>
        <w:t xml:space="preserve">для коммуникации: </w:t>
      </w:r>
      <w:r w:rsidR="00F17DA2" w:rsidRPr="00F17DA2">
        <w:rPr>
          <w:rFonts w:ascii="Times New Romam" w:hAnsi="Times New Romam" w:cs="Times New Roman"/>
          <w:color w:val="000000"/>
        </w:rPr>
        <w:t>замереть </w:t>
      </w:r>
      <w:r w:rsidRPr="00F17DA2">
        <w:rPr>
          <w:rFonts w:cs="Times New Roman"/>
          <w:color w:val="000000"/>
        </w:rPr>
        <w:t>возросла</w:t>
      </w:r>
      <w:r w:rsidR="00F17DA2" w:rsidRPr="00F17DA2">
        <w:rPr>
          <w:rFonts w:ascii="Times New Romam" w:hAnsi="Times New Romam" w:cs="Times New Roman"/>
          <w:color w:val="000000"/>
        </w:rPr>
        <w:t> изменения</w:t>
      </w:r>
      <w:r w:rsidR="00F17DA2" w:rsidRPr="00F17DA2">
        <w:rPr>
          <w:rFonts w:cs="Times New Roman"/>
          <w:color w:val="000000"/>
        </w:rPr>
        <w:t xml:space="preserve"> </w:t>
      </w:r>
      <w:r w:rsidRPr="00F17DA2">
        <w:rPr>
          <w:rFonts w:cs="Times New Roman"/>
          <w:color w:val="000000"/>
        </w:rPr>
        <w:t xml:space="preserve">скорость </w:t>
      </w:r>
      <w:r w:rsidR="00F17DA2" w:rsidRPr="00F17DA2">
        <w:rPr>
          <w:rFonts w:ascii="Times New Romam" w:hAnsi="Times New Romam" w:cs="Times New Roman"/>
          <w:color w:val="000000"/>
        </w:rPr>
        <w:t>переход </w:t>
      </w:r>
      <w:r w:rsidRPr="00F17DA2">
        <w:rPr>
          <w:rFonts w:cs="Times New Roman"/>
          <w:color w:val="000000"/>
        </w:rPr>
        <w:t>сжатия</w:t>
      </w:r>
      <w:r w:rsidR="00F17DA2" w:rsidRPr="00F17DA2">
        <w:rPr>
          <w:rFonts w:ascii="Times New Romam" w:hAnsi="Times New Romam" w:cs="Times New Roman"/>
          <w:color w:val="000000"/>
        </w:rPr>
        <w:t> видим</w:t>
      </w:r>
      <w:r w:rsidR="00F17DA2" w:rsidRPr="00F17DA2">
        <w:rPr>
          <w:rFonts w:cs="Times New Roman"/>
          <w:color w:val="000000"/>
        </w:rPr>
        <w:t xml:space="preserve"> </w:t>
      </w:r>
      <w:r w:rsidRPr="00F17DA2">
        <w:rPr>
          <w:rFonts w:cs="Times New Roman"/>
          <w:color w:val="000000"/>
        </w:rPr>
        <w:t xml:space="preserve">во </w:t>
      </w:r>
      <w:r w:rsidR="00F17DA2" w:rsidRPr="00F17DA2">
        <w:rPr>
          <w:rFonts w:ascii="Times New Romam" w:hAnsi="Times New Romam" w:cs="Times New Roman"/>
          <w:color w:val="000000"/>
        </w:rPr>
        <w:t>систему </w:t>
      </w:r>
      <w:r w:rsidRPr="00F17DA2">
        <w:rPr>
          <w:rFonts w:cs="Times New Roman"/>
          <w:color w:val="000000"/>
        </w:rPr>
        <w:t>времени</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и сближение </w:t>
      </w:r>
      <w:r w:rsidR="00F17DA2" w:rsidRPr="00F17DA2">
        <w:rPr>
          <w:rFonts w:ascii="Times New Romam" w:hAnsi="Times New Romam" w:cs="Times New Roman"/>
          <w:color w:val="000000"/>
        </w:rPr>
        <w:t>например </w:t>
      </w:r>
      <w:r w:rsidRPr="00F17DA2">
        <w:rPr>
          <w:rFonts w:cs="Times New Roman"/>
          <w:color w:val="000000"/>
        </w:rPr>
        <w:t>временных</w:t>
      </w:r>
      <w:r w:rsidR="00F17DA2" w:rsidRPr="00F17DA2">
        <w:rPr>
          <w:rFonts w:ascii="Times New Romam" w:hAnsi="Times New Romam" w:cs="Times New Roman"/>
          <w:color w:val="000000"/>
        </w:rPr>
        <w:t> крейга</w:t>
      </w:r>
      <w:r w:rsidR="00F17DA2" w:rsidRPr="00F17DA2">
        <w:rPr>
          <w:rFonts w:cs="Times New Roman"/>
          <w:color w:val="000000"/>
        </w:rPr>
        <w:t xml:space="preserve"> </w:t>
      </w:r>
      <w:r w:rsidRPr="00F17DA2">
        <w:rPr>
          <w:rFonts w:cs="Times New Roman"/>
          <w:color w:val="000000"/>
        </w:rPr>
        <w:t xml:space="preserve">поясов. </w:t>
      </w:r>
      <w:r w:rsidR="00F17DA2" w:rsidRPr="00F17DA2">
        <w:rPr>
          <w:rFonts w:ascii="Times New Romam" w:hAnsi="Times New Romam" w:cs="Times New Roman"/>
          <w:color w:val="000000"/>
        </w:rPr>
        <w:t>главным </w:t>
      </w:r>
      <w:r w:rsidRPr="00F17DA2">
        <w:rPr>
          <w:rFonts w:cs="Times New Roman"/>
          <w:color w:val="000000"/>
        </w:rPr>
        <w:t>Открылась</w:t>
      </w:r>
      <w:r w:rsidR="00F17DA2" w:rsidRPr="00F17DA2">
        <w:rPr>
          <w:rFonts w:ascii="Times New Romam" w:hAnsi="Times New Romam" w:cs="Times New Roman"/>
          <w:color w:val="000000"/>
        </w:rPr>
        <w:t> людей</w:t>
      </w:r>
      <w:r w:rsidR="00F17DA2" w:rsidRPr="00F17DA2">
        <w:rPr>
          <w:rFonts w:cs="Times New Roman"/>
          <w:color w:val="000000"/>
        </w:rPr>
        <w:t xml:space="preserve"> </w:t>
      </w:r>
      <w:r w:rsidRPr="00F17DA2">
        <w:rPr>
          <w:rFonts w:cs="Times New Roman"/>
          <w:color w:val="000000"/>
        </w:rPr>
        <w:t xml:space="preserve">возможность </w:t>
      </w:r>
      <w:r w:rsidR="00F17DA2" w:rsidRPr="00F17DA2">
        <w:rPr>
          <w:rFonts w:ascii="Times New Romam" w:hAnsi="Times New Romam" w:cs="Times New Roman"/>
          <w:color w:val="000000"/>
        </w:rPr>
        <w:t>сущностью </w:t>
      </w:r>
      <w:r w:rsidRPr="00F17DA2">
        <w:rPr>
          <w:rFonts w:cs="Times New Roman"/>
          <w:color w:val="000000"/>
        </w:rPr>
        <w:t>коммуникации</w:t>
      </w:r>
      <w:r w:rsidR="00F17DA2" w:rsidRPr="00F17DA2">
        <w:rPr>
          <w:rFonts w:ascii="Times New Romam" w:hAnsi="Times New Romam" w:cs="Times New Roman"/>
          <w:color w:val="000000"/>
        </w:rPr>
        <w:t> единственным</w:t>
      </w:r>
      <w:r w:rsidR="00F17DA2" w:rsidRPr="00F17DA2">
        <w:rPr>
          <w:rFonts w:cs="Times New Roman"/>
          <w:color w:val="000000"/>
        </w:rPr>
        <w:t xml:space="preserve"> </w:t>
      </w:r>
      <w:r w:rsidRPr="00F17DA2">
        <w:rPr>
          <w:rFonts w:cs="Times New Roman"/>
          <w:color w:val="000000"/>
        </w:rPr>
        <w:t xml:space="preserve">в любое </w:t>
      </w:r>
      <w:r w:rsidR="00F17DA2" w:rsidRPr="00F17DA2">
        <w:rPr>
          <w:rFonts w:ascii="Times New Romam" w:hAnsi="Times New Romam" w:cs="Times New Roman"/>
          <w:color w:val="000000"/>
        </w:rPr>
        <w:t>информации </w:t>
      </w:r>
      <w:r w:rsidRPr="00F17DA2">
        <w:rPr>
          <w:rFonts w:cs="Times New Roman"/>
          <w:color w:val="000000"/>
        </w:rPr>
        <w:t>время</w:t>
      </w:r>
      <w:r w:rsidR="00F17DA2" w:rsidRPr="00F17DA2">
        <w:rPr>
          <w:rFonts w:ascii="Times New Romam" w:hAnsi="Times New Romam" w:cs="Times New Roman"/>
          <w:color w:val="000000"/>
        </w:rPr>
        <w:t> политических</w:t>
      </w:r>
      <w:r w:rsidR="00F17DA2" w:rsidRPr="00F17DA2">
        <w:rPr>
          <w:rFonts w:cs="Times New Roman"/>
          <w:color w:val="000000"/>
        </w:rPr>
        <w:t xml:space="preserve"> </w:t>
      </w:r>
      <w:r w:rsidRPr="00F17DA2">
        <w:rPr>
          <w:rFonts w:cs="Times New Roman"/>
          <w:color w:val="000000"/>
        </w:rPr>
        <w:t xml:space="preserve">со всеми, </w:t>
      </w:r>
      <w:r w:rsidR="00F17DA2" w:rsidRPr="00F17DA2">
        <w:rPr>
          <w:rFonts w:ascii="Times New Romam" w:hAnsi="Times New Romam" w:cs="Times New Roman"/>
          <w:color w:val="000000"/>
        </w:rPr>
        <w:t>отметил </w:t>
      </w:r>
      <w:r w:rsidRPr="00F17DA2">
        <w:rPr>
          <w:rFonts w:cs="Times New Roman"/>
          <w:color w:val="000000"/>
        </w:rPr>
        <w:t>даже</w:t>
      </w:r>
      <w:r w:rsidR="00F17DA2" w:rsidRPr="00F17DA2">
        <w:rPr>
          <w:rFonts w:ascii="Times New Romam" w:hAnsi="Times New Romam" w:cs="Times New Roman"/>
          <w:color w:val="000000"/>
        </w:rPr>
        <w:t> после</w:t>
      </w:r>
      <w:r w:rsidR="00F17DA2" w:rsidRPr="00F17DA2">
        <w:rPr>
          <w:rFonts w:cs="Times New Roman"/>
          <w:color w:val="000000"/>
        </w:rPr>
        <w:t xml:space="preserve"> </w:t>
      </w:r>
      <w:r w:rsidRPr="00F17DA2">
        <w:rPr>
          <w:rFonts w:cs="Times New Roman"/>
          <w:color w:val="000000"/>
        </w:rPr>
        <w:t xml:space="preserve">кто проживает </w:t>
      </w:r>
      <w:r w:rsidR="00F17DA2" w:rsidRPr="00F17DA2">
        <w:rPr>
          <w:rFonts w:ascii="Times New Romam" w:hAnsi="Times New Romam" w:cs="Times New Roman"/>
          <w:color w:val="000000"/>
        </w:rPr>
        <w:t>эмпирического </w:t>
      </w:r>
      <w:r w:rsidRPr="00F17DA2">
        <w:rPr>
          <w:rFonts w:cs="Times New Roman"/>
          <w:color w:val="000000"/>
        </w:rPr>
        <w:t>диаметрально</w:t>
      </w:r>
      <w:r w:rsidR="00F17DA2" w:rsidRPr="00F17DA2">
        <w:rPr>
          <w:rFonts w:ascii="Times New Romam" w:hAnsi="Times New Romam" w:cs="Times New Roman"/>
          <w:color w:val="000000"/>
        </w:rPr>
        <w:t> участие</w:t>
      </w:r>
      <w:r w:rsidR="00F17DA2" w:rsidRPr="00F17DA2">
        <w:rPr>
          <w:rFonts w:cs="Times New Roman"/>
          <w:color w:val="000000"/>
        </w:rPr>
        <w:t xml:space="preserve"> </w:t>
      </w:r>
      <w:r w:rsidRPr="00F17DA2">
        <w:rPr>
          <w:rFonts w:cs="Times New Roman"/>
          <w:color w:val="000000"/>
        </w:rPr>
        <w:t xml:space="preserve">противоположных </w:t>
      </w:r>
      <w:r w:rsidR="00F17DA2" w:rsidRPr="00F17DA2">
        <w:rPr>
          <w:rFonts w:ascii="Times New Romam" w:hAnsi="Times New Romam" w:cs="Times New Roman"/>
          <w:color w:val="000000"/>
        </w:rPr>
        <w:t>населением </w:t>
      </w:r>
      <w:r w:rsidRPr="00F17DA2">
        <w:rPr>
          <w:rFonts w:cs="Times New Roman"/>
          <w:color w:val="000000"/>
        </w:rPr>
        <w:t>часовых</w:t>
      </w:r>
      <w:r w:rsidR="00F17DA2" w:rsidRPr="00F17DA2">
        <w:rPr>
          <w:rFonts w:ascii="Times New Romam" w:hAnsi="Times New Romam" w:cs="Times New Roman"/>
          <w:color w:val="000000"/>
        </w:rPr>
        <w:t> набор</w:t>
      </w:r>
      <w:r w:rsidR="00F17DA2" w:rsidRPr="00F17DA2">
        <w:rPr>
          <w:rFonts w:cs="Times New Roman"/>
          <w:color w:val="000000"/>
        </w:rPr>
        <w:t xml:space="preserve"> </w:t>
      </w:r>
      <w:r w:rsidRPr="00F17DA2">
        <w:rPr>
          <w:rFonts w:cs="Times New Roman"/>
          <w:color w:val="000000"/>
        </w:rPr>
        <w:t xml:space="preserve">поясах. </w:t>
      </w:r>
      <w:r w:rsidR="00F17DA2" w:rsidRPr="00F17DA2">
        <w:rPr>
          <w:rFonts w:ascii="Times New Romam" w:hAnsi="Times New Romam" w:cs="Times New Roman"/>
          <w:color w:val="000000"/>
        </w:rPr>
        <w:t>властью </w:t>
      </w:r>
      <w:r w:rsidRPr="00F17DA2">
        <w:rPr>
          <w:rFonts w:cs="Times New Roman"/>
          <w:color w:val="000000"/>
        </w:rPr>
        <w:t>Случился</w:t>
      </w:r>
      <w:r w:rsidR="00F17DA2" w:rsidRPr="00F17DA2">
        <w:rPr>
          <w:rFonts w:ascii="Times New Romam" w:hAnsi="Times New Romam" w:cs="Times New Roman"/>
          <w:color w:val="000000"/>
        </w:rPr>
        <w:t> медиа</w:t>
      </w:r>
      <w:r w:rsidR="00F17DA2" w:rsidRPr="00F17DA2">
        <w:rPr>
          <w:rFonts w:cs="Times New Roman"/>
          <w:color w:val="000000"/>
        </w:rPr>
        <w:t xml:space="preserve"> </w:t>
      </w:r>
      <w:r w:rsidRPr="00F17DA2">
        <w:rPr>
          <w:rFonts w:cs="Times New Roman"/>
          <w:color w:val="000000"/>
        </w:rPr>
        <w:t xml:space="preserve">так называемый </w:t>
      </w:r>
      <w:r w:rsidR="00F17DA2" w:rsidRPr="00F17DA2">
        <w:rPr>
          <w:rFonts w:ascii="Times New Romam" w:hAnsi="Times New Romam" w:cs="Times New Roman"/>
          <w:color w:val="000000"/>
        </w:rPr>
        <w:t>гуманитарного </w:t>
      </w:r>
      <w:r w:rsidRPr="00F17DA2">
        <w:rPr>
          <w:rFonts w:cs="Times New Roman"/>
          <w:color w:val="000000"/>
        </w:rPr>
        <w:t>сбой,</w:t>
      </w:r>
      <w:r w:rsidR="00F17DA2" w:rsidRPr="00F17DA2">
        <w:rPr>
          <w:rFonts w:ascii="Times New Romam" w:hAnsi="Times New Romam" w:cs="Times New Roman"/>
          <w:color w:val="000000"/>
        </w:rPr>
        <w:t> технологии</w:t>
      </w:r>
      <w:r w:rsidRPr="00F17DA2">
        <w:rPr>
          <w:rFonts w:cs="Times New Roman"/>
          <w:color w:val="000000"/>
        </w:rPr>
        <w:t xml:space="preserve"> игнорирование </w:t>
      </w:r>
      <w:r w:rsidR="00F17DA2" w:rsidRPr="00F17DA2">
        <w:rPr>
          <w:rFonts w:ascii="Times New Romam" w:hAnsi="Times New Romam" w:cs="Times New Roman"/>
          <w:color w:val="000000"/>
        </w:rPr>
        <w:t>друга </w:t>
      </w:r>
      <w:r w:rsidRPr="00F17DA2">
        <w:rPr>
          <w:rFonts w:cs="Times New Roman"/>
          <w:color w:val="000000"/>
        </w:rPr>
        <w:t>биологических</w:t>
      </w:r>
      <w:r w:rsidR="00F17DA2" w:rsidRPr="00F17DA2">
        <w:rPr>
          <w:rFonts w:ascii="Times New Romam" w:hAnsi="Times New Romam" w:cs="Times New Roman"/>
          <w:color w:val="000000"/>
        </w:rPr>
        <w:t> массовых</w:t>
      </w:r>
      <w:r w:rsidR="00F17DA2" w:rsidRPr="00F17DA2">
        <w:rPr>
          <w:rFonts w:cs="Times New Roman"/>
          <w:color w:val="000000"/>
        </w:rPr>
        <w:t xml:space="preserve"> </w:t>
      </w:r>
      <w:r w:rsidRPr="00F17DA2">
        <w:rPr>
          <w:rFonts w:cs="Times New Roman"/>
          <w:color w:val="000000"/>
        </w:rPr>
        <w:t xml:space="preserve">часов. </w:t>
      </w:r>
      <w:r w:rsidR="00F17DA2" w:rsidRPr="00F17DA2">
        <w:rPr>
          <w:rFonts w:ascii="Times New Romam" w:hAnsi="Times New Romam" w:cs="Times New Roman"/>
          <w:color w:val="000000"/>
        </w:rPr>
        <w:t>единственным </w:t>
      </w:r>
      <w:r w:rsidRPr="00F17DA2">
        <w:rPr>
          <w:rFonts w:cs="Times New Roman"/>
          <w:color w:val="000000"/>
        </w:rPr>
        <w:t>Плотность</w:t>
      </w:r>
      <w:r w:rsidR="00F17DA2" w:rsidRPr="00F17DA2">
        <w:rPr>
          <w:rFonts w:ascii="Times New Romam" w:hAnsi="Times New Romam" w:cs="Times New Roman"/>
          <w:color w:val="000000"/>
        </w:rPr>
        <w:t> принимать</w:t>
      </w:r>
      <w:r w:rsidR="00F17DA2" w:rsidRPr="00F17DA2">
        <w:rPr>
          <w:rFonts w:cs="Times New Roman"/>
          <w:color w:val="000000"/>
        </w:rPr>
        <w:t xml:space="preserve"> </w:t>
      </w:r>
      <w:r w:rsidRPr="00F17DA2">
        <w:rPr>
          <w:rFonts w:cs="Times New Roman"/>
          <w:color w:val="000000"/>
        </w:rPr>
        <w:t xml:space="preserve">и интенсивность </w:t>
      </w:r>
      <w:r w:rsidR="00F17DA2" w:rsidRPr="00F17DA2">
        <w:rPr>
          <w:rFonts w:ascii="Times New Romam" w:hAnsi="Times New Romam" w:cs="Times New Roman"/>
          <w:color w:val="000000"/>
        </w:rPr>
        <w:t>наука </w:t>
      </w:r>
      <w:r w:rsidRPr="00F17DA2">
        <w:rPr>
          <w:rFonts w:cs="Times New Roman"/>
          <w:color w:val="000000"/>
        </w:rPr>
        <w:t>контактов,</w:t>
      </w:r>
      <w:r w:rsidR="00F17DA2" w:rsidRPr="00F17DA2">
        <w:rPr>
          <w:rFonts w:ascii="Times New Romam" w:hAnsi="Times New Romam" w:cs="Times New Roman"/>
          <w:color w:val="000000"/>
        </w:rPr>
        <w:t> самой</w:t>
      </w:r>
      <w:r w:rsidRPr="00F17DA2">
        <w:rPr>
          <w:rFonts w:cs="Times New Roman"/>
          <w:color w:val="000000"/>
        </w:rPr>
        <w:t xml:space="preserve"> их разнообразие, </w:t>
      </w:r>
      <w:r w:rsidR="00F17DA2" w:rsidRPr="00F17DA2">
        <w:rPr>
          <w:rFonts w:ascii="Times New Romam" w:hAnsi="Times New Romam" w:cs="Times New Roman"/>
          <w:color w:val="000000"/>
        </w:rPr>
        <w:t>психики </w:t>
      </w:r>
      <w:r w:rsidRPr="00F17DA2">
        <w:rPr>
          <w:rFonts w:cs="Times New Roman"/>
          <w:color w:val="000000"/>
        </w:rPr>
        <w:t>расширение</w:t>
      </w:r>
      <w:r w:rsidR="00F17DA2" w:rsidRPr="00F17DA2">
        <w:rPr>
          <w:rFonts w:ascii="Times New Romam" w:hAnsi="Times New Romam" w:cs="Times New Roman"/>
          <w:color w:val="000000"/>
        </w:rPr>
        <w:t> среде</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истолкованию </w:t>
      </w:r>
      <w:r w:rsidRPr="00F17DA2">
        <w:rPr>
          <w:rFonts w:cs="Times New Roman"/>
          <w:color w:val="000000"/>
        </w:rPr>
        <w:t>форм,</w:t>
      </w:r>
      <w:r w:rsidR="00F17DA2" w:rsidRPr="00F17DA2">
        <w:rPr>
          <w:rFonts w:ascii="Times New Romam" w:hAnsi="Times New Romam" w:cs="Times New Roman"/>
          <w:color w:val="000000"/>
        </w:rPr>
        <w:t> коммуникаций</w:t>
      </w:r>
      <w:r w:rsidRPr="00F17DA2">
        <w:rPr>
          <w:rFonts w:cs="Times New Roman"/>
          <w:color w:val="000000"/>
        </w:rPr>
        <w:t xml:space="preserve"> и </w:t>
      </w:r>
      <w:r w:rsidR="00F17DA2" w:rsidRPr="00F17DA2">
        <w:rPr>
          <w:rFonts w:ascii="Times New Romam" w:hAnsi="Times New Romam" w:cs="Times New Roman"/>
          <w:color w:val="000000"/>
        </w:rPr>
        <w:t>правительства </w:t>
      </w:r>
      <w:r w:rsidRPr="00F17DA2">
        <w:rPr>
          <w:rFonts w:cs="Times New Roman"/>
          <w:color w:val="000000"/>
        </w:rPr>
        <w:t>содержания</w:t>
      </w:r>
      <w:r w:rsidR="00F17DA2" w:rsidRPr="00F17DA2">
        <w:rPr>
          <w:rFonts w:ascii="Times New Romam" w:hAnsi="Times New Romam" w:cs="Times New Roman"/>
          <w:color w:val="000000"/>
        </w:rPr>
        <w:t> практики</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внимание </w:t>
      </w:r>
      <w:r w:rsidRPr="00F17DA2">
        <w:rPr>
          <w:rFonts w:cs="Times New Roman"/>
          <w:color w:val="000000"/>
        </w:rPr>
        <w:t>коммуникаций.</w:t>
      </w:r>
      <w:r w:rsidR="00F17DA2" w:rsidRPr="00F17DA2">
        <w:rPr>
          <w:rFonts w:ascii="Times New Romam" w:hAnsi="Times New Romam" w:cs="Times New Roman"/>
          <w:color w:val="000000"/>
        </w:rPr>
        <w:t> информации</w:t>
      </w:r>
      <w:r w:rsidRPr="00F17DA2">
        <w:rPr>
          <w:rFonts w:cs="Times New Roman"/>
          <w:color w:val="000000"/>
        </w:rPr>
        <w:t xml:space="preserve"> Такие </w:t>
      </w:r>
      <w:r w:rsidR="00F17DA2" w:rsidRPr="00F17DA2">
        <w:rPr>
          <w:rFonts w:ascii="Times New Romam" w:hAnsi="Times New Romam" w:cs="Times New Roman"/>
          <w:color w:val="000000"/>
        </w:rPr>
        <w:t>власти </w:t>
      </w:r>
      <w:r w:rsidRPr="00F17DA2">
        <w:rPr>
          <w:rFonts w:cs="Times New Roman"/>
          <w:color w:val="000000"/>
        </w:rPr>
        <w:t>формы</w:t>
      </w:r>
      <w:r w:rsidR="00F17DA2" w:rsidRPr="00F17DA2">
        <w:rPr>
          <w:rFonts w:ascii="Times New Romam" w:hAnsi="Times New Romam" w:cs="Times New Roman"/>
          <w:color w:val="000000"/>
        </w:rPr>
        <w:t> ответили</w:t>
      </w:r>
      <w:r w:rsidR="00F17DA2" w:rsidRPr="00F17DA2">
        <w:rPr>
          <w:rFonts w:cs="Times New Roman"/>
          <w:color w:val="000000"/>
        </w:rPr>
        <w:t xml:space="preserve"> </w:t>
      </w:r>
      <w:r w:rsidRPr="00F17DA2">
        <w:rPr>
          <w:rFonts w:cs="Times New Roman"/>
          <w:color w:val="000000"/>
        </w:rPr>
        <w:t xml:space="preserve">как: </w:t>
      </w:r>
      <w:r w:rsidR="00F17DA2" w:rsidRPr="00F17DA2">
        <w:rPr>
          <w:rFonts w:ascii="Times New Romam" w:hAnsi="Times New Romam" w:cs="Times New Roman"/>
          <w:color w:val="000000"/>
        </w:rPr>
        <w:t>положениях </w:t>
      </w:r>
      <w:r w:rsidRPr="00F17DA2">
        <w:rPr>
          <w:rFonts w:cs="Times New Roman"/>
          <w:color w:val="000000"/>
        </w:rPr>
        <w:t>различные</w:t>
      </w:r>
      <w:r w:rsidR="00F17DA2" w:rsidRPr="00F17DA2">
        <w:rPr>
          <w:rFonts w:ascii="Times New Romam" w:hAnsi="Times New Romam" w:cs="Times New Roman"/>
          <w:color w:val="000000"/>
        </w:rPr>
        <w:t> использование</w:t>
      </w:r>
      <w:r w:rsidR="00F17DA2" w:rsidRPr="00F17DA2">
        <w:rPr>
          <w:rFonts w:cs="Times New Roman"/>
          <w:color w:val="000000"/>
        </w:rPr>
        <w:t xml:space="preserve"> </w:t>
      </w:r>
      <w:r w:rsidRPr="00F17DA2">
        <w:rPr>
          <w:rFonts w:cs="Times New Roman"/>
          <w:color w:val="000000"/>
        </w:rPr>
        <w:t xml:space="preserve">виды </w:t>
      </w:r>
      <w:r w:rsidR="00F17DA2" w:rsidRPr="00F17DA2">
        <w:rPr>
          <w:rFonts w:ascii="Times New Romam" w:hAnsi="Times New Romam" w:cs="Times New Roman"/>
          <w:color w:val="000000"/>
        </w:rPr>
        <w:t>подана </w:t>
      </w:r>
      <w:r w:rsidRPr="00F17DA2">
        <w:rPr>
          <w:rFonts w:cs="Times New Roman"/>
          <w:color w:val="000000"/>
        </w:rPr>
        <w:t>текстов,</w:t>
      </w:r>
      <w:r w:rsidR="00F17DA2" w:rsidRPr="00F17DA2">
        <w:rPr>
          <w:rFonts w:ascii="Times New Romam" w:hAnsi="Times New Romam" w:cs="Times New Roman"/>
          <w:color w:val="000000"/>
        </w:rPr>
        <w:t> публичной</w:t>
      </w:r>
      <w:r w:rsidRPr="00F17DA2">
        <w:rPr>
          <w:rFonts w:cs="Times New Roman"/>
          <w:color w:val="000000"/>
        </w:rPr>
        <w:t xml:space="preserve"> картинки, </w:t>
      </w:r>
      <w:r w:rsidR="00F17DA2" w:rsidRPr="00F17DA2">
        <w:rPr>
          <w:rFonts w:ascii="Times New Romam" w:hAnsi="Times New Romam" w:cs="Times New Roman"/>
          <w:color w:val="000000"/>
        </w:rPr>
        <w:t>новостных </w:t>
      </w:r>
      <w:r w:rsidRPr="00F17DA2">
        <w:rPr>
          <w:rFonts w:cs="Times New Roman"/>
          <w:color w:val="000000"/>
        </w:rPr>
        <w:t>фото</w:t>
      </w:r>
      <w:r w:rsidR="00F17DA2" w:rsidRPr="00F17DA2">
        <w:rPr>
          <w:rFonts w:ascii="Times New Romam" w:hAnsi="Times New Romam" w:cs="Times New Roman"/>
          <w:color w:val="000000"/>
        </w:rPr>
        <w:t> получают</w:t>
      </w:r>
      <w:r w:rsidR="00F17DA2" w:rsidRPr="00F17DA2">
        <w:rPr>
          <w:rFonts w:cs="Times New Roman"/>
          <w:color w:val="000000"/>
        </w:rPr>
        <w:t xml:space="preserve"> </w:t>
      </w:r>
      <w:r w:rsidRPr="00F17DA2">
        <w:rPr>
          <w:rFonts w:cs="Times New Roman"/>
          <w:color w:val="000000"/>
        </w:rPr>
        <w:t xml:space="preserve">и видео. </w:t>
      </w:r>
      <w:r w:rsidR="00F17DA2" w:rsidRPr="00F17DA2">
        <w:rPr>
          <w:rFonts w:ascii="Times New Romam" w:hAnsi="Times New Romam" w:cs="Times New Roman"/>
          <w:color w:val="000000"/>
        </w:rPr>
        <w:t>обучение </w:t>
      </w:r>
      <w:r w:rsidRPr="00F17DA2">
        <w:rPr>
          <w:rFonts w:cs="Times New Roman"/>
          <w:color w:val="000000"/>
        </w:rPr>
        <w:t>Расширилась</w:t>
      </w:r>
      <w:r w:rsidR="00F17DA2" w:rsidRPr="00F17DA2">
        <w:rPr>
          <w:rFonts w:ascii="Times New Romam" w:hAnsi="Times New Romam" w:cs="Times New Roman"/>
          <w:color w:val="000000"/>
        </w:rPr>
        <w:t> синхронного</w:t>
      </w:r>
      <w:r w:rsidR="00F17DA2" w:rsidRPr="00F17DA2">
        <w:rPr>
          <w:rFonts w:cs="Times New Roman"/>
          <w:color w:val="000000"/>
        </w:rPr>
        <w:t xml:space="preserve"> </w:t>
      </w:r>
      <w:r w:rsidRPr="00F17DA2">
        <w:rPr>
          <w:rFonts w:cs="Times New Roman"/>
          <w:color w:val="000000"/>
        </w:rPr>
        <w:t xml:space="preserve">свобода </w:t>
      </w:r>
      <w:r w:rsidR="00F17DA2" w:rsidRPr="00F17DA2">
        <w:rPr>
          <w:rFonts w:ascii="Times New Romam" w:hAnsi="Times New Romam" w:cs="Times New Roman"/>
          <w:color w:val="000000"/>
        </w:rPr>
        <w:t>формой </w:t>
      </w:r>
      <w:r w:rsidRPr="00F17DA2">
        <w:rPr>
          <w:rFonts w:cs="Times New Roman"/>
          <w:color w:val="000000"/>
        </w:rPr>
        <w:t>входа</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r w:rsidRPr="00F17DA2">
        <w:rPr>
          <w:rFonts w:cs="Times New Roman"/>
          <w:color w:val="000000"/>
        </w:rPr>
        <w:t xml:space="preserve">-выхода, </w:t>
      </w:r>
      <w:r w:rsidR="00F17DA2" w:rsidRPr="00F17DA2">
        <w:rPr>
          <w:rFonts w:ascii="Times New Romam" w:hAnsi="Times New Romam" w:cs="Times New Roman"/>
          <w:color w:val="000000"/>
        </w:rPr>
        <w:t>респондент </w:t>
      </w:r>
      <w:r w:rsidRPr="00F17DA2">
        <w:rPr>
          <w:rFonts w:cs="Times New Roman"/>
          <w:color w:val="000000"/>
        </w:rPr>
        <w:t>переход</w:t>
      </w:r>
      <w:r w:rsidR="00F17DA2" w:rsidRPr="00F17DA2">
        <w:rPr>
          <w:rFonts w:ascii="Times New Romam" w:hAnsi="Times New Romam" w:cs="Times New Roman"/>
          <w:color w:val="000000"/>
        </w:rPr>
        <w:t> органами</w:t>
      </w:r>
      <w:r w:rsidR="00F17DA2" w:rsidRPr="00F17DA2">
        <w:rPr>
          <w:rFonts w:cs="Times New Roman"/>
          <w:color w:val="000000"/>
        </w:rPr>
        <w:t xml:space="preserve"> </w:t>
      </w:r>
      <w:r w:rsidRPr="00F17DA2">
        <w:rPr>
          <w:rFonts w:cs="Times New Roman"/>
          <w:color w:val="000000"/>
        </w:rPr>
        <w:t xml:space="preserve">к </w:t>
      </w:r>
      <w:r w:rsidR="00F17DA2" w:rsidRPr="00F17DA2">
        <w:rPr>
          <w:rFonts w:ascii="Times New Romam" w:hAnsi="Times New Romam" w:cs="Times New Roman"/>
          <w:color w:val="000000"/>
        </w:rPr>
        <w:t>современный </w:t>
      </w:r>
      <w:r w:rsidRPr="00F17DA2">
        <w:rPr>
          <w:rFonts w:cs="Times New Roman"/>
          <w:color w:val="000000"/>
        </w:rPr>
        <w:t>другому.</w:t>
      </w:r>
      <w:r w:rsidR="00F17DA2" w:rsidRPr="00F17DA2">
        <w:rPr>
          <w:rFonts w:ascii="Times New Romam" w:hAnsi="Times New Romam" w:cs="Times New Roman"/>
          <w:color w:val="000000"/>
        </w:rPr>
        <w:t> правительством</w:t>
      </w:r>
      <w:r w:rsidRPr="00F17DA2">
        <w:rPr>
          <w:rFonts w:cs="Times New Roman"/>
          <w:color w:val="000000"/>
        </w:rPr>
        <w:t xml:space="preserve"> Возрастание </w:t>
      </w:r>
      <w:r w:rsidR="00F17DA2" w:rsidRPr="00F17DA2">
        <w:rPr>
          <w:rFonts w:ascii="Times New Romam" w:hAnsi="Times New Romam" w:cs="Times New Roman"/>
          <w:color w:val="000000"/>
        </w:rPr>
        <w:t>становится </w:t>
      </w:r>
      <w:r w:rsidRPr="00F17DA2">
        <w:rPr>
          <w:rFonts w:cs="Times New Roman"/>
          <w:color w:val="000000"/>
        </w:rPr>
        <w:t>количества</w:t>
      </w:r>
      <w:r w:rsidR="00F17DA2" w:rsidRPr="00F17DA2">
        <w:rPr>
          <w:rFonts w:ascii="Times New Romam" w:hAnsi="Times New Romam" w:cs="Times New Roman"/>
          <w:color w:val="000000"/>
        </w:rPr>
        <w:t> средствах</w:t>
      </w:r>
      <w:r w:rsidR="00F17DA2" w:rsidRPr="00F17DA2">
        <w:rPr>
          <w:rFonts w:cs="Times New Roman"/>
          <w:color w:val="000000"/>
        </w:rPr>
        <w:t xml:space="preserve"> </w:t>
      </w:r>
      <w:r w:rsidRPr="00F17DA2">
        <w:rPr>
          <w:rFonts w:cs="Times New Roman"/>
          <w:color w:val="000000"/>
        </w:rPr>
        <w:t xml:space="preserve">первичных </w:t>
      </w:r>
      <w:r w:rsidR="00F17DA2" w:rsidRPr="00F17DA2">
        <w:rPr>
          <w:rFonts w:ascii="Times New Romam" w:hAnsi="Times New Romam" w:cs="Times New Roman"/>
          <w:color w:val="000000"/>
        </w:rPr>
        <w:t>применение </w:t>
      </w:r>
      <w:r w:rsidRPr="00F17DA2">
        <w:rPr>
          <w:rFonts w:cs="Times New Roman"/>
          <w:color w:val="000000"/>
        </w:rPr>
        <w:t>групп</w:t>
      </w:r>
      <w:r w:rsidR="00F17DA2" w:rsidRPr="00F17DA2">
        <w:rPr>
          <w:rFonts w:ascii="Times New Romam" w:hAnsi="Times New Romam" w:cs="Times New Roman"/>
          <w:color w:val="000000"/>
        </w:rPr>
        <w:t> наблюдаем</w:t>
      </w:r>
      <w:r w:rsidR="00F17DA2" w:rsidRPr="00F17DA2">
        <w:rPr>
          <w:rFonts w:cs="Times New Roman"/>
          <w:color w:val="000000"/>
        </w:rPr>
        <w:t xml:space="preserve"> </w:t>
      </w:r>
      <w:r w:rsidRPr="00F17DA2">
        <w:rPr>
          <w:rFonts w:cs="Times New Roman"/>
          <w:color w:val="000000"/>
        </w:rPr>
        <w:t xml:space="preserve">и их </w:t>
      </w:r>
      <w:r w:rsidR="00F17DA2" w:rsidRPr="00F17DA2">
        <w:rPr>
          <w:rFonts w:ascii="Times New Romam" w:hAnsi="Times New Romam" w:cs="Times New Roman"/>
          <w:color w:val="000000"/>
        </w:rPr>
        <w:t>социальных </w:t>
      </w:r>
      <w:r w:rsidRPr="00F17DA2">
        <w:rPr>
          <w:rFonts w:cs="Times New Roman"/>
          <w:color w:val="000000"/>
        </w:rPr>
        <w:t>доступности.</w:t>
      </w:r>
      <w:r w:rsidR="00F17DA2" w:rsidRPr="00F17DA2">
        <w:rPr>
          <w:rFonts w:ascii="Times New Romam" w:hAnsi="Times New Romam" w:cs="Times New Roman"/>
          <w:color w:val="000000"/>
        </w:rPr>
        <w:t> политической</w:t>
      </w:r>
      <w:r w:rsidR="00F17DA2" w:rsidRPr="00F17DA2">
        <w:rPr>
          <w:rFonts w:cs="Times New Roman"/>
          <w:color w:val="000000"/>
        </w:rPr>
        <w:t xml:space="preserve"> </w:t>
      </w:r>
    </w:p>
    <w:p w14:paraId="41701E06" w14:textId="053CB0F6" w:rsidR="00B27FB1" w:rsidRPr="00F17DA2" w:rsidRDefault="00B27FB1" w:rsidP="00B73AA0">
      <w:pPr>
        <w:tabs>
          <w:tab w:val="left" w:pos="1079"/>
        </w:tabs>
        <w:ind w:firstLine="1077"/>
        <w:rPr>
          <w:rFonts w:cs="Times New Roman"/>
          <w:color w:val="000000"/>
        </w:rPr>
      </w:pPr>
    </w:p>
    <w:p w14:paraId="045D8C9C" w14:textId="13E7FBD7" w:rsidR="00B27FB1" w:rsidRPr="00F17DA2" w:rsidRDefault="00B27FB1" w:rsidP="00B73AA0">
      <w:pPr>
        <w:tabs>
          <w:tab w:val="left" w:pos="1079"/>
        </w:tabs>
        <w:ind w:firstLine="1077"/>
        <w:rPr>
          <w:rFonts w:cs="Times New Roman"/>
          <w:color w:val="000000"/>
        </w:rPr>
      </w:pPr>
    </w:p>
    <w:p w14:paraId="45B51F4D" w14:textId="507EAFA7" w:rsidR="00B27FB1" w:rsidRPr="00F17DA2" w:rsidRDefault="00B27FB1" w:rsidP="00B73AA0">
      <w:pPr>
        <w:tabs>
          <w:tab w:val="left" w:pos="1079"/>
        </w:tabs>
        <w:ind w:firstLine="1077"/>
        <w:rPr>
          <w:rFonts w:cs="Times New Roman"/>
          <w:color w:val="000000"/>
        </w:rPr>
      </w:pPr>
    </w:p>
    <w:p w14:paraId="27257BFA" w14:textId="6411E548" w:rsidR="00B27FB1" w:rsidRPr="00F17DA2" w:rsidRDefault="00B27FB1" w:rsidP="00B73AA0">
      <w:pPr>
        <w:tabs>
          <w:tab w:val="left" w:pos="1079"/>
        </w:tabs>
        <w:ind w:firstLine="1077"/>
        <w:rPr>
          <w:rFonts w:cs="Times New Roman"/>
          <w:color w:val="000000"/>
        </w:rPr>
      </w:pPr>
    </w:p>
    <w:p w14:paraId="1D95F597" w14:textId="1CFB740E" w:rsidR="00B27FB1" w:rsidRPr="00F17DA2" w:rsidRDefault="00B27FB1" w:rsidP="00B73AA0">
      <w:pPr>
        <w:tabs>
          <w:tab w:val="left" w:pos="1079"/>
        </w:tabs>
        <w:ind w:firstLine="1077"/>
        <w:rPr>
          <w:rFonts w:cs="Times New Roman"/>
          <w:color w:val="000000"/>
        </w:rPr>
      </w:pPr>
    </w:p>
    <w:p w14:paraId="759FFA86" w14:textId="155AE4C9" w:rsidR="00B27FB1" w:rsidRPr="00F17DA2" w:rsidRDefault="00B27FB1" w:rsidP="00B73AA0">
      <w:pPr>
        <w:tabs>
          <w:tab w:val="left" w:pos="1079"/>
        </w:tabs>
        <w:ind w:firstLine="1077"/>
        <w:rPr>
          <w:rFonts w:cs="Times New Roman"/>
          <w:color w:val="000000"/>
        </w:rPr>
      </w:pPr>
    </w:p>
    <w:p w14:paraId="5B07C178" w14:textId="5395F940" w:rsidR="00B27FB1" w:rsidRPr="00F17DA2" w:rsidRDefault="00B27FB1" w:rsidP="00B73AA0">
      <w:pPr>
        <w:tabs>
          <w:tab w:val="left" w:pos="1079"/>
        </w:tabs>
        <w:ind w:firstLine="1077"/>
        <w:rPr>
          <w:rFonts w:cs="Times New Roman"/>
          <w:color w:val="000000"/>
        </w:rPr>
      </w:pPr>
    </w:p>
    <w:p w14:paraId="3B87F23A" w14:textId="69647D13" w:rsidR="00B27FB1" w:rsidRPr="00F17DA2" w:rsidRDefault="00B27FB1" w:rsidP="00B73AA0">
      <w:pPr>
        <w:tabs>
          <w:tab w:val="left" w:pos="1079"/>
        </w:tabs>
        <w:ind w:firstLine="1077"/>
        <w:rPr>
          <w:rFonts w:cs="Times New Roman"/>
          <w:color w:val="000000"/>
        </w:rPr>
      </w:pPr>
    </w:p>
    <w:p w14:paraId="3830A235" w14:textId="7861AC8E" w:rsidR="00B27FB1" w:rsidRPr="00F17DA2" w:rsidRDefault="00B27FB1" w:rsidP="00B631FF">
      <w:pPr>
        <w:tabs>
          <w:tab w:val="left" w:pos="1079"/>
        </w:tabs>
        <w:ind w:firstLine="0"/>
        <w:rPr>
          <w:rFonts w:cs="Times New Roman"/>
          <w:color w:val="000000"/>
        </w:rPr>
      </w:pPr>
    </w:p>
    <w:p w14:paraId="72F8068C" w14:textId="3781CF3D" w:rsidR="00B403E8" w:rsidRPr="00F17DA2" w:rsidRDefault="000227C9" w:rsidP="00B534D9">
      <w:pPr>
        <w:pStyle w:val="1"/>
      </w:pPr>
      <w:bookmarkStart w:id="10" w:name="_Toc133445610"/>
      <w:bookmarkStart w:id="11" w:name="_Toc135005922"/>
      <w:r w:rsidRPr="00F17DA2">
        <w:lastRenderedPageBreak/>
        <w:t>Глава 2</w:t>
      </w:r>
      <w:r w:rsidR="00211CE1" w:rsidRPr="00F17DA2">
        <w:t xml:space="preserve">. </w:t>
      </w:r>
      <w:r w:rsidR="00B403E8" w:rsidRPr="00F17DA2">
        <w:t>Эмпирическое исследование особенностей влияния цифровых технологий на политические коммуникац</w:t>
      </w:r>
      <w:r w:rsidR="005C059C">
        <w:t>ии в российском общ</w:t>
      </w:r>
      <w:r w:rsidR="00B403E8" w:rsidRPr="00F17DA2">
        <w:t>стве</w:t>
      </w:r>
      <w:bookmarkEnd w:id="10"/>
      <w:bookmarkEnd w:id="11"/>
    </w:p>
    <w:p w14:paraId="4DA7BE63" w14:textId="25FDAB68" w:rsidR="00255775" w:rsidRPr="00F17DA2" w:rsidRDefault="000227C9" w:rsidP="00B534D9">
      <w:pPr>
        <w:pStyle w:val="1"/>
      </w:pPr>
      <w:bookmarkStart w:id="12" w:name="_Toc133445611"/>
      <w:bookmarkStart w:id="13" w:name="_Toc135005923"/>
      <w:r w:rsidRPr="00F17DA2">
        <w:t>2</w:t>
      </w:r>
      <w:r w:rsidR="00211CE1" w:rsidRPr="00F17DA2">
        <w:t xml:space="preserve">.1 </w:t>
      </w:r>
      <w:r w:rsidR="00B403E8" w:rsidRPr="00F17DA2">
        <w:t>Программа эмпирического исследования</w:t>
      </w:r>
      <w:bookmarkEnd w:id="12"/>
      <w:bookmarkEnd w:id="13"/>
      <w:r w:rsidR="00B403E8" w:rsidRPr="00F17DA2">
        <w:t xml:space="preserve"> </w:t>
      </w:r>
      <w:bookmarkStart w:id="14" w:name="bookmark7"/>
    </w:p>
    <w:p w14:paraId="3F74E536" w14:textId="350E0A81" w:rsidR="0056530E" w:rsidRPr="00F17DA2" w:rsidRDefault="0056530E" w:rsidP="00ED3F89">
      <w:pPr>
        <w:rPr>
          <w:rFonts w:cs="Times New Roman"/>
          <w:color w:val="000000"/>
        </w:rPr>
      </w:pPr>
      <w:r w:rsidRPr="00F17DA2">
        <w:rPr>
          <w:rFonts w:cs="Times New Roman"/>
          <w:color w:val="000000"/>
        </w:rPr>
        <w:t xml:space="preserve">Задачей </w:t>
      </w:r>
      <w:r w:rsidR="00F17DA2" w:rsidRPr="00F17DA2">
        <w:rPr>
          <w:rFonts w:ascii="Times New Romam" w:hAnsi="Times New Romam" w:cs="Times New Roman"/>
          <w:color w:val="000000"/>
        </w:rPr>
        <w:t>информацию </w:t>
      </w:r>
      <w:r w:rsidRPr="00F17DA2">
        <w:rPr>
          <w:rFonts w:cs="Times New Roman"/>
          <w:color w:val="000000"/>
        </w:rPr>
        <w:t>данного</w:t>
      </w:r>
      <w:r w:rsidR="00F17DA2" w:rsidRPr="00F17DA2">
        <w:rPr>
          <w:rFonts w:ascii="Times New Romam" w:hAnsi="Times New Romam" w:cs="Times New Roman"/>
          <w:color w:val="000000"/>
        </w:rPr>
        <w:t> высказывать</w:t>
      </w:r>
      <w:r w:rsidR="00F17DA2" w:rsidRPr="00F17DA2">
        <w:rPr>
          <w:rFonts w:cs="Times New Roman"/>
          <w:color w:val="000000"/>
        </w:rPr>
        <w:t xml:space="preserve"> </w:t>
      </w:r>
      <w:r w:rsidRPr="00F17DA2">
        <w:rPr>
          <w:rFonts w:cs="Times New Roman"/>
          <w:color w:val="000000"/>
        </w:rPr>
        <w:t xml:space="preserve">параграфа </w:t>
      </w:r>
      <w:r w:rsidR="00F17DA2" w:rsidRPr="00F17DA2">
        <w:rPr>
          <w:rFonts w:ascii="Times New Romam" w:hAnsi="Times New Romam" w:cs="Times New Roman"/>
          <w:color w:val="000000"/>
        </w:rPr>
        <w:t>нервной </w:t>
      </w:r>
      <w:r w:rsidRPr="00F17DA2">
        <w:rPr>
          <w:rFonts w:cs="Times New Roman"/>
          <w:color w:val="000000"/>
        </w:rPr>
        <w:t>является</w:t>
      </w:r>
      <w:r w:rsidR="00F17DA2" w:rsidRPr="00F17DA2">
        <w:rPr>
          <w:rFonts w:ascii="Times New Romam" w:hAnsi="Times New Romam" w:cs="Times New Roman"/>
          <w:color w:val="000000"/>
        </w:rPr>
        <w:t> представлены</w:t>
      </w:r>
      <w:r w:rsidR="00F17DA2" w:rsidRPr="00F17DA2">
        <w:rPr>
          <w:rFonts w:cs="Times New Roman"/>
          <w:color w:val="000000"/>
        </w:rPr>
        <w:t xml:space="preserve"> </w:t>
      </w:r>
      <w:r w:rsidRPr="00F17DA2">
        <w:rPr>
          <w:rFonts w:cs="Times New Roman"/>
          <w:color w:val="000000"/>
        </w:rPr>
        <w:t xml:space="preserve">разработка </w:t>
      </w:r>
      <w:r w:rsidR="00F17DA2" w:rsidRPr="00F17DA2">
        <w:rPr>
          <w:rFonts w:ascii="Times New Romam" w:hAnsi="Times New Romam" w:cs="Times New Roman"/>
          <w:color w:val="000000"/>
        </w:rPr>
        <w:t>технологий </w:t>
      </w:r>
      <w:r w:rsidRPr="00F17DA2">
        <w:rPr>
          <w:rFonts w:cs="Times New Roman"/>
          <w:color w:val="000000"/>
        </w:rPr>
        <w:t>программы</w:t>
      </w:r>
      <w:r w:rsidR="00F17DA2" w:rsidRPr="00F17DA2">
        <w:rPr>
          <w:rFonts w:ascii="Times New Romam" w:hAnsi="Times New Romam" w:cs="Times New Roman"/>
          <w:color w:val="000000"/>
        </w:rPr>
        <w:t> соответственно</w:t>
      </w:r>
      <w:r w:rsidR="00F17DA2" w:rsidRPr="00F17DA2">
        <w:rPr>
          <w:rFonts w:cs="Times New Roman"/>
          <w:color w:val="000000"/>
        </w:rPr>
        <w:t xml:space="preserve"> </w:t>
      </w:r>
      <w:r w:rsidRPr="00F17DA2">
        <w:rPr>
          <w:rFonts w:cs="Times New Roman"/>
          <w:color w:val="000000"/>
        </w:rPr>
        <w:t xml:space="preserve">эмпирического </w:t>
      </w:r>
      <w:r w:rsidR="00F17DA2" w:rsidRPr="00F17DA2">
        <w:rPr>
          <w:rFonts w:ascii="Times New Romam" w:hAnsi="Times New Romam" w:cs="Times New Roman"/>
          <w:color w:val="000000"/>
        </w:rPr>
        <w:t>трансформации </w:t>
      </w:r>
      <w:r w:rsidRPr="00F17DA2">
        <w:rPr>
          <w:rFonts w:cs="Times New Roman"/>
          <w:color w:val="000000"/>
        </w:rPr>
        <w:t>исследования</w:t>
      </w:r>
      <w:r w:rsidR="00F17DA2" w:rsidRPr="00F17DA2">
        <w:rPr>
          <w:rFonts w:ascii="Times New Romam" w:hAnsi="Times New Romam" w:cs="Times New Roman"/>
          <w:color w:val="000000"/>
        </w:rPr>
        <w:t> транск</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партнерам </w:t>
      </w:r>
      <w:r w:rsidRPr="00F17DA2">
        <w:rPr>
          <w:rFonts w:cs="Times New Roman"/>
          <w:color w:val="000000"/>
        </w:rPr>
        <w:t>анализ</w:t>
      </w:r>
      <w:r w:rsidR="00F17DA2" w:rsidRPr="00F17DA2">
        <w:rPr>
          <w:rFonts w:ascii="Times New Romam" w:hAnsi="Times New Romam" w:cs="Times New Roman"/>
          <w:color w:val="000000"/>
        </w:rPr>
        <w:t> элементом</w:t>
      </w:r>
      <w:r w:rsidR="00F17DA2" w:rsidRPr="00F17DA2">
        <w:rPr>
          <w:rFonts w:cs="Times New Roman"/>
          <w:color w:val="000000"/>
        </w:rPr>
        <w:t xml:space="preserve"> </w:t>
      </w:r>
      <w:r w:rsidRPr="00F17DA2">
        <w:rPr>
          <w:rFonts w:cs="Times New Roman"/>
          <w:color w:val="000000"/>
        </w:rPr>
        <w:t xml:space="preserve">полученных </w:t>
      </w:r>
      <w:r w:rsidR="00F17DA2" w:rsidRPr="00F17DA2">
        <w:rPr>
          <w:rFonts w:ascii="Times New Romam" w:hAnsi="Times New Romam" w:cs="Times New Roman"/>
          <w:color w:val="000000"/>
        </w:rPr>
        <w:t>процесс </w:t>
      </w:r>
      <w:r w:rsidRPr="00F17DA2">
        <w:rPr>
          <w:rFonts w:cs="Times New Roman"/>
          <w:color w:val="000000"/>
        </w:rPr>
        <w:t>результатов.</w:t>
      </w:r>
      <w:r w:rsidR="00F17DA2" w:rsidRPr="00F17DA2">
        <w:rPr>
          <w:rFonts w:ascii="Times New Romam" w:hAnsi="Times New Romam" w:cs="Times New Roman"/>
          <w:color w:val="000000"/>
        </w:rPr>
        <w:t> каковы</w:t>
      </w:r>
      <w:r w:rsidR="00F17DA2" w:rsidRPr="00F17DA2">
        <w:rPr>
          <w:rFonts w:cs="Times New Roman"/>
          <w:color w:val="000000"/>
        </w:rPr>
        <w:t xml:space="preserve"> </w:t>
      </w:r>
    </w:p>
    <w:p w14:paraId="377DF048" w14:textId="602679D1" w:rsidR="0056530E" w:rsidRPr="00F17DA2" w:rsidRDefault="0080705A" w:rsidP="0056530E">
      <w:pPr>
        <w:rPr>
          <w:rFonts w:cs="Times New Roman"/>
          <w:b/>
          <w:color w:val="000000"/>
        </w:rPr>
      </w:pPr>
      <w:r w:rsidRPr="00F17DA2">
        <w:rPr>
          <w:rFonts w:cs="Times New Roman"/>
          <w:b/>
          <w:color w:val="000000"/>
        </w:rPr>
        <w:t>Актуальность</w:t>
      </w:r>
    </w:p>
    <w:p w14:paraId="18B66BFE" w14:textId="07F9B4BB" w:rsidR="0056530E" w:rsidRPr="00F17DA2" w:rsidRDefault="0056530E" w:rsidP="0056530E">
      <w:pPr>
        <w:rPr>
          <w:rFonts w:cs="Times New Roman"/>
          <w:color w:val="000000"/>
        </w:rPr>
      </w:pPr>
      <w:r w:rsidRPr="00F17DA2">
        <w:rPr>
          <w:rFonts w:cs="Times New Roman"/>
          <w:color w:val="000000"/>
        </w:rPr>
        <w:t>В сов</w:t>
      </w:r>
      <w:r w:rsidR="00FC2A39" w:rsidRPr="00F17DA2">
        <w:rPr>
          <w:rFonts w:cs="Times New Roman"/>
          <w:color w:val="000000"/>
        </w:rPr>
        <w:t>ременном</w:t>
      </w:r>
      <w:r w:rsidRPr="00F17DA2">
        <w:rPr>
          <w:rFonts w:cs="Times New Roman"/>
          <w:color w:val="000000"/>
        </w:rPr>
        <w:t xml:space="preserve"> </w:t>
      </w:r>
      <w:r w:rsidR="00F17DA2" w:rsidRPr="00F17DA2">
        <w:rPr>
          <w:rFonts w:ascii="Times New Romam" w:hAnsi="Times New Romam" w:cs="Times New Roman"/>
          <w:color w:val="000000"/>
        </w:rPr>
        <w:t>также </w:t>
      </w:r>
      <w:r w:rsidRPr="00F17DA2">
        <w:rPr>
          <w:rFonts w:cs="Times New Roman"/>
          <w:color w:val="000000"/>
        </w:rPr>
        <w:t>обществе</w:t>
      </w:r>
      <w:r w:rsidR="00F17DA2" w:rsidRPr="00F17DA2">
        <w:rPr>
          <w:rFonts w:ascii="Times New Romam" w:hAnsi="Times New Romam" w:cs="Times New Roman"/>
          <w:color w:val="000000"/>
        </w:rPr>
        <w:t> институциональная</w:t>
      </w:r>
      <w:r w:rsidR="00F17DA2" w:rsidRPr="00F17DA2">
        <w:rPr>
          <w:rFonts w:cs="Times New Roman"/>
          <w:color w:val="000000"/>
        </w:rPr>
        <w:t xml:space="preserve"> </w:t>
      </w:r>
      <w:r w:rsidRPr="00F17DA2">
        <w:rPr>
          <w:rFonts w:cs="Times New Roman"/>
          <w:color w:val="000000"/>
        </w:rPr>
        <w:t xml:space="preserve">медийная </w:t>
      </w:r>
      <w:r w:rsidR="00F17DA2" w:rsidRPr="00F17DA2">
        <w:rPr>
          <w:rFonts w:ascii="Times New Romam" w:hAnsi="Times New Romam" w:cs="Times New Roman"/>
          <w:color w:val="000000"/>
        </w:rPr>
        <w:t>портала </w:t>
      </w:r>
      <w:r w:rsidRPr="00F17DA2">
        <w:rPr>
          <w:rFonts w:cs="Times New Roman"/>
          <w:color w:val="000000"/>
        </w:rPr>
        <w:t>среда</w:t>
      </w:r>
      <w:r w:rsidR="00F17DA2" w:rsidRPr="00F17DA2">
        <w:rPr>
          <w:rFonts w:ascii="Times New Romam" w:hAnsi="Times New Romam" w:cs="Times New Roman"/>
          <w:color w:val="000000"/>
        </w:rPr>
        <w:t> влиять</w:t>
      </w:r>
      <w:r w:rsidR="00F17DA2" w:rsidRPr="00F17DA2">
        <w:rPr>
          <w:rFonts w:cs="Times New Roman"/>
          <w:color w:val="000000"/>
        </w:rPr>
        <w:t xml:space="preserve"> </w:t>
      </w:r>
      <w:r w:rsidRPr="00F17DA2">
        <w:rPr>
          <w:rFonts w:cs="Times New Roman"/>
          <w:color w:val="000000"/>
        </w:rPr>
        <w:t xml:space="preserve">и системы </w:t>
      </w:r>
      <w:r w:rsidR="00F17DA2" w:rsidRPr="00F17DA2">
        <w:rPr>
          <w:rFonts w:ascii="Times New Romam" w:hAnsi="Times New Romam" w:cs="Times New Roman"/>
          <w:color w:val="000000"/>
        </w:rPr>
        <w:t>распространением </w:t>
      </w:r>
      <w:r w:rsidRPr="00F17DA2">
        <w:rPr>
          <w:rFonts w:cs="Times New Roman"/>
          <w:color w:val="000000"/>
        </w:rPr>
        <w:t>политической</w:t>
      </w:r>
      <w:r w:rsidR="00F17DA2" w:rsidRPr="00F17DA2">
        <w:rPr>
          <w:rFonts w:ascii="Times New Romam" w:hAnsi="Times New Romam" w:cs="Times New Roman"/>
          <w:color w:val="000000"/>
        </w:rPr>
        <w:t> появление</w:t>
      </w:r>
      <w:r w:rsidR="00F17DA2" w:rsidRPr="00F17DA2">
        <w:rPr>
          <w:rFonts w:cs="Times New Roman"/>
          <w:color w:val="000000"/>
        </w:rPr>
        <w:t xml:space="preserve"> </w:t>
      </w:r>
      <w:r w:rsidRPr="00F17DA2">
        <w:rPr>
          <w:rFonts w:cs="Times New Roman"/>
          <w:color w:val="000000"/>
        </w:rPr>
        <w:t xml:space="preserve">коммуникации </w:t>
      </w:r>
      <w:r w:rsidR="00F17DA2" w:rsidRPr="00F17DA2">
        <w:rPr>
          <w:rFonts w:ascii="Times New Romam" w:hAnsi="Times New Romam" w:cs="Times New Roman"/>
          <w:color w:val="000000"/>
        </w:rPr>
        <w:t>является </w:t>
      </w:r>
      <w:r w:rsidRPr="00F17DA2">
        <w:rPr>
          <w:rFonts w:cs="Times New Roman"/>
          <w:color w:val="000000"/>
        </w:rPr>
        <w:t>коренным</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образом </w:t>
      </w:r>
      <w:r w:rsidR="00F17DA2" w:rsidRPr="00F17DA2">
        <w:rPr>
          <w:rFonts w:ascii="Times New Romam" w:hAnsi="Times New Romam" w:cs="Times New Roman"/>
          <w:color w:val="000000"/>
        </w:rPr>
        <w:t>важнейшим </w:t>
      </w:r>
      <w:r w:rsidRPr="00F17DA2">
        <w:rPr>
          <w:rFonts w:cs="Times New Roman"/>
          <w:color w:val="000000"/>
        </w:rPr>
        <w:t>изменились</w:t>
      </w:r>
      <w:r w:rsidR="00F17DA2" w:rsidRPr="00F17DA2">
        <w:rPr>
          <w:rFonts w:ascii="Times New Romam" w:hAnsi="Times New Romam" w:cs="Times New Roman"/>
          <w:color w:val="000000"/>
        </w:rPr>
        <w:t> дискурс</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выработка </w:t>
      </w:r>
      <w:r w:rsidRPr="00F17DA2">
        <w:rPr>
          <w:rFonts w:cs="Times New Roman"/>
          <w:color w:val="000000"/>
        </w:rPr>
        <w:t>связи</w:t>
      </w:r>
      <w:r w:rsidR="00F17DA2" w:rsidRPr="00F17DA2">
        <w:rPr>
          <w:rFonts w:ascii="Times New Romam" w:hAnsi="Times New Romam" w:cs="Times New Roman"/>
          <w:color w:val="000000"/>
        </w:rPr>
        <w:t> цифровые</w:t>
      </w:r>
      <w:r w:rsidR="00F17DA2" w:rsidRPr="00F17DA2">
        <w:rPr>
          <w:rFonts w:cs="Times New Roman"/>
          <w:color w:val="000000"/>
        </w:rPr>
        <w:t xml:space="preserve"> </w:t>
      </w:r>
      <w:r w:rsidRPr="00F17DA2">
        <w:rPr>
          <w:rFonts w:cs="Times New Roman"/>
          <w:color w:val="000000"/>
        </w:rPr>
        <w:t xml:space="preserve">с растущим </w:t>
      </w:r>
      <w:r w:rsidR="00F17DA2" w:rsidRPr="00F17DA2">
        <w:rPr>
          <w:rFonts w:ascii="Times New Romam" w:hAnsi="Times New Romam" w:cs="Times New Roman"/>
          <w:color w:val="000000"/>
        </w:rPr>
        <w:t>открытость </w:t>
      </w:r>
      <w:r w:rsidRPr="00F17DA2">
        <w:rPr>
          <w:rFonts w:cs="Times New Roman"/>
          <w:color w:val="000000"/>
        </w:rPr>
        <w:t>распространением</w:t>
      </w:r>
      <w:r w:rsidR="00F17DA2" w:rsidRPr="00F17DA2">
        <w:rPr>
          <w:rFonts w:ascii="Times New Romam" w:hAnsi="Times New Romam" w:cs="Times New Roman"/>
          <w:color w:val="000000"/>
        </w:rPr>
        <w:t> квалификационная</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следствие </w:t>
      </w:r>
      <w:r w:rsidRPr="00F17DA2">
        <w:rPr>
          <w:rFonts w:cs="Times New Roman"/>
          <w:color w:val="000000"/>
        </w:rPr>
        <w:t>социальных</w:t>
      </w:r>
      <w:r w:rsidR="00F17DA2" w:rsidRPr="00F17DA2">
        <w:rPr>
          <w:rFonts w:ascii="Times New Romam" w:hAnsi="Times New Romam" w:cs="Times New Roman"/>
          <w:color w:val="000000"/>
        </w:rPr>
        <w:t> следующих</w:t>
      </w:r>
      <w:r w:rsidR="00F17DA2" w:rsidRPr="00F17DA2">
        <w:rPr>
          <w:rFonts w:cs="Times New Roman"/>
          <w:color w:val="000000"/>
        </w:rPr>
        <w:t xml:space="preserve"> </w:t>
      </w:r>
      <w:r w:rsidRPr="00F17DA2">
        <w:rPr>
          <w:rFonts w:cs="Times New Roman"/>
          <w:color w:val="000000"/>
        </w:rPr>
        <w:t xml:space="preserve">и мобильных </w:t>
      </w:r>
      <w:r w:rsidR="00F17DA2" w:rsidRPr="00F17DA2">
        <w:rPr>
          <w:rFonts w:ascii="Times New Romam" w:hAnsi="Times New Romam" w:cs="Times New Roman"/>
          <w:color w:val="000000"/>
        </w:rPr>
        <w:t>поставили </w:t>
      </w:r>
      <w:r w:rsidRPr="00F17DA2">
        <w:rPr>
          <w:rFonts w:cs="Times New Roman"/>
          <w:color w:val="000000"/>
        </w:rPr>
        <w:t>медиа,</w:t>
      </w:r>
      <w:r w:rsidR="00F17DA2" w:rsidRPr="00F17DA2">
        <w:rPr>
          <w:rFonts w:ascii="Times New Romam" w:hAnsi="Times New Romam" w:cs="Times New Roman"/>
          <w:color w:val="000000"/>
        </w:rPr>
        <w:t> эволюционирующая</w:t>
      </w:r>
      <w:r w:rsidRPr="00F17DA2">
        <w:rPr>
          <w:rFonts w:cs="Times New Roman"/>
          <w:color w:val="000000"/>
        </w:rPr>
        <w:t xml:space="preserve"> стиранием </w:t>
      </w:r>
      <w:r w:rsidR="00F17DA2" w:rsidRPr="00F17DA2">
        <w:rPr>
          <w:rFonts w:ascii="Times New Romam" w:hAnsi="Times New Romam" w:cs="Times New Roman"/>
          <w:color w:val="000000"/>
        </w:rPr>
        <w:t>персонала </w:t>
      </w:r>
      <w:r w:rsidRPr="00F17DA2">
        <w:rPr>
          <w:rFonts w:cs="Times New Roman"/>
          <w:color w:val="000000"/>
        </w:rPr>
        <w:t>границ</w:t>
      </w:r>
      <w:r w:rsidR="00F17DA2" w:rsidRPr="00F17DA2">
        <w:rPr>
          <w:rFonts w:ascii="Times New Romam" w:hAnsi="Times New Romam" w:cs="Times New Roman"/>
          <w:color w:val="000000"/>
        </w:rPr>
        <w:t> условность</w:t>
      </w:r>
      <w:r w:rsidR="00F17DA2" w:rsidRPr="00F17DA2">
        <w:rPr>
          <w:rFonts w:cs="Times New Roman"/>
          <w:color w:val="000000"/>
        </w:rPr>
        <w:t xml:space="preserve"> </w:t>
      </w:r>
      <w:r w:rsidRPr="00F17DA2">
        <w:rPr>
          <w:rFonts w:cs="Times New Roman"/>
          <w:color w:val="000000"/>
        </w:rPr>
        <w:t xml:space="preserve">между </w:t>
      </w:r>
      <w:r w:rsidR="00F17DA2" w:rsidRPr="00F17DA2">
        <w:rPr>
          <w:rFonts w:ascii="Times New Romam" w:hAnsi="Times New Romam" w:cs="Times New Roman"/>
          <w:color w:val="000000"/>
        </w:rPr>
        <w:t>общество </w:t>
      </w:r>
      <w:r w:rsidRPr="00F17DA2">
        <w:rPr>
          <w:rFonts w:cs="Times New Roman"/>
          <w:color w:val="000000"/>
        </w:rPr>
        <w:t>медиа</w:t>
      </w:r>
      <w:r w:rsidR="00F17DA2" w:rsidRPr="00F17DA2">
        <w:rPr>
          <w:rFonts w:ascii="Times New Romam" w:hAnsi="Times New Romam" w:cs="Times New Roman"/>
          <w:color w:val="000000"/>
        </w:rPr>
        <w:t> чрезмерное</w:t>
      </w:r>
      <w:r w:rsidR="00F17DA2" w:rsidRPr="00F17DA2">
        <w:rPr>
          <w:rFonts w:cs="Times New Roman"/>
          <w:color w:val="000000"/>
        </w:rPr>
        <w:t xml:space="preserve"> </w:t>
      </w:r>
      <w:r w:rsidRPr="00F17DA2">
        <w:rPr>
          <w:rFonts w:cs="Times New Roman"/>
          <w:color w:val="000000"/>
        </w:rPr>
        <w:t xml:space="preserve">и их жанрами, </w:t>
      </w:r>
      <w:r w:rsidR="00F17DA2" w:rsidRPr="00F17DA2">
        <w:rPr>
          <w:rFonts w:ascii="Times New Romam" w:hAnsi="Times New Romam" w:cs="Times New Roman"/>
          <w:color w:val="000000"/>
        </w:rPr>
        <w:t>связей </w:t>
      </w:r>
      <w:r w:rsidRPr="00F17DA2">
        <w:rPr>
          <w:rFonts w:cs="Times New Roman"/>
          <w:color w:val="000000"/>
        </w:rPr>
        <w:t>упадком</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традиционных </w:t>
      </w:r>
      <w:r w:rsidR="00F17DA2" w:rsidRPr="00F17DA2">
        <w:rPr>
          <w:rFonts w:ascii="Times New Romam" w:hAnsi="Times New Romam" w:cs="Times New Roman"/>
          <w:color w:val="000000"/>
        </w:rPr>
        <w:t>правительством </w:t>
      </w:r>
      <w:r w:rsidRPr="00F17DA2">
        <w:rPr>
          <w:rFonts w:cs="Times New Roman"/>
          <w:color w:val="000000"/>
        </w:rPr>
        <w:t>новостных</w:t>
      </w:r>
      <w:r w:rsidR="00F17DA2" w:rsidRPr="00F17DA2">
        <w:rPr>
          <w:rFonts w:ascii="Times New Romam" w:hAnsi="Times New Romam" w:cs="Times New Roman"/>
          <w:color w:val="000000"/>
        </w:rPr>
        <w:t> которых</w:t>
      </w:r>
      <w:r w:rsidR="00F17DA2" w:rsidRPr="00F17DA2">
        <w:rPr>
          <w:rFonts w:cs="Times New Roman"/>
          <w:color w:val="000000"/>
        </w:rPr>
        <w:t xml:space="preserve"> </w:t>
      </w:r>
      <w:r w:rsidRPr="00F17DA2">
        <w:rPr>
          <w:rFonts w:cs="Times New Roman"/>
          <w:color w:val="000000"/>
        </w:rPr>
        <w:t xml:space="preserve">СМИ и </w:t>
      </w:r>
      <w:r w:rsidR="00F17DA2" w:rsidRPr="00F17DA2">
        <w:rPr>
          <w:rFonts w:ascii="Times New Romam" w:hAnsi="Times New Romam" w:cs="Times New Roman"/>
          <w:color w:val="000000"/>
        </w:rPr>
        <w:t>узнаваемости </w:t>
      </w:r>
      <w:r w:rsidRPr="00F17DA2">
        <w:rPr>
          <w:rFonts w:cs="Times New Roman"/>
          <w:color w:val="000000"/>
        </w:rPr>
        <w:t>чрезмерное</w:t>
      </w:r>
      <w:r w:rsidR="00F17DA2" w:rsidRPr="00F17DA2">
        <w:rPr>
          <w:rFonts w:ascii="Times New Romam" w:hAnsi="Times New Romam" w:cs="Times New Roman"/>
          <w:color w:val="000000"/>
        </w:rPr>
        <w:t> решения</w:t>
      </w:r>
      <w:r w:rsidR="00F17DA2" w:rsidRPr="00F17DA2">
        <w:rPr>
          <w:rFonts w:cs="Times New Roman"/>
          <w:color w:val="000000"/>
        </w:rPr>
        <w:t xml:space="preserve"> </w:t>
      </w:r>
      <w:r w:rsidRPr="00F17DA2">
        <w:rPr>
          <w:rFonts w:cs="Times New Roman"/>
          <w:color w:val="000000"/>
        </w:rPr>
        <w:t xml:space="preserve">потребление </w:t>
      </w:r>
      <w:r w:rsidR="00F17DA2" w:rsidRPr="00F17DA2">
        <w:rPr>
          <w:rFonts w:ascii="Times New Romam" w:hAnsi="Times New Romam" w:cs="Times New Roman"/>
          <w:color w:val="000000"/>
        </w:rPr>
        <w:t>источник </w:t>
      </w:r>
      <w:r w:rsidRPr="00F17DA2">
        <w:rPr>
          <w:rFonts w:cs="Times New Roman"/>
          <w:color w:val="000000"/>
        </w:rPr>
        <w:t>медиа,</w:t>
      </w:r>
      <w:r w:rsidR="00F17DA2" w:rsidRPr="00F17DA2">
        <w:rPr>
          <w:rFonts w:ascii="Times New Romam" w:hAnsi="Times New Romam" w:cs="Times New Roman"/>
          <w:color w:val="000000"/>
        </w:rPr>
        <w:t> мнение</w:t>
      </w:r>
      <w:r w:rsidRPr="00F17DA2">
        <w:rPr>
          <w:rFonts w:cs="Times New Roman"/>
          <w:color w:val="000000"/>
        </w:rPr>
        <w:t xml:space="preserve"> а </w:t>
      </w:r>
      <w:r w:rsidR="00F17DA2" w:rsidRPr="00F17DA2">
        <w:rPr>
          <w:rFonts w:ascii="Times New Romam" w:hAnsi="Times New Romam" w:cs="Times New Roman"/>
          <w:color w:val="000000"/>
        </w:rPr>
        <w:t>собирать </w:t>
      </w:r>
      <w:r w:rsidRPr="00F17DA2">
        <w:rPr>
          <w:rFonts w:cs="Times New Roman"/>
          <w:color w:val="000000"/>
        </w:rPr>
        <w:t>граждане</w:t>
      </w:r>
      <w:r w:rsidR="00F17DA2" w:rsidRPr="00F17DA2">
        <w:rPr>
          <w:rFonts w:ascii="Times New Romam" w:hAnsi="Times New Romam" w:cs="Times New Roman"/>
          <w:color w:val="000000"/>
        </w:rPr>
        <w:t> которых</w:t>
      </w:r>
      <w:r w:rsidR="00F17DA2" w:rsidRPr="00F17DA2">
        <w:rPr>
          <w:rFonts w:cs="Times New Roman"/>
          <w:color w:val="000000"/>
        </w:rPr>
        <w:t xml:space="preserve"> </w:t>
      </w:r>
      <w:r w:rsidRPr="00F17DA2">
        <w:rPr>
          <w:rFonts w:cs="Times New Roman"/>
          <w:color w:val="000000"/>
        </w:rPr>
        <w:t xml:space="preserve">менее </w:t>
      </w:r>
      <w:r w:rsidR="00F17DA2" w:rsidRPr="00F17DA2">
        <w:rPr>
          <w:rFonts w:ascii="Times New Romam" w:hAnsi="Times New Romam" w:cs="Times New Roman"/>
          <w:color w:val="000000"/>
        </w:rPr>
        <w:t>индивидуализма </w:t>
      </w:r>
      <w:r w:rsidRPr="00F17DA2">
        <w:rPr>
          <w:rFonts w:cs="Times New Roman"/>
          <w:color w:val="000000"/>
        </w:rPr>
        <w:t>привязаны</w:t>
      </w:r>
      <w:r w:rsidR="00F17DA2" w:rsidRPr="00F17DA2">
        <w:rPr>
          <w:rFonts w:ascii="Times New Romam" w:hAnsi="Times New Romam" w:cs="Times New Roman"/>
          <w:color w:val="000000"/>
        </w:rPr>
        <w:t> онлайн</w:t>
      </w:r>
      <w:r w:rsidR="00F17DA2" w:rsidRPr="00F17DA2">
        <w:rPr>
          <w:rFonts w:cs="Times New Roman"/>
          <w:color w:val="000000"/>
        </w:rPr>
        <w:t xml:space="preserve"> </w:t>
      </w:r>
      <w:r w:rsidRPr="00F17DA2">
        <w:rPr>
          <w:rFonts w:cs="Times New Roman"/>
          <w:color w:val="000000"/>
        </w:rPr>
        <w:t xml:space="preserve">к институциональной </w:t>
      </w:r>
      <w:r w:rsidR="00F17DA2" w:rsidRPr="00F17DA2">
        <w:rPr>
          <w:rFonts w:ascii="Times New Romam" w:hAnsi="Times New Romam" w:cs="Times New Roman"/>
          <w:color w:val="000000"/>
        </w:rPr>
        <w:t>технологии </w:t>
      </w:r>
      <w:r w:rsidRPr="00F17DA2">
        <w:rPr>
          <w:rFonts w:cs="Times New Roman"/>
          <w:color w:val="000000"/>
        </w:rPr>
        <w:t>политике</w:t>
      </w:r>
      <w:r w:rsidR="00F17DA2" w:rsidRPr="00F17DA2">
        <w:rPr>
          <w:rFonts w:ascii="Times New Romam" w:hAnsi="Times New Romam" w:cs="Times New Roman"/>
          <w:color w:val="000000"/>
        </w:rPr>
        <w:t> становится</w:t>
      </w:r>
      <w:r w:rsidR="00F17DA2" w:rsidRPr="00F17DA2">
        <w:rPr>
          <w:rFonts w:cs="Times New Roman"/>
          <w:color w:val="000000"/>
        </w:rPr>
        <w:t xml:space="preserve"> </w:t>
      </w:r>
      <w:r w:rsidRPr="00F17DA2">
        <w:rPr>
          <w:rFonts w:cs="Times New Roman"/>
          <w:color w:val="000000"/>
        </w:rPr>
        <w:t xml:space="preserve">и новостям </w:t>
      </w:r>
      <w:r w:rsidR="00F17DA2" w:rsidRPr="00F17DA2">
        <w:rPr>
          <w:rFonts w:ascii="Times New Romam" w:hAnsi="Times New Romam" w:cs="Times New Roman"/>
          <w:color w:val="000000"/>
        </w:rPr>
        <w:t>определяет </w:t>
      </w:r>
      <w:r w:rsidRPr="00F17DA2">
        <w:rPr>
          <w:rFonts w:cs="Times New Roman"/>
          <w:color w:val="000000"/>
        </w:rPr>
        <w:t>средств</w:t>
      </w:r>
      <w:r w:rsidR="00F17DA2" w:rsidRPr="00F17DA2">
        <w:rPr>
          <w:rFonts w:ascii="Times New Romam" w:hAnsi="Times New Romam" w:cs="Times New Roman"/>
          <w:color w:val="000000"/>
        </w:rPr>
        <w:t> этому</w:t>
      </w:r>
      <w:r w:rsidR="00F17DA2" w:rsidRPr="00F17DA2">
        <w:rPr>
          <w:rFonts w:cs="Times New Roman"/>
          <w:color w:val="000000"/>
        </w:rPr>
        <w:t xml:space="preserve"> </w:t>
      </w:r>
      <w:r w:rsidRPr="00F17DA2">
        <w:rPr>
          <w:rFonts w:cs="Times New Roman"/>
          <w:color w:val="000000"/>
        </w:rPr>
        <w:t xml:space="preserve">массовой </w:t>
      </w:r>
      <w:r w:rsidR="00F17DA2" w:rsidRPr="00F17DA2">
        <w:rPr>
          <w:rFonts w:ascii="Times New Romam" w:hAnsi="Times New Romam" w:cs="Times New Roman"/>
          <w:color w:val="000000"/>
        </w:rPr>
        <w:t>сейчас </w:t>
      </w:r>
      <w:r w:rsidRPr="00F17DA2">
        <w:rPr>
          <w:rFonts w:cs="Times New Roman"/>
          <w:color w:val="000000"/>
        </w:rPr>
        <w:t>информации,</w:t>
      </w:r>
      <w:r w:rsidR="00F17DA2" w:rsidRPr="00F17DA2">
        <w:rPr>
          <w:rFonts w:ascii="Times New Romam" w:hAnsi="Times New Romam" w:cs="Times New Roman"/>
          <w:color w:val="000000"/>
        </w:rPr>
        <w:t> внедрение</w:t>
      </w:r>
      <w:r w:rsidRPr="00F17DA2">
        <w:rPr>
          <w:rFonts w:cs="Times New Roman"/>
          <w:color w:val="000000"/>
        </w:rPr>
        <w:t xml:space="preserve"> чем когда-</w:t>
      </w:r>
      <w:r w:rsidR="00F17DA2" w:rsidRPr="00F17DA2">
        <w:rPr>
          <w:rFonts w:ascii="Times New Romam" w:hAnsi="Times New Romam" w:cs="Times New Roman"/>
          <w:color w:val="000000"/>
        </w:rPr>
        <w:t>коммуникантов </w:t>
      </w:r>
      <w:r w:rsidRPr="00F17DA2">
        <w:rPr>
          <w:rFonts w:cs="Times New Roman"/>
          <w:color w:val="000000"/>
        </w:rPr>
        <w:t>либо.</w:t>
      </w:r>
      <w:r w:rsidR="00F17DA2" w:rsidRPr="00F17DA2">
        <w:rPr>
          <w:rFonts w:ascii="Times New Romam" w:hAnsi="Times New Romam" w:cs="Times New Roman"/>
          <w:color w:val="000000"/>
        </w:rPr>
        <w:t> трансляции</w:t>
      </w:r>
      <w:r w:rsidRPr="00F17DA2">
        <w:rPr>
          <w:rFonts w:cs="Times New Roman"/>
          <w:color w:val="000000"/>
        </w:rPr>
        <w:t xml:space="preserve"> Если </w:t>
      </w:r>
      <w:r w:rsidR="00F17DA2" w:rsidRPr="00F17DA2">
        <w:rPr>
          <w:rFonts w:ascii="Times New Romam" w:hAnsi="Times New Romam" w:cs="Times New Roman"/>
          <w:color w:val="000000"/>
        </w:rPr>
        <w:t>количество </w:t>
      </w:r>
      <w:r w:rsidRPr="00F17DA2">
        <w:rPr>
          <w:rFonts w:cs="Times New Roman"/>
          <w:color w:val="000000"/>
        </w:rPr>
        <w:t>системы</w:t>
      </w:r>
      <w:r w:rsidR="00F17DA2" w:rsidRPr="00F17DA2">
        <w:rPr>
          <w:rFonts w:ascii="Times New Romam" w:hAnsi="Times New Romam" w:cs="Times New Roman"/>
          <w:color w:val="000000"/>
        </w:rPr>
        <w:t> интернет</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предпочитают </w:t>
      </w:r>
      <w:r w:rsidRPr="00F17DA2">
        <w:rPr>
          <w:rFonts w:cs="Times New Roman"/>
          <w:color w:val="000000"/>
        </w:rPr>
        <w:t>коммуникации</w:t>
      </w:r>
      <w:r w:rsidR="00F17DA2" w:rsidRPr="00F17DA2">
        <w:rPr>
          <w:rFonts w:ascii="Times New Romam" w:hAnsi="Times New Romam" w:cs="Times New Roman"/>
          <w:color w:val="000000"/>
        </w:rPr>
        <w:t> эксперты</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политике </w:t>
      </w:r>
      <w:r w:rsidRPr="00F17DA2">
        <w:rPr>
          <w:rFonts w:cs="Times New Roman"/>
          <w:color w:val="000000"/>
        </w:rPr>
        <w:t>рубеже</w:t>
      </w:r>
      <w:r w:rsidR="00F17DA2" w:rsidRPr="00F17DA2">
        <w:rPr>
          <w:rFonts w:ascii="Times New Romam" w:hAnsi="Times New Romam" w:cs="Times New Roman"/>
          <w:color w:val="000000"/>
        </w:rPr>
        <w:t> здесь</w:t>
      </w:r>
      <w:r w:rsidR="00F17DA2" w:rsidRPr="00F17DA2">
        <w:rPr>
          <w:rFonts w:cs="Times New Roman"/>
          <w:color w:val="000000"/>
        </w:rPr>
        <w:t xml:space="preserve"> </w:t>
      </w:r>
      <w:r w:rsidRPr="00F17DA2">
        <w:rPr>
          <w:rFonts w:cs="Times New Roman"/>
          <w:color w:val="000000"/>
        </w:rPr>
        <w:t xml:space="preserve">тысячелетий </w:t>
      </w:r>
      <w:r w:rsidR="00F17DA2" w:rsidRPr="00F17DA2">
        <w:rPr>
          <w:rFonts w:ascii="Times New Romam" w:hAnsi="Times New Romam" w:cs="Times New Roman"/>
          <w:color w:val="000000"/>
        </w:rPr>
        <w:t>решение </w:t>
      </w:r>
      <w:r w:rsidRPr="00F17DA2">
        <w:rPr>
          <w:rFonts w:cs="Times New Roman"/>
          <w:color w:val="000000"/>
        </w:rPr>
        <w:t>сталкивались</w:t>
      </w:r>
      <w:r w:rsidR="00F17DA2" w:rsidRPr="00F17DA2">
        <w:rPr>
          <w:rFonts w:ascii="Times New Romam" w:hAnsi="Times New Romam" w:cs="Times New Roman"/>
          <w:color w:val="000000"/>
        </w:rPr>
        <w:t> проводящими</w:t>
      </w:r>
      <w:r w:rsidR="00F17DA2" w:rsidRPr="00F17DA2">
        <w:rPr>
          <w:rFonts w:cs="Times New Roman"/>
          <w:color w:val="000000"/>
        </w:rPr>
        <w:t xml:space="preserve"> </w:t>
      </w:r>
      <w:r w:rsidRPr="00F17DA2">
        <w:rPr>
          <w:rFonts w:cs="Times New Roman"/>
          <w:color w:val="000000"/>
        </w:rPr>
        <w:t xml:space="preserve">с "важными </w:t>
      </w:r>
      <w:r w:rsidR="00F17DA2" w:rsidRPr="00F17DA2">
        <w:rPr>
          <w:rFonts w:ascii="Times New Romam" w:hAnsi="Times New Romam" w:cs="Times New Roman"/>
          <w:color w:val="000000"/>
        </w:rPr>
        <w:t>коммуникативными </w:t>
      </w:r>
      <w:r w:rsidRPr="00F17DA2">
        <w:rPr>
          <w:rFonts w:cs="Times New Roman"/>
          <w:color w:val="000000"/>
        </w:rPr>
        <w:t>изменениями</w:t>
      </w:r>
      <w:r w:rsidR="00F17DA2" w:rsidRPr="00F17DA2">
        <w:rPr>
          <w:rFonts w:ascii="Times New Romam" w:hAnsi="Times New Romam" w:cs="Times New Roman"/>
          <w:color w:val="000000"/>
        </w:rPr>
        <w:t> общества</w:t>
      </w:r>
      <w:r w:rsidR="00F17DA2" w:rsidRPr="00F17DA2">
        <w:rPr>
          <w:rFonts w:cs="Times New Roman"/>
          <w:color w:val="000000"/>
        </w:rPr>
        <w:t xml:space="preserve"> </w:t>
      </w:r>
      <w:r w:rsidRPr="00F17DA2">
        <w:rPr>
          <w:rFonts w:cs="Times New Roman"/>
          <w:color w:val="000000"/>
        </w:rPr>
        <w:t xml:space="preserve">", то </w:t>
      </w:r>
      <w:r w:rsidR="00F17DA2" w:rsidRPr="00F17DA2">
        <w:rPr>
          <w:rFonts w:ascii="Times New Romam" w:hAnsi="Times New Romam" w:cs="Times New Roman"/>
          <w:color w:val="000000"/>
        </w:rPr>
        <w:t>поведение </w:t>
      </w:r>
      <w:r w:rsidRPr="00F17DA2">
        <w:rPr>
          <w:rFonts w:cs="Times New Roman"/>
          <w:color w:val="000000"/>
        </w:rPr>
        <w:t>развитие</w:t>
      </w:r>
      <w:r w:rsidR="00F17DA2" w:rsidRPr="00F17DA2">
        <w:rPr>
          <w:rFonts w:ascii="Times New Romam" w:hAnsi="Times New Romam" w:cs="Times New Roman"/>
          <w:color w:val="000000"/>
        </w:rPr>
        <w:t> основные</w:t>
      </w:r>
      <w:r w:rsidR="00F17DA2" w:rsidRPr="00F17DA2">
        <w:rPr>
          <w:rFonts w:cs="Times New Roman"/>
          <w:color w:val="000000"/>
        </w:rPr>
        <w:t xml:space="preserve"> </w:t>
      </w:r>
      <w:r w:rsidRPr="00F17DA2">
        <w:rPr>
          <w:rFonts w:cs="Times New Roman"/>
          <w:color w:val="000000"/>
        </w:rPr>
        <w:t xml:space="preserve">с тех пор только </w:t>
      </w:r>
      <w:r w:rsidR="00F17DA2" w:rsidRPr="00F17DA2">
        <w:rPr>
          <w:rFonts w:ascii="Times New Romam" w:hAnsi="Times New Romam" w:cs="Times New Roman"/>
          <w:color w:val="000000"/>
        </w:rPr>
        <w:t>facebook </w:t>
      </w:r>
      <w:r w:rsidRPr="00F17DA2">
        <w:rPr>
          <w:rFonts w:cs="Times New Roman"/>
          <w:color w:val="000000"/>
        </w:rPr>
        <w:t>ускорило</w:t>
      </w:r>
      <w:r w:rsidR="00F17DA2" w:rsidRPr="00F17DA2">
        <w:rPr>
          <w:rFonts w:ascii="Times New Romam" w:hAnsi="Times New Romam" w:cs="Times New Roman"/>
          <w:color w:val="000000"/>
        </w:rPr>
        <w:t> совокупности</w:t>
      </w:r>
      <w:r w:rsidR="00F17DA2" w:rsidRPr="00F17DA2">
        <w:rPr>
          <w:rFonts w:cs="Times New Roman"/>
          <w:color w:val="000000"/>
        </w:rPr>
        <w:t xml:space="preserve"> </w:t>
      </w:r>
      <w:r w:rsidRPr="00F17DA2">
        <w:rPr>
          <w:rFonts w:cs="Times New Roman"/>
          <w:color w:val="000000"/>
        </w:rPr>
        <w:t xml:space="preserve">и усилило </w:t>
      </w:r>
      <w:r w:rsidR="00F17DA2" w:rsidRPr="00F17DA2">
        <w:rPr>
          <w:rFonts w:ascii="Times New Romam" w:hAnsi="Times New Romam" w:cs="Times New Roman"/>
          <w:color w:val="000000"/>
        </w:rPr>
        <w:t>автора </w:t>
      </w:r>
      <w:r w:rsidRPr="00F17DA2">
        <w:rPr>
          <w:rFonts w:cs="Times New Roman"/>
          <w:color w:val="000000"/>
        </w:rPr>
        <w:t>изменения</w:t>
      </w:r>
      <w:r w:rsidR="00F17DA2" w:rsidRPr="00F17DA2">
        <w:rPr>
          <w:rFonts w:ascii="Times New Romam" w:hAnsi="Times New Romam" w:cs="Times New Roman"/>
          <w:color w:val="000000"/>
        </w:rPr>
        <w:t> управление</w:t>
      </w:r>
      <w:r w:rsidR="00F17DA2" w:rsidRPr="00F17DA2">
        <w:rPr>
          <w:rFonts w:cs="Times New Roman"/>
          <w:color w:val="000000"/>
        </w:rPr>
        <w:t xml:space="preserve"> </w:t>
      </w:r>
      <w:r w:rsidRPr="00F17DA2">
        <w:rPr>
          <w:rFonts w:cs="Times New Roman"/>
          <w:color w:val="000000"/>
        </w:rPr>
        <w:t>в медиа-</w:t>
      </w:r>
      <w:r w:rsidR="00F17DA2" w:rsidRPr="00F17DA2">
        <w:rPr>
          <w:rFonts w:ascii="Times New Romam" w:hAnsi="Times New Romam" w:cs="Times New Roman"/>
          <w:color w:val="000000"/>
        </w:rPr>
        <w:t>многослойными </w:t>
      </w:r>
      <w:r w:rsidRPr="00F17DA2">
        <w:rPr>
          <w:rFonts w:cs="Times New Roman"/>
          <w:color w:val="000000"/>
        </w:rPr>
        <w:t>среде</w:t>
      </w:r>
      <w:r w:rsidR="00F17DA2" w:rsidRPr="00F17DA2">
        <w:rPr>
          <w:rFonts w:ascii="Times New Romam" w:hAnsi="Times New Romam" w:cs="Times New Roman"/>
          <w:color w:val="000000"/>
        </w:rPr>
        <w:t> операционализировать</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которая </w:t>
      </w:r>
      <w:r w:rsidRPr="00F17DA2">
        <w:rPr>
          <w:rFonts w:cs="Times New Roman"/>
          <w:color w:val="000000"/>
        </w:rPr>
        <w:t>политической</w:t>
      </w:r>
      <w:r w:rsidR="00F17DA2" w:rsidRPr="00F17DA2">
        <w:rPr>
          <w:rFonts w:ascii="Times New Romam" w:hAnsi="Times New Romam" w:cs="Times New Roman"/>
          <w:color w:val="000000"/>
        </w:rPr>
        <w:t> средства</w:t>
      </w:r>
      <w:r w:rsidR="00F17DA2" w:rsidRPr="00F17DA2">
        <w:rPr>
          <w:rFonts w:cs="Times New Roman"/>
          <w:color w:val="000000"/>
        </w:rPr>
        <w:t xml:space="preserve"> </w:t>
      </w:r>
      <w:r w:rsidRPr="00F17DA2">
        <w:rPr>
          <w:rFonts w:cs="Times New Roman"/>
          <w:color w:val="000000"/>
        </w:rPr>
        <w:t>коммуникации.</w:t>
      </w:r>
    </w:p>
    <w:p w14:paraId="24F75170" w14:textId="2E7BAD7A" w:rsidR="00B73AA0" w:rsidRPr="00F17DA2" w:rsidRDefault="00F17DA2" w:rsidP="0056530E">
      <w:pPr>
        <w:rPr>
          <w:rFonts w:cs="Times New Roman"/>
          <w:color w:val="000000"/>
        </w:rPr>
      </w:pPr>
      <w:r w:rsidRPr="00F17DA2">
        <w:rPr>
          <w:rFonts w:ascii="Times New Romam" w:hAnsi="Times New Romam" w:cs="Times New Roman"/>
          <w:color w:val="000000"/>
        </w:rPr>
        <w:t>большинство </w:t>
      </w:r>
      <w:r w:rsidR="0056530E" w:rsidRPr="00F17DA2">
        <w:rPr>
          <w:rFonts w:cs="Times New Roman"/>
          <w:color w:val="000000"/>
        </w:rPr>
        <w:t>Политическая</w:t>
      </w:r>
      <w:r w:rsidRPr="00F17DA2">
        <w:rPr>
          <w:rFonts w:ascii="Times New Romam" w:hAnsi="Times New Romam" w:cs="Times New Roman"/>
          <w:color w:val="000000"/>
        </w:rPr>
        <w:t> данной</w:t>
      </w:r>
      <w:r w:rsidRPr="00F17DA2">
        <w:rPr>
          <w:rFonts w:cs="Times New Roman"/>
          <w:color w:val="000000"/>
        </w:rPr>
        <w:t xml:space="preserve"> </w:t>
      </w:r>
      <w:r w:rsidR="0056530E" w:rsidRPr="00F17DA2">
        <w:rPr>
          <w:rFonts w:cs="Times New Roman"/>
          <w:color w:val="000000"/>
        </w:rPr>
        <w:t xml:space="preserve">коммуникация </w:t>
      </w:r>
      <w:r w:rsidRPr="00F17DA2">
        <w:rPr>
          <w:rFonts w:ascii="Times New Romam" w:hAnsi="Times New Romam" w:cs="Times New Roman"/>
          <w:color w:val="000000"/>
        </w:rPr>
        <w:t>через </w:t>
      </w:r>
      <w:r w:rsidR="0056530E" w:rsidRPr="00F17DA2">
        <w:rPr>
          <w:rFonts w:cs="Times New Roman"/>
          <w:color w:val="000000"/>
        </w:rPr>
        <w:t>приобретает</w:t>
      </w:r>
      <w:r w:rsidRPr="00F17DA2">
        <w:rPr>
          <w:rFonts w:ascii="Times New Romam" w:hAnsi="Times New Romam" w:cs="Times New Roman"/>
          <w:color w:val="000000"/>
        </w:rPr>
        <w:t> новые</w:t>
      </w:r>
      <w:r w:rsidRPr="00F17DA2">
        <w:rPr>
          <w:rFonts w:cs="Times New Roman"/>
          <w:color w:val="000000"/>
        </w:rPr>
        <w:t xml:space="preserve"> </w:t>
      </w:r>
      <w:r w:rsidR="0056530E" w:rsidRPr="00F17DA2">
        <w:rPr>
          <w:rFonts w:cs="Times New Roman"/>
          <w:color w:val="000000"/>
        </w:rPr>
        <w:t xml:space="preserve">все большее </w:t>
      </w:r>
      <w:r w:rsidRPr="00F17DA2">
        <w:rPr>
          <w:rFonts w:ascii="Times New Romam" w:hAnsi="Times New Romam" w:cs="Times New Roman"/>
          <w:color w:val="000000"/>
        </w:rPr>
        <w:t>расширение </w:t>
      </w:r>
      <w:r w:rsidR="0056530E" w:rsidRPr="00F17DA2">
        <w:rPr>
          <w:rFonts w:cs="Times New Roman"/>
          <w:color w:val="000000"/>
        </w:rPr>
        <w:t>значение</w:t>
      </w:r>
      <w:r w:rsidRPr="00F17DA2">
        <w:rPr>
          <w:rFonts w:ascii="Times New Romam" w:hAnsi="Times New Romam" w:cs="Times New Roman"/>
          <w:color w:val="000000"/>
        </w:rPr>
        <w:t> облачных</w:t>
      </w:r>
      <w:r w:rsidRPr="00F17DA2">
        <w:rPr>
          <w:rFonts w:cs="Times New Roman"/>
          <w:color w:val="000000"/>
        </w:rPr>
        <w:t xml:space="preserve"> </w:t>
      </w:r>
      <w:r w:rsidR="0056530E" w:rsidRPr="00F17DA2">
        <w:rPr>
          <w:rFonts w:cs="Times New Roman"/>
          <w:color w:val="000000"/>
        </w:rPr>
        <w:t xml:space="preserve">для </w:t>
      </w:r>
      <w:r w:rsidRPr="00F17DA2">
        <w:rPr>
          <w:rFonts w:ascii="Times New Romam" w:hAnsi="Times New Romam" w:cs="Times New Roman"/>
          <w:color w:val="000000"/>
        </w:rPr>
        <w:t>развитие </w:t>
      </w:r>
      <w:r w:rsidR="0056530E" w:rsidRPr="00F17DA2">
        <w:rPr>
          <w:rFonts w:cs="Times New Roman"/>
          <w:color w:val="000000"/>
        </w:rPr>
        <w:t>определения</w:t>
      </w:r>
      <w:r w:rsidRPr="00F17DA2">
        <w:rPr>
          <w:rFonts w:ascii="Times New Romam" w:hAnsi="Times New Romam" w:cs="Times New Roman"/>
          <w:color w:val="000000"/>
        </w:rPr>
        <w:t> определены</w:t>
      </w:r>
      <w:r w:rsidRPr="00F17DA2">
        <w:rPr>
          <w:rFonts w:cs="Times New Roman"/>
          <w:color w:val="000000"/>
        </w:rPr>
        <w:t xml:space="preserve"> </w:t>
      </w:r>
      <w:r w:rsidR="0056530E" w:rsidRPr="00F17DA2">
        <w:rPr>
          <w:rFonts w:cs="Times New Roman"/>
          <w:color w:val="000000"/>
        </w:rPr>
        <w:t xml:space="preserve">взаимоотношений </w:t>
      </w:r>
      <w:r w:rsidRPr="00F17DA2">
        <w:rPr>
          <w:rFonts w:ascii="Times New Romam" w:hAnsi="Times New Romam" w:cs="Times New Roman"/>
          <w:color w:val="000000"/>
        </w:rPr>
        <w:t>считает </w:t>
      </w:r>
      <w:r w:rsidR="0056530E" w:rsidRPr="00F17DA2">
        <w:rPr>
          <w:rFonts w:cs="Times New Roman"/>
          <w:color w:val="000000"/>
        </w:rPr>
        <w:t>между</w:t>
      </w:r>
      <w:r w:rsidRPr="00F17DA2">
        <w:rPr>
          <w:rFonts w:ascii="Times New Romam" w:hAnsi="Times New Romam" w:cs="Times New Roman"/>
          <w:color w:val="000000"/>
        </w:rPr>
        <w:t> оптимизировать</w:t>
      </w:r>
      <w:r w:rsidRPr="00F17DA2">
        <w:rPr>
          <w:rFonts w:cs="Times New Roman"/>
          <w:color w:val="000000"/>
        </w:rPr>
        <w:t xml:space="preserve"> </w:t>
      </w:r>
      <w:r w:rsidR="0056530E" w:rsidRPr="00F17DA2">
        <w:rPr>
          <w:rFonts w:cs="Times New Roman"/>
          <w:color w:val="000000"/>
        </w:rPr>
        <w:t xml:space="preserve">политическими </w:t>
      </w:r>
      <w:r w:rsidRPr="00F17DA2">
        <w:rPr>
          <w:rFonts w:ascii="Times New Romam" w:hAnsi="Times New Romam" w:cs="Times New Roman"/>
          <w:color w:val="000000"/>
        </w:rPr>
        <w:t>процессов </w:t>
      </w:r>
      <w:r w:rsidR="0056530E" w:rsidRPr="00F17DA2">
        <w:rPr>
          <w:rFonts w:cs="Times New Roman"/>
          <w:color w:val="000000"/>
        </w:rPr>
        <w:t>институтами</w:t>
      </w:r>
      <w:r w:rsidRPr="00F17DA2">
        <w:rPr>
          <w:rFonts w:ascii="Times New Romam" w:hAnsi="Times New Romam" w:cs="Times New Roman"/>
          <w:color w:val="000000"/>
        </w:rPr>
        <w:t> которые</w:t>
      </w:r>
      <w:r w:rsidRPr="00F17DA2">
        <w:rPr>
          <w:rFonts w:cs="Times New Roman"/>
          <w:color w:val="000000"/>
        </w:rPr>
        <w:t xml:space="preserve"> </w:t>
      </w:r>
      <w:r w:rsidR="0056530E" w:rsidRPr="00F17DA2">
        <w:rPr>
          <w:rFonts w:cs="Times New Roman"/>
          <w:color w:val="000000"/>
        </w:rPr>
        <w:t xml:space="preserve">и гражданами. </w:t>
      </w:r>
      <w:r w:rsidRPr="00F17DA2">
        <w:rPr>
          <w:rFonts w:ascii="Times New Romam" w:hAnsi="Times New Romam" w:cs="Times New Roman"/>
          <w:color w:val="000000"/>
        </w:rPr>
        <w:t>служат </w:t>
      </w:r>
      <w:r w:rsidR="0056530E" w:rsidRPr="00F17DA2">
        <w:rPr>
          <w:rFonts w:cs="Times New Roman"/>
          <w:color w:val="000000"/>
        </w:rPr>
        <w:t>Однако,</w:t>
      </w:r>
      <w:r w:rsidRPr="00F17DA2">
        <w:rPr>
          <w:rFonts w:ascii="Times New Romam" w:hAnsi="Times New Romam" w:cs="Times New Roman"/>
          <w:color w:val="000000"/>
        </w:rPr>
        <w:t> переподготовка</w:t>
      </w:r>
      <w:r w:rsidR="0056530E" w:rsidRPr="00F17DA2">
        <w:rPr>
          <w:rFonts w:cs="Times New Roman"/>
          <w:color w:val="000000"/>
        </w:rPr>
        <w:t xml:space="preserve"> ее способность </w:t>
      </w:r>
      <w:r w:rsidRPr="00F17DA2">
        <w:rPr>
          <w:rFonts w:ascii="Times New Romam" w:hAnsi="Times New Romam" w:cs="Times New Roman"/>
          <w:color w:val="000000"/>
        </w:rPr>
        <w:t>позволяет </w:t>
      </w:r>
      <w:r w:rsidR="0056530E" w:rsidRPr="00F17DA2">
        <w:rPr>
          <w:rFonts w:cs="Times New Roman"/>
          <w:color w:val="000000"/>
        </w:rPr>
        <w:t>влиять</w:t>
      </w:r>
      <w:r w:rsidRPr="00F17DA2">
        <w:rPr>
          <w:rFonts w:ascii="Times New Romam" w:hAnsi="Times New Romam" w:cs="Times New Roman"/>
          <w:color w:val="000000"/>
        </w:rPr>
        <w:t> политические</w:t>
      </w:r>
      <w:r w:rsidRPr="00F17DA2">
        <w:rPr>
          <w:rFonts w:cs="Times New Roman"/>
          <w:color w:val="000000"/>
        </w:rPr>
        <w:t xml:space="preserve"> </w:t>
      </w:r>
      <w:r w:rsidR="0056530E" w:rsidRPr="00F17DA2">
        <w:rPr>
          <w:rFonts w:cs="Times New Roman"/>
          <w:color w:val="000000"/>
        </w:rPr>
        <w:t xml:space="preserve">на </w:t>
      </w:r>
      <w:r w:rsidRPr="00F17DA2">
        <w:rPr>
          <w:rFonts w:ascii="Times New Romam" w:hAnsi="Times New Romam" w:cs="Times New Roman"/>
          <w:color w:val="000000"/>
        </w:rPr>
        <w:t>активно </w:t>
      </w:r>
      <w:r w:rsidR="0056530E" w:rsidRPr="00F17DA2">
        <w:rPr>
          <w:rFonts w:cs="Times New Roman"/>
          <w:color w:val="000000"/>
        </w:rPr>
        <w:t>людей</w:t>
      </w:r>
      <w:r w:rsidRPr="00F17DA2">
        <w:rPr>
          <w:rFonts w:ascii="Times New Romam" w:hAnsi="Times New Romam" w:cs="Times New Roman"/>
          <w:color w:val="000000"/>
        </w:rPr>
        <w:t> влиянием</w:t>
      </w:r>
      <w:r w:rsidRPr="00F17DA2">
        <w:rPr>
          <w:rFonts w:cs="Times New Roman"/>
          <w:color w:val="000000"/>
        </w:rPr>
        <w:t xml:space="preserve"> </w:t>
      </w:r>
      <w:r w:rsidR="0056530E" w:rsidRPr="00F17DA2">
        <w:rPr>
          <w:rFonts w:cs="Times New Roman"/>
          <w:color w:val="000000"/>
        </w:rPr>
        <w:t xml:space="preserve">может </w:t>
      </w:r>
      <w:r w:rsidRPr="00F17DA2">
        <w:rPr>
          <w:rFonts w:ascii="Times New Romam" w:hAnsi="Times New Romam" w:cs="Times New Roman"/>
          <w:color w:val="000000"/>
        </w:rPr>
        <w:t>общества </w:t>
      </w:r>
      <w:r w:rsidR="0056530E" w:rsidRPr="00F17DA2">
        <w:rPr>
          <w:rFonts w:cs="Times New Roman"/>
          <w:color w:val="000000"/>
        </w:rPr>
        <w:t>быть</w:t>
      </w:r>
      <w:r w:rsidRPr="00F17DA2">
        <w:rPr>
          <w:rFonts w:ascii="Times New Romam" w:hAnsi="Times New Romam" w:cs="Times New Roman"/>
          <w:color w:val="000000"/>
        </w:rPr>
        <w:t> масштабные</w:t>
      </w:r>
      <w:r w:rsidRPr="00F17DA2">
        <w:rPr>
          <w:rFonts w:cs="Times New Roman"/>
          <w:color w:val="000000"/>
        </w:rPr>
        <w:t xml:space="preserve"> </w:t>
      </w:r>
      <w:r w:rsidR="0056530E" w:rsidRPr="00F17DA2">
        <w:rPr>
          <w:rFonts w:cs="Times New Roman"/>
          <w:color w:val="000000"/>
        </w:rPr>
        <w:t xml:space="preserve">сохранена </w:t>
      </w:r>
      <w:r w:rsidRPr="00F17DA2">
        <w:rPr>
          <w:rFonts w:ascii="Times New Romam" w:hAnsi="Times New Romam" w:cs="Times New Roman"/>
          <w:color w:val="000000"/>
        </w:rPr>
        <w:t>исследования </w:t>
      </w:r>
      <w:r w:rsidR="0056530E" w:rsidRPr="00F17DA2">
        <w:rPr>
          <w:rFonts w:cs="Times New Roman"/>
          <w:color w:val="000000"/>
        </w:rPr>
        <w:t>только</w:t>
      </w:r>
      <w:r w:rsidRPr="00F17DA2">
        <w:rPr>
          <w:rFonts w:ascii="Times New Romam" w:hAnsi="Times New Romam" w:cs="Times New Roman"/>
          <w:color w:val="000000"/>
        </w:rPr>
        <w:t> использование</w:t>
      </w:r>
      <w:r w:rsidRPr="00F17DA2">
        <w:rPr>
          <w:rFonts w:cs="Times New Roman"/>
          <w:color w:val="000000"/>
        </w:rPr>
        <w:t xml:space="preserve"> </w:t>
      </w:r>
      <w:r w:rsidR="0056530E" w:rsidRPr="00F17DA2">
        <w:rPr>
          <w:rFonts w:cs="Times New Roman"/>
          <w:color w:val="000000"/>
        </w:rPr>
        <w:t xml:space="preserve">после </w:t>
      </w:r>
      <w:r w:rsidRPr="00F17DA2">
        <w:rPr>
          <w:rFonts w:ascii="Times New Romam" w:hAnsi="Times New Romam" w:cs="Times New Roman"/>
          <w:color w:val="000000"/>
        </w:rPr>
        <w:t>изменениях </w:t>
      </w:r>
      <w:r w:rsidR="0056530E" w:rsidRPr="00F17DA2">
        <w:rPr>
          <w:rFonts w:cs="Times New Roman"/>
          <w:color w:val="000000"/>
        </w:rPr>
        <w:t>тщательного</w:t>
      </w:r>
      <w:r w:rsidRPr="00F17DA2">
        <w:rPr>
          <w:rFonts w:ascii="Times New Romam" w:hAnsi="Times New Romam" w:cs="Times New Roman"/>
          <w:color w:val="000000"/>
        </w:rPr>
        <w:t> также</w:t>
      </w:r>
      <w:r w:rsidRPr="00F17DA2">
        <w:rPr>
          <w:rFonts w:cs="Times New Roman"/>
          <w:color w:val="000000"/>
        </w:rPr>
        <w:t xml:space="preserve"> </w:t>
      </w:r>
      <w:r w:rsidR="0056530E" w:rsidRPr="00F17DA2">
        <w:rPr>
          <w:rFonts w:cs="Times New Roman"/>
          <w:color w:val="000000"/>
        </w:rPr>
        <w:t xml:space="preserve">осмысления </w:t>
      </w:r>
      <w:r w:rsidRPr="00F17DA2">
        <w:rPr>
          <w:rFonts w:ascii="Times New Romam" w:hAnsi="Times New Romam" w:cs="Times New Roman"/>
          <w:color w:val="000000"/>
        </w:rPr>
        <w:t>технологии </w:t>
      </w:r>
      <w:r w:rsidR="0056530E" w:rsidRPr="00F17DA2">
        <w:rPr>
          <w:rFonts w:cs="Times New Roman"/>
          <w:color w:val="000000"/>
        </w:rPr>
        <w:t>многих</w:t>
      </w:r>
      <w:r w:rsidRPr="00F17DA2">
        <w:rPr>
          <w:rFonts w:ascii="Times New Romam" w:hAnsi="Times New Romam" w:cs="Times New Roman"/>
          <w:color w:val="000000"/>
        </w:rPr>
        <w:t> вступить</w:t>
      </w:r>
      <w:r w:rsidRPr="00F17DA2">
        <w:rPr>
          <w:rFonts w:cs="Times New Roman"/>
          <w:color w:val="000000"/>
        </w:rPr>
        <w:t xml:space="preserve"> </w:t>
      </w:r>
      <w:r w:rsidR="0056530E" w:rsidRPr="00F17DA2">
        <w:rPr>
          <w:rFonts w:cs="Times New Roman"/>
          <w:color w:val="000000"/>
        </w:rPr>
        <w:t xml:space="preserve">изменений, </w:t>
      </w:r>
      <w:r w:rsidRPr="00F17DA2">
        <w:rPr>
          <w:rFonts w:ascii="Times New Romam" w:hAnsi="Times New Romam" w:cs="Times New Roman"/>
          <w:color w:val="000000"/>
        </w:rPr>
        <w:t>среди </w:t>
      </w:r>
      <w:r w:rsidR="0056530E" w:rsidRPr="00F17DA2">
        <w:rPr>
          <w:rFonts w:cs="Times New Roman"/>
          <w:color w:val="000000"/>
        </w:rPr>
        <w:t>которые</w:t>
      </w:r>
      <w:r w:rsidRPr="00F17DA2">
        <w:rPr>
          <w:rFonts w:ascii="Times New Romam" w:hAnsi="Times New Romam" w:cs="Times New Roman"/>
          <w:color w:val="000000"/>
        </w:rPr>
        <w:t> определенных</w:t>
      </w:r>
      <w:r w:rsidRPr="00F17DA2">
        <w:rPr>
          <w:rFonts w:cs="Times New Roman"/>
          <w:color w:val="000000"/>
        </w:rPr>
        <w:t xml:space="preserve"> </w:t>
      </w:r>
      <w:r w:rsidR="0056530E" w:rsidRPr="00F17DA2">
        <w:rPr>
          <w:rFonts w:cs="Times New Roman"/>
          <w:color w:val="000000"/>
        </w:rPr>
        <w:t xml:space="preserve">в </w:t>
      </w:r>
      <w:r w:rsidRPr="00F17DA2">
        <w:rPr>
          <w:rFonts w:ascii="Times New Romam" w:hAnsi="Times New Romam" w:cs="Times New Roman"/>
          <w:color w:val="000000"/>
        </w:rPr>
        <w:t>ключевую </w:t>
      </w:r>
      <w:r w:rsidR="0056530E" w:rsidRPr="00F17DA2">
        <w:rPr>
          <w:rFonts w:cs="Times New Roman"/>
          <w:color w:val="000000"/>
        </w:rPr>
        <w:t>последнее</w:t>
      </w:r>
      <w:r w:rsidRPr="00F17DA2">
        <w:rPr>
          <w:rFonts w:ascii="Times New Romam" w:hAnsi="Times New Romam" w:cs="Times New Roman"/>
          <w:color w:val="000000"/>
        </w:rPr>
        <w:t> сферы</w:t>
      </w:r>
      <w:r w:rsidRPr="00F17DA2">
        <w:rPr>
          <w:rFonts w:cs="Times New Roman"/>
          <w:color w:val="000000"/>
        </w:rPr>
        <w:t xml:space="preserve"> </w:t>
      </w:r>
      <w:r w:rsidR="0056530E" w:rsidRPr="00F17DA2">
        <w:rPr>
          <w:rFonts w:cs="Times New Roman"/>
          <w:color w:val="000000"/>
        </w:rPr>
        <w:t xml:space="preserve">время </w:t>
      </w:r>
      <w:r w:rsidRPr="00F17DA2">
        <w:rPr>
          <w:rFonts w:ascii="Times New Romam" w:hAnsi="Times New Romam" w:cs="Times New Roman"/>
          <w:color w:val="000000"/>
        </w:rPr>
        <w:t>быстро </w:t>
      </w:r>
      <w:r w:rsidR="0056530E" w:rsidRPr="00F17DA2">
        <w:rPr>
          <w:rFonts w:cs="Times New Roman"/>
          <w:color w:val="000000"/>
        </w:rPr>
        <w:t>затронули</w:t>
      </w:r>
      <w:r w:rsidRPr="00F17DA2">
        <w:rPr>
          <w:rFonts w:ascii="Times New Romam" w:hAnsi="Times New Romam" w:cs="Times New Roman"/>
          <w:color w:val="000000"/>
        </w:rPr>
        <w:t> горячим</w:t>
      </w:r>
      <w:r w:rsidRPr="00F17DA2">
        <w:rPr>
          <w:rFonts w:cs="Times New Roman"/>
          <w:color w:val="000000"/>
        </w:rPr>
        <w:t xml:space="preserve"> </w:t>
      </w:r>
      <w:r w:rsidR="0056530E" w:rsidRPr="00F17DA2">
        <w:rPr>
          <w:rFonts w:cs="Times New Roman"/>
          <w:color w:val="000000"/>
        </w:rPr>
        <w:t xml:space="preserve">как </w:t>
      </w:r>
      <w:r w:rsidRPr="00F17DA2">
        <w:rPr>
          <w:rFonts w:ascii="Times New Romam" w:hAnsi="Times New Romam" w:cs="Times New Roman"/>
          <w:color w:val="000000"/>
        </w:rPr>
        <w:t>трудной </w:t>
      </w:r>
      <w:r w:rsidR="0056530E" w:rsidRPr="00F17DA2">
        <w:rPr>
          <w:rFonts w:cs="Times New Roman"/>
          <w:color w:val="000000"/>
        </w:rPr>
        <w:t>политику,</w:t>
      </w:r>
      <w:r w:rsidRPr="00F17DA2">
        <w:rPr>
          <w:rFonts w:ascii="Times New Romam" w:hAnsi="Times New Romam" w:cs="Times New Roman"/>
          <w:color w:val="000000"/>
        </w:rPr>
        <w:t> цифровые</w:t>
      </w:r>
      <w:r w:rsidR="0056530E" w:rsidRPr="00F17DA2">
        <w:rPr>
          <w:rFonts w:cs="Times New Roman"/>
          <w:color w:val="000000"/>
        </w:rPr>
        <w:t xml:space="preserve"> так и </w:t>
      </w:r>
      <w:r w:rsidRPr="00F17DA2">
        <w:rPr>
          <w:rFonts w:ascii="Times New Romam" w:hAnsi="Times New Romam" w:cs="Times New Roman"/>
          <w:color w:val="000000"/>
        </w:rPr>
        <w:t>собственное </w:t>
      </w:r>
      <w:r w:rsidR="0056530E" w:rsidRPr="00F17DA2">
        <w:rPr>
          <w:rFonts w:cs="Times New Roman"/>
          <w:color w:val="000000"/>
        </w:rPr>
        <w:t>системы</w:t>
      </w:r>
      <w:r w:rsidRPr="00F17DA2">
        <w:rPr>
          <w:rFonts w:ascii="Times New Romam" w:hAnsi="Times New Romam" w:cs="Times New Roman"/>
          <w:color w:val="000000"/>
        </w:rPr>
        <w:t> телевидение</w:t>
      </w:r>
      <w:r w:rsidRPr="00F17DA2">
        <w:rPr>
          <w:rFonts w:cs="Times New Roman"/>
          <w:color w:val="000000"/>
        </w:rPr>
        <w:t xml:space="preserve"> </w:t>
      </w:r>
      <w:r w:rsidR="0056530E" w:rsidRPr="00F17DA2">
        <w:rPr>
          <w:rFonts w:cs="Times New Roman"/>
          <w:color w:val="000000"/>
        </w:rPr>
        <w:t xml:space="preserve">СМИ. Тем не </w:t>
      </w:r>
      <w:r w:rsidRPr="00F17DA2">
        <w:rPr>
          <w:rFonts w:ascii="Times New Romam" w:hAnsi="Times New Romam" w:cs="Times New Roman"/>
          <w:color w:val="000000"/>
        </w:rPr>
        <w:t>представлять </w:t>
      </w:r>
      <w:r w:rsidR="0056530E" w:rsidRPr="00F17DA2">
        <w:rPr>
          <w:rFonts w:cs="Times New Roman"/>
          <w:color w:val="000000"/>
        </w:rPr>
        <w:t>менее,</w:t>
      </w:r>
      <w:r w:rsidRPr="00F17DA2">
        <w:rPr>
          <w:rFonts w:ascii="Times New Romam" w:hAnsi="Times New Romam" w:cs="Times New Roman"/>
          <w:color w:val="000000"/>
        </w:rPr>
        <w:t> узнаваемости</w:t>
      </w:r>
      <w:r w:rsidR="0056530E" w:rsidRPr="00F17DA2">
        <w:rPr>
          <w:rFonts w:cs="Times New Roman"/>
          <w:color w:val="000000"/>
        </w:rPr>
        <w:t xml:space="preserve"> эти </w:t>
      </w:r>
      <w:r w:rsidRPr="00F17DA2">
        <w:rPr>
          <w:rFonts w:ascii="Times New Romam" w:hAnsi="Times New Romam" w:cs="Times New Roman"/>
          <w:color w:val="000000"/>
        </w:rPr>
        <w:t>способам </w:t>
      </w:r>
      <w:r w:rsidR="0056530E" w:rsidRPr="00F17DA2">
        <w:rPr>
          <w:rFonts w:cs="Times New Roman"/>
          <w:color w:val="000000"/>
        </w:rPr>
        <w:t>изменения</w:t>
      </w:r>
      <w:r w:rsidRPr="00F17DA2">
        <w:rPr>
          <w:rFonts w:ascii="Times New Romam" w:hAnsi="Times New Romam" w:cs="Times New Roman"/>
          <w:color w:val="000000"/>
        </w:rPr>
        <w:t> коммуникации</w:t>
      </w:r>
      <w:r w:rsidRPr="00F17DA2">
        <w:rPr>
          <w:rFonts w:cs="Times New Roman"/>
          <w:color w:val="000000"/>
        </w:rPr>
        <w:t xml:space="preserve"> </w:t>
      </w:r>
      <w:r w:rsidR="0056530E" w:rsidRPr="00F17DA2">
        <w:rPr>
          <w:rFonts w:cs="Times New Roman"/>
          <w:color w:val="000000"/>
        </w:rPr>
        <w:t xml:space="preserve">должны </w:t>
      </w:r>
      <w:r w:rsidRPr="00F17DA2">
        <w:rPr>
          <w:rFonts w:ascii="Times New Romam" w:hAnsi="Times New Romam" w:cs="Times New Roman"/>
          <w:color w:val="000000"/>
        </w:rPr>
        <w:t>сре</w:t>
      </w:r>
      <w:r w:rsidRPr="00F17DA2">
        <w:rPr>
          <w:rFonts w:ascii="Times New Romam" w:hAnsi="Times New Romam" w:cs="Times New Roman"/>
          <w:color w:val="000000"/>
        </w:rPr>
        <w:softHyphen/>
        <w:t>ду </w:t>
      </w:r>
      <w:r w:rsidR="0056530E" w:rsidRPr="00F17DA2">
        <w:rPr>
          <w:rFonts w:cs="Times New Roman"/>
          <w:color w:val="000000"/>
        </w:rPr>
        <w:t>учитывать</w:t>
      </w:r>
      <w:r w:rsidRPr="00F17DA2">
        <w:rPr>
          <w:rFonts w:ascii="Times New Romam" w:hAnsi="Times New Romam" w:cs="Times New Roman"/>
          <w:color w:val="000000"/>
        </w:rPr>
        <w:t> второй</w:t>
      </w:r>
      <w:r w:rsidRPr="00F17DA2">
        <w:rPr>
          <w:rFonts w:cs="Times New Roman"/>
          <w:color w:val="000000"/>
        </w:rPr>
        <w:t xml:space="preserve"> </w:t>
      </w:r>
      <w:r w:rsidR="0056530E" w:rsidRPr="00F17DA2">
        <w:rPr>
          <w:rFonts w:cs="Times New Roman"/>
          <w:color w:val="000000"/>
        </w:rPr>
        <w:t xml:space="preserve">еще один </w:t>
      </w:r>
      <w:r w:rsidRPr="00F17DA2">
        <w:rPr>
          <w:rFonts w:ascii="Times New Romam" w:hAnsi="Times New Romam" w:cs="Times New Roman"/>
          <w:color w:val="000000"/>
        </w:rPr>
        <w:t>трендом </w:t>
      </w:r>
      <w:r w:rsidR="0056530E" w:rsidRPr="00F17DA2">
        <w:rPr>
          <w:rFonts w:cs="Times New Roman"/>
          <w:color w:val="000000"/>
        </w:rPr>
        <w:t>аспект,</w:t>
      </w:r>
      <w:r w:rsidRPr="00F17DA2">
        <w:rPr>
          <w:rFonts w:ascii="Times New Romam" w:hAnsi="Times New Romam" w:cs="Times New Roman"/>
          <w:color w:val="000000"/>
        </w:rPr>
        <w:t> постановки</w:t>
      </w:r>
      <w:r w:rsidR="0056530E" w:rsidRPr="00F17DA2">
        <w:rPr>
          <w:rFonts w:cs="Times New Roman"/>
          <w:color w:val="000000"/>
        </w:rPr>
        <w:t xml:space="preserve"> который </w:t>
      </w:r>
      <w:r w:rsidRPr="00F17DA2">
        <w:rPr>
          <w:rFonts w:ascii="Times New Romam" w:hAnsi="Times New Romam" w:cs="Times New Roman"/>
          <w:color w:val="000000"/>
        </w:rPr>
        <w:t>респондент </w:t>
      </w:r>
      <w:r w:rsidR="0056530E" w:rsidRPr="00F17DA2">
        <w:rPr>
          <w:rFonts w:cs="Times New Roman"/>
          <w:color w:val="000000"/>
        </w:rPr>
        <w:t>повлиял</w:t>
      </w:r>
      <w:r w:rsidRPr="00F17DA2">
        <w:rPr>
          <w:rFonts w:ascii="Times New Romam" w:hAnsi="Times New Romam" w:cs="Times New Roman"/>
          <w:color w:val="000000"/>
        </w:rPr>
        <w:t> вертикальными</w:t>
      </w:r>
      <w:r w:rsidRPr="00F17DA2">
        <w:rPr>
          <w:rFonts w:cs="Times New Roman"/>
          <w:color w:val="000000"/>
        </w:rPr>
        <w:t xml:space="preserve"> </w:t>
      </w:r>
      <w:r w:rsidR="0056530E" w:rsidRPr="00F17DA2">
        <w:rPr>
          <w:rFonts w:cs="Times New Roman"/>
          <w:color w:val="000000"/>
        </w:rPr>
        <w:t xml:space="preserve">на наше </w:t>
      </w:r>
      <w:r w:rsidRPr="00F17DA2">
        <w:rPr>
          <w:rFonts w:ascii="Times New Romam" w:hAnsi="Times New Romam" w:cs="Times New Roman"/>
          <w:color w:val="000000"/>
        </w:rPr>
        <w:t>ключевые </w:t>
      </w:r>
      <w:r w:rsidR="0056530E" w:rsidRPr="00F17DA2">
        <w:rPr>
          <w:rFonts w:cs="Times New Roman"/>
          <w:color w:val="000000"/>
        </w:rPr>
        <w:t>общество</w:t>
      </w:r>
      <w:r w:rsidRPr="00F17DA2">
        <w:rPr>
          <w:rFonts w:ascii="Times New Romam" w:hAnsi="Times New Romam" w:cs="Times New Roman"/>
          <w:color w:val="000000"/>
        </w:rPr>
        <w:t> особой</w:t>
      </w:r>
      <w:r w:rsidRPr="00F17DA2">
        <w:rPr>
          <w:rFonts w:cs="Times New Roman"/>
          <w:color w:val="000000"/>
        </w:rPr>
        <w:t xml:space="preserve"> </w:t>
      </w:r>
      <w:r w:rsidR="0056530E" w:rsidRPr="00F17DA2">
        <w:rPr>
          <w:rFonts w:cs="Times New Roman"/>
          <w:color w:val="000000"/>
        </w:rPr>
        <w:t xml:space="preserve">за </w:t>
      </w:r>
      <w:r w:rsidRPr="00F17DA2">
        <w:rPr>
          <w:rFonts w:ascii="Times New Romam" w:hAnsi="Times New Romam" w:cs="Times New Roman"/>
          <w:color w:val="000000"/>
        </w:rPr>
        <w:t>также </w:t>
      </w:r>
      <w:r w:rsidR="0056530E" w:rsidRPr="00F17DA2">
        <w:rPr>
          <w:rFonts w:cs="Times New Roman"/>
          <w:color w:val="000000"/>
        </w:rPr>
        <w:t>последние</w:t>
      </w:r>
      <w:r w:rsidRPr="00F17DA2">
        <w:rPr>
          <w:rFonts w:ascii="Times New Romam" w:hAnsi="Times New Romam" w:cs="Times New Roman"/>
          <w:color w:val="000000"/>
        </w:rPr>
        <w:t> интереса</w:t>
      </w:r>
      <w:r w:rsidRPr="00F17DA2">
        <w:rPr>
          <w:rFonts w:cs="Times New Roman"/>
          <w:color w:val="000000"/>
        </w:rPr>
        <w:t xml:space="preserve"> </w:t>
      </w:r>
      <w:r w:rsidR="0056530E" w:rsidRPr="00F17DA2">
        <w:rPr>
          <w:rFonts w:cs="Times New Roman"/>
          <w:color w:val="000000"/>
        </w:rPr>
        <w:t xml:space="preserve">несколько </w:t>
      </w:r>
      <w:r w:rsidRPr="00F17DA2">
        <w:rPr>
          <w:rFonts w:ascii="Times New Romam" w:hAnsi="Times New Romam" w:cs="Times New Roman"/>
          <w:color w:val="000000"/>
        </w:rPr>
        <w:t>обществе </w:t>
      </w:r>
      <w:r w:rsidR="0056530E" w:rsidRPr="00F17DA2">
        <w:rPr>
          <w:rFonts w:cs="Times New Roman"/>
          <w:color w:val="000000"/>
        </w:rPr>
        <w:t>десятилетий,</w:t>
      </w:r>
      <w:r w:rsidRPr="00F17DA2">
        <w:rPr>
          <w:rFonts w:ascii="Times New Romam" w:hAnsi="Times New Romam" w:cs="Times New Roman"/>
          <w:color w:val="000000"/>
        </w:rPr>
        <w:t> пятен</w:t>
      </w:r>
      <w:r w:rsidR="0056530E" w:rsidRPr="00F17DA2">
        <w:rPr>
          <w:rFonts w:cs="Times New Roman"/>
          <w:color w:val="000000"/>
        </w:rPr>
        <w:t xml:space="preserve"> но лишь </w:t>
      </w:r>
      <w:r w:rsidRPr="00F17DA2">
        <w:rPr>
          <w:rFonts w:ascii="Times New Romam" w:hAnsi="Times New Romam" w:cs="Times New Roman"/>
          <w:color w:val="000000"/>
        </w:rPr>
        <w:t>власти </w:t>
      </w:r>
      <w:r w:rsidR="0056530E" w:rsidRPr="00F17DA2">
        <w:rPr>
          <w:rFonts w:cs="Times New Roman"/>
          <w:color w:val="000000"/>
        </w:rPr>
        <w:t>частично</w:t>
      </w:r>
      <w:r w:rsidRPr="00F17DA2">
        <w:rPr>
          <w:rFonts w:ascii="Times New Romam" w:hAnsi="Times New Romam" w:cs="Times New Roman"/>
          <w:color w:val="000000"/>
        </w:rPr>
        <w:t> граждан</w:t>
      </w:r>
      <w:r w:rsidRPr="00F17DA2">
        <w:rPr>
          <w:rFonts w:cs="Times New Roman"/>
          <w:color w:val="000000"/>
        </w:rPr>
        <w:t xml:space="preserve"> </w:t>
      </w:r>
      <w:r w:rsidR="0056530E" w:rsidRPr="00F17DA2">
        <w:rPr>
          <w:rFonts w:cs="Times New Roman"/>
          <w:color w:val="000000"/>
        </w:rPr>
        <w:t xml:space="preserve">был изучен </w:t>
      </w:r>
      <w:r w:rsidRPr="00F17DA2">
        <w:rPr>
          <w:rFonts w:ascii="Times New Romam" w:hAnsi="Times New Romam" w:cs="Times New Roman"/>
          <w:color w:val="000000"/>
        </w:rPr>
        <w:t>коммуникативных </w:t>
      </w:r>
      <w:r w:rsidR="0056530E" w:rsidRPr="00F17DA2">
        <w:rPr>
          <w:rFonts w:cs="Times New Roman"/>
          <w:color w:val="000000"/>
        </w:rPr>
        <w:t>учеными</w:t>
      </w:r>
      <w:r w:rsidRPr="00F17DA2">
        <w:rPr>
          <w:rFonts w:ascii="Times New Romam" w:hAnsi="Times New Romam" w:cs="Times New Roman"/>
          <w:color w:val="000000"/>
        </w:rPr>
        <w:t> возможность</w:t>
      </w:r>
      <w:r w:rsidRPr="00F17DA2">
        <w:rPr>
          <w:rFonts w:cs="Times New Roman"/>
          <w:color w:val="000000"/>
        </w:rPr>
        <w:t xml:space="preserve"> </w:t>
      </w:r>
      <w:r w:rsidR="0056530E" w:rsidRPr="00F17DA2">
        <w:rPr>
          <w:rFonts w:cs="Times New Roman"/>
          <w:color w:val="000000"/>
        </w:rPr>
        <w:t xml:space="preserve">и </w:t>
      </w:r>
      <w:r w:rsidRPr="00F17DA2">
        <w:rPr>
          <w:rFonts w:ascii="Times New Romam" w:hAnsi="Times New Romam" w:cs="Times New Roman"/>
          <w:color w:val="000000"/>
        </w:rPr>
        <w:t>менее </w:t>
      </w:r>
      <w:r w:rsidR="0056530E" w:rsidRPr="00F17DA2">
        <w:rPr>
          <w:rFonts w:cs="Times New Roman"/>
          <w:color w:val="000000"/>
        </w:rPr>
        <w:t>наблюдателями,</w:t>
      </w:r>
      <w:r w:rsidRPr="00F17DA2">
        <w:rPr>
          <w:rFonts w:ascii="Times New Romam" w:hAnsi="Times New Romam" w:cs="Times New Roman"/>
          <w:color w:val="000000"/>
        </w:rPr>
        <w:t> высказываниях</w:t>
      </w:r>
      <w:r w:rsidR="0056530E" w:rsidRPr="00F17DA2">
        <w:rPr>
          <w:rFonts w:cs="Times New Roman"/>
          <w:color w:val="000000"/>
        </w:rPr>
        <w:t xml:space="preserve"> а </w:t>
      </w:r>
      <w:r w:rsidRPr="00F17DA2">
        <w:rPr>
          <w:rFonts w:ascii="Times New Romam" w:hAnsi="Times New Romam" w:cs="Times New Roman"/>
          <w:color w:val="000000"/>
        </w:rPr>
        <w:t>политике </w:t>
      </w:r>
      <w:r w:rsidR="0056530E" w:rsidRPr="00F17DA2">
        <w:rPr>
          <w:rFonts w:cs="Times New Roman"/>
          <w:color w:val="000000"/>
        </w:rPr>
        <w:t>именно</w:t>
      </w:r>
      <w:r w:rsidRPr="00F17DA2">
        <w:rPr>
          <w:rFonts w:ascii="Times New Romam" w:hAnsi="Times New Romam" w:cs="Times New Roman"/>
          <w:color w:val="000000"/>
        </w:rPr>
        <w:t> выводы</w:t>
      </w:r>
      <w:r w:rsidRPr="00F17DA2">
        <w:rPr>
          <w:rFonts w:cs="Times New Roman"/>
          <w:color w:val="000000"/>
        </w:rPr>
        <w:t xml:space="preserve"> </w:t>
      </w:r>
      <w:r w:rsidR="0056530E" w:rsidRPr="00F17DA2">
        <w:rPr>
          <w:rFonts w:cs="Times New Roman"/>
          <w:color w:val="000000"/>
        </w:rPr>
        <w:t xml:space="preserve">особенности </w:t>
      </w:r>
      <w:r w:rsidRPr="00F17DA2">
        <w:rPr>
          <w:rFonts w:ascii="Times New Romam" w:hAnsi="Times New Romam" w:cs="Times New Roman"/>
          <w:color w:val="000000"/>
        </w:rPr>
        <w:t>медиадискурс </w:t>
      </w:r>
      <w:r w:rsidR="0056530E" w:rsidRPr="00F17DA2">
        <w:rPr>
          <w:rFonts w:cs="Times New Roman"/>
          <w:color w:val="000000"/>
        </w:rPr>
        <w:t>влияния</w:t>
      </w:r>
      <w:r w:rsidRPr="00F17DA2">
        <w:rPr>
          <w:rFonts w:ascii="Times New Romam" w:hAnsi="Times New Romam" w:cs="Times New Roman"/>
          <w:color w:val="000000"/>
        </w:rPr>
        <w:t> завершения</w:t>
      </w:r>
      <w:r w:rsidRPr="00F17DA2">
        <w:rPr>
          <w:rFonts w:cs="Times New Roman"/>
          <w:color w:val="000000"/>
        </w:rPr>
        <w:t xml:space="preserve"> </w:t>
      </w:r>
      <w:r w:rsidR="0056530E" w:rsidRPr="00F17DA2">
        <w:rPr>
          <w:rFonts w:cs="Times New Roman"/>
          <w:color w:val="000000"/>
        </w:rPr>
        <w:t xml:space="preserve">цифровых </w:t>
      </w:r>
      <w:r w:rsidRPr="00F17DA2">
        <w:rPr>
          <w:rFonts w:ascii="Times New Romam" w:hAnsi="Times New Romam" w:cs="Times New Roman"/>
          <w:color w:val="000000"/>
        </w:rPr>
        <w:t>задачей </w:t>
      </w:r>
      <w:r w:rsidR="0056530E" w:rsidRPr="00F17DA2">
        <w:rPr>
          <w:rFonts w:cs="Times New Roman"/>
          <w:color w:val="000000"/>
        </w:rPr>
        <w:t>технологий</w:t>
      </w:r>
      <w:r w:rsidRPr="00F17DA2">
        <w:rPr>
          <w:rFonts w:ascii="Times New Romam" w:hAnsi="Times New Romam" w:cs="Times New Roman"/>
          <w:color w:val="000000"/>
        </w:rPr>
        <w:t> массовой</w:t>
      </w:r>
      <w:r w:rsidRPr="00F17DA2">
        <w:rPr>
          <w:rFonts w:cs="Times New Roman"/>
          <w:color w:val="000000"/>
        </w:rPr>
        <w:t xml:space="preserve"> </w:t>
      </w:r>
      <w:r w:rsidR="0056530E" w:rsidRPr="00F17DA2">
        <w:rPr>
          <w:rFonts w:cs="Times New Roman"/>
          <w:color w:val="000000"/>
        </w:rPr>
        <w:t xml:space="preserve">на </w:t>
      </w:r>
      <w:r w:rsidRPr="00F17DA2">
        <w:rPr>
          <w:rFonts w:ascii="Times New Romam" w:hAnsi="Times New Romam" w:cs="Times New Roman"/>
          <w:color w:val="000000"/>
        </w:rPr>
        <w:t>конкретных </w:t>
      </w:r>
      <w:r w:rsidR="0056530E" w:rsidRPr="00F17DA2">
        <w:rPr>
          <w:rFonts w:cs="Times New Roman"/>
          <w:color w:val="000000"/>
        </w:rPr>
        <w:t>процесс</w:t>
      </w:r>
      <w:r w:rsidRPr="00F17DA2">
        <w:rPr>
          <w:rFonts w:ascii="Times New Romam" w:hAnsi="Times New Romam" w:cs="Times New Roman"/>
          <w:color w:val="000000"/>
        </w:rPr>
        <w:t> цифры</w:t>
      </w:r>
      <w:r w:rsidRPr="00F17DA2">
        <w:rPr>
          <w:rFonts w:cs="Times New Roman"/>
          <w:color w:val="000000"/>
        </w:rPr>
        <w:t xml:space="preserve"> </w:t>
      </w:r>
      <w:r w:rsidR="0056530E" w:rsidRPr="00F17DA2">
        <w:rPr>
          <w:rFonts w:cs="Times New Roman"/>
          <w:color w:val="000000"/>
        </w:rPr>
        <w:t xml:space="preserve">политической </w:t>
      </w:r>
      <w:r w:rsidRPr="00F17DA2">
        <w:rPr>
          <w:rFonts w:ascii="Times New Romam" w:hAnsi="Times New Romam" w:cs="Times New Roman"/>
          <w:color w:val="000000"/>
        </w:rPr>
        <w:t>ракурсе </w:t>
      </w:r>
      <w:r w:rsidR="0056530E" w:rsidRPr="00F17DA2">
        <w:rPr>
          <w:rFonts w:cs="Times New Roman"/>
          <w:color w:val="000000"/>
        </w:rPr>
        <w:t>коммуникации.</w:t>
      </w:r>
      <w:r w:rsidRPr="00F17DA2">
        <w:rPr>
          <w:rFonts w:ascii="Times New Romam" w:hAnsi="Times New Romam" w:cs="Times New Roman"/>
          <w:color w:val="000000"/>
        </w:rPr>
        <w:t> собственного</w:t>
      </w:r>
      <w:r w:rsidR="0056530E" w:rsidRPr="00F17DA2">
        <w:rPr>
          <w:rFonts w:cs="Times New Roman"/>
          <w:color w:val="000000"/>
        </w:rPr>
        <w:t xml:space="preserve"> </w:t>
      </w:r>
    </w:p>
    <w:p w14:paraId="3EFBF680" w14:textId="306A3A9B"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Целью исследования</w:t>
      </w:r>
      <w:r w:rsidRPr="00F17DA2">
        <w:rPr>
          <w:rFonts w:eastAsia="Times New Roman" w:cs="Times New Roman"/>
          <w:color w:val="000000"/>
          <w:lang w:eastAsia="ru-RU"/>
        </w:rPr>
        <w:t xml:space="preserve"> является </w:t>
      </w:r>
      <w:r w:rsidR="00F17DA2" w:rsidRPr="00F17DA2">
        <w:rPr>
          <w:rFonts w:ascii="Times New Romam" w:eastAsia="Times New Roman" w:hAnsi="Times New Romam" w:cs="Times New Roman"/>
          <w:color w:val="000000"/>
          <w:lang w:eastAsia="ru-RU"/>
        </w:rPr>
        <w:t>появлением </w:t>
      </w:r>
      <w:r w:rsidR="00D27F43" w:rsidRPr="00F17DA2">
        <w:rPr>
          <w:rFonts w:eastAsia="Times New Roman" w:cs="Times New Roman"/>
          <w:color w:val="000000"/>
          <w:lang w:eastAsia="ru-RU"/>
        </w:rPr>
        <w:t>выявление</w:t>
      </w:r>
      <w:r w:rsidR="00F17DA2" w:rsidRPr="00F17DA2">
        <w:rPr>
          <w:rFonts w:ascii="Times New Romam" w:eastAsia="Times New Roman" w:hAnsi="Times New Romam" w:cs="Times New Roman"/>
          <w:color w:val="000000"/>
          <w:lang w:eastAsia="ru-RU"/>
        </w:rPr>
        <w:t> получатель</w:t>
      </w:r>
      <w:r w:rsidR="00F17DA2" w:rsidRPr="00F17DA2">
        <w:rPr>
          <w:rFonts w:eastAsia="Times New Roman" w:cs="Times New Roman"/>
          <w:color w:val="000000"/>
          <w:lang w:eastAsia="ru-RU"/>
        </w:rPr>
        <w:t xml:space="preserve"> </w:t>
      </w:r>
      <w:r w:rsidR="00D27F43" w:rsidRPr="00F17DA2">
        <w:rPr>
          <w:rFonts w:eastAsia="Times New Roman" w:cs="Times New Roman"/>
          <w:color w:val="000000"/>
          <w:lang w:eastAsia="ru-RU"/>
        </w:rPr>
        <w:t xml:space="preserve">особенностей </w:t>
      </w:r>
      <w:r w:rsidR="00F17DA2" w:rsidRPr="00F17DA2">
        <w:rPr>
          <w:rFonts w:ascii="Times New Romam" w:eastAsia="Times New Roman" w:hAnsi="Times New Romam" w:cs="Times New Roman"/>
          <w:color w:val="000000"/>
          <w:lang w:eastAsia="ru-RU"/>
        </w:rPr>
        <w:t>собственные </w:t>
      </w:r>
      <w:r w:rsidRPr="00F17DA2">
        <w:rPr>
          <w:rFonts w:eastAsia="Times New Roman" w:cs="Times New Roman"/>
          <w:color w:val="000000"/>
          <w:lang w:eastAsia="ru-RU"/>
        </w:rPr>
        <w:t>воздействия</w:t>
      </w:r>
      <w:r w:rsidR="00F17DA2" w:rsidRPr="00F17DA2">
        <w:rPr>
          <w:rFonts w:ascii="Times New Romam" w:eastAsia="Times New Roman" w:hAnsi="Times New Romam" w:cs="Times New Roman"/>
          <w:color w:val="000000"/>
          <w:lang w:eastAsia="ru-RU"/>
        </w:rPr>
        <w:t> самоорганизующиеся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цифровых </w:t>
      </w:r>
      <w:r w:rsidR="00F17DA2" w:rsidRPr="00F17DA2">
        <w:rPr>
          <w:rFonts w:ascii="Times New Romam" w:eastAsia="Times New Roman" w:hAnsi="Times New Romam" w:cs="Times New Roman"/>
          <w:color w:val="000000"/>
          <w:lang w:eastAsia="ru-RU"/>
        </w:rPr>
        <w:t>важно </w:t>
      </w:r>
      <w:r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современных </w:t>
      </w:r>
      <w:r w:rsidRPr="00F17DA2">
        <w:rPr>
          <w:rFonts w:eastAsia="Times New Roman" w:cs="Times New Roman"/>
          <w:color w:val="000000"/>
          <w:lang w:eastAsia="ru-RU"/>
        </w:rPr>
        <w:t>процессы</w:t>
      </w:r>
      <w:r w:rsidR="00F17DA2" w:rsidRPr="00F17DA2">
        <w:rPr>
          <w:rFonts w:ascii="Times New Romam" w:eastAsia="Times New Roman" w:hAnsi="Times New Romam" w:cs="Times New Roman"/>
          <w:color w:val="000000"/>
          <w:lang w:eastAsia="ru-RU"/>
        </w:rPr>
        <w:t> мозачиный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политических </w:t>
      </w:r>
      <w:r w:rsidR="00F17DA2" w:rsidRPr="00F17DA2">
        <w:rPr>
          <w:rFonts w:ascii="Times New Romam" w:eastAsia="Times New Roman" w:hAnsi="Times New Romam" w:cs="Times New Roman"/>
          <w:color w:val="000000"/>
          <w:lang w:eastAsia="ru-RU"/>
        </w:rPr>
        <w:t>человека </w:t>
      </w:r>
      <w:r w:rsidRPr="00F17DA2">
        <w:rPr>
          <w:rFonts w:eastAsia="Times New Roman" w:cs="Times New Roman"/>
          <w:color w:val="000000"/>
          <w:lang w:eastAsia="ru-RU"/>
        </w:rPr>
        <w:t>ко</w:t>
      </w:r>
      <w:r w:rsidR="00D27F43" w:rsidRPr="00F17DA2">
        <w:rPr>
          <w:rFonts w:eastAsia="Times New Roman" w:cs="Times New Roman"/>
          <w:color w:val="000000"/>
          <w:lang w:eastAsia="ru-RU"/>
        </w:rPr>
        <w:t>ммуникаций</w:t>
      </w:r>
      <w:r w:rsidR="00F17DA2" w:rsidRPr="00F17DA2">
        <w:rPr>
          <w:rFonts w:ascii="Times New Romam" w:eastAsia="Times New Roman" w:hAnsi="Times New Romam" w:cs="Times New Roman"/>
          <w:color w:val="000000"/>
          <w:lang w:eastAsia="ru-RU"/>
        </w:rPr>
        <w:t> новостей</w:t>
      </w:r>
      <w:r w:rsidR="00F17DA2" w:rsidRPr="00F17DA2">
        <w:rPr>
          <w:rFonts w:eastAsia="Times New Roman" w:cs="Times New Roman"/>
          <w:color w:val="000000"/>
          <w:lang w:eastAsia="ru-RU"/>
        </w:rPr>
        <w:t xml:space="preserve"> </w:t>
      </w:r>
      <w:r w:rsidR="00D27F43" w:rsidRPr="00F17DA2">
        <w:rPr>
          <w:rFonts w:eastAsia="Times New Roman" w:cs="Times New Roman"/>
          <w:color w:val="000000"/>
          <w:lang w:eastAsia="ru-RU"/>
        </w:rPr>
        <w:t xml:space="preserve">в социальных </w:t>
      </w:r>
      <w:r w:rsidR="00F17DA2" w:rsidRPr="00F17DA2">
        <w:rPr>
          <w:rFonts w:ascii="Times New Romam" w:eastAsia="Times New Roman" w:hAnsi="Times New Romam" w:cs="Times New Roman"/>
          <w:color w:val="000000"/>
          <w:lang w:eastAsia="ru-RU"/>
        </w:rPr>
        <w:t>прозрачности </w:t>
      </w:r>
      <w:r w:rsidR="00D27F43" w:rsidRPr="00F17DA2">
        <w:rPr>
          <w:rFonts w:eastAsia="Times New Roman" w:cs="Times New Roman"/>
          <w:color w:val="000000"/>
          <w:lang w:eastAsia="ru-RU"/>
        </w:rPr>
        <w:t>сетях</w:t>
      </w:r>
      <w:r w:rsidR="00F17DA2" w:rsidRPr="00F17DA2">
        <w:rPr>
          <w:rFonts w:ascii="Times New Romam" w:eastAsia="Times New Roman" w:hAnsi="Times New Romam" w:cs="Times New Roman"/>
          <w:color w:val="000000"/>
          <w:lang w:eastAsia="ru-RU"/>
        </w:rPr>
        <w:t> машины</w:t>
      </w:r>
      <w:r w:rsidR="00F17DA2" w:rsidRPr="00F17DA2">
        <w:rPr>
          <w:rFonts w:eastAsia="Times New Roman" w:cs="Times New Roman"/>
          <w:color w:val="000000"/>
          <w:lang w:eastAsia="ru-RU"/>
        </w:rPr>
        <w:t xml:space="preserve"> </w:t>
      </w:r>
      <w:r w:rsidR="00D27F43" w:rsidRPr="00F17DA2">
        <w:rPr>
          <w:rFonts w:eastAsia="Times New Roman" w:cs="Times New Roman"/>
          <w:color w:val="000000"/>
          <w:lang w:eastAsia="ru-RU"/>
        </w:rPr>
        <w:t xml:space="preserve">современной </w:t>
      </w:r>
      <w:r w:rsidR="00F17DA2" w:rsidRPr="00F17DA2">
        <w:rPr>
          <w:rFonts w:ascii="Times New Romam" w:eastAsia="Times New Roman" w:hAnsi="Times New Romam" w:cs="Times New Roman"/>
          <w:color w:val="000000"/>
          <w:lang w:eastAsia="ru-RU"/>
        </w:rPr>
        <w:t>получают </w:t>
      </w:r>
      <w:r w:rsidR="00D27F43" w:rsidRPr="00F17DA2">
        <w:rPr>
          <w:rFonts w:eastAsia="Times New Roman" w:cs="Times New Roman"/>
          <w:color w:val="000000"/>
          <w:lang w:eastAsia="ru-RU"/>
        </w:rPr>
        <w:t>России.</w:t>
      </w:r>
      <w:r w:rsidR="00F17DA2" w:rsidRPr="00F17DA2">
        <w:rPr>
          <w:rFonts w:ascii="Times New Romam" w:eastAsia="Times New Roman" w:hAnsi="Times New Romam" w:cs="Times New Roman"/>
          <w:color w:val="000000"/>
          <w:lang w:eastAsia="ru-RU"/>
        </w:rPr>
        <w:t> понимании</w:t>
      </w:r>
      <w:r w:rsidR="00F17DA2" w:rsidRPr="00F17DA2">
        <w:rPr>
          <w:rFonts w:eastAsia="Times New Roman" w:cs="Times New Roman"/>
          <w:color w:val="000000"/>
          <w:lang w:eastAsia="ru-RU"/>
        </w:rPr>
        <w:t xml:space="preserve"> </w:t>
      </w:r>
    </w:p>
    <w:p w14:paraId="632C6AE8" w14:textId="77777777" w:rsidR="00255775" w:rsidRPr="00F17DA2" w:rsidRDefault="00255775" w:rsidP="00255775">
      <w:pPr>
        <w:rPr>
          <w:rFonts w:eastAsia="Times New Roman" w:cs="Times New Roman"/>
          <w:b/>
          <w:color w:val="000000"/>
          <w:lang w:eastAsia="ru-RU"/>
        </w:rPr>
      </w:pPr>
      <w:r w:rsidRPr="00F17DA2">
        <w:rPr>
          <w:rFonts w:eastAsia="Times New Roman" w:cs="Times New Roman"/>
          <w:b/>
          <w:color w:val="000000"/>
          <w:lang w:eastAsia="ru-RU"/>
        </w:rPr>
        <w:t>Задачи исследования:</w:t>
      </w:r>
    </w:p>
    <w:p w14:paraId="3A0E4164" w14:textId="18E30F42" w:rsidR="00255775" w:rsidRPr="00F17DA2" w:rsidRDefault="00F17DA2" w:rsidP="00255775">
      <w:pPr>
        <w:numPr>
          <w:ilvl w:val="0"/>
          <w:numId w:val="14"/>
        </w:numPr>
        <w:ind w:firstLine="709"/>
        <w:contextualSpacing/>
        <w:rPr>
          <w:rFonts w:eastAsia="Times New Roman" w:cs="Times New Roman"/>
          <w:color w:val="000000"/>
          <w:lang w:eastAsia="ru-RU"/>
        </w:rPr>
      </w:pPr>
      <w:r w:rsidRPr="00F17DA2">
        <w:rPr>
          <w:rFonts w:ascii="Times New Romam" w:eastAsia="Times New Roman" w:hAnsi="Times New Romam" w:cs="Times New Roman"/>
          <w:color w:val="000000"/>
          <w:lang w:eastAsia="ru-RU"/>
        </w:rPr>
        <w:lastRenderedPageBreak/>
        <w:t>политической </w:t>
      </w:r>
      <w:r w:rsidR="00255775" w:rsidRPr="00F17DA2">
        <w:rPr>
          <w:rFonts w:eastAsia="Times New Roman" w:cs="Times New Roman"/>
          <w:color w:val="000000"/>
          <w:lang w:eastAsia="ru-RU"/>
        </w:rPr>
        <w:t>Выявить</w:t>
      </w:r>
      <w:r w:rsidRPr="00F17DA2">
        <w:rPr>
          <w:rFonts w:ascii="Times New Romam" w:eastAsia="Times New Roman" w:hAnsi="Times New Romam" w:cs="Times New Roman"/>
          <w:color w:val="000000"/>
          <w:lang w:eastAsia="ru-RU"/>
        </w:rPr>
        <w:t> структуре</w:t>
      </w:r>
      <w:r w:rsidRPr="00F17DA2">
        <w:rPr>
          <w:rFonts w:eastAsia="Times New Roman" w:cs="Times New Roman"/>
          <w:color w:val="000000"/>
          <w:lang w:eastAsia="ru-RU"/>
        </w:rPr>
        <w:t xml:space="preserve"> </w:t>
      </w:r>
      <w:r w:rsidR="00255775" w:rsidRPr="00F17DA2">
        <w:rPr>
          <w:rFonts w:eastAsia="Times New Roman" w:cs="Times New Roman"/>
          <w:color w:val="000000"/>
          <w:lang w:eastAsia="ru-RU"/>
        </w:rPr>
        <w:t xml:space="preserve">как </w:t>
      </w:r>
      <w:r w:rsidRPr="00F17DA2">
        <w:rPr>
          <w:rFonts w:ascii="Times New Romam" w:eastAsia="Times New Roman" w:hAnsi="Times New Romam" w:cs="Times New Roman"/>
          <w:color w:val="000000"/>
          <w:lang w:eastAsia="ru-RU"/>
        </w:rPr>
        <w:t>бесспорным </w:t>
      </w:r>
      <w:r w:rsidR="00B21F8B" w:rsidRPr="00F17DA2">
        <w:rPr>
          <w:rFonts w:eastAsia="Times New Roman" w:cs="Times New Roman"/>
          <w:color w:val="000000"/>
          <w:lang w:eastAsia="ru-RU"/>
        </w:rPr>
        <w:t>цифровые</w:t>
      </w:r>
      <w:r w:rsidRPr="00F17DA2">
        <w:rPr>
          <w:rFonts w:ascii="Times New Romam" w:eastAsia="Times New Roman" w:hAnsi="Times New Romam" w:cs="Times New Roman"/>
          <w:color w:val="000000"/>
          <w:lang w:eastAsia="ru-RU"/>
        </w:rPr>
        <w:t> отметить</w:t>
      </w:r>
      <w:r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технологии </w:t>
      </w:r>
      <w:r w:rsidRPr="00F17DA2">
        <w:rPr>
          <w:rFonts w:ascii="Times New Romam" w:eastAsia="Times New Roman" w:hAnsi="Times New Romam" w:cs="Times New Roman"/>
          <w:color w:val="000000"/>
          <w:lang w:eastAsia="ru-RU"/>
        </w:rPr>
        <w:t>используют </w:t>
      </w:r>
      <w:r w:rsidR="00B21F8B" w:rsidRPr="00F17DA2">
        <w:rPr>
          <w:rFonts w:eastAsia="Times New Roman" w:cs="Times New Roman"/>
          <w:color w:val="000000"/>
          <w:lang w:eastAsia="ru-RU"/>
        </w:rPr>
        <w:t>способствуют</w:t>
      </w:r>
      <w:r w:rsidRPr="00F17DA2">
        <w:rPr>
          <w:rFonts w:ascii="Times New Romam" w:eastAsia="Times New Roman" w:hAnsi="Times New Romam" w:cs="Times New Roman"/>
          <w:color w:val="000000"/>
          <w:lang w:eastAsia="ru-RU"/>
        </w:rPr>
        <w:t> эксперты</w:t>
      </w:r>
      <w:r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процессу </w:t>
      </w:r>
      <w:r w:rsidRPr="00F17DA2">
        <w:rPr>
          <w:rFonts w:ascii="Times New Romam" w:eastAsia="Times New Roman" w:hAnsi="Times New Romam" w:cs="Times New Roman"/>
          <w:color w:val="000000"/>
          <w:lang w:eastAsia="ru-RU"/>
        </w:rPr>
        <w:t>цифровизации </w:t>
      </w:r>
      <w:r w:rsidR="00B21F8B" w:rsidRPr="00F17DA2">
        <w:rPr>
          <w:rFonts w:eastAsia="Times New Roman" w:cs="Times New Roman"/>
          <w:color w:val="000000"/>
          <w:lang w:eastAsia="ru-RU"/>
        </w:rPr>
        <w:t>политической</w:t>
      </w:r>
      <w:r w:rsidRPr="00F17DA2">
        <w:rPr>
          <w:rFonts w:ascii="Times New Romam" w:eastAsia="Times New Roman" w:hAnsi="Times New Romam" w:cs="Times New Roman"/>
          <w:color w:val="000000"/>
          <w:lang w:eastAsia="ru-RU"/>
        </w:rPr>
        <w:t> части</w:t>
      </w:r>
      <w:r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коммуникации</w:t>
      </w:r>
    </w:p>
    <w:p w14:paraId="4FEF5D83" w14:textId="4A869FC7" w:rsidR="00255775" w:rsidRPr="00F17DA2" w:rsidRDefault="00F17DA2" w:rsidP="00255775">
      <w:pPr>
        <w:numPr>
          <w:ilvl w:val="0"/>
          <w:numId w:val="14"/>
        </w:numPr>
        <w:ind w:firstLine="709"/>
        <w:contextualSpacing/>
        <w:rPr>
          <w:rFonts w:eastAsia="Times New Roman" w:cs="Times New Roman"/>
          <w:color w:val="000000"/>
          <w:lang w:eastAsia="ru-RU"/>
        </w:rPr>
      </w:pPr>
      <w:r w:rsidRPr="00F17DA2">
        <w:rPr>
          <w:rFonts w:ascii="Times New Romam" w:eastAsia="Times New Roman" w:hAnsi="Times New Romam" w:cs="Times New Roman"/>
          <w:color w:val="000000"/>
          <w:lang w:eastAsia="ru-RU"/>
        </w:rPr>
        <w:t>междисциплинарных </w:t>
      </w:r>
      <w:r w:rsidR="00255775" w:rsidRPr="00F17DA2">
        <w:rPr>
          <w:rFonts w:eastAsia="Times New Roman" w:cs="Times New Roman"/>
          <w:color w:val="000000"/>
          <w:lang w:eastAsia="ru-RU"/>
        </w:rPr>
        <w:t>Выявить</w:t>
      </w:r>
      <w:r w:rsidRPr="00F17DA2">
        <w:rPr>
          <w:rFonts w:ascii="Times New Romam" w:eastAsia="Times New Roman" w:hAnsi="Times New Romam" w:cs="Times New Roman"/>
          <w:color w:val="000000"/>
          <w:lang w:eastAsia="ru-RU"/>
        </w:rPr>
        <w:t> людей</w:t>
      </w:r>
      <w:r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с помощью </w:t>
      </w:r>
      <w:r w:rsidRPr="00F17DA2">
        <w:rPr>
          <w:rFonts w:ascii="Times New Romam" w:eastAsia="Times New Roman" w:hAnsi="Times New Romam" w:cs="Times New Roman"/>
          <w:color w:val="000000"/>
          <w:lang w:eastAsia="ru-RU"/>
        </w:rPr>
        <w:t>традиция </w:t>
      </w:r>
      <w:r w:rsidR="00871299" w:rsidRPr="00F17DA2">
        <w:rPr>
          <w:rFonts w:eastAsia="Times New Roman" w:cs="Times New Roman"/>
          <w:color w:val="000000"/>
          <w:lang w:eastAsia="ru-RU"/>
        </w:rPr>
        <w:t>каких</w:t>
      </w:r>
      <w:r w:rsidRPr="00F17DA2">
        <w:rPr>
          <w:rFonts w:ascii="Times New Romam" w:eastAsia="Times New Roman" w:hAnsi="Times New Romam" w:cs="Times New Roman"/>
          <w:color w:val="000000"/>
          <w:lang w:eastAsia="ru-RU"/>
        </w:rPr>
        <w:t> реципиент</w:t>
      </w:r>
      <w:r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социальных </w:t>
      </w:r>
      <w:r w:rsidRPr="00F17DA2">
        <w:rPr>
          <w:rFonts w:ascii="Times New Romam" w:eastAsia="Times New Roman" w:hAnsi="Times New Romam" w:cs="Times New Roman"/>
          <w:color w:val="000000"/>
          <w:lang w:eastAsia="ru-RU"/>
        </w:rPr>
        <w:t>поиска </w:t>
      </w:r>
      <w:r w:rsidR="00871299" w:rsidRPr="00F17DA2">
        <w:rPr>
          <w:rFonts w:eastAsia="Times New Roman" w:cs="Times New Roman"/>
          <w:color w:val="000000"/>
          <w:lang w:eastAsia="ru-RU"/>
        </w:rPr>
        <w:t>платформ</w:t>
      </w:r>
      <w:r w:rsidRPr="00F17DA2">
        <w:rPr>
          <w:rFonts w:ascii="Times New Romam" w:eastAsia="Times New Roman" w:hAnsi="Times New Romam" w:cs="Times New Roman"/>
          <w:color w:val="000000"/>
          <w:lang w:eastAsia="ru-RU"/>
        </w:rPr>
        <w:t> также</w:t>
      </w:r>
      <w:r w:rsidRPr="00F17DA2">
        <w:rPr>
          <w:rFonts w:eastAsia="Times New Roman" w:cs="Times New Roman"/>
          <w:color w:val="000000"/>
          <w:lang w:eastAsia="ru-RU"/>
        </w:rPr>
        <w:t xml:space="preserve"> </w:t>
      </w:r>
      <w:r w:rsidR="00255775" w:rsidRPr="00F17DA2">
        <w:rPr>
          <w:rFonts w:eastAsia="Times New Roman" w:cs="Times New Roman"/>
          <w:color w:val="000000"/>
          <w:lang w:eastAsia="ru-RU"/>
        </w:rPr>
        <w:t xml:space="preserve">респонденты </w:t>
      </w:r>
      <w:r w:rsidRPr="00F17DA2">
        <w:rPr>
          <w:rFonts w:ascii="Times New Romam" w:eastAsia="Times New Roman" w:hAnsi="Times New Romam" w:cs="Times New Roman"/>
          <w:color w:val="000000"/>
          <w:lang w:eastAsia="ru-RU"/>
        </w:rPr>
        <w:t>повторять </w:t>
      </w:r>
      <w:r w:rsidR="00871299" w:rsidRPr="00F17DA2">
        <w:rPr>
          <w:rFonts w:eastAsia="Times New Roman" w:cs="Times New Roman"/>
          <w:color w:val="000000"/>
          <w:lang w:eastAsia="ru-RU"/>
        </w:rPr>
        <w:t>участвуют</w:t>
      </w:r>
      <w:r w:rsidRPr="00F17DA2">
        <w:rPr>
          <w:rFonts w:ascii="Times New Romam" w:eastAsia="Times New Roman" w:hAnsi="Times New Romam" w:cs="Times New Roman"/>
          <w:color w:val="000000"/>
          <w:lang w:eastAsia="ru-RU"/>
        </w:rPr>
        <w:t> основных</w:t>
      </w:r>
      <w:r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в политических </w:t>
      </w:r>
      <w:r w:rsidRPr="00F17DA2">
        <w:rPr>
          <w:rFonts w:ascii="Times New Romam" w:eastAsia="Times New Roman" w:hAnsi="Times New Romam" w:cs="Times New Roman"/>
          <w:color w:val="000000"/>
          <w:lang w:eastAsia="ru-RU"/>
        </w:rPr>
        <w:t>российском </w:t>
      </w:r>
      <w:r w:rsidR="00871299" w:rsidRPr="00F17DA2">
        <w:rPr>
          <w:rFonts w:eastAsia="Times New Roman" w:cs="Times New Roman"/>
          <w:color w:val="000000"/>
          <w:lang w:eastAsia="ru-RU"/>
        </w:rPr>
        <w:t>коммуникациях</w:t>
      </w:r>
      <w:r w:rsidRPr="00F17DA2">
        <w:rPr>
          <w:rFonts w:ascii="Times New Romam" w:eastAsia="Times New Roman" w:hAnsi="Times New Romam" w:cs="Times New Roman"/>
          <w:color w:val="000000"/>
          <w:lang w:eastAsia="ru-RU"/>
        </w:rPr>
        <w:t> следует</w:t>
      </w:r>
      <w:r w:rsidRPr="00F17DA2">
        <w:rPr>
          <w:rFonts w:eastAsia="Times New Roman" w:cs="Times New Roman"/>
          <w:color w:val="000000"/>
          <w:lang w:eastAsia="ru-RU"/>
        </w:rPr>
        <w:t xml:space="preserve"> </w:t>
      </w:r>
    </w:p>
    <w:p w14:paraId="2CE34FAB" w14:textId="4AC4710B" w:rsidR="00255775" w:rsidRPr="00F17DA2" w:rsidRDefault="00255775" w:rsidP="00255775">
      <w:pPr>
        <w:numPr>
          <w:ilvl w:val="0"/>
          <w:numId w:val="14"/>
        </w:numPr>
        <w:ind w:firstLine="709"/>
        <w:contextualSpacing/>
        <w:rPr>
          <w:rFonts w:eastAsia="Times New Roman" w:cs="Times New Roman"/>
          <w:color w:val="000000"/>
          <w:lang w:eastAsia="ru-RU"/>
        </w:rPr>
      </w:pPr>
      <w:r w:rsidRPr="00F17DA2">
        <w:rPr>
          <w:rFonts w:eastAsia="Times New Roman" w:cs="Times New Roman"/>
          <w:color w:val="000000"/>
          <w:lang w:eastAsia="ru-RU"/>
        </w:rPr>
        <w:t xml:space="preserve">Оценить </w:t>
      </w:r>
      <w:r w:rsidR="00F17DA2" w:rsidRPr="00F17DA2">
        <w:rPr>
          <w:rFonts w:ascii="Times New Romam" w:eastAsia="Times New Roman" w:hAnsi="Times New Romam" w:cs="Times New Roman"/>
          <w:color w:val="000000"/>
          <w:lang w:eastAsia="ru-RU"/>
        </w:rPr>
        <w:t>университет </w:t>
      </w:r>
      <w:r w:rsidR="00871299" w:rsidRPr="00F17DA2">
        <w:rPr>
          <w:rFonts w:eastAsia="Times New Roman" w:cs="Times New Roman"/>
          <w:color w:val="000000"/>
          <w:lang w:eastAsia="ru-RU"/>
        </w:rPr>
        <w:t>степень</w:t>
      </w:r>
      <w:r w:rsidR="00F17DA2" w:rsidRPr="00F17DA2">
        <w:rPr>
          <w:rFonts w:ascii="Times New Romam" w:eastAsia="Times New Roman" w:hAnsi="Times New Romam" w:cs="Times New Roman"/>
          <w:color w:val="000000"/>
          <w:lang w:eastAsia="ru-RU"/>
        </w:rPr>
        <w:t> меньшую</w:t>
      </w:r>
      <w:r w:rsidR="00F17DA2" w:rsidRPr="00F17DA2">
        <w:rPr>
          <w:rFonts w:eastAsia="Times New Roman" w:cs="Times New Roman"/>
          <w:color w:val="000000"/>
          <w:lang w:eastAsia="ru-RU"/>
        </w:rPr>
        <w:t xml:space="preserve"> </w:t>
      </w:r>
      <w:r w:rsidR="003D4596"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непосредственно </w:t>
      </w:r>
      <w:r w:rsidR="003D4596" w:rsidRPr="00F17DA2">
        <w:rPr>
          <w:rFonts w:eastAsia="Times New Roman" w:cs="Times New Roman"/>
          <w:color w:val="000000"/>
          <w:lang w:eastAsia="ru-RU"/>
        </w:rPr>
        <w:t>выявить</w:t>
      </w:r>
      <w:r w:rsidR="00F17DA2" w:rsidRPr="00F17DA2">
        <w:rPr>
          <w:rFonts w:ascii="Times New Romam" w:eastAsia="Times New Roman" w:hAnsi="Times New Romam" w:cs="Times New Roman"/>
          <w:color w:val="000000"/>
          <w:lang w:eastAsia="ru-RU"/>
        </w:rPr>
        <w:t> мультиконтекстными</w:t>
      </w:r>
      <w:r w:rsidR="00F17DA2" w:rsidRPr="00F17DA2">
        <w:rPr>
          <w:rFonts w:eastAsia="Times New Roman" w:cs="Times New Roman"/>
          <w:color w:val="000000"/>
          <w:lang w:eastAsia="ru-RU"/>
        </w:rPr>
        <w:t xml:space="preserve"> </w:t>
      </w:r>
      <w:r w:rsidR="003D4596" w:rsidRPr="00F17DA2">
        <w:rPr>
          <w:rFonts w:eastAsia="Times New Roman" w:cs="Times New Roman"/>
          <w:color w:val="000000"/>
          <w:lang w:eastAsia="ru-RU"/>
        </w:rPr>
        <w:t>особенности</w:t>
      </w:r>
      <w:r w:rsidR="00871299"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транскрибированной </w:t>
      </w:r>
      <w:r w:rsidR="00871299" w:rsidRPr="00F17DA2">
        <w:rPr>
          <w:rFonts w:eastAsia="Times New Roman" w:cs="Times New Roman"/>
          <w:color w:val="000000"/>
          <w:lang w:eastAsia="ru-RU"/>
        </w:rPr>
        <w:t>влияния</w:t>
      </w:r>
      <w:r w:rsidR="00F17DA2" w:rsidRPr="00F17DA2">
        <w:rPr>
          <w:rFonts w:ascii="Times New Romam" w:eastAsia="Times New Roman" w:hAnsi="Times New Romam" w:cs="Times New Roman"/>
          <w:color w:val="000000"/>
          <w:lang w:eastAsia="ru-RU"/>
        </w:rPr>
        <w:t> совокупности</w:t>
      </w:r>
      <w:r w:rsidR="00F17DA2"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цифровых </w:t>
      </w:r>
      <w:r w:rsidR="00F17DA2" w:rsidRPr="00F17DA2">
        <w:rPr>
          <w:rFonts w:ascii="Times New Romam" w:eastAsia="Times New Roman" w:hAnsi="Times New Romam" w:cs="Times New Roman"/>
          <w:color w:val="000000"/>
          <w:lang w:eastAsia="ru-RU"/>
        </w:rPr>
        <w:t>основных </w:t>
      </w:r>
      <w:r w:rsidR="00871299"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среду</w:t>
      </w:r>
      <w:r w:rsidR="00F17DA2"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узнать </w:t>
      </w:r>
      <w:r w:rsidR="00871299" w:rsidRPr="00F17DA2">
        <w:rPr>
          <w:rFonts w:eastAsia="Times New Roman" w:cs="Times New Roman"/>
          <w:color w:val="000000"/>
          <w:lang w:eastAsia="ru-RU"/>
        </w:rPr>
        <w:t>процесс</w:t>
      </w:r>
      <w:r w:rsidR="00F17DA2" w:rsidRPr="00F17DA2">
        <w:rPr>
          <w:rFonts w:ascii="Times New Romam" w:eastAsia="Times New Roman" w:hAnsi="Times New Romam" w:cs="Times New Roman"/>
          <w:color w:val="000000"/>
          <w:lang w:eastAsia="ru-RU"/>
        </w:rPr>
        <w:t> оплата</w:t>
      </w:r>
      <w:r w:rsidR="00F17DA2" w:rsidRPr="00F17DA2">
        <w:rPr>
          <w:rFonts w:eastAsia="Times New Roman" w:cs="Times New Roman"/>
          <w:color w:val="000000"/>
          <w:lang w:eastAsia="ru-RU"/>
        </w:rPr>
        <w:t xml:space="preserve"> </w:t>
      </w:r>
      <w:r w:rsidR="00871299" w:rsidRPr="00F17DA2">
        <w:rPr>
          <w:rFonts w:eastAsia="Times New Roman" w:cs="Times New Roman"/>
          <w:color w:val="000000"/>
          <w:lang w:eastAsia="ru-RU"/>
        </w:rPr>
        <w:t xml:space="preserve">политической </w:t>
      </w:r>
      <w:r w:rsidR="00F17DA2" w:rsidRPr="00F17DA2">
        <w:rPr>
          <w:rFonts w:ascii="Times New Romam" w:eastAsia="Times New Roman" w:hAnsi="Times New Romam" w:cs="Times New Roman"/>
          <w:color w:val="000000"/>
          <w:lang w:eastAsia="ru-RU"/>
        </w:rPr>
        <w:t>одномоментный </w:t>
      </w:r>
      <w:r w:rsidR="00871299" w:rsidRPr="00F17DA2">
        <w:rPr>
          <w:rFonts w:eastAsia="Times New Roman" w:cs="Times New Roman"/>
          <w:color w:val="000000"/>
          <w:lang w:eastAsia="ru-RU"/>
        </w:rPr>
        <w:t>коммуникации</w:t>
      </w:r>
      <w:r w:rsidR="00F17DA2" w:rsidRPr="00F17DA2">
        <w:rPr>
          <w:rFonts w:ascii="Times New Romam" w:eastAsia="Times New Roman" w:hAnsi="Times New Romam" w:cs="Times New Roman"/>
          <w:color w:val="000000"/>
          <w:lang w:eastAsia="ru-RU"/>
        </w:rPr>
        <w:t> аудитория</w:t>
      </w:r>
      <w:r w:rsidR="00F17DA2" w:rsidRPr="00F17DA2">
        <w:rPr>
          <w:rFonts w:eastAsia="Times New Roman" w:cs="Times New Roman"/>
          <w:color w:val="000000"/>
          <w:lang w:eastAsia="ru-RU"/>
        </w:rPr>
        <w:t xml:space="preserve"> </w:t>
      </w:r>
    </w:p>
    <w:p w14:paraId="27742E3C" w14:textId="40083C0E"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Объект исследования:</w:t>
      </w:r>
      <w:r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актуальным </w:t>
      </w:r>
      <w:r w:rsidR="00D27F43" w:rsidRPr="00F17DA2">
        <w:rPr>
          <w:rFonts w:eastAsia="Times New Roman" w:cs="Times New Roman"/>
          <w:color w:val="000000"/>
          <w:lang w:eastAsia="ru-RU"/>
        </w:rPr>
        <w:t>участники</w:t>
      </w:r>
      <w:r w:rsidR="00F17DA2" w:rsidRPr="00F17DA2">
        <w:rPr>
          <w:rFonts w:ascii="Times New Romam" w:eastAsia="Times New Roman" w:hAnsi="Times New Romam" w:cs="Times New Roman"/>
          <w:color w:val="000000"/>
          <w:lang w:eastAsia="ru-RU"/>
        </w:rPr>
        <w:t> интернет</w:t>
      </w:r>
      <w:r w:rsidR="00F17DA2" w:rsidRPr="00F17DA2">
        <w:rPr>
          <w:rFonts w:eastAsia="Times New Roman" w:cs="Times New Roman"/>
          <w:color w:val="000000"/>
          <w:lang w:eastAsia="ru-RU"/>
        </w:rPr>
        <w:t xml:space="preserve"> </w:t>
      </w:r>
      <w:r w:rsidR="00D27F43" w:rsidRPr="00F17DA2">
        <w:rPr>
          <w:rFonts w:eastAsia="Times New Roman" w:cs="Times New Roman"/>
          <w:color w:val="000000"/>
          <w:lang w:eastAsia="ru-RU"/>
        </w:rPr>
        <w:t xml:space="preserve">политических </w:t>
      </w:r>
      <w:r w:rsidR="00F17DA2" w:rsidRPr="00F17DA2">
        <w:rPr>
          <w:rFonts w:ascii="Times New Romam" w:eastAsia="Times New Roman" w:hAnsi="Times New Romam" w:cs="Times New Roman"/>
          <w:color w:val="000000"/>
          <w:lang w:eastAsia="ru-RU"/>
        </w:rPr>
        <w:t>создателями </w:t>
      </w:r>
      <w:r w:rsidR="00D27F43" w:rsidRPr="00F17DA2">
        <w:rPr>
          <w:rFonts w:eastAsia="Times New Roman" w:cs="Times New Roman"/>
          <w:color w:val="000000"/>
          <w:lang w:eastAsia="ru-RU"/>
        </w:rPr>
        <w:t>коммуникаций</w:t>
      </w:r>
      <w:r w:rsidR="00F17DA2" w:rsidRPr="00F17DA2">
        <w:rPr>
          <w:rFonts w:ascii="Times New Romam" w:eastAsia="Times New Roman" w:hAnsi="Times New Romam" w:cs="Times New Roman"/>
          <w:color w:val="000000"/>
          <w:lang w:eastAsia="ru-RU"/>
        </w:rPr>
        <w:t> пообщаться</w:t>
      </w:r>
      <w:r w:rsidR="00F17DA2"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в социальных </w:t>
      </w:r>
      <w:r w:rsidR="00F17DA2" w:rsidRPr="00F17DA2">
        <w:rPr>
          <w:rFonts w:ascii="Times New Romam" w:eastAsia="Times New Roman" w:hAnsi="Times New Romam" w:cs="Times New Roman"/>
          <w:color w:val="000000"/>
          <w:lang w:eastAsia="ru-RU"/>
        </w:rPr>
        <w:t>аудиовизуального </w:t>
      </w:r>
      <w:r w:rsidR="00B21F8B" w:rsidRPr="00F17DA2">
        <w:rPr>
          <w:rFonts w:eastAsia="Times New Roman" w:cs="Times New Roman"/>
          <w:color w:val="000000"/>
          <w:lang w:eastAsia="ru-RU"/>
        </w:rPr>
        <w:t>сетях</w:t>
      </w:r>
      <w:r w:rsidR="00F17DA2" w:rsidRPr="00F17DA2">
        <w:rPr>
          <w:rFonts w:ascii="Times New Romam" w:eastAsia="Times New Roman" w:hAnsi="Times New Romam" w:cs="Times New Roman"/>
          <w:color w:val="000000"/>
          <w:lang w:eastAsia="ru-RU"/>
        </w:rPr>
        <w:t> множество</w:t>
      </w:r>
      <w:r w:rsidR="00F17DA2" w:rsidRPr="00F17DA2">
        <w:rPr>
          <w:rFonts w:eastAsia="Times New Roman" w:cs="Times New Roman"/>
          <w:color w:val="000000"/>
          <w:lang w:eastAsia="ru-RU"/>
        </w:rPr>
        <w:t xml:space="preserve"> </w:t>
      </w:r>
    </w:p>
    <w:p w14:paraId="2F1E88D8" w14:textId="70751AE0" w:rsidR="00B21F8B" w:rsidRPr="00F17DA2" w:rsidRDefault="00255775" w:rsidP="00255775">
      <w:pPr>
        <w:rPr>
          <w:rFonts w:eastAsia="Times New Roman" w:cs="Times New Roman"/>
          <w:b/>
          <w:color w:val="000000"/>
          <w:lang w:eastAsia="ru-RU"/>
        </w:rPr>
      </w:pPr>
      <w:r w:rsidRPr="00F17DA2">
        <w:rPr>
          <w:rFonts w:eastAsia="Times New Roman" w:cs="Times New Roman"/>
          <w:b/>
          <w:color w:val="000000"/>
          <w:lang w:eastAsia="ru-RU"/>
        </w:rPr>
        <w:t xml:space="preserve">Предмет исследования: </w:t>
      </w:r>
      <w:r w:rsidR="00B21F8B" w:rsidRPr="00F17DA2">
        <w:rPr>
          <w:rFonts w:eastAsia="Times New Roman" w:cs="Times New Roman"/>
          <w:color w:val="000000"/>
          <w:lang w:eastAsia="ru-RU"/>
        </w:rPr>
        <w:t xml:space="preserve">политическая </w:t>
      </w:r>
      <w:r w:rsidR="00F17DA2" w:rsidRPr="00F17DA2">
        <w:rPr>
          <w:rFonts w:ascii="Times New Romam" w:eastAsia="Times New Roman" w:hAnsi="Times New Romam" w:cs="Times New Roman"/>
          <w:color w:val="000000"/>
          <w:lang w:eastAsia="ru-RU"/>
        </w:rPr>
        <w:t>новые </w:t>
      </w:r>
      <w:r w:rsidR="00B21F8B" w:rsidRPr="00F17DA2">
        <w:rPr>
          <w:rFonts w:eastAsia="Times New Roman" w:cs="Times New Roman"/>
          <w:color w:val="000000"/>
          <w:lang w:eastAsia="ru-RU"/>
        </w:rPr>
        <w:t>коммуникация</w:t>
      </w:r>
      <w:r w:rsidR="00F17DA2" w:rsidRPr="00F17DA2">
        <w:rPr>
          <w:rFonts w:ascii="Times New Romam" w:eastAsia="Times New Roman" w:hAnsi="Times New Romam" w:cs="Times New Roman"/>
          <w:color w:val="000000"/>
          <w:lang w:eastAsia="ru-RU"/>
        </w:rPr>
        <w:t> рубеже</w:t>
      </w:r>
      <w:r w:rsidR="00F17DA2"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обзор </w:t>
      </w:r>
      <w:r w:rsidR="00B21F8B" w:rsidRPr="00F17DA2">
        <w:rPr>
          <w:rFonts w:eastAsia="Times New Roman" w:cs="Times New Roman"/>
          <w:color w:val="000000"/>
          <w:lang w:eastAsia="ru-RU"/>
        </w:rPr>
        <w:t>среде</w:t>
      </w:r>
      <w:r w:rsidR="00F17DA2" w:rsidRPr="00F17DA2">
        <w:rPr>
          <w:rFonts w:ascii="Times New Romam" w:eastAsia="Times New Roman" w:hAnsi="Times New Romam" w:cs="Times New Roman"/>
          <w:color w:val="000000"/>
          <w:lang w:eastAsia="ru-RU"/>
        </w:rPr>
        <w:t> больше</w:t>
      </w:r>
      <w:r w:rsidR="00F17DA2"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цифровых </w:t>
      </w:r>
      <w:r w:rsidR="00F17DA2" w:rsidRPr="00F17DA2">
        <w:rPr>
          <w:rFonts w:ascii="Times New Romam" w:eastAsia="Times New Roman" w:hAnsi="Times New Romam" w:cs="Times New Roman"/>
          <w:color w:val="000000"/>
          <w:lang w:eastAsia="ru-RU"/>
        </w:rPr>
        <w:t>которые </w:t>
      </w:r>
      <w:r w:rsidR="00B21F8B" w:rsidRPr="00F17DA2">
        <w:rPr>
          <w:rFonts w:eastAsia="Times New Roman" w:cs="Times New Roman"/>
          <w:color w:val="000000"/>
          <w:lang w:eastAsia="ru-RU"/>
        </w:rPr>
        <w:t>технологий</w:t>
      </w:r>
      <w:r w:rsidR="00F17DA2" w:rsidRPr="00F17DA2">
        <w:rPr>
          <w:rFonts w:ascii="Times New Romam" w:eastAsia="Times New Roman" w:hAnsi="Times New Romam" w:cs="Times New Roman"/>
          <w:color w:val="000000"/>
          <w:lang w:eastAsia="ru-RU"/>
        </w:rPr>
        <w:t> помощи</w:t>
      </w:r>
      <w:r w:rsidR="00F17DA2" w:rsidRPr="00F17DA2">
        <w:rPr>
          <w:rFonts w:eastAsia="Times New Roman" w:cs="Times New Roman"/>
          <w:color w:val="000000"/>
          <w:lang w:eastAsia="ru-RU"/>
        </w:rPr>
        <w:t xml:space="preserve"> </w:t>
      </w:r>
      <w:r w:rsidR="00B21F8B" w:rsidRPr="00F17DA2">
        <w:rPr>
          <w:rFonts w:eastAsia="Times New Roman" w:cs="Times New Roman"/>
          <w:color w:val="000000"/>
          <w:lang w:eastAsia="ru-RU"/>
        </w:rPr>
        <w:t xml:space="preserve">российского </w:t>
      </w:r>
      <w:r w:rsidR="00F17DA2" w:rsidRPr="00F17DA2">
        <w:rPr>
          <w:rFonts w:ascii="Times New Romam" w:eastAsia="Times New Roman" w:hAnsi="Times New Romam" w:cs="Times New Roman"/>
          <w:color w:val="000000"/>
          <w:lang w:eastAsia="ru-RU"/>
        </w:rPr>
        <w:t>лучше </w:t>
      </w:r>
      <w:r w:rsidR="00B21F8B" w:rsidRPr="00F17DA2">
        <w:rPr>
          <w:rFonts w:eastAsia="Times New Roman" w:cs="Times New Roman"/>
          <w:color w:val="000000"/>
          <w:lang w:eastAsia="ru-RU"/>
        </w:rPr>
        <w:t>общества</w:t>
      </w:r>
      <w:r w:rsidR="00F17DA2" w:rsidRPr="00F17DA2">
        <w:rPr>
          <w:rFonts w:ascii="Times New Romam" w:eastAsia="Times New Roman" w:hAnsi="Times New Romam" w:cs="Times New Roman"/>
          <w:color w:val="000000"/>
          <w:lang w:eastAsia="ru-RU"/>
        </w:rPr>
        <w:t> транск</w:t>
      </w:r>
      <w:r w:rsidR="00F17DA2" w:rsidRPr="00F17DA2">
        <w:rPr>
          <w:rFonts w:eastAsia="Times New Roman" w:cs="Times New Roman"/>
          <w:color w:val="000000"/>
          <w:lang w:eastAsia="ru-RU"/>
        </w:rPr>
        <w:t xml:space="preserve"> </w:t>
      </w:r>
    </w:p>
    <w:p w14:paraId="4174802A" w14:textId="77777777" w:rsidR="00255775" w:rsidRPr="00F17DA2" w:rsidRDefault="00255775" w:rsidP="00255775">
      <w:pPr>
        <w:rPr>
          <w:rFonts w:eastAsia="Calibri" w:cs="Times New Roman"/>
          <w:b/>
          <w:color w:val="000000"/>
          <w:lang w:eastAsia="ru-RU"/>
        </w:rPr>
      </w:pPr>
      <w:r w:rsidRPr="00F17DA2">
        <w:rPr>
          <w:rFonts w:eastAsia="Calibri" w:cs="Times New Roman"/>
          <w:b/>
          <w:color w:val="000000"/>
          <w:lang w:eastAsia="ru-RU"/>
        </w:rPr>
        <w:t>Методы:</w:t>
      </w:r>
    </w:p>
    <w:p w14:paraId="2D659FDA" w14:textId="65A6F10A" w:rsidR="00255775" w:rsidRPr="00F17DA2" w:rsidRDefault="00F17DA2" w:rsidP="00255775">
      <w:pPr>
        <w:numPr>
          <w:ilvl w:val="0"/>
          <w:numId w:val="16"/>
        </w:numPr>
        <w:ind w:left="0" w:firstLine="709"/>
        <w:contextualSpacing/>
        <w:rPr>
          <w:rFonts w:eastAsia="Calibri" w:cs="Times New Roman"/>
          <w:bCs/>
          <w:color w:val="000000"/>
          <w:lang w:eastAsia="ru-RU"/>
        </w:rPr>
      </w:pPr>
      <w:r w:rsidRPr="00F17DA2">
        <w:rPr>
          <w:rFonts w:ascii="Times New Romam" w:eastAsia="Calibri" w:hAnsi="Times New Romam" w:cs="Times New Roman"/>
          <w:bCs/>
          <w:color w:val="000000"/>
          <w:lang w:eastAsia="ru-RU"/>
        </w:rPr>
        <w:t>безграничное </w:t>
      </w:r>
      <w:r w:rsidR="00255775" w:rsidRPr="00F17DA2">
        <w:rPr>
          <w:rFonts w:eastAsia="Calibri" w:cs="Times New Roman"/>
          <w:bCs/>
          <w:color w:val="000000"/>
          <w:lang w:eastAsia="ru-RU"/>
        </w:rPr>
        <w:t>Проведение</w:t>
      </w:r>
      <w:r w:rsidRPr="00F17DA2">
        <w:rPr>
          <w:rFonts w:ascii="Times New Romam" w:eastAsia="Calibri" w:hAnsi="Times New Romam" w:cs="Times New Roman"/>
          <w:bCs/>
          <w:color w:val="000000"/>
          <w:lang w:eastAsia="ru-RU"/>
        </w:rPr>
        <w:t> коммуникации</w:t>
      </w:r>
      <w:r w:rsidRPr="00F17DA2">
        <w:rPr>
          <w:rFonts w:eastAsia="Calibri" w:cs="Times New Roman"/>
          <w:bCs/>
          <w:color w:val="000000"/>
          <w:lang w:eastAsia="ru-RU"/>
        </w:rPr>
        <w:t xml:space="preserve"> </w:t>
      </w:r>
      <w:r w:rsidR="00255775" w:rsidRPr="00F17DA2">
        <w:rPr>
          <w:rFonts w:eastAsia="Calibri" w:cs="Times New Roman"/>
          <w:bCs/>
          <w:color w:val="000000"/>
          <w:lang w:eastAsia="ru-RU"/>
        </w:rPr>
        <w:t xml:space="preserve">полуструктурированного </w:t>
      </w:r>
      <w:r w:rsidRPr="00F17DA2">
        <w:rPr>
          <w:rFonts w:ascii="Times New Romam" w:eastAsia="Calibri" w:hAnsi="Times New Romam" w:cs="Times New Roman"/>
          <w:bCs/>
          <w:color w:val="000000"/>
          <w:lang w:eastAsia="ru-RU"/>
        </w:rPr>
        <w:t>подключены </w:t>
      </w:r>
      <w:r w:rsidR="00255775" w:rsidRPr="00F17DA2">
        <w:rPr>
          <w:rFonts w:eastAsia="Calibri" w:cs="Times New Roman"/>
          <w:bCs/>
          <w:color w:val="000000"/>
          <w:lang w:eastAsia="ru-RU"/>
        </w:rPr>
        <w:t>интервью</w:t>
      </w:r>
      <w:r w:rsidRPr="00F17DA2">
        <w:rPr>
          <w:rFonts w:ascii="Times New Romam" w:eastAsia="Calibri" w:hAnsi="Times New Romam" w:cs="Times New Roman"/>
          <w:bCs/>
          <w:color w:val="000000"/>
          <w:lang w:eastAsia="ru-RU"/>
        </w:rPr>
        <w:t> вопрос</w:t>
      </w:r>
      <w:r w:rsidRPr="00F17DA2">
        <w:rPr>
          <w:rFonts w:eastAsia="Calibri" w:cs="Times New Roman"/>
          <w:bCs/>
          <w:color w:val="000000"/>
          <w:lang w:eastAsia="ru-RU"/>
        </w:rPr>
        <w:t xml:space="preserve"> </w:t>
      </w:r>
    </w:p>
    <w:p w14:paraId="2EB24ACF" w14:textId="47DD3873" w:rsidR="00255775" w:rsidRPr="00F17DA2" w:rsidRDefault="00255775" w:rsidP="00255775">
      <w:pPr>
        <w:rPr>
          <w:rFonts w:eastAsia="Times New Roman" w:cs="Times New Roman"/>
          <w:color w:val="000000"/>
          <w:lang w:eastAsia="ru-RU"/>
        </w:rPr>
      </w:pPr>
      <w:r w:rsidRPr="00F17DA2">
        <w:rPr>
          <w:rFonts w:eastAsia="Calibri" w:cs="Times New Roman"/>
          <w:bCs/>
          <w:color w:val="000000"/>
          <w:lang w:eastAsia="ru-RU"/>
        </w:rPr>
        <w:t xml:space="preserve">Методы </w:t>
      </w:r>
      <w:r w:rsidR="00F17DA2" w:rsidRPr="00F17DA2">
        <w:rPr>
          <w:rFonts w:ascii="Times New Romam" w:eastAsia="Calibri" w:hAnsi="Times New Romam" w:cs="Times New Roman"/>
          <w:bCs/>
          <w:color w:val="000000"/>
          <w:lang w:eastAsia="ru-RU"/>
        </w:rPr>
        <w:t>институтов </w:t>
      </w:r>
      <w:r w:rsidRPr="00F17DA2">
        <w:rPr>
          <w:rFonts w:eastAsia="Calibri" w:cs="Times New Roman"/>
          <w:bCs/>
          <w:color w:val="000000"/>
          <w:lang w:eastAsia="ru-RU"/>
        </w:rPr>
        <w:t>анализа</w:t>
      </w:r>
      <w:r w:rsidR="00F17DA2" w:rsidRPr="00F17DA2">
        <w:rPr>
          <w:rFonts w:ascii="Times New Romam" w:eastAsia="Calibri" w:hAnsi="Times New Romam" w:cs="Times New Roman"/>
          <w:bCs/>
          <w:color w:val="000000"/>
          <w:lang w:eastAsia="ru-RU"/>
        </w:rPr>
        <w:t> призваны</w:t>
      </w:r>
      <w:r w:rsidR="00F17DA2" w:rsidRPr="00F17DA2">
        <w:rPr>
          <w:rFonts w:eastAsia="Calibri" w:cs="Times New Roman"/>
          <w:bCs/>
          <w:color w:val="000000"/>
          <w:lang w:eastAsia="ru-RU"/>
        </w:rPr>
        <w:t xml:space="preserve"> </w:t>
      </w:r>
      <w:r w:rsidRPr="00F17DA2">
        <w:rPr>
          <w:rFonts w:eastAsia="Calibri" w:cs="Times New Roman"/>
          <w:bCs/>
          <w:color w:val="000000"/>
          <w:lang w:eastAsia="ru-RU"/>
        </w:rPr>
        <w:t xml:space="preserve">данных: </w:t>
      </w:r>
      <w:r w:rsidR="00F17DA2" w:rsidRPr="00F17DA2">
        <w:rPr>
          <w:rFonts w:ascii="Times New Romam" w:eastAsia="Calibri" w:hAnsi="Times New Romam" w:cs="Times New Roman"/>
          <w:bCs/>
          <w:color w:val="000000"/>
          <w:lang w:eastAsia="ru-RU"/>
        </w:rPr>
        <w:t>человек </w:t>
      </w:r>
      <w:r w:rsidRPr="00F17DA2">
        <w:rPr>
          <w:rFonts w:eastAsia="Calibri" w:cs="Times New Roman"/>
          <w:bCs/>
          <w:color w:val="000000"/>
          <w:lang w:eastAsia="ru-RU"/>
        </w:rPr>
        <w:t>качественный</w:t>
      </w:r>
      <w:r w:rsidR="00F17DA2" w:rsidRPr="00F17DA2">
        <w:rPr>
          <w:rFonts w:ascii="Times New Romam" w:eastAsia="Calibri" w:hAnsi="Times New Romam" w:cs="Times New Roman"/>
          <w:bCs/>
          <w:color w:val="000000"/>
          <w:lang w:eastAsia="ru-RU"/>
        </w:rPr>
        <w:t> основы</w:t>
      </w:r>
      <w:r w:rsidR="00F17DA2" w:rsidRPr="00F17DA2">
        <w:rPr>
          <w:rFonts w:eastAsia="Calibri" w:cs="Times New Roman"/>
          <w:bCs/>
          <w:color w:val="000000"/>
          <w:lang w:eastAsia="ru-RU"/>
        </w:rPr>
        <w:t xml:space="preserve"> </w:t>
      </w:r>
      <w:r w:rsidRPr="00F17DA2">
        <w:rPr>
          <w:rFonts w:eastAsia="Calibri" w:cs="Times New Roman"/>
          <w:bCs/>
          <w:color w:val="000000"/>
          <w:lang w:eastAsia="ru-RU"/>
        </w:rPr>
        <w:t xml:space="preserve">анализ </w:t>
      </w:r>
      <w:r w:rsidR="00F17DA2" w:rsidRPr="00F17DA2">
        <w:rPr>
          <w:rFonts w:ascii="Times New Romam" w:eastAsia="Calibri" w:hAnsi="Times New Romam" w:cs="Times New Roman"/>
          <w:bCs/>
          <w:color w:val="000000"/>
          <w:lang w:eastAsia="ru-RU"/>
        </w:rPr>
        <w:t>принятием </w:t>
      </w:r>
      <w:r w:rsidRPr="00F17DA2">
        <w:rPr>
          <w:rFonts w:eastAsia="Calibri" w:cs="Times New Roman"/>
          <w:bCs/>
          <w:color w:val="000000"/>
          <w:lang w:eastAsia="ru-RU"/>
        </w:rPr>
        <w:t>транскрибированной</w:t>
      </w:r>
      <w:r w:rsidR="00F17DA2" w:rsidRPr="00F17DA2">
        <w:rPr>
          <w:rFonts w:ascii="Times New Romam" w:eastAsia="Calibri" w:hAnsi="Times New Romam" w:cs="Times New Roman"/>
          <w:bCs/>
          <w:color w:val="000000"/>
          <w:lang w:eastAsia="ru-RU"/>
        </w:rPr>
        <w:t> осуществляется</w:t>
      </w:r>
      <w:r w:rsidR="00F17DA2" w:rsidRPr="00F17DA2">
        <w:rPr>
          <w:rFonts w:eastAsia="Calibri" w:cs="Times New Roman"/>
          <w:bCs/>
          <w:color w:val="000000"/>
          <w:lang w:eastAsia="ru-RU"/>
        </w:rPr>
        <w:t xml:space="preserve"> </w:t>
      </w:r>
      <w:r w:rsidRPr="00F17DA2">
        <w:rPr>
          <w:rFonts w:eastAsia="Calibri" w:cs="Times New Roman"/>
          <w:bCs/>
          <w:color w:val="000000"/>
          <w:lang w:eastAsia="ru-RU"/>
        </w:rPr>
        <w:t>за</w:t>
      </w:r>
      <w:r w:rsidR="00600D68" w:rsidRPr="00F17DA2">
        <w:rPr>
          <w:rFonts w:eastAsia="Calibri" w:cs="Times New Roman"/>
          <w:bCs/>
          <w:color w:val="000000"/>
          <w:lang w:eastAsia="ru-RU"/>
        </w:rPr>
        <w:t xml:space="preserve">писи </w:t>
      </w:r>
      <w:r w:rsidR="00F17DA2" w:rsidRPr="00F17DA2">
        <w:rPr>
          <w:rFonts w:ascii="Times New Romam" w:eastAsia="Calibri" w:hAnsi="Times New Romam" w:cs="Times New Roman"/>
          <w:bCs/>
          <w:color w:val="000000"/>
          <w:lang w:eastAsia="ru-RU"/>
        </w:rPr>
        <w:t>подростков </w:t>
      </w:r>
      <w:r w:rsidR="00600D68" w:rsidRPr="00F17DA2">
        <w:rPr>
          <w:rFonts w:eastAsia="Calibri" w:cs="Times New Roman"/>
          <w:bCs/>
          <w:color w:val="000000"/>
          <w:lang w:eastAsia="ru-RU"/>
        </w:rPr>
        <w:t>интервью.</w:t>
      </w:r>
      <w:r w:rsidR="00F17DA2" w:rsidRPr="00F17DA2">
        <w:rPr>
          <w:rFonts w:ascii="Times New Romam" w:eastAsia="Calibri" w:hAnsi="Times New Romam" w:cs="Times New Roman"/>
          <w:bCs/>
          <w:color w:val="000000"/>
          <w:lang w:eastAsia="ru-RU"/>
        </w:rPr>
        <w:t> социологического</w:t>
      </w:r>
      <w:r w:rsidR="00600D68" w:rsidRPr="00F17DA2">
        <w:rPr>
          <w:rFonts w:eastAsia="Calibri" w:cs="Times New Roman"/>
          <w:bCs/>
          <w:color w:val="000000"/>
          <w:lang w:eastAsia="ru-RU"/>
        </w:rPr>
        <w:t xml:space="preserve"> (см. </w:t>
      </w:r>
      <w:r w:rsidR="00F17DA2" w:rsidRPr="00F17DA2">
        <w:rPr>
          <w:rFonts w:ascii="Times New Romam" w:eastAsia="Calibri" w:hAnsi="Times New Romam" w:cs="Times New Roman"/>
          <w:bCs/>
          <w:color w:val="000000"/>
          <w:lang w:eastAsia="ru-RU"/>
        </w:rPr>
        <w:t>респондент </w:t>
      </w:r>
      <w:r w:rsidR="00600D68" w:rsidRPr="00F17DA2">
        <w:rPr>
          <w:rFonts w:eastAsia="Calibri" w:cs="Times New Roman"/>
          <w:bCs/>
          <w:color w:val="000000"/>
          <w:lang w:eastAsia="ru-RU"/>
        </w:rPr>
        <w:t>Приложение</w:t>
      </w:r>
      <w:r w:rsidR="00F17DA2" w:rsidRPr="00F17DA2">
        <w:rPr>
          <w:rFonts w:ascii="Times New Romam" w:eastAsia="Calibri" w:hAnsi="Times New Romam" w:cs="Times New Roman"/>
          <w:bCs/>
          <w:color w:val="000000"/>
          <w:lang w:eastAsia="ru-RU"/>
        </w:rPr>
        <w:t> электроэнергия</w:t>
      </w:r>
      <w:r w:rsidR="00F17DA2" w:rsidRPr="00F17DA2">
        <w:rPr>
          <w:rFonts w:eastAsia="Calibri" w:cs="Times New Roman"/>
          <w:bCs/>
          <w:color w:val="000000"/>
          <w:lang w:eastAsia="ru-RU"/>
        </w:rPr>
        <w:t xml:space="preserve"> </w:t>
      </w:r>
      <w:r w:rsidR="00600D68" w:rsidRPr="00F17DA2">
        <w:rPr>
          <w:rFonts w:eastAsia="Calibri" w:cs="Times New Roman"/>
          <w:bCs/>
          <w:color w:val="000000"/>
          <w:lang w:eastAsia="ru-RU"/>
        </w:rPr>
        <w:t>С</w:t>
      </w:r>
      <w:r w:rsidRPr="00F17DA2">
        <w:rPr>
          <w:rFonts w:eastAsia="Calibri" w:cs="Times New Roman"/>
          <w:bCs/>
          <w:color w:val="000000"/>
          <w:lang w:eastAsia="ru-RU"/>
        </w:rPr>
        <w:t>)</w:t>
      </w:r>
    </w:p>
    <w:p w14:paraId="08ECAE29" w14:textId="14651ABA"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 xml:space="preserve">Гипотеза-основания: </w:t>
      </w:r>
      <w:r w:rsidR="00F17DA2" w:rsidRPr="00F17DA2">
        <w:rPr>
          <w:rFonts w:ascii="Times New Romam" w:eastAsia="Times New Roman" w:hAnsi="Times New Romam" w:cs="Times New Roman"/>
          <w:b/>
          <w:color w:val="000000"/>
          <w:lang w:eastAsia="ru-RU"/>
        </w:rPr>
        <w:t>целесообразным </w:t>
      </w:r>
      <w:r w:rsidR="006061B6" w:rsidRPr="00F17DA2">
        <w:rPr>
          <w:rFonts w:eastAsia="Times New Roman" w:cs="Times New Roman"/>
          <w:color w:val="000000"/>
          <w:lang w:eastAsia="ru-RU"/>
        </w:rPr>
        <w:t>цифровые</w:t>
      </w:r>
      <w:r w:rsidR="00F17DA2" w:rsidRPr="00F17DA2">
        <w:rPr>
          <w:rFonts w:ascii="Times New Romam" w:eastAsia="Times New Roman" w:hAnsi="Times New Romam" w:cs="Times New Roman"/>
          <w:color w:val="000000"/>
          <w:lang w:eastAsia="ru-RU"/>
        </w:rPr>
        <w:t> выступает</w:t>
      </w:r>
      <w:r w:rsidR="00F17DA2" w:rsidRPr="00F17DA2">
        <w:rPr>
          <w:rFonts w:eastAsia="Times New Roman" w:cs="Times New Roman"/>
          <w:color w:val="000000"/>
          <w:lang w:eastAsia="ru-RU"/>
        </w:rPr>
        <w:t xml:space="preserve"> </w:t>
      </w:r>
      <w:r w:rsidR="006061B6" w:rsidRPr="00F17DA2">
        <w:rPr>
          <w:rFonts w:eastAsia="Times New Roman" w:cs="Times New Roman"/>
          <w:color w:val="000000"/>
          <w:lang w:eastAsia="ru-RU"/>
        </w:rPr>
        <w:t xml:space="preserve">технологии </w:t>
      </w:r>
      <w:r w:rsidR="00F17DA2" w:rsidRPr="00F17DA2">
        <w:rPr>
          <w:rFonts w:ascii="Times New Romam" w:eastAsia="Times New Roman" w:hAnsi="Times New Romam" w:cs="Times New Roman"/>
          <w:color w:val="000000"/>
          <w:lang w:eastAsia="ru-RU"/>
        </w:rPr>
        <w:t>может </w:t>
      </w:r>
      <w:r w:rsidR="006061B6" w:rsidRPr="00F17DA2">
        <w:rPr>
          <w:rFonts w:eastAsia="Times New Roman" w:cs="Times New Roman"/>
          <w:color w:val="000000"/>
          <w:lang w:eastAsia="ru-RU"/>
        </w:rPr>
        <w:t>способствовали</w:t>
      </w:r>
      <w:r w:rsidR="00F17DA2" w:rsidRPr="00F17DA2">
        <w:rPr>
          <w:rFonts w:ascii="Times New Romam" w:eastAsia="Times New Roman" w:hAnsi="Times New Romam" w:cs="Times New Roman"/>
          <w:color w:val="000000"/>
          <w:lang w:eastAsia="ru-RU"/>
        </w:rPr>
        <w:t> официальные</w:t>
      </w:r>
      <w:r w:rsidR="00F17DA2" w:rsidRPr="00F17DA2">
        <w:rPr>
          <w:rFonts w:eastAsia="Times New Roman" w:cs="Times New Roman"/>
          <w:color w:val="000000"/>
          <w:lang w:eastAsia="ru-RU"/>
        </w:rPr>
        <w:t xml:space="preserve"> </w:t>
      </w:r>
      <w:r w:rsidR="006061B6" w:rsidRPr="00F17DA2">
        <w:rPr>
          <w:rFonts w:eastAsia="Times New Roman" w:cs="Times New Roman"/>
          <w:color w:val="000000"/>
          <w:lang w:eastAsia="ru-RU"/>
        </w:rPr>
        <w:t xml:space="preserve">появлению </w:t>
      </w:r>
      <w:r w:rsidR="00F17DA2" w:rsidRPr="00F17DA2">
        <w:rPr>
          <w:rFonts w:ascii="Times New Romam" w:eastAsia="Times New Roman" w:hAnsi="Times New Romam" w:cs="Times New Roman"/>
          <w:color w:val="000000"/>
          <w:lang w:eastAsia="ru-RU"/>
        </w:rPr>
        <w:t>онлайн </w:t>
      </w:r>
      <w:r w:rsidR="006061B6" w:rsidRPr="00F17DA2">
        <w:rPr>
          <w:rFonts w:eastAsia="Times New Roman" w:cs="Times New Roman"/>
          <w:color w:val="000000"/>
          <w:lang w:eastAsia="ru-RU"/>
        </w:rPr>
        <w:t>новых</w:t>
      </w:r>
      <w:r w:rsidR="00F17DA2" w:rsidRPr="00F17DA2">
        <w:rPr>
          <w:rFonts w:ascii="Times New Romam" w:eastAsia="Times New Roman" w:hAnsi="Times New Romam" w:cs="Times New Roman"/>
          <w:color w:val="000000"/>
          <w:lang w:eastAsia="ru-RU"/>
        </w:rPr>
        <w:t> связи</w:t>
      </w:r>
      <w:r w:rsidR="00F17DA2" w:rsidRPr="00F17DA2">
        <w:rPr>
          <w:rFonts w:eastAsia="Times New Roman" w:cs="Times New Roman"/>
          <w:color w:val="000000"/>
          <w:lang w:eastAsia="ru-RU"/>
        </w:rPr>
        <w:t xml:space="preserve"> </w:t>
      </w:r>
      <w:r w:rsidR="006061B6" w:rsidRPr="00F17DA2">
        <w:rPr>
          <w:rFonts w:eastAsia="Times New Roman" w:cs="Times New Roman"/>
          <w:color w:val="000000"/>
          <w:lang w:eastAsia="ru-RU"/>
        </w:rPr>
        <w:t xml:space="preserve">форм </w:t>
      </w:r>
      <w:r w:rsidR="00F17DA2" w:rsidRPr="00F17DA2">
        <w:rPr>
          <w:rFonts w:ascii="Times New Romam" w:eastAsia="Times New Roman" w:hAnsi="Times New Romam" w:cs="Times New Roman"/>
          <w:color w:val="000000"/>
          <w:lang w:eastAsia="ru-RU"/>
        </w:rPr>
        <w:t>средство </w:t>
      </w:r>
      <w:r w:rsidR="006061B6" w:rsidRPr="00F17DA2">
        <w:rPr>
          <w:rFonts w:eastAsia="Times New Roman" w:cs="Times New Roman"/>
          <w:color w:val="000000"/>
          <w:lang w:eastAsia="ru-RU"/>
        </w:rPr>
        <w:t>коммуникаций</w:t>
      </w:r>
      <w:r w:rsidR="00F17DA2" w:rsidRPr="00F17DA2">
        <w:rPr>
          <w:rFonts w:ascii="Times New Romam" w:eastAsia="Times New Roman" w:hAnsi="Times New Romam" w:cs="Times New Roman"/>
          <w:color w:val="000000"/>
          <w:lang w:eastAsia="ru-RU"/>
        </w:rPr>
        <w:t> решения</w:t>
      </w:r>
      <w:r w:rsidR="00F17DA2" w:rsidRPr="00F17DA2">
        <w:rPr>
          <w:rFonts w:eastAsia="Times New Roman" w:cs="Times New Roman"/>
          <w:color w:val="000000"/>
          <w:lang w:eastAsia="ru-RU"/>
        </w:rPr>
        <w:t xml:space="preserve"> </w:t>
      </w:r>
      <w:r w:rsidR="006061B6"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государства </w:t>
      </w:r>
      <w:r w:rsidR="006061B6" w:rsidRPr="00F17DA2">
        <w:rPr>
          <w:rFonts w:eastAsia="Times New Roman" w:cs="Times New Roman"/>
          <w:color w:val="000000"/>
          <w:lang w:eastAsia="ru-RU"/>
        </w:rPr>
        <w:t>политике</w:t>
      </w:r>
      <w:r w:rsidR="00F17DA2" w:rsidRPr="00F17DA2">
        <w:rPr>
          <w:rFonts w:ascii="Times New Romam" w:eastAsia="Times New Roman" w:hAnsi="Times New Romam" w:cs="Times New Roman"/>
          <w:color w:val="000000"/>
          <w:lang w:eastAsia="ru-RU"/>
        </w:rPr>
        <w:t> способны</w:t>
      </w:r>
      <w:r w:rsidR="00F17DA2" w:rsidRPr="00F17DA2">
        <w:rPr>
          <w:rFonts w:eastAsia="Times New Roman" w:cs="Times New Roman"/>
          <w:color w:val="000000"/>
          <w:lang w:eastAsia="ru-RU"/>
        </w:rPr>
        <w:t xml:space="preserve"> </w:t>
      </w:r>
      <w:r w:rsidR="00B026FC"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формат </w:t>
      </w:r>
      <w:r w:rsidR="00B026FC" w:rsidRPr="00F17DA2">
        <w:rPr>
          <w:rFonts w:eastAsia="Times New Roman" w:cs="Times New Roman"/>
          <w:color w:val="000000"/>
          <w:lang w:eastAsia="ru-RU"/>
        </w:rPr>
        <w:t>видоизменили</w:t>
      </w:r>
      <w:r w:rsidR="00F17DA2" w:rsidRPr="00F17DA2">
        <w:rPr>
          <w:rFonts w:ascii="Times New Romam" w:eastAsia="Times New Roman" w:hAnsi="Times New Romam" w:cs="Times New Roman"/>
          <w:color w:val="000000"/>
          <w:lang w:eastAsia="ru-RU"/>
        </w:rPr>
        <w:t> более</w:t>
      </w:r>
      <w:r w:rsidR="00F17DA2" w:rsidRPr="00F17DA2">
        <w:rPr>
          <w:rFonts w:eastAsia="Times New Roman" w:cs="Times New Roman"/>
          <w:color w:val="000000"/>
          <w:lang w:eastAsia="ru-RU"/>
        </w:rPr>
        <w:t xml:space="preserve"> </w:t>
      </w:r>
      <w:r w:rsidR="00B026FC" w:rsidRPr="00F17DA2">
        <w:rPr>
          <w:rFonts w:eastAsia="Times New Roman" w:cs="Times New Roman"/>
          <w:color w:val="000000"/>
          <w:lang w:eastAsia="ru-RU"/>
        </w:rPr>
        <w:t xml:space="preserve">их. </w:t>
      </w:r>
      <w:r w:rsidRPr="00F17DA2">
        <w:rPr>
          <w:rFonts w:eastAsia="Times New Roman" w:cs="Times New Roman"/>
          <w:b/>
          <w:color w:val="000000"/>
          <w:lang w:eastAsia="ru-RU"/>
        </w:rPr>
        <w:tab/>
      </w:r>
    </w:p>
    <w:p w14:paraId="7AE20EE4" w14:textId="77777777" w:rsidR="00255775" w:rsidRPr="00F17DA2" w:rsidRDefault="00255775" w:rsidP="00255775">
      <w:pPr>
        <w:rPr>
          <w:rFonts w:eastAsia="Times New Roman" w:cs="Times New Roman"/>
          <w:b/>
          <w:color w:val="000000"/>
          <w:lang w:eastAsia="ru-RU"/>
        </w:rPr>
      </w:pPr>
      <w:r w:rsidRPr="00F17DA2">
        <w:rPr>
          <w:rFonts w:eastAsia="Times New Roman" w:cs="Times New Roman"/>
          <w:b/>
          <w:color w:val="000000"/>
          <w:lang w:eastAsia="ru-RU"/>
        </w:rPr>
        <w:t>Гипотезы-следствия:</w:t>
      </w:r>
    </w:p>
    <w:p w14:paraId="4D624347" w14:textId="22C1ECA4" w:rsidR="00B73AA0" w:rsidRPr="00F17DA2" w:rsidRDefault="00B73AA0" w:rsidP="00B73AA0">
      <w:pPr>
        <w:rPr>
          <w:rFonts w:eastAsia="Times New Roman" w:cs="Times New Roman"/>
          <w:color w:val="000000"/>
          <w:lang w:eastAsia="ru-RU"/>
        </w:rPr>
      </w:pPr>
      <w:r w:rsidRPr="00F17DA2">
        <w:rPr>
          <w:rFonts w:eastAsia="Times New Roman" w:cs="Times New Roman"/>
          <w:color w:val="000000"/>
          <w:lang w:eastAsia="ru-RU"/>
        </w:rPr>
        <w:t>1.</w:t>
      </w:r>
      <w:r w:rsidR="0056530E"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подхода </w:t>
      </w:r>
      <w:r w:rsidR="0056530E" w:rsidRPr="00F17DA2">
        <w:rPr>
          <w:rFonts w:eastAsia="Times New Roman" w:cs="Times New Roman"/>
          <w:color w:val="000000"/>
          <w:lang w:eastAsia="ru-RU"/>
        </w:rPr>
        <w:t>Основным</w:t>
      </w:r>
      <w:r w:rsidR="00F17DA2" w:rsidRPr="00F17DA2">
        <w:rPr>
          <w:rFonts w:ascii="Times New Romam" w:eastAsia="Times New Roman" w:hAnsi="Times New Romam" w:cs="Times New Roman"/>
          <w:color w:val="000000"/>
          <w:lang w:eastAsia="ru-RU"/>
        </w:rPr>
        <w:t> негативным</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источником </w:t>
      </w:r>
      <w:r w:rsidR="00F17DA2" w:rsidRPr="00F17DA2">
        <w:rPr>
          <w:rFonts w:ascii="Times New Romam" w:eastAsia="Times New Roman" w:hAnsi="Times New Romam" w:cs="Times New Roman"/>
          <w:color w:val="000000"/>
          <w:lang w:eastAsia="ru-RU"/>
        </w:rPr>
        <w:t>следствие </w:t>
      </w:r>
      <w:r w:rsidR="0056530E" w:rsidRPr="00F17DA2">
        <w:rPr>
          <w:rFonts w:eastAsia="Times New Roman" w:cs="Times New Roman"/>
          <w:color w:val="000000"/>
          <w:lang w:eastAsia="ru-RU"/>
        </w:rPr>
        <w:t>информации</w:t>
      </w:r>
      <w:r w:rsidR="00F17DA2" w:rsidRPr="00F17DA2">
        <w:rPr>
          <w:rFonts w:ascii="Times New Romam" w:eastAsia="Times New Roman" w:hAnsi="Times New Romam" w:cs="Times New Roman"/>
          <w:color w:val="000000"/>
          <w:lang w:eastAsia="ru-RU"/>
        </w:rPr>
        <w:t> актуальность</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политической </w:t>
      </w:r>
      <w:r w:rsidR="00F17DA2" w:rsidRPr="00F17DA2">
        <w:rPr>
          <w:rFonts w:ascii="Times New Romam" w:eastAsia="Times New Roman" w:hAnsi="Times New Romam" w:cs="Times New Roman"/>
          <w:color w:val="000000"/>
          <w:lang w:eastAsia="ru-RU"/>
        </w:rPr>
        <w:t>современном </w:t>
      </w:r>
      <w:r w:rsidR="0056530E" w:rsidRPr="00F17DA2">
        <w:rPr>
          <w:rFonts w:eastAsia="Times New Roman" w:cs="Times New Roman"/>
          <w:color w:val="000000"/>
          <w:lang w:eastAsia="ru-RU"/>
        </w:rPr>
        <w:t>сфере</w:t>
      </w:r>
      <w:r w:rsidR="00F17DA2" w:rsidRPr="00F17DA2">
        <w:rPr>
          <w:rFonts w:ascii="Times New Romam" w:eastAsia="Times New Roman" w:hAnsi="Times New Romam" w:cs="Times New Roman"/>
          <w:color w:val="000000"/>
          <w:lang w:eastAsia="ru-RU"/>
        </w:rPr>
        <w:t> обратной</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выступает </w:t>
      </w:r>
      <w:r w:rsidR="00F17DA2" w:rsidRPr="00F17DA2">
        <w:rPr>
          <w:rFonts w:ascii="Times New Romam" w:eastAsia="Times New Roman" w:hAnsi="Times New Romam" w:cs="Times New Roman"/>
          <w:color w:val="000000"/>
          <w:lang w:eastAsia="ru-RU"/>
        </w:rPr>
        <w:t>становится </w:t>
      </w:r>
      <w:r w:rsidR="0056530E"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степень</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информацию </w:t>
      </w:r>
      <w:r w:rsidR="0056530E" w:rsidRPr="00F17DA2">
        <w:rPr>
          <w:rFonts w:eastAsia="Times New Roman" w:cs="Times New Roman"/>
          <w:color w:val="000000"/>
          <w:lang w:eastAsia="ru-RU"/>
        </w:rPr>
        <w:t>социальные</w:t>
      </w:r>
      <w:r w:rsidR="00F17DA2" w:rsidRPr="00F17DA2">
        <w:rPr>
          <w:rFonts w:ascii="Times New Romam" w:eastAsia="Times New Roman" w:hAnsi="Times New Romam" w:cs="Times New Roman"/>
          <w:color w:val="000000"/>
          <w:lang w:eastAsia="ru-RU"/>
        </w:rPr>
        <w:t> используется</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сети;</w:t>
      </w:r>
    </w:p>
    <w:p w14:paraId="4DBBDDC6" w14:textId="4439FA49" w:rsidR="00B73AA0" w:rsidRPr="00F17DA2" w:rsidRDefault="00B73AA0" w:rsidP="00B73AA0">
      <w:pPr>
        <w:rPr>
          <w:rFonts w:eastAsia="Times New Roman" w:cs="Times New Roman"/>
          <w:color w:val="000000"/>
          <w:lang w:eastAsia="ru-RU"/>
        </w:rPr>
      </w:pPr>
      <w:r w:rsidRPr="00F17DA2">
        <w:rPr>
          <w:rFonts w:eastAsia="Times New Roman" w:cs="Times New Roman"/>
          <w:color w:val="000000"/>
          <w:lang w:eastAsia="ru-RU"/>
        </w:rPr>
        <w:t>2.</w:t>
      </w:r>
      <w:r w:rsidR="0056530E"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власти </w:t>
      </w:r>
      <w:r w:rsidR="0056530E" w:rsidRPr="00F17DA2">
        <w:rPr>
          <w:rFonts w:eastAsia="Times New Roman" w:cs="Times New Roman"/>
          <w:color w:val="000000"/>
          <w:lang w:eastAsia="ru-RU"/>
        </w:rPr>
        <w:t>Самой</w:t>
      </w:r>
      <w:r w:rsidR="00F17DA2" w:rsidRPr="00F17DA2">
        <w:rPr>
          <w:rFonts w:ascii="Times New Romam" w:eastAsia="Times New Roman" w:hAnsi="Times New Romam" w:cs="Times New Roman"/>
          <w:color w:val="000000"/>
          <w:lang w:eastAsia="ru-RU"/>
        </w:rPr>
        <w:t> сформированной</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доступной </w:t>
      </w:r>
      <w:r w:rsidR="00F17DA2" w:rsidRPr="00F17DA2">
        <w:rPr>
          <w:rFonts w:ascii="Times New Romam" w:eastAsia="Times New Roman" w:hAnsi="Times New Romam" w:cs="Times New Roman"/>
          <w:color w:val="000000"/>
          <w:lang w:eastAsia="ru-RU"/>
        </w:rPr>
        <w:t>знакомств </w:t>
      </w:r>
      <w:r w:rsidR="0056530E" w:rsidRPr="00F17DA2">
        <w:rPr>
          <w:rFonts w:eastAsia="Times New Roman" w:cs="Times New Roman"/>
          <w:color w:val="000000"/>
          <w:lang w:eastAsia="ru-RU"/>
        </w:rPr>
        <w:t>платформой</w:t>
      </w:r>
      <w:r w:rsidR="00F17DA2" w:rsidRPr="00F17DA2">
        <w:rPr>
          <w:rFonts w:ascii="Times New Romam" w:eastAsia="Times New Roman" w:hAnsi="Times New Romam" w:cs="Times New Roman"/>
          <w:color w:val="000000"/>
          <w:lang w:eastAsia="ru-RU"/>
        </w:rPr>
        <w:t> самостоятельно</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для нахождения </w:t>
      </w:r>
      <w:r w:rsidR="00F17DA2" w:rsidRPr="00F17DA2">
        <w:rPr>
          <w:rFonts w:ascii="Times New Romam" w:eastAsia="Times New Roman" w:hAnsi="Times New Romam" w:cs="Times New Roman"/>
          <w:color w:val="000000"/>
          <w:lang w:eastAsia="ru-RU"/>
        </w:rPr>
        <w:t>способствуют </w:t>
      </w:r>
      <w:r w:rsidR="0056530E" w:rsidRPr="00F17DA2">
        <w:rPr>
          <w:rFonts w:eastAsia="Times New Roman" w:cs="Times New Roman"/>
          <w:color w:val="000000"/>
          <w:lang w:eastAsia="ru-RU"/>
        </w:rPr>
        <w:t>единомышленников</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 организации </w:t>
      </w:r>
      <w:r w:rsidR="00F17DA2" w:rsidRPr="00F17DA2">
        <w:rPr>
          <w:rFonts w:ascii="Times New Romam" w:eastAsia="Times New Roman" w:hAnsi="Times New Romam" w:cs="Times New Roman"/>
          <w:color w:val="000000"/>
          <w:lang w:eastAsia="ru-RU"/>
        </w:rPr>
        <w:t>решений </w:t>
      </w:r>
      <w:r w:rsidR="0056530E" w:rsidRPr="00F17DA2">
        <w:rPr>
          <w:rFonts w:eastAsia="Times New Roman" w:cs="Times New Roman"/>
          <w:color w:val="000000"/>
          <w:lang w:eastAsia="ru-RU"/>
        </w:rPr>
        <w:t>политической</w:t>
      </w:r>
      <w:r w:rsidR="00F17DA2" w:rsidRPr="00F17DA2">
        <w:rPr>
          <w:rFonts w:ascii="Times New Romam" w:eastAsia="Times New Roman" w:hAnsi="Times New Romam" w:cs="Times New Roman"/>
          <w:color w:val="000000"/>
          <w:lang w:eastAsia="ru-RU"/>
        </w:rPr>
        <w:t> корпорации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коммуникации </w:t>
      </w:r>
      <w:r w:rsidR="00F17DA2" w:rsidRPr="00F17DA2">
        <w:rPr>
          <w:rFonts w:ascii="Times New Romam" w:eastAsia="Times New Roman" w:hAnsi="Times New Romam" w:cs="Times New Roman"/>
          <w:color w:val="000000"/>
          <w:lang w:eastAsia="ru-RU"/>
        </w:rPr>
        <w:t>качественного </w:t>
      </w:r>
      <w:r w:rsidR="0056530E" w:rsidRPr="00F17DA2">
        <w:rPr>
          <w:rFonts w:eastAsia="Times New Roman" w:cs="Times New Roman"/>
          <w:color w:val="000000"/>
          <w:lang w:eastAsia="ru-RU"/>
        </w:rPr>
        <w:t>являются</w:t>
      </w:r>
      <w:r w:rsidR="00F17DA2" w:rsidRPr="00F17DA2">
        <w:rPr>
          <w:rFonts w:ascii="Times New Romam" w:eastAsia="Times New Roman" w:hAnsi="Times New Romam" w:cs="Times New Roman"/>
          <w:color w:val="000000"/>
          <w:lang w:eastAsia="ru-RU"/>
        </w:rPr>
        <w:t> виртуальных</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социальные </w:t>
      </w:r>
      <w:r w:rsidR="00F17DA2" w:rsidRPr="00F17DA2">
        <w:rPr>
          <w:rFonts w:ascii="Times New Romam" w:eastAsia="Times New Roman" w:hAnsi="Times New Romam" w:cs="Times New Roman"/>
          <w:color w:val="000000"/>
          <w:lang w:eastAsia="ru-RU"/>
        </w:rPr>
        <w:t>эффективно </w:t>
      </w:r>
      <w:r w:rsidR="0056530E" w:rsidRPr="00F17DA2">
        <w:rPr>
          <w:rFonts w:eastAsia="Times New Roman" w:cs="Times New Roman"/>
          <w:color w:val="000000"/>
          <w:lang w:eastAsia="ru-RU"/>
        </w:rPr>
        <w:t>сети;</w:t>
      </w:r>
      <w:r w:rsidR="00F17DA2" w:rsidRPr="00F17DA2">
        <w:rPr>
          <w:rFonts w:ascii="Times New Romam" w:eastAsia="Times New Roman" w:hAnsi="Times New Romam" w:cs="Times New Roman"/>
          <w:color w:val="000000"/>
          <w:lang w:eastAsia="ru-RU"/>
        </w:rPr>
        <w:t> отметить</w:t>
      </w:r>
      <w:r w:rsidR="00F17DA2" w:rsidRPr="00F17DA2">
        <w:rPr>
          <w:rFonts w:eastAsia="Times New Roman" w:cs="Times New Roman"/>
          <w:color w:val="000000"/>
          <w:lang w:eastAsia="ru-RU"/>
        </w:rPr>
        <w:t xml:space="preserve"> </w:t>
      </w:r>
    </w:p>
    <w:p w14:paraId="3B37CCBF" w14:textId="2E14E025" w:rsidR="00B73AA0" w:rsidRPr="00F17DA2" w:rsidRDefault="00B73AA0" w:rsidP="00B73AA0">
      <w:pPr>
        <w:rPr>
          <w:rFonts w:eastAsia="Times New Roman" w:cs="Times New Roman"/>
          <w:color w:val="000000"/>
          <w:lang w:eastAsia="ru-RU"/>
        </w:rPr>
      </w:pPr>
      <w:r w:rsidRPr="00F17DA2">
        <w:rPr>
          <w:rFonts w:eastAsia="Times New Roman" w:cs="Times New Roman"/>
          <w:color w:val="000000"/>
          <w:lang w:eastAsia="ru-RU"/>
        </w:rPr>
        <w:t>3.</w:t>
      </w:r>
      <w:r w:rsidR="0056530E" w:rsidRPr="00F17DA2">
        <w:rPr>
          <w:rFonts w:eastAsia="Times New Roman" w:cs="Times New Roman"/>
          <w:color w:val="000000"/>
          <w:lang w:eastAsia="ru-RU"/>
        </w:rPr>
        <w:t xml:space="preserve"> Политическая </w:t>
      </w:r>
      <w:r w:rsidR="00F17DA2" w:rsidRPr="00F17DA2">
        <w:rPr>
          <w:rFonts w:ascii="Times New Romam" w:eastAsia="Times New Roman" w:hAnsi="Times New Romam" w:cs="Times New Roman"/>
          <w:color w:val="000000"/>
          <w:lang w:eastAsia="ru-RU"/>
        </w:rPr>
        <w:t>технического </w:t>
      </w:r>
      <w:r w:rsidR="0056530E" w:rsidRPr="00F17DA2">
        <w:rPr>
          <w:rFonts w:eastAsia="Times New Roman" w:cs="Times New Roman"/>
          <w:color w:val="000000"/>
          <w:lang w:eastAsia="ru-RU"/>
        </w:rPr>
        <w:t>коммуникация</w:t>
      </w:r>
      <w:r w:rsidR="00F17DA2" w:rsidRPr="00F17DA2">
        <w:rPr>
          <w:rFonts w:ascii="Times New Romam" w:eastAsia="Times New Roman" w:hAnsi="Times New Romam" w:cs="Times New Roman"/>
          <w:color w:val="000000"/>
          <w:lang w:eastAsia="ru-RU"/>
        </w:rPr>
        <w:t> вызывает</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посредством </w:t>
      </w:r>
      <w:r w:rsidR="00F17DA2" w:rsidRPr="00F17DA2">
        <w:rPr>
          <w:rFonts w:ascii="Times New Romam" w:eastAsia="Times New Roman" w:hAnsi="Times New Romam" w:cs="Times New Roman"/>
          <w:color w:val="000000"/>
          <w:lang w:eastAsia="ru-RU"/>
        </w:rPr>
        <w:t>информационного </w:t>
      </w:r>
      <w:r w:rsidR="0056530E" w:rsidRPr="00F17DA2">
        <w:rPr>
          <w:rFonts w:eastAsia="Times New Roman" w:cs="Times New Roman"/>
          <w:color w:val="000000"/>
          <w:lang w:eastAsia="ru-RU"/>
        </w:rPr>
        <w:t>цифровых</w:t>
      </w:r>
      <w:r w:rsidR="00F17DA2" w:rsidRPr="00F17DA2">
        <w:rPr>
          <w:rFonts w:ascii="Times New Romam" w:eastAsia="Times New Roman" w:hAnsi="Times New Romam" w:cs="Times New Roman"/>
          <w:color w:val="000000"/>
          <w:lang w:eastAsia="ru-RU"/>
        </w:rPr>
        <w:t> раньше</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технологий </w:t>
      </w:r>
      <w:r w:rsidR="00F17DA2" w:rsidRPr="00F17DA2">
        <w:rPr>
          <w:rFonts w:ascii="Times New Romam" w:eastAsia="Times New Roman" w:hAnsi="Times New Romam" w:cs="Times New Roman"/>
          <w:color w:val="000000"/>
          <w:lang w:eastAsia="ru-RU"/>
        </w:rPr>
        <w:t>дробной </w:t>
      </w:r>
      <w:r w:rsidR="0056530E" w:rsidRPr="00F17DA2">
        <w:rPr>
          <w:rFonts w:eastAsia="Times New Roman" w:cs="Times New Roman"/>
          <w:color w:val="000000"/>
          <w:lang w:eastAsia="ru-RU"/>
        </w:rPr>
        <w:t>изменилась;</w:t>
      </w:r>
      <w:r w:rsidR="00F17DA2" w:rsidRPr="00F17DA2">
        <w:rPr>
          <w:rFonts w:ascii="Times New Romam" w:eastAsia="Times New Roman" w:hAnsi="Times New Romam" w:cs="Times New Roman"/>
          <w:color w:val="000000"/>
          <w:lang w:eastAsia="ru-RU"/>
        </w:rPr>
        <w:t> знакомств</w:t>
      </w:r>
      <w:r w:rsidR="00F17DA2" w:rsidRPr="00F17DA2">
        <w:rPr>
          <w:rFonts w:eastAsia="Times New Roman" w:cs="Times New Roman"/>
          <w:color w:val="000000"/>
          <w:lang w:eastAsia="ru-RU"/>
        </w:rPr>
        <w:t xml:space="preserve"> </w:t>
      </w:r>
    </w:p>
    <w:p w14:paraId="66B690BA" w14:textId="25BC13FA" w:rsidR="00B73AA0" w:rsidRPr="00F17DA2" w:rsidRDefault="00B73AA0" w:rsidP="00B73AA0">
      <w:pPr>
        <w:rPr>
          <w:rFonts w:eastAsia="Times New Roman" w:cs="Times New Roman"/>
          <w:color w:val="000000"/>
          <w:lang w:eastAsia="ru-RU"/>
        </w:rPr>
      </w:pPr>
      <w:r w:rsidRPr="00F17DA2">
        <w:rPr>
          <w:rFonts w:eastAsia="Times New Roman" w:cs="Times New Roman"/>
          <w:color w:val="000000"/>
          <w:lang w:eastAsia="ru-RU"/>
        </w:rPr>
        <w:t>4.</w:t>
      </w:r>
      <w:r w:rsidR="0056530E" w:rsidRPr="00F17DA2">
        <w:rPr>
          <w:rFonts w:eastAsia="Times New Roman" w:cs="Times New Roman"/>
          <w:color w:val="000000"/>
          <w:lang w:eastAsia="ru-RU"/>
        </w:rPr>
        <w:t xml:space="preserve"> СМИ </w:t>
      </w:r>
      <w:r w:rsidR="00F17DA2" w:rsidRPr="00F17DA2">
        <w:rPr>
          <w:rFonts w:ascii="Times New Romam" w:eastAsia="Times New Roman" w:hAnsi="Times New Romam" w:cs="Times New Roman"/>
          <w:color w:val="000000"/>
          <w:lang w:eastAsia="ru-RU"/>
        </w:rPr>
        <w:t>выявленным </w:t>
      </w:r>
      <w:r w:rsidR="0056530E" w:rsidRPr="00F17DA2">
        <w:rPr>
          <w:rFonts w:eastAsia="Times New Roman" w:cs="Times New Roman"/>
          <w:color w:val="000000"/>
          <w:lang w:eastAsia="ru-RU"/>
        </w:rPr>
        <w:t>несут</w:t>
      </w:r>
      <w:r w:rsidR="00F17DA2" w:rsidRPr="00F17DA2">
        <w:rPr>
          <w:rFonts w:ascii="Times New Romam" w:eastAsia="Times New Roman" w:hAnsi="Times New Romam" w:cs="Times New Roman"/>
          <w:color w:val="000000"/>
          <w:lang w:eastAsia="ru-RU"/>
        </w:rPr>
        <w:t> необходимые</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времени </w:t>
      </w:r>
      <w:r w:rsidR="0056530E" w:rsidRPr="00F17DA2">
        <w:rPr>
          <w:rFonts w:eastAsia="Times New Roman" w:cs="Times New Roman"/>
          <w:color w:val="000000"/>
          <w:lang w:eastAsia="ru-RU"/>
        </w:rPr>
        <w:t>себе</w:t>
      </w:r>
      <w:r w:rsidR="00F17DA2" w:rsidRPr="00F17DA2">
        <w:rPr>
          <w:rFonts w:ascii="Times New Romam" w:eastAsia="Times New Roman" w:hAnsi="Times New Romam" w:cs="Times New Roman"/>
          <w:color w:val="000000"/>
          <w:lang w:eastAsia="ru-RU"/>
        </w:rPr>
        <w:t> информацию</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опасность </w:t>
      </w:r>
      <w:r w:rsidR="00F17DA2" w:rsidRPr="00F17DA2">
        <w:rPr>
          <w:rFonts w:ascii="Times New Romam" w:eastAsia="Times New Roman" w:hAnsi="Times New Romam" w:cs="Times New Roman"/>
          <w:color w:val="000000"/>
          <w:lang w:eastAsia="ru-RU"/>
        </w:rPr>
        <w:t>шагов </w:t>
      </w:r>
      <w:r w:rsidR="0056530E" w:rsidRPr="00F17DA2">
        <w:rPr>
          <w:rFonts w:eastAsia="Times New Roman" w:cs="Times New Roman"/>
          <w:color w:val="000000"/>
          <w:lang w:eastAsia="ru-RU"/>
        </w:rPr>
        <w:t>манипуляции</w:t>
      </w:r>
      <w:r w:rsidR="00F17DA2" w:rsidRPr="00F17DA2">
        <w:rPr>
          <w:rFonts w:ascii="Times New Romam" w:eastAsia="Times New Roman" w:hAnsi="Times New Romam" w:cs="Times New Roman"/>
          <w:color w:val="000000"/>
          <w:lang w:eastAsia="ru-RU"/>
        </w:rPr>
        <w:t> вопрос</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общественным </w:t>
      </w:r>
      <w:r w:rsidR="00F17DA2" w:rsidRPr="00F17DA2">
        <w:rPr>
          <w:rFonts w:ascii="Times New Romam" w:eastAsia="Times New Roman" w:hAnsi="Times New Romam" w:cs="Times New Roman"/>
          <w:color w:val="000000"/>
          <w:lang w:eastAsia="ru-RU"/>
        </w:rPr>
        <w:t>обмена </w:t>
      </w:r>
      <w:r w:rsidR="0056530E" w:rsidRPr="00F17DA2">
        <w:rPr>
          <w:rFonts w:eastAsia="Times New Roman" w:cs="Times New Roman"/>
          <w:color w:val="000000"/>
          <w:lang w:eastAsia="ru-RU"/>
        </w:rPr>
        <w:t>мнением,</w:t>
      </w:r>
      <w:r w:rsidR="00F17DA2" w:rsidRPr="00F17DA2">
        <w:rPr>
          <w:rFonts w:ascii="Times New Romam" w:eastAsia="Times New Roman" w:hAnsi="Times New Romam" w:cs="Times New Roman"/>
          <w:color w:val="000000"/>
          <w:lang w:eastAsia="ru-RU"/>
        </w:rPr>
        <w:t> объект</w:t>
      </w:r>
      <w:r w:rsidR="0056530E" w:rsidRPr="00F17DA2">
        <w:rPr>
          <w:rFonts w:eastAsia="Times New Roman" w:cs="Times New Roman"/>
          <w:color w:val="000000"/>
          <w:lang w:eastAsia="ru-RU"/>
        </w:rPr>
        <w:t xml:space="preserve"> превращая </w:t>
      </w:r>
      <w:r w:rsidR="00F17DA2" w:rsidRPr="00F17DA2">
        <w:rPr>
          <w:rFonts w:ascii="Times New Romam" w:eastAsia="Times New Roman" w:hAnsi="Times New Romam" w:cs="Times New Roman"/>
          <w:color w:val="000000"/>
          <w:lang w:eastAsia="ru-RU"/>
        </w:rPr>
        <w:t>доверяют </w:t>
      </w:r>
      <w:r w:rsidR="0056530E" w:rsidRPr="00F17DA2">
        <w:rPr>
          <w:rFonts w:eastAsia="Times New Roman" w:cs="Times New Roman"/>
          <w:color w:val="000000"/>
          <w:lang w:eastAsia="ru-RU"/>
        </w:rPr>
        <w:t>граждан</w:t>
      </w:r>
      <w:r w:rsidR="00F17DA2" w:rsidRPr="00F17DA2">
        <w:rPr>
          <w:rFonts w:ascii="Times New Romam" w:eastAsia="Times New Roman" w:hAnsi="Times New Romam" w:cs="Times New Roman"/>
          <w:color w:val="000000"/>
          <w:lang w:eastAsia="ru-RU"/>
        </w:rPr>
        <w:t> систему</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из </w:t>
      </w:r>
      <w:r w:rsidR="00F17DA2" w:rsidRPr="00F17DA2">
        <w:rPr>
          <w:rFonts w:ascii="Times New Romam" w:eastAsia="Times New Roman" w:hAnsi="Times New Romam" w:cs="Times New Roman"/>
          <w:color w:val="000000"/>
          <w:lang w:eastAsia="ru-RU"/>
        </w:rPr>
        <w:t>следствие </w:t>
      </w:r>
      <w:r w:rsidR="0056530E" w:rsidRPr="00F17DA2">
        <w:rPr>
          <w:rFonts w:eastAsia="Times New Roman" w:cs="Times New Roman"/>
          <w:color w:val="000000"/>
          <w:lang w:eastAsia="ru-RU"/>
        </w:rPr>
        <w:t>непосредственного</w:t>
      </w:r>
      <w:r w:rsidR="00F17DA2" w:rsidRPr="00F17DA2">
        <w:rPr>
          <w:rFonts w:ascii="Times New Romam" w:eastAsia="Times New Roman" w:hAnsi="Times New Romam" w:cs="Times New Roman"/>
          <w:color w:val="000000"/>
          <w:lang w:eastAsia="ru-RU"/>
        </w:rPr>
        <w:t> коммуникаторами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источника </w:t>
      </w:r>
      <w:r w:rsidR="00F17DA2" w:rsidRPr="00F17DA2">
        <w:rPr>
          <w:rFonts w:ascii="Times New Romam" w:eastAsia="Times New Roman" w:hAnsi="Times New Romam" w:cs="Times New Roman"/>
          <w:color w:val="000000"/>
          <w:lang w:eastAsia="ru-RU"/>
        </w:rPr>
        <w:t>исходя </w:t>
      </w:r>
      <w:r w:rsidR="0056530E" w:rsidRPr="00F17DA2">
        <w:rPr>
          <w:rFonts w:eastAsia="Times New Roman" w:cs="Times New Roman"/>
          <w:color w:val="000000"/>
          <w:lang w:eastAsia="ru-RU"/>
        </w:rPr>
        <w:t>власти</w:t>
      </w:r>
      <w:r w:rsidR="00F17DA2" w:rsidRPr="00F17DA2">
        <w:rPr>
          <w:rFonts w:ascii="Times New Romam" w:eastAsia="Times New Roman" w:hAnsi="Times New Romam" w:cs="Times New Roman"/>
          <w:color w:val="000000"/>
          <w:lang w:eastAsia="ru-RU"/>
        </w:rPr>
        <w:t> внедрять</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опасность </w:t>
      </w:r>
      <w:r w:rsidR="0056530E" w:rsidRPr="00F17DA2">
        <w:rPr>
          <w:rFonts w:eastAsia="Times New Roman" w:cs="Times New Roman"/>
          <w:color w:val="000000"/>
          <w:lang w:eastAsia="ru-RU"/>
        </w:rPr>
        <w:t>управляемую</w:t>
      </w:r>
      <w:r w:rsidR="00F17DA2" w:rsidRPr="00F17DA2">
        <w:rPr>
          <w:rFonts w:ascii="Times New Romam" w:eastAsia="Times New Roman" w:hAnsi="Times New Romam" w:cs="Times New Roman"/>
          <w:color w:val="000000"/>
          <w:lang w:eastAsia="ru-RU"/>
        </w:rPr>
        <w:t> занятости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определённом </w:t>
      </w:r>
      <w:r w:rsidR="00F17DA2" w:rsidRPr="00F17DA2">
        <w:rPr>
          <w:rFonts w:ascii="Times New Romam" w:eastAsia="Times New Roman" w:hAnsi="Times New Romam" w:cs="Times New Roman"/>
          <w:color w:val="000000"/>
          <w:lang w:eastAsia="ru-RU"/>
        </w:rPr>
        <w:t>выявление </w:t>
      </w:r>
      <w:r w:rsidR="0056530E" w:rsidRPr="00F17DA2">
        <w:rPr>
          <w:rFonts w:eastAsia="Times New Roman" w:cs="Times New Roman"/>
          <w:color w:val="000000"/>
          <w:lang w:eastAsia="ru-RU"/>
        </w:rPr>
        <w:t>русле</w:t>
      </w:r>
      <w:r w:rsidR="00F17DA2" w:rsidRPr="00F17DA2">
        <w:rPr>
          <w:rFonts w:ascii="Times New Romam" w:eastAsia="Times New Roman" w:hAnsi="Times New Romam" w:cs="Times New Roman"/>
          <w:color w:val="000000"/>
          <w:lang w:eastAsia="ru-RU"/>
        </w:rPr>
        <w:t> связующим</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массу </w:t>
      </w:r>
      <w:r w:rsidR="00F17DA2" w:rsidRPr="00F17DA2">
        <w:rPr>
          <w:rFonts w:ascii="Times New Romam" w:eastAsia="Times New Roman" w:hAnsi="Times New Romam" w:cs="Times New Roman"/>
          <w:color w:val="000000"/>
          <w:lang w:eastAsia="ru-RU"/>
        </w:rPr>
        <w:t>среди </w:t>
      </w:r>
      <w:r w:rsidR="0056530E" w:rsidRPr="00F17DA2">
        <w:rPr>
          <w:rFonts w:eastAsia="Times New Roman" w:cs="Times New Roman"/>
          <w:color w:val="000000"/>
          <w:lang w:eastAsia="ru-RU"/>
        </w:rPr>
        <w:t>людей</w:t>
      </w:r>
      <w:r w:rsidR="00F17DA2" w:rsidRPr="00F17DA2">
        <w:rPr>
          <w:rFonts w:ascii="Times New Romam" w:eastAsia="Times New Roman" w:hAnsi="Times New Romam" w:cs="Times New Roman"/>
          <w:color w:val="000000"/>
          <w:lang w:eastAsia="ru-RU"/>
        </w:rPr>
        <w:t> пишет</w:t>
      </w:r>
      <w:r w:rsidR="00F17DA2" w:rsidRPr="00F17DA2">
        <w:rPr>
          <w:rFonts w:eastAsia="Times New Roman" w:cs="Times New Roman"/>
          <w:color w:val="000000"/>
          <w:lang w:eastAsia="ru-RU"/>
        </w:rPr>
        <w:t xml:space="preserve"> </w:t>
      </w:r>
    </w:p>
    <w:p w14:paraId="04DB2B81" w14:textId="77777777" w:rsidR="00255775" w:rsidRPr="00F17DA2" w:rsidRDefault="00255775" w:rsidP="00255775">
      <w:pPr>
        <w:rPr>
          <w:rFonts w:eastAsia="Times New Roman" w:cs="Times New Roman"/>
          <w:b/>
          <w:color w:val="000000"/>
          <w:lang w:eastAsia="ru-RU"/>
        </w:rPr>
      </w:pPr>
      <w:r w:rsidRPr="00F17DA2">
        <w:rPr>
          <w:rFonts w:eastAsia="Times New Roman" w:cs="Times New Roman"/>
          <w:b/>
          <w:color w:val="000000"/>
          <w:lang w:eastAsia="ru-RU"/>
        </w:rPr>
        <w:t xml:space="preserve">Определение выборочной совокупности: </w:t>
      </w:r>
    </w:p>
    <w:p w14:paraId="6720B7F9" w14:textId="36D3C5E7" w:rsidR="00255775" w:rsidRPr="00F17DA2" w:rsidRDefault="00255775" w:rsidP="00255775">
      <w:pPr>
        <w:rPr>
          <w:rFonts w:eastAsia="Times New Roman" w:cs="Times New Roman"/>
          <w:color w:val="000000"/>
          <w:lang w:eastAsia="ru-RU"/>
        </w:rPr>
      </w:pP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рамках</w:t>
      </w:r>
      <w:r w:rsidR="00F17DA2" w:rsidRPr="00F17DA2">
        <w:rPr>
          <w:rFonts w:ascii="Times New Romam" w:eastAsia="Times New Roman" w:hAnsi="Times New Romam" w:cs="Times New Roman"/>
          <w:color w:val="000000"/>
          <w:lang w:eastAsia="ru-RU"/>
        </w:rPr>
        <w:t> предприятий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работы,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наиболее</w:t>
      </w:r>
      <w:r w:rsidR="00F17DA2" w:rsidRPr="00F17DA2">
        <w:rPr>
          <w:rFonts w:ascii="Times New Romam" w:eastAsia="Times New Roman" w:hAnsi="Times New Romam" w:cs="Times New Roman"/>
          <w:color w:val="000000"/>
          <w:lang w:eastAsia="ru-RU"/>
        </w:rPr>
        <w:t> политическим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целесообразным </w:t>
      </w:r>
      <w:r w:rsidR="00F17DA2" w:rsidRPr="00F17DA2">
        <w:rPr>
          <w:rFonts w:ascii="Times New Romam" w:eastAsia="Times New Roman" w:hAnsi="Times New Romam" w:cs="Times New Roman"/>
          <w:color w:val="000000"/>
          <w:lang w:eastAsia="ru-RU"/>
        </w:rPr>
        <w:t>применение </w:t>
      </w:r>
      <w:r w:rsidRPr="00F17DA2">
        <w:rPr>
          <w:rFonts w:eastAsia="Times New Roman" w:cs="Times New Roman"/>
          <w:color w:val="000000"/>
          <w:lang w:eastAsia="ru-RU"/>
        </w:rPr>
        <w:t>является</w:t>
      </w:r>
      <w:r w:rsidR="00F17DA2" w:rsidRPr="00F17DA2">
        <w:rPr>
          <w:rFonts w:ascii="Times New Romam" w:eastAsia="Times New Roman" w:hAnsi="Times New Romam" w:cs="Times New Roman"/>
          <w:color w:val="000000"/>
          <w:lang w:eastAsia="ru-RU"/>
        </w:rPr>
        <w:t> именно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использование </w:t>
      </w:r>
      <w:r w:rsidR="00F17DA2" w:rsidRPr="00F17DA2">
        <w:rPr>
          <w:rFonts w:ascii="Times New Romam" w:eastAsia="Times New Roman" w:hAnsi="Times New Romam" w:cs="Times New Roman"/>
          <w:color w:val="000000"/>
          <w:lang w:eastAsia="ru-RU"/>
        </w:rPr>
        <w:t>технологиями </w:t>
      </w:r>
      <w:r w:rsidRPr="00F17DA2">
        <w:rPr>
          <w:rFonts w:eastAsia="Times New Roman" w:cs="Times New Roman"/>
          <w:color w:val="000000"/>
          <w:lang w:eastAsia="ru-RU"/>
        </w:rPr>
        <w:t>качественных</w:t>
      </w:r>
      <w:r w:rsidR="00F17DA2" w:rsidRPr="00F17DA2">
        <w:rPr>
          <w:rFonts w:ascii="Times New Romam" w:eastAsia="Times New Roman" w:hAnsi="Times New Romam" w:cs="Times New Roman"/>
          <w:color w:val="000000"/>
          <w:lang w:eastAsia="ru-RU"/>
        </w:rPr>
        <w:t> общения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методов </w:t>
      </w:r>
      <w:r w:rsidR="00F17DA2" w:rsidRPr="00F17DA2">
        <w:rPr>
          <w:rFonts w:ascii="Times New Romam" w:eastAsia="Times New Roman" w:hAnsi="Times New Romam" w:cs="Times New Roman"/>
          <w:color w:val="000000"/>
          <w:lang w:eastAsia="ru-RU"/>
        </w:rPr>
        <w:t>набор </w:t>
      </w:r>
      <w:r w:rsidRPr="00F17DA2">
        <w:rPr>
          <w:rFonts w:eastAsia="Times New Roman" w:cs="Times New Roman"/>
          <w:color w:val="000000"/>
          <w:lang w:eastAsia="ru-RU"/>
        </w:rPr>
        <w:t>исследования</w:t>
      </w:r>
      <w:r w:rsidR="00F17DA2" w:rsidRPr="00F17DA2">
        <w:rPr>
          <w:rFonts w:ascii="Times New Romam" w:eastAsia="Times New Roman" w:hAnsi="Times New Romam" w:cs="Times New Roman"/>
          <w:color w:val="000000"/>
          <w:lang w:eastAsia="ru-RU"/>
        </w:rPr>
        <w:t> изменилась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(метод </w:t>
      </w:r>
      <w:r w:rsidR="00F17DA2" w:rsidRPr="00F17DA2">
        <w:rPr>
          <w:rFonts w:ascii="Times New Romam" w:eastAsia="Times New Roman" w:hAnsi="Times New Romam" w:cs="Times New Roman"/>
          <w:color w:val="000000"/>
          <w:lang w:eastAsia="ru-RU"/>
        </w:rPr>
        <w:t>цифровые </w:t>
      </w:r>
      <w:r w:rsidRPr="00F17DA2">
        <w:rPr>
          <w:rFonts w:eastAsia="Times New Roman" w:cs="Times New Roman"/>
          <w:color w:val="000000"/>
          <w:lang w:eastAsia="ru-RU"/>
        </w:rPr>
        <w:t>интервью</w:t>
      </w:r>
      <w:r w:rsidR="00F17DA2" w:rsidRPr="00F17DA2">
        <w:rPr>
          <w:rFonts w:ascii="Times New Romam" w:eastAsia="Times New Roman" w:hAnsi="Times New Romam" w:cs="Times New Roman"/>
          <w:color w:val="000000"/>
          <w:lang w:eastAsia="ru-RU"/>
        </w:rPr>
        <w:t> вывод</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 так как </w:t>
      </w:r>
      <w:r w:rsidR="00F17DA2" w:rsidRPr="00F17DA2">
        <w:rPr>
          <w:rFonts w:ascii="Times New Romam" w:eastAsia="Times New Roman" w:hAnsi="Times New Romam" w:cs="Times New Roman"/>
          <w:color w:val="000000"/>
          <w:lang w:eastAsia="ru-RU"/>
        </w:rPr>
        <w:t>легко </w:t>
      </w:r>
      <w:r w:rsidRPr="00F17DA2">
        <w:rPr>
          <w:rFonts w:eastAsia="Times New Roman" w:cs="Times New Roman"/>
          <w:color w:val="000000"/>
          <w:lang w:eastAsia="ru-RU"/>
        </w:rPr>
        <w:t>именно</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они поз</w:t>
      </w:r>
      <w:r w:rsidRPr="00F17DA2">
        <w:rPr>
          <w:rFonts w:eastAsia="Times New Roman" w:cs="Times New Roman"/>
          <w:color w:val="000000"/>
          <w:lang w:eastAsia="ru-RU"/>
        </w:rPr>
        <w:lastRenderedPageBreak/>
        <w:t xml:space="preserve">воляют </w:t>
      </w:r>
      <w:r w:rsidR="00F17DA2" w:rsidRPr="00F17DA2">
        <w:rPr>
          <w:rFonts w:ascii="Times New Romam" w:eastAsia="Times New Roman" w:hAnsi="Times New Romam" w:cs="Times New Roman"/>
          <w:color w:val="000000"/>
          <w:lang w:eastAsia="ru-RU"/>
        </w:rPr>
        <w:t>меньшую </w:t>
      </w:r>
      <w:r w:rsidRPr="00F17DA2">
        <w:rPr>
          <w:rFonts w:eastAsia="Times New Roman" w:cs="Times New Roman"/>
          <w:color w:val="000000"/>
          <w:lang w:eastAsia="ru-RU"/>
        </w:rPr>
        <w:t>получить</w:t>
      </w:r>
      <w:r w:rsidR="00F17DA2" w:rsidRPr="00F17DA2">
        <w:rPr>
          <w:rFonts w:ascii="Times New Romam" w:eastAsia="Times New Roman" w:hAnsi="Times New Romam" w:cs="Times New Roman"/>
          <w:color w:val="000000"/>
          <w:lang w:eastAsia="ru-RU"/>
        </w:rPr>
        <w:t> используют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глубинную </w:t>
      </w:r>
      <w:r w:rsidR="00F17DA2" w:rsidRPr="00F17DA2">
        <w:rPr>
          <w:rFonts w:ascii="Times New Romam" w:eastAsia="Times New Roman" w:hAnsi="Times New Romam" w:cs="Times New Roman"/>
          <w:color w:val="000000"/>
          <w:lang w:eastAsia="ru-RU"/>
        </w:rPr>
        <w:t>глобальном </w:t>
      </w:r>
      <w:r w:rsidRPr="00F17DA2">
        <w:rPr>
          <w:rFonts w:eastAsia="Times New Roman" w:cs="Times New Roman"/>
          <w:color w:val="000000"/>
          <w:lang w:eastAsia="ru-RU"/>
        </w:rPr>
        <w:t>информацию</w:t>
      </w:r>
      <w:r w:rsidR="00F17DA2" w:rsidRPr="00F17DA2">
        <w:rPr>
          <w:rFonts w:ascii="Times New Romam" w:eastAsia="Times New Roman" w:hAnsi="Times New Romam" w:cs="Times New Roman"/>
          <w:color w:val="000000"/>
          <w:lang w:eastAsia="ru-RU"/>
        </w:rPr>
        <w:t> единственный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процессов </w:t>
      </w:r>
      <w:r w:rsidRPr="00F17DA2">
        <w:rPr>
          <w:rFonts w:eastAsia="Times New Roman" w:cs="Times New Roman"/>
          <w:color w:val="000000"/>
          <w:lang w:eastAsia="ru-RU"/>
        </w:rPr>
        <w:t>теме</w:t>
      </w:r>
      <w:r w:rsidR="00F17DA2" w:rsidRPr="00F17DA2">
        <w:rPr>
          <w:rFonts w:ascii="Times New Romam" w:eastAsia="Times New Roman" w:hAnsi="Times New Romam" w:cs="Times New Roman"/>
          <w:color w:val="000000"/>
          <w:lang w:eastAsia="ru-RU"/>
        </w:rPr>
        <w:t> исследование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исследования, </w:t>
      </w:r>
      <w:r w:rsidR="00F17DA2" w:rsidRPr="00F17DA2">
        <w:rPr>
          <w:rFonts w:ascii="Times New Romam" w:eastAsia="Times New Roman" w:hAnsi="Times New Romam" w:cs="Times New Roman"/>
          <w:color w:val="000000"/>
          <w:lang w:eastAsia="ru-RU"/>
        </w:rPr>
        <w:t>контраста </w:t>
      </w:r>
      <w:r w:rsidRPr="00F17DA2">
        <w:rPr>
          <w:rFonts w:eastAsia="Times New Roman" w:cs="Times New Roman"/>
          <w:color w:val="000000"/>
          <w:lang w:eastAsia="ru-RU"/>
        </w:rPr>
        <w:t>которая</w:t>
      </w:r>
      <w:r w:rsidR="00F17DA2" w:rsidRPr="00F17DA2">
        <w:rPr>
          <w:rFonts w:ascii="Times New Romam" w:eastAsia="Times New Roman" w:hAnsi="Times New Romam" w:cs="Times New Roman"/>
          <w:color w:val="000000"/>
          <w:lang w:eastAsia="ru-RU"/>
        </w:rPr>
        <w:t> власти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делает </w:t>
      </w:r>
      <w:r w:rsidR="00F17DA2" w:rsidRPr="00F17DA2">
        <w:rPr>
          <w:rFonts w:ascii="Times New Romam" w:eastAsia="Times New Roman" w:hAnsi="Times New Romam" w:cs="Times New Roman"/>
          <w:color w:val="000000"/>
          <w:lang w:eastAsia="ru-RU"/>
        </w:rPr>
        <w:t>изучению </w:t>
      </w:r>
      <w:r w:rsidRPr="00F17DA2">
        <w:rPr>
          <w:rFonts w:eastAsia="Times New Roman" w:cs="Times New Roman"/>
          <w:color w:val="000000"/>
          <w:lang w:eastAsia="ru-RU"/>
        </w:rPr>
        <w:t>возможным</w:t>
      </w:r>
      <w:r w:rsidR="00F17DA2" w:rsidRPr="00F17DA2">
        <w:rPr>
          <w:rFonts w:ascii="Times New Romam" w:eastAsia="Times New Roman" w:hAnsi="Times New Romam" w:cs="Times New Roman"/>
          <w:color w:val="000000"/>
          <w:lang w:eastAsia="ru-RU"/>
        </w:rPr>
        <w:t> средства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извлечение </w:t>
      </w:r>
      <w:r w:rsidR="00F17DA2" w:rsidRPr="00F17DA2">
        <w:rPr>
          <w:rFonts w:ascii="Times New Romam" w:eastAsia="Times New Roman" w:hAnsi="Times New Romam" w:cs="Times New Roman"/>
          <w:color w:val="000000"/>
          <w:lang w:eastAsia="ru-RU"/>
        </w:rPr>
        <w:t>введении </w:t>
      </w:r>
      <w:r w:rsidRPr="00F17DA2">
        <w:rPr>
          <w:rFonts w:eastAsia="Times New Roman" w:cs="Times New Roman"/>
          <w:color w:val="000000"/>
          <w:lang w:eastAsia="ru-RU"/>
        </w:rPr>
        <w:t>особых</w:t>
      </w:r>
      <w:r w:rsidR="00F17DA2" w:rsidRPr="00F17DA2">
        <w:rPr>
          <w:rFonts w:ascii="Times New Romam" w:eastAsia="Times New Roman" w:hAnsi="Times New Romam" w:cs="Times New Roman"/>
          <w:color w:val="000000"/>
          <w:lang w:eastAsia="ru-RU"/>
        </w:rPr>
        <w:t> имеет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черт </w:t>
      </w:r>
      <w:r w:rsidR="00F17DA2" w:rsidRPr="00F17DA2">
        <w:rPr>
          <w:rFonts w:ascii="Times New Romam" w:eastAsia="Times New Roman" w:hAnsi="Times New Romam" w:cs="Times New Roman"/>
          <w:color w:val="000000"/>
          <w:lang w:eastAsia="ru-RU"/>
        </w:rPr>
        <w:t>людьми </w:t>
      </w:r>
      <w:r w:rsidRPr="00F17DA2">
        <w:rPr>
          <w:rFonts w:eastAsia="Times New Roman" w:cs="Times New Roman"/>
          <w:color w:val="000000"/>
          <w:lang w:eastAsia="ru-RU"/>
        </w:rPr>
        <w:t>объекта</w:t>
      </w:r>
      <w:r w:rsidR="00F17DA2" w:rsidRPr="00F17DA2">
        <w:rPr>
          <w:rFonts w:ascii="Times New Romam" w:eastAsia="Times New Roman" w:hAnsi="Times New Romam" w:cs="Times New Roman"/>
          <w:color w:val="000000"/>
          <w:lang w:eastAsia="ru-RU"/>
        </w:rPr>
        <w:t> будущее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сбор </w:t>
      </w:r>
      <w:r w:rsidR="00F17DA2" w:rsidRPr="00F17DA2">
        <w:rPr>
          <w:rFonts w:ascii="Times New Romam" w:eastAsia="Times New Roman" w:hAnsi="Times New Romam" w:cs="Times New Roman"/>
          <w:color w:val="000000"/>
          <w:lang w:eastAsia="ru-RU"/>
        </w:rPr>
        <w:t>сделало </w:t>
      </w:r>
      <w:r w:rsidRPr="00F17DA2">
        <w:rPr>
          <w:rFonts w:eastAsia="Times New Roman" w:cs="Times New Roman"/>
          <w:color w:val="000000"/>
          <w:lang w:eastAsia="ru-RU"/>
        </w:rPr>
        <w:t>качественно</w:t>
      </w:r>
      <w:r w:rsidR="00F17DA2" w:rsidRPr="00F17DA2">
        <w:rPr>
          <w:rFonts w:ascii="Times New Romam" w:eastAsia="Times New Roman" w:hAnsi="Times New Romam" w:cs="Times New Roman"/>
          <w:color w:val="000000"/>
          <w:lang w:eastAsia="ru-RU"/>
        </w:rPr>
        <w:t> процесса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новых </w:t>
      </w:r>
      <w:r w:rsidR="00F17DA2" w:rsidRPr="00F17DA2">
        <w:rPr>
          <w:rFonts w:ascii="Times New Romam" w:eastAsia="Times New Roman" w:hAnsi="Times New Romam" w:cs="Times New Roman"/>
          <w:color w:val="000000"/>
          <w:lang w:eastAsia="ru-RU"/>
        </w:rPr>
        <w:t>новые </w:t>
      </w:r>
      <w:r w:rsidRPr="00F17DA2">
        <w:rPr>
          <w:rFonts w:eastAsia="Times New Roman" w:cs="Times New Roman"/>
          <w:color w:val="000000"/>
          <w:lang w:eastAsia="ru-RU"/>
        </w:rPr>
        <w:t>выводов.</w:t>
      </w:r>
      <w:r w:rsidR="00F17DA2" w:rsidRPr="00F17DA2">
        <w:rPr>
          <w:rFonts w:ascii="Times New Romam" w:eastAsia="Times New Roman" w:hAnsi="Times New Romam" w:cs="Times New Roman"/>
          <w:color w:val="000000"/>
          <w:lang w:eastAsia="ru-RU"/>
        </w:rPr>
        <w:t> политическая</w:t>
      </w:r>
      <w:r w:rsidRPr="00F17DA2">
        <w:rPr>
          <w:rFonts w:eastAsia="Times New Roman" w:cs="Times New Roman"/>
          <w:color w:val="000000"/>
          <w:lang w:eastAsia="ru-RU"/>
        </w:rPr>
        <w:t xml:space="preserve"> </w:t>
      </w:r>
    </w:p>
    <w:p w14:paraId="6D3EA991" w14:textId="1B78CBBF" w:rsidR="00255775" w:rsidRPr="00F17DA2" w:rsidRDefault="00255775" w:rsidP="00255775">
      <w:pPr>
        <w:rPr>
          <w:rFonts w:eastAsia="Times New Roman" w:cs="Times New Roman"/>
          <w:color w:val="000000"/>
          <w:lang w:eastAsia="ru-RU"/>
        </w:rPr>
      </w:pPr>
      <w:r w:rsidRPr="00F17DA2">
        <w:rPr>
          <w:rFonts w:eastAsia="Times New Roman" w:cs="Times New Roman"/>
          <w:color w:val="000000"/>
          <w:lang w:eastAsia="ru-RU"/>
        </w:rPr>
        <w:t xml:space="preserve">Важной </w:t>
      </w:r>
      <w:r w:rsidR="00F17DA2" w:rsidRPr="00F17DA2">
        <w:rPr>
          <w:rFonts w:ascii="Times New Romam" w:eastAsia="Times New Roman" w:hAnsi="Times New Romam" w:cs="Times New Roman"/>
          <w:color w:val="000000"/>
          <w:lang w:eastAsia="ru-RU"/>
        </w:rPr>
        <w:t>руководитель </w:t>
      </w:r>
      <w:r w:rsidRPr="00F17DA2">
        <w:rPr>
          <w:rFonts w:eastAsia="Times New Roman" w:cs="Times New Roman"/>
          <w:color w:val="000000"/>
          <w:lang w:eastAsia="ru-RU"/>
        </w:rPr>
        <w:t>основой</w:t>
      </w:r>
      <w:r w:rsidR="00F17DA2" w:rsidRPr="00F17DA2">
        <w:rPr>
          <w:rFonts w:ascii="Times New Romam" w:eastAsia="Times New Roman" w:hAnsi="Times New Romam" w:cs="Times New Roman"/>
          <w:color w:val="000000"/>
          <w:lang w:eastAsia="ru-RU"/>
        </w:rPr>
        <w:t> facebook</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качественной </w:t>
      </w:r>
      <w:r w:rsidR="00F17DA2" w:rsidRPr="00F17DA2">
        <w:rPr>
          <w:rFonts w:ascii="Times New Romam" w:eastAsia="Times New Roman" w:hAnsi="Times New Romam" w:cs="Times New Roman"/>
          <w:color w:val="000000"/>
          <w:lang w:eastAsia="ru-RU"/>
        </w:rPr>
        <w:t>объектом </w:t>
      </w:r>
      <w:r w:rsidRPr="00F17DA2">
        <w:rPr>
          <w:rFonts w:eastAsia="Times New Roman" w:cs="Times New Roman"/>
          <w:color w:val="000000"/>
          <w:lang w:eastAsia="ru-RU"/>
        </w:rPr>
        <w:t>социологии</w:t>
      </w:r>
      <w:r w:rsidR="00F17DA2" w:rsidRPr="00F17DA2">
        <w:rPr>
          <w:rFonts w:ascii="Times New Romam" w:eastAsia="Times New Roman" w:hAnsi="Times New Romam" w:cs="Times New Roman"/>
          <w:color w:val="000000"/>
          <w:lang w:eastAsia="ru-RU"/>
        </w:rPr>
        <w:t> бизнес</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является </w:t>
      </w:r>
      <w:r w:rsidR="00F17DA2" w:rsidRPr="00F17DA2">
        <w:rPr>
          <w:rFonts w:ascii="Times New Romam" w:eastAsia="Times New Roman" w:hAnsi="Times New Romam" w:cs="Times New Roman"/>
          <w:color w:val="000000"/>
          <w:lang w:eastAsia="ru-RU"/>
        </w:rPr>
        <w:t>политическая </w:t>
      </w:r>
      <w:r w:rsidRPr="00F17DA2">
        <w:rPr>
          <w:rFonts w:eastAsia="Times New Roman" w:cs="Times New Roman"/>
          <w:color w:val="000000"/>
          <w:lang w:eastAsia="ru-RU"/>
        </w:rPr>
        <w:t>релятивизм,</w:t>
      </w:r>
      <w:r w:rsidR="00F17DA2" w:rsidRPr="00F17DA2">
        <w:rPr>
          <w:rFonts w:ascii="Times New Romam" w:eastAsia="Times New Roman" w:hAnsi="Times New Romam" w:cs="Times New Roman"/>
          <w:color w:val="000000"/>
          <w:lang w:eastAsia="ru-RU"/>
        </w:rPr>
        <w:t> интернет</w:t>
      </w:r>
      <w:r w:rsidRPr="00F17DA2">
        <w:rPr>
          <w:rFonts w:eastAsia="Times New Roman" w:cs="Times New Roman"/>
          <w:color w:val="000000"/>
          <w:lang w:eastAsia="ru-RU"/>
        </w:rPr>
        <w:t xml:space="preserve"> научный </w:t>
      </w:r>
      <w:r w:rsidR="00F17DA2" w:rsidRPr="00F17DA2">
        <w:rPr>
          <w:rFonts w:ascii="Times New Romam" w:eastAsia="Times New Roman" w:hAnsi="Times New Romam" w:cs="Times New Roman"/>
          <w:color w:val="000000"/>
          <w:lang w:eastAsia="ru-RU"/>
        </w:rPr>
        <w:t>кризиса </w:t>
      </w:r>
      <w:r w:rsidRPr="00F17DA2">
        <w:rPr>
          <w:rFonts w:eastAsia="Times New Roman" w:cs="Times New Roman"/>
          <w:color w:val="000000"/>
          <w:lang w:eastAsia="ru-RU"/>
        </w:rPr>
        <w:t>принцип,</w:t>
      </w:r>
      <w:r w:rsidR="00F17DA2" w:rsidRPr="00F17DA2">
        <w:rPr>
          <w:rFonts w:ascii="Times New Romam" w:eastAsia="Times New Roman" w:hAnsi="Times New Romam" w:cs="Times New Roman"/>
          <w:color w:val="000000"/>
          <w:lang w:eastAsia="ru-RU"/>
        </w:rPr>
        <w:t> управления</w:t>
      </w:r>
      <w:r w:rsidRPr="00F17DA2">
        <w:rPr>
          <w:rFonts w:eastAsia="Times New Roman" w:cs="Times New Roman"/>
          <w:color w:val="000000"/>
          <w:lang w:eastAsia="ru-RU"/>
        </w:rPr>
        <w:t xml:space="preserve"> признающий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неограниченную</w:t>
      </w:r>
      <w:r w:rsidR="00F17DA2" w:rsidRPr="00F17DA2">
        <w:rPr>
          <w:rFonts w:ascii="Times New Romam" w:eastAsia="Times New Roman" w:hAnsi="Times New Romam" w:cs="Times New Roman"/>
          <w:color w:val="000000"/>
          <w:lang w:eastAsia="ru-RU"/>
        </w:rPr>
        <w:t> таким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множественность </w:t>
      </w:r>
      <w:r w:rsidR="00F17DA2" w:rsidRPr="00F17DA2">
        <w:rPr>
          <w:rFonts w:ascii="Times New Romam" w:eastAsia="Times New Roman" w:hAnsi="Times New Romam" w:cs="Times New Roman"/>
          <w:color w:val="000000"/>
          <w:lang w:eastAsia="ru-RU"/>
        </w:rPr>
        <w:t>правительством </w:t>
      </w:r>
      <w:r w:rsidRPr="00F17DA2">
        <w:rPr>
          <w:rFonts w:eastAsia="Times New Roman" w:cs="Times New Roman"/>
          <w:color w:val="000000"/>
          <w:lang w:eastAsia="ru-RU"/>
        </w:rPr>
        <w:t>истин</w:t>
      </w:r>
      <w:r w:rsidR="00F17DA2" w:rsidRPr="00F17DA2">
        <w:rPr>
          <w:rFonts w:ascii="Times New Romam" w:eastAsia="Times New Roman" w:hAnsi="Times New Romam" w:cs="Times New Roman"/>
          <w:color w:val="000000"/>
          <w:lang w:eastAsia="ru-RU"/>
        </w:rPr>
        <w:t> способов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их описаний. </w:t>
      </w:r>
      <w:r w:rsidR="00F17DA2" w:rsidRPr="00F17DA2">
        <w:rPr>
          <w:rFonts w:ascii="Times New Romam" w:eastAsia="Times New Roman" w:hAnsi="Times New Romam" w:cs="Times New Roman"/>
          <w:color w:val="000000"/>
          <w:lang w:eastAsia="ru-RU"/>
        </w:rPr>
        <w:t>принципиально </w:t>
      </w:r>
      <w:r w:rsidRPr="00F17DA2">
        <w:rPr>
          <w:rFonts w:eastAsia="Times New Roman" w:cs="Times New Roman"/>
          <w:color w:val="000000"/>
          <w:lang w:eastAsia="ru-RU"/>
        </w:rPr>
        <w:t>Согласно</w:t>
      </w:r>
      <w:r w:rsidR="00F17DA2" w:rsidRPr="00F17DA2">
        <w:rPr>
          <w:rFonts w:ascii="Times New Romam" w:eastAsia="Times New Roman" w:hAnsi="Times New Romam" w:cs="Times New Roman"/>
          <w:color w:val="000000"/>
          <w:lang w:eastAsia="ru-RU"/>
        </w:rPr>
        <w:t> ввиду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качественной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методологии,</w:t>
      </w:r>
      <w:r w:rsidR="00F17DA2" w:rsidRPr="00F17DA2">
        <w:rPr>
          <w:rFonts w:ascii="Times New Romam" w:eastAsia="Times New Roman" w:hAnsi="Times New Romam" w:cs="Times New Roman"/>
          <w:color w:val="000000"/>
          <w:lang w:eastAsia="ru-RU"/>
        </w:rPr>
        <w:t> отдельной</w:t>
      </w:r>
      <w:r w:rsidRPr="00F17DA2">
        <w:rPr>
          <w:rFonts w:eastAsia="Times New Roman" w:cs="Times New Roman"/>
          <w:color w:val="000000"/>
          <w:lang w:eastAsia="ru-RU"/>
        </w:rPr>
        <w:t xml:space="preserve"> каждая </w:t>
      </w:r>
      <w:r w:rsidR="00F17DA2" w:rsidRPr="00F17DA2">
        <w:rPr>
          <w:rFonts w:ascii="Times New Romam" w:eastAsia="Times New Roman" w:hAnsi="Times New Romam" w:cs="Times New Roman"/>
          <w:color w:val="000000"/>
          <w:lang w:eastAsia="ru-RU"/>
        </w:rPr>
        <w:t>наиболее </w:t>
      </w:r>
      <w:r w:rsidRPr="00F17DA2">
        <w:rPr>
          <w:rFonts w:eastAsia="Times New Roman" w:cs="Times New Roman"/>
          <w:color w:val="000000"/>
          <w:lang w:eastAsia="ru-RU"/>
        </w:rPr>
        <w:t>человеческая</w:t>
      </w:r>
      <w:r w:rsidR="00F17DA2" w:rsidRPr="00F17DA2">
        <w:rPr>
          <w:rFonts w:ascii="Times New Romam" w:eastAsia="Times New Roman" w:hAnsi="Times New Romam" w:cs="Times New Roman"/>
          <w:color w:val="000000"/>
          <w:lang w:eastAsia="ru-RU"/>
        </w:rPr>
        <w:t> областях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ситуация </w:t>
      </w:r>
      <w:r w:rsidR="00F17DA2" w:rsidRPr="00F17DA2">
        <w:rPr>
          <w:rFonts w:ascii="Times New Romam" w:eastAsia="Times New Roman" w:hAnsi="Times New Romam" w:cs="Times New Roman"/>
          <w:color w:val="000000"/>
          <w:lang w:eastAsia="ru-RU"/>
        </w:rPr>
        <w:t>машины </w:t>
      </w:r>
      <w:r w:rsidRPr="00F17DA2">
        <w:rPr>
          <w:rFonts w:eastAsia="Times New Roman" w:cs="Times New Roman"/>
          <w:color w:val="000000"/>
          <w:lang w:eastAsia="ru-RU"/>
        </w:rPr>
        <w:t>уникальна.</w:t>
      </w:r>
      <w:r w:rsidR="00F17DA2" w:rsidRPr="00F17DA2">
        <w:rPr>
          <w:rFonts w:ascii="Times New Romam" w:eastAsia="Times New Roman" w:hAnsi="Times New Romam" w:cs="Times New Roman"/>
          <w:color w:val="000000"/>
          <w:lang w:eastAsia="ru-RU"/>
        </w:rPr>
        <w:t> веков</w:t>
      </w:r>
      <w:r w:rsidR="00F17DA2" w:rsidRPr="00F17DA2">
        <w:rPr>
          <w:rFonts w:eastAsia="Times New Roman" w:cs="Times New Roman"/>
          <w:color w:val="000000"/>
          <w:lang w:eastAsia="ru-RU"/>
        </w:rPr>
        <w:t xml:space="preserve"> </w:t>
      </w:r>
    </w:p>
    <w:p w14:paraId="17FBFEEA" w14:textId="4CF34003" w:rsidR="00255775" w:rsidRPr="00F17DA2" w:rsidRDefault="00255775" w:rsidP="00255775">
      <w:pPr>
        <w:rPr>
          <w:rFonts w:eastAsia="Times New Roman" w:cs="Times New Roman"/>
          <w:color w:val="000000"/>
          <w:lang w:eastAsia="ru-RU"/>
        </w:rPr>
      </w:pPr>
      <w:r w:rsidRPr="00F17DA2">
        <w:rPr>
          <w:rFonts w:eastAsia="Times New Roman" w:cs="Times New Roman"/>
          <w:color w:val="000000"/>
          <w:lang w:eastAsia="ru-RU"/>
        </w:rPr>
        <w:t xml:space="preserve">При </w:t>
      </w:r>
      <w:r w:rsidR="00F17DA2" w:rsidRPr="00F17DA2">
        <w:rPr>
          <w:rFonts w:ascii="Times New Romam" w:eastAsia="Times New Roman" w:hAnsi="Times New Romam" w:cs="Times New Roman"/>
          <w:color w:val="000000"/>
          <w:lang w:eastAsia="ru-RU"/>
        </w:rPr>
        <w:t>возможность </w:t>
      </w:r>
      <w:r w:rsidRPr="00F17DA2">
        <w:rPr>
          <w:rFonts w:eastAsia="Times New Roman" w:cs="Times New Roman"/>
          <w:color w:val="000000"/>
          <w:lang w:eastAsia="ru-RU"/>
        </w:rPr>
        <w:t>проведении</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качественного </w:t>
      </w:r>
      <w:r w:rsidR="00F17DA2" w:rsidRPr="00F17DA2">
        <w:rPr>
          <w:rFonts w:ascii="Times New Romam" w:eastAsia="Times New Roman" w:hAnsi="Times New Romam" w:cs="Times New Roman"/>
          <w:color w:val="000000"/>
          <w:lang w:eastAsia="ru-RU"/>
        </w:rPr>
        <w:t>органичным </w:t>
      </w:r>
      <w:r w:rsidRPr="00F17DA2">
        <w:rPr>
          <w:rFonts w:eastAsia="Times New Roman" w:cs="Times New Roman"/>
          <w:color w:val="000000"/>
          <w:lang w:eastAsia="ru-RU"/>
        </w:rPr>
        <w:t>социологического</w:t>
      </w:r>
      <w:r w:rsidR="00F17DA2" w:rsidRPr="00F17DA2">
        <w:rPr>
          <w:rFonts w:ascii="Times New Romam" w:eastAsia="Times New Roman" w:hAnsi="Times New Romam" w:cs="Times New Roman"/>
          <w:color w:val="000000"/>
          <w:lang w:eastAsia="ru-RU"/>
        </w:rPr>
        <w:t> действия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исследования, </w:t>
      </w:r>
      <w:r w:rsidR="00F17DA2" w:rsidRPr="00F17DA2">
        <w:rPr>
          <w:rFonts w:ascii="Times New Romam" w:eastAsia="Times New Roman" w:hAnsi="Times New Romam" w:cs="Times New Roman"/>
          <w:color w:val="000000"/>
          <w:lang w:eastAsia="ru-RU"/>
        </w:rPr>
        <w:t>публичном </w:t>
      </w:r>
      <w:r w:rsidRPr="00F17DA2">
        <w:rPr>
          <w:rFonts w:eastAsia="Times New Roman" w:cs="Times New Roman"/>
          <w:color w:val="000000"/>
          <w:lang w:eastAsia="ru-RU"/>
        </w:rPr>
        <w:t>исследователь</w:t>
      </w:r>
      <w:r w:rsidR="00F17DA2" w:rsidRPr="00F17DA2">
        <w:rPr>
          <w:rFonts w:ascii="Times New Romam" w:eastAsia="Times New Roman" w:hAnsi="Times New Romam" w:cs="Times New Roman"/>
          <w:color w:val="000000"/>
          <w:lang w:eastAsia="ru-RU"/>
        </w:rPr>
        <w:t> объекты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стремится </w:t>
      </w:r>
      <w:r w:rsidR="00F17DA2" w:rsidRPr="00F17DA2">
        <w:rPr>
          <w:rFonts w:ascii="Times New Romam" w:eastAsia="Times New Roman" w:hAnsi="Times New Romam" w:cs="Times New Roman"/>
          <w:color w:val="000000"/>
          <w:lang w:eastAsia="ru-RU"/>
        </w:rPr>
        <w:t>коммуникация </w:t>
      </w:r>
      <w:r w:rsidRPr="00F17DA2">
        <w:rPr>
          <w:rFonts w:eastAsia="Times New Roman" w:cs="Times New Roman"/>
          <w:color w:val="000000"/>
          <w:lang w:eastAsia="ru-RU"/>
        </w:rPr>
        <w:t>слой</w:t>
      </w:r>
      <w:r w:rsidR="00F17DA2" w:rsidRPr="00F17DA2">
        <w:rPr>
          <w:rFonts w:ascii="Times New Romam" w:eastAsia="Times New Roman" w:hAnsi="Times New Romam" w:cs="Times New Roman"/>
          <w:color w:val="000000"/>
          <w:lang w:eastAsia="ru-RU"/>
        </w:rPr>
        <w:t> обладающую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слоем </w:t>
      </w:r>
      <w:r w:rsidR="00F17DA2" w:rsidRPr="00F17DA2">
        <w:rPr>
          <w:rFonts w:ascii="Times New Romam" w:eastAsia="Times New Roman" w:hAnsi="Times New Romam" w:cs="Times New Roman"/>
          <w:color w:val="000000"/>
          <w:lang w:eastAsia="ru-RU"/>
        </w:rPr>
        <w:t>сравнении </w:t>
      </w:r>
      <w:r w:rsidRPr="00F17DA2">
        <w:rPr>
          <w:rFonts w:eastAsia="Times New Roman" w:cs="Times New Roman"/>
          <w:color w:val="000000"/>
          <w:lang w:eastAsia="ru-RU"/>
        </w:rPr>
        <w:t>вскрыть</w:t>
      </w:r>
      <w:r w:rsidR="00F17DA2" w:rsidRPr="00F17DA2">
        <w:rPr>
          <w:rFonts w:ascii="Times New Romam" w:eastAsia="Times New Roman" w:hAnsi="Times New Romam" w:cs="Times New Roman"/>
          <w:color w:val="000000"/>
          <w:lang w:eastAsia="ru-RU"/>
        </w:rPr>
        <w:t> механизмов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интернет </w:t>
      </w:r>
      <w:r w:rsidRPr="00F17DA2">
        <w:rPr>
          <w:rFonts w:eastAsia="Times New Roman" w:cs="Times New Roman"/>
          <w:color w:val="000000"/>
          <w:lang w:eastAsia="ru-RU"/>
        </w:rPr>
        <w:t>понять</w:t>
      </w:r>
      <w:r w:rsidR="00F17DA2" w:rsidRPr="00F17DA2">
        <w:rPr>
          <w:rFonts w:ascii="Times New Romam" w:eastAsia="Times New Roman" w:hAnsi="Times New Romam" w:cs="Times New Roman"/>
          <w:color w:val="000000"/>
          <w:lang w:eastAsia="ru-RU"/>
        </w:rPr>
        <w:t> дробности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процесс </w:t>
      </w:r>
      <w:r w:rsidR="00F17DA2" w:rsidRPr="00F17DA2">
        <w:rPr>
          <w:rFonts w:ascii="Times New Romam" w:eastAsia="Times New Roman" w:hAnsi="Times New Romam" w:cs="Times New Roman"/>
          <w:color w:val="000000"/>
          <w:lang w:eastAsia="ru-RU"/>
        </w:rPr>
        <w:t>ситуациях </w:t>
      </w:r>
      <w:r w:rsidRPr="00F17DA2">
        <w:rPr>
          <w:rFonts w:eastAsia="Times New Roman" w:cs="Times New Roman"/>
          <w:color w:val="000000"/>
          <w:lang w:eastAsia="ru-RU"/>
        </w:rPr>
        <w:t>наделения</w:t>
      </w:r>
      <w:r w:rsidR="00F17DA2" w:rsidRPr="00F17DA2">
        <w:rPr>
          <w:rFonts w:ascii="Times New Romam" w:eastAsia="Times New Roman" w:hAnsi="Times New Romam" w:cs="Times New Roman"/>
          <w:color w:val="000000"/>
          <w:lang w:eastAsia="ru-RU"/>
        </w:rPr>
        <w:t> прогресса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смыслом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действия</w:t>
      </w:r>
      <w:r w:rsidR="00F17DA2" w:rsidRPr="00F17DA2">
        <w:rPr>
          <w:rFonts w:ascii="Times New Romam" w:eastAsia="Times New Roman" w:hAnsi="Times New Romam" w:cs="Times New Roman"/>
          <w:color w:val="000000"/>
          <w:lang w:eastAsia="ru-RU"/>
        </w:rPr>
        <w:t> концепций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людей, </w:t>
      </w:r>
      <w:r w:rsidR="00F17DA2" w:rsidRPr="00F17DA2">
        <w:rPr>
          <w:rFonts w:ascii="Times New Romam" w:eastAsia="Times New Roman" w:hAnsi="Times New Romam" w:cs="Times New Roman"/>
          <w:color w:val="000000"/>
          <w:lang w:eastAsia="ru-RU"/>
        </w:rPr>
        <w:t>источником </w:t>
      </w:r>
      <w:r w:rsidRPr="00F17DA2">
        <w:rPr>
          <w:rFonts w:eastAsia="Times New Roman" w:cs="Times New Roman"/>
          <w:color w:val="000000"/>
          <w:lang w:eastAsia="ru-RU"/>
        </w:rPr>
        <w:t>предметов</w:t>
      </w:r>
      <w:r w:rsidR="00F17DA2" w:rsidRPr="00F17DA2">
        <w:rPr>
          <w:rFonts w:ascii="Times New Romam" w:eastAsia="Times New Roman" w:hAnsi="Times New Romam" w:cs="Times New Roman"/>
          <w:color w:val="000000"/>
          <w:lang w:eastAsia="ru-RU"/>
        </w:rPr>
        <w:t> решения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социальной </w:t>
      </w:r>
      <w:r w:rsidR="00F17DA2" w:rsidRPr="00F17DA2">
        <w:rPr>
          <w:rFonts w:ascii="Times New Romam" w:eastAsia="Times New Roman" w:hAnsi="Times New Romam" w:cs="Times New Roman"/>
          <w:color w:val="000000"/>
          <w:lang w:eastAsia="ru-RU"/>
        </w:rPr>
        <w:t>направления </w:t>
      </w:r>
      <w:r w:rsidRPr="00F17DA2">
        <w:rPr>
          <w:rFonts w:eastAsia="Times New Roman" w:cs="Times New Roman"/>
          <w:color w:val="000000"/>
          <w:lang w:eastAsia="ru-RU"/>
        </w:rPr>
        <w:t>реальности</w:t>
      </w:r>
      <w:r w:rsidR="00F17DA2" w:rsidRPr="00F17DA2">
        <w:rPr>
          <w:rFonts w:ascii="Times New Romam" w:eastAsia="Times New Roman" w:hAnsi="Times New Romam" w:cs="Times New Roman"/>
          <w:color w:val="000000"/>
          <w:lang w:eastAsia="ru-RU"/>
        </w:rPr>
        <w:t> десятилетия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сам </w:t>
      </w:r>
      <w:r w:rsidR="00F17DA2" w:rsidRPr="00F17DA2">
        <w:rPr>
          <w:rFonts w:ascii="Times New Romam" w:eastAsia="Times New Roman" w:hAnsi="Times New Romam" w:cs="Times New Roman"/>
          <w:color w:val="000000"/>
          <w:lang w:eastAsia="ru-RU"/>
        </w:rPr>
        <w:t>людей </w:t>
      </w:r>
      <w:r w:rsidRPr="00F17DA2">
        <w:rPr>
          <w:rFonts w:eastAsia="Times New Roman" w:cs="Times New Roman"/>
          <w:color w:val="000000"/>
          <w:lang w:eastAsia="ru-RU"/>
        </w:rPr>
        <w:t>процесс</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упорядочивания </w:t>
      </w:r>
      <w:r w:rsidR="00F17DA2" w:rsidRPr="00F17DA2">
        <w:rPr>
          <w:rFonts w:ascii="Times New Romam" w:eastAsia="Times New Roman" w:hAnsi="Times New Romam" w:cs="Times New Roman"/>
          <w:color w:val="000000"/>
          <w:lang w:eastAsia="ru-RU"/>
        </w:rPr>
        <w:t>российском </w:t>
      </w:r>
      <w:r w:rsidRPr="00F17DA2">
        <w:rPr>
          <w:rFonts w:eastAsia="Times New Roman" w:cs="Times New Roman"/>
          <w:color w:val="000000"/>
          <w:lang w:eastAsia="ru-RU"/>
        </w:rPr>
        <w:t>социальной</w:t>
      </w:r>
      <w:r w:rsidR="00F17DA2" w:rsidRPr="00F17DA2">
        <w:rPr>
          <w:rFonts w:ascii="Times New Romam" w:eastAsia="Times New Roman" w:hAnsi="Times New Romam" w:cs="Times New Roman"/>
          <w:color w:val="000000"/>
          <w:lang w:eastAsia="ru-RU"/>
        </w:rPr>
        <w:t> коммуникаторы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действительности </w:t>
      </w:r>
      <w:r w:rsidR="00F17DA2" w:rsidRPr="00F17DA2">
        <w:rPr>
          <w:rFonts w:ascii="Times New Romam" w:eastAsia="Times New Roman" w:hAnsi="Times New Romam" w:cs="Times New Roman"/>
          <w:color w:val="000000"/>
          <w:lang w:eastAsia="ru-RU"/>
        </w:rPr>
        <w:t>социология </w:t>
      </w:r>
      <w:r w:rsidRPr="00F17DA2">
        <w:rPr>
          <w:rFonts w:eastAsia="Times New Roman" w:cs="Times New Roman"/>
          <w:color w:val="000000"/>
          <w:lang w:eastAsia="ru-RU"/>
        </w:rPr>
        <w:t>человеком.</w:t>
      </w:r>
      <w:r w:rsidR="00F17DA2" w:rsidRPr="00F17DA2">
        <w:rPr>
          <w:rFonts w:ascii="Times New Romam" w:eastAsia="Times New Roman" w:hAnsi="Times New Romam" w:cs="Times New Roman"/>
          <w:color w:val="000000"/>
          <w:lang w:eastAsia="ru-RU"/>
        </w:rPr>
        <w:t> техническими</w:t>
      </w:r>
      <w:r w:rsidRPr="00F17DA2">
        <w:rPr>
          <w:rFonts w:eastAsia="Times New Roman" w:cs="Times New Roman"/>
          <w:color w:val="000000"/>
          <w:lang w:eastAsia="ru-RU"/>
        </w:rPr>
        <w:t xml:space="preserve"> Каждый </w:t>
      </w:r>
      <w:r w:rsidR="00F17DA2" w:rsidRPr="00F17DA2">
        <w:rPr>
          <w:rFonts w:ascii="Times New Romam" w:eastAsia="Times New Roman" w:hAnsi="Times New Romam" w:cs="Times New Roman"/>
          <w:color w:val="000000"/>
          <w:lang w:eastAsia="ru-RU"/>
        </w:rPr>
        <w:t>действиям </w:t>
      </w:r>
      <w:r w:rsidRPr="00F17DA2">
        <w:rPr>
          <w:rFonts w:eastAsia="Times New Roman" w:cs="Times New Roman"/>
          <w:color w:val="000000"/>
          <w:lang w:eastAsia="ru-RU"/>
        </w:rPr>
        <w:t>человек,</w:t>
      </w:r>
      <w:r w:rsidR="00F17DA2" w:rsidRPr="00F17DA2">
        <w:rPr>
          <w:rFonts w:ascii="Times New Romam" w:eastAsia="Times New Roman" w:hAnsi="Times New Romam" w:cs="Times New Roman"/>
          <w:color w:val="000000"/>
          <w:lang w:eastAsia="ru-RU"/>
        </w:rPr>
        <w:t> содержание</w:t>
      </w:r>
      <w:r w:rsidRPr="00F17DA2">
        <w:rPr>
          <w:rFonts w:eastAsia="Times New Roman" w:cs="Times New Roman"/>
          <w:color w:val="000000"/>
          <w:lang w:eastAsia="ru-RU"/>
        </w:rPr>
        <w:t xml:space="preserve"> как </w:t>
      </w:r>
      <w:r w:rsidR="00F17DA2" w:rsidRPr="00F17DA2">
        <w:rPr>
          <w:rFonts w:ascii="Times New Romam" w:eastAsia="Times New Roman" w:hAnsi="Times New Romam" w:cs="Times New Roman"/>
          <w:color w:val="000000"/>
          <w:lang w:eastAsia="ru-RU"/>
        </w:rPr>
        <w:t>российском </w:t>
      </w:r>
      <w:r w:rsidRPr="00F17DA2">
        <w:rPr>
          <w:rFonts w:eastAsia="Times New Roman" w:cs="Times New Roman"/>
          <w:color w:val="000000"/>
          <w:lang w:eastAsia="ru-RU"/>
        </w:rPr>
        <w:t>представитель</w:t>
      </w:r>
      <w:r w:rsidR="00F17DA2" w:rsidRPr="00F17DA2">
        <w:rPr>
          <w:rFonts w:ascii="Times New Romam" w:eastAsia="Times New Roman" w:hAnsi="Times New Romam" w:cs="Times New Roman"/>
          <w:color w:val="000000"/>
          <w:lang w:eastAsia="ru-RU"/>
        </w:rPr>
        <w:t> таким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социальной </w:t>
      </w:r>
      <w:r w:rsidR="00F17DA2" w:rsidRPr="00F17DA2">
        <w:rPr>
          <w:rFonts w:ascii="Times New Romam" w:eastAsia="Times New Roman" w:hAnsi="Times New Romam" w:cs="Times New Roman"/>
          <w:color w:val="000000"/>
          <w:lang w:eastAsia="ru-RU"/>
        </w:rPr>
        <w:t>власти </w:t>
      </w:r>
      <w:r w:rsidRPr="00F17DA2">
        <w:rPr>
          <w:rFonts w:eastAsia="Times New Roman" w:cs="Times New Roman"/>
          <w:color w:val="000000"/>
          <w:lang w:eastAsia="ru-RU"/>
        </w:rPr>
        <w:t>группы,</w:t>
      </w:r>
      <w:r w:rsidR="00F17DA2" w:rsidRPr="00F17DA2">
        <w:rPr>
          <w:rFonts w:ascii="Times New Romam" w:eastAsia="Times New Roman" w:hAnsi="Times New Romam" w:cs="Times New Roman"/>
          <w:color w:val="000000"/>
          <w:lang w:eastAsia="ru-RU"/>
        </w:rPr>
        <w:t> окружающего</w:t>
      </w:r>
      <w:r w:rsidRPr="00F17DA2">
        <w:rPr>
          <w:rFonts w:eastAsia="Times New Roman" w:cs="Times New Roman"/>
          <w:color w:val="000000"/>
          <w:lang w:eastAsia="ru-RU"/>
        </w:rPr>
        <w:t xml:space="preserve"> «помимо </w:t>
      </w:r>
      <w:r w:rsidR="00F17DA2" w:rsidRPr="00F17DA2">
        <w:rPr>
          <w:rFonts w:ascii="Times New Romam" w:eastAsia="Times New Roman" w:hAnsi="Times New Romam" w:cs="Times New Roman"/>
          <w:color w:val="000000"/>
          <w:lang w:eastAsia="ru-RU"/>
        </w:rPr>
        <w:t>понятия </w:t>
      </w:r>
      <w:r w:rsidRPr="00F17DA2">
        <w:rPr>
          <w:rFonts w:eastAsia="Times New Roman" w:cs="Times New Roman"/>
          <w:color w:val="000000"/>
          <w:lang w:eastAsia="ru-RU"/>
        </w:rPr>
        <w:t>схожего</w:t>
      </w:r>
      <w:r w:rsidR="00F17DA2" w:rsidRPr="00F17DA2">
        <w:rPr>
          <w:rFonts w:ascii="Times New Romam" w:eastAsia="Times New Roman" w:hAnsi="Times New Romam" w:cs="Times New Roman"/>
          <w:color w:val="000000"/>
          <w:lang w:eastAsia="ru-RU"/>
        </w:rPr>
        <w:t> коммуникациях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социального </w:t>
      </w:r>
      <w:r w:rsidR="00F17DA2" w:rsidRPr="00F17DA2">
        <w:rPr>
          <w:rFonts w:ascii="Times New Romam" w:eastAsia="Times New Roman" w:hAnsi="Times New Romam" w:cs="Times New Roman"/>
          <w:color w:val="000000"/>
          <w:lang w:eastAsia="ru-RU"/>
        </w:rPr>
        <w:t>данного </w:t>
      </w:r>
      <w:r w:rsidRPr="00F17DA2">
        <w:rPr>
          <w:rFonts w:eastAsia="Times New Roman" w:cs="Times New Roman"/>
          <w:color w:val="000000"/>
          <w:lang w:eastAsia="ru-RU"/>
        </w:rPr>
        <w:t>опыта</w:t>
      </w:r>
      <w:r w:rsidR="00F17DA2" w:rsidRPr="00F17DA2">
        <w:rPr>
          <w:rFonts w:ascii="Times New Romam" w:eastAsia="Times New Roman" w:hAnsi="Times New Romam" w:cs="Times New Roman"/>
          <w:color w:val="000000"/>
          <w:lang w:eastAsia="ru-RU"/>
        </w:rPr>
        <w:t> подростков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имеет </w:t>
      </w:r>
      <w:r w:rsidR="00F17DA2" w:rsidRPr="00F17DA2">
        <w:rPr>
          <w:rFonts w:ascii="Times New Romam" w:eastAsia="Times New Roman" w:hAnsi="Times New Romam" w:cs="Times New Roman"/>
          <w:color w:val="000000"/>
          <w:lang w:eastAsia="ru-RU"/>
        </w:rPr>
        <w:t>процессы </w:t>
      </w:r>
      <w:r w:rsidRPr="00F17DA2">
        <w:rPr>
          <w:rFonts w:eastAsia="Times New Roman" w:cs="Times New Roman"/>
          <w:color w:val="000000"/>
          <w:lang w:eastAsia="ru-RU"/>
        </w:rPr>
        <w:t>свои</w:t>
      </w:r>
      <w:r w:rsidR="00F17DA2" w:rsidRPr="00F17DA2">
        <w:rPr>
          <w:rFonts w:ascii="Times New Romam" w:eastAsia="Times New Roman" w:hAnsi="Times New Romam" w:cs="Times New Roman"/>
          <w:color w:val="000000"/>
          <w:lang w:eastAsia="ru-RU"/>
        </w:rPr>
        <w:t> представлять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особые </w:t>
      </w:r>
      <w:r w:rsidR="00F17DA2" w:rsidRPr="00F17DA2">
        <w:rPr>
          <w:rFonts w:ascii="Times New Romam" w:eastAsia="Times New Roman" w:hAnsi="Times New Romam" w:cs="Times New Roman"/>
          <w:color w:val="000000"/>
          <w:lang w:eastAsia="ru-RU"/>
        </w:rPr>
        <w:t>структуры </w:t>
      </w:r>
      <w:r w:rsidRPr="00F17DA2">
        <w:rPr>
          <w:rFonts w:eastAsia="Times New Roman" w:cs="Times New Roman"/>
          <w:color w:val="000000"/>
          <w:lang w:eastAsia="ru-RU"/>
        </w:rPr>
        <w:t>переживания</w:t>
      </w:r>
      <w:r w:rsidR="00F17DA2" w:rsidRPr="00F17DA2">
        <w:rPr>
          <w:rFonts w:ascii="Times New Romam" w:eastAsia="Times New Roman" w:hAnsi="Times New Romam" w:cs="Times New Roman"/>
          <w:color w:val="000000"/>
          <w:lang w:eastAsia="ru-RU"/>
        </w:rPr>
        <w:t> обмен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страдания, </w:t>
      </w:r>
      <w:r w:rsidR="00F17DA2" w:rsidRPr="00F17DA2">
        <w:rPr>
          <w:rFonts w:ascii="Times New Romam" w:eastAsia="Times New Roman" w:hAnsi="Times New Romam" w:cs="Times New Roman"/>
          <w:color w:val="000000"/>
          <w:lang w:eastAsia="ru-RU"/>
        </w:rPr>
        <w:t>интернета </w:t>
      </w:r>
      <w:r w:rsidRPr="00F17DA2">
        <w:rPr>
          <w:rFonts w:eastAsia="Times New Roman" w:cs="Times New Roman"/>
          <w:color w:val="000000"/>
          <w:lang w:eastAsia="ru-RU"/>
        </w:rPr>
        <w:t>которые</w:t>
      </w:r>
      <w:r w:rsidR="00F17DA2" w:rsidRPr="00F17DA2">
        <w:rPr>
          <w:rFonts w:ascii="Times New Romam" w:eastAsia="Times New Roman" w:hAnsi="Times New Romam" w:cs="Times New Roman"/>
          <w:color w:val="000000"/>
          <w:lang w:eastAsia="ru-RU"/>
        </w:rPr>
        <w:t> предметной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совокупности </w:t>
      </w:r>
      <w:r w:rsidR="00F17DA2" w:rsidRPr="00F17DA2">
        <w:rPr>
          <w:rFonts w:ascii="Times New Romam" w:eastAsia="Times New Roman" w:hAnsi="Times New Romam" w:cs="Times New Roman"/>
          <w:color w:val="000000"/>
          <w:lang w:eastAsia="ru-RU"/>
        </w:rPr>
        <w:t>только </w:t>
      </w:r>
      <w:r w:rsidRPr="00F17DA2">
        <w:rPr>
          <w:rFonts w:eastAsia="Times New Roman" w:cs="Times New Roman"/>
          <w:color w:val="000000"/>
          <w:lang w:eastAsia="ru-RU"/>
        </w:rPr>
        <w:t>складываются</w:t>
      </w:r>
      <w:r w:rsidR="00F17DA2" w:rsidRPr="00F17DA2">
        <w:rPr>
          <w:rFonts w:ascii="Times New Romam" w:eastAsia="Times New Roman" w:hAnsi="Times New Romam" w:cs="Times New Roman"/>
          <w:color w:val="000000"/>
          <w:lang w:eastAsia="ru-RU"/>
        </w:rPr>
        <w:t> телевидения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в их специфический «</w:t>
      </w:r>
      <w:r w:rsidR="00F17DA2" w:rsidRPr="00F17DA2">
        <w:rPr>
          <w:rFonts w:ascii="Times New Romam" w:eastAsia="Times New Roman" w:hAnsi="Times New Romam" w:cs="Times New Roman"/>
          <w:color w:val="000000"/>
          <w:lang w:eastAsia="ru-RU"/>
        </w:rPr>
        <w:t>информации </w:t>
      </w:r>
      <w:r w:rsidRPr="00F17DA2">
        <w:rPr>
          <w:rFonts w:eastAsia="Times New Roman" w:cs="Times New Roman"/>
          <w:color w:val="000000"/>
          <w:lang w:eastAsia="ru-RU"/>
        </w:rPr>
        <w:t>жизненный</w:t>
      </w:r>
      <w:r w:rsidR="00F17DA2" w:rsidRPr="00F17DA2">
        <w:rPr>
          <w:rFonts w:ascii="Times New Romam" w:eastAsia="Times New Roman" w:hAnsi="Times New Romam" w:cs="Times New Roman"/>
          <w:color w:val="000000"/>
          <w:lang w:eastAsia="ru-RU"/>
        </w:rPr>
        <w:t> значимости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мир».</w:t>
      </w:r>
      <w:r w:rsidRPr="00F17DA2">
        <w:rPr>
          <w:rFonts w:eastAsia="Times New Roman" w:cs="Times New Roman"/>
          <w:color w:val="000000"/>
          <w:vertAlign w:val="superscript"/>
          <w:lang w:eastAsia="ru-RU"/>
        </w:rPr>
        <w:footnoteReference w:id="66"/>
      </w:r>
      <w:r w:rsidRPr="00F17DA2">
        <w:rPr>
          <w:rFonts w:eastAsia="Times New Roman" w:cs="Times New Roman"/>
          <w:color w:val="000000"/>
          <w:lang w:eastAsia="ru-RU"/>
        </w:rPr>
        <w:t xml:space="preserve"> В. </w:t>
      </w:r>
      <w:r w:rsidR="00F17DA2" w:rsidRPr="00F17DA2">
        <w:rPr>
          <w:rFonts w:ascii="Times New Romam" w:eastAsia="Times New Roman" w:hAnsi="Times New Romam" w:cs="Times New Roman"/>
          <w:color w:val="000000"/>
          <w:lang w:eastAsia="ru-RU"/>
        </w:rPr>
        <w:t>технологий </w:t>
      </w:r>
      <w:r w:rsidRPr="00F17DA2">
        <w:rPr>
          <w:rFonts w:eastAsia="Times New Roman" w:cs="Times New Roman"/>
          <w:color w:val="000000"/>
          <w:lang w:eastAsia="ru-RU"/>
        </w:rPr>
        <w:t>Семенова</w:t>
      </w:r>
      <w:r w:rsidR="00F17DA2" w:rsidRPr="00F17DA2">
        <w:rPr>
          <w:rFonts w:ascii="Times New Romam" w:eastAsia="Times New Roman" w:hAnsi="Times New Romam" w:cs="Times New Roman"/>
          <w:color w:val="000000"/>
          <w:lang w:eastAsia="ru-RU"/>
        </w:rPr>
        <w:t> возможности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пишет: «</w:t>
      </w:r>
      <w:r w:rsidR="00F17DA2" w:rsidRPr="00F17DA2">
        <w:rPr>
          <w:rFonts w:ascii="Times New Romam" w:eastAsia="Times New Roman" w:hAnsi="Times New Romam" w:cs="Times New Roman"/>
          <w:color w:val="000000"/>
          <w:lang w:eastAsia="ru-RU"/>
        </w:rPr>
        <w:t>использование </w:t>
      </w:r>
      <w:r w:rsidRPr="00F17DA2">
        <w:rPr>
          <w:rFonts w:eastAsia="Times New Roman" w:cs="Times New Roman"/>
          <w:color w:val="000000"/>
          <w:lang w:eastAsia="ru-RU"/>
        </w:rPr>
        <w:t>Главным</w:t>
      </w:r>
      <w:r w:rsidR="00F17DA2" w:rsidRPr="00F17DA2">
        <w:rPr>
          <w:rFonts w:ascii="Times New Romam" w:eastAsia="Times New Roman" w:hAnsi="Times New Romam" w:cs="Times New Roman"/>
          <w:color w:val="000000"/>
          <w:lang w:eastAsia="ru-RU"/>
        </w:rPr>
        <w:t> наиболее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ракурсом </w:t>
      </w:r>
      <w:r w:rsidR="00F17DA2" w:rsidRPr="00F17DA2">
        <w:rPr>
          <w:rFonts w:ascii="Times New Romam" w:eastAsia="Times New Roman" w:hAnsi="Times New Romam" w:cs="Times New Roman"/>
          <w:color w:val="000000"/>
          <w:lang w:eastAsia="ru-RU"/>
        </w:rPr>
        <w:t>вступающие </w:t>
      </w:r>
      <w:r w:rsidRPr="00F17DA2">
        <w:rPr>
          <w:rFonts w:eastAsia="Times New Roman" w:cs="Times New Roman"/>
          <w:color w:val="000000"/>
          <w:lang w:eastAsia="ru-RU"/>
        </w:rPr>
        <w:t>интереса</w:t>
      </w:r>
      <w:r w:rsidR="00F17DA2" w:rsidRPr="00F17DA2">
        <w:rPr>
          <w:rFonts w:ascii="Times New Romam" w:eastAsia="Times New Roman" w:hAnsi="Times New Romam" w:cs="Times New Roman"/>
          <w:color w:val="000000"/>
          <w:lang w:eastAsia="ru-RU"/>
        </w:rPr>
        <w:t> информационное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качественной </w:t>
      </w:r>
      <w:r w:rsidR="00F17DA2" w:rsidRPr="00F17DA2">
        <w:rPr>
          <w:rFonts w:ascii="Times New Romam" w:eastAsia="Times New Roman" w:hAnsi="Times New Romam" w:cs="Times New Roman"/>
          <w:color w:val="000000"/>
          <w:lang w:eastAsia="ru-RU"/>
        </w:rPr>
        <w:t>такие </w:t>
      </w:r>
      <w:r w:rsidRPr="00F17DA2">
        <w:rPr>
          <w:rFonts w:eastAsia="Times New Roman" w:cs="Times New Roman"/>
          <w:color w:val="000000"/>
          <w:lang w:eastAsia="ru-RU"/>
        </w:rPr>
        <w:t>социологии</w:t>
      </w:r>
      <w:r w:rsidR="00F17DA2" w:rsidRPr="00F17DA2">
        <w:rPr>
          <w:rFonts w:ascii="Times New Romam" w:eastAsia="Times New Roman" w:hAnsi="Times New Romam" w:cs="Times New Roman"/>
          <w:color w:val="000000"/>
          <w:lang w:eastAsia="ru-RU"/>
        </w:rPr>
        <w:t> коммуникация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становится </w:t>
      </w:r>
      <w:r w:rsidR="00F17DA2" w:rsidRPr="00F17DA2">
        <w:rPr>
          <w:rFonts w:ascii="Times New Romam" w:eastAsia="Times New Roman" w:hAnsi="Times New Romam" w:cs="Times New Roman"/>
          <w:color w:val="000000"/>
          <w:lang w:eastAsia="ru-RU"/>
        </w:rPr>
        <w:t>деятельность </w:t>
      </w:r>
      <w:r w:rsidRPr="00F17DA2">
        <w:rPr>
          <w:rFonts w:eastAsia="Times New Roman" w:cs="Times New Roman"/>
          <w:color w:val="000000"/>
          <w:lang w:eastAsia="ru-RU"/>
        </w:rPr>
        <w:t>общее</w:t>
      </w:r>
      <w:r w:rsidR="00F17DA2" w:rsidRPr="00F17DA2">
        <w:rPr>
          <w:rFonts w:ascii="Times New Romam" w:eastAsia="Times New Roman" w:hAnsi="Times New Romam" w:cs="Times New Roman"/>
          <w:color w:val="000000"/>
          <w:lang w:eastAsia="ru-RU"/>
        </w:rPr>
        <w:t> социология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поддерживающие </w:t>
      </w:r>
      <w:r w:rsidRPr="00F17DA2">
        <w:rPr>
          <w:rFonts w:eastAsia="Times New Roman" w:cs="Times New Roman"/>
          <w:color w:val="000000"/>
          <w:lang w:eastAsia="ru-RU"/>
        </w:rPr>
        <w:t>особенное</w:t>
      </w:r>
      <w:r w:rsidR="00F17DA2" w:rsidRPr="00F17DA2">
        <w:rPr>
          <w:rFonts w:ascii="Times New Romam" w:eastAsia="Times New Roman" w:hAnsi="Times New Romam" w:cs="Times New Roman"/>
          <w:color w:val="000000"/>
          <w:lang w:eastAsia="ru-RU"/>
        </w:rPr>
        <w:t> политической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общими </w:t>
      </w:r>
      <w:r w:rsidRPr="00F17DA2">
        <w:rPr>
          <w:rFonts w:eastAsia="Times New Roman" w:cs="Times New Roman"/>
          <w:color w:val="000000"/>
          <w:lang w:eastAsia="ru-RU"/>
        </w:rPr>
        <w:t>опытах</w:t>
      </w:r>
      <w:r w:rsidR="00F17DA2" w:rsidRPr="00F17DA2">
        <w:rPr>
          <w:rFonts w:ascii="Times New Romam" w:eastAsia="Times New Roman" w:hAnsi="Times New Romam" w:cs="Times New Roman"/>
          <w:color w:val="000000"/>
          <w:lang w:eastAsia="ru-RU"/>
        </w:rPr>
        <w:t> манипуляции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здравоохранение </w:t>
      </w:r>
      <w:r w:rsidRPr="00F17DA2">
        <w:rPr>
          <w:rFonts w:eastAsia="Times New Roman" w:cs="Times New Roman"/>
          <w:color w:val="000000"/>
          <w:lang w:eastAsia="ru-RU"/>
        </w:rPr>
        <w:t>действиях</w:t>
      </w:r>
      <w:r w:rsidR="00F17DA2" w:rsidRPr="00F17DA2">
        <w:rPr>
          <w:rFonts w:ascii="Times New Romam" w:eastAsia="Times New Roman" w:hAnsi="Times New Romam" w:cs="Times New Roman"/>
          <w:color w:val="000000"/>
          <w:lang w:eastAsia="ru-RU"/>
        </w:rPr>
        <w:t> характер</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конкретных </w:t>
      </w:r>
      <w:r w:rsidR="00F17DA2" w:rsidRPr="00F17DA2">
        <w:rPr>
          <w:rFonts w:ascii="Times New Romam" w:eastAsia="Times New Roman" w:hAnsi="Times New Romam" w:cs="Times New Roman"/>
          <w:color w:val="000000"/>
          <w:lang w:eastAsia="ru-RU"/>
        </w:rPr>
        <w:t>получать </w:t>
      </w:r>
      <w:r w:rsidRPr="00F17DA2">
        <w:rPr>
          <w:rFonts w:eastAsia="Times New Roman" w:cs="Times New Roman"/>
          <w:color w:val="000000"/>
          <w:lang w:eastAsia="ru-RU"/>
        </w:rPr>
        <w:t>людей</w:t>
      </w:r>
      <w:r w:rsidR="00F17DA2" w:rsidRPr="00F17DA2">
        <w:rPr>
          <w:rFonts w:ascii="Times New Romam" w:eastAsia="Times New Roman" w:hAnsi="Times New Romam" w:cs="Times New Roman"/>
          <w:color w:val="000000"/>
          <w:lang w:eastAsia="ru-RU"/>
        </w:rPr>
        <w:t> чиновниками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w:t>
      </w:r>
      <w:r w:rsidR="0056530E" w:rsidRPr="00F17DA2">
        <w:rPr>
          <w:rFonts w:eastAsia="Times New Roman" w:cs="Times New Roman"/>
          <w:color w:val="000000"/>
          <w:lang w:eastAsia="ru-RU"/>
        </w:rPr>
        <w:t>.</w:t>
      </w:r>
    </w:p>
    <w:p w14:paraId="48903532" w14:textId="20944A0C" w:rsidR="0056530E" w:rsidRPr="00F17DA2" w:rsidRDefault="0056530E" w:rsidP="00255775">
      <w:pPr>
        <w:rPr>
          <w:rFonts w:eastAsia="Times New Roman" w:cs="Times New Roman"/>
          <w:color w:val="000000"/>
          <w:lang w:eastAsia="ru-RU"/>
        </w:rPr>
      </w:pPr>
      <w:r w:rsidRPr="00F17DA2">
        <w:rPr>
          <w:rFonts w:eastAsia="Times New Roman" w:cs="Times New Roman"/>
          <w:bCs/>
          <w:color w:val="000000"/>
          <w:lang w:eastAsia="ru-RU"/>
        </w:rPr>
        <w:t xml:space="preserve">Для проведения </w:t>
      </w:r>
      <w:r w:rsidR="00F17DA2" w:rsidRPr="00F17DA2">
        <w:rPr>
          <w:rFonts w:ascii="Times New Romam" w:eastAsia="Times New Roman" w:hAnsi="Times New Romam" w:cs="Times New Roman"/>
          <w:bCs/>
          <w:color w:val="000000"/>
          <w:lang w:eastAsia="ru-RU"/>
        </w:rPr>
        <w:t>несут </w:t>
      </w:r>
      <w:r w:rsidRPr="00F17DA2">
        <w:rPr>
          <w:rFonts w:eastAsia="Times New Roman" w:cs="Times New Roman"/>
          <w:bCs/>
          <w:color w:val="000000"/>
          <w:lang w:eastAsia="ru-RU"/>
        </w:rPr>
        <w:t>интервью</w:t>
      </w:r>
      <w:r w:rsidR="00F17DA2" w:rsidRPr="00F17DA2">
        <w:rPr>
          <w:rFonts w:ascii="Times New Romam" w:eastAsia="Times New Roman" w:hAnsi="Times New Romam" w:cs="Times New Roman"/>
          <w:bCs/>
          <w:color w:val="000000"/>
          <w:lang w:eastAsia="ru-RU"/>
        </w:rPr>
        <w:t> влияния</w:t>
      </w:r>
      <w:r w:rsidR="00F17DA2" w:rsidRPr="00F17DA2">
        <w:rPr>
          <w:rFonts w:eastAsia="Times New Roman" w:cs="Times New Roman"/>
          <w:bCs/>
          <w:color w:val="000000"/>
          <w:lang w:eastAsia="ru-RU"/>
        </w:rPr>
        <w:t xml:space="preserve"> </w:t>
      </w:r>
      <w:r w:rsidRPr="00F17DA2">
        <w:rPr>
          <w:rFonts w:eastAsia="Times New Roman" w:cs="Times New Roman"/>
          <w:bCs/>
          <w:color w:val="000000"/>
          <w:lang w:eastAsia="ru-RU"/>
        </w:rPr>
        <w:t xml:space="preserve">выборочная </w:t>
      </w:r>
      <w:r w:rsidR="00F17DA2" w:rsidRPr="00F17DA2">
        <w:rPr>
          <w:rFonts w:ascii="Times New Romam" w:eastAsia="Times New Roman" w:hAnsi="Times New Romam" w:cs="Times New Roman"/>
          <w:bCs/>
          <w:color w:val="000000"/>
          <w:lang w:eastAsia="ru-RU"/>
        </w:rPr>
        <w:t>развитие </w:t>
      </w:r>
      <w:r w:rsidRPr="00F17DA2">
        <w:rPr>
          <w:rFonts w:eastAsia="Times New Roman" w:cs="Times New Roman"/>
          <w:bCs/>
          <w:color w:val="000000"/>
          <w:lang w:eastAsia="ru-RU"/>
        </w:rPr>
        <w:t>совокупность</w:t>
      </w:r>
      <w:r w:rsidR="00F17DA2" w:rsidRPr="00F17DA2">
        <w:rPr>
          <w:rFonts w:ascii="Times New Romam" w:eastAsia="Times New Roman" w:hAnsi="Times New Romam" w:cs="Times New Roman"/>
          <w:bCs/>
          <w:color w:val="000000"/>
          <w:lang w:eastAsia="ru-RU"/>
        </w:rPr>
        <w:t> жизнь</w:t>
      </w:r>
      <w:r w:rsidR="00F17DA2" w:rsidRPr="00F17DA2">
        <w:rPr>
          <w:rFonts w:eastAsia="Times New Roman" w:cs="Times New Roman"/>
          <w:bCs/>
          <w:color w:val="000000"/>
          <w:lang w:eastAsia="ru-RU"/>
        </w:rPr>
        <w:t xml:space="preserve"> </w:t>
      </w:r>
      <w:r w:rsidRPr="00F17DA2">
        <w:rPr>
          <w:rFonts w:eastAsia="Times New Roman" w:cs="Times New Roman"/>
          <w:bCs/>
          <w:color w:val="000000"/>
          <w:lang w:eastAsia="ru-RU"/>
        </w:rPr>
        <w:t xml:space="preserve">составляется </w:t>
      </w:r>
      <w:r w:rsidR="00F17DA2" w:rsidRPr="00F17DA2">
        <w:rPr>
          <w:rFonts w:ascii="Times New Romam" w:eastAsia="Times New Roman" w:hAnsi="Times New Romam" w:cs="Times New Roman"/>
          <w:bCs/>
          <w:color w:val="000000"/>
          <w:lang w:eastAsia="ru-RU"/>
        </w:rPr>
        <w:t>государства </w:t>
      </w:r>
      <w:r w:rsidRPr="00F17DA2">
        <w:rPr>
          <w:rFonts w:eastAsia="Times New Roman" w:cs="Times New Roman"/>
          <w:bCs/>
          <w:color w:val="000000"/>
          <w:lang w:eastAsia="ru-RU"/>
        </w:rPr>
        <w:t>формированием</w:t>
      </w:r>
      <w:r w:rsidR="00F17DA2" w:rsidRPr="00F17DA2">
        <w:rPr>
          <w:rFonts w:ascii="Times New Romam" w:eastAsia="Times New Roman" w:hAnsi="Times New Romam" w:cs="Times New Roman"/>
          <w:bCs/>
          <w:color w:val="000000"/>
          <w:lang w:eastAsia="ru-RU"/>
        </w:rPr>
        <w:t> городе</w:t>
      </w:r>
      <w:r w:rsidR="00F17DA2" w:rsidRPr="00F17DA2">
        <w:rPr>
          <w:rFonts w:eastAsia="Times New Roman" w:cs="Times New Roman"/>
          <w:bCs/>
          <w:color w:val="000000"/>
          <w:lang w:eastAsia="ru-RU"/>
        </w:rPr>
        <w:t xml:space="preserve"> </w:t>
      </w:r>
      <w:r w:rsidRPr="00F17DA2">
        <w:rPr>
          <w:rFonts w:eastAsia="Times New Roman" w:cs="Times New Roman"/>
          <w:bCs/>
          <w:color w:val="000000"/>
          <w:lang w:eastAsia="ru-RU"/>
        </w:rPr>
        <w:t xml:space="preserve">специальной </w:t>
      </w:r>
      <w:r w:rsidR="00F17DA2" w:rsidRPr="00F17DA2">
        <w:rPr>
          <w:rFonts w:ascii="Times New Romam" w:eastAsia="Times New Roman" w:hAnsi="Times New Romam" w:cs="Times New Roman"/>
          <w:bCs/>
          <w:color w:val="000000"/>
          <w:lang w:eastAsia="ru-RU"/>
        </w:rPr>
        <w:t>влияние </w:t>
      </w:r>
      <w:r w:rsidRPr="00F17DA2">
        <w:rPr>
          <w:rFonts w:eastAsia="Times New Roman" w:cs="Times New Roman"/>
          <w:bCs/>
          <w:color w:val="000000"/>
          <w:lang w:eastAsia="ru-RU"/>
        </w:rPr>
        <w:t>выборки,</w:t>
      </w:r>
      <w:r w:rsidR="00F17DA2" w:rsidRPr="00F17DA2">
        <w:rPr>
          <w:rFonts w:ascii="Times New Romam" w:eastAsia="Times New Roman" w:hAnsi="Times New Romam" w:cs="Times New Roman"/>
          <w:bCs/>
          <w:color w:val="000000"/>
          <w:lang w:eastAsia="ru-RU"/>
        </w:rPr>
        <w:t> сфере</w:t>
      </w:r>
      <w:r w:rsidRPr="00F17DA2">
        <w:rPr>
          <w:rFonts w:eastAsia="Times New Roman" w:cs="Times New Roman"/>
          <w:bCs/>
          <w:color w:val="000000"/>
          <w:lang w:eastAsia="ru-RU"/>
        </w:rPr>
        <w:t xml:space="preserve"> сформированной </w:t>
      </w:r>
      <w:r w:rsidR="00F17DA2" w:rsidRPr="00F17DA2">
        <w:rPr>
          <w:rFonts w:ascii="Times New Romam" w:eastAsia="Times New Roman" w:hAnsi="Times New Romam" w:cs="Times New Roman"/>
          <w:bCs/>
          <w:color w:val="000000"/>
          <w:lang w:eastAsia="ru-RU"/>
        </w:rPr>
        <w:t>проживает </w:t>
      </w:r>
      <w:r w:rsidRPr="00F17DA2">
        <w:rPr>
          <w:rFonts w:eastAsia="Times New Roman" w:cs="Times New Roman"/>
          <w:bCs/>
          <w:color w:val="000000"/>
          <w:lang w:eastAsia="ru-RU"/>
        </w:rPr>
        <w:t>методом</w:t>
      </w:r>
      <w:r w:rsidR="00F17DA2" w:rsidRPr="00F17DA2">
        <w:rPr>
          <w:rFonts w:ascii="Times New Romam" w:eastAsia="Times New Roman" w:hAnsi="Times New Romam" w:cs="Times New Roman"/>
          <w:bCs/>
          <w:color w:val="000000"/>
          <w:lang w:eastAsia="ru-RU"/>
        </w:rPr>
        <w:t> политических</w:t>
      </w:r>
      <w:r w:rsidR="00F17DA2" w:rsidRPr="00F17DA2">
        <w:rPr>
          <w:rFonts w:eastAsia="Times New Roman" w:cs="Times New Roman"/>
          <w:bCs/>
          <w:color w:val="000000"/>
          <w:lang w:eastAsia="ru-RU"/>
        </w:rPr>
        <w:t xml:space="preserve"> </w:t>
      </w:r>
      <w:r w:rsidRPr="00F17DA2">
        <w:rPr>
          <w:rFonts w:eastAsia="Times New Roman" w:cs="Times New Roman"/>
          <w:bCs/>
          <w:color w:val="000000"/>
          <w:lang w:eastAsia="ru-RU"/>
        </w:rPr>
        <w:t xml:space="preserve">доступного </w:t>
      </w:r>
      <w:r w:rsidR="00F17DA2" w:rsidRPr="00F17DA2">
        <w:rPr>
          <w:rFonts w:ascii="Times New Romam" w:eastAsia="Times New Roman" w:hAnsi="Times New Romam" w:cs="Times New Roman"/>
          <w:bCs/>
          <w:color w:val="000000"/>
          <w:lang w:eastAsia="ru-RU"/>
        </w:rPr>
        <w:t>важны </w:t>
      </w:r>
      <w:r w:rsidRPr="00F17DA2">
        <w:rPr>
          <w:rFonts w:eastAsia="Times New Roman" w:cs="Times New Roman"/>
          <w:bCs/>
          <w:color w:val="000000"/>
          <w:lang w:eastAsia="ru-RU"/>
        </w:rPr>
        <w:t>случая.</w:t>
      </w:r>
      <w:r w:rsidR="00F17DA2" w:rsidRPr="00F17DA2">
        <w:rPr>
          <w:rFonts w:ascii="Times New Romam" w:eastAsia="Times New Roman" w:hAnsi="Times New Romam" w:cs="Times New Roman"/>
          <w:bCs/>
          <w:color w:val="000000"/>
          <w:lang w:eastAsia="ru-RU"/>
        </w:rPr>
        <w:t> количества</w:t>
      </w:r>
      <w:r w:rsidR="00F17DA2" w:rsidRPr="00F17DA2">
        <w:rPr>
          <w:rFonts w:eastAsia="Times New Roman" w:cs="Times New Roman"/>
          <w:bCs/>
          <w:color w:val="000000"/>
          <w:lang w:eastAsia="ru-RU"/>
        </w:rPr>
        <w:t xml:space="preserve"> </w:t>
      </w:r>
    </w:p>
    <w:p w14:paraId="732E9183" w14:textId="584D38CD" w:rsidR="00463642" w:rsidRPr="00F17DA2" w:rsidRDefault="00255775" w:rsidP="0056530E">
      <w:pPr>
        <w:rPr>
          <w:rFonts w:eastAsia="Times New Roman" w:cs="Times New Roman"/>
          <w:color w:val="000000"/>
          <w:lang w:eastAsia="ru-RU"/>
        </w:rPr>
      </w:pPr>
      <w:r w:rsidRPr="00F17DA2">
        <w:rPr>
          <w:rFonts w:eastAsia="Times New Roman" w:cs="Times New Roman"/>
          <w:color w:val="000000"/>
          <w:lang w:eastAsia="ru-RU"/>
        </w:rPr>
        <w:t xml:space="preserve">В качестве </w:t>
      </w:r>
      <w:r w:rsidR="00F17DA2" w:rsidRPr="00F17DA2">
        <w:rPr>
          <w:rFonts w:ascii="Times New Romam" w:eastAsia="Times New Roman" w:hAnsi="Times New Romam" w:cs="Times New Roman"/>
          <w:color w:val="000000"/>
          <w:lang w:eastAsia="ru-RU"/>
        </w:rPr>
        <w:t>список </w:t>
      </w:r>
      <w:r w:rsidRPr="00F17DA2">
        <w:rPr>
          <w:rFonts w:eastAsia="Times New Roman" w:cs="Times New Roman"/>
          <w:color w:val="000000"/>
          <w:lang w:eastAsia="ru-RU"/>
        </w:rPr>
        <w:t>респонд</w:t>
      </w:r>
      <w:r w:rsidR="0056530E" w:rsidRPr="00F17DA2">
        <w:rPr>
          <w:rFonts w:eastAsia="Times New Roman" w:cs="Times New Roman"/>
          <w:color w:val="000000"/>
          <w:lang w:eastAsia="ru-RU"/>
        </w:rPr>
        <w:t>ентов</w:t>
      </w:r>
      <w:r w:rsidR="00F17DA2" w:rsidRPr="00F17DA2">
        <w:rPr>
          <w:rFonts w:ascii="Times New Romam" w:eastAsia="Times New Roman" w:hAnsi="Times New Romam" w:cs="Times New Roman"/>
          <w:color w:val="000000"/>
          <w:lang w:eastAsia="ru-RU"/>
        </w:rPr>
        <w:t> анализа</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данного </w:t>
      </w:r>
      <w:r w:rsidR="00F17DA2" w:rsidRPr="00F17DA2">
        <w:rPr>
          <w:rFonts w:ascii="Times New Romam" w:eastAsia="Times New Roman" w:hAnsi="Times New Romam" w:cs="Times New Roman"/>
          <w:color w:val="000000"/>
          <w:lang w:eastAsia="ru-RU"/>
        </w:rPr>
        <w:t>систем </w:t>
      </w:r>
      <w:r w:rsidR="0056530E" w:rsidRPr="00F17DA2">
        <w:rPr>
          <w:rFonts w:eastAsia="Times New Roman" w:cs="Times New Roman"/>
          <w:color w:val="000000"/>
          <w:lang w:eastAsia="ru-RU"/>
        </w:rPr>
        <w:t>исследования</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могут</w:t>
      </w:r>
      <w:r w:rsidRPr="00F17DA2">
        <w:rPr>
          <w:rFonts w:eastAsia="Times New Roman" w:cs="Times New Roman"/>
          <w:color w:val="000000"/>
          <w:lang w:eastAsia="ru-RU"/>
        </w:rPr>
        <w:t xml:space="preserve"> </w:t>
      </w:r>
      <w:r w:rsidR="00F17DA2" w:rsidRPr="00F17DA2">
        <w:rPr>
          <w:rFonts w:ascii="Times New Romam" w:eastAsia="Times New Roman" w:hAnsi="Times New Romam" w:cs="Times New Roman"/>
          <w:color w:val="000000"/>
          <w:lang w:eastAsia="ru-RU"/>
        </w:rPr>
        <w:t>экономики </w:t>
      </w:r>
      <w:r w:rsidRPr="00F17DA2">
        <w:rPr>
          <w:rFonts w:eastAsia="Times New Roman" w:cs="Times New Roman"/>
          <w:color w:val="000000"/>
          <w:lang w:eastAsia="ru-RU"/>
        </w:rPr>
        <w:t>выступить</w:t>
      </w:r>
      <w:r w:rsidR="00F17DA2" w:rsidRPr="00F17DA2">
        <w:rPr>
          <w:rFonts w:ascii="Times New Romam" w:eastAsia="Times New Roman" w:hAnsi="Times New Romam" w:cs="Times New Roman"/>
          <w:color w:val="000000"/>
          <w:lang w:eastAsia="ru-RU"/>
        </w:rPr>
        <w:t> организации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активные </w:t>
      </w:r>
      <w:r w:rsidR="00F17DA2" w:rsidRPr="00F17DA2">
        <w:rPr>
          <w:rFonts w:ascii="Times New Romam" w:eastAsia="Times New Roman" w:hAnsi="Times New Romam" w:cs="Times New Roman"/>
          <w:color w:val="000000"/>
          <w:lang w:eastAsia="ru-RU"/>
        </w:rPr>
        <w:t>касается </w:t>
      </w:r>
      <w:r w:rsidR="0056530E" w:rsidRPr="00F17DA2">
        <w:rPr>
          <w:rFonts w:eastAsia="Times New Roman" w:cs="Times New Roman"/>
          <w:color w:val="000000"/>
          <w:lang w:eastAsia="ru-RU"/>
        </w:rPr>
        <w:t>пользователи</w:t>
      </w:r>
      <w:r w:rsidR="00F17DA2" w:rsidRPr="00F17DA2">
        <w:rPr>
          <w:rFonts w:ascii="Times New Romam" w:eastAsia="Times New Roman" w:hAnsi="Times New Romam" w:cs="Times New Roman"/>
          <w:color w:val="000000"/>
          <w:lang w:eastAsia="ru-RU"/>
        </w:rPr>
        <w:t> властными</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политических </w:t>
      </w:r>
      <w:r w:rsidR="00F17DA2" w:rsidRPr="00F17DA2">
        <w:rPr>
          <w:rFonts w:ascii="Times New Romam" w:eastAsia="Times New Roman" w:hAnsi="Times New Romam" w:cs="Times New Roman"/>
          <w:color w:val="000000"/>
          <w:lang w:eastAsia="ru-RU"/>
        </w:rPr>
        <w:t>целесообразного </w:t>
      </w:r>
      <w:r w:rsidR="0056530E" w:rsidRPr="00F17DA2">
        <w:rPr>
          <w:rFonts w:eastAsia="Times New Roman" w:cs="Times New Roman"/>
          <w:color w:val="000000"/>
          <w:lang w:eastAsia="ru-RU"/>
        </w:rPr>
        <w:t>интернет</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сообществ, </w:t>
      </w:r>
      <w:r w:rsidR="00F17DA2" w:rsidRPr="00F17DA2">
        <w:rPr>
          <w:rFonts w:ascii="Times New Romam" w:eastAsia="Times New Roman" w:hAnsi="Times New Romam" w:cs="Times New Roman"/>
          <w:color w:val="000000"/>
          <w:lang w:eastAsia="ru-RU"/>
        </w:rPr>
        <w:t>мильтон </w:t>
      </w:r>
      <w:r w:rsidR="0056530E" w:rsidRPr="00F17DA2">
        <w:rPr>
          <w:rFonts w:eastAsia="Times New Roman" w:cs="Times New Roman"/>
          <w:color w:val="000000"/>
          <w:lang w:eastAsia="ru-RU"/>
        </w:rPr>
        <w:t>регулярно</w:t>
      </w:r>
      <w:r w:rsidR="00F17DA2" w:rsidRPr="00F17DA2">
        <w:rPr>
          <w:rFonts w:ascii="Times New Romam" w:eastAsia="Times New Roman" w:hAnsi="Times New Romam" w:cs="Times New Roman"/>
          <w:color w:val="000000"/>
          <w:lang w:eastAsia="ru-RU"/>
        </w:rPr>
        <w:t> интервью</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и открыто </w:t>
      </w:r>
      <w:r w:rsidR="00F17DA2" w:rsidRPr="00F17DA2">
        <w:rPr>
          <w:rFonts w:ascii="Times New Romam" w:eastAsia="Times New Roman" w:hAnsi="Times New Romam" w:cs="Times New Roman"/>
          <w:color w:val="000000"/>
          <w:lang w:eastAsia="ru-RU"/>
        </w:rPr>
        <w:t>представительств </w:t>
      </w:r>
      <w:r w:rsidR="0056530E" w:rsidRPr="00F17DA2">
        <w:rPr>
          <w:rFonts w:eastAsia="Times New Roman" w:cs="Times New Roman"/>
          <w:color w:val="000000"/>
          <w:lang w:eastAsia="ru-RU"/>
        </w:rPr>
        <w:t>вступающие</w:t>
      </w:r>
      <w:r w:rsidR="00F17DA2" w:rsidRPr="00F17DA2">
        <w:rPr>
          <w:rFonts w:ascii="Times New Romam" w:eastAsia="Times New Roman" w:hAnsi="Times New Romam" w:cs="Times New Roman"/>
          <w:color w:val="000000"/>
          <w:lang w:eastAsia="ru-RU"/>
        </w:rPr>
        <w:t> выявление</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политическую </w:t>
      </w:r>
      <w:r w:rsidR="00F17DA2" w:rsidRPr="00F17DA2">
        <w:rPr>
          <w:rFonts w:ascii="Times New Romam" w:eastAsia="Times New Roman" w:hAnsi="Times New Romam" w:cs="Times New Roman"/>
          <w:color w:val="000000"/>
          <w:lang w:eastAsia="ru-RU"/>
        </w:rPr>
        <w:t>одновременно </w:t>
      </w:r>
      <w:r w:rsidR="0056530E" w:rsidRPr="00F17DA2">
        <w:rPr>
          <w:rFonts w:eastAsia="Times New Roman" w:cs="Times New Roman"/>
          <w:color w:val="000000"/>
          <w:lang w:eastAsia="ru-RU"/>
        </w:rPr>
        <w:t>коммуникацию</w:t>
      </w:r>
      <w:r w:rsidR="00F17DA2" w:rsidRPr="00F17DA2">
        <w:rPr>
          <w:rFonts w:ascii="Times New Romam" w:eastAsia="Times New Roman" w:hAnsi="Times New Romam" w:cs="Times New Roman"/>
          <w:color w:val="000000"/>
          <w:lang w:eastAsia="ru-RU"/>
        </w:rPr>
        <w:t> который</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происходит </w:t>
      </w:r>
      <w:r w:rsidR="0056530E" w:rsidRPr="00F17DA2">
        <w:rPr>
          <w:rFonts w:eastAsia="Times New Roman" w:cs="Times New Roman"/>
          <w:color w:val="000000"/>
          <w:lang w:eastAsia="ru-RU"/>
        </w:rPr>
        <w:t>помощью</w:t>
      </w:r>
      <w:r w:rsidR="00F17DA2" w:rsidRPr="00F17DA2">
        <w:rPr>
          <w:rFonts w:ascii="Times New Romam" w:eastAsia="Times New Roman" w:hAnsi="Times New Romam" w:cs="Times New Roman"/>
          <w:color w:val="000000"/>
          <w:lang w:eastAsia="ru-RU"/>
        </w:rPr>
        <w:t> вершинина</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социальных </w:t>
      </w:r>
      <w:r w:rsidR="00F17DA2" w:rsidRPr="00F17DA2">
        <w:rPr>
          <w:rFonts w:ascii="Times New Romam" w:eastAsia="Times New Roman" w:hAnsi="Times New Romam" w:cs="Times New Roman"/>
          <w:color w:val="000000"/>
          <w:lang w:eastAsia="ru-RU"/>
        </w:rPr>
        <w:t>всепроникаемость </w:t>
      </w:r>
      <w:r w:rsidR="0056530E" w:rsidRPr="00F17DA2">
        <w:rPr>
          <w:rFonts w:eastAsia="Times New Roman" w:cs="Times New Roman"/>
          <w:color w:val="000000"/>
          <w:lang w:eastAsia="ru-RU"/>
        </w:rPr>
        <w:t>сетей.</w:t>
      </w:r>
      <w:r w:rsidR="00F17DA2" w:rsidRPr="00F17DA2">
        <w:rPr>
          <w:rFonts w:ascii="Times New Romam" w:eastAsia="Times New Roman" w:hAnsi="Times New Romam" w:cs="Times New Roman"/>
          <w:color w:val="000000"/>
          <w:lang w:eastAsia="ru-RU"/>
        </w:rPr>
        <w:t> поведения</w:t>
      </w:r>
      <w:r w:rsidR="0056530E" w:rsidRPr="00F17DA2">
        <w:rPr>
          <w:rFonts w:eastAsia="Times New Roman" w:cs="Times New Roman"/>
          <w:color w:val="000000"/>
          <w:lang w:eastAsia="ru-RU"/>
        </w:rPr>
        <w:t xml:space="preserve"> </w:t>
      </w:r>
      <w:r w:rsidR="0056530E" w:rsidRPr="00F17DA2">
        <w:rPr>
          <w:rFonts w:ascii="Times New Romam" w:eastAsia="Times New Roman" w:hAnsi="Times New Romam" w:cs="Times New Roman"/>
          <w:color w:val="000000"/>
          <w:lang w:eastAsia="ru-RU"/>
        </w:rPr>
        <w:t xml:space="preserve"> </w:t>
      </w:r>
      <w:r w:rsidR="0056530E" w:rsidRPr="00F17DA2">
        <w:rPr>
          <w:rFonts w:eastAsia="Times New Roman" w:cs="Times New Roman"/>
          <w:color w:val="000000"/>
          <w:lang w:eastAsia="ru-RU"/>
        </w:rPr>
        <w:t xml:space="preserve">Мной </w:t>
      </w:r>
      <w:r w:rsidR="00F17DA2" w:rsidRPr="00F17DA2">
        <w:rPr>
          <w:rFonts w:ascii="Times New Romam" w:eastAsia="Times New Roman" w:hAnsi="Times New Romam" w:cs="Times New Roman"/>
          <w:color w:val="000000"/>
          <w:lang w:eastAsia="ru-RU"/>
        </w:rPr>
        <w:t>занятости </w:t>
      </w:r>
      <w:r w:rsidR="0056530E" w:rsidRPr="00F17DA2">
        <w:rPr>
          <w:rFonts w:eastAsia="Times New Roman" w:cs="Times New Roman"/>
          <w:color w:val="000000"/>
          <w:lang w:eastAsia="ru-RU"/>
        </w:rPr>
        <w:t>было</w:t>
      </w:r>
      <w:r w:rsidR="00F17DA2" w:rsidRPr="00F17DA2">
        <w:rPr>
          <w:rFonts w:ascii="Times New Romam" w:eastAsia="Times New Roman" w:hAnsi="Times New Romam" w:cs="Times New Roman"/>
          <w:color w:val="000000"/>
          <w:lang w:eastAsia="ru-RU"/>
        </w:rPr>
        <w:t> новых</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отобрано 12 </w:t>
      </w:r>
      <w:r w:rsidR="00F17DA2" w:rsidRPr="00F17DA2">
        <w:rPr>
          <w:rFonts w:ascii="Times New Romam" w:eastAsia="Times New Roman" w:hAnsi="Times New Romam" w:cs="Times New Roman"/>
          <w:color w:val="000000"/>
          <w:lang w:eastAsia="ru-RU"/>
        </w:rPr>
        <w:t>события </w:t>
      </w:r>
      <w:r w:rsidR="0056530E" w:rsidRPr="00F17DA2">
        <w:rPr>
          <w:rFonts w:eastAsia="Times New Roman" w:cs="Times New Roman"/>
          <w:color w:val="000000"/>
          <w:lang w:eastAsia="ru-RU"/>
        </w:rPr>
        <w:t>респондентов</w:t>
      </w:r>
      <w:r w:rsidR="00F17DA2" w:rsidRPr="00F17DA2">
        <w:rPr>
          <w:rFonts w:ascii="Times New Romam" w:eastAsia="Times New Roman" w:hAnsi="Times New Romam" w:cs="Times New Roman"/>
          <w:color w:val="000000"/>
          <w:lang w:eastAsia="ru-RU"/>
        </w:rPr>
        <w:t> вопросах</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политиками </w:t>
      </w:r>
      <w:r w:rsidR="0056530E" w:rsidRPr="00F17DA2">
        <w:rPr>
          <w:rFonts w:eastAsia="Times New Roman" w:cs="Times New Roman"/>
          <w:color w:val="000000"/>
          <w:lang w:eastAsia="ru-RU"/>
        </w:rPr>
        <w:t>возрасте</w:t>
      </w:r>
      <w:r w:rsidR="00F17DA2" w:rsidRPr="00F17DA2">
        <w:rPr>
          <w:rFonts w:ascii="Times New Romam" w:eastAsia="Times New Roman" w:hAnsi="Times New Romam" w:cs="Times New Roman"/>
          <w:color w:val="000000"/>
          <w:lang w:eastAsia="ru-RU"/>
        </w:rPr>
        <w:t> данной</w:t>
      </w:r>
      <w:r w:rsidR="00F17DA2" w:rsidRPr="00F17DA2">
        <w:rPr>
          <w:rFonts w:eastAsia="Times New Roman" w:cs="Times New Roman"/>
          <w:color w:val="000000"/>
          <w:lang w:eastAsia="ru-RU"/>
        </w:rPr>
        <w:t xml:space="preserve"> </w:t>
      </w:r>
      <w:r w:rsidR="0056530E" w:rsidRPr="00F17DA2">
        <w:rPr>
          <w:rFonts w:eastAsia="Times New Roman" w:cs="Times New Roman"/>
          <w:color w:val="000000"/>
          <w:lang w:eastAsia="ru-RU"/>
        </w:rPr>
        <w:t xml:space="preserve">от 18 до 32 лет. </w:t>
      </w:r>
    </w:p>
    <w:p w14:paraId="5C9133AB" w14:textId="77777777" w:rsidR="00255775" w:rsidRPr="00F17DA2" w:rsidRDefault="00255775" w:rsidP="00255775">
      <w:pPr>
        <w:rPr>
          <w:rFonts w:eastAsia="Times New Roman" w:cs="Times New Roman"/>
          <w:b/>
          <w:color w:val="000000"/>
          <w:lang w:eastAsia="ru-RU"/>
        </w:rPr>
      </w:pPr>
      <w:r w:rsidRPr="00F17DA2">
        <w:rPr>
          <w:rFonts w:eastAsia="Times New Roman" w:cs="Times New Roman"/>
          <w:b/>
          <w:color w:val="000000"/>
          <w:lang w:eastAsia="ru-RU"/>
        </w:rPr>
        <w:t>Интерпретация и операционализация основных понятий:</w:t>
      </w:r>
    </w:p>
    <w:p w14:paraId="4978024F" w14:textId="193B566B"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Коммуникация</w:t>
      </w:r>
      <w:r w:rsidRPr="00F17DA2">
        <w:rPr>
          <w:rFonts w:eastAsia="Times New Roman" w:cs="Times New Roman"/>
          <w:color w:val="000000"/>
          <w:lang w:eastAsia="ru-RU"/>
        </w:rPr>
        <w:t xml:space="preserve"> -</w:t>
      </w:r>
      <w:r w:rsidRPr="00F17DA2">
        <w:rPr>
          <w:rFonts w:eastAsia="Times New Roman" w:cs="Times New Roman"/>
          <w:color w:val="000000"/>
          <w:sz w:val="20"/>
          <w:szCs w:val="20"/>
          <w:lang w:eastAsia="ru-RU"/>
        </w:rPr>
        <w:t xml:space="preserve"> </w:t>
      </w:r>
      <w:r w:rsidRPr="00F17DA2">
        <w:rPr>
          <w:rFonts w:eastAsia="Times New Roman" w:cs="Times New Roman"/>
          <w:color w:val="000000"/>
          <w:lang w:eastAsia="ru-RU"/>
        </w:rPr>
        <w:t xml:space="preserve">1. Процесс </w:t>
      </w:r>
      <w:r w:rsidR="00F17DA2" w:rsidRPr="00F17DA2">
        <w:rPr>
          <w:rFonts w:ascii="Times New Romam" w:eastAsia="Times New Roman" w:hAnsi="Times New Romam" w:cs="Times New Roman"/>
          <w:color w:val="000000"/>
          <w:lang w:eastAsia="ru-RU"/>
        </w:rPr>
        <w:t>основных </w:t>
      </w:r>
      <w:r w:rsidRPr="00F17DA2">
        <w:rPr>
          <w:rFonts w:eastAsia="Times New Roman" w:cs="Times New Roman"/>
          <w:color w:val="000000"/>
          <w:lang w:eastAsia="ru-RU"/>
        </w:rPr>
        <w:t>передачи</w:t>
      </w:r>
      <w:r w:rsidR="00F17DA2" w:rsidRPr="00F17DA2">
        <w:rPr>
          <w:rFonts w:ascii="Times New Romam" w:eastAsia="Times New Roman" w:hAnsi="Times New Romam" w:cs="Times New Roman"/>
          <w:color w:val="000000"/>
          <w:lang w:eastAsia="ru-RU"/>
        </w:rPr>
        <w:t> граждане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информации, </w:t>
      </w:r>
      <w:r w:rsidR="00F17DA2" w:rsidRPr="00F17DA2">
        <w:rPr>
          <w:rFonts w:ascii="Times New Romam" w:eastAsia="Times New Roman" w:hAnsi="Times New Romam" w:cs="Times New Roman"/>
          <w:color w:val="000000"/>
          <w:lang w:eastAsia="ru-RU"/>
        </w:rPr>
        <w:t>людей </w:t>
      </w:r>
      <w:r w:rsidRPr="00F17DA2">
        <w:rPr>
          <w:rFonts w:eastAsia="Times New Roman" w:cs="Times New Roman"/>
          <w:color w:val="000000"/>
          <w:lang w:eastAsia="ru-RU"/>
        </w:rPr>
        <w:t>включающий</w:t>
      </w:r>
      <w:r w:rsidR="00F17DA2" w:rsidRPr="00F17DA2">
        <w:rPr>
          <w:rFonts w:ascii="Times New Romam" w:eastAsia="Times New Roman" w:hAnsi="Times New Romam" w:cs="Times New Roman"/>
          <w:color w:val="000000"/>
          <w:lang w:eastAsia="ru-RU"/>
        </w:rPr>
        <w:t> аспект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адресанта , </w:t>
      </w:r>
      <w:r w:rsidR="00F17DA2" w:rsidRPr="00F17DA2">
        <w:rPr>
          <w:rFonts w:ascii="Times New Romam" w:eastAsia="Times New Roman" w:hAnsi="Times New Romam" w:cs="Times New Roman"/>
          <w:color w:val="000000"/>
          <w:lang w:eastAsia="ru-RU"/>
        </w:rPr>
        <w:t>развития </w:t>
      </w:r>
      <w:r w:rsidRPr="00F17DA2">
        <w:rPr>
          <w:rFonts w:eastAsia="Times New Roman" w:cs="Times New Roman"/>
          <w:color w:val="000000"/>
          <w:lang w:eastAsia="ru-RU"/>
        </w:rPr>
        <w:t>каналы ,</w:t>
      </w:r>
      <w:r w:rsidR="00F17DA2" w:rsidRPr="00F17DA2">
        <w:rPr>
          <w:rFonts w:ascii="Times New Romam" w:eastAsia="Times New Roman" w:hAnsi="Times New Romam" w:cs="Times New Roman"/>
          <w:color w:val="000000"/>
          <w:lang w:eastAsia="ru-RU"/>
        </w:rPr>
        <w:t> трансляция</w:t>
      </w:r>
      <w:r w:rsidRPr="00F17DA2">
        <w:rPr>
          <w:rFonts w:eastAsia="Times New Roman" w:cs="Times New Roman"/>
          <w:color w:val="000000"/>
          <w:lang w:eastAsia="ru-RU"/>
        </w:rPr>
        <w:t xml:space="preserve"> кодирование , </w:t>
      </w:r>
      <w:r w:rsidR="00F17DA2" w:rsidRPr="00F17DA2">
        <w:rPr>
          <w:rFonts w:ascii="Times New Romam" w:eastAsia="Times New Roman" w:hAnsi="Times New Romam" w:cs="Times New Roman"/>
          <w:color w:val="000000"/>
          <w:lang w:eastAsia="ru-RU"/>
        </w:rPr>
        <w:t>является </w:t>
      </w:r>
      <w:r w:rsidRPr="00F17DA2">
        <w:rPr>
          <w:rFonts w:eastAsia="Times New Roman" w:cs="Times New Roman"/>
          <w:color w:val="000000"/>
          <w:lang w:eastAsia="ru-RU"/>
        </w:rPr>
        <w:t>дешифровку,</w:t>
      </w:r>
      <w:r w:rsidR="00F17DA2" w:rsidRPr="00F17DA2">
        <w:rPr>
          <w:rFonts w:ascii="Times New Romam" w:eastAsia="Times New Roman" w:hAnsi="Times New Romam" w:cs="Times New Roman"/>
          <w:color w:val="000000"/>
          <w:lang w:eastAsia="ru-RU"/>
        </w:rPr>
        <w:t> проанализировав</w:t>
      </w:r>
      <w:r w:rsidRPr="00F17DA2">
        <w:rPr>
          <w:rFonts w:eastAsia="Times New Roman" w:cs="Times New Roman"/>
          <w:color w:val="000000"/>
          <w:lang w:eastAsia="ru-RU"/>
        </w:rPr>
        <w:t xml:space="preserve"> содержание,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эффективность ,</w:t>
      </w:r>
      <w:r w:rsidR="00F17DA2" w:rsidRPr="00F17DA2">
        <w:rPr>
          <w:rFonts w:ascii="Times New Romam" w:eastAsia="Times New Roman" w:hAnsi="Times New Romam" w:cs="Times New Roman"/>
          <w:color w:val="000000"/>
          <w:lang w:eastAsia="ru-RU"/>
        </w:rPr>
        <w:t> предметов</w:t>
      </w:r>
      <w:r w:rsidRPr="00F17DA2">
        <w:rPr>
          <w:rFonts w:eastAsia="Times New Roman" w:cs="Times New Roman"/>
          <w:color w:val="000000"/>
          <w:lang w:eastAsia="ru-RU"/>
        </w:rPr>
        <w:t xml:space="preserve"> кон</w:t>
      </w:r>
      <w:r w:rsidRPr="00F17DA2">
        <w:rPr>
          <w:rFonts w:eastAsia="Times New Roman" w:cs="Times New Roman"/>
          <w:color w:val="000000"/>
          <w:lang w:eastAsia="ru-RU"/>
        </w:rPr>
        <w:lastRenderedPageBreak/>
        <w:t xml:space="preserve">троль , </w:t>
      </w:r>
      <w:r w:rsidR="00F17DA2" w:rsidRPr="00F17DA2">
        <w:rPr>
          <w:rFonts w:ascii="Times New Romam" w:eastAsia="Times New Roman" w:hAnsi="Times New Romam" w:cs="Times New Roman"/>
          <w:color w:val="000000"/>
          <w:lang w:eastAsia="ru-RU"/>
        </w:rPr>
        <w:t>связующий </w:t>
      </w:r>
      <w:r w:rsidRPr="00F17DA2">
        <w:rPr>
          <w:rFonts w:eastAsia="Times New Roman" w:cs="Times New Roman"/>
          <w:color w:val="000000"/>
          <w:lang w:eastAsia="ru-RU"/>
        </w:rPr>
        <w:t>ситуацию,</w:t>
      </w:r>
      <w:r w:rsidR="00F17DA2" w:rsidRPr="00F17DA2">
        <w:rPr>
          <w:rFonts w:ascii="Times New Romam" w:eastAsia="Times New Roman" w:hAnsi="Times New Romam" w:cs="Times New Roman"/>
          <w:color w:val="000000"/>
          <w:lang w:eastAsia="ru-RU"/>
        </w:rPr>
        <w:t> бодрийяр</w:t>
      </w:r>
      <w:r w:rsidRPr="00F17DA2">
        <w:rPr>
          <w:rFonts w:eastAsia="Times New Roman" w:cs="Times New Roman"/>
          <w:color w:val="000000"/>
          <w:lang w:eastAsia="ru-RU"/>
        </w:rPr>
        <w:t xml:space="preserve"> намерение, </w:t>
      </w:r>
      <w:r w:rsidR="00F17DA2" w:rsidRPr="00F17DA2">
        <w:rPr>
          <w:rFonts w:ascii="Times New Romam" w:eastAsia="Times New Roman" w:hAnsi="Times New Romam" w:cs="Times New Roman"/>
          <w:color w:val="000000"/>
          <w:lang w:eastAsia="ru-RU"/>
        </w:rPr>
        <w:t>более </w:t>
      </w:r>
      <w:r w:rsidRPr="00F17DA2">
        <w:rPr>
          <w:rFonts w:eastAsia="Times New Roman" w:cs="Times New Roman"/>
          <w:color w:val="000000"/>
          <w:lang w:eastAsia="ru-RU"/>
        </w:rPr>
        <w:t>адресата .</w:t>
      </w:r>
      <w:r w:rsidR="00F17DA2" w:rsidRPr="00F17DA2">
        <w:rPr>
          <w:rFonts w:ascii="Times New Romam" w:eastAsia="Times New Roman" w:hAnsi="Times New Romam" w:cs="Times New Roman"/>
          <w:color w:val="000000"/>
          <w:lang w:eastAsia="ru-RU"/>
        </w:rPr>
        <w:t> анализируются</w:t>
      </w:r>
      <w:r w:rsidRPr="00F17DA2">
        <w:rPr>
          <w:rFonts w:eastAsia="Times New Roman" w:cs="Times New Roman"/>
          <w:color w:val="000000"/>
          <w:lang w:eastAsia="ru-RU"/>
        </w:rPr>
        <w:t xml:space="preserve"> 2. Акт общения </w:t>
      </w:r>
      <w:r w:rsidR="00F17DA2" w:rsidRPr="00F17DA2">
        <w:rPr>
          <w:rFonts w:ascii="Times New Romam" w:eastAsia="Times New Roman" w:hAnsi="Times New Romam" w:cs="Times New Roman"/>
          <w:color w:val="000000"/>
          <w:lang w:eastAsia="ru-RU"/>
        </w:rPr>
        <w:t>обстоятельствах </w:t>
      </w:r>
      <w:r w:rsidRPr="00F17DA2">
        <w:rPr>
          <w:rFonts w:eastAsia="Times New Roman" w:cs="Times New Roman"/>
          <w:color w:val="000000"/>
          <w:lang w:eastAsia="ru-RU"/>
        </w:rPr>
        <w:t>между</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людьми </w:t>
      </w:r>
      <w:r w:rsidR="00F17DA2" w:rsidRPr="00F17DA2">
        <w:rPr>
          <w:rFonts w:ascii="Times New Romam" w:eastAsia="Times New Roman" w:hAnsi="Times New Romam" w:cs="Times New Roman"/>
          <w:color w:val="000000"/>
          <w:lang w:eastAsia="ru-RU"/>
        </w:rPr>
        <w:t>контента </w:t>
      </w:r>
      <w:r w:rsidRPr="00F17DA2">
        <w:rPr>
          <w:rFonts w:eastAsia="Times New Roman" w:cs="Times New Roman"/>
          <w:color w:val="000000"/>
          <w:lang w:eastAsia="ru-RU"/>
        </w:rPr>
        <w:t>посредством</w:t>
      </w:r>
      <w:r w:rsidR="00F17DA2" w:rsidRPr="00F17DA2">
        <w:rPr>
          <w:rFonts w:ascii="Times New Romam" w:eastAsia="Times New Roman" w:hAnsi="Times New Romam" w:cs="Times New Roman"/>
          <w:color w:val="000000"/>
          <w:lang w:eastAsia="ru-RU"/>
        </w:rPr>
        <w:t> видно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передачи </w:t>
      </w:r>
      <w:r w:rsidR="00F17DA2" w:rsidRPr="00F17DA2">
        <w:rPr>
          <w:rFonts w:ascii="Times New Romam" w:eastAsia="Times New Roman" w:hAnsi="Times New Romam" w:cs="Times New Roman"/>
          <w:color w:val="000000"/>
          <w:lang w:eastAsia="ru-RU"/>
        </w:rPr>
        <w:t>этого </w:t>
      </w:r>
      <w:r w:rsidRPr="00F17DA2">
        <w:rPr>
          <w:rFonts w:eastAsia="Times New Roman" w:cs="Times New Roman"/>
          <w:color w:val="000000"/>
          <w:lang w:eastAsia="ru-RU"/>
        </w:rPr>
        <w:t>символов,</w:t>
      </w:r>
      <w:r w:rsidR="00F17DA2" w:rsidRPr="00F17DA2">
        <w:rPr>
          <w:rFonts w:ascii="Times New Romam" w:eastAsia="Times New Roman" w:hAnsi="Times New Romam" w:cs="Times New Roman"/>
          <w:color w:val="000000"/>
          <w:lang w:eastAsia="ru-RU"/>
        </w:rPr>
        <w:t> теперь</w:t>
      </w:r>
      <w:r w:rsidRPr="00F17DA2">
        <w:rPr>
          <w:rFonts w:eastAsia="Times New Roman" w:cs="Times New Roman"/>
          <w:color w:val="000000"/>
          <w:lang w:eastAsia="ru-RU"/>
        </w:rPr>
        <w:t xml:space="preserve"> целью </w:t>
      </w:r>
      <w:r w:rsidR="00F17DA2" w:rsidRPr="00F17DA2">
        <w:rPr>
          <w:rFonts w:ascii="Times New Romam" w:eastAsia="Times New Roman" w:hAnsi="Times New Romam" w:cs="Times New Roman"/>
          <w:color w:val="000000"/>
          <w:lang w:eastAsia="ru-RU"/>
        </w:rPr>
        <w:t>инструменты </w:t>
      </w:r>
      <w:r w:rsidRPr="00F17DA2">
        <w:rPr>
          <w:rFonts w:eastAsia="Times New Roman" w:cs="Times New Roman"/>
          <w:color w:val="000000"/>
          <w:lang w:eastAsia="ru-RU"/>
        </w:rPr>
        <w:t>которого</w:t>
      </w:r>
      <w:r w:rsidR="00F17DA2" w:rsidRPr="00F17DA2">
        <w:rPr>
          <w:rFonts w:ascii="Times New Romam" w:eastAsia="Times New Roman" w:hAnsi="Times New Romam" w:cs="Times New Roman"/>
          <w:color w:val="000000"/>
          <w:lang w:eastAsia="ru-RU"/>
        </w:rPr>
        <w:t> менее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является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взаимопонимание.</w:t>
      </w:r>
      <w:r w:rsidR="00F17DA2" w:rsidRPr="00F17DA2">
        <w:rPr>
          <w:rFonts w:ascii="Times New Romam" w:eastAsia="Times New Roman" w:hAnsi="Times New Romam" w:cs="Times New Roman"/>
          <w:color w:val="000000"/>
          <w:lang w:eastAsia="ru-RU"/>
        </w:rPr>
        <w:t> своего</w:t>
      </w:r>
      <w:r w:rsidRPr="00F17DA2">
        <w:rPr>
          <w:rFonts w:eastAsia="Times New Roman" w:cs="Times New Roman"/>
          <w:color w:val="000000"/>
          <w:lang w:eastAsia="ru-RU"/>
        </w:rPr>
        <w:t xml:space="preserve"> 3. Обмен </w:t>
      </w:r>
      <w:r w:rsidR="00F17DA2" w:rsidRPr="00F17DA2">
        <w:rPr>
          <w:rFonts w:ascii="Times New Romam" w:eastAsia="Times New Roman" w:hAnsi="Times New Romam" w:cs="Times New Roman"/>
          <w:color w:val="000000"/>
          <w:lang w:eastAsia="ru-RU"/>
        </w:rPr>
        <w:t>предпосылкой </w:t>
      </w:r>
      <w:r w:rsidRPr="00F17DA2">
        <w:rPr>
          <w:rFonts w:eastAsia="Times New Roman" w:cs="Times New Roman"/>
          <w:color w:val="000000"/>
          <w:lang w:eastAsia="ru-RU"/>
        </w:rPr>
        <w:t>информацией</w:t>
      </w:r>
      <w:r w:rsidR="00F17DA2" w:rsidRPr="00F17DA2">
        <w:rPr>
          <w:rFonts w:ascii="Times New Romam" w:eastAsia="Times New Roman" w:hAnsi="Times New Romam" w:cs="Times New Roman"/>
          <w:color w:val="000000"/>
          <w:lang w:eastAsia="ru-RU"/>
        </w:rPr>
        <w:t> обработка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любого </w:t>
      </w:r>
      <w:r w:rsidR="00F17DA2" w:rsidRPr="00F17DA2">
        <w:rPr>
          <w:rFonts w:ascii="Times New Romam" w:eastAsia="Times New Roman" w:hAnsi="Times New Romam" w:cs="Times New Roman"/>
          <w:color w:val="000000"/>
          <w:lang w:eastAsia="ru-RU"/>
        </w:rPr>
        <w:t>влияния </w:t>
      </w:r>
      <w:r w:rsidRPr="00F17DA2">
        <w:rPr>
          <w:rFonts w:eastAsia="Times New Roman" w:cs="Times New Roman"/>
          <w:color w:val="000000"/>
          <w:lang w:eastAsia="ru-RU"/>
        </w:rPr>
        <w:t>вида</w:t>
      </w:r>
      <w:r w:rsidR="00F17DA2" w:rsidRPr="00F17DA2">
        <w:rPr>
          <w:rFonts w:ascii="Times New Romam" w:eastAsia="Times New Roman" w:hAnsi="Times New Romam" w:cs="Times New Roman"/>
          <w:color w:val="000000"/>
          <w:lang w:eastAsia="ru-RU"/>
        </w:rPr>
        <w:t> статьи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между </w:t>
      </w:r>
      <w:r w:rsidR="00F17DA2" w:rsidRPr="00F17DA2">
        <w:rPr>
          <w:rFonts w:ascii="Times New Romam" w:eastAsia="Times New Roman" w:hAnsi="Times New Romam" w:cs="Times New Roman"/>
          <w:color w:val="000000"/>
          <w:lang w:eastAsia="ru-RU"/>
        </w:rPr>
        <w:t>помимо </w:t>
      </w:r>
      <w:r w:rsidRPr="00F17DA2">
        <w:rPr>
          <w:rFonts w:eastAsia="Times New Roman" w:cs="Times New Roman"/>
          <w:color w:val="000000"/>
          <w:lang w:eastAsia="ru-RU"/>
        </w:rPr>
        <w:t>различными</w:t>
      </w:r>
      <w:r w:rsidR="00F17DA2" w:rsidRPr="00F17DA2">
        <w:rPr>
          <w:rFonts w:ascii="Times New Romam" w:eastAsia="Times New Roman" w:hAnsi="Times New Romam" w:cs="Times New Roman"/>
          <w:color w:val="000000"/>
          <w:lang w:eastAsia="ru-RU"/>
        </w:rPr>
        <w:t> практически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системами </w:t>
      </w:r>
      <w:r w:rsidR="00F17DA2" w:rsidRPr="00F17DA2">
        <w:rPr>
          <w:rFonts w:ascii="Times New Romam" w:eastAsia="Times New Roman" w:hAnsi="Times New Romam" w:cs="Times New Roman"/>
          <w:color w:val="000000"/>
          <w:lang w:eastAsia="ru-RU"/>
        </w:rPr>
        <w:t>политическая </w:t>
      </w:r>
      <w:r w:rsidRPr="00F17DA2">
        <w:rPr>
          <w:rFonts w:eastAsia="Times New Roman" w:cs="Times New Roman"/>
          <w:color w:val="000000"/>
          <w:lang w:eastAsia="ru-RU"/>
        </w:rPr>
        <w:t>связи.</w:t>
      </w:r>
      <w:r w:rsidR="00F17DA2" w:rsidRPr="00F17DA2">
        <w:rPr>
          <w:rFonts w:ascii="Times New Romam" w:eastAsia="Times New Roman" w:hAnsi="Times New Romam" w:cs="Times New Roman"/>
          <w:color w:val="000000"/>
          <w:lang w:eastAsia="ru-RU"/>
        </w:rPr>
        <w:t> может</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67"/>
      </w:r>
    </w:p>
    <w:p w14:paraId="1BFD6CB7" w14:textId="28044AB7"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Непосредственное общение</w:t>
      </w:r>
      <w:r w:rsidRPr="00F17DA2">
        <w:rPr>
          <w:rFonts w:eastAsia="Times New Roman" w:cs="Times New Roman"/>
          <w:color w:val="000000"/>
          <w:lang w:eastAsia="ru-RU"/>
        </w:rPr>
        <w:t xml:space="preserve"> – это прямое </w:t>
      </w:r>
      <w:r w:rsidR="00F17DA2" w:rsidRPr="00F17DA2">
        <w:rPr>
          <w:rFonts w:ascii="Times New Romam" w:eastAsia="Times New Roman" w:hAnsi="Times New Romam" w:cs="Times New Roman"/>
          <w:color w:val="000000"/>
          <w:lang w:eastAsia="ru-RU"/>
        </w:rPr>
        <w:t>утрачивают </w:t>
      </w:r>
      <w:r w:rsidRPr="00F17DA2">
        <w:rPr>
          <w:rFonts w:eastAsia="Times New Roman" w:cs="Times New Roman"/>
          <w:color w:val="000000"/>
          <w:lang w:eastAsia="ru-RU"/>
        </w:rPr>
        <w:t>естественное</w:t>
      </w:r>
      <w:r w:rsidR="00F17DA2" w:rsidRPr="00F17DA2">
        <w:rPr>
          <w:rFonts w:ascii="Times New Romam" w:eastAsia="Times New Roman" w:hAnsi="Times New Romam" w:cs="Times New Roman"/>
          <w:color w:val="000000"/>
          <w:lang w:eastAsia="ru-RU"/>
        </w:rPr>
        <w:t> единомышленников</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общение </w:t>
      </w:r>
      <w:r w:rsidR="00F17DA2" w:rsidRPr="00F17DA2">
        <w:rPr>
          <w:rFonts w:ascii="Times New Romam" w:eastAsia="Times New Roman" w:hAnsi="Times New Romam" w:cs="Times New Roman"/>
          <w:color w:val="000000"/>
          <w:lang w:eastAsia="ru-RU"/>
        </w:rPr>
        <w:t>кража </w:t>
      </w:r>
      <w:r w:rsidRPr="00F17DA2">
        <w:rPr>
          <w:rFonts w:eastAsia="Times New Roman" w:cs="Times New Roman"/>
          <w:color w:val="000000"/>
          <w:lang w:eastAsia="ru-RU"/>
        </w:rPr>
        <w:t>лицом</w:t>
      </w:r>
      <w:r w:rsidR="00F17DA2" w:rsidRPr="00F17DA2">
        <w:rPr>
          <w:rFonts w:ascii="Times New Romam" w:eastAsia="Times New Roman" w:hAnsi="Times New Romam" w:cs="Times New Roman"/>
          <w:color w:val="000000"/>
          <w:lang w:eastAsia="ru-RU"/>
        </w:rPr>
        <w:t> властью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 лицу, </w:t>
      </w:r>
      <w:r w:rsidR="00F17DA2" w:rsidRPr="00F17DA2">
        <w:rPr>
          <w:rFonts w:ascii="Times New Romam" w:eastAsia="Times New Roman" w:hAnsi="Times New Romam" w:cs="Times New Roman"/>
          <w:color w:val="000000"/>
          <w:lang w:eastAsia="ru-RU"/>
        </w:rPr>
        <w:t>функционирования </w:t>
      </w:r>
      <w:r w:rsidRPr="00F17DA2">
        <w:rPr>
          <w:rFonts w:eastAsia="Times New Roman" w:cs="Times New Roman"/>
          <w:color w:val="000000"/>
          <w:lang w:eastAsia="ru-RU"/>
        </w:rPr>
        <w:t>когда</w:t>
      </w:r>
      <w:r w:rsidR="00F17DA2" w:rsidRPr="00F17DA2">
        <w:rPr>
          <w:rFonts w:ascii="Times New Romam" w:eastAsia="Times New Roman" w:hAnsi="Times New Romam" w:cs="Times New Roman"/>
          <w:color w:val="000000"/>
          <w:lang w:eastAsia="ru-RU"/>
        </w:rPr>
        <w:t> доводя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субъекты </w:t>
      </w:r>
      <w:r w:rsidR="00F17DA2" w:rsidRPr="00F17DA2">
        <w:rPr>
          <w:rFonts w:ascii="Times New Romam" w:eastAsia="Times New Roman" w:hAnsi="Times New Romam" w:cs="Times New Roman"/>
          <w:color w:val="000000"/>
          <w:lang w:eastAsia="ru-RU"/>
        </w:rPr>
        <w:t>коммуникации </w:t>
      </w:r>
      <w:r w:rsidRPr="00F17DA2">
        <w:rPr>
          <w:rFonts w:eastAsia="Times New Roman" w:cs="Times New Roman"/>
          <w:color w:val="000000"/>
          <w:lang w:eastAsia="ru-RU"/>
        </w:rPr>
        <w:t>взаимодействия</w:t>
      </w:r>
      <w:r w:rsidR="00F17DA2" w:rsidRPr="00F17DA2">
        <w:rPr>
          <w:rFonts w:ascii="Times New Romam" w:eastAsia="Times New Roman" w:hAnsi="Times New Romam" w:cs="Times New Roman"/>
          <w:color w:val="000000"/>
          <w:lang w:eastAsia="ru-RU"/>
        </w:rPr>
        <w:t> социального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находятся </w:t>
      </w:r>
      <w:r w:rsidR="00F17DA2" w:rsidRPr="00F17DA2">
        <w:rPr>
          <w:rFonts w:ascii="Times New Romam" w:eastAsia="Times New Roman" w:hAnsi="Times New Romam" w:cs="Times New Roman"/>
          <w:color w:val="000000"/>
          <w:lang w:eastAsia="ru-RU"/>
        </w:rPr>
        <w:t>следует </w:t>
      </w:r>
      <w:r w:rsidRPr="00F17DA2">
        <w:rPr>
          <w:rFonts w:eastAsia="Times New Roman" w:cs="Times New Roman"/>
          <w:color w:val="000000"/>
          <w:lang w:eastAsia="ru-RU"/>
        </w:rPr>
        <w:t>рядом</w:t>
      </w:r>
      <w:r w:rsidR="00F17DA2" w:rsidRPr="00F17DA2">
        <w:rPr>
          <w:rFonts w:ascii="Times New Romam" w:eastAsia="Times New Roman" w:hAnsi="Times New Romam" w:cs="Times New Roman"/>
          <w:color w:val="000000"/>
          <w:lang w:eastAsia="ru-RU"/>
        </w:rPr>
        <w:t> результате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данном </w:t>
      </w:r>
      <w:r w:rsidRPr="00F17DA2">
        <w:rPr>
          <w:rFonts w:eastAsia="Times New Roman" w:cs="Times New Roman"/>
          <w:color w:val="000000"/>
          <w:lang w:eastAsia="ru-RU"/>
        </w:rPr>
        <w:t>происходит</w:t>
      </w:r>
      <w:r w:rsidR="00F17DA2" w:rsidRPr="00F17DA2">
        <w:rPr>
          <w:rFonts w:ascii="Times New Romam" w:eastAsia="Times New Roman" w:hAnsi="Times New Romam" w:cs="Times New Roman"/>
          <w:color w:val="000000"/>
          <w:lang w:eastAsia="ru-RU"/>
        </w:rPr>
        <w:t> государством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 </w:t>
      </w:r>
      <w:r w:rsidR="00F17DA2" w:rsidRPr="00F17DA2">
        <w:rPr>
          <w:rFonts w:ascii="Times New Romam" w:eastAsia="Times New Roman" w:hAnsi="Times New Romam" w:cs="Times New Roman"/>
          <w:color w:val="000000"/>
          <w:lang w:eastAsia="ru-RU"/>
        </w:rPr>
        <w:t>правильное </w:t>
      </w:r>
      <w:r w:rsidRPr="00F17DA2">
        <w:rPr>
          <w:rFonts w:eastAsia="Times New Roman" w:cs="Times New Roman"/>
          <w:color w:val="000000"/>
          <w:lang w:eastAsia="ru-RU"/>
        </w:rPr>
        <w:t>только</w:t>
      </w:r>
      <w:r w:rsidR="00F17DA2" w:rsidRPr="00F17DA2">
        <w:rPr>
          <w:rFonts w:ascii="Times New Romam" w:eastAsia="Times New Roman" w:hAnsi="Times New Romam" w:cs="Times New Roman"/>
          <w:color w:val="000000"/>
          <w:lang w:eastAsia="ru-RU"/>
        </w:rPr>
        <w:t> позволило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речевое </w:t>
      </w:r>
      <w:r w:rsidR="00F17DA2" w:rsidRPr="00F17DA2">
        <w:rPr>
          <w:rFonts w:ascii="Times New Romam" w:eastAsia="Times New Roman" w:hAnsi="Times New Romam" w:cs="Times New Roman"/>
          <w:color w:val="000000"/>
          <w:lang w:eastAsia="ru-RU"/>
        </w:rPr>
        <w:t>значение </w:t>
      </w:r>
      <w:r w:rsidRPr="00F17DA2">
        <w:rPr>
          <w:rFonts w:eastAsia="Times New Roman" w:cs="Times New Roman"/>
          <w:color w:val="000000"/>
          <w:lang w:eastAsia="ru-RU"/>
        </w:rPr>
        <w:t>общение,</w:t>
      </w:r>
      <w:r w:rsidR="00F17DA2" w:rsidRPr="00F17DA2">
        <w:rPr>
          <w:rFonts w:ascii="Times New Romam" w:eastAsia="Times New Roman" w:hAnsi="Times New Romam" w:cs="Times New Roman"/>
          <w:color w:val="000000"/>
          <w:lang w:eastAsia="ru-RU"/>
        </w:rPr>
        <w:t> вопросам</w:t>
      </w:r>
      <w:r w:rsidRPr="00F17DA2">
        <w:rPr>
          <w:rFonts w:eastAsia="Times New Roman" w:cs="Times New Roman"/>
          <w:color w:val="000000"/>
          <w:lang w:eastAsia="ru-RU"/>
        </w:rPr>
        <w:t xml:space="preserve"> но и </w:t>
      </w:r>
      <w:r w:rsidR="00F17DA2" w:rsidRPr="00F17DA2">
        <w:rPr>
          <w:rFonts w:ascii="Times New Romam" w:eastAsia="Times New Roman" w:hAnsi="Times New Romam" w:cs="Times New Roman"/>
          <w:color w:val="000000"/>
          <w:lang w:eastAsia="ru-RU"/>
        </w:rPr>
        <w:t>рассмотренные </w:t>
      </w:r>
      <w:r w:rsidRPr="00F17DA2">
        <w:rPr>
          <w:rFonts w:eastAsia="Times New Roman" w:cs="Times New Roman"/>
          <w:color w:val="000000"/>
          <w:lang w:eastAsia="ru-RU"/>
        </w:rPr>
        <w:t>общение</w:t>
      </w:r>
      <w:r w:rsidR="00F17DA2" w:rsidRPr="00F17DA2">
        <w:rPr>
          <w:rFonts w:ascii="Times New Romam" w:eastAsia="Times New Roman" w:hAnsi="Times New Romam" w:cs="Times New Roman"/>
          <w:color w:val="000000"/>
          <w:lang w:eastAsia="ru-RU"/>
        </w:rPr>
        <w:t> противоречивым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 </w:t>
      </w:r>
      <w:r w:rsidR="00F17DA2" w:rsidRPr="00F17DA2">
        <w:rPr>
          <w:rFonts w:ascii="Times New Romam" w:eastAsia="Times New Roman" w:hAnsi="Times New Romam" w:cs="Times New Roman"/>
          <w:color w:val="000000"/>
          <w:lang w:eastAsia="ru-RU"/>
        </w:rPr>
        <w:t>современная </w:t>
      </w:r>
      <w:r w:rsidRPr="00F17DA2">
        <w:rPr>
          <w:rFonts w:eastAsia="Times New Roman" w:cs="Times New Roman"/>
          <w:color w:val="000000"/>
          <w:lang w:eastAsia="ru-RU"/>
        </w:rPr>
        <w:t>помощью</w:t>
      </w:r>
      <w:r w:rsidR="00F17DA2" w:rsidRPr="00F17DA2">
        <w:rPr>
          <w:rFonts w:ascii="Times New Romam" w:eastAsia="Times New Roman" w:hAnsi="Times New Romam" w:cs="Times New Roman"/>
          <w:color w:val="000000"/>
          <w:lang w:eastAsia="ru-RU"/>
        </w:rPr>
        <w:t> самым</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невербальных </w:t>
      </w:r>
      <w:r w:rsidR="00F17DA2" w:rsidRPr="00F17DA2">
        <w:rPr>
          <w:rFonts w:ascii="Times New Romam" w:eastAsia="Times New Roman" w:hAnsi="Times New Romam" w:cs="Times New Roman"/>
          <w:color w:val="000000"/>
          <w:lang w:eastAsia="ru-RU"/>
        </w:rPr>
        <w:t>посредством </w:t>
      </w:r>
      <w:r w:rsidRPr="00F17DA2">
        <w:rPr>
          <w:rFonts w:eastAsia="Times New Roman" w:cs="Times New Roman"/>
          <w:color w:val="000000"/>
          <w:lang w:eastAsia="ru-RU"/>
        </w:rPr>
        <w:t>средств.</w:t>
      </w:r>
      <w:r w:rsidR="00F17DA2" w:rsidRPr="00F17DA2">
        <w:rPr>
          <w:rFonts w:ascii="Times New Romam" w:eastAsia="Times New Roman" w:hAnsi="Times New Romam" w:cs="Times New Roman"/>
          <w:color w:val="000000"/>
          <w:lang w:eastAsia="ru-RU"/>
        </w:rPr>
        <w:t> общественного</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68"/>
      </w:r>
    </w:p>
    <w:p w14:paraId="64405E0D" w14:textId="7F4F383A"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Опосредованное или косвенное общение-</w:t>
      </w:r>
      <w:r w:rsidR="00F17DA2" w:rsidRPr="00F17DA2">
        <w:rPr>
          <w:rFonts w:ascii="Times New Romam" w:eastAsia="Times New Roman" w:hAnsi="Times New Romam" w:cs="Times New Roman"/>
          <w:b/>
          <w:color w:val="000000"/>
          <w:lang w:eastAsia="ru-RU"/>
        </w:rPr>
        <w:t>телевидения </w:t>
      </w:r>
      <w:r w:rsidRPr="00F17DA2">
        <w:rPr>
          <w:rFonts w:eastAsia="Times New Roman" w:cs="Times New Roman"/>
          <w:color w:val="000000"/>
          <w:lang w:eastAsia="ru-RU"/>
        </w:rPr>
        <w:t>происходит</w:t>
      </w:r>
      <w:r w:rsidR="00F17DA2" w:rsidRPr="00F17DA2">
        <w:rPr>
          <w:rFonts w:ascii="Times New Romam" w:eastAsia="Times New Roman" w:hAnsi="Times New Romam" w:cs="Times New Roman"/>
          <w:color w:val="000000"/>
          <w:lang w:eastAsia="ru-RU"/>
        </w:rPr>
        <w:t> борьбу</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 </w:t>
      </w:r>
      <w:r w:rsidR="00F17DA2" w:rsidRPr="00F17DA2">
        <w:rPr>
          <w:rFonts w:ascii="Times New Romam" w:eastAsia="Times New Roman" w:hAnsi="Times New Romam" w:cs="Times New Roman"/>
          <w:color w:val="000000"/>
          <w:lang w:eastAsia="ru-RU"/>
        </w:rPr>
        <w:t>журналисты </w:t>
      </w:r>
      <w:r w:rsidRPr="00F17DA2">
        <w:rPr>
          <w:rFonts w:eastAsia="Times New Roman" w:cs="Times New Roman"/>
          <w:color w:val="000000"/>
          <w:lang w:eastAsia="ru-RU"/>
        </w:rPr>
        <w:t>ситуациях,</w:t>
      </w:r>
      <w:r w:rsidR="00F17DA2" w:rsidRPr="00F17DA2">
        <w:rPr>
          <w:rFonts w:ascii="Times New Romam" w:eastAsia="Times New Roman" w:hAnsi="Times New Romam" w:cs="Times New Roman"/>
          <w:color w:val="000000"/>
          <w:lang w:eastAsia="ru-RU"/>
        </w:rPr>
        <w:t> телеграфа</w:t>
      </w:r>
      <w:r w:rsidRPr="00F17DA2">
        <w:rPr>
          <w:rFonts w:eastAsia="Times New Roman" w:cs="Times New Roman"/>
          <w:color w:val="000000"/>
          <w:lang w:eastAsia="ru-RU"/>
        </w:rPr>
        <w:t xml:space="preserve"> когда </w:t>
      </w:r>
      <w:r w:rsidR="00F17DA2" w:rsidRPr="00F17DA2">
        <w:rPr>
          <w:rFonts w:ascii="Times New Romam" w:eastAsia="Times New Roman" w:hAnsi="Times New Romam" w:cs="Times New Roman"/>
          <w:color w:val="000000"/>
          <w:lang w:eastAsia="ru-RU"/>
        </w:rPr>
        <w:t>иванова </w:t>
      </w:r>
      <w:r w:rsidRPr="00F17DA2">
        <w:rPr>
          <w:rFonts w:eastAsia="Times New Roman" w:cs="Times New Roman"/>
          <w:color w:val="000000"/>
          <w:lang w:eastAsia="ru-RU"/>
        </w:rPr>
        <w:t>индивиды</w:t>
      </w:r>
      <w:r w:rsidR="00F17DA2" w:rsidRPr="00F17DA2">
        <w:rPr>
          <w:rFonts w:ascii="Times New Romam" w:eastAsia="Times New Roman" w:hAnsi="Times New Romam" w:cs="Times New Roman"/>
          <w:color w:val="000000"/>
          <w:lang w:eastAsia="ru-RU"/>
        </w:rPr>
        <w:t> общества</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отдалены </w:t>
      </w:r>
      <w:r w:rsidR="00F17DA2" w:rsidRPr="00F17DA2">
        <w:rPr>
          <w:rFonts w:ascii="Times New Romam" w:eastAsia="Times New Roman" w:hAnsi="Times New Romam" w:cs="Times New Roman"/>
          <w:color w:val="000000"/>
          <w:lang w:eastAsia="ru-RU"/>
        </w:rPr>
        <w:t>записи </w:t>
      </w:r>
      <w:r w:rsidRPr="00F17DA2">
        <w:rPr>
          <w:rFonts w:eastAsia="Times New Roman" w:cs="Times New Roman"/>
          <w:color w:val="000000"/>
          <w:lang w:eastAsia="ru-RU"/>
        </w:rPr>
        <w:t>друг</w:t>
      </w:r>
      <w:r w:rsidR="00F17DA2" w:rsidRPr="00F17DA2">
        <w:rPr>
          <w:rFonts w:ascii="Times New Romam" w:eastAsia="Times New Roman" w:hAnsi="Times New Romam" w:cs="Times New Roman"/>
          <w:color w:val="000000"/>
          <w:lang w:eastAsia="ru-RU"/>
        </w:rPr>
        <w:t> цифровая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 друга </w:t>
      </w:r>
      <w:r w:rsidR="00F17DA2" w:rsidRPr="00F17DA2">
        <w:rPr>
          <w:rFonts w:ascii="Times New Romam" w:eastAsia="Times New Roman" w:hAnsi="Times New Romam" w:cs="Times New Roman"/>
          <w:color w:val="000000"/>
          <w:lang w:eastAsia="ru-RU"/>
        </w:rPr>
        <w:t>онлайн </w:t>
      </w:r>
      <w:r w:rsidRPr="00F17DA2">
        <w:rPr>
          <w:rFonts w:eastAsia="Times New Roman" w:cs="Times New Roman"/>
          <w:color w:val="000000"/>
          <w:lang w:eastAsia="ru-RU"/>
        </w:rPr>
        <w:t>временем</w:t>
      </w:r>
      <w:r w:rsidR="00F17DA2" w:rsidRPr="00F17DA2">
        <w:rPr>
          <w:rFonts w:ascii="Times New Romam" w:eastAsia="Times New Roman" w:hAnsi="Times New Romam" w:cs="Times New Roman"/>
          <w:color w:val="000000"/>
          <w:lang w:eastAsia="ru-RU"/>
        </w:rPr>
        <w:t> состояние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w:t>
      </w:r>
      <w:r w:rsidR="00F17DA2" w:rsidRPr="00F17DA2">
        <w:rPr>
          <w:rFonts w:ascii="Times New Romam" w:eastAsia="Times New Roman" w:hAnsi="Times New Romam" w:cs="Times New Roman"/>
          <w:color w:val="000000"/>
          <w:lang w:eastAsia="ru-RU"/>
        </w:rPr>
        <w:t>дифференцирует </w:t>
      </w:r>
      <w:r w:rsidRPr="00F17DA2">
        <w:rPr>
          <w:rFonts w:eastAsia="Times New Roman" w:cs="Times New Roman"/>
          <w:color w:val="000000"/>
          <w:lang w:eastAsia="ru-RU"/>
        </w:rPr>
        <w:t>расстоянием,</w:t>
      </w:r>
      <w:r w:rsidR="00F17DA2" w:rsidRPr="00F17DA2">
        <w:rPr>
          <w:rFonts w:ascii="Times New Romam" w:eastAsia="Times New Roman" w:hAnsi="Times New Romam" w:cs="Times New Roman"/>
          <w:color w:val="000000"/>
          <w:lang w:eastAsia="ru-RU"/>
        </w:rPr>
        <w:t> отличаются</w:t>
      </w:r>
      <w:r w:rsidRPr="00F17DA2">
        <w:rPr>
          <w:rFonts w:eastAsia="Times New Roman" w:cs="Times New Roman"/>
          <w:color w:val="000000"/>
          <w:lang w:eastAsia="ru-RU"/>
        </w:rPr>
        <w:t xml:space="preserve"> например, </w:t>
      </w:r>
      <w:r w:rsidR="00F17DA2" w:rsidRPr="00F17DA2">
        <w:rPr>
          <w:rFonts w:ascii="Times New Romam" w:eastAsia="Times New Roman" w:hAnsi="Times New Romam" w:cs="Times New Roman"/>
          <w:color w:val="000000"/>
          <w:lang w:eastAsia="ru-RU"/>
        </w:rPr>
        <w:t>партнерам </w:t>
      </w:r>
      <w:r w:rsidRPr="00F17DA2">
        <w:rPr>
          <w:rFonts w:eastAsia="Times New Roman" w:cs="Times New Roman"/>
          <w:color w:val="000000"/>
          <w:lang w:eastAsia="ru-RU"/>
        </w:rPr>
        <w:t>если</w:t>
      </w:r>
      <w:r w:rsidR="00F17DA2" w:rsidRPr="00F17DA2">
        <w:rPr>
          <w:rFonts w:ascii="Times New Romam" w:eastAsia="Times New Roman" w:hAnsi="Times New Romam" w:cs="Times New Roman"/>
          <w:color w:val="000000"/>
          <w:lang w:eastAsia="ru-RU"/>
        </w:rPr>
        <w:t> автономные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субъекты </w:t>
      </w:r>
      <w:r w:rsidR="00F17DA2" w:rsidRPr="00F17DA2">
        <w:rPr>
          <w:rFonts w:ascii="Times New Romam" w:eastAsia="Times New Roman" w:hAnsi="Times New Romam" w:cs="Times New Roman"/>
          <w:color w:val="000000"/>
          <w:lang w:eastAsia="ru-RU"/>
        </w:rPr>
        <w:t>медиадискурса </w:t>
      </w:r>
      <w:r w:rsidRPr="00F17DA2">
        <w:rPr>
          <w:rFonts w:eastAsia="Times New Roman" w:cs="Times New Roman"/>
          <w:color w:val="000000"/>
          <w:lang w:eastAsia="ru-RU"/>
        </w:rPr>
        <w:t>разговаривают</w:t>
      </w:r>
      <w:r w:rsidR="00F17DA2" w:rsidRPr="00F17DA2">
        <w:rPr>
          <w:rFonts w:ascii="Times New Romam" w:eastAsia="Times New Roman" w:hAnsi="Times New Romam" w:cs="Times New Roman"/>
          <w:color w:val="000000"/>
          <w:lang w:eastAsia="ru-RU"/>
        </w:rPr>
        <w:t> групп</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 </w:t>
      </w:r>
      <w:r w:rsidR="00F17DA2" w:rsidRPr="00F17DA2">
        <w:rPr>
          <w:rFonts w:ascii="Times New Romam" w:eastAsia="Times New Roman" w:hAnsi="Times New Romam" w:cs="Times New Roman"/>
          <w:color w:val="000000"/>
          <w:lang w:eastAsia="ru-RU"/>
        </w:rPr>
        <w:t>который </w:t>
      </w:r>
      <w:r w:rsidRPr="00F17DA2">
        <w:rPr>
          <w:rFonts w:eastAsia="Times New Roman" w:cs="Times New Roman"/>
          <w:color w:val="000000"/>
          <w:lang w:eastAsia="ru-RU"/>
        </w:rPr>
        <w:t>телефону</w:t>
      </w:r>
      <w:r w:rsidR="00F17DA2" w:rsidRPr="00F17DA2">
        <w:rPr>
          <w:rFonts w:ascii="Times New Romam" w:eastAsia="Times New Roman" w:hAnsi="Times New Romam" w:cs="Times New Roman"/>
          <w:color w:val="000000"/>
          <w:lang w:eastAsia="ru-RU"/>
        </w:rPr>
        <w:t> мыслей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пишут </w:t>
      </w:r>
      <w:r w:rsidR="00F17DA2" w:rsidRPr="00F17DA2">
        <w:rPr>
          <w:rFonts w:ascii="Times New Romam" w:eastAsia="Times New Roman" w:hAnsi="Times New Romam" w:cs="Times New Roman"/>
          <w:color w:val="000000"/>
          <w:lang w:eastAsia="ru-RU"/>
        </w:rPr>
        <w:t>систему </w:t>
      </w:r>
      <w:r w:rsidRPr="00F17DA2">
        <w:rPr>
          <w:rFonts w:eastAsia="Times New Roman" w:cs="Times New Roman"/>
          <w:color w:val="000000"/>
          <w:lang w:eastAsia="ru-RU"/>
        </w:rPr>
        <w:t>письма</w:t>
      </w:r>
      <w:r w:rsidR="00F17DA2" w:rsidRPr="00F17DA2">
        <w:rPr>
          <w:rFonts w:ascii="Times New Romam" w:eastAsia="Times New Roman" w:hAnsi="Times New Romam" w:cs="Times New Roman"/>
          <w:color w:val="000000"/>
          <w:lang w:eastAsia="ru-RU"/>
        </w:rPr>
        <w:t> актуальность</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друг </w:t>
      </w:r>
      <w:r w:rsidR="00F17DA2" w:rsidRPr="00F17DA2">
        <w:rPr>
          <w:rFonts w:ascii="Times New Romam" w:eastAsia="Times New Roman" w:hAnsi="Times New Romam" w:cs="Times New Roman"/>
          <w:color w:val="000000"/>
          <w:lang w:eastAsia="ru-RU"/>
        </w:rPr>
        <w:t>государственного </w:t>
      </w:r>
      <w:r w:rsidRPr="00F17DA2">
        <w:rPr>
          <w:rFonts w:eastAsia="Times New Roman" w:cs="Times New Roman"/>
          <w:color w:val="000000"/>
          <w:lang w:eastAsia="ru-RU"/>
        </w:rPr>
        <w:t>другу.</w:t>
      </w:r>
      <w:r w:rsidR="00F17DA2" w:rsidRPr="00F17DA2">
        <w:rPr>
          <w:rFonts w:ascii="Times New Romam" w:eastAsia="Times New Roman" w:hAnsi="Times New Romam" w:cs="Times New Roman"/>
          <w:color w:val="000000"/>
          <w:lang w:eastAsia="ru-RU"/>
        </w:rPr>
        <w:t> больше</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69"/>
      </w:r>
    </w:p>
    <w:p w14:paraId="1465140F" w14:textId="667F4224"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Цифровые технологии</w:t>
      </w:r>
      <w:r w:rsidRPr="00F17DA2">
        <w:rPr>
          <w:rFonts w:eastAsia="Times New Roman" w:cs="Times New Roman"/>
          <w:color w:val="000000"/>
          <w:lang w:eastAsia="ru-RU"/>
        </w:rPr>
        <w:t xml:space="preserve"> – это дискретная </w:t>
      </w:r>
      <w:r w:rsidR="00F17DA2" w:rsidRPr="00F17DA2">
        <w:rPr>
          <w:rFonts w:ascii="Times New Romam" w:eastAsia="Times New Roman" w:hAnsi="Times New Romam" w:cs="Times New Roman"/>
          <w:color w:val="000000"/>
          <w:lang w:eastAsia="ru-RU"/>
        </w:rPr>
        <w:t>отметил </w:t>
      </w:r>
      <w:r w:rsidRPr="00F17DA2">
        <w:rPr>
          <w:rFonts w:eastAsia="Times New Roman" w:cs="Times New Roman"/>
          <w:color w:val="000000"/>
          <w:lang w:eastAsia="ru-RU"/>
        </w:rPr>
        <w:t>система,</w:t>
      </w:r>
      <w:r w:rsidR="00F17DA2" w:rsidRPr="00F17DA2">
        <w:rPr>
          <w:rFonts w:ascii="Times New Romam" w:eastAsia="Times New Roman" w:hAnsi="Times New Romam" w:cs="Times New Roman"/>
          <w:color w:val="000000"/>
          <w:lang w:eastAsia="ru-RU"/>
        </w:rPr>
        <w:t> последнее</w:t>
      </w:r>
      <w:r w:rsidRPr="00F17DA2">
        <w:rPr>
          <w:rFonts w:eastAsia="Times New Roman" w:cs="Times New Roman"/>
          <w:color w:val="000000"/>
          <w:lang w:eastAsia="ru-RU"/>
        </w:rPr>
        <w:t xml:space="preserve"> которая </w:t>
      </w:r>
      <w:r w:rsidR="00F17DA2" w:rsidRPr="00F17DA2">
        <w:rPr>
          <w:rFonts w:ascii="Times New Romam" w:eastAsia="Times New Roman" w:hAnsi="Times New Romam" w:cs="Times New Roman"/>
          <w:color w:val="000000"/>
          <w:lang w:eastAsia="ru-RU"/>
        </w:rPr>
        <w:t>коммуникация </w:t>
      </w:r>
      <w:r w:rsidRPr="00F17DA2">
        <w:rPr>
          <w:rFonts w:eastAsia="Times New Roman" w:cs="Times New Roman"/>
          <w:color w:val="000000"/>
          <w:lang w:eastAsia="ru-RU"/>
        </w:rPr>
        <w:t>базируется</w:t>
      </w:r>
      <w:r w:rsidR="00F17DA2" w:rsidRPr="00F17DA2">
        <w:rPr>
          <w:rFonts w:ascii="Times New Romam" w:eastAsia="Times New Roman" w:hAnsi="Times New Romam" w:cs="Times New Roman"/>
          <w:color w:val="000000"/>
          <w:lang w:eastAsia="ru-RU"/>
        </w:rPr>
        <w:t> коммуникации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способах </w:t>
      </w:r>
      <w:r w:rsidR="00F17DA2" w:rsidRPr="00F17DA2">
        <w:rPr>
          <w:rFonts w:ascii="Times New Romam" w:eastAsia="Times New Roman" w:hAnsi="Times New Romam" w:cs="Times New Roman"/>
          <w:color w:val="000000"/>
          <w:lang w:eastAsia="ru-RU"/>
        </w:rPr>
        <w:t>становится </w:t>
      </w:r>
      <w:r w:rsidRPr="00F17DA2">
        <w:rPr>
          <w:rFonts w:eastAsia="Times New Roman" w:cs="Times New Roman"/>
          <w:color w:val="000000"/>
          <w:lang w:eastAsia="ru-RU"/>
        </w:rPr>
        <w:t>кодирования</w:t>
      </w:r>
      <w:r w:rsidR="00F17DA2" w:rsidRPr="00F17DA2">
        <w:rPr>
          <w:rFonts w:ascii="Times New Romam" w:eastAsia="Times New Roman" w:hAnsi="Times New Romam" w:cs="Times New Roman"/>
          <w:color w:val="000000"/>
          <w:lang w:eastAsia="ru-RU"/>
        </w:rPr>
        <w:t> реальными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кооперативного </w:t>
      </w:r>
      <w:r w:rsidRPr="00F17DA2">
        <w:rPr>
          <w:rFonts w:eastAsia="Times New Roman" w:cs="Times New Roman"/>
          <w:color w:val="000000"/>
          <w:lang w:eastAsia="ru-RU"/>
        </w:rPr>
        <w:t>трансляции</w:t>
      </w:r>
      <w:r w:rsidR="00F17DA2" w:rsidRPr="00F17DA2">
        <w:rPr>
          <w:rFonts w:ascii="Times New Romam" w:eastAsia="Times New Roman" w:hAnsi="Times New Romam" w:cs="Times New Roman"/>
          <w:color w:val="000000"/>
          <w:lang w:eastAsia="ru-RU"/>
        </w:rPr>
        <w:t> наиболее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информационных </w:t>
      </w:r>
      <w:r w:rsidR="00F17DA2" w:rsidRPr="00F17DA2">
        <w:rPr>
          <w:rFonts w:ascii="Times New Romam" w:eastAsia="Times New Roman" w:hAnsi="Times New Romam" w:cs="Times New Roman"/>
          <w:color w:val="000000"/>
          <w:lang w:eastAsia="ru-RU"/>
        </w:rPr>
        <w:t>отношений </w:t>
      </w:r>
      <w:r w:rsidRPr="00F17DA2">
        <w:rPr>
          <w:rFonts w:eastAsia="Times New Roman" w:cs="Times New Roman"/>
          <w:color w:val="000000"/>
          <w:lang w:eastAsia="ru-RU"/>
        </w:rPr>
        <w:t>данных,</w:t>
      </w:r>
      <w:r w:rsidR="00F17DA2" w:rsidRPr="00F17DA2">
        <w:rPr>
          <w:rFonts w:ascii="Times New Romam" w:eastAsia="Times New Roman" w:hAnsi="Times New Romam" w:cs="Times New Roman"/>
          <w:color w:val="000000"/>
          <w:lang w:eastAsia="ru-RU"/>
        </w:rPr>
        <w:t> коммуникация</w:t>
      </w:r>
      <w:r w:rsidRPr="00F17DA2">
        <w:rPr>
          <w:rFonts w:eastAsia="Times New Roman" w:cs="Times New Roman"/>
          <w:color w:val="000000"/>
          <w:lang w:eastAsia="ru-RU"/>
        </w:rPr>
        <w:t xml:space="preserve"> позволяющих </w:t>
      </w:r>
      <w:r w:rsidR="00F17DA2" w:rsidRPr="00F17DA2">
        <w:rPr>
          <w:rFonts w:ascii="Times New Romam" w:eastAsia="Times New Roman" w:hAnsi="Times New Romam" w:cs="Times New Roman"/>
          <w:color w:val="000000"/>
          <w:lang w:eastAsia="ru-RU"/>
        </w:rPr>
        <w:t>обладает </w:t>
      </w:r>
      <w:r w:rsidRPr="00F17DA2">
        <w:rPr>
          <w:rFonts w:eastAsia="Times New Roman" w:cs="Times New Roman"/>
          <w:color w:val="000000"/>
          <w:lang w:eastAsia="ru-RU"/>
        </w:rPr>
        <w:t>решать</w:t>
      </w:r>
      <w:r w:rsidR="00F17DA2" w:rsidRPr="00F17DA2">
        <w:rPr>
          <w:rFonts w:ascii="Times New Romam" w:eastAsia="Times New Roman" w:hAnsi="Times New Romam" w:cs="Times New Roman"/>
          <w:color w:val="000000"/>
          <w:lang w:eastAsia="ru-RU"/>
        </w:rPr>
        <w:t> социального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разнообразные </w:t>
      </w:r>
      <w:r w:rsidR="00F17DA2" w:rsidRPr="00F17DA2">
        <w:rPr>
          <w:rFonts w:ascii="Times New Romam" w:eastAsia="Times New Roman" w:hAnsi="Times New Romam" w:cs="Times New Roman"/>
          <w:color w:val="000000"/>
          <w:lang w:eastAsia="ru-RU"/>
        </w:rPr>
        <w:t>политические </w:t>
      </w:r>
      <w:r w:rsidRPr="00F17DA2">
        <w:rPr>
          <w:rFonts w:eastAsia="Times New Roman" w:cs="Times New Roman"/>
          <w:color w:val="000000"/>
          <w:lang w:eastAsia="ru-RU"/>
        </w:rPr>
        <w:t>задачи</w:t>
      </w:r>
      <w:r w:rsidR="00F17DA2" w:rsidRPr="00F17DA2">
        <w:rPr>
          <w:rFonts w:ascii="Times New Romam" w:eastAsia="Times New Roman" w:hAnsi="Times New Romam" w:cs="Times New Roman"/>
          <w:color w:val="000000"/>
          <w:lang w:eastAsia="ru-RU"/>
        </w:rPr>
        <w:t> самой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за относительно </w:t>
      </w:r>
      <w:r w:rsidR="00F17DA2" w:rsidRPr="00F17DA2">
        <w:rPr>
          <w:rFonts w:ascii="Times New Romam" w:eastAsia="Times New Roman" w:hAnsi="Times New Romam" w:cs="Times New Roman"/>
          <w:color w:val="000000"/>
          <w:lang w:eastAsia="ru-RU"/>
        </w:rPr>
        <w:t>квартире </w:t>
      </w:r>
      <w:r w:rsidRPr="00F17DA2">
        <w:rPr>
          <w:rFonts w:eastAsia="Times New Roman" w:cs="Times New Roman"/>
          <w:color w:val="000000"/>
          <w:lang w:eastAsia="ru-RU"/>
        </w:rPr>
        <w:t>короткие</w:t>
      </w:r>
      <w:r w:rsidR="00F17DA2" w:rsidRPr="00F17DA2">
        <w:rPr>
          <w:rFonts w:ascii="Times New Romam" w:eastAsia="Times New Roman" w:hAnsi="Times New Romam" w:cs="Times New Roman"/>
          <w:color w:val="000000"/>
          <w:lang w:eastAsia="ru-RU"/>
        </w:rPr>
        <w:t> выделяется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отрезки </w:t>
      </w:r>
      <w:r w:rsidR="00F17DA2" w:rsidRPr="00F17DA2">
        <w:rPr>
          <w:rFonts w:ascii="Times New Romam" w:eastAsia="Times New Roman" w:hAnsi="Times New Romam" w:cs="Times New Roman"/>
          <w:color w:val="000000"/>
          <w:lang w:eastAsia="ru-RU"/>
        </w:rPr>
        <w:t>целесообразного </w:t>
      </w:r>
      <w:r w:rsidRPr="00F17DA2">
        <w:rPr>
          <w:rFonts w:eastAsia="Times New Roman" w:cs="Times New Roman"/>
          <w:color w:val="000000"/>
          <w:lang w:eastAsia="ru-RU"/>
        </w:rPr>
        <w:t>времени.</w:t>
      </w:r>
      <w:r w:rsidR="00F17DA2" w:rsidRPr="00F17DA2">
        <w:rPr>
          <w:rFonts w:ascii="Times New Romam" w:eastAsia="Times New Roman" w:hAnsi="Times New Romam" w:cs="Times New Roman"/>
          <w:color w:val="000000"/>
          <w:lang w:eastAsia="ru-RU"/>
        </w:rPr>
        <w:t> основываясь</w:t>
      </w:r>
      <w:r w:rsidR="00F17DA2" w:rsidRPr="00F17DA2">
        <w:rPr>
          <w:rFonts w:eastAsia="Times New Roman" w:cs="Times New Roman"/>
          <w:color w:val="000000"/>
          <w:lang w:eastAsia="ru-RU"/>
        </w:rPr>
        <w:t xml:space="preserve"> </w:t>
      </w:r>
      <w:r w:rsidRPr="00F17DA2">
        <w:rPr>
          <w:rFonts w:eastAsia="Times New Roman" w:cs="Times New Roman"/>
          <w:color w:val="000000"/>
          <w:vertAlign w:val="superscript"/>
          <w:lang w:eastAsia="ru-RU"/>
        </w:rPr>
        <w:footnoteReference w:id="70"/>
      </w:r>
    </w:p>
    <w:p w14:paraId="04BF362E" w14:textId="2CB56EC1" w:rsidR="00255775" w:rsidRPr="00F17DA2" w:rsidRDefault="00255775" w:rsidP="00255775">
      <w:pPr>
        <w:rPr>
          <w:rFonts w:eastAsia="Times New Roman" w:cs="Times New Roman"/>
          <w:color w:val="000000"/>
          <w:lang w:eastAsia="ru-RU"/>
        </w:rPr>
      </w:pPr>
      <w:r w:rsidRPr="00F17DA2">
        <w:rPr>
          <w:rFonts w:eastAsia="Times New Roman" w:cs="Times New Roman"/>
          <w:b/>
          <w:color w:val="000000"/>
          <w:lang w:eastAsia="ru-RU"/>
        </w:rPr>
        <w:t>Средства связи</w:t>
      </w:r>
      <w:r w:rsidRPr="00F17DA2">
        <w:rPr>
          <w:rFonts w:eastAsia="Times New Roman" w:cs="Times New Roman"/>
          <w:color w:val="000000"/>
          <w:lang w:eastAsia="ru-RU"/>
        </w:rPr>
        <w:t xml:space="preserve"> — </w:t>
      </w:r>
      <w:r w:rsidR="00F17DA2" w:rsidRPr="00F17DA2">
        <w:rPr>
          <w:rFonts w:ascii="Times New Romam" w:eastAsia="Times New Roman" w:hAnsi="Times New Romam" w:cs="Times New Roman"/>
          <w:color w:val="000000"/>
          <w:lang w:eastAsia="ru-RU"/>
        </w:rPr>
        <w:t>политической </w:t>
      </w:r>
      <w:r w:rsidRPr="00F17DA2">
        <w:rPr>
          <w:rFonts w:eastAsia="Times New Roman" w:cs="Times New Roman"/>
          <w:color w:val="000000"/>
          <w:lang w:eastAsia="ru-RU"/>
        </w:rPr>
        <w:t>изобретения</w:t>
      </w:r>
      <w:r w:rsidR="00F17DA2" w:rsidRPr="00F17DA2">
        <w:rPr>
          <w:rFonts w:ascii="Times New Romam" w:eastAsia="Times New Roman" w:hAnsi="Times New Romam" w:cs="Times New Roman"/>
          <w:color w:val="000000"/>
          <w:lang w:eastAsia="ru-RU"/>
        </w:rPr>
        <w:t> практическая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или средства, </w:t>
      </w:r>
      <w:r w:rsidR="00F17DA2" w:rsidRPr="00F17DA2">
        <w:rPr>
          <w:rFonts w:ascii="Times New Romam" w:eastAsia="Times New Roman" w:hAnsi="Times New Romam" w:cs="Times New Roman"/>
          <w:color w:val="000000"/>
          <w:lang w:eastAsia="ru-RU"/>
        </w:rPr>
        <w:t>опытом </w:t>
      </w:r>
      <w:r w:rsidRPr="00F17DA2">
        <w:rPr>
          <w:rFonts w:eastAsia="Times New Roman" w:cs="Times New Roman"/>
          <w:color w:val="000000"/>
          <w:lang w:eastAsia="ru-RU"/>
        </w:rPr>
        <w:t>предназначенные</w:t>
      </w:r>
      <w:r w:rsidR="00F17DA2" w:rsidRPr="00F17DA2">
        <w:rPr>
          <w:rFonts w:ascii="Times New Romam" w:eastAsia="Times New Roman" w:hAnsi="Times New Romam" w:cs="Times New Roman"/>
          <w:color w:val="000000"/>
          <w:lang w:eastAsia="ru-RU"/>
        </w:rPr>
        <w:t> коммуникаций</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для обмена </w:t>
      </w:r>
      <w:r w:rsidR="00F17DA2" w:rsidRPr="00F17DA2">
        <w:rPr>
          <w:rFonts w:ascii="Times New Romam" w:eastAsia="Times New Roman" w:hAnsi="Times New Romam" w:cs="Times New Roman"/>
          <w:color w:val="000000"/>
          <w:lang w:eastAsia="ru-RU"/>
        </w:rPr>
        <w:t>границ </w:t>
      </w:r>
      <w:r w:rsidRPr="00F17DA2">
        <w:rPr>
          <w:rFonts w:eastAsia="Times New Roman" w:cs="Times New Roman"/>
          <w:color w:val="000000"/>
          <w:lang w:eastAsia="ru-RU"/>
        </w:rPr>
        <w:t>информацией</w:t>
      </w:r>
      <w:r w:rsidR="00F17DA2" w:rsidRPr="00F17DA2">
        <w:rPr>
          <w:rFonts w:ascii="Times New Romam" w:eastAsia="Times New Roman" w:hAnsi="Times New Romam" w:cs="Times New Roman"/>
          <w:color w:val="000000"/>
          <w:lang w:eastAsia="ru-RU"/>
        </w:rPr>
        <w:t> технологии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поддерживания </w:t>
      </w:r>
      <w:r w:rsidR="00F17DA2" w:rsidRPr="00F17DA2">
        <w:rPr>
          <w:rFonts w:ascii="Times New Romam" w:eastAsia="Times New Roman" w:hAnsi="Times New Romam" w:cs="Times New Roman"/>
          <w:color w:val="000000"/>
          <w:lang w:eastAsia="ru-RU"/>
        </w:rPr>
        <w:t>своими </w:t>
      </w:r>
      <w:r w:rsidRPr="00F17DA2">
        <w:rPr>
          <w:rFonts w:eastAsia="Times New Roman" w:cs="Times New Roman"/>
          <w:color w:val="000000"/>
          <w:lang w:eastAsia="ru-RU"/>
        </w:rPr>
        <w:t>связи</w:t>
      </w:r>
      <w:r w:rsidR="00F17DA2" w:rsidRPr="00F17DA2">
        <w:rPr>
          <w:rFonts w:ascii="Times New Romam" w:eastAsia="Times New Roman" w:hAnsi="Times New Romam" w:cs="Times New Roman"/>
          <w:color w:val="000000"/>
          <w:lang w:eastAsia="ru-RU"/>
        </w:rPr>
        <w:t> внимание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между </w:t>
      </w:r>
      <w:r w:rsidR="00F17DA2" w:rsidRPr="00F17DA2">
        <w:rPr>
          <w:rFonts w:ascii="Times New Romam" w:eastAsia="Times New Roman" w:hAnsi="Times New Romam" w:cs="Times New Roman"/>
          <w:color w:val="000000"/>
          <w:lang w:eastAsia="ru-RU"/>
        </w:rPr>
        <w:t>отличие </w:t>
      </w:r>
      <w:r w:rsidRPr="00F17DA2">
        <w:rPr>
          <w:rFonts w:eastAsia="Times New Roman" w:cs="Times New Roman"/>
          <w:color w:val="000000"/>
          <w:lang w:eastAsia="ru-RU"/>
        </w:rPr>
        <w:t>людьми.</w:t>
      </w:r>
      <w:r w:rsidR="00F17DA2" w:rsidRPr="00F17DA2">
        <w:rPr>
          <w:rFonts w:ascii="Times New Romam" w:eastAsia="Times New Roman" w:hAnsi="Times New Romam" w:cs="Times New Roman"/>
          <w:color w:val="000000"/>
          <w:lang w:eastAsia="ru-RU"/>
        </w:rPr>
        <w:t> площадкой</w:t>
      </w:r>
      <w:r w:rsidR="00F17DA2" w:rsidRPr="00F17DA2">
        <w:rPr>
          <w:rFonts w:eastAsia="Times New Roman" w:cs="Times New Roman"/>
          <w:color w:val="000000"/>
          <w:lang w:eastAsia="ru-RU"/>
        </w:rPr>
        <w:t xml:space="preserve"> </w:t>
      </w:r>
    </w:p>
    <w:p w14:paraId="6732B4F0" w14:textId="4E4A1ACC" w:rsidR="0056530E" w:rsidRPr="00F17DA2" w:rsidRDefault="0056530E" w:rsidP="0056530E">
      <w:pPr>
        <w:rPr>
          <w:rFonts w:eastAsia="Times New Roman" w:cs="Times New Roman"/>
          <w:color w:val="000000"/>
          <w:lang w:eastAsia="ru-RU"/>
        </w:rPr>
      </w:pPr>
      <w:r w:rsidRPr="00F17DA2">
        <w:rPr>
          <w:rFonts w:eastAsia="Times New Roman" w:cs="Times New Roman"/>
          <w:b/>
          <w:color w:val="000000"/>
          <w:lang w:eastAsia="ru-RU"/>
        </w:rPr>
        <w:t>Политическая коммуникация</w:t>
      </w:r>
      <w:r w:rsidRPr="00F17DA2">
        <w:rPr>
          <w:rFonts w:eastAsia="Times New Roman" w:cs="Times New Roman"/>
          <w:color w:val="000000"/>
          <w:lang w:eastAsia="ru-RU"/>
        </w:rPr>
        <w:t xml:space="preserve"> — коммуникация, </w:t>
      </w:r>
      <w:r w:rsidR="00F17DA2" w:rsidRPr="00F17DA2">
        <w:rPr>
          <w:rFonts w:ascii="Times New Romam" w:eastAsia="Times New Roman" w:hAnsi="Times New Romam" w:cs="Times New Roman"/>
          <w:color w:val="000000"/>
          <w:lang w:eastAsia="ru-RU"/>
        </w:rPr>
        <w:t>распространение </w:t>
      </w:r>
      <w:r w:rsidRPr="00F17DA2">
        <w:rPr>
          <w:rFonts w:eastAsia="Times New Roman" w:cs="Times New Roman"/>
          <w:color w:val="000000"/>
          <w:lang w:eastAsia="ru-RU"/>
        </w:rPr>
        <w:t>понимаемая</w:t>
      </w:r>
      <w:r w:rsidR="00F17DA2" w:rsidRPr="00F17DA2">
        <w:rPr>
          <w:rFonts w:ascii="Times New Romam" w:eastAsia="Times New Roman" w:hAnsi="Times New Romam" w:cs="Times New Roman"/>
          <w:color w:val="000000"/>
          <w:lang w:eastAsia="ru-RU"/>
        </w:rPr>
        <w:t> самоорганизации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процесс </w:t>
      </w:r>
      <w:r w:rsidR="00F17DA2" w:rsidRPr="00F17DA2">
        <w:rPr>
          <w:rFonts w:ascii="Times New Romam" w:eastAsia="Times New Roman" w:hAnsi="Times New Romam" w:cs="Times New Roman"/>
          <w:color w:val="000000"/>
          <w:lang w:eastAsia="ru-RU"/>
        </w:rPr>
        <w:t>нельзя </w:t>
      </w:r>
      <w:r w:rsidRPr="00F17DA2">
        <w:rPr>
          <w:rFonts w:eastAsia="Times New Roman" w:cs="Times New Roman"/>
          <w:color w:val="000000"/>
          <w:lang w:eastAsia="ru-RU"/>
        </w:rPr>
        <w:t>взаимодействия</w:t>
      </w:r>
      <w:r w:rsidR="00F17DA2" w:rsidRPr="00F17DA2">
        <w:rPr>
          <w:rFonts w:ascii="Times New Romam" w:eastAsia="Times New Roman" w:hAnsi="Times New Romam" w:cs="Times New Roman"/>
          <w:color w:val="000000"/>
          <w:lang w:eastAsia="ru-RU"/>
        </w:rPr>
        <w:t> помогает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политических </w:t>
      </w:r>
      <w:r w:rsidR="00F17DA2" w:rsidRPr="00F17DA2">
        <w:rPr>
          <w:rFonts w:ascii="Times New Romam" w:eastAsia="Times New Roman" w:hAnsi="Times New Romam" w:cs="Times New Roman"/>
          <w:color w:val="000000"/>
          <w:lang w:eastAsia="ru-RU"/>
        </w:rPr>
        <w:t>приложение </w:t>
      </w:r>
      <w:r w:rsidRPr="00F17DA2">
        <w:rPr>
          <w:rFonts w:eastAsia="Times New Roman" w:cs="Times New Roman"/>
          <w:color w:val="000000"/>
          <w:lang w:eastAsia="ru-RU"/>
        </w:rPr>
        <w:t>субъектов</w:t>
      </w:r>
      <w:r w:rsidR="00F17DA2" w:rsidRPr="00F17DA2">
        <w:rPr>
          <w:rFonts w:ascii="Times New Romam" w:eastAsia="Times New Roman" w:hAnsi="Times New Romam" w:cs="Times New Roman"/>
          <w:color w:val="000000"/>
          <w:lang w:eastAsia="ru-RU"/>
        </w:rPr>
        <w:t> считают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на </w:t>
      </w:r>
      <w:r w:rsidR="00F17DA2" w:rsidRPr="00F17DA2">
        <w:rPr>
          <w:rFonts w:ascii="Times New Romam" w:eastAsia="Times New Roman" w:hAnsi="Times New Romam" w:cs="Times New Roman"/>
          <w:color w:val="000000"/>
          <w:lang w:eastAsia="ru-RU"/>
        </w:rPr>
        <w:t>может </w:t>
      </w:r>
      <w:r w:rsidRPr="00F17DA2">
        <w:rPr>
          <w:rFonts w:eastAsia="Times New Roman" w:cs="Times New Roman"/>
          <w:color w:val="000000"/>
          <w:lang w:eastAsia="ru-RU"/>
        </w:rPr>
        <w:t>основе</w:t>
      </w:r>
      <w:r w:rsidR="00F17DA2" w:rsidRPr="00F17DA2">
        <w:rPr>
          <w:rFonts w:ascii="Times New Romam" w:eastAsia="Times New Roman" w:hAnsi="Times New Romam" w:cs="Times New Roman"/>
          <w:color w:val="000000"/>
          <w:lang w:eastAsia="ru-RU"/>
        </w:rPr>
        <w:t> блоки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«обмена </w:t>
      </w:r>
      <w:r w:rsidR="00F17DA2" w:rsidRPr="00F17DA2">
        <w:rPr>
          <w:rFonts w:ascii="Times New Romam" w:eastAsia="Times New Roman" w:hAnsi="Times New Romam" w:cs="Times New Roman"/>
          <w:color w:val="000000"/>
          <w:lang w:eastAsia="ru-RU"/>
        </w:rPr>
        <w:t>анализ </w:t>
      </w:r>
      <w:r w:rsidRPr="00F17DA2">
        <w:rPr>
          <w:rFonts w:eastAsia="Times New Roman" w:cs="Times New Roman"/>
          <w:color w:val="000000"/>
          <w:lang w:eastAsia="ru-RU"/>
        </w:rPr>
        <w:t>значимыми</w:t>
      </w:r>
      <w:r w:rsidR="00F17DA2" w:rsidRPr="00F17DA2">
        <w:rPr>
          <w:rFonts w:ascii="Times New Romam" w:eastAsia="Times New Roman" w:hAnsi="Times New Romam" w:cs="Times New Roman"/>
          <w:color w:val="000000"/>
          <w:lang w:eastAsia="ru-RU"/>
        </w:rPr>
        <w:t> кроме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смыслами», </w:t>
      </w:r>
      <w:r w:rsidR="00F17DA2" w:rsidRPr="00F17DA2">
        <w:rPr>
          <w:rFonts w:ascii="Times New Romam" w:eastAsia="Times New Roman" w:hAnsi="Times New Romam" w:cs="Times New Roman"/>
          <w:color w:val="000000"/>
          <w:lang w:eastAsia="ru-RU"/>
        </w:rPr>
        <w:t>зрителя </w:t>
      </w:r>
      <w:r w:rsidRPr="00F17DA2">
        <w:rPr>
          <w:rFonts w:eastAsia="Times New Roman" w:cs="Times New Roman"/>
          <w:color w:val="000000"/>
          <w:lang w:eastAsia="ru-RU"/>
        </w:rPr>
        <w:t>информирования</w:t>
      </w:r>
      <w:r w:rsidR="00F17DA2" w:rsidRPr="00F17DA2">
        <w:rPr>
          <w:rFonts w:ascii="Times New Romam" w:eastAsia="Times New Roman" w:hAnsi="Times New Romam" w:cs="Times New Roman"/>
          <w:color w:val="000000"/>
          <w:lang w:eastAsia="ru-RU"/>
        </w:rPr>
        <w:t> большое</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взаимодействия </w:t>
      </w:r>
      <w:r w:rsidRPr="00F17DA2">
        <w:rPr>
          <w:rFonts w:eastAsia="Times New Roman" w:cs="Times New Roman"/>
          <w:color w:val="000000"/>
          <w:lang w:eastAsia="ru-RU"/>
        </w:rPr>
        <w:t>общения,</w:t>
      </w:r>
      <w:r w:rsidR="00F17DA2" w:rsidRPr="00F17DA2">
        <w:rPr>
          <w:rFonts w:ascii="Times New Romam" w:eastAsia="Times New Roman" w:hAnsi="Times New Romam" w:cs="Times New Roman"/>
          <w:color w:val="000000"/>
          <w:lang w:eastAsia="ru-RU"/>
        </w:rPr>
        <w:t> требующий</w:t>
      </w:r>
      <w:r w:rsidRPr="00F17DA2">
        <w:rPr>
          <w:rFonts w:eastAsia="Times New Roman" w:cs="Times New Roman"/>
          <w:color w:val="000000"/>
          <w:lang w:eastAsia="ru-RU"/>
        </w:rPr>
        <w:t xml:space="preserve"> а </w:t>
      </w:r>
      <w:r w:rsidR="00F17DA2" w:rsidRPr="00F17DA2">
        <w:rPr>
          <w:rFonts w:ascii="Times New Romam" w:eastAsia="Times New Roman" w:hAnsi="Times New Romam" w:cs="Times New Roman"/>
          <w:color w:val="000000"/>
          <w:lang w:eastAsia="ru-RU"/>
        </w:rPr>
        <w:t>сегодня </w:t>
      </w:r>
      <w:r w:rsidRPr="00F17DA2">
        <w:rPr>
          <w:rFonts w:eastAsia="Times New Roman" w:cs="Times New Roman"/>
          <w:color w:val="000000"/>
          <w:lang w:eastAsia="ru-RU"/>
        </w:rPr>
        <w:t>также</w:t>
      </w:r>
      <w:r w:rsidR="00F17DA2" w:rsidRPr="00F17DA2">
        <w:rPr>
          <w:rFonts w:ascii="Times New Romam" w:eastAsia="Times New Roman" w:hAnsi="Times New Romam" w:cs="Times New Roman"/>
          <w:color w:val="000000"/>
          <w:lang w:eastAsia="ru-RU"/>
        </w:rPr>
        <w:t> коммуникацию</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как </w:t>
      </w:r>
      <w:r w:rsidR="00F17DA2" w:rsidRPr="00F17DA2">
        <w:rPr>
          <w:rFonts w:ascii="Times New Romam" w:eastAsia="Times New Roman" w:hAnsi="Times New Romam" w:cs="Times New Roman"/>
          <w:color w:val="000000"/>
          <w:lang w:eastAsia="ru-RU"/>
        </w:rPr>
        <w:t>доступ </w:t>
      </w:r>
      <w:r w:rsidRPr="00F17DA2">
        <w:rPr>
          <w:rFonts w:eastAsia="Times New Roman" w:cs="Times New Roman"/>
          <w:color w:val="000000"/>
          <w:lang w:eastAsia="ru-RU"/>
        </w:rPr>
        <w:t>средство</w:t>
      </w:r>
      <w:r w:rsidR="00F17DA2" w:rsidRPr="00F17DA2">
        <w:rPr>
          <w:rFonts w:ascii="Times New Romam" w:eastAsia="Times New Roman" w:hAnsi="Times New Romam" w:cs="Times New Roman"/>
          <w:color w:val="000000"/>
          <w:lang w:eastAsia="ru-RU"/>
        </w:rPr>
        <w:t> только</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и </w:t>
      </w:r>
      <w:r w:rsidR="00F17DA2" w:rsidRPr="00F17DA2">
        <w:rPr>
          <w:rFonts w:ascii="Times New Romam" w:eastAsia="Times New Roman" w:hAnsi="Times New Romam" w:cs="Times New Roman"/>
          <w:color w:val="000000"/>
          <w:lang w:eastAsia="ru-RU"/>
        </w:rPr>
        <w:t>осмысления </w:t>
      </w:r>
      <w:r w:rsidRPr="00F17DA2">
        <w:rPr>
          <w:rFonts w:eastAsia="Times New Roman" w:cs="Times New Roman"/>
          <w:color w:val="000000"/>
          <w:lang w:eastAsia="ru-RU"/>
        </w:rPr>
        <w:t>способ</w:t>
      </w:r>
      <w:r w:rsidR="00F17DA2" w:rsidRPr="00F17DA2">
        <w:rPr>
          <w:rFonts w:ascii="Times New Romam" w:eastAsia="Times New Roman" w:hAnsi="Times New Romam" w:cs="Times New Roman"/>
          <w:color w:val="000000"/>
          <w:lang w:eastAsia="ru-RU"/>
        </w:rPr>
        <w:t> работ</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этого </w:t>
      </w:r>
      <w:r w:rsidR="00F17DA2" w:rsidRPr="00F17DA2">
        <w:rPr>
          <w:rFonts w:ascii="Times New Romam" w:eastAsia="Times New Roman" w:hAnsi="Times New Romam" w:cs="Times New Roman"/>
          <w:color w:val="000000"/>
          <w:lang w:eastAsia="ru-RU"/>
        </w:rPr>
        <w:t>объектов </w:t>
      </w:r>
      <w:r w:rsidRPr="00F17DA2">
        <w:rPr>
          <w:rFonts w:eastAsia="Times New Roman" w:cs="Times New Roman"/>
          <w:color w:val="000000"/>
          <w:lang w:eastAsia="ru-RU"/>
        </w:rPr>
        <w:t>взаимодействия,</w:t>
      </w:r>
      <w:r w:rsidR="00F17DA2" w:rsidRPr="00F17DA2">
        <w:rPr>
          <w:rFonts w:ascii="Times New Romam" w:eastAsia="Times New Roman" w:hAnsi="Times New Romam" w:cs="Times New Roman"/>
          <w:color w:val="000000"/>
          <w:lang w:eastAsia="ru-RU"/>
        </w:rPr>
        <w:t> подходов</w:t>
      </w:r>
      <w:r w:rsidRPr="00F17DA2">
        <w:rPr>
          <w:rFonts w:eastAsia="Times New Roman" w:cs="Times New Roman"/>
          <w:color w:val="000000"/>
          <w:lang w:eastAsia="ru-RU"/>
        </w:rPr>
        <w:t xml:space="preserve"> является </w:t>
      </w:r>
      <w:r w:rsidR="00F17DA2" w:rsidRPr="00F17DA2">
        <w:rPr>
          <w:rFonts w:ascii="Times New Romam" w:eastAsia="Times New Roman" w:hAnsi="Times New Romam" w:cs="Times New Roman"/>
          <w:color w:val="000000"/>
          <w:lang w:eastAsia="ru-RU"/>
        </w:rPr>
        <w:t>например </w:t>
      </w:r>
      <w:r w:rsidRPr="00F17DA2">
        <w:rPr>
          <w:rFonts w:eastAsia="Times New Roman" w:cs="Times New Roman"/>
          <w:color w:val="000000"/>
          <w:lang w:eastAsia="ru-RU"/>
        </w:rPr>
        <w:t>важнейшей</w:t>
      </w:r>
      <w:r w:rsidR="00F17DA2" w:rsidRPr="00F17DA2">
        <w:rPr>
          <w:rFonts w:ascii="Times New Romam" w:eastAsia="Times New Roman" w:hAnsi="Times New Romam" w:cs="Times New Roman"/>
          <w:color w:val="000000"/>
          <w:lang w:eastAsia="ru-RU"/>
        </w:rPr>
        <w:t> методы</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функцией </w:t>
      </w:r>
      <w:r w:rsidR="00F17DA2" w:rsidRPr="00F17DA2">
        <w:rPr>
          <w:rFonts w:ascii="Times New Romam" w:eastAsia="Times New Roman" w:hAnsi="Times New Romam" w:cs="Times New Roman"/>
          <w:color w:val="000000"/>
          <w:lang w:eastAsia="ru-RU"/>
        </w:rPr>
        <w:t>другими </w:t>
      </w:r>
      <w:r w:rsidRPr="00F17DA2">
        <w:rPr>
          <w:rFonts w:eastAsia="Times New Roman" w:cs="Times New Roman"/>
          <w:color w:val="000000"/>
          <w:lang w:eastAsia="ru-RU"/>
        </w:rPr>
        <w:t>государственного</w:t>
      </w:r>
      <w:r w:rsidR="00F17DA2" w:rsidRPr="00F17DA2">
        <w:rPr>
          <w:rFonts w:ascii="Times New Romam" w:eastAsia="Times New Roman" w:hAnsi="Times New Romam" w:cs="Times New Roman"/>
          <w:color w:val="000000"/>
          <w:lang w:eastAsia="ru-RU"/>
        </w:rPr>
        <w:t> информации</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управления, </w:t>
      </w:r>
      <w:r w:rsidR="00F17DA2" w:rsidRPr="00F17DA2">
        <w:rPr>
          <w:rFonts w:ascii="Times New Romam" w:eastAsia="Times New Roman" w:hAnsi="Times New Romam" w:cs="Times New Roman"/>
          <w:color w:val="000000"/>
          <w:lang w:eastAsia="ru-RU"/>
        </w:rPr>
        <w:t>вопросами </w:t>
      </w:r>
      <w:r w:rsidRPr="00F17DA2">
        <w:rPr>
          <w:rFonts w:eastAsia="Times New Roman" w:cs="Times New Roman"/>
          <w:color w:val="000000"/>
          <w:lang w:eastAsia="ru-RU"/>
        </w:rPr>
        <w:t>условием</w:t>
      </w:r>
      <w:r w:rsidR="00F17DA2" w:rsidRPr="00F17DA2">
        <w:rPr>
          <w:rFonts w:ascii="Times New Romam" w:eastAsia="Times New Roman" w:hAnsi="Times New Romam" w:cs="Times New Roman"/>
          <w:color w:val="000000"/>
          <w:lang w:eastAsia="ru-RU"/>
        </w:rPr>
        <w:t> реальная</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выживания </w:t>
      </w:r>
      <w:r w:rsidR="00F17DA2" w:rsidRPr="00F17DA2">
        <w:rPr>
          <w:rFonts w:ascii="Times New Romam" w:eastAsia="Times New Roman" w:hAnsi="Times New Romam" w:cs="Times New Roman"/>
          <w:color w:val="000000"/>
          <w:lang w:eastAsia="ru-RU"/>
        </w:rPr>
        <w:t>качественно </w:t>
      </w:r>
      <w:r w:rsidRPr="00F17DA2">
        <w:rPr>
          <w:rFonts w:eastAsia="Times New Roman" w:cs="Times New Roman"/>
          <w:color w:val="000000"/>
          <w:lang w:eastAsia="ru-RU"/>
        </w:rPr>
        <w:t>любой,</w:t>
      </w:r>
      <w:r w:rsidR="00F17DA2" w:rsidRPr="00F17DA2">
        <w:rPr>
          <w:rFonts w:ascii="Times New Romam" w:eastAsia="Times New Roman" w:hAnsi="Times New Romam" w:cs="Times New Roman"/>
          <w:color w:val="000000"/>
          <w:lang w:eastAsia="ru-RU"/>
        </w:rPr>
        <w:t> следовательно</w:t>
      </w:r>
      <w:r w:rsidRPr="00F17DA2">
        <w:rPr>
          <w:rFonts w:eastAsia="Times New Roman" w:cs="Times New Roman"/>
          <w:color w:val="000000"/>
          <w:lang w:eastAsia="ru-RU"/>
        </w:rPr>
        <w:t xml:space="preserve"> и </w:t>
      </w:r>
      <w:r w:rsidR="00F17DA2" w:rsidRPr="00F17DA2">
        <w:rPr>
          <w:rFonts w:ascii="Times New Romam" w:eastAsia="Times New Roman" w:hAnsi="Times New Romam" w:cs="Times New Roman"/>
          <w:color w:val="000000"/>
          <w:lang w:eastAsia="ru-RU"/>
        </w:rPr>
        <w:t>могут </w:t>
      </w:r>
      <w:r w:rsidRPr="00F17DA2">
        <w:rPr>
          <w:rFonts w:eastAsia="Times New Roman" w:cs="Times New Roman"/>
          <w:color w:val="000000"/>
          <w:lang w:eastAsia="ru-RU"/>
        </w:rPr>
        <w:t>прежде</w:t>
      </w:r>
      <w:r w:rsidR="00F17DA2" w:rsidRPr="00F17DA2">
        <w:rPr>
          <w:rFonts w:ascii="Times New Romam" w:eastAsia="Times New Roman" w:hAnsi="Times New Romam" w:cs="Times New Roman"/>
          <w:color w:val="000000"/>
          <w:lang w:eastAsia="ru-RU"/>
        </w:rPr>
        <w:t> цифровых</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t xml:space="preserve">всего </w:t>
      </w:r>
      <w:r w:rsidR="00F17DA2" w:rsidRPr="00F17DA2">
        <w:rPr>
          <w:rFonts w:ascii="Times New Romam" w:eastAsia="Times New Roman" w:hAnsi="Times New Romam" w:cs="Times New Roman"/>
          <w:color w:val="000000"/>
          <w:lang w:eastAsia="ru-RU"/>
        </w:rPr>
        <w:t>редактором </w:t>
      </w:r>
      <w:r w:rsidRPr="00F17DA2">
        <w:rPr>
          <w:rFonts w:eastAsia="Times New Roman" w:cs="Times New Roman"/>
          <w:color w:val="000000"/>
          <w:lang w:eastAsia="ru-RU"/>
        </w:rPr>
        <w:t>демократической,</w:t>
      </w:r>
      <w:r w:rsidR="00F17DA2" w:rsidRPr="00F17DA2">
        <w:rPr>
          <w:rFonts w:ascii="Times New Romam" w:eastAsia="Times New Roman" w:hAnsi="Times New Romam" w:cs="Times New Roman"/>
          <w:color w:val="000000"/>
          <w:lang w:eastAsia="ru-RU"/>
        </w:rPr>
        <w:t> целей</w:t>
      </w:r>
      <w:r w:rsidRPr="00F17DA2">
        <w:rPr>
          <w:rFonts w:eastAsia="Times New Roman" w:cs="Times New Roman"/>
          <w:color w:val="000000"/>
          <w:lang w:eastAsia="ru-RU"/>
        </w:rPr>
        <w:t xml:space="preserve"> политической </w:t>
      </w:r>
      <w:r w:rsidR="00F17DA2" w:rsidRPr="00F17DA2">
        <w:rPr>
          <w:rFonts w:ascii="Times New Romam" w:eastAsia="Times New Roman" w:hAnsi="Times New Romam" w:cs="Times New Roman"/>
          <w:color w:val="000000"/>
          <w:lang w:eastAsia="ru-RU"/>
        </w:rPr>
        <w:t>становится </w:t>
      </w:r>
      <w:r w:rsidRPr="00F17DA2">
        <w:rPr>
          <w:rFonts w:eastAsia="Times New Roman" w:cs="Times New Roman"/>
          <w:color w:val="000000"/>
          <w:lang w:eastAsia="ru-RU"/>
        </w:rPr>
        <w:t>системы.</w:t>
      </w:r>
      <w:r w:rsidR="00F17DA2" w:rsidRPr="00F17DA2">
        <w:rPr>
          <w:rFonts w:ascii="Times New Romam" w:eastAsia="Times New Roman" w:hAnsi="Times New Romam" w:cs="Times New Roman"/>
          <w:color w:val="000000"/>
          <w:lang w:eastAsia="ru-RU"/>
        </w:rPr>
        <w:t> обмен</w:t>
      </w:r>
      <w:r w:rsidR="00F17DA2" w:rsidRPr="00F17DA2">
        <w:rPr>
          <w:rFonts w:eastAsia="Times New Roman" w:cs="Times New Roman"/>
          <w:color w:val="000000"/>
          <w:lang w:eastAsia="ru-RU"/>
        </w:rPr>
        <w:t xml:space="preserve"> </w:t>
      </w:r>
      <w:r w:rsidRPr="00F17DA2">
        <w:rPr>
          <w:rFonts w:eastAsia="Times New Roman" w:cs="Times New Roman"/>
          <w:color w:val="000000"/>
          <w:lang w:eastAsia="ru-RU"/>
        </w:rPr>
        <w:footnoteReference w:id="71"/>
      </w:r>
    </w:p>
    <w:p w14:paraId="053C0852" w14:textId="5545DC73" w:rsidR="00B403E8" w:rsidRPr="00F17DA2" w:rsidRDefault="00B403E8" w:rsidP="005C059C">
      <w:pPr>
        <w:ind w:firstLine="0"/>
        <w:rPr>
          <w:rFonts w:eastAsia="Times New Roman" w:cs="Times New Roman"/>
          <w:b/>
          <w:bCs/>
          <w:color w:val="000000"/>
        </w:rPr>
      </w:pPr>
    </w:p>
    <w:p w14:paraId="6B17E1F5" w14:textId="77777777" w:rsidR="00B403E8" w:rsidRPr="00F17DA2" w:rsidRDefault="00B403E8" w:rsidP="00B534D9">
      <w:pPr>
        <w:pStyle w:val="1"/>
      </w:pPr>
      <w:bookmarkStart w:id="15" w:name="_Toc133445612"/>
      <w:bookmarkStart w:id="16" w:name="_Toc135005924"/>
      <w:r w:rsidRPr="00F17DA2">
        <w:lastRenderedPageBreak/>
        <w:t>2.2 Основные результаты анализа влияния современных цифровых технологий на политические коммуникации в российском обществе</w:t>
      </w:r>
      <w:bookmarkEnd w:id="15"/>
      <w:bookmarkEnd w:id="16"/>
    </w:p>
    <w:p w14:paraId="19B084A1" w14:textId="23DCC92A" w:rsidR="00FC2A39" w:rsidRPr="00F17DA2" w:rsidRDefault="00FC2A39">
      <w:pPr>
        <w:rPr>
          <w:rFonts w:eastAsia="Times New Roman" w:cs="Times New Roman"/>
          <w:b/>
          <w:bCs/>
          <w:color w:val="000000"/>
        </w:rPr>
      </w:pPr>
    </w:p>
    <w:p w14:paraId="67F9167B" w14:textId="6D334820" w:rsidR="0088670D" w:rsidRPr="00F17DA2" w:rsidRDefault="0088670D" w:rsidP="007923EB">
      <w:pPr>
        <w:rPr>
          <w:rFonts w:eastAsia="Times New Roman" w:cs="Times New Roman"/>
          <w:bCs/>
          <w:color w:val="000000"/>
        </w:rPr>
      </w:pP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война </w:t>
      </w:r>
      <w:r w:rsidRPr="00F17DA2">
        <w:rPr>
          <w:rFonts w:eastAsia="Times New Roman" w:cs="Times New Roman"/>
          <w:bCs/>
          <w:color w:val="000000"/>
        </w:rPr>
        <w:t>ходе</w:t>
      </w:r>
      <w:r w:rsidR="00F17DA2" w:rsidRPr="00F17DA2">
        <w:rPr>
          <w:rFonts w:ascii="Times New Romam" w:eastAsia="Times New Roman" w:hAnsi="Times New Romam" w:cs="Times New Roman"/>
          <w:bCs/>
          <w:color w:val="000000"/>
        </w:rPr>
        <w:t> влияют</w:t>
      </w:r>
      <w:r w:rsidR="00F17DA2" w:rsidRPr="00F17DA2">
        <w:rPr>
          <w:rFonts w:eastAsia="Times New Roman" w:cs="Times New Roman"/>
          <w:bCs/>
          <w:color w:val="000000"/>
        </w:rPr>
        <w:t xml:space="preserve"> </w:t>
      </w:r>
      <w:r w:rsidRPr="00F17DA2">
        <w:rPr>
          <w:rFonts w:eastAsia="Times New Roman" w:cs="Times New Roman"/>
          <w:bCs/>
          <w:color w:val="000000"/>
        </w:rPr>
        <w:t xml:space="preserve">исследования </w:t>
      </w:r>
      <w:r w:rsidR="00F17DA2" w:rsidRPr="00F17DA2">
        <w:rPr>
          <w:rFonts w:ascii="Times New Romam" w:eastAsia="Times New Roman" w:hAnsi="Times New Romam" w:cs="Times New Roman"/>
          <w:bCs/>
          <w:color w:val="000000"/>
        </w:rPr>
        <w:t>этого </w:t>
      </w:r>
      <w:r w:rsidRPr="00F17DA2">
        <w:rPr>
          <w:rFonts w:eastAsia="Times New Roman" w:cs="Times New Roman"/>
          <w:bCs/>
          <w:color w:val="000000"/>
        </w:rPr>
        <w:t>было</w:t>
      </w:r>
      <w:r w:rsidR="00F17DA2" w:rsidRPr="00F17DA2">
        <w:rPr>
          <w:rFonts w:ascii="Times New Romam" w:eastAsia="Times New Roman" w:hAnsi="Times New Romam" w:cs="Times New Roman"/>
          <w:bCs/>
          <w:color w:val="000000"/>
        </w:rPr>
        <w:t> точку</w:t>
      </w:r>
      <w:r w:rsidR="00F17DA2" w:rsidRPr="00F17DA2">
        <w:rPr>
          <w:rFonts w:eastAsia="Times New Roman" w:cs="Times New Roman"/>
          <w:bCs/>
          <w:color w:val="000000"/>
        </w:rPr>
        <w:t xml:space="preserve"> </w:t>
      </w:r>
      <w:r w:rsidRPr="00F17DA2">
        <w:rPr>
          <w:rFonts w:eastAsia="Times New Roman" w:cs="Times New Roman"/>
          <w:bCs/>
          <w:color w:val="000000"/>
        </w:rPr>
        <w:t xml:space="preserve">опрошено 12 </w:t>
      </w:r>
      <w:r w:rsidR="00F17DA2" w:rsidRPr="00F17DA2">
        <w:rPr>
          <w:rFonts w:ascii="Times New Romam" w:eastAsia="Times New Roman" w:hAnsi="Times New Romam" w:cs="Times New Roman"/>
          <w:bCs/>
          <w:color w:val="000000"/>
        </w:rPr>
        <w:t>использовании </w:t>
      </w:r>
      <w:r w:rsidRPr="00F17DA2">
        <w:rPr>
          <w:rFonts w:eastAsia="Times New Roman" w:cs="Times New Roman"/>
          <w:bCs/>
          <w:color w:val="000000"/>
        </w:rPr>
        <w:t>человек,</w:t>
      </w:r>
      <w:r w:rsidR="00F17DA2" w:rsidRPr="00F17DA2">
        <w:rPr>
          <w:rFonts w:ascii="Times New Romam" w:eastAsia="Times New Roman" w:hAnsi="Times New Romam" w:cs="Times New Roman"/>
          <w:bCs/>
          <w:color w:val="000000"/>
        </w:rPr>
        <w:t> могут</w:t>
      </w:r>
      <w:r w:rsidRPr="00F17DA2">
        <w:rPr>
          <w:rFonts w:eastAsia="Times New Roman" w:cs="Times New Roman"/>
          <w:bCs/>
          <w:color w:val="000000"/>
        </w:rPr>
        <w:t xml:space="preserve"> из которых 6 </w:t>
      </w:r>
      <w:r w:rsidR="00F17DA2" w:rsidRPr="00F17DA2">
        <w:rPr>
          <w:rFonts w:ascii="Times New Romam" w:eastAsia="Times New Roman" w:hAnsi="Times New Romam" w:cs="Times New Roman"/>
          <w:bCs/>
          <w:color w:val="000000"/>
        </w:rPr>
        <w:t>глобальных </w:t>
      </w:r>
      <w:r w:rsidRPr="00F17DA2">
        <w:rPr>
          <w:rFonts w:eastAsia="Times New Roman" w:cs="Times New Roman"/>
          <w:bCs/>
          <w:color w:val="000000"/>
        </w:rPr>
        <w:t>мужчин</w:t>
      </w:r>
      <w:r w:rsidR="00F17DA2" w:rsidRPr="00F17DA2">
        <w:rPr>
          <w:rFonts w:ascii="Times New Romam" w:eastAsia="Times New Roman" w:hAnsi="Times New Romam" w:cs="Times New Roman"/>
          <w:bCs/>
          <w:color w:val="000000"/>
        </w:rPr>
        <w:t> растущим</w:t>
      </w:r>
      <w:r w:rsidR="00F17DA2" w:rsidRPr="00F17DA2">
        <w:rPr>
          <w:rFonts w:eastAsia="Times New Roman" w:cs="Times New Roman"/>
          <w:bCs/>
          <w:color w:val="000000"/>
        </w:rPr>
        <w:t xml:space="preserve"> </w:t>
      </w:r>
      <w:r w:rsidRPr="00F17DA2">
        <w:rPr>
          <w:rFonts w:eastAsia="Times New Roman" w:cs="Times New Roman"/>
          <w:bCs/>
          <w:color w:val="000000"/>
        </w:rPr>
        <w:t xml:space="preserve">и 6 женщин. </w:t>
      </w:r>
      <w:r w:rsidR="00F17DA2" w:rsidRPr="00F17DA2">
        <w:rPr>
          <w:rFonts w:ascii="Times New Romam" w:eastAsia="Times New Roman" w:hAnsi="Times New Romam" w:cs="Times New Roman"/>
          <w:bCs/>
          <w:color w:val="000000"/>
        </w:rPr>
        <w:t>жизни </w:t>
      </w:r>
      <w:r w:rsidRPr="00F17DA2">
        <w:rPr>
          <w:rFonts w:eastAsia="Times New Roman" w:cs="Times New Roman"/>
          <w:bCs/>
          <w:color w:val="000000"/>
        </w:rPr>
        <w:t>Возрастной</w:t>
      </w:r>
      <w:r w:rsidR="00F17DA2" w:rsidRPr="00F17DA2">
        <w:rPr>
          <w:rFonts w:ascii="Times New Romam" w:eastAsia="Times New Roman" w:hAnsi="Times New Romam" w:cs="Times New Roman"/>
          <w:bCs/>
          <w:color w:val="000000"/>
        </w:rPr>
        <w:t> представляется</w:t>
      </w:r>
      <w:r w:rsidR="00F17DA2" w:rsidRPr="00F17DA2">
        <w:rPr>
          <w:rFonts w:eastAsia="Times New Roman" w:cs="Times New Roman"/>
          <w:bCs/>
          <w:color w:val="000000"/>
        </w:rPr>
        <w:t xml:space="preserve"> </w:t>
      </w:r>
      <w:r w:rsidRPr="00F17DA2">
        <w:rPr>
          <w:rFonts w:eastAsia="Times New Roman" w:cs="Times New Roman"/>
          <w:bCs/>
          <w:color w:val="000000"/>
        </w:rPr>
        <w:t xml:space="preserve">диапазон: </w:t>
      </w:r>
      <w:r w:rsidR="00F17DA2" w:rsidRPr="00F17DA2">
        <w:rPr>
          <w:rFonts w:ascii="Times New Romam" w:eastAsia="Times New Roman" w:hAnsi="Times New Romam" w:cs="Times New Roman"/>
          <w:bCs/>
          <w:color w:val="000000"/>
        </w:rPr>
        <w:t>рядом </w:t>
      </w:r>
      <w:r w:rsidRPr="00F17DA2">
        <w:rPr>
          <w:rFonts w:eastAsia="Times New Roman" w:cs="Times New Roman"/>
          <w:bCs/>
          <w:color w:val="000000"/>
        </w:rPr>
        <w:t>респонденты</w:t>
      </w:r>
      <w:r w:rsidR="00F17DA2" w:rsidRPr="00F17DA2">
        <w:rPr>
          <w:rFonts w:ascii="Times New Romam" w:eastAsia="Times New Roman" w:hAnsi="Times New Romam" w:cs="Times New Roman"/>
          <w:bCs/>
          <w:color w:val="000000"/>
        </w:rPr>
        <w:t> общества</w:t>
      </w:r>
      <w:r w:rsidR="00F17DA2" w:rsidRPr="00F17DA2">
        <w:rPr>
          <w:rFonts w:eastAsia="Times New Roman" w:cs="Times New Roman"/>
          <w:bCs/>
          <w:color w:val="000000"/>
        </w:rPr>
        <w:t xml:space="preserve"> </w:t>
      </w:r>
      <w:r w:rsidRPr="00F17DA2">
        <w:rPr>
          <w:rFonts w:eastAsia="Times New Roman" w:cs="Times New Roman"/>
          <w:bCs/>
          <w:color w:val="000000"/>
        </w:rPr>
        <w:t xml:space="preserve">18-32 лет. </w:t>
      </w:r>
      <w:r w:rsidR="00983177" w:rsidRPr="00F17DA2">
        <w:rPr>
          <w:rFonts w:eastAsia="Times New Roman" w:cs="Times New Roman"/>
          <w:bCs/>
          <w:color w:val="000000"/>
        </w:rPr>
        <w:t xml:space="preserve">Респондентами </w:t>
      </w:r>
      <w:r w:rsidR="00F17DA2" w:rsidRPr="00F17DA2">
        <w:rPr>
          <w:rFonts w:ascii="Times New Romam" w:eastAsia="Times New Roman" w:hAnsi="Times New Romam" w:cs="Times New Roman"/>
          <w:bCs/>
          <w:color w:val="000000"/>
        </w:rPr>
        <w:t>несколько </w:t>
      </w:r>
      <w:r w:rsidR="00983177" w:rsidRPr="00F17DA2">
        <w:rPr>
          <w:rFonts w:eastAsia="Times New Roman" w:cs="Times New Roman"/>
          <w:bCs/>
          <w:color w:val="000000"/>
        </w:rPr>
        <w:t>стали</w:t>
      </w:r>
      <w:r w:rsidR="00F17DA2" w:rsidRPr="00F17DA2">
        <w:rPr>
          <w:rFonts w:ascii="Times New Romam" w:eastAsia="Times New Roman" w:hAnsi="Times New Romam" w:cs="Times New Roman"/>
          <w:color w:val="000000"/>
          <w:lang w:eastAsia="ru-RU"/>
        </w:rPr>
        <w:t> упадком</w:t>
      </w:r>
      <w:r w:rsidR="00F17DA2" w:rsidRPr="00F17DA2">
        <w:rPr>
          <w:rFonts w:eastAsia="Times New Roman" w:cs="Times New Roman"/>
          <w:color w:val="000000"/>
          <w:lang w:eastAsia="ru-RU"/>
        </w:rPr>
        <w:t xml:space="preserve"> </w:t>
      </w:r>
      <w:r w:rsidRPr="00F17DA2">
        <w:rPr>
          <w:rFonts w:eastAsia="Times New Roman" w:cs="Times New Roman"/>
          <w:bCs/>
          <w:color w:val="000000"/>
        </w:rPr>
        <w:t xml:space="preserve">активные </w:t>
      </w:r>
      <w:r w:rsidR="00F17DA2" w:rsidRPr="00F17DA2">
        <w:rPr>
          <w:rFonts w:ascii="Times New Romam" w:eastAsia="Times New Roman" w:hAnsi="Times New Romam" w:cs="Times New Roman"/>
          <w:bCs/>
          <w:color w:val="000000"/>
        </w:rPr>
        <w:t>социальных </w:t>
      </w:r>
      <w:r w:rsidRPr="00F17DA2">
        <w:rPr>
          <w:rFonts w:eastAsia="Times New Roman" w:cs="Times New Roman"/>
          <w:bCs/>
          <w:color w:val="000000"/>
        </w:rPr>
        <w:t>пользователи</w:t>
      </w:r>
      <w:r w:rsidR="00F17DA2" w:rsidRPr="00F17DA2">
        <w:rPr>
          <w:rFonts w:ascii="Times New Romam" w:eastAsia="Times New Roman" w:hAnsi="Times New Romam" w:cs="Times New Roman"/>
          <w:bCs/>
          <w:color w:val="000000"/>
        </w:rPr>
        <w:t> каждому</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политических </w:t>
      </w:r>
      <w:r w:rsidR="00F17DA2" w:rsidRPr="00F17DA2">
        <w:rPr>
          <w:rFonts w:ascii="Times New Romam" w:eastAsia="Times New Roman" w:hAnsi="Times New Romam" w:cs="Times New Roman"/>
          <w:bCs/>
          <w:color w:val="000000"/>
        </w:rPr>
        <w:t>развитием </w:t>
      </w:r>
      <w:r w:rsidRPr="00F17DA2">
        <w:rPr>
          <w:rFonts w:eastAsia="Times New Roman" w:cs="Times New Roman"/>
          <w:bCs/>
          <w:color w:val="000000"/>
        </w:rPr>
        <w:t>интернет</w:t>
      </w:r>
      <w:r w:rsidR="00F17DA2" w:rsidRPr="00F17DA2">
        <w:rPr>
          <w:rFonts w:ascii="Times New Romam" w:eastAsia="Times New Roman" w:hAnsi="Times New Romam" w:cs="Times New Roman"/>
          <w:bCs/>
          <w:color w:val="000000"/>
        </w:rPr>
        <w:t> ощущаете</w:t>
      </w:r>
      <w:r w:rsidR="00F17DA2" w:rsidRPr="00F17DA2">
        <w:rPr>
          <w:rFonts w:eastAsia="Times New Roman" w:cs="Times New Roman"/>
          <w:bCs/>
          <w:color w:val="000000"/>
        </w:rPr>
        <w:t xml:space="preserve"> </w:t>
      </w:r>
      <w:r w:rsidRPr="00F17DA2">
        <w:rPr>
          <w:rFonts w:eastAsia="Times New Roman" w:cs="Times New Roman"/>
          <w:bCs/>
          <w:color w:val="000000"/>
        </w:rPr>
        <w:t xml:space="preserve">сообществ, </w:t>
      </w:r>
      <w:r w:rsidR="00F17DA2" w:rsidRPr="00F17DA2">
        <w:rPr>
          <w:rFonts w:ascii="Times New Romam" w:eastAsia="Times New Roman" w:hAnsi="Times New Romam" w:cs="Times New Roman"/>
          <w:bCs/>
          <w:color w:val="000000"/>
        </w:rPr>
        <w:t>частности </w:t>
      </w:r>
      <w:r w:rsidRPr="00F17DA2">
        <w:rPr>
          <w:rFonts w:eastAsia="Times New Roman" w:cs="Times New Roman"/>
          <w:bCs/>
          <w:color w:val="000000"/>
        </w:rPr>
        <w:t>регулярно</w:t>
      </w:r>
      <w:r w:rsidR="00F17DA2" w:rsidRPr="00F17DA2">
        <w:rPr>
          <w:rFonts w:ascii="Times New Romam" w:eastAsia="Times New Roman" w:hAnsi="Times New Romam" w:cs="Times New Roman"/>
          <w:bCs/>
          <w:color w:val="000000"/>
        </w:rPr>
        <w:t> несет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открыто </w:t>
      </w:r>
      <w:r w:rsidR="00F17DA2" w:rsidRPr="00F17DA2">
        <w:rPr>
          <w:rFonts w:ascii="Times New Romam" w:eastAsia="Times New Roman" w:hAnsi="Times New Romam" w:cs="Times New Roman"/>
          <w:bCs/>
          <w:color w:val="000000"/>
        </w:rPr>
        <w:t>коммуникацию </w:t>
      </w:r>
      <w:r w:rsidRPr="00F17DA2">
        <w:rPr>
          <w:rFonts w:eastAsia="Times New Roman" w:cs="Times New Roman"/>
          <w:bCs/>
          <w:color w:val="000000"/>
        </w:rPr>
        <w:t>вступающие</w:t>
      </w:r>
      <w:r w:rsidR="00F17DA2" w:rsidRPr="00F17DA2">
        <w:rPr>
          <w:rFonts w:ascii="Times New Romam" w:eastAsia="Times New Roman" w:hAnsi="Times New Romam" w:cs="Times New Roman"/>
          <w:bCs/>
          <w:color w:val="000000"/>
        </w:rPr>
        <w:t> пользователей</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политическую </w:t>
      </w:r>
      <w:r w:rsidR="00F17DA2" w:rsidRPr="00F17DA2">
        <w:rPr>
          <w:rFonts w:ascii="Times New Romam" w:eastAsia="Times New Roman" w:hAnsi="Times New Romam" w:cs="Times New Roman"/>
          <w:bCs/>
          <w:color w:val="000000"/>
        </w:rPr>
        <w:t>условий </w:t>
      </w:r>
      <w:r w:rsidRPr="00F17DA2">
        <w:rPr>
          <w:rFonts w:eastAsia="Times New Roman" w:cs="Times New Roman"/>
          <w:bCs/>
          <w:color w:val="000000"/>
        </w:rPr>
        <w:t>коммуникацию</w:t>
      </w:r>
      <w:r w:rsidR="00F17DA2" w:rsidRPr="00F17DA2">
        <w:rPr>
          <w:rFonts w:ascii="Times New Romam" w:eastAsia="Times New Roman" w:hAnsi="Times New Romam" w:cs="Times New Roman"/>
          <w:bCs/>
          <w:color w:val="000000"/>
        </w:rPr>
        <w:t> берут</w:t>
      </w:r>
      <w:r w:rsidR="00F17DA2" w:rsidRPr="00F17DA2">
        <w:rPr>
          <w:rFonts w:eastAsia="Times New Roman" w:cs="Times New Roman"/>
          <w:bCs/>
          <w:color w:val="000000"/>
        </w:rPr>
        <w:t xml:space="preserve"> </w:t>
      </w:r>
      <w:r w:rsidRPr="00F17DA2">
        <w:rPr>
          <w:rFonts w:eastAsia="Times New Roman" w:cs="Times New Roman"/>
          <w:bCs/>
          <w:color w:val="000000"/>
        </w:rPr>
        <w:t xml:space="preserve">с помощью </w:t>
      </w:r>
      <w:r w:rsidR="00F17DA2" w:rsidRPr="00F17DA2">
        <w:rPr>
          <w:rFonts w:ascii="Times New Romam" w:eastAsia="Times New Roman" w:hAnsi="Times New Romam" w:cs="Times New Roman"/>
          <w:bCs/>
          <w:color w:val="000000"/>
        </w:rPr>
        <w:t>участником </w:t>
      </w:r>
      <w:r w:rsidRPr="00F17DA2">
        <w:rPr>
          <w:rFonts w:eastAsia="Times New Roman" w:cs="Times New Roman"/>
          <w:bCs/>
          <w:color w:val="000000"/>
        </w:rPr>
        <w:t>таких</w:t>
      </w:r>
      <w:r w:rsidR="00F17DA2" w:rsidRPr="00F17DA2">
        <w:rPr>
          <w:rFonts w:ascii="Times New Romam" w:eastAsia="Times New Roman" w:hAnsi="Times New Romam" w:cs="Times New Roman"/>
          <w:bCs/>
          <w:color w:val="000000"/>
        </w:rPr>
        <w:t> информационных</w:t>
      </w:r>
      <w:r w:rsidR="00F17DA2" w:rsidRPr="00F17DA2">
        <w:rPr>
          <w:rFonts w:eastAsia="Times New Roman" w:cs="Times New Roman"/>
          <w:bCs/>
          <w:color w:val="000000"/>
        </w:rPr>
        <w:t xml:space="preserve"> </w:t>
      </w:r>
      <w:r w:rsidRPr="00F17DA2">
        <w:rPr>
          <w:rFonts w:eastAsia="Times New Roman" w:cs="Times New Roman"/>
          <w:bCs/>
          <w:color w:val="000000"/>
        </w:rPr>
        <w:t xml:space="preserve">социальных </w:t>
      </w:r>
      <w:r w:rsidR="00F17DA2" w:rsidRPr="00F17DA2">
        <w:rPr>
          <w:rFonts w:ascii="Times New Romam" w:eastAsia="Times New Roman" w:hAnsi="Times New Romam" w:cs="Times New Roman"/>
          <w:bCs/>
          <w:color w:val="000000"/>
        </w:rPr>
        <w:t>коммуникация </w:t>
      </w:r>
      <w:r w:rsidRPr="00F17DA2">
        <w:rPr>
          <w:rFonts w:eastAsia="Times New Roman" w:cs="Times New Roman"/>
          <w:bCs/>
          <w:color w:val="000000"/>
        </w:rPr>
        <w:t>сетей,</w:t>
      </w:r>
      <w:r w:rsidR="00F17DA2" w:rsidRPr="00F17DA2">
        <w:rPr>
          <w:rFonts w:ascii="Times New Romam" w:eastAsia="Times New Roman" w:hAnsi="Times New Romam" w:cs="Times New Roman"/>
          <w:bCs/>
          <w:color w:val="000000"/>
        </w:rPr>
        <w:t> современного</w:t>
      </w:r>
      <w:r w:rsidRPr="00F17DA2">
        <w:rPr>
          <w:rFonts w:eastAsia="Times New Roman" w:cs="Times New Roman"/>
          <w:bCs/>
          <w:color w:val="000000"/>
        </w:rPr>
        <w:t xml:space="preserve"> как: </w:t>
      </w:r>
      <w:r w:rsidR="00F17DA2" w:rsidRPr="00F17DA2">
        <w:rPr>
          <w:rFonts w:ascii="Times New Romam" w:eastAsia="Times New Roman" w:hAnsi="Times New Romam" w:cs="Times New Roman"/>
          <w:bCs/>
          <w:color w:val="000000"/>
        </w:rPr>
        <w:t>качествах </w:t>
      </w:r>
      <w:r w:rsidRPr="00F17DA2">
        <w:rPr>
          <w:rFonts w:eastAsia="Times New Roman" w:cs="Times New Roman"/>
          <w:bCs/>
          <w:color w:val="000000"/>
          <w:lang w:val="en-US"/>
        </w:rPr>
        <w:t>telegram</w:t>
      </w:r>
      <w:r w:rsidR="00A64669" w:rsidRPr="00F17DA2">
        <w:rPr>
          <w:rFonts w:eastAsia="Times New Roman" w:cs="Times New Roman"/>
          <w:bCs/>
          <w:color w:val="000000"/>
        </w:rPr>
        <w:t>,</w:t>
      </w:r>
      <w:r w:rsidR="00F17DA2" w:rsidRPr="00F17DA2">
        <w:rPr>
          <w:rFonts w:ascii="Times New Romam" w:eastAsia="Times New Roman" w:hAnsi="Times New Romam" w:cs="Times New Roman"/>
          <w:bCs/>
          <w:color w:val="000000"/>
        </w:rPr>
        <w:t> политике</w:t>
      </w:r>
      <w:r w:rsidR="00A64669" w:rsidRPr="00F17DA2">
        <w:rPr>
          <w:rFonts w:eastAsia="Times New Roman" w:cs="Times New Roman"/>
          <w:bCs/>
          <w:color w:val="000000"/>
        </w:rPr>
        <w:t xml:space="preserve"> ВКонтакте, </w:t>
      </w:r>
      <w:r w:rsidR="00F17DA2" w:rsidRPr="00F17DA2">
        <w:rPr>
          <w:rFonts w:ascii="Times New Romam" w:eastAsia="Times New Roman" w:hAnsi="Times New Romam" w:cs="Times New Roman"/>
          <w:bCs/>
          <w:color w:val="000000"/>
        </w:rPr>
        <w:t>социокультурная </w:t>
      </w:r>
      <w:r w:rsidR="00A64669" w:rsidRPr="00F17DA2">
        <w:rPr>
          <w:rFonts w:eastAsia="Times New Roman" w:cs="Times New Roman"/>
          <w:bCs/>
          <w:color w:val="000000"/>
        </w:rPr>
        <w:t>F</w:t>
      </w:r>
      <w:r w:rsidRPr="00F17DA2">
        <w:rPr>
          <w:rFonts w:eastAsia="Times New Roman" w:cs="Times New Roman"/>
          <w:bCs/>
          <w:color w:val="000000"/>
        </w:rPr>
        <w:t>acebook</w:t>
      </w:r>
      <w:r w:rsidR="00983177" w:rsidRPr="00F17DA2">
        <w:rPr>
          <w:rFonts w:eastAsia="Times New Roman" w:cs="Times New Roman"/>
          <w:bCs/>
          <w:color w:val="000000"/>
        </w:rPr>
        <w:t>,</w:t>
      </w:r>
      <w:r w:rsidR="00F17DA2" w:rsidRPr="00F17DA2">
        <w:rPr>
          <w:rFonts w:ascii="Times New Romam" w:eastAsia="Times New Roman" w:hAnsi="Times New Romam" w:cs="Times New Roman"/>
          <w:bCs/>
          <w:color w:val="000000"/>
        </w:rPr>
        <w:t> вывод</w:t>
      </w:r>
      <w:r w:rsidR="00983177" w:rsidRPr="00F17DA2">
        <w:rPr>
          <w:rFonts w:eastAsia="Times New Roman" w:cs="Times New Roman"/>
          <w:bCs/>
          <w:color w:val="000000"/>
        </w:rPr>
        <w:t xml:space="preserve"> </w:t>
      </w:r>
      <w:r w:rsidR="00A64669" w:rsidRPr="00F17DA2">
        <w:rPr>
          <w:rFonts w:eastAsia="Times New Roman" w:cs="Times New Roman"/>
          <w:bCs/>
          <w:color w:val="000000"/>
          <w:lang w:val="en-US"/>
        </w:rPr>
        <w:t>Instagram</w:t>
      </w:r>
      <w:r w:rsidR="00A64669"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экономические </w:t>
      </w:r>
      <w:r w:rsidR="00A64669" w:rsidRPr="00F17DA2">
        <w:rPr>
          <w:rFonts w:eastAsia="Times New Roman" w:cs="Times New Roman"/>
          <w:bCs/>
          <w:color w:val="000000"/>
          <w:lang w:val="en-US"/>
        </w:rPr>
        <w:t>Twitter</w:t>
      </w:r>
      <w:r w:rsidR="00A64669" w:rsidRPr="00F17DA2">
        <w:rPr>
          <w:rFonts w:eastAsia="Times New Roman" w:cs="Times New Roman"/>
          <w:bCs/>
          <w:color w:val="000000"/>
        </w:rPr>
        <w:t>,</w:t>
      </w:r>
      <w:r w:rsidR="00F17DA2" w:rsidRPr="00F17DA2">
        <w:rPr>
          <w:rFonts w:ascii="Times New Romam" w:eastAsia="Times New Roman" w:hAnsi="Times New Romam" w:cs="Times New Roman"/>
          <w:bCs/>
          <w:color w:val="000000"/>
        </w:rPr>
        <w:t> необходимо</w:t>
      </w:r>
      <w:r w:rsidR="00A64669" w:rsidRPr="00F17DA2">
        <w:rPr>
          <w:rFonts w:eastAsia="Times New Roman" w:cs="Times New Roman"/>
          <w:bCs/>
          <w:color w:val="000000"/>
        </w:rPr>
        <w:t xml:space="preserve"> </w:t>
      </w:r>
      <w:r w:rsidR="00A64669" w:rsidRPr="00F17DA2">
        <w:rPr>
          <w:rFonts w:eastAsia="Times New Roman" w:cs="Times New Roman"/>
          <w:bCs/>
          <w:color w:val="000000"/>
          <w:lang w:val="en-US"/>
        </w:rPr>
        <w:t>WhatsApp</w:t>
      </w:r>
      <w:r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коммуникаций </w:t>
      </w:r>
      <w:r w:rsidRPr="00F17DA2">
        <w:rPr>
          <w:rFonts w:eastAsia="Times New Roman" w:cs="Times New Roman"/>
          <w:bCs/>
          <w:color w:val="000000"/>
        </w:rPr>
        <w:t>Сбор</w:t>
      </w:r>
      <w:r w:rsidR="00F17DA2" w:rsidRPr="00F17DA2">
        <w:rPr>
          <w:rFonts w:ascii="Times New Romam" w:eastAsia="Times New Roman" w:hAnsi="Times New Romam" w:cs="Times New Roman"/>
          <w:bCs/>
          <w:color w:val="000000"/>
        </w:rPr>
        <w:t> образом</w:t>
      </w:r>
      <w:r w:rsidR="00F17DA2" w:rsidRPr="00F17DA2">
        <w:rPr>
          <w:rFonts w:eastAsia="Times New Roman" w:cs="Times New Roman"/>
          <w:bCs/>
          <w:color w:val="000000"/>
        </w:rPr>
        <w:t xml:space="preserve"> </w:t>
      </w:r>
      <w:r w:rsidRPr="00F17DA2">
        <w:rPr>
          <w:rFonts w:eastAsia="Times New Roman" w:cs="Times New Roman"/>
          <w:bCs/>
          <w:color w:val="000000"/>
        </w:rPr>
        <w:t xml:space="preserve">информации </w:t>
      </w:r>
      <w:r w:rsidR="00F17DA2" w:rsidRPr="00F17DA2">
        <w:rPr>
          <w:rFonts w:ascii="Times New Romam" w:eastAsia="Times New Roman" w:hAnsi="Times New Romam" w:cs="Times New Roman"/>
          <w:bCs/>
          <w:color w:val="000000"/>
        </w:rPr>
        <w:t>средства </w:t>
      </w:r>
      <w:r w:rsidRPr="00F17DA2">
        <w:rPr>
          <w:rFonts w:eastAsia="Times New Roman" w:cs="Times New Roman"/>
          <w:bCs/>
          <w:color w:val="000000"/>
        </w:rPr>
        <w:t>осуществлен</w:t>
      </w:r>
      <w:r w:rsidR="00F17DA2" w:rsidRPr="00F17DA2">
        <w:rPr>
          <w:rFonts w:ascii="Times New Romam" w:eastAsia="Times New Roman" w:hAnsi="Times New Romam" w:cs="Times New Roman"/>
          <w:bCs/>
          <w:color w:val="000000"/>
        </w:rPr>
        <w:t> совокупность</w:t>
      </w:r>
      <w:r w:rsidR="00F17DA2" w:rsidRPr="00F17DA2">
        <w:rPr>
          <w:rFonts w:eastAsia="Times New Roman" w:cs="Times New Roman"/>
          <w:bCs/>
          <w:color w:val="000000"/>
        </w:rPr>
        <w:t xml:space="preserve"> </w:t>
      </w:r>
      <w:r w:rsidRPr="00F17DA2">
        <w:rPr>
          <w:rFonts w:eastAsia="Times New Roman" w:cs="Times New Roman"/>
          <w:bCs/>
          <w:color w:val="000000"/>
        </w:rPr>
        <w:t xml:space="preserve">с помощью </w:t>
      </w:r>
      <w:r w:rsidR="00F17DA2" w:rsidRPr="00F17DA2">
        <w:rPr>
          <w:rFonts w:ascii="Times New Romam" w:eastAsia="Times New Roman" w:hAnsi="Times New Romam" w:cs="Times New Roman"/>
          <w:bCs/>
          <w:color w:val="000000"/>
        </w:rPr>
        <w:t>наиболее </w:t>
      </w:r>
      <w:r w:rsidRPr="00F17DA2">
        <w:rPr>
          <w:rFonts w:eastAsia="Times New Roman" w:cs="Times New Roman"/>
          <w:bCs/>
          <w:color w:val="000000"/>
        </w:rPr>
        <w:t>качественного</w:t>
      </w:r>
      <w:r w:rsidR="00F17DA2" w:rsidRPr="00F17DA2">
        <w:rPr>
          <w:rFonts w:ascii="Times New Romam" w:eastAsia="Times New Roman" w:hAnsi="Times New Romam" w:cs="Times New Roman"/>
          <w:bCs/>
          <w:color w:val="000000"/>
        </w:rPr>
        <w:t> говорил</w:t>
      </w:r>
      <w:r w:rsidR="00F17DA2" w:rsidRPr="00F17DA2">
        <w:rPr>
          <w:rFonts w:eastAsia="Times New Roman" w:cs="Times New Roman"/>
          <w:bCs/>
          <w:color w:val="000000"/>
        </w:rPr>
        <w:t xml:space="preserve"> </w:t>
      </w:r>
      <w:r w:rsidRPr="00F17DA2">
        <w:rPr>
          <w:rFonts w:eastAsia="Times New Roman" w:cs="Times New Roman"/>
          <w:bCs/>
          <w:color w:val="000000"/>
        </w:rPr>
        <w:t xml:space="preserve">метода – </w:t>
      </w:r>
      <w:r w:rsidR="00F17DA2" w:rsidRPr="00F17DA2">
        <w:rPr>
          <w:rFonts w:ascii="Times New Romam" w:eastAsia="Times New Roman" w:hAnsi="Times New Romam" w:cs="Times New Roman"/>
          <w:bCs/>
          <w:color w:val="000000"/>
        </w:rPr>
        <w:t>мнения </w:t>
      </w:r>
      <w:r w:rsidRPr="00F17DA2">
        <w:rPr>
          <w:rFonts w:eastAsia="Times New Roman" w:cs="Times New Roman"/>
          <w:bCs/>
          <w:color w:val="000000"/>
        </w:rPr>
        <w:t>полуструктурированного</w:t>
      </w:r>
      <w:r w:rsidR="00F17DA2" w:rsidRPr="00F17DA2">
        <w:rPr>
          <w:rFonts w:ascii="Times New Romam" w:eastAsia="Times New Roman" w:hAnsi="Times New Romam" w:cs="Times New Roman"/>
          <w:bCs/>
          <w:color w:val="000000"/>
        </w:rPr>
        <w:t> процессов</w:t>
      </w:r>
      <w:r w:rsidR="00F17DA2" w:rsidRPr="00F17DA2">
        <w:rPr>
          <w:rFonts w:eastAsia="Times New Roman" w:cs="Times New Roman"/>
          <w:bCs/>
          <w:color w:val="000000"/>
        </w:rPr>
        <w:t xml:space="preserve"> </w:t>
      </w:r>
      <w:r w:rsidRPr="00F17DA2">
        <w:rPr>
          <w:rFonts w:eastAsia="Times New Roman" w:cs="Times New Roman"/>
          <w:bCs/>
          <w:color w:val="000000"/>
        </w:rPr>
        <w:t xml:space="preserve">интервью. </w:t>
      </w:r>
      <w:r w:rsidR="00F17DA2" w:rsidRPr="00F17DA2">
        <w:rPr>
          <w:rFonts w:ascii="Times New Romam" w:eastAsia="Times New Roman" w:hAnsi="Times New Romam" w:cs="Times New Roman"/>
          <w:bCs/>
          <w:color w:val="000000"/>
        </w:rPr>
        <w:t>стратегических </w:t>
      </w:r>
      <w:r w:rsidRPr="00F17DA2">
        <w:rPr>
          <w:rFonts w:eastAsia="Times New Roman" w:cs="Times New Roman"/>
          <w:bCs/>
          <w:color w:val="000000"/>
        </w:rPr>
        <w:t>Средняя</w:t>
      </w:r>
      <w:r w:rsidR="00F17DA2" w:rsidRPr="00F17DA2">
        <w:rPr>
          <w:rFonts w:ascii="Times New Romam" w:eastAsia="Times New Roman" w:hAnsi="Times New Romam" w:cs="Times New Roman"/>
          <w:bCs/>
          <w:color w:val="000000"/>
        </w:rPr>
        <w:t> онлайн</w:t>
      </w:r>
      <w:r w:rsidR="00F17DA2" w:rsidRPr="00F17DA2">
        <w:rPr>
          <w:rFonts w:eastAsia="Times New Roman" w:cs="Times New Roman"/>
          <w:bCs/>
          <w:color w:val="000000"/>
        </w:rPr>
        <w:t xml:space="preserve"> </w:t>
      </w:r>
      <w:r w:rsidRPr="00F17DA2">
        <w:rPr>
          <w:rFonts w:eastAsia="Times New Roman" w:cs="Times New Roman"/>
          <w:bCs/>
          <w:color w:val="000000"/>
        </w:rPr>
        <w:t xml:space="preserve">продолжительность </w:t>
      </w:r>
      <w:r w:rsidR="00F17DA2" w:rsidRPr="00F17DA2">
        <w:rPr>
          <w:rFonts w:ascii="Times New Romam" w:eastAsia="Times New Roman" w:hAnsi="Times New Romam" w:cs="Times New Roman"/>
          <w:bCs/>
          <w:color w:val="000000"/>
        </w:rPr>
        <w:t>современности </w:t>
      </w:r>
      <w:r w:rsidRPr="00F17DA2">
        <w:rPr>
          <w:rFonts w:eastAsia="Times New Roman" w:cs="Times New Roman"/>
          <w:bCs/>
          <w:color w:val="000000"/>
        </w:rPr>
        <w:t>интервью</w:t>
      </w:r>
      <w:r w:rsidR="00F17DA2" w:rsidRPr="00F17DA2">
        <w:rPr>
          <w:rFonts w:ascii="Times New Romam" w:eastAsia="Times New Roman" w:hAnsi="Times New Romam" w:cs="Times New Roman"/>
          <w:bCs/>
          <w:color w:val="000000"/>
        </w:rPr>
        <w:t> видит</w:t>
      </w:r>
      <w:r w:rsidR="00F17DA2" w:rsidRPr="00F17DA2">
        <w:rPr>
          <w:rFonts w:eastAsia="Times New Roman" w:cs="Times New Roman"/>
          <w:bCs/>
          <w:color w:val="000000"/>
        </w:rPr>
        <w:t xml:space="preserve"> </w:t>
      </w:r>
      <w:r w:rsidRPr="00F17DA2">
        <w:rPr>
          <w:rFonts w:eastAsia="Times New Roman" w:cs="Times New Roman"/>
          <w:bCs/>
          <w:color w:val="000000"/>
        </w:rPr>
        <w:t xml:space="preserve">40 минут. </w:t>
      </w:r>
      <w:r w:rsidR="00F17DA2" w:rsidRPr="00F17DA2">
        <w:rPr>
          <w:rFonts w:ascii="Times New Romam" w:eastAsia="Times New Roman" w:hAnsi="Times New Romam" w:cs="Times New Roman"/>
          <w:bCs/>
          <w:color w:val="000000"/>
        </w:rPr>
        <w:t>артикуляции </w:t>
      </w:r>
      <w:r w:rsidRPr="00F17DA2">
        <w:rPr>
          <w:rFonts w:eastAsia="Times New Roman" w:cs="Times New Roman"/>
          <w:bCs/>
          <w:color w:val="000000"/>
        </w:rPr>
        <w:t>Беседа</w:t>
      </w:r>
      <w:r w:rsidR="00F17DA2" w:rsidRPr="00F17DA2">
        <w:rPr>
          <w:rFonts w:ascii="Times New Romam" w:eastAsia="Times New Roman" w:hAnsi="Times New Romam" w:cs="Times New Roman"/>
          <w:bCs/>
          <w:color w:val="000000"/>
        </w:rPr>
        <w:t> источника</w:t>
      </w:r>
      <w:r w:rsidR="00F17DA2" w:rsidRPr="00F17DA2">
        <w:rPr>
          <w:rFonts w:eastAsia="Times New Roman" w:cs="Times New Roman"/>
          <w:bCs/>
          <w:color w:val="000000"/>
        </w:rPr>
        <w:t xml:space="preserve"> </w:t>
      </w:r>
      <w:r w:rsidRPr="00F17DA2">
        <w:rPr>
          <w:rFonts w:eastAsia="Times New Roman" w:cs="Times New Roman"/>
          <w:bCs/>
          <w:color w:val="000000"/>
        </w:rPr>
        <w:t xml:space="preserve">с респондентами </w:t>
      </w:r>
      <w:r w:rsidR="00F17DA2" w:rsidRPr="00F17DA2">
        <w:rPr>
          <w:rFonts w:ascii="Times New Romam" w:eastAsia="Times New Roman" w:hAnsi="Times New Romam" w:cs="Times New Roman"/>
          <w:bCs/>
          <w:color w:val="000000"/>
        </w:rPr>
        <w:t>социальных </w:t>
      </w:r>
      <w:r w:rsidRPr="00F17DA2">
        <w:rPr>
          <w:rFonts w:eastAsia="Times New Roman" w:cs="Times New Roman"/>
          <w:bCs/>
          <w:color w:val="000000"/>
        </w:rPr>
        <w:t>проводилась</w:t>
      </w:r>
      <w:r w:rsidR="00F17DA2" w:rsidRPr="00F17DA2">
        <w:rPr>
          <w:rFonts w:ascii="Times New Romam" w:eastAsia="Times New Roman" w:hAnsi="Times New Romam" w:cs="Times New Roman"/>
          <w:bCs/>
          <w:color w:val="000000"/>
        </w:rPr>
        <w:t> укрепляет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лично- </w:t>
      </w:r>
      <w:r w:rsidR="00F17DA2" w:rsidRPr="00F17DA2">
        <w:rPr>
          <w:rFonts w:ascii="Times New Romam" w:eastAsia="Times New Roman" w:hAnsi="Times New Romam" w:cs="Times New Roman"/>
          <w:bCs/>
          <w:color w:val="000000"/>
        </w:rPr>
        <w:t>обменами </w:t>
      </w:r>
      <w:r w:rsidRPr="00F17DA2">
        <w:rPr>
          <w:rFonts w:eastAsia="Times New Roman" w:cs="Times New Roman"/>
          <w:bCs/>
          <w:color w:val="000000"/>
          <w:lang w:val="en-US"/>
        </w:rPr>
        <w:t>face</w:t>
      </w:r>
      <w:r w:rsidR="00F17DA2" w:rsidRPr="00F17DA2">
        <w:rPr>
          <w:rFonts w:ascii="Times New Romam" w:eastAsia="Times New Roman" w:hAnsi="Times New Romam" w:cs="Times New Roman"/>
          <w:bCs/>
          <w:color w:val="000000"/>
        </w:rPr>
        <w:t> утвердительно</w:t>
      </w:r>
      <w:r w:rsidR="00F17DA2" w:rsidRPr="00F17DA2">
        <w:rPr>
          <w:rFonts w:eastAsia="Times New Roman" w:cs="Times New Roman"/>
          <w:bCs/>
          <w:color w:val="000000"/>
        </w:rPr>
        <w:t xml:space="preserve"> </w:t>
      </w:r>
      <w:r w:rsidRPr="00F17DA2">
        <w:rPr>
          <w:rFonts w:eastAsia="Times New Roman" w:cs="Times New Roman"/>
          <w:bCs/>
          <w:color w:val="000000"/>
          <w:lang w:val="en-US"/>
        </w:rPr>
        <w:t>to</w:t>
      </w:r>
      <w:r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происходит </w:t>
      </w:r>
      <w:r w:rsidRPr="00F17DA2">
        <w:rPr>
          <w:rFonts w:eastAsia="Times New Roman" w:cs="Times New Roman"/>
          <w:bCs/>
          <w:color w:val="000000"/>
          <w:lang w:val="en-US"/>
        </w:rPr>
        <w:t>face</w:t>
      </w:r>
      <w:r w:rsidRPr="00F17DA2">
        <w:rPr>
          <w:rFonts w:eastAsia="Times New Roman" w:cs="Times New Roman"/>
          <w:bCs/>
          <w:color w:val="000000"/>
        </w:rPr>
        <w:t>.</w:t>
      </w:r>
      <w:r w:rsidR="00F17DA2" w:rsidRPr="00F17DA2">
        <w:rPr>
          <w:rFonts w:ascii="Times New Romam" w:eastAsia="Times New Roman" w:hAnsi="Times New Romam" w:cs="Times New Roman"/>
          <w:bCs/>
          <w:color w:val="000000"/>
        </w:rPr>
        <w:t> технологий</w:t>
      </w:r>
      <w:r w:rsidR="00F17DA2" w:rsidRPr="00F17DA2">
        <w:rPr>
          <w:rFonts w:eastAsia="Times New Roman" w:cs="Times New Roman"/>
          <w:bCs/>
          <w:color w:val="000000"/>
        </w:rPr>
        <w:t xml:space="preserve"> </w:t>
      </w:r>
    </w:p>
    <w:p w14:paraId="60AC59C1" w14:textId="146CB019" w:rsidR="0088670D" w:rsidRPr="00F17DA2" w:rsidRDefault="0088670D" w:rsidP="007923EB">
      <w:pPr>
        <w:rPr>
          <w:rFonts w:eastAsia="Times New Roman" w:cs="Times New Roman"/>
          <w:bCs/>
          <w:color w:val="000000"/>
        </w:rPr>
      </w:pPr>
      <w:r w:rsidRPr="00F17DA2">
        <w:rPr>
          <w:rFonts w:eastAsia="Times New Roman" w:cs="Times New Roman"/>
          <w:bCs/>
          <w:color w:val="000000"/>
        </w:rPr>
        <w:t xml:space="preserve">При разработке </w:t>
      </w:r>
      <w:r w:rsidR="00F17DA2" w:rsidRPr="00F17DA2">
        <w:rPr>
          <w:rFonts w:ascii="Times New Romam" w:eastAsia="Times New Roman" w:hAnsi="Times New Romam" w:cs="Times New Roman"/>
          <w:bCs/>
          <w:color w:val="000000"/>
        </w:rPr>
        <w:t>однако </w:t>
      </w:r>
      <w:r w:rsidRPr="00F17DA2">
        <w:rPr>
          <w:rFonts w:eastAsia="Times New Roman" w:cs="Times New Roman"/>
          <w:bCs/>
          <w:color w:val="000000"/>
        </w:rPr>
        <w:t>гайда</w:t>
      </w:r>
      <w:r w:rsidR="00F17DA2" w:rsidRPr="00F17DA2">
        <w:rPr>
          <w:rFonts w:ascii="Times New Romam" w:eastAsia="Times New Roman" w:hAnsi="Times New Romam" w:cs="Times New Roman"/>
          <w:bCs/>
          <w:color w:val="000000"/>
        </w:rPr>
        <w:t> собой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интервью </w:t>
      </w:r>
      <w:r w:rsidR="00F17DA2" w:rsidRPr="00F17DA2">
        <w:rPr>
          <w:rFonts w:ascii="Times New Romam" w:eastAsia="Times New Roman" w:hAnsi="Times New Romam" w:cs="Times New Roman"/>
          <w:bCs/>
          <w:color w:val="000000"/>
        </w:rPr>
        <w:t>неограниченного </w:t>
      </w:r>
      <w:r w:rsidRPr="00F17DA2">
        <w:rPr>
          <w:rFonts w:eastAsia="Times New Roman" w:cs="Times New Roman"/>
          <w:bCs/>
          <w:color w:val="000000"/>
        </w:rPr>
        <w:t>были</w:t>
      </w:r>
      <w:r w:rsidR="00F17DA2" w:rsidRPr="00F17DA2">
        <w:rPr>
          <w:rFonts w:ascii="Times New Romam" w:eastAsia="Times New Roman" w:hAnsi="Times New Romam" w:cs="Times New Roman"/>
          <w:bCs/>
          <w:color w:val="000000"/>
        </w:rPr>
        <w:t> редактором</w:t>
      </w:r>
      <w:r w:rsidR="00F17DA2" w:rsidRPr="00F17DA2">
        <w:rPr>
          <w:rFonts w:eastAsia="Times New Roman" w:cs="Times New Roman"/>
          <w:bCs/>
          <w:color w:val="000000"/>
        </w:rPr>
        <w:t xml:space="preserve"> </w:t>
      </w:r>
      <w:r w:rsidRPr="00F17DA2">
        <w:rPr>
          <w:rFonts w:eastAsia="Times New Roman" w:cs="Times New Roman"/>
          <w:bCs/>
          <w:color w:val="000000"/>
        </w:rPr>
        <w:t xml:space="preserve">определены </w:t>
      </w:r>
      <w:r w:rsidR="00F17DA2" w:rsidRPr="00F17DA2">
        <w:rPr>
          <w:rFonts w:ascii="Times New Romam" w:eastAsia="Times New Roman" w:hAnsi="Times New Romam" w:cs="Times New Roman"/>
          <w:bCs/>
          <w:color w:val="000000"/>
        </w:rPr>
        <w:t>режимом </w:t>
      </w:r>
      <w:r w:rsidRPr="00F17DA2">
        <w:rPr>
          <w:rFonts w:eastAsia="Times New Roman" w:cs="Times New Roman"/>
          <w:bCs/>
          <w:color w:val="000000"/>
        </w:rPr>
        <w:t>основные</w:t>
      </w:r>
      <w:r w:rsidR="00F17DA2" w:rsidRPr="00F17DA2">
        <w:rPr>
          <w:rFonts w:ascii="Times New Romam" w:eastAsia="Times New Roman" w:hAnsi="Times New Romam" w:cs="Times New Roman"/>
          <w:bCs/>
          <w:color w:val="000000"/>
        </w:rPr>
        <w:t> обработке</w:t>
      </w:r>
      <w:r w:rsidR="00F17DA2" w:rsidRPr="00F17DA2">
        <w:rPr>
          <w:rFonts w:eastAsia="Times New Roman" w:cs="Times New Roman"/>
          <w:bCs/>
          <w:color w:val="000000"/>
        </w:rPr>
        <w:t xml:space="preserve"> </w:t>
      </w:r>
      <w:r w:rsidRPr="00F17DA2">
        <w:rPr>
          <w:rFonts w:eastAsia="Times New Roman" w:cs="Times New Roman"/>
          <w:bCs/>
          <w:color w:val="000000"/>
        </w:rPr>
        <w:t xml:space="preserve">блоки </w:t>
      </w:r>
      <w:r w:rsidR="00F17DA2" w:rsidRPr="00F17DA2">
        <w:rPr>
          <w:rFonts w:ascii="Times New Romam" w:eastAsia="Times New Roman" w:hAnsi="Times New Romam" w:cs="Times New Roman"/>
          <w:bCs/>
          <w:color w:val="000000"/>
        </w:rPr>
        <w:t>значение </w:t>
      </w:r>
      <w:r w:rsidRPr="00F17DA2">
        <w:rPr>
          <w:rFonts w:eastAsia="Times New Roman" w:cs="Times New Roman"/>
          <w:bCs/>
          <w:color w:val="000000"/>
        </w:rPr>
        <w:t>вопросов.</w:t>
      </w:r>
      <w:r w:rsidR="00F17DA2" w:rsidRPr="00F17DA2">
        <w:rPr>
          <w:rFonts w:ascii="Times New Romam" w:eastAsia="Times New Roman" w:hAnsi="Times New Romam" w:cs="Times New Roman"/>
          <w:bCs/>
          <w:color w:val="000000"/>
        </w:rPr>
        <w:t> потенциальным</w:t>
      </w:r>
      <w:r w:rsidRPr="00F17DA2">
        <w:rPr>
          <w:rFonts w:eastAsia="Times New Roman" w:cs="Times New Roman"/>
          <w:bCs/>
          <w:color w:val="000000"/>
        </w:rPr>
        <w:t xml:space="preserve"> Они касались </w:t>
      </w:r>
      <w:r w:rsidR="00F17DA2" w:rsidRPr="00F17DA2">
        <w:rPr>
          <w:rFonts w:ascii="Times New Romam" w:eastAsia="Times New Roman" w:hAnsi="Times New Romam" w:cs="Times New Roman"/>
          <w:bCs/>
          <w:color w:val="000000"/>
        </w:rPr>
        <w:t>дневники </w:t>
      </w:r>
      <w:r w:rsidRPr="00F17DA2">
        <w:rPr>
          <w:rFonts w:eastAsia="Times New Roman" w:cs="Times New Roman"/>
          <w:bCs/>
          <w:color w:val="000000"/>
        </w:rPr>
        <w:t>коммуникаций</w:t>
      </w:r>
      <w:r w:rsidR="00F17DA2" w:rsidRPr="00F17DA2">
        <w:rPr>
          <w:rFonts w:ascii="Times New Romam" w:eastAsia="Times New Roman" w:hAnsi="Times New Romam" w:cs="Times New Roman"/>
          <w:bCs/>
          <w:color w:val="000000"/>
        </w:rPr>
        <w:t> актуальность</w:t>
      </w:r>
      <w:r w:rsidR="00F17DA2" w:rsidRPr="00F17DA2">
        <w:rPr>
          <w:rFonts w:eastAsia="Times New Roman" w:cs="Times New Roman"/>
          <w:bCs/>
          <w:color w:val="000000"/>
        </w:rPr>
        <w:t xml:space="preserve"> </w:t>
      </w:r>
      <w:r w:rsidRPr="00F17DA2">
        <w:rPr>
          <w:rFonts w:eastAsia="Times New Roman" w:cs="Times New Roman"/>
          <w:bCs/>
          <w:color w:val="000000"/>
        </w:rPr>
        <w:t xml:space="preserve">с </w:t>
      </w:r>
      <w:r w:rsidR="00F17DA2" w:rsidRPr="00F17DA2">
        <w:rPr>
          <w:rFonts w:ascii="Times New Romam" w:eastAsia="Times New Roman" w:hAnsi="Times New Romam" w:cs="Times New Roman"/>
          <w:bCs/>
          <w:color w:val="000000"/>
        </w:rPr>
        <w:t>анализируя </w:t>
      </w:r>
      <w:r w:rsidRPr="00F17DA2">
        <w:rPr>
          <w:rFonts w:eastAsia="Times New Roman" w:cs="Times New Roman"/>
          <w:bCs/>
          <w:color w:val="000000"/>
        </w:rPr>
        <w:t>помощью</w:t>
      </w:r>
      <w:r w:rsidR="00F17DA2" w:rsidRPr="00F17DA2">
        <w:rPr>
          <w:rFonts w:ascii="Times New Romam" w:eastAsia="Times New Roman" w:hAnsi="Times New Romam" w:cs="Times New Roman"/>
          <w:bCs/>
          <w:color w:val="000000"/>
        </w:rPr>
        <w:t> средств</w:t>
      </w:r>
      <w:r w:rsidR="00F17DA2" w:rsidRPr="00F17DA2">
        <w:rPr>
          <w:rFonts w:eastAsia="Times New Roman" w:cs="Times New Roman"/>
          <w:bCs/>
          <w:color w:val="000000"/>
        </w:rPr>
        <w:t xml:space="preserve"> </w:t>
      </w:r>
      <w:r w:rsidRPr="00F17DA2">
        <w:rPr>
          <w:rFonts w:eastAsia="Times New Roman" w:cs="Times New Roman"/>
          <w:bCs/>
          <w:color w:val="000000"/>
        </w:rPr>
        <w:t xml:space="preserve">цифровых </w:t>
      </w:r>
      <w:r w:rsidR="00F17DA2" w:rsidRPr="00F17DA2">
        <w:rPr>
          <w:rFonts w:ascii="Times New Romam" w:eastAsia="Times New Roman" w:hAnsi="Times New Romam" w:cs="Times New Roman"/>
          <w:bCs/>
          <w:color w:val="000000"/>
        </w:rPr>
        <w:t>новых </w:t>
      </w:r>
      <w:r w:rsidRPr="00F17DA2">
        <w:rPr>
          <w:rFonts w:eastAsia="Times New Roman" w:cs="Times New Roman"/>
          <w:bCs/>
          <w:color w:val="000000"/>
        </w:rPr>
        <w:t>технологий,</w:t>
      </w:r>
      <w:r w:rsidR="00F17DA2" w:rsidRPr="00F17DA2">
        <w:rPr>
          <w:rFonts w:ascii="Times New Romam" w:eastAsia="Times New Roman" w:hAnsi="Times New Romam" w:cs="Times New Roman"/>
          <w:bCs/>
          <w:color w:val="000000"/>
        </w:rPr>
        <w:t> количества</w:t>
      </w:r>
      <w:r w:rsidRPr="00F17DA2">
        <w:rPr>
          <w:rFonts w:eastAsia="Times New Roman" w:cs="Times New Roman"/>
          <w:bCs/>
          <w:color w:val="000000"/>
        </w:rPr>
        <w:t xml:space="preserve"> а </w:t>
      </w:r>
      <w:r w:rsidR="00F17DA2" w:rsidRPr="00F17DA2">
        <w:rPr>
          <w:rFonts w:ascii="Times New Romam" w:eastAsia="Times New Roman" w:hAnsi="Times New Romam" w:cs="Times New Roman"/>
          <w:bCs/>
          <w:color w:val="000000"/>
        </w:rPr>
        <w:t>сформировать </w:t>
      </w:r>
      <w:r w:rsidRPr="00F17DA2">
        <w:rPr>
          <w:rFonts w:eastAsia="Times New Roman" w:cs="Times New Roman"/>
          <w:bCs/>
          <w:color w:val="000000"/>
        </w:rPr>
        <w:t>именно</w:t>
      </w:r>
      <w:r w:rsidR="00F17DA2" w:rsidRPr="00F17DA2">
        <w:rPr>
          <w:rFonts w:ascii="Times New Romam" w:eastAsia="Times New Roman" w:hAnsi="Times New Romam" w:cs="Times New Roman"/>
          <w:bCs/>
          <w:color w:val="000000"/>
        </w:rPr>
        <w:t> соответствующие</w:t>
      </w:r>
      <w:r w:rsidR="00F17DA2" w:rsidRPr="00F17DA2">
        <w:rPr>
          <w:rFonts w:eastAsia="Times New Roman" w:cs="Times New Roman"/>
          <w:bCs/>
          <w:color w:val="000000"/>
        </w:rPr>
        <w:t xml:space="preserve"> </w:t>
      </w:r>
      <w:r w:rsidRPr="00F17DA2">
        <w:rPr>
          <w:rFonts w:eastAsia="Times New Roman" w:cs="Times New Roman"/>
          <w:bCs/>
          <w:color w:val="000000"/>
        </w:rPr>
        <w:t>в онлайн-</w:t>
      </w:r>
      <w:r w:rsidR="00F17DA2" w:rsidRPr="00F17DA2">
        <w:rPr>
          <w:rFonts w:ascii="Times New Romam" w:eastAsia="Times New Roman" w:hAnsi="Times New Romam" w:cs="Times New Roman"/>
          <w:bCs/>
          <w:color w:val="000000"/>
        </w:rPr>
        <w:t>возможно </w:t>
      </w:r>
      <w:r w:rsidRPr="00F17DA2">
        <w:rPr>
          <w:rFonts w:eastAsia="Times New Roman" w:cs="Times New Roman"/>
          <w:bCs/>
          <w:color w:val="000000"/>
        </w:rPr>
        <w:t>сообществах.</w:t>
      </w:r>
      <w:r w:rsidR="00F17DA2" w:rsidRPr="00F17DA2">
        <w:rPr>
          <w:rFonts w:ascii="Times New Romam" w:eastAsia="Times New Roman" w:hAnsi="Times New Romam" w:cs="Times New Roman"/>
          <w:bCs/>
          <w:color w:val="000000"/>
        </w:rPr>
        <w:t> осторожным</w:t>
      </w:r>
      <w:r w:rsidRPr="00F17DA2">
        <w:rPr>
          <w:rFonts w:eastAsia="Times New Roman" w:cs="Times New Roman"/>
          <w:bCs/>
          <w:color w:val="000000"/>
        </w:rPr>
        <w:t xml:space="preserve"> </w:t>
      </w:r>
    </w:p>
    <w:p w14:paraId="4EFC1927" w14:textId="06EDF565" w:rsidR="0088670D" w:rsidRPr="00F17DA2" w:rsidRDefault="0088670D" w:rsidP="007923EB">
      <w:pPr>
        <w:rPr>
          <w:rFonts w:eastAsia="Times New Roman" w:cs="Times New Roman"/>
          <w:bCs/>
          <w:color w:val="000000"/>
        </w:rPr>
      </w:pPr>
      <w:r w:rsidRPr="00F17DA2">
        <w:rPr>
          <w:rFonts w:eastAsia="Times New Roman" w:cs="Times New Roman"/>
          <w:bCs/>
          <w:color w:val="000000"/>
        </w:rPr>
        <w:t xml:space="preserve">В ходе </w:t>
      </w:r>
      <w:r w:rsidR="00F17DA2" w:rsidRPr="00F17DA2">
        <w:rPr>
          <w:rFonts w:ascii="Times New Romam" w:eastAsia="Times New Roman" w:hAnsi="Times New Romam" w:cs="Times New Roman"/>
          <w:bCs/>
          <w:color w:val="000000"/>
        </w:rPr>
        <w:t>медиа </w:t>
      </w:r>
      <w:r w:rsidRPr="00F17DA2">
        <w:rPr>
          <w:rFonts w:eastAsia="Times New Roman" w:cs="Times New Roman"/>
          <w:bCs/>
          <w:color w:val="000000"/>
        </w:rPr>
        <w:t>обработки</w:t>
      </w:r>
      <w:r w:rsidR="00F17DA2" w:rsidRPr="00F17DA2">
        <w:rPr>
          <w:rFonts w:ascii="Times New Romam" w:eastAsia="Times New Roman" w:hAnsi="Times New Romam" w:cs="Times New Roman"/>
          <w:bCs/>
          <w:color w:val="000000"/>
        </w:rPr>
        <w:t> массой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коммуникативного </w:t>
      </w:r>
      <w:r w:rsidRPr="00F17DA2">
        <w:rPr>
          <w:rFonts w:eastAsia="Times New Roman" w:cs="Times New Roman"/>
          <w:bCs/>
          <w:color w:val="000000"/>
        </w:rPr>
        <w:t>анализа</w:t>
      </w:r>
      <w:r w:rsidR="00F17DA2" w:rsidRPr="00F17DA2">
        <w:rPr>
          <w:rFonts w:ascii="Times New Romam" w:eastAsia="Times New Roman" w:hAnsi="Times New Romam" w:cs="Times New Roman"/>
          <w:bCs/>
          <w:color w:val="000000"/>
        </w:rPr>
        <w:t> рассмотрены</w:t>
      </w:r>
      <w:r w:rsidR="00F17DA2" w:rsidRPr="00F17DA2">
        <w:rPr>
          <w:rFonts w:eastAsia="Times New Roman" w:cs="Times New Roman"/>
          <w:bCs/>
          <w:color w:val="000000"/>
        </w:rPr>
        <w:t xml:space="preserve"> </w:t>
      </w:r>
      <w:r w:rsidRPr="00F17DA2">
        <w:rPr>
          <w:rFonts w:eastAsia="Times New Roman" w:cs="Times New Roman"/>
          <w:bCs/>
          <w:color w:val="000000"/>
        </w:rPr>
        <w:t xml:space="preserve">данных </w:t>
      </w:r>
      <w:r w:rsidR="00F17DA2" w:rsidRPr="00F17DA2">
        <w:rPr>
          <w:rFonts w:ascii="Times New Romam" w:eastAsia="Times New Roman" w:hAnsi="Times New Romam" w:cs="Times New Roman"/>
          <w:bCs/>
          <w:color w:val="000000"/>
        </w:rPr>
        <w:t>политическая </w:t>
      </w:r>
      <w:r w:rsidRPr="00F17DA2">
        <w:rPr>
          <w:rFonts w:eastAsia="Times New Roman" w:cs="Times New Roman"/>
          <w:bCs/>
          <w:color w:val="000000"/>
        </w:rPr>
        <w:t>были</w:t>
      </w:r>
      <w:r w:rsidR="00F17DA2" w:rsidRPr="00F17DA2">
        <w:rPr>
          <w:rFonts w:ascii="Times New Romam" w:eastAsia="Times New Roman" w:hAnsi="Times New Romam" w:cs="Times New Roman"/>
          <w:bCs/>
          <w:color w:val="000000"/>
        </w:rPr>
        <w:t> параграфа</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получены </w:t>
      </w:r>
      <w:r w:rsidR="00F17DA2" w:rsidRPr="00F17DA2">
        <w:rPr>
          <w:rFonts w:ascii="Times New Romam" w:eastAsia="Times New Roman" w:hAnsi="Times New Romam" w:cs="Times New Roman"/>
          <w:bCs/>
          <w:color w:val="000000"/>
        </w:rPr>
        <w:t>количества </w:t>
      </w:r>
      <w:r w:rsidRPr="00F17DA2">
        <w:rPr>
          <w:rFonts w:eastAsia="Times New Roman" w:cs="Times New Roman"/>
          <w:bCs/>
          <w:color w:val="000000"/>
        </w:rPr>
        <w:t>следующие</w:t>
      </w:r>
      <w:r w:rsidR="00F17DA2" w:rsidRPr="00F17DA2">
        <w:rPr>
          <w:rFonts w:ascii="Times New Romam" w:eastAsia="Times New Roman" w:hAnsi="Times New Romam" w:cs="Times New Roman"/>
          <w:bCs/>
          <w:color w:val="000000"/>
        </w:rPr>
        <w:t> политические</w:t>
      </w:r>
      <w:r w:rsidR="00F17DA2" w:rsidRPr="00F17DA2">
        <w:rPr>
          <w:rFonts w:eastAsia="Times New Roman" w:cs="Times New Roman"/>
          <w:bCs/>
          <w:color w:val="000000"/>
        </w:rPr>
        <w:t xml:space="preserve"> </w:t>
      </w:r>
      <w:r w:rsidRPr="00F17DA2">
        <w:rPr>
          <w:rFonts w:eastAsia="Times New Roman" w:cs="Times New Roman"/>
          <w:bCs/>
          <w:color w:val="000000"/>
        </w:rPr>
        <w:t xml:space="preserve">результаты: </w:t>
      </w:r>
    </w:p>
    <w:p w14:paraId="2CB816A5" w14:textId="5C43BD1B" w:rsidR="0088670D" w:rsidRPr="00F17DA2" w:rsidRDefault="00F17DA2" w:rsidP="007923EB">
      <w:pPr>
        <w:rPr>
          <w:rFonts w:eastAsia="Times New Roman" w:cs="Times New Roman"/>
          <w:bCs/>
          <w:color w:val="000000"/>
        </w:rPr>
      </w:pPr>
      <w:r w:rsidRPr="00F17DA2">
        <w:rPr>
          <w:rFonts w:ascii="Times New Romam" w:eastAsia="Times New Roman" w:hAnsi="Times New Romam" w:cs="Times New Roman"/>
          <w:bCs/>
          <w:color w:val="000000"/>
        </w:rPr>
        <w:t>влиянием </w:t>
      </w:r>
      <w:r w:rsidR="0088670D" w:rsidRPr="00F17DA2">
        <w:rPr>
          <w:rFonts w:eastAsia="Times New Roman" w:cs="Times New Roman"/>
          <w:bCs/>
          <w:color w:val="000000"/>
        </w:rPr>
        <w:t>Первый</w:t>
      </w:r>
      <w:r w:rsidRPr="00F17DA2">
        <w:rPr>
          <w:rFonts w:ascii="Times New Romam" w:eastAsia="Times New Roman" w:hAnsi="Times New Romam" w:cs="Times New Roman"/>
          <w:bCs/>
          <w:color w:val="000000"/>
        </w:rPr>
        <w:t> реципиента</w:t>
      </w:r>
      <w:r w:rsidRPr="00F17DA2">
        <w:rPr>
          <w:rFonts w:eastAsia="Times New Roman" w:cs="Times New Roman"/>
          <w:bCs/>
          <w:color w:val="000000"/>
        </w:rPr>
        <w:t xml:space="preserve"> </w:t>
      </w:r>
      <w:r w:rsidR="0088670D" w:rsidRPr="00F17DA2">
        <w:rPr>
          <w:rFonts w:eastAsia="Times New Roman" w:cs="Times New Roman"/>
          <w:bCs/>
          <w:color w:val="000000"/>
        </w:rPr>
        <w:t xml:space="preserve">блок </w:t>
      </w:r>
      <w:r w:rsidRPr="00F17DA2">
        <w:rPr>
          <w:rFonts w:ascii="Times New Romam" w:eastAsia="Times New Roman" w:hAnsi="Times New Romam" w:cs="Times New Roman"/>
          <w:bCs/>
          <w:color w:val="000000"/>
        </w:rPr>
        <w:t>статью </w:t>
      </w:r>
      <w:r w:rsidR="0088670D" w:rsidRPr="00F17DA2">
        <w:rPr>
          <w:rFonts w:eastAsia="Times New Roman" w:cs="Times New Roman"/>
          <w:bCs/>
          <w:color w:val="000000"/>
        </w:rPr>
        <w:t>опросника</w:t>
      </w:r>
      <w:r w:rsidRPr="00F17DA2">
        <w:rPr>
          <w:rFonts w:ascii="Times New Romam" w:eastAsia="Times New Roman" w:hAnsi="Times New Romam" w:cs="Times New Roman"/>
          <w:bCs/>
          <w:color w:val="000000"/>
        </w:rPr>
        <w:t> половины</w:t>
      </w:r>
      <w:r w:rsidRPr="00F17DA2">
        <w:rPr>
          <w:rFonts w:eastAsia="Times New Roman" w:cs="Times New Roman"/>
          <w:bCs/>
          <w:color w:val="000000"/>
        </w:rPr>
        <w:t xml:space="preserve"> </w:t>
      </w:r>
      <w:r w:rsidR="0088670D" w:rsidRPr="00F17DA2">
        <w:rPr>
          <w:rFonts w:eastAsia="Times New Roman" w:cs="Times New Roman"/>
          <w:bCs/>
          <w:color w:val="000000"/>
        </w:rPr>
        <w:t xml:space="preserve">был </w:t>
      </w:r>
      <w:r w:rsidRPr="00F17DA2">
        <w:rPr>
          <w:rFonts w:ascii="Times New Romam" w:eastAsia="Times New Roman" w:hAnsi="Times New Romam" w:cs="Times New Roman"/>
          <w:bCs/>
          <w:color w:val="000000"/>
        </w:rPr>
        <w:t>машинного </w:t>
      </w:r>
      <w:r w:rsidR="0088670D" w:rsidRPr="00F17DA2">
        <w:rPr>
          <w:rFonts w:eastAsia="Times New Roman" w:cs="Times New Roman"/>
          <w:bCs/>
          <w:color w:val="000000"/>
        </w:rPr>
        <w:t>составлен</w:t>
      </w:r>
      <w:r w:rsidRPr="00F17DA2">
        <w:rPr>
          <w:rFonts w:ascii="Times New Romam" w:eastAsia="Times New Roman" w:hAnsi="Times New Romam" w:cs="Times New Roman"/>
          <w:bCs/>
          <w:color w:val="000000"/>
        </w:rPr>
        <w:t> вопрос</w:t>
      </w:r>
      <w:r w:rsidRPr="00F17DA2">
        <w:rPr>
          <w:rFonts w:eastAsia="Times New Roman" w:cs="Times New Roman"/>
          <w:bCs/>
          <w:color w:val="000000"/>
        </w:rPr>
        <w:t xml:space="preserve"> </w:t>
      </w:r>
      <w:r w:rsidR="0088670D" w:rsidRPr="00F17DA2">
        <w:rPr>
          <w:rFonts w:eastAsia="Times New Roman" w:cs="Times New Roman"/>
          <w:bCs/>
          <w:color w:val="000000"/>
        </w:rPr>
        <w:t xml:space="preserve">для </w:t>
      </w:r>
      <w:r w:rsidRPr="00F17DA2">
        <w:rPr>
          <w:rFonts w:ascii="Times New Romam" w:eastAsia="Times New Roman" w:hAnsi="Times New Romam" w:cs="Times New Roman"/>
          <w:bCs/>
          <w:color w:val="000000"/>
        </w:rPr>
        <w:t>единомышленников </w:t>
      </w:r>
      <w:r w:rsidR="0088670D" w:rsidRPr="00F17DA2">
        <w:rPr>
          <w:rFonts w:eastAsia="Times New Roman" w:cs="Times New Roman"/>
          <w:bCs/>
          <w:color w:val="000000"/>
        </w:rPr>
        <w:t>выявления</w:t>
      </w:r>
      <w:r w:rsidRPr="00F17DA2">
        <w:rPr>
          <w:rFonts w:ascii="Times New Romam" w:eastAsia="Times New Roman" w:hAnsi="Times New Romam" w:cs="Times New Roman"/>
          <w:bCs/>
          <w:color w:val="000000"/>
        </w:rPr>
        <w:t> входит</w:t>
      </w:r>
      <w:r w:rsidRPr="00F17DA2">
        <w:rPr>
          <w:rFonts w:eastAsia="Times New Roman" w:cs="Times New Roman"/>
          <w:bCs/>
          <w:color w:val="000000"/>
        </w:rPr>
        <w:t xml:space="preserve"> </w:t>
      </w:r>
      <w:r w:rsidR="00621A50" w:rsidRPr="00F17DA2">
        <w:rPr>
          <w:rFonts w:eastAsia="Times New Roman" w:cs="Times New Roman"/>
          <w:bCs/>
          <w:color w:val="000000"/>
        </w:rPr>
        <w:t xml:space="preserve">того, </w:t>
      </w:r>
      <w:r w:rsidRPr="00F17DA2">
        <w:rPr>
          <w:rFonts w:ascii="Times New Romam" w:eastAsia="Times New Roman" w:hAnsi="Times New Romam" w:cs="Times New Roman"/>
          <w:bCs/>
          <w:color w:val="000000"/>
        </w:rPr>
        <w:t>коммуникантов </w:t>
      </w:r>
      <w:r w:rsidR="00621A50" w:rsidRPr="00F17DA2">
        <w:rPr>
          <w:rFonts w:eastAsia="Times New Roman" w:cs="Times New Roman"/>
          <w:bCs/>
          <w:color w:val="000000"/>
        </w:rPr>
        <w:t>какими</w:t>
      </w:r>
      <w:r w:rsidRPr="00F17DA2">
        <w:rPr>
          <w:rFonts w:ascii="Times New Romam" w:eastAsia="Times New Roman" w:hAnsi="Times New Romam" w:cs="Times New Roman"/>
          <w:bCs/>
          <w:color w:val="000000"/>
        </w:rPr>
        <w:t> необходимо</w:t>
      </w:r>
      <w:r w:rsidRPr="00F17DA2">
        <w:rPr>
          <w:rFonts w:eastAsia="Times New Roman" w:cs="Times New Roman"/>
          <w:bCs/>
          <w:color w:val="000000"/>
        </w:rPr>
        <w:t xml:space="preserve"> </w:t>
      </w:r>
      <w:r w:rsidR="00621A50" w:rsidRPr="00F17DA2">
        <w:rPr>
          <w:rFonts w:eastAsia="Times New Roman" w:cs="Times New Roman"/>
          <w:bCs/>
          <w:color w:val="000000"/>
        </w:rPr>
        <w:t xml:space="preserve">источниками </w:t>
      </w:r>
      <w:r w:rsidRPr="00F17DA2">
        <w:rPr>
          <w:rFonts w:ascii="Times New Romam" w:eastAsia="Times New Roman" w:hAnsi="Times New Romam" w:cs="Times New Roman"/>
          <w:bCs/>
          <w:color w:val="000000"/>
        </w:rPr>
        <w:t>вопрос </w:t>
      </w:r>
      <w:r w:rsidR="00621A50" w:rsidRPr="00F17DA2">
        <w:rPr>
          <w:rFonts w:eastAsia="Times New Roman" w:cs="Times New Roman"/>
          <w:bCs/>
          <w:color w:val="000000"/>
        </w:rPr>
        <w:t>информации</w:t>
      </w:r>
      <w:r w:rsidRPr="00F17DA2">
        <w:rPr>
          <w:rFonts w:ascii="Times New Romam" w:eastAsia="Times New Roman" w:hAnsi="Times New Romam" w:cs="Times New Roman"/>
          <w:bCs/>
          <w:color w:val="000000"/>
        </w:rPr>
        <w:t> связано</w:t>
      </w:r>
      <w:r w:rsidRPr="00F17DA2">
        <w:rPr>
          <w:rFonts w:eastAsia="Times New Roman" w:cs="Times New Roman"/>
          <w:bCs/>
          <w:color w:val="000000"/>
        </w:rPr>
        <w:t xml:space="preserve"> </w:t>
      </w:r>
      <w:r w:rsidR="00621A50" w:rsidRPr="00F17DA2">
        <w:rPr>
          <w:rFonts w:eastAsia="Times New Roman" w:cs="Times New Roman"/>
          <w:bCs/>
          <w:color w:val="000000"/>
        </w:rPr>
        <w:t xml:space="preserve">респонденты </w:t>
      </w:r>
      <w:r w:rsidRPr="00F17DA2">
        <w:rPr>
          <w:rFonts w:ascii="Times New Romam" w:eastAsia="Times New Roman" w:hAnsi="Times New Romam" w:cs="Times New Roman"/>
          <w:bCs/>
          <w:color w:val="000000"/>
        </w:rPr>
        <w:t>значение </w:t>
      </w:r>
      <w:r w:rsidR="00621A50" w:rsidRPr="00F17DA2">
        <w:rPr>
          <w:rFonts w:eastAsia="Times New Roman" w:cs="Times New Roman"/>
          <w:bCs/>
          <w:color w:val="000000"/>
        </w:rPr>
        <w:t>пользуются</w:t>
      </w:r>
      <w:r w:rsidR="0088670D" w:rsidRPr="00F17DA2">
        <w:rPr>
          <w:rFonts w:eastAsia="Times New Roman" w:cs="Times New Roman"/>
          <w:bCs/>
          <w:color w:val="000000"/>
        </w:rPr>
        <w:t>,</w:t>
      </w:r>
      <w:r w:rsidRPr="00F17DA2">
        <w:rPr>
          <w:rFonts w:ascii="Times New Romam" w:eastAsia="Times New Roman" w:hAnsi="Times New Romam" w:cs="Times New Roman"/>
          <w:bCs/>
          <w:color w:val="000000"/>
        </w:rPr>
        <w:t> появлению</w:t>
      </w:r>
      <w:r w:rsidR="0088670D" w:rsidRPr="00F17DA2">
        <w:rPr>
          <w:rFonts w:eastAsia="Times New Roman" w:cs="Times New Roman"/>
          <w:bCs/>
          <w:color w:val="000000"/>
        </w:rPr>
        <w:t xml:space="preserve"> каким </w:t>
      </w:r>
      <w:r w:rsidRPr="00F17DA2">
        <w:rPr>
          <w:rFonts w:ascii="Times New Romam" w:eastAsia="Times New Roman" w:hAnsi="Times New Romam" w:cs="Times New Roman"/>
          <w:bCs/>
          <w:color w:val="000000"/>
        </w:rPr>
        <w:t>программы </w:t>
      </w:r>
      <w:r w:rsidR="0088670D" w:rsidRPr="00F17DA2">
        <w:rPr>
          <w:rFonts w:eastAsia="Times New Roman" w:cs="Times New Roman"/>
          <w:bCs/>
          <w:color w:val="000000"/>
        </w:rPr>
        <w:t>доверяют</w:t>
      </w:r>
      <w:r w:rsidRPr="00F17DA2">
        <w:rPr>
          <w:rFonts w:ascii="Times New Romam" w:eastAsia="Times New Roman" w:hAnsi="Times New Romam" w:cs="Times New Roman"/>
          <w:bCs/>
          <w:color w:val="000000"/>
        </w:rPr>
        <w:t> подходов</w:t>
      </w:r>
      <w:r w:rsidRPr="00F17DA2">
        <w:rPr>
          <w:rFonts w:eastAsia="Times New Roman" w:cs="Times New Roman"/>
          <w:bCs/>
          <w:color w:val="000000"/>
        </w:rPr>
        <w:t xml:space="preserve"> </w:t>
      </w:r>
      <w:r w:rsidR="0088670D"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информация </w:t>
      </w:r>
      <w:r w:rsidR="0088670D" w:rsidRPr="00F17DA2">
        <w:rPr>
          <w:rFonts w:eastAsia="Times New Roman" w:cs="Times New Roman"/>
          <w:bCs/>
          <w:color w:val="000000"/>
        </w:rPr>
        <w:t>почему.</w:t>
      </w:r>
      <w:r w:rsidRPr="00F17DA2">
        <w:rPr>
          <w:rFonts w:ascii="Times New Romam" w:eastAsia="Times New Roman" w:hAnsi="Times New Romam" w:cs="Times New Roman"/>
          <w:bCs/>
          <w:color w:val="000000"/>
        </w:rPr>
        <w:t> выражение</w:t>
      </w:r>
      <w:r w:rsidRPr="00F17DA2">
        <w:rPr>
          <w:rFonts w:eastAsia="Times New Roman" w:cs="Times New Roman"/>
          <w:bCs/>
          <w:color w:val="000000"/>
        </w:rPr>
        <w:t xml:space="preserve"> </w:t>
      </w:r>
    </w:p>
    <w:p w14:paraId="4B6750DB" w14:textId="7D973C79" w:rsidR="0088670D" w:rsidRPr="00F17DA2" w:rsidRDefault="00621A50" w:rsidP="007923EB">
      <w:pPr>
        <w:rPr>
          <w:rFonts w:eastAsia="Times New Roman" w:cs="Times New Roman"/>
          <w:bCs/>
          <w:color w:val="000000"/>
        </w:rPr>
      </w:pPr>
      <w:r w:rsidRPr="00F17DA2">
        <w:rPr>
          <w:rFonts w:eastAsia="Times New Roman" w:cs="Times New Roman"/>
          <w:bCs/>
          <w:color w:val="000000"/>
        </w:rPr>
        <w:t>Б</w:t>
      </w:r>
      <w:r w:rsidR="0088670D" w:rsidRPr="00F17DA2">
        <w:rPr>
          <w:rFonts w:eastAsia="Times New Roman" w:cs="Times New Roman"/>
          <w:bCs/>
          <w:color w:val="000000"/>
        </w:rPr>
        <w:t xml:space="preserve">ольшинство </w:t>
      </w:r>
      <w:r w:rsidR="00F17DA2" w:rsidRPr="00F17DA2">
        <w:rPr>
          <w:rFonts w:ascii="Times New Romam" w:eastAsia="Times New Roman" w:hAnsi="Times New Romam" w:cs="Times New Roman"/>
          <w:bCs/>
          <w:color w:val="000000"/>
        </w:rPr>
        <w:t>тезис </w:t>
      </w:r>
      <w:r w:rsidR="0088670D" w:rsidRPr="00F17DA2">
        <w:rPr>
          <w:rFonts w:eastAsia="Times New Roman" w:cs="Times New Roman"/>
          <w:bCs/>
          <w:color w:val="000000"/>
        </w:rPr>
        <w:t>опрошенных</w:t>
      </w:r>
      <w:r w:rsidR="00F17DA2" w:rsidRPr="00F17DA2">
        <w:rPr>
          <w:rFonts w:ascii="Times New Romam" w:eastAsia="Times New Roman" w:hAnsi="Times New Romam" w:cs="Times New Roman"/>
          <w:bCs/>
          <w:color w:val="000000"/>
        </w:rPr>
        <w:t> управления</w:t>
      </w:r>
      <w:r w:rsidR="00F17DA2" w:rsidRPr="00F17DA2">
        <w:rPr>
          <w:rFonts w:eastAsia="Times New Roman" w:cs="Times New Roman"/>
          <w:bCs/>
          <w:color w:val="000000"/>
        </w:rPr>
        <w:t xml:space="preserve"> </w:t>
      </w:r>
      <w:r w:rsidR="0088670D" w:rsidRPr="00F17DA2">
        <w:rPr>
          <w:rFonts w:eastAsia="Times New Roman" w:cs="Times New Roman"/>
          <w:bCs/>
          <w:color w:val="000000"/>
        </w:rPr>
        <w:t xml:space="preserve">(9 человек) </w:t>
      </w:r>
      <w:r w:rsidR="00F17DA2" w:rsidRPr="00F17DA2">
        <w:rPr>
          <w:rFonts w:ascii="Times New Romam" w:eastAsia="Times New Roman" w:hAnsi="Times New Romam" w:cs="Times New Roman"/>
          <w:bCs/>
          <w:color w:val="000000"/>
        </w:rPr>
        <w:t>политическими </w:t>
      </w:r>
      <w:r w:rsidR="0088670D" w:rsidRPr="00F17DA2">
        <w:rPr>
          <w:rFonts w:eastAsia="Times New Roman" w:cs="Times New Roman"/>
          <w:bCs/>
          <w:color w:val="000000"/>
        </w:rPr>
        <w:t>заявили,</w:t>
      </w:r>
      <w:r w:rsidR="00F17DA2" w:rsidRPr="00F17DA2">
        <w:rPr>
          <w:rFonts w:ascii="Times New Romam" w:eastAsia="Times New Roman" w:hAnsi="Times New Romam" w:cs="Times New Roman"/>
          <w:bCs/>
          <w:color w:val="000000"/>
        </w:rPr>
        <w:t> приводит</w:t>
      </w:r>
      <w:r w:rsidR="0088670D" w:rsidRPr="00F17DA2">
        <w:rPr>
          <w:rFonts w:eastAsia="Times New Roman" w:cs="Times New Roman"/>
          <w:bCs/>
          <w:color w:val="000000"/>
        </w:rPr>
        <w:t xml:space="preserve"> что </w:t>
      </w:r>
      <w:r w:rsidR="007923EB" w:rsidRPr="00F17DA2">
        <w:rPr>
          <w:rFonts w:eastAsia="Times New Roman" w:cs="Times New Roman"/>
          <w:bCs/>
          <w:color w:val="000000"/>
        </w:rPr>
        <w:t xml:space="preserve">получают </w:t>
      </w:r>
      <w:r w:rsidR="00F17DA2" w:rsidRPr="00F17DA2">
        <w:rPr>
          <w:rFonts w:ascii="Times New Romam" w:eastAsia="Times New Roman" w:hAnsi="Times New Romam" w:cs="Times New Roman"/>
          <w:bCs/>
          <w:color w:val="000000"/>
        </w:rPr>
        <w:t>положено </w:t>
      </w:r>
      <w:r w:rsidR="007923EB"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формат</w:t>
      </w:r>
      <w:r w:rsidR="00F17DA2" w:rsidRPr="00F17DA2">
        <w:rPr>
          <w:rFonts w:eastAsia="Times New Roman" w:cs="Times New Roman"/>
          <w:bCs/>
          <w:color w:val="000000"/>
        </w:rPr>
        <w:t xml:space="preserve"> </w:t>
      </w:r>
      <w:r w:rsidR="0088670D" w:rsidRPr="00F17DA2">
        <w:rPr>
          <w:rFonts w:eastAsia="Times New Roman" w:cs="Times New Roman"/>
          <w:bCs/>
          <w:color w:val="000000"/>
        </w:rPr>
        <w:t xml:space="preserve">из </w:t>
      </w:r>
      <w:r w:rsidR="007923EB" w:rsidRPr="00F17DA2">
        <w:rPr>
          <w:rFonts w:eastAsia="Times New Roman" w:cs="Times New Roman"/>
          <w:bCs/>
          <w:color w:val="000000"/>
        </w:rPr>
        <w:t>интернет-</w:t>
      </w:r>
      <w:r w:rsidR="00F17DA2" w:rsidRPr="00F17DA2">
        <w:rPr>
          <w:rFonts w:ascii="Times New Romam" w:eastAsia="Times New Roman" w:hAnsi="Times New Romam" w:cs="Times New Roman"/>
          <w:bCs/>
          <w:color w:val="000000"/>
        </w:rPr>
        <w:t>ассоциаций </w:t>
      </w:r>
      <w:r w:rsidR="007923EB" w:rsidRPr="00F17DA2">
        <w:rPr>
          <w:rFonts w:eastAsia="Times New Roman" w:cs="Times New Roman"/>
          <w:bCs/>
          <w:color w:val="000000"/>
        </w:rPr>
        <w:t>изданий</w:t>
      </w:r>
      <w:r w:rsidR="0088670D" w:rsidRPr="00F17DA2">
        <w:rPr>
          <w:rFonts w:eastAsia="Times New Roman" w:cs="Times New Roman"/>
          <w:bCs/>
          <w:color w:val="000000"/>
        </w:rPr>
        <w:t>,</w:t>
      </w:r>
      <w:r w:rsidR="00F17DA2" w:rsidRPr="00F17DA2">
        <w:rPr>
          <w:rFonts w:ascii="Times New Romam" w:eastAsia="Times New Roman" w:hAnsi="Times New Romam" w:cs="Times New Roman"/>
          <w:bCs/>
          <w:color w:val="000000"/>
        </w:rPr>
        <w:t> очень</w:t>
      </w:r>
      <w:r w:rsidR="0088670D" w:rsidRPr="00F17DA2">
        <w:rPr>
          <w:rFonts w:eastAsia="Times New Roman" w:cs="Times New Roman"/>
          <w:bCs/>
          <w:color w:val="000000"/>
        </w:rPr>
        <w:t xml:space="preserve"> так как </w:t>
      </w:r>
      <w:r w:rsidR="00F17DA2" w:rsidRPr="00F17DA2">
        <w:rPr>
          <w:rFonts w:ascii="Times New Romam" w:eastAsia="Times New Roman" w:hAnsi="Times New Romam" w:cs="Times New Roman"/>
          <w:bCs/>
          <w:color w:val="000000"/>
        </w:rPr>
        <w:t>общественностью </w:t>
      </w:r>
      <w:r w:rsidR="0088670D" w:rsidRPr="00F17DA2">
        <w:rPr>
          <w:rFonts w:eastAsia="Times New Roman" w:cs="Times New Roman"/>
          <w:bCs/>
          <w:color w:val="000000"/>
        </w:rPr>
        <w:t>считают,</w:t>
      </w:r>
      <w:r w:rsidR="00F17DA2" w:rsidRPr="00F17DA2">
        <w:rPr>
          <w:rFonts w:ascii="Times New Romam" w:eastAsia="Times New Roman" w:hAnsi="Times New Romam" w:cs="Times New Roman"/>
          <w:bCs/>
          <w:color w:val="000000"/>
        </w:rPr>
        <w:t> практические</w:t>
      </w:r>
      <w:r w:rsidR="0088670D" w:rsidRPr="00F17DA2">
        <w:rPr>
          <w:rFonts w:eastAsia="Times New Roman" w:cs="Times New Roman"/>
          <w:bCs/>
          <w:color w:val="000000"/>
        </w:rPr>
        <w:t xml:space="preserve"> что </w:t>
      </w:r>
      <w:r w:rsidR="007923EB" w:rsidRPr="00F17DA2">
        <w:rPr>
          <w:rFonts w:eastAsia="Times New Roman" w:cs="Times New Roman"/>
          <w:bCs/>
          <w:color w:val="000000"/>
        </w:rPr>
        <w:t xml:space="preserve">цифровые </w:t>
      </w:r>
      <w:r w:rsidR="00F17DA2" w:rsidRPr="00F17DA2">
        <w:rPr>
          <w:rFonts w:ascii="Times New Romam" w:eastAsia="Times New Roman" w:hAnsi="Times New Romam" w:cs="Times New Roman"/>
          <w:bCs/>
          <w:color w:val="000000"/>
        </w:rPr>
        <w:t>выявление </w:t>
      </w:r>
      <w:r w:rsidR="007923EB" w:rsidRPr="00F17DA2">
        <w:rPr>
          <w:rFonts w:eastAsia="Times New Roman" w:cs="Times New Roman"/>
          <w:bCs/>
          <w:color w:val="000000"/>
        </w:rPr>
        <w:t>источники</w:t>
      </w:r>
      <w:r w:rsidR="00F17DA2" w:rsidRPr="00F17DA2">
        <w:rPr>
          <w:rFonts w:ascii="Times New Romam" w:eastAsia="Times New Roman" w:hAnsi="Times New Romam" w:cs="Times New Roman"/>
          <w:bCs/>
          <w:color w:val="000000"/>
        </w:rPr>
        <w:t> процессах</w:t>
      </w:r>
      <w:r w:rsidR="00F17DA2" w:rsidRPr="00F17DA2">
        <w:rPr>
          <w:rFonts w:eastAsia="Times New Roman" w:cs="Times New Roman"/>
          <w:bCs/>
          <w:color w:val="000000"/>
        </w:rPr>
        <w:t xml:space="preserve"> </w:t>
      </w:r>
      <w:r w:rsidR="007923EB" w:rsidRPr="00F17DA2">
        <w:rPr>
          <w:rFonts w:eastAsia="Times New Roman" w:cs="Times New Roman"/>
          <w:bCs/>
          <w:color w:val="000000"/>
        </w:rPr>
        <w:t xml:space="preserve">предоставляют </w:t>
      </w:r>
      <w:r w:rsidR="00F17DA2" w:rsidRPr="00F17DA2">
        <w:rPr>
          <w:rFonts w:ascii="Times New Romam" w:eastAsia="Times New Roman" w:hAnsi="Times New Romam" w:cs="Times New Roman"/>
          <w:bCs/>
          <w:color w:val="000000"/>
        </w:rPr>
        <w:t>систему </w:t>
      </w:r>
      <w:r w:rsidR="007923EB"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глобальное</w:t>
      </w:r>
      <w:r w:rsidR="00F17DA2" w:rsidRPr="00F17DA2">
        <w:rPr>
          <w:rFonts w:eastAsia="Times New Roman" w:cs="Times New Roman"/>
          <w:bCs/>
          <w:color w:val="000000"/>
        </w:rPr>
        <w:t xml:space="preserve"> </w:t>
      </w:r>
      <w:r w:rsidR="007923EB" w:rsidRPr="00F17DA2">
        <w:rPr>
          <w:rFonts w:eastAsia="Times New Roman" w:cs="Times New Roman"/>
          <w:bCs/>
          <w:color w:val="000000"/>
        </w:rPr>
        <w:t xml:space="preserve">в том виде, </w:t>
      </w:r>
      <w:r w:rsidR="00F17DA2" w:rsidRPr="00F17DA2">
        <w:rPr>
          <w:rFonts w:ascii="Times New Romam" w:eastAsia="Times New Roman" w:hAnsi="Times New Romam" w:cs="Times New Roman"/>
          <w:bCs/>
          <w:color w:val="000000"/>
        </w:rPr>
        <w:t>заключается </w:t>
      </w:r>
      <w:r w:rsidR="007923EB" w:rsidRPr="00F17DA2">
        <w:rPr>
          <w:rFonts w:eastAsia="Times New Roman" w:cs="Times New Roman"/>
          <w:bCs/>
          <w:color w:val="000000"/>
        </w:rPr>
        <w:t>котором</w:t>
      </w:r>
      <w:r w:rsidR="00F17DA2" w:rsidRPr="00F17DA2">
        <w:rPr>
          <w:rFonts w:ascii="Times New Romam" w:eastAsia="Times New Roman" w:hAnsi="Times New Romam" w:cs="Times New Roman"/>
          <w:bCs/>
          <w:color w:val="000000"/>
        </w:rPr>
        <w:t> размещаться</w:t>
      </w:r>
      <w:r w:rsidR="00F17DA2" w:rsidRPr="00F17DA2">
        <w:rPr>
          <w:rFonts w:eastAsia="Times New Roman" w:cs="Times New Roman"/>
          <w:bCs/>
          <w:color w:val="000000"/>
        </w:rPr>
        <w:t xml:space="preserve"> </w:t>
      </w:r>
      <w:r w:rsidR="007923EB" w:rsidRPr="00F17DA2">
        <w:rPr>
          <w:rFonts w:eastAsia="Times New Roman" w:cs="Times New Roman"/>
          <w:bCs/>
          <w:color w:val="000000"/>
        </w:rPr>
        <w:t xml:space="preserve">она </w:t>
      </w:r>
      <w:r w:rsidR="00F17DA2" w:rsidRPr="00F17DA2">
        <w:rPr>
          <w:rFonts w:ascii="Times New Romam" w:eastAsia="Times New Roman" w:hAnsi="Times New Romam" w:cs="Times New Roman"/>
          <w:bCs/>
          <w:color w:val="000000"/>
        </w:rPr>
        <w:t>ричем </w:t>
      </w:r>
      <w:r w:rsidR="007923EB" w:rsidRPr="00F17DA2">
        <w:rPr>
          <w:rFonts w:eastAsia="Times New Roman" w:cs="Times New Roman"/>
          <w:bCs/>
          <w:color w:val="000000"/>
        </w:rPr>
        <w:t>есть,</w:t>
      </w:r>
      <w:r w:rsidR="00F17DA2" w:rsidRPr="00F17DA2">
        <w:rPr>
          <w:rFonts w:ascii="Times New Romam" w:eastAsia="Times New Roman" w:hAnsi="Times New Romam" w:cs="Times New Roman"/>
          <w:bCs/>
          <w:color w:val="000000"/>
        </w:rPr>
        <w:t> которые</w:t>
      </w:r>
      <w:r w:rsidR="007923EB" w:rsidRPr="00F17DA2">
        <w:rPr>
          <w:rFonts w:eastAsia="Times New Roman" w:cs="Times New Roman"/>
          <w:bCs/>
          <w:color w:val="000000"/>
        </w:rPr>
        <w:t xml:space="preserve"> не </w:t>
      </w:r>
      <w:r w:rsidR="00F17DA2" w:rsidRPr="00F17DA2">
        <w:rPr>
          <w:rFonts w:ascii="Times New Romam" w:eastAsia="Times New Roman" w:hAnsi="Times New Romam" w:cs="Times New Roman"/>
          <w:bCs/>
          <w:color w:val="000000"/>
        </w:rPr>
        <w:t>сейчас </w:t>
      </w:r>
      <w:r w:rsidR="007923EB" w:rsidRPr="00F17DA2">
        <w:rPr>
          <w:rFonts w:eastAsia="Times New Roman" w:cs="Times New Roman"/>
          <w:bCs/>
          <w:color w:val="000000"/>
        </w:rPr>
        <w:t>переработана</w:t>
      </w:r>
      <w:r w:rsidR="00F17DA2" w:rsidRPr="00F17DA2">
        <w:rPr>
          <w:rFonts w:ascii="Times New Romam" w:eastAsia="Times New Roman" w:hAnsi="Times New Romam" w:cs="Times New Roman"/>
          <w:bCs/>
          <w:color w:val="000000"/>
        </w:rPr>
        <w:t> информации</w:t>
      </w:r>
      <w:r w:rsidR="00F17DA2" w:rsidRPr="00F17DA2">
        <w:rPr>
          <w:rFonts w:eastAsia="Times New Roman" w:cs="Times New Roman"/>
          <w:bCs/>
          <w:color w:val="000000"/>
        </w:rPr>
        <w:t xml:space="preserve"> </w:t>
      </w:r>
      <w:r w:rsidR="007923EB"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например </w:t>
      </w:r>
      <w:r w:rsidR="007923EB" w:rsidRPr="00F17DA2">
        <w:rPr>
          <w:rFonts w:eastAsia="Times New Roman" w:cs="Times New Roman"/>
          <w:bCs/>
          <w:color w:val="000000"/>
        </w:rPr>
        <w:t>украшена</w:t>
      </w:r>
      <w:r w:rsidR="00F17DA2" w:rsidRPr="00F17DA2">
        <w:rPr>
          <w:rFonts w:ascii="Times New Romam" w:eastAsia="Times New Roman" w:hAnsi="Times New Romam" w:cs="Times New Roman"/>
          <w:bCs/>
          <w:color w:val="000000"/>
        </w:rPr>
        <w:t> системную</w:t>
      </w:r>
      <w:r w:rsidR="00F17DA2" w:rsidRPr="00F17DA2">
        <w:rPr>
          <w:rFonts w:eastAsia="Times New Roman" w:cs="Times New Roman"/>
          <w:bCs/>
          <w:color w:val="000000"/>
        </w:rPr>
        <w:t xml:space="preserve"> </w:t>
      </w:r>
      <w:r w:rsidR="007923EB" w:rsidRPr="00F17DA2">
        <w:rPr>
          <w:rFonts w:eastAsia="Times New Roman" w:cs="Times New Roman"/>
          <w:bCs/>
          <w:color w:val="000000"/>
        </w:rPr>
        <w:t>властью</w:t>
      </w:r>
      <w:r w:rsidR="0088670D" w:rsidRPr="00F17DA2">
        <w:rPr>
          <w:rFonts w:eastAsia="Times New Roman" w:cs="Times New Roman"/>
          <w:bCs/>
          <w:color w:val="000000"/>
        </w:rPr>
        <w:t>.</w:t>
      </w:r>
      <w:r w:rsidR="00947091"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технической </w:t>
      </w:r>
      <w:r w:rsidRPr="00F17DA2">
        <w:rPr>
          <w:rFonts w:eastAsia="Times New Roman" w:cs="Times New Roman"/>
          <w:bCs/>
          <w:color w:val="000000"/>
        </w:rPr>
        <w:t>Многие</w:t>
      </w:r>
      <w:r w:rsidR="00F17DA2" w:rsidRPr="00F17DA2">
        <w:rPr>
          <w:rFonts w:ascii="Times New Romam" w:eastAsia="Times New Roman" w:hAnsi="Times New Romam" w:cs="Times New Roman"/>
          <w:bCs/>
          <w:color w:val="000000"/>
        </w:rPr>
        <w:t> индивидуальных</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из них доверяют </w:t>
      </w:r>
      <w:r w:rsidR="00F17DA2" w:rsidRPr="00F17DA2">
        <w:rPr>
          <w:rFonts w:ascii="Times New Romam" w:eastAsia="Times New Roman" w:hAnsi="Times New Romam" w:cs="Times New Roman"/>
          <w:bCs/>
          <w:color w:val="000000"/>
        </w:rPr>
        <w:t>меньшую </w:t>
      </w:r>
      <w:r w:rsidR="00947091"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потребление</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платформам, </w:t>
      </w:r>
      <w:r w:rsidR="00F17DA2" w:rsidRPr="00F17DA2">
        <w:rPr>
          <w:rFonts w:ascii="Times New Romam" w:eastAsia="Times New Roman" w:hAnsi="Times New Romam" w:cs="Times New Roman"/>
          <w:bCs/>
          <w:color w:val="000000"/>
        </w:rPr>
        <w:t>десятилетие </w:t>
      </w:r>
      <w:r w:rsidR="00947091" w:rsidRPr="00F17DA2">
        <w:rPr>
          <w:rFonts w:eastAsia="Times New Roman" w:cs="Times New Roman"/>
          <w:bCs/>
          <w:color w:val="000000"/>
        </w:rPr>
        <w:t>каналам</w:t>
      </w:r>
      <w:r w:rsidR="00F17DA2" w:rsidRPr="00F17DA2">
        <w:rPr>
          <w:rFonts w:ascii="Times New Romam" w:eastAsia="Times New Roman" w:hAnsi="Times New Romam" w:cs="Times New Roman"/>
          <w:bCs/>
          <w:color w:val="000000"/>
        </w:rPr>
        <w:t> находиться</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контакты </w:t>
      </w:r>
      <w:r w:rsidR="00947091" w:rsidRPr="00F17DA2">
        <w:rPr>
          <w:rFonts w:eastAsia="Times New Roman" w:cs="Times New Roman"/>
          <w:bCs/>
          <w:color w:val="000000"/>
        </w:rPr>
        <w:t>социальных</w:t>
      </w:r>
      <w:r w:rsidR="00F17DA2" w:rsidRPr="00F17DA2">
        <w:rPr>
          <w:rFonts w:ascii="Times New Romam" w:eastAsia="Times New Roman" w:hAnsi="Times New Romam" w:cs="Times New Roman"/>
          <w:bCs/>
          <w:color w:val="000000"/>
        </w:rPr>
        <w:t> информация</w:t>
      </w:r>
      <w:r w:rsidR="00F17DA2" w:rsidRPr="00F17DA2">
        <w:rPr>
          <w:rFonts w:eastAsia="Times New Roman" w:cs="Times New Roman"/>
          <w:bCs/>
          <w:color w:val="000000"/>
        </w:rPr>
        <w:t xml:space="preserve"> </w:t>
      </w:r>
      <w:r w:rsidR="00947091" w:rsidRPr="00F17DA2">
        <w:rPr>
          <w:rFonts w:eastAsia="Times New Roman" w:cs="Times New Roman"/>
          <w:bCs/>
          <w:color w:val="000000"/>
        </w:rPr>
        <w:t>с</w:t>
      </w:r>
      <w:r w:rsidR="00C90082" w:rsidRPr="00F17DA2">
        <w:rPr>
          <w:rFonts w:eastAsia="Times New Roman" w:cs="Times New Roman"/>
          <w:bCs/>
          <w:color w:val="000000"/>
        </w:rPr>
        <w:t xml:space="preserve">етях, </w:t>
      </w:r>
      <w:r w:rsidR="00F17DA2" w:rsidRPr="00F17DA2">
        <w:rPr>
          <w:rFonts w:ascii="Times New Romam" w:eastAsia="Times New Roman" w:hAnsi="Times New Romam" w:cs="Times New Roman"/>
          <w:bCs/>
          <w:color w:val="000000"/>
        </w:rPr>
        <w:t>новостей </w:t>
      </w:r>
      <w:r w:rsidR="00C90082" w:rsidRPr="00F17DA2">
        <w:rPr>
          <w:rFonts w:eastAsia="Times New Roman" w:cs="Times New Roman"/>
          <w:bCs/>
          <w:color w:val="000000"/>
        </w:rPr>
        <w:t>принадлежащих</w:t>
      </w:r>
      <w:r w:rsidR="00F17DA2" w:rsidRPr="00F17DA2">
        <w:rPr>
          <w:rFonts w:ascii="Times New Romam" w:eastAsia="Times New Roman" w:hAnsi="Times New Romam" w:cs="Times New Roman"/>
          <w:bCs/>
          <w:color w:val="000000"/>
        </w:rPr>
        <w:t> неизвестно</w:t>
      </w:r>
      <w:r w:rsidR="00F17DA2" w:rsidRPr="00F17DA2">
        <w:rPr>
          <w:rFonts w:eastAsia="Times New Roman" w:cs="Times New Roman"/>
          <w:bCs/>
          <w:color w:val="000000"/>
        </w:rPr>
        <w:t xml:space="preserve"> </w:t>
      </w:r>
      <w:r w:rsidR="00C90082" w:rsidRPr="00F17DA2">
        <w:rPr>
          <w:rFonts w:eastAsia="Times New Roman" w:cs="Times New Roman"/>
          <w:bCs/>
          <w:color w:val="000000"/>
        </w:rPr>
        <w:t>влиятельным</w:t>
      </w:r>
      <w:r w:rsidR="00947091"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собирает </w:t>
      </w:r>
      <w:r w:rsidR="00947091" w:rsidRPr="00F17DA2">
        <w:rPr>
          <w:rFonts w:eastAsia="Times New Roman" w:cs="Times New Roman"/>
          <w:bCs/>
          <w:color w:val="000000"/>
        </w:rPr>
        <w:t>личностям.</w:t>
      </w:r>
      <w:r w:rsidR="00F17DA2" w:rsidRPr="00F17DA2">
        <w:rPr>
          <w:rFonts w:ascii="Times New Romam" w:eastAsia="Times New Roman" w:hAnsi="Times New Romam" w:cs="Times New Roman"/>
          <w:bCs/>
          <w:color w:val="000000"/>
        </w:rPr>
        <w:t> коммуникация</w:t>
      </w:r>
      <w:r w:rsidR="0088670D" w:rsidRPr="00F17DA2">
        <w:rPr>
          <w:rFonts w:eastAsia="Times New Roman" w:cs="Times New Roman"/>
          <w:bCs/>
          <w:color w:val="000000"/>
        </w:rPr>
        <w:t xml:space="preserve"> Из </w:t>
      </w:r>
      <w:r w:rsidR="00F17DA2" w:rsidRPr="00F17DA2">
        <w:rPr>
          <w:rFonts w:ascii="Times New Romam" w:eastAsia="Times New Roman" w:hAnsi="Times New Romam" w:cs="Times New Roman"/>
          <w:bCs/>
          <w:color w:val="000000"/>
        </w:rPr>
        <w:t>узнавать </w:t>
      </w:r>
      <w:r w:rsidR="007923EB" w:rsidRPr="00F17DA2">
        <w:rPr>
          <w:rFonts w:eastAsia="Times New Roman" w:cs="Times New Roman"/>
          <w:bCs/>
          <w:color w:val="000000"/>
        </w:rPr>
        <w:t>телевизионных</w:t>
      </w:r>
      <w:r w:rsidR="00F17DA2" w:rsidRPr="00F17DA2">
        <w:rPr>
          <w:rFonts w:ascii="Times New Romam" w:eastAsia="Times New Roman" w:hAnsi="Times New Romam" w:cs="Times New Roman"/>
          <w:bCs/>
          <w:color w:val="000000"/>
        </w:rPr>
        <w:t> ответили</w:t>
      </w:r>
      <w:r w:rsidR="00F17DA2" w:rsidRPr="00F17DA2">
        <w:rPr>
          <w:rFonts w:eastAsia="Times New Roman" w:cs="Times New Roman"/>
          <w:bCs/>
          <w:color w:val="000000"/>
        </w:rPr>
        <w:t xml:space="preserve"> </w:t>
      </w:r>
      <w:r w:rsidR="007923EB" w:rsidRPr="00F17DA2">
        <w:rPr>
          <w:rFonts w:eastAsia="Times New Roman" w:cs="Times New Roman"/>
          <w:bCs/>
          <w:color w:val="000000"/>
        </w:rPr>
        <w:t>изданий</w:t>
      </w:r>
      <w:r w:rsidR="0088670D"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маклюэна </w:t>
      </w:r>
      <w:r w:rsidR="0088670D"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комплекс</w:t>
      </w:r>
      <w:r w:rsidR="00F17DA2" w:rsidRPr="00F17DA2">
        <w:rPr>
          <w:rFonts w:eastAsia="Times New Roman" w:cs="Times New Roman"/>
          <w:bCs/>
          <w:color w:val="000000"/>
        </w:rPr>
        <w:t xml:space="preserve"> </w:t>
      </w:r>
      <w:r w:rsidR="007923EB" w:rsidRPr="00F17DA2">
        <w:rPr>
          <w:rFonts w:eastAsia="Times New Roman" w:cs="Times New Roman"/>
          <w:bCs/>
          <w:color w:val="000000"/>
        </w:rPr>
        <w:t xml:space="preserve">получают </w:t>
      </w:r>
      <w:r w:rsidR="00F17DA2" w:rsidRPr="00F17DA2">
        <w:rPr>
          <w:rFonts w:ascii="Times New Romam" w:eastAsia="Times New Roman" w:hAnsi="Times New Romam" w:cs="Times New Roman"/>
          <w:bCs/>
          <w:color w:val="000000"/>
        </w:rPr>
        <w:t>введение </w:t>
      </w:r>
      <w:r w:rsidR="007923EB" w:rsidRPr="00F17DA2">
        <w:rPr>
          <w:rFonts w:eastAsia="Times New Roman" w:cs="Times New Roman"/>
          <w:bCs/>
          <w:color w:val="000000"/>
        </w:rPr>
        <w:t>только</w:t>
      </w:r>
      <w:r w:rsidR="00F17DA2" w:rsidRPr="00F17DA2">
        <w:rPr>
          <w:rFonts w:ascii="Times New Romam" w:eastAsia="Times New Roman" w:hAnsi="Times New Romam" w:cs="Times New Roman"/>
          <w:bCs/>
          <w:color w:val="000000"/>
        </w:rPr>
        <w:t> формируется</w:t>
      </w:r>
      <w:r w:rsidR="00F17DA2" w:rsidRPr="00F17DA2">
        <w:rPr>
          <w:rFonts w:eastAsia="Times New Roman" w:cs="Times New Roman"/>
          <w:bCs/>
          <w:color w:val="000000"/>
        </w:rPr>
        <w:t xml:space="preserve"> </w:t>
      </w:r>
      <w:r w:rsidR="007923EB" w:rsidRPr="00F17DA2">
        <w:rPr>
          <w:rFonts w:eastAsia="Times New Roman" w:cs="Times New Roman"/>
          <w:bCs/>
          <w:color w:val="000000"/>
        </w:rPr>
        <w:t>3</w:t>
      </w:r>
      <w:r w:rsidR="0088670D" w:rsidRPr="00F17DA2">
        <w:rPr>
          <w:rFonts w:eastAsia="Times New Roman" w:cs="Times New Roman"/>
          <w:bCs/>
          <w:color w:val="000000"/>
        </w:rPr>
        <w:t xml:space="preserve"> человека</w:t>
      </w:r>
      <w:r w:rsidR="007923EB" w:rsidRPr="00F17DA2">
        <w:rPr>
          <w:rFonts w:eastAsia="Times New Roman" w:cs="Times New Roman"/>
          <w:bCs/>
          <w:color w:val="000000"/>
        </w:rPr>
        <w:t>.</w:t>
      </w:r>
      <w:r w:rsidR="0088670D" w:rsidRPr="00F17DA2">
        <w:rPr>
          <w:rFonts w:eastAsia="Times New Roman" w:cs="Times New Roman"/>
          <w:bCs/>
          <w:color w:val="000000"/>
        </w:rPr>
        <w:t xml:space="preserve"> </w:t>
      </w:r>
    </w:p>
    <w:p w14:paraId="6D8D9ADA" w14:textId="6414562D" w:rsidR="0088670D" w:rsidRPr="00F17DA2" w:rsidRDefault="00F17DA2" w:rsidP="00C90082">
      <w:pPr>
        <w:rPr>
          <w:rFonts w:eastAsia="Times New Roman" w:cs="Times New Roman"/>
          <w:bCs/>
          <w:i/>
          <w:color w:val="000000"/>
        </w:rPr>
      </w:pPr>
      <w:r w:rsidRPr="00F17DA2">
        <w:rPr>
          <w:rFonts w:ascii="Times New Romam" w:eastAsia="Times New Roman" w:hAnsi="Times New Romam" w:cs="Times New Roman"/>
          <w:bCs/>
          <w:color w:val="000000"/>
        </w:rPr>
        <w:t>благодаря </w:t>
      </w:r>
      <w:r w:rsidR="0088670D" w:rsidRPr="00F17DA2">
        <w:rPr>
          <w:rFonts w:eastAsia="Times New Roman" w:cs="Times New Roman"/>
          <w:bCs/>
          <w:color w:val="000000"/>
        </w:rPr>
        <w:t>Также</w:t>
      </w:r>
      <w:r w:rsidRPr="00F17DA2">
        <w:rPr>
          <w:rFonts w:ascii="Times New Romam" w:eastAsia="Times New Roman" w:hAnsi="Times New Romam" w:cs="Times New Roman"/>
          <w:bCs/>
          <w:color w:val="000000"/>
        </w:rPr>
        <w:t> обеспечение</w:t>
      </w:r>
      <w:r w:rsidRPr="00F17DA2">
        <w:rPr>
          <w:rFonts w:eastAsia="Times New Roman" w:cs="Times New Roman"/>
          <w:bCs/>
          <w:color w:val="000000"/>
        </w:rPr>
        <w:t xml:space="preserve"> </w:t>
      </w:r>
      <w:r w:rsidR="0088670D" w:rsidRPr="00F17DA2">
        <w:rPr>
          <w:rFonts w:eastAsia="Times New Roman" w:cs="Times New Roman"/>
          <w:bCs/>
          <w:color w:val="000000"/>
        </w:rPr>
        <w:t xml:space="preserve">стоит </w:t>
      </w:r>
      <w:r w:rsidRPr="00F17DA2">
        <w:rPr>
          <w:rFonts w:ascii="Times New Romam" w:eastAsia="Times New Roman" w:hAnsi="Times New Romam" w:cs="Times New Roman"/>
          <w:bCs/>
          <w:color w:val="000000"/>
        </w:rPr>
        <w:t>между </w:t>
      </w:r>
      <w:r w:rsidR="0088670D" w:rsidRPr="00F17DA2">
        <w:rPr>
          <w:rFonts w:eastAsia="Times New Roman" w:cs="Times New Roman"/>
          <w:bCs/>
          <w:color w:val="000000"/>
        </w:rPr>
        <w:t>отмет</w:t>
      </w:r>
      <w:r w:rsidR="007923EB" w:rsidRPr="00F17DA2">
        <w:rPr>
          <w:rFonts w:eastAsia="Times New Roman" w:cs="Times New Roman"/>
          <w:bCs/>
          <w:color w:val="000000"/>
        </w:rPr>
        <w:t>ить,</w:t>
      </w:r>
      <w:r w:rsidRPr="00F17DA2">
        <w:rPr>
          <w:rFonts w:ascii="Times New Romam" w:eastAsia="Times New Roman" w:hAnsi="Times New Romam" w:cs="Times New Roman"/>
          <w:bCs/>
          <w:color w:val="000000"/>
        </w:rPr>
        <w:t> следующие</w:t>
      </w:r>
      <w:r w:rsidR="007923EB" w:rsidRPr="00F17DA2">
        <w:rPr>
          <w:rFonts w:eastAsia="Times New Roman" w:cs="Times New Roman"/>
          <w:bCs/>
          <w:color w:val="000000"/>
        </w:rPr>
        <w:t xml:space="preserve"> что некоторые </w:t>
      </w:r>
      <w:r w:rsidRPr="00F17DA2">
        <w:rPr>
          <w:rFonts w:ascii="Times New Romam" w:eastAsia="Times New Roman" w:hAnsi="Times New Romam" w:cs="Times New Roman"/>
          <w:bCs/>
          <w:color w:val="000000"/>
        </w:rPr>
        <w:t>обнаружена </w:t>
      </w:r>
      <w:r w:rsidR="007923EB" w:rsidRPr="00F17DA2">
        <w:rPr>
          <w:rFonts w:eastAsia="Times New Roman" w:cs="Times New Roman"/>
          <w:bCs/>
          <w:color w:val="000000"/>
        </w:rPr>
        <w:t>опрошенные</w:t>
      </w:r>
      <w:r w:rsidRPr="00F17DA2">
        <w:rPr>
          <w:rFonts w:ascii="Times New Romam" w:eastAsia="Times New Roman" w:hAnsi="Times New Romam" w:cs="Times New Roman"/>
          <w:bCs/>
          <w:color w:val="000000"/>
        </w:rPr>
        <w:t> коммуникации</w:t>
      </w:r>
      <w:r w:rsidRPr="00F17DA2">
        <w:rPr>
          <w:rFonts w:eastAsia="Times New Roman" w:cs="Times New Roman"/>
          <w:bCs/>
          <w:color w:val="000000"/>
        </w:rPr>
        <w:t xml:space="preserve"> </w:t>
      </w:r>
      <w:r w:rsidR="007923EB" w:rsidRPr="00F17DA2">
        <w:rPr>
          <w:rFonts w:eastAsia="Times New Roman" w:cs="Times New Roman"/>
          <w:bCs/>
          <w:color w:val="000000"/>
        </w:rPr>
        <w:t>(2</w:t>
      </w:r>
      <w:r w:rsidR="0088670D" w:rsidRPr="00F17DA2">
        <w:rPr>
          <w:rFonts w:eastAsia="Times New Roman" w:cs="Times New Roman"/>
          <w:bCs/>
          <w:color w:val="000000"/>
        </w:rPr>
        <w:t xml:space="preserve"> человека) </w:t>
      </w:r>
      <w:r w:rsidRPr="00F17DA2">
        <w:rPr>
          <w:rFonts w:ascii="Times New Romam" w:eastAsia="Times New Roman" w:hAnsi="Times New Romam" w:cs="Times New Roman"/>
          <w:bCs/>
          <w:color w:val="000000"/>
        </w:rPr>
        <w:t>когнитивного </w:t>
      </w:r>
      <w:r w:rsidR="0088670D" w:rsidRPr="00F17DA2">
        <w:rPr>
          <w:rFonts w:eastAsia="Times New Roman" w:cs="Times New Roman"/>
          <w:bCs/>
          <w:color w:val="000000"/>
        </w:rPr>
        <w:t>заявили,</w:t>
      </w:r>
      <w:r w:rsidRPr="00F17DA2">
        <w:rPr>
          <w:rFonts w:ascii="Times New Romam" w:eastAsia="Times New Roman" w:hAnsi="Times New Romam" w:cs="Times New Roman"/>
          <w:bCs/>
          <w:color w:val="000000"/>
        </w:rPr>
        <w:t> политические</w:t>
      </w:r>
      <w:r w:rsidR="0088670D" w:rsidRPr="00F17DA2">
        <w:rPr>
          <w:rFonts w:eastAsia="Times New Roman" w:cs="Times New Roman"/>
          <w:bCs/>
          <w:color w:val="000000"/>
        </w:rPr>
        <w:t xml:space="preserve"> что получают </w:t>
      </w:r>
      <w:r w:rsidRPr="00F17DA2">
        <w:rPr>
          <w:rFonts w:ascii="Times New Romam" w:eastAsia="Times New Roman" w:hAnsi="Times New Romam" w:cs="Times New Roman"/>
          <w:bCs/>
          <w:color w:val="000000"/>
        </w:rPr>
        <w:t>посредством </w:t>
      </w:r>
      <w:r w:rsidR="0088670D" w:rsidRPr="00F17DA2">
        <w:rPr>
          <w:rFonts w:eastAsia="Times New Roman" w:cs="Times New Roman"/>
          <w:bCs/>
          <w:color w:val="000000"/>
        </w:rPr>
        <w:t>информацию</w:t>
      </w:r>
      <w:r w:rsidRPr="00F17DA2">
        <w:rPr>
          <w:rFonts w:ascii="Times New Romam" w:eastAsia="Times New Roman" w:hAnsi="Times New Romam" w:cs="Times New Roman"/>
          <w:bCs/>
          <w:color w:val="000000"/>
        </w:rPr>
        <w:t> последние</w:t>
      </w:r>
      <w:r w:rsidRPr="00F17DA2">
        <w:rPr>
          <w:rFonts w:eastAsia="Times New Roman" w:cs="Times New Roman"/>
          <w:bCs/>
          <w:color w:val="000000"/>
        </w:rPr>
        <w:t xml:space="preserve"> </w:t>
      </w:r>
      <w:r w:rsidR="0088670D" w:rsidRPr="00F17DA2">
        <w:rPr>
          <w:rFonts w:eastAsia="Times New Roman" w:cs="Times New Roman"/>
          <w:bCs/>
          <w:color w:val="000000"/>
        </w:rPr>
        <w:t xml:space="preserve">из разных </w:t>
      </w:r>
      <w:r w:rsidRPr="00F17DA2">
        <w:rPr>
          <w:rFonts w:ascii="Times New Romam" w:eastAsia="Times New Roman" w:hAnsi="Times New Romam" w:cs="Times New Roman"/>
          <w:bCs/>
          <w:color w:val="000000"/>
        </w:rPr>
        <w:t>гражданскому </w:t>
      </w:r>
      <w:r w:rsidR="0088670D" w:rsidRPr="00F17DA2">
        <w:rPr>
          <w:rFonts w:eastAsia="Times New Roman" w:cs="Times New Roman"/>
          <w:bCs/>
          <w:color w:val="000000"/>
        </w:rPr>
        <w:t>источников</w:t>
      </w:r>
      <w:r w:rsidRPr="00F17DA2">
        <w:rPr>
          <w:rFonts w:ascii="Times New Romam" w:eastAsia="Times New Roman" w:hAnsi="Times New Romam" w:cs="Times New Roman"/>
          <w:bCs/>
          <w:color w:val="000000"/>
        </w:rPr>
        <w:t> проблематике</w:t>
      </w:r>
      <w:r w:rsidRPr="00F17DA2">
        <w:rPr>
          <w:rFonts w:eastAsia="Times New Roman" w:cs="Times New Roman"/>
          <w:bCs/>
          <w:color w:val="000000"/>
        </w:rPr>
        <w:t xml:space="preserve"> </w:t>
      </w:r>
      <w:r w:rsidR="0088670D"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инаковость </w:t>
      </w:r>
      <w:r w:rsidR="0088670D" w:rsidRPr="00F17DA2">
        <w:rPr>
          <w:rFonts w:eastAsia="Times New Roman" w:cs="Times New Roman"/>
          <w:bCs/>
          <w:color w:val="000000"/>
        </w:rPr>
        <w:t>сравнивают</w:t>
      </w:r>
      <w:r w:rsidRPr="00F17DA2">
        <w:rPr>
          <w:rFonts w:ascii="Times New Romam" w:eastAsia="Times New Roman" w:hAnsi="Times New Romam" w:cs="Times New Roman"/>
          <w:bCs/>
          <w:color w:val="000000"/>
        </w:rPr>
        <w:t> примерами</w:t>
      </w:r>
      <w:r w:rsidRPr="00F17DA2">
        <w:rPr>
          <w:rFonts w:eastAsia="Times New Roman" w:cs="Times New Roman"/>
          <w:bCs/>
          <w:color w:val="000000"/>
        </w:rPr>
        <w:t xml:space="preserve"> </w:t>
      </w:r>
      <w:r w:rsidR="0088670D" w:rsidRPr="00F17DA2">
        <w:rPr>
          <w:rFonts w:eastAsia="Times New Roman" w:cs="Times New Roman"/>
          <w:bCs/>
          <w:color w:val="000000"/>
        </w:rPr>
        <w:t xml:space="preserve">ее, чтобы </w:t>
      </w:r>
      <w:r w:rsidRPr="00F17DA2">
        <w:rPr>
          <w:rFonts w:ascii="Times New Romam" w:eastAsia="Times New Roman" w:hAnsi="Times New Romam" w:cs="Times New Roman"/>
          <w:bCs/>
          <w:color w:val="000000"/>
        </w:rPr>
        <w:t>потребности </w:t>
      </w:r>
      <w:r w:rsidR="0088670D" w:rsidRPr="00F17DA2">
        <w:rPr>
          <w:rFonts w:eastAsia="Times New Roman" w:cs="Times New Roman"/>
          <w:bCs/>
          <w:color w:val="000000"/>
        </w:rPr>
        <w:t>сделать</w:t>
      </w:r>
      <w:r w:rsidRPr="00F17DA2">
        <w:rPr>
          <w:rFonts w:ascii="Times New Romam" w:eastAsia="Times New Roman" w:hAnsi="Times New Romam" w:cs="Times New Roman"/>
          <w:bCs/>
          <w:color w:val="000000"/>
        </w:rPr>
        <w:t> возможностью</w:t>
      </w:r>
      <w:r w:rsidRPr="00F17DA2">
        <w:rPr>
          <w:rFonts w:eastAsia="Times New Roman" w:cs="Times New Roman"/>
          <w:bCs/>
          <w:color w:val="000000"/>
        </w:rPr>
        <w:t xml:space="preserve"> </w:t>
      </w:r>
      <w:r w:rsidR="0088670D" w:rsidRPr="00F17DA2">
        <w:rPr>
          <w:rFonts w:eastAsia="Times New Roman" w:cs="Times New Roman"/>
          <w:bCs/>
          <w:color w:val="000000"/>
        </w:rPr>
        <w:t xml:space="preserve">свой </w:t>
      </w:r>
      <w:r w:rsidRPr="00F17DA2">
        <w:rPr>
          <w:rFonts w:ascii="Times New Romam" w:eastAsia="Times New Roman" w:hAnsi="Times New Romam" w:cs="Times New Roman"/>
          <w:bCs/>
          <w:color w:val="000000"/>
        </w:rPr>
        <w:t>массовой </w:t>
      </w:r>
      <w:r w:rsidR="0088670D" w:rsidRPr="00F17DA2">
        <w:rPr>
          <w:rFonts w:eastAsia="Times New Roman" w:cs="Times New Roman"/>
          <w:bCs/>
          <w:color w:val="000000"/>
        </w:rPr>
        <w:t>вывод.</w:t>
      </w:r>
      <w:r w:rsidRPr="00F17DA2">
        <w:rPr>
          <w:rFonts w:ascii="Times New Romam" w:eastAsia="Times New Roman" w:hAnsi="Times New Romam" w:cs="Times New Roman"/>
          <w:bCs/>
          <w:color w:val="000000"/>
        </w:rPr>
        <w:t> цифровизации</w:t>
      </w:r>
      <w:r w:rsidR="0088670D" w:rsidRPr="00F17DA2">
        <w:rPr>
          <w:rFonts w:eastAsia="Times New Roman" w:cs="Times New Roman"/>
          <w:bCs/>
          <w:color w:val="000000"/>
        </w:rPr>
        <w:t xml:space="preserve"> Они не доверяют </w:t>
      </w:r>
      <w:r w:rsidRPr="00F17DA2">
        <w:rPr>
          <w:rFonts w:ascii="Times New Romam" w:eastAsia="Times New Roman" w:hAnsi="Times New Romam" w:cs="Times New Roman"/>
          <w:bCs/>
          <w:color w:val="000000"/>
        </w:rPr>
        <w:t>индивиды </w:t>
      </w:r>
      <w:r w:rsidR="0088670D" w:rsidRPr="00F17DA2">
        <w:rPr>
          <w:rFonts w:eastAsia="Times New Roman" w:cs="Times New Roman"/>
          <w:bCs/>
          <w:color w:val="000000"/>
        </w:rPr>
        <w:t>только</w:t>
      </w:r>
      <w:r w:rsidRPr="00F17DA2">
        <w:rPr>
          <w:rFonts w:ascii="Times New Romam" w:eastAsia="Times New Roman" w:hAnsi="Times New Romam" w:cs="Times New Roman"/>
          <w:bCs/>
          <w:color w:val="000000"/>
        </w:rPr>
        <w:t> намерение</w:t>
      </w:r>
      <w:r w:rsidRPr="00F17DA2">
        <w:rPr>
          <w:rFonts w:eastAsia="Times New Roman" w:cs="Times New Roman"/>
          <w:bCs/>
          <w:color w:val="000000"/>
        </w:rPr>
        <w:t xml:space="preserve"> </w:t>
      </w:r>
      <w:r w:rsidR="0088670D" w:rsidRPr="00F17DA2">
        <w:rPr>
          <w:rFonts w:eastAsia="Times New Roman" w:cs="Times New Roman"/>
          <w:bCs/>
          <w:color w:val="000000"/>
        </w:rPr>
        <w:t xml:space="preserve">одному </w:t>
      </w:r>
      <w:r w:rsidRPr="00F17DA2">
        <w:rPr>
          <w:rFonts w:ascii="Times New Romam" w:eastAsia="Times New Roman" w:hAnsi="Times New Romam" w:cs="Times New Roman"/>
          <w:bCs/>
          <w:color w:val="000000"/>
        </w:rPr>
        <w:t>организации </w:t>
      </w:r>
      <w:r w:rsidR="0088670D" w:rsidRPr="00F17DA2">
        <w:rPr>
          <w:rFonts w:eastAsia="Times New Roman" w:cs="Times New Roman"/>
          <w:bCs/>
          <w:color w:val="000000"/>
        </w:rPr>
        <w:t>источнику</w:t>
      </w:r>
      <w:r w:rsidRPr="00F17DA2">
        <w:rPr>
          <w:rFonts w:ascii="Times New Romam" w:eastAsia="Times New Roman" w:hAnsi="Times New Romam" w:cs="Times New Roman"/>
          <w:bCs/>
          <w:color w:val="000000"/>
        </w:rPr>
        <w:t> качества</w:t>
      </w:r>
      <w:r w:rsidRPr="00F17DA2">
        <w:rPr>
          <w:rFonts w:eastAsia="Times New Roman" w:cs="Times New Roman"/>
          <w:bCs/>
          <w:color w:val="000000"/>
        </w:rPr>
        <w:t xml:space="preserve"> </w:t>
      </w:r>
      <w:r w:rsidR="0088670D"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больше </w:t>
      </w:r>
      <w:r w:rsidR="0088670D" w:rsidRPr="00F17DA2">
        <w:rPr>
          <w:rFonts w:eastAsia="Times New Roman" w:cs="Times New Roman"/>
          <w:bCs/>
          <w:color w:val="000000"/>
        </w:rPr>
        <w:t>считают,</w:t>
      </w:r>
      <w:r w:rsidRPr="00F17DA2">
        <w:rPr>
          <w:rFonts w:ascii="Times New Romam" w:eastAsia="Times New Roman" w:hAnsi="Times New Romam" w:cs="Times New Roman"/>
          <w:bCs/>
          <w:color w:val="000000"/>
        </w:rPr>
        <w:t> друзьями</w:t>
      </w:r>
      <w:r w:rsidR="0088670D" w:rsidRPr="00F17DA2">
        <w:rPr>
          <w:rFonts w:eastAsia="Times New Roman" w:cs="Times New Roman"/>
          <w:bCs/>
          <w:color w:val="000000"/>
        </w:rPr>
        <w:t xml:space="preserve"> что </w:t>
      </w:r>
      <w:r w:rsidRPr="00F17DA2">
        <w:rPr>
          <w:rFonts w:ascii="Times New Romam" w:eastAsia="Times New Roman" w:hAnsi="Times New Romam" w:cs="Times New Roman"/>
          <w:bCs/>
          <w:color w:val="000000"/>
        </w:rPr>
        <w:t>участие </w:t>
      </w:r>
      <w:r w:rsidR="0088670D" w:rsidRPr="00F17DA2">
        <w:rPr>
          <w:rFonts w:eastAsia="Times New Roman" w:cs="Times New Roman"/>
          <w:bCs/>
          <w:color w:val="000000"/>
        </w:rPr>
        <w:t>важно</w:t>
      </w:r>
      <w:r w:rsidRPr="00F17DA2">
        <w:rPr>
          <w:rFonts w:ascii="Times New Romam" w:eastAsia="Times New Roman" w:hAnsi="Times New Romam" w:cs="Times New Roman"/>
          <w:bCs/>
          <w:color w:val="000000"/>
        </w:rPr>
        <w:t> источники</w:t>
      </w:r>
      <w:r w:rsidRPr="00F17DA2">
        <w:rPr>
          <w:rFonts w:eastAsia="Times New Roman" w:cs="Times New Roman"/>
          <w:bCs/>
          <w:color w:val="000000"/>
        </w:rPr>
        <w:t xml:space="preserve"> </w:t>
      </w:r>
      <w:r w:rsidR="00C90082" w:rsidRPr="00F17DA2">
        <w:rPr>
          <w:rFonts w:eastAsia="Times New Roman" w:cs="Times New Roman"/>
          <w:bCs/>
          <w:color w:val="000000"/>
        </w:rPr>
        <w:t>извлекать</w:t>
      </w:r>
      <w:r w:rsidR="0088670D" w:rsidRPr="00F17DA2">
        <w:rPr>
          <w:rFonts w:eastAsia="Times New Roman" w:cs="Times New Roman"/>
          <w:bCs/>
          <w:color w:val="000000"/>
        </w:rPr>
        <w:t xml:space="preserve"> </w:t>
      </w:r>
      <w:r w:rsidRPr="00F17DA2">
        <w:rPr>
          <w:rFonts w:ascii="Times New Romam" w:eastAsia="Times New Roman" w:hAnsi="Times New Romam" w:cs="Times New Roman"/>
          <w:bCs/>
          <w:color w:val="000000"/>
        </w:rPr>
        <w:t>коммуникации </w:t>
      </w:r>
      <w:r w:rsidR="0088670D" w:rsidRPr="00F17DA2">
        <w:rPr>
          <w:rFonts w:eastAsia="Times New Roman" w:cs="Times New Roman"/>
          <w:bCs/>
          <w:color w:val="000000"/>
        </w:rPr>
        <w:t>информацию</w:t>
      </w:r>
      <w:r w:rsidRPr="00F17DA2">
        <w:rPr>
          <w:rFonts w:ascii="Times New Romam" w:eastAsia="Times New Roman" w:hAnsi="Times New Romam" w:cs="Times New Roman"/>
          <w:bCs/>
          <w:color w:val="000000"/>
        </w:rPr>
        <w:t> анонимные</w:t>
      </w:r>
      <w:r w:rsidRPr="00F17DA2">
        <w:rPr>
          <w:rFonts w:eastAsia="Times New Roman" w:cs="Times New Roman"/>
          <w:bCs/>
          <w:color w:val="000000"/>
        </w:rPr>
        <w:t xml:space="preserve"> </w:t>
      </w:r>
      <w:r w:rsidR="0088670D" w:rsidRPr="00F17DA2">
        <w:rPr>
          <w:rFonts w:eastAsia="Times New Roman" w:cs="Times New Roman"/>
          <w:bCs/>
          <w:color w:val="000000"/>
        </w:rPr>
        <w:t xml:space="preserve">из </w:t>
      </w:r>
      <w:r w:rsidRPr="00F17DA2">
        <w:rPr>
          <w:rFonts w:ascii="Times New Romam" w:eastAsia="Times New Roman" w:hAnsi="Times New Romam" w:cs="Times New Roman"/>
          <w:bCs/>
          <w:color w:val="000000"/>
        </w:rPr>
        <w:t>обмена </w:t>
      </w:r>
      <w:r w:rsidR="0088670D" w:rsidRPr="00F17DA2">
        <w:rPr>
          <w:rFonts w:eastAsia="Times New Roman" w:cs="Times New Roman"/>
          <w:bCs/>
          <w:color w:val="000000"/>
        </w:rPr>
        <w:t>разных,</w:t>
      </w:r>
      <w:r w:rsidRPr="00F17DA2">
        <w:rPr>
          <w:rFonts w:ascii="Times New Romam" w:eastAsia="Times New Roman" w:hAnsi="Times New Romam" w:cs="Times New Roman"/>
          <w:bCs/>
          <w:color w:val="000000"/>
        </w:rPr>
        <w:t> более</w:t>
      </w:r>
      <w:r w:rsidR="0088670D" w:rsidRPr="00F17DA2">
        <w:rPr>
          <w:rFonts w:eastAsia="Times New Roman" w:cs="Times New Roman"/>
          <w:bCs/>
          <w:color w:val="000000"/>
        </w:rPr>
        <w:t xml:space="preserve"> чтобы </w:t>
      </w:r>
      <w:r w:rsidRPr="00F17DA2">
        <w:rPr>
          <w:rFonts w:ascii="Times New Romam" w:eastAsia="Times New Roman" w:hAnsi="Times New Romam" w:cs="Times New Roman"/>
          <w:bCs/>
          <w:color w:val="000000"/>
        </w:rPr>
        <w:t>выработать </w:t>
      </w:r>
      <w:r w:rsidR="0088670D" w:rsidRPr="00F17DA2">
        <w:rPr>
          <w:rFonts w:eastAsia="Times New Roman" w:cs="Times New Roman"/>
          <w:bCs/>
          <w:color w:val="000000"/>
        </w:rPr>
        <w:t>получить</w:t>
      </w:r>
      <w:r w:rsidRPr="00F17DA2">
        <w:rPr>
          <w:rFonts w:ascii="Times New Romam" w:eastAsia="Times New Roman" w:hAnsi="Times New Romam" w:cs="Times New Roman"/>
          <w:bCs/>
          <w:color w:val="000000"/>
        </w:rPr>
        <w:t> самым</w:t>
      </w:r>
      <w:r w:rsidRPr="00F17DA2">
        <w:rPr>
          <w:rFonts w:eastAsia="Times New Roman" w:cs="Times New Roman"/>
          <w:bCs/>
          <w:color w:val="000000"/>
        </w:rPr>
        <w:t xml:space="preserve"> </w:t>
      </w:r>
      <w:r w:rsidR="0088670D" w:rsidRPr="00F17DA2">
        <w:rPr>
          <w:rFonts w:eastAsia="Times New Roman" w:cs="Times New Roman"/>
          <w:bCs/>
          <w:color w:val="000000"/>
        </w:rPr>
        <w:t xml:space="preserve">более </w:t>
      </w:r>
      <w:r w:rsidRPr="00F17DA2">
        <w:rPr>
          <w:rFonts w:ascii="Times New Romam" w:eastAsia="Times New Roman" w:hAnsi="Times New Romam" w:cs="Times New Roman"/>
          <w:bCs/>
          <w:color w:val="000000"/>
        </w:rPr>
        <w:t>достижение </w:t>
      </w:r>
      <w:r w:rsidR="0088670D" w:rsidRPr="00F17DA2">
        <w:rPr>
          <w:rFonts w:eastAsia="Times New Roman" w:cs="Times New Roman"/>
          <w:bCs/>
          <w:color w:val="000000"/>
        </w:rPr>
        <w:t>полную</w:t>
      </w:r>
      <w:r w:rsidRPr="00F17DA2">
        <w:rPr>
          <w:rFonts w:ascii="Times New Romam" w:eastAsia="Times New Roman" w:hAnsi="Times New Romam" w:cs="Times New Roman"/>
          <w:bCs/>
          <w:color w:val="000000"/>
        </w:rPr>
        <w:t> интернет</w:t>
      </w:r>
      <w:r w:rsidRPr="00F17DA2">
        <w:rPr>
          <w:rFonts w:eastAsia="Times New Roman" w:cs="Times New Roman"/>
          <w:bCs/>
          <w:color w:val="000000"/>
        </w:rPr>
        <w:t xml:space="preserve"> </w:t>
      </w:r>
      <w:r w:rsidR="0088670D" w:rsidRPr="00F17DA2">
        <w:rPr>
          <w:rFonts w:eastAsia="Times New Roman" w:cs="Times New Roman"/>
          <w:bCs/>
          <w:color w:val="000000"/>
        </w:rPr>
        <w:t xml:space="preserve">картину. </w:t>
      </w:r>
      <w:r w:rsidRPr="00F17DA2">
        <w:rPr>
          <w:rFonts w:ascii="Times New Romam" w:eastAsia="Times New Roman" w:hAnsi="Times New Romam" w:cs="Times New Roman"/>
          <w:bCs/>
          <w:color w:val="000000"/>
        </w:rPr>
        <w:t>системную </w:t>
      </w:r>
      <w:r w:rsidR="007923EB" w:rsidRPr="00F17DA2">
        <w:rPr>
          <w:rFonts w:eastAsia="Times New Roman" w:cs="Times New Roman"/>
          <w:bCs/>
          <w:color w:val="000000"/>
        </w:rPr>
        <w:t>Были</w:t>
      </w:r>
      <w:r w:rsidRPr="00F17DA2">
        <w:rPr>
          <w:rFonts w:ascii="Times New Romam" w:eastAsia="Times New Roman" w:hAnsi="Times New Romam" w:cs="Times New Roman"/>
          <w:bCs/>
          <w:color w:val="000000"/>
        </w:rPr>
        <w:t> блоги</w:t>
      </w:r>
      <w:r w:rsidRPr="00F17DA2">
        <w:rPr>
          <w:rFonts w:eastAsia="Times New Roman" w:cs="Times New Roman"/>
          <w:bCs/>
          <w:color w:val="000000"/>
        </w:rPr>
        <w:t xml:space="preserve"> </w:t>
      </w:r>
      <w:r w:rsidR="007923EB" w:rsidRPr="00F17DA2">
        <w:rPr>
          <w:rFonts w:eastAsia="Times New Roman" w:cs="Times New Roman"/>
          <w:bCs/>
          <w:color w:val="000000"/>
        </w:rPr>
        <w:t xml:space="preserve">и те, кто </w:t>
      </w:r>
      <w:r w:rsidRPr="00F17DA2">
        <w:rPr>
          <w:rFonts w:ascii="Times New Romam" w:eastAsia="Times New Roman" w:hAnsi="Times New Romam" w:cs="Times New Roman"/>
          <w:bCs/>
          <w:color w:val="000000"/>
        </w:rPr>
        <w:t>глава </w:t>
      </w:r>
      <w:r w:rsidR="007923EB" w:rsidRPr="00F17DA2">
        <w:rPr>
          <w:rFonts w:eastAsia="Times New Roman" w:cs="Times New Roman"/>
          <w:bCs/>
          <w:color w:val="000000"/>
        </w:rPr>
        <w:t>заявил,</w:t>
      </w:r>
      <w:r w:rsidRPr="00F17DA2">
        <w:rPr>
          <w:rFonts w:ascii="Times New Romam" w:eastAsia="Times New Roman" w:hAnsi="Times New Romam" w:cs="Times New Roman"/>
          <w:bCs/>
          <w:color w:val="000000"/>
        </w:rPr>
        <w:t> влияние</w:t>
      </w:r>
      <w:r w:rsidR="007923EB" w:rsidRPr="00F17DA2">
        <w:rPr>
          <w:rFonts w:eastAsia="Times New Roman" w:cs="Times New Roman"/>
          <w:bCs/>
          <w:color w:val="000000"/>
        </w:rPr>
        <w:t xml:space="preserve"> что о </w:t>
      </w:r>
      <w:r w:rsidRPr="00F17DA2">
        <w:rPr>
          <w:rFonts w:ascii="Times New Romam" w:eastAsia="Times New Roman" w:hAnsi="Times New Romam" w:cs="Times New Roman"/>
          <w:bCs/>
          <w:color w:val="000000"/>
        </w:rPr>
        <w:t>власти </w:t>
      </w:r>
      <w:r w:rsidR="007923EB" w:rsidRPr="00F17DA2">
        <w:rPr>
          <w:rFonts w:eastAsia="Times New Roman" w:cs="Times New Roman"/>
          <w:bCs/>
          <w:color w:val="000000"/>
        </w:rPr>
        <w:t>доверии</w:t>
      </w:r>
      <w:r w:rsidRPr="00F17DA2">
        <w:rPr>
          <w:rFonts w:ascii="Times New Romam" w:eastAsia="Times New Roman" w:hAnsi="Times New Romam" w:cs="Times New Roman"/>
          <w:bCs/>
          <w:color w:val="000000"/>
        </w:rPr>
        <w:t> разделить</w:t>
      </w:r>
      <w:r w:rsidRPr="00F17DA2">
        <w:rPr>
          <w:rFonts w:eastAsia="Times New Roman" w:cs="Times New Roman"/>
          <w:bCs/>
          <w:color w:val="000000"/>
        </w:rPr>
        <w:t xml:space="preserve"> </w:t>
      </w:r>
      <w:r w:rsidR="007923EB" w:rsidRPr="00F17DA2">
        <w:rPr>
          <w:rFonts w:eastAsia="Times New Roman" w:cs="Times New Roman"/>
          <w:bCs/>
          <w:color w:val="000000"/>
        </w:rPr>
        <w:t xml:space="preserve">к </w:t>
      </w:r>
      <w:r w:rsidRPr="00F17DA2">
        <w:rPr>
          <w:rFonts w:ascii="Times New Romam" w:eastAsia="Times New Roman" w:hAnsi="Times New Romam" w:cs="Times New Roman"/>
          <w:bCs/>
          <w:color w:val="000000"/>
        </w:rPr>
        <w:t>аудитории </w:t>
      </w:r>
      <w:r w:rsidR="007923EB" w:rsidRPr="00F17DA2">
        <w:rPr>
          <w:rFonts w:eastAsia="Times New Roman" w:cs="Times New Roman"/>
          <w:bCs/>
          <w:color w:val="000000"/>
        </w:rPr>
        <w:t>источникам</w:t>
      </w:r>
      <w:r w:rsidRPr="00F17DA2">
        <w:rPr>
          <w:rFonts w:ascii="Times New Romam" w:eastAsia="Times New Roman" w:hAnsi="Times New Romam" w:cs="Times New Roman"/>
          <w:bCs/>
          <w:color w:val="000000"/>
        </w:rPr>
        <w:t> маккомбса</w:t>
      </w:r>
      <w:r w:rsidRPr="00F17DA2">
        <w:rPr>
          <w:rFonts w:eastAsia="Times New Roman" w:cs="Times New Roman"/>
          <w:bCs/>
          <w:color w:val="000000"/>
        </w:rPr>
        <w:t xml:space="preserve"> </w:t>
      </w:r>
      <w:r w:rsidR="007923EB" w:rsidRPr="00F17DA2">
        <w:rPr>
          <w:rFonts w:eastAsia="Times New Roman" w:cs="Times New Roman"/>
          <w:bCs/>
          <w:color w:val="000000"/>
        </w:rPr>
        <w:t xml:space="preserve">политической </w:t>
      </w:r>
      <w:r w:rsidRPr="00F17DA2">
        <w:rPr>
          <w:rFonts w:ascii="Times New Romam" w:eastAsia="Times New Roman" w:hAnsi="Times New Romam" w:cs="Times New Roman"/>
          <w:bCs/>
          <w:color w:val="000000"/>
        </w:rPr>
        <w:t>интернет </w:t>
      </w:r>
      <w:r w:rsidR="007923EB" w:rsidRPr="00F17DA2">
        <w:rPr>
          <w:rFonts w:eastAsia="Times New Roman" w:cs="Times New Roman"/>
          <w:bCs/>
          <w:color w:val="000000"/>
        </w:rPr>
        <w:t>инфор</w:t>
      </w:r>
      <w:r w:rsidR="007923EB" w:rsidRPr="00F17DA2">
        <w:rPr>
          <w:rFonts w:eastAsia="Times New Roman" w:cs="Times New Roman"/>
          <w:bCs/>
          <w:color w:val="000000"/>
        </w:rPr>
        <w:lastRenderedPageBreak/>
        <w:t>мации</w:t>
      </w:r>
      <w:r w:rsidRPr="00F17DA2">
        <w:rPr>
          <w:rFonts w:ascii="Times New Romam" w:eastAsia="Times New Roman" w:hAnsi="Times New Romam" w:cs="Times New Roman"/>
          <w:bCs/>
          <w:color w:val="000000"/>
        </w:rPr>
        <w:t> технической</w:t>
      </w:r>
      <w:r w:rsidRPr="00F17DA2">
        <w:rPr>
          <w:rFonts w:eastAsia="Times New Roman" w:cs="Times New Roman"/>
          <w:bCs/>
          <w:color w:val="000000"/>
        </w:rPr>
        <w:t xml:space="preserve"> </w:t>
      </w:r>
      <w:r w:rsidR="007923EB"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визуального </w:t>
      </w:r>
      <w:r w:rsidR="007923EB" w:rsidRPr="00F17DA2">
        <w:rPr>
          <w:rFonts w:eastAsia="Times New Roman" w:cs="Times New Roman"/>
          <w:bCs/>
          <w:color w:val="000000"/>
        </w:rPr>
        <w:t>речи</w:t>
      </w:r>
      <w:r w:rsidRPr="00F17DA2">
        <w:rPr>
          <w:rFonts w:ascii="Times New Romam" w:eastAsia="Times New Roman" w:hAnsi="Times New Romam" w:cs="Times New Roman"/>
          <w:bCs/>
          <w:color w:val="000000"/>
        </w:rPr>
        <w:t> обеспечение</w:t>
      </w:r>
      <w:r w:rsidRPr="00F17DA2">
        <w:rPr>
          <w:rFonts w:eastAsia="Times New Roman" w:cs="Times New Roman"/>
          <w:bCs/>
          <w:color w:val="000000"/>
        </w:rPr>
        <w:t xml:space="preserve"> </w:t>
      </w:r>
      <w:r w:rsidR="007923EB" w:rsidRPr="00F17DA2">
        <w:rPr>
          <w:rFonts w:eastAsia="Times New Roman" w:cs="Times New Roman"/>
          <w:bCs/>
          <w:color w:val="000000"/>
        </w:rPr>
        <w:t xml:space="preserve">не идет: </w:t>
      </w:r>
      <w:r w:rsidR="007923EB" w:rsidRPr="00F17DA2">
        <w:rPr>
          <w:rFonts w:eastAsia="Times New Roman" w:cs="Times New Roman"/>
          <w:bCs/>
          <w:i/>
          <w:color w:val="000000"/>
        </w:rPr>
        <w:t>«</w:t>
      </w:r>
      <w:r w:rsidRPr="00F17DA2">
        <w:rPr>
          <w:rFonts w:ascii="Times New Romam" w:eastAsia="Times New Roman" w:hAnsi="Times New Romam" w:cs="Times New Roman"/>
          <w:bCs/>
          <w:i/>
          <w:color w:val="000000"/>
        </w:rPr>
        <w:t>структуры </w:t>
      </w:r>
      <w:r w:rsidR="007923EB" w:rsidRPr="00F17DA2">
        <w:rPr>
          <w:rFonts w:eastAsia="Times New Roman" w:cs="Times New Roman"/>
          <w:bCs/>
          <w:i/>
          <w:color w:val="000000"/>
        </w:rPr>
        <w:t>Сколько</w:t>
      </w:r>
      <w:r w:rsidRPr="00F17DA2">
        <w:rPr>
          <w:rFonts w:ascii="Times New Romam" w:eastAsia="Times New Roman" w:hAnsi="Times New Romam" w:cs="Times New Roman"/>
          <w:bCs/>
          <w:i/>
          <w:color w:val="000000"/>
        </w:rPr>
        <w:t> можно</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источников - </w:t>
      </w:r>
      <w:r w:rsidRPr="00F17DA2">
        <w:rPr>
          <w:rFonts w:ascii="Times New Romam" w:eastAsia="Times New Roman" w:hAnsi="Times New Romam" w:cs="Times New Roman"/>
          <w:bCs/>
          <w:i/>
          <w:color w:val="000000"/>
        </w:rPr>
        <w:t>лингвистический </w:t>
      </w:r>
      <w:r w:rsidR="007923EB" w:rsidRPr="00F17DA2">
        <w:rPr>
          <w:rFonts w:eastAsia="Times New Roman" w:cs="Times New Roman"/>
          <w:bCs/>
          <w:i/>
          <w:color w:val="000000"/>
        </w:rPr>
        <w:t>столько</w:t>
      </w:r>
      <w:r w:rsidRPr="00F17DA2">
        <w:rPr>
          <w:rFonts w:ascii="Times New Romam" w:eastAsia="Times New Roman" w:hAnsi="Times New Romam" w:cs="Times New Roman"/>
          <w:bCs/>
          <w:i/>
          <w:color w:val="000000"/>
        </w:rPr>
        <w:t> респондент</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 </w:t>
      </w:r>
      <w:r w:rsidRPr="00F17DA2">
        <w:rPr>
          <w:rFonts w:ascii="Times New Romam" w:eastAsia="Times New Roman" w:hAnsi="Times New Romam" w:cs="Times New Roman"/>
          <w:bCs/>
          <w:i/>
          <w:color w:val="000000"/>
        </w:rPr>
        <w:t>непосредственно </w:t>
      </w:r>
      <w:r w:rsidR="007923EB" w:rsidRPr="00F17DA2">
        <w:rPr>
          <w:rFonts w:eastAsia="Times New Roman" w:cs="Times New Roman"/>
          <w:bCs/>
          <w:i/>
          <w:color w:val="000000"/>
        </w:rPr>
        <w:t>мнений,</w:t>
      </w:r>
      <w:r w:rsidRPr="00F17DA2">
        <w:rPr>
          <w:rFonts w:ascii="Times New Romam" w:eastAsia="Times New Roman" w:hAnsi="Times New Romam" w:cs="Times New Roman"/>
          <w:bCs/>
          <w:i/>
          <w:color w:val="000000"/>
        </w:rPr>
        <w:t> демократической</w:t>
      </w:r>
      <w:r w:rsidR="007923EB" w:rsidRPr="00F17DA2">
        <w:rPr>
          <w:rFonts w:eastAsia="Times New Roman" w:cs="Times New Roman"/>
          <w:bCs/>
          <w:i/>
          <w:color w:val="000000"/>
        </w:rPr>
        <w:t xml:space="preserve"> доверять </w:t>
      </w:r>
      <w:r w:rsidRPr="00F17DA2">
        <w:rPr>
          <w:rFonts w:ascii="Times New Romam" w:eastAsia="Times New Roman" w:hAnsi="Times New Romam" w:cs="Times New Roman"/>
          <w:bCs/>
          <w:i/>
          <w:color w:val="000000"/>
        </w:rPr>
        <w:t>теория </w:t>
      </w:r>
      <w:r w:rsidR="007923EB" w:rsidRPr="00F17DA2">
        <w:rPr>
          <w:rFonts w:eastAsia="Times New Roman" w:cs="Times New Roman"/>
          <w:bCs/>
          <w:i/>
          <w:color w:val="000000"/>
        </w:rPr>
        <w:t>какому</w:t>
      </w:r>
      <w:r w:rsidRPr="00F17DA2">
        <w:rPr>
          <w:rFonts w:ascii="Times New Romam" w:eastAsia="Times New Roman" w:hAnsi="Times New Romam" w:cs="Times New Roman"/>
          <w:bCs/>
          <w:i/>
          <w:color w:val="000000"/>
        </w:rPr>
        <w:t> образом</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-то </w:t>
      </w:r>
      <w:r w:rsidRPr="00F17DA2">
        <w:rPr>
          <w:rFonts w:ascii="Times New Romam" w:eastAsia="Times New Roman" w:hAnsi="Times New Romam" w:cs="Times New Roman"/>
          <w:bCs/>
          <w:i/>
          <w:color w:val="000000"/>
        </w:rPr>
        <w:t>вести </w:t>
      </w:r>
      <w:r w:rsidR="007923EB" w:rsidRPr="00F17DA2">
        <w:rPr>
          <w:rFonts w:eastAsia="Times New Roman" w:cs="Times New Roman"/>
          <w:bCs/>
          <w:i/>
          <w:color w:val="000000"/>
        </w:rPr>
        <w:t>одному</w:t>
      </w:r>
      <w:r w:rsidRPr="00F17DA2">
        <w:rPr>
          <w:rFonts w:ascii="Times New Romam" w:eastAsia="Times New Roman" w:hAnsi="Times New Romam" w:cs="Times New Roman"/>
          <w:bCs/>
          <w:i/>
          <w:color w:val="000000"/>
        </w:rPr>
        <w:t> капитала</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источнику </w:t>
      </w:r>
      <w:r w:rsidRPr="00F17DA2">
        <w:rPr>
          <w:rFonts w:ascii="Times New Romam" w:eastAsia="Times New Roman" w:hAnsi="Times New Romam" w:cs="Times New Roman"/>
          <w:bCs/>
          <w:i/>
          <w:color w:val="000000"/>
        </w:rPr>
        <w:t>технологий </w:t>
      </w:r>
      <w:r w:rsidR="007923EB" w:rsidRPr="00F17DA2">
        <w:rPr>
          <w:rFonts w:eastAsia="Times New Roman" w:cs="Times New Roman"/>
          <w:bCs/>
          <w:i/>
          <w:color w:val="000000"/>
        </w:rPr>
        <w:t>было</w:t>
      </w:r>
      <w:r w:rsidRPr="00F17DA2">
        <w:rPr>
          <w:rFonts w:ascii="Times New Romam" w:eastAsia="Times New Roman" w:hAnsi="Times New Romam" w:cs="Times New Roman"/>
          <w:bCs/>
          <w:i/>
          <w:color w:val="000000"/>
        </w:rPr>
        <w:t> огромного</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бы глупо. </w:t>
      </w:r>
      <w:r w:rsidRPr="00F17DA2">
        <w:rPr>
          <w:rFonts w:ascii="Times New Romam" w:eastAsia="Times New Roman" w:hAnsi="Times New Romam" w:cs="Times New Roman"/>
          <w:bCs/>
          <w:i/>
          <w:color w:val="000000"/>
        </w:rPr>
        <w:t>вскрыть </w:t>
      </w:r>
      <w:r w:rsidR="007923EB" w:rsidRPr="00F17DA2">
        <w:rPr>
          <w:rFonts w:eastAsia="Times New Roman" w:cs="Times New Roman"/>
          <w:bCs/>
          <w:i/>
          <w:color w:val="000000"/>
        </w:rPr>
        <w:t>Хотя</w:t>
      </w:r>
      <w:r w:rsidRPr="00F17DA2">
        <w:rPr>
          <w:rFonts w:ascii="Times New Romam" w:eastAsia="Times New Roman" w:hAnsi="Times New Romam" w:cs="Times New Roman"/>
          <w:bCs/>
          <w:i/>
          <w:color w:val="000000"/>
        </w:rPr>
        <w:t> корпорации</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сейчас </w:t>
      </w:r>
      <w:r w:rsidRPr="00F17DA2">
        <w:rPr>
          <w:rFonts w:ascii="Times New Romam" w:eastAsia="Times New Roman" w:hAnsi="Times New Romam" w:cs="Times New Roman"/>
          <w:bCs/>
          <w:i/>
          <w:color w:val="000000"/>
        </w:rPr>
        <w:t>является </w:t>
      </w:r>
      <w:r w:rsidR="007923EB" w:rsidRPr="00F17DA2">
        <w:rPr>
          <w:rFonts w:eastAsia="Times New Roman" w:cs="Times New Roman"/>
          <w:bCs/>
          <w:i/>
          <w:color w:val="000000"/>
        </w:rPr>
        <w:t>вряд</w:t>
      </w:r>
      <w:r w:rsidRPr="00F17DA2">
        <w:rPr>
          <w:rFonts w:ascii="Times New Romam" w:eastAsia="Times New Roman" w:hAnsi="Times New Romam" w:cs="Times New Roman"/>
          <w:bCs/>
          <w:i/>
          <w:color w:val="000000"/>
        </w:rPr>
        <w:t> отношения</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ли </w:t>
      </w:r>
      <w:r w:rsidRPr="00F17DA2">
        <w:rPr>
          <w:rFonts w:ascii="Times New Romam" w:eastAsia="Times New Roman" w:hAnsi="Times New Romam" w:cs="Times New Roman"/>
          <w:bCs/>
          <w:i/>
          <w:color w:val="000000"/>
        </w:rPr>
        <w:t>другом </w:t>
      </w:r>
      <w:r w:rsidR="007923EB" w:rsidRPr="00F17DA2">
        <w:rPr>
          <w:rFonts w:eastAsia="Times New Roman" w:cs="Times New Roman"/>
          <w:bCs/>
          <w:i/>
          <w:color w:val="000000"/>
        </w:rPr>
        <w:t>есть</w:t>
      </w:r>
      <w:r w:rsidRPr="00F17DA2">
        <w:rPr>
          <w:rFonts w:ascii="Times New Romam" w:eastAsia="Times New Roman" w:hAnsi="Times New Romam" w:cs="Times New Roman"/>
          <w:bCs/>
          <w:i/>
          <w:color w:val="000000"/>
        </w:rPr>
        <w:t> феноменологическая</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полностью </w:t>
      </w:r>
      <w:r w:rsidRPr="00F17DA2">
        <w:rPr>
          <w:rFonts w:ascii="Times New Romam" w:eastAsia="Times New Roman" w:hAnsi="Times New Romam" w:cs="Times New Roman"/>
          <w:bCs/>
          <w:i/>
          <w:color w:val="000000"/>
        </w:rPr>
        <w:t>стоит </w:t>
      </w:r>
      <w:r w:rsidR="007923EB" w:rsidRPr="00F17DA2">
        <w:rPr>
          <w:rFonts w:eastAsia="Times New Roman" w:cs="Times New Roman"/>
          <w:bCs/>
          <w:i/>
          <w:color w:val="000000"/>
        </w:rPr>
        <w:t>независимые</w:t>
      </w:r>
      <w:r w:rsidRPr="00F17DA2">
        <w:rPr>
          <w:rFonts w:ascii="Times New Romam" w:eastAsia="Times New Roman" w:hAnsi="Times New Romam" w:cs="Times New Roman"/>
          <w:bCs/>
          <w:i/>
          <w:color w:val="000000"/>
        </w:rPr>
        <w:t> концепции</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источники </w:t>
      </w:r>
      <w:r w:rsidRPr="00F17DA2">
        <w:rPr>
          <w:rFonts w:ascii="Times New Romam" w:eastAsia="Times New Roman" w:hAnsi="Times New Romam" w:cs="Times New Roman"/>
          <w:bCs/>
          <w:i/>
          <w:color w:val="000000"/>
        </w:rPr>
        <w:t>системы </w:t>
      </w:r>
      <w:r w:rsidR="007923EB" w:rsidRPr="00F17DA2">
        <w:rPr>
          <w:rFonts w:eastAsia="Times New Roman" w:cs="Times New Roman"/>
          <w:bCs/>
          <w:i/>
          <w:color w:val="000000"/>
        </w:rPr>
        <w:t>информации</w:t>
      </w:r>
      <w:r w:rsidRPr="00F17DA2">
        <w:rPr>
          <w:rFonts w:ascii="Times New Romam" w:eastAsia="Times New Roman" w:hAnsi="Times New Romam" w:cs="Times New Roman"/>
          <w:bCs/>
          <w:i/>
          <w:color w:val="000000"/>
        </w:rPr>
        <w:t> образом</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или те, кто не </w:t>
      </w:r>
      <w:r w:rsidRPr="00F17DA2">
        <w:rPr>
          <w:rFonts w:ascii="Times New Romam" w:eastAsia="Times New Roman" w:hAnsi="Times New Romam" w:cs="Times New Roman"/>
          <w:bCs/>
          <w:i/>
          <w:color w:val="000000"/>
        </w:rPr>
        <w:t>системах </w:t>
      </w:r>
      <w:r w:rsidR="007923EB" w:rsidRPr="00F17DA2">
        <w:rPr>
          <w:rFonts w:eastAsia="Times New Roman" w:cs="Times New Roman"/>
          <w:bCs/>
          <w:i/>
          <w:color w:val="000000"/>
        </w:rPr>
        <w:t>боится</w:t>
      </w:r>
      <w:r w:rsidRPr="00F17DA2">
        <w:rPr>
          <w:rFonts w:ascii="Times New Romam" w:eastAsia="Times New Roman" w:hAnsi="Times New Romam" w:cs="Times New Roman"/>
          <w:bCs/>
          <w:i/>
          <w:color w:val="000000"/>
        </w:rPr>
        <w:t> воплотить</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последствий </w:t>
      </w:r>
      <w:r w:rsidRPr="00F17DA2">
        <w:rPr>
          <w:rFonts w:ascii="Times New Romam" w:eastAsia="Times New Roman" w:hAnsi="Times New Romam" w:cs="Times New Roman"/>
          <w:bCs/>
          <w:i/>
          <w:color w:val="000000"/>
        </w:rPr>
        <w:t>момент </w:t>
      </w:r>
      <w:r w:rsidR="007923EB" w:rsidRPr="00F17DA2">
        <w:rPr>
          <w:rFonts w:eastAsia="Times New Roman" w:cs="Times New Roman"/>
          <w:bCs/>
          <w:i/>
          <w:color w:val="000000"/>
        </w:rPr>
        <w:t>сказанного,</w:t>
      </w:r>
      <w:r w:rsidRPr="00F17DA2">
        <w:rPr>
          <w:rFonts w:ascii="Times New Romam" w:eastAsia="Times New Roman" w:hAnsi="Times New Romam" w:cs="Times New Roman"/>
          <w:bCs/>
          <w:i/>
          <w:color w:val="000000"/>
        </w:rPr>
        <w:t> политической</w:t>
      </w:r>
      <w:r w:rsidR="007923EB" w:rsidRPr="00F17DA2">
        <w:rPr>
          <w:rFonts w:eastAsia="Times New Roman" w:cs="Times New Roman"/>
          <w:bCs/>
          <w:i/>
          <w:color w:val="000000"/>
        </w:rPr>
        <w:t xml:space="preserve"> даже </w:t>
      </w:r>
      <w:r w:rsidRPr="00F17DA2">
        <w:rPr>
          <w:rFonts w:ascii="Times New Romam" w:eastAsia="Times New Roman" w:hAnsi="Times New Romam" w:cs="Times New Roman"/>
          <w:bCs/>
          <w:i/>
          <w:color w:val="000000"/>
        </w:rPr>
        <w:t>новостных </w:t>
      </w:r>
      <w:r w:rsidR="007923EB" w:rsidRPr="00F17DA2">
        <w:rPr>
          <w:rFonts w:eastAsia="Times New Roman" w:cs="Times New Roman"/>
          <w:bCs/>
          <w:i/>
          <w:color w:val="000000"/>
        </w:rPr>
        <w:t>если</w:t>
      </w:r>
      <w:r w:rsidRPr="00F17DA2">
        <w:rPr>
          <w:rFonts w:ascii="Times New Romam" w:eastAsia="Times New Roman" w:hAnsi="Times New Romam" w:cs="Times New Roman"/>
          <w:bCs/>
          <w:i/>
          <w:color w:val="000000"/>
        </w:rPr>
        <w:t> развития</w:t>
      </w:r>
      <w:r w:rsidRPr="00F17DA2">
        <w:rPr>
          <w:rFonts w:eastAsia="Times New Roman" w:cs="Times New Roman"/>
          <w:bCs/>
          <w:i/>
          <w:color w:val="000000"/>
        </w:rPr>
        <w:t xml:space="preserve"> </w:t>
      </w:r>
      <w:r w:rsidR="007923EB" w:rsidRPr="00F17DA2">
        <w:rPr>
          <w:rFonts w:eastAsia="Times New Roman" w:cs="Times New Roman"/>
          <w:bCs/>
          <w:i/>
          <w:color w:val="000000"/>
        </w:rPr>
        <w:t xml:space="preserve">и информация </w:t>
      </w:r>
      <w:r w:rsidRPr="00F17DA2">
        <w:rPr>
          <w:rFonts w:ascii="Times New Romam" w:eastAsia="Times New Roman" w:hAnsi="Times New Romam" w:cs="Times New Roman"/>
          <w:bCs/>
          <w:i/>
          <w:color w:val="000000"/>
        </w:rPr>
        <w:t>именно </w:t>
      </w:r>
      <w:r w:rsidR="007923EB" w:rsidRPr="00F17DA2">
        <w:rPr>
          <w:rFonts w:eastAsia="Times New Roman" w:cs="Times New Roman"/>
          <w:bCs/>
          <w:i/>
          <w:color w:val="000000"/>
        </w:rPr>
        <w:t>достоверная</w:t>
      </w:r>
      <w:r w:rsidRPr="00F17DA2">
        <w:rPr>
          <w:rFonts w:ascii="Times New Romam" w:eastAsia="Times New Roman" w:hAnsi="Times New Romam" w:cs="Times New Roman"/>
          <w:bCs/>
          <w:i/>
          <w:color w:val="000000"/>
        </w:rPr>
        <w:t> предполагают</w:t>
      </w:r>
      <w:r w:rsidRPr="00F17DA2">
        <w:rPr>
          <w:rFonts w:eastAsia="Times New Roman" w:cs="Times New Roman"/>
          <w:bCs/>
          <w:i/>
          <w:color w:val="000000"/>
        </w:rPr>
        <w:t xml:space="preserve"> </w:t>
      </w:r>
      <w:r w:rsidR="007923EB" w:rsidRPr="00F17DA2">
        <w:rPr>
          <w:rFonts w:eastAsia="Times New Roman" w:cs="Times New Roman"/>
          <w:bCs/>
          <w:i/>
          <w:color w:val="000000"/>
        </w:rPr>
        <w:t>».</w:t>
      </w:r>
      <w:r w:rsidR="007923EB" w:rsidRPr="00F17DA2">
        <w:rPr>
          <w:rFonts w:eastAsia="Times New Roman" w:cs="Times New Roman"/>
          <w:bCs/>
          <w:color w:val="000000"/>
        </w:rPr>
        <w:t xml:space="preserve"> </w:t>
      </w:r>
      <w:r w:rsidR="003D4A06" w:rsidRPr="00F17DA2">
        <w:rPr>
          <w:rFonts w:eastAsia="Times New Roman" w:cs="Times New Roman"/>
          <w:bCs/>
          <w:color w:val="000000"/>
        </w:rPr>
        <w:t>(</w:t>
      </w:r>
      <w:r w:rsidR="003D4A06" w:rsidRPr="00F17DA2">
        <w:rPr>
          <w:rFonts w:eastAsia="Times New Roman" w:cs="Times New Roman"/>
          <w:bCs/>
          <w:i/>
          <w:color w:val="000000"/>
        </w:rPr>
        <w:t>см.</w:t>
      </w:r>
      <w:r w:rsidRPr="00F17DA2">
        <w:rPr>
          <w:rFonts w:ascii="Times New Romam" w:eastAsia="Times New Roman" w:hAnsi="Times New Romam" w:cs="Times New Roman"/>
          <w:bCs/>
          <w:i/>
          <w:color w:val="000000"/>
        </w:rPr>
        <w:t>только </w:t>
      </w:r>
      <w:r w:rsidR="003D4A06" w:rsidRPr="00F17DA2">
        <w:rPr>
          <w:rFonts w:eastAsia="Times New Roman" w:cs="Times New Roman"/>
          <w:bCs/>
          <w:i/>
          <w:color w:val="000000"/>
        </w:rPr>
        <w:t>Приложение</w:t>
      </w:r>
      <w:r w:rsidRPr="00F17DA2">
        <w:rPr>
          <w:rFonts w:ascii="Times New Romam" w:eastAsia="Times New Roman" w:hAnsi="Times New Romam" w:cs="Times New Roman"/>
          <w:bCs/>
          <w:i/>
          <w:color w:val="000000"/>
        </w:rPr>
        <w:t> разум</w:t>
      </w:r>
      <w:r w:rsidRPr="00F17DA2">
        <w:rPr>
          <w:rFonts w:eastAsia="Times New Roman" w:cs="Times New Roman"/>
          <w:bCs/>
          <w:i/>
          <w:color w:val="000000"/>
        </w:rPr>
        <w:t xml:space="preserve"> </w:t>
      </w:r>
      <w:r w:rsidR="003D4A06" w:rsidRPr="00F17DA2">
        <w:rPr>
          <w:rFonts w:eastAsia="Times New Roman" w:cs="Times New Roman"/>
          <w:bCs/>
          <w:i/>
          <w:color w:val="000000"/>
        </w:rPr>
        <w:t>С, транск.1)</w:t>
      </w:r>
    </w:p>
    <w:p w14:paraId="62F4391C" w14:textId="2FBF880C" w:rsidR="0088670D" w:rsidRPr="00F17DA2" w:rsidRDefault="00F17DA2" w:rsidP="007923EB">
      <w:pPr>
        <w:rPr>
          <w:rFonts w:eastAsia="Times New Roman" w:cs="Times New Roman"/>
          <w:bCs/>
          <w:color w:val="000000"/>
        </w:rPr>
      </w:pPr>
      <w:r w:rsidRPr="00F17DA2">
        <w:rPr>
          <w:rFonts w:ascii="Times New Romam" w:eastAsia="Times New Roman" w:hAnsi="Times New Romam" w:cs="Times New Roman"/>
          <w:bCs/>
          <w:color w:val="000000"/>
        </w:rPr>
        <w:t>важности </w:t>
      </w:r>
      <w:r w:rsidR="0088670D" w:rsidRPr="00F17DA2">
        <w:rPr>
          <w:rFonts w:eastAsia="Times New Roman" w:cs="Times New Roman"/>
          <w:bCs/>
          <w:color w:val="000000"/>
        </w:rPr>
        <w:t>Таким</w:t>
      </w:r>
      <w:r w:rsidRPr="00F17DA2">
        <w:rPr>
          <w:rFonts w:ascii="Times New Romam" w:eastAsia="Times New Roman" w:hAnsi="Times New Romam" w:cs="Times New Roman"/>
          <w:bCs/>
          <w:color w:val="000000"/>
        </w:rPr>
        <w:t> ресурсом</w:t>
      </w:r>
      <w:r w:rsidRPr="00F17DA2">
        <w:rPr>
          <w:rFonts w:eastAsia="Times New Roman" w:cs="Times New Roman"/>
          <w:bCs/>
          <w:color w:val="000000"/>
        </w:rPr>
        <w:t xml:space="preserve"> </w:t>
      </w:r>
      <w:r w:rsidR="0088670D" w:rsidRPr="00F17DA2">
        <w:rPr>
          <w:rFonts w:eastAsia="Times New Roman" w:cs="Times New Roman"/>
          <w:bCs/>
          <w:color w:val="000000"/>
        </w:rPr>
        <w:t xml:space="preserve">образом, </w:t>
      </w:r>
      <w:r w:rsidRPr="00F17DA2">
        <w:rPr>
          <w:rFonts w:ascii="Times New Romam" w:eastAsia="Times New Roman" w:hAnsi="Times New Romam" w:cs="Times New Roman"/>
          <w:bCs/>
          <w:color w:val="000000"/>
        </w:rPr>
        <w:t>может </w:t>
      </w:r>
      <w:r w:rsidR="0088670D" w:rsidRPr="00F17DA2">
        <w:rPr>
          <w:rFonts w:eastAsia="Times New Roman" w:cs="Times New Roman"/>
          <w:bCs/>
          <w:color w:val="000000"/>
        </w:rPr>
        <w:t>можно</w:t>
      </w:r>
      <w:r w:rsidRPr="00F17DA2">
        <w:rPr>
          <w:rFonts w:ascii="Times New Romam" w:eastAsia="Times New Roman" w:hAnsi="Times New Romam" w:cs="Times New Roman"/>
          <w:bCs/>
          <w:color w:val="000000"/>
        </w:rPr>
        <w:t> обратной</w:t>
      </w:r>
      <w:r w:rsidRPr="00F17DA2">
        <w:rPr>
          <w:rFonts w:eastAsia="Times New Roman" w:cs="Times New Roman"/>
          <w:bCs/>
          <w:color w:val="000000"/>
        </w:rPr>
        <w:t xml:space="preserve"> </w:t>
      </w:r>
      <w:r w:rsidR="0088670D" w:rsidRPr="00F17DA2">
        <w:rPr>
          <w:rFonts w:eastAsia="Times New Roman" w:cs="Times New Roman"/>
          <w:bCs/>
          <w:color w:val="000000"/>
        </w:rPr>
        <w:t xml:space="preserve">сделать </w:t>
      </w:r>
      <w:r w:rsidRPr="00F17DA2">
        <w:rPr>
          <w:rFonts w:ascii="Times New Romam" w:eastAsia="Times New Roman" w:hAnsi="Times New Romam" w:cs="Times New Roman"/>
          <w:bCs/>
          <w:color w:val="000000"/>
        </w:rPr>
        <w:t>типами </w:t>
      </w:r>
      <w:r w:rsidR="0088670D" w:rsidRPr="00F17DA2">
        <w:rPr>
          <w:rFonts w:eastAsia="Times New Roman" w:cs="Times New Roman"/>
          <w:bCs/>
          <w:color w:val="000000"/>
        </w:rPr>
        <w:t>вывод</w:t>
      </w:r>
      <w:r w:rsidRPr="00F17DA2">
        <w:rPr>
          <w:rFonts w:ascii="Times New Romam" w:eastAsia="Times New Roman" w:hAnsi="Times New Romam" w:cs="Times New Roman"/>
          <w:bCs/>
          <w:color w:val="000000"/>
        </w:rPr>
        <w:t> групп</w:t>
      </w:r>
      <w:r w:rsidRPr="00F17DA2">
        <w:rPr>
          <w:rFonts w:eastAsia="Times New Roman" w:cs="Times New Roman"/>
          <w:bCs/>
          <w:color w:val="000000"/>
        </w:rPr>
        <w:t xml:space="preserve"> </w:t>
      </w:r>
      <w:r w:rsidR="00C90082" w:rsidRPr="00F17DA2">
        <w:rPr>
          <w:rFonts w:eastAsia="Times New Roman" w:cs="Times New Roman"/>
          <w:bCs/>
          <w:color w:val="000000"/>
        </w:rPr>
        <w:t>о том</w:t>
      </w:r>
      <w:r w:rsidR="0088670D" w:rsidRPr="00F17DA2">
        <w:rPr>
          <w:rFonts w:eastAsia="Times New Roman" w:cs="Times New Roman"/>
          <w:bCs/>
          <w:color w:val="000000"/>
        </w:rPr>
        <w:t xml:space="preserve">, что </w:t>
      </w:r>
      <w:r w:rsidRPr="00F17DA2">
        <w:rPr>
          <w:rFonts w:ascii="Times New Romam" w:eastAsia="Times New Roman" w:hAnsi="Times New Romam" w:cs="Times New Roman"/>
          <w:bCs/>
          <w:color w:val="000000"/>
        </w:rPr>
        <w:t>предпосылки </w:t>
      </w:r>
      <w:r w:rsidR="0088670D" w:rsidRPr="00F17DA2">
        <w:rPr>
          <w:rFonts w:eastAsia="Times New Roman" w:cs="Times New Roman"/>
          <w:bCs/>
          <w:color w:val="000000"/>
        </w:rPr>
        <w:t>большинство</w:t>
      </w:r>
      <w:r w:rsidRPr="00F17DA2">
        <w:rPr>
          <w:rFonts w:ascii="Times New Romam" w:eastAsia="Times New Roman" w:hAnsi="Times New Romam" w:cs="Times New Roman"/>
          <w:bCs/>
          <w:color w:val="000000"/>
        </w:rPr>
        <w:t> естественное</w:t>
      </w:r>
      <w:r w:rsidRPr="00F17DA2">
        <w:rPr>
          <w:rFonts w:eastAsia="Times New Roman" w:cs="Times New Roman"/>
          <w:bCs/>
          <w:color w:val="000000"/>
        </w:rPr>
        <w:t xml:space="preserve"> </w:t>
      </w:r>
      <w:r w:rsidR="0088670D" w:rsidRPr="00F17DA2">
        <w:rPr>
          <w:rFonts w:eastAsia="Times New Roman" w:cs="Times New Roman"/>
          <w:bCs/>
          <w:color w:val="000000"/>
        </w:rPr>
        <w:t xml:space="preserve">опрошенных </w:t>
      </w:r>
      <w:r w:rsidRPr="00F17DA2">
        <w:rPr>
          <w:rFonts w:ascii="Times New Romam" w:eastAsia="Times New Roman" w:hAnsi="Times New Romam" w:cs="Times New Roman"/>
          <w:bCs/>
          <w:color w:val="000000"/>
        </w:rPr>
        <w:t>реципиента </w:t>
      </w:r>
      <w:r w:rsidR="0088670D" w:rsidRPr="00F17DA2">
        <w:rPr>
          <w:rFonts w:eastAsia="Times New Roman" w:cs="Times New Roman"/>
          <w:bCs/>
          <w:color w:val="000000"/>
        </w:rPr>
        <w:t>полу</w:t>
      </w:r>
      <w:r w:rsidR="007923EB" w:rsidRPr="00F17DA2">
        <w:rPr>
          <w:rFonts w:eastAsia="Times New Roman" w:cs="Times New Roman"/>
          <w:bCs/>
          <w:color w:val="000000"/>
        </w:rPr>
        <w:t>чают</w:t>
      </w:r>
      <w:r w:rsidRPr="00F17DA2">
        <w:rPr>
          <w:rFonts w:ascii="Times New Romam" w:eastAsia="Times New Roman" w:hAnsi="Times New Romam" w:cs="Times New Roman"/>
          <w:bCs/>
          <w:color w:val="000000"/>
        </w:rPr>
        <w:t> населением</w:t>
      </w:r>
      <w:r w:rsidRPr="00F17DA2">
        <w:rPr>
          <w:rFonts w:eastAsia="Times New Roman" w:cs="Times New Roman"/>
          <w:bCs/>
          <w:color w:val="000000"/>
        </w:rPr>
        <w:t xml:space="preserve"> </w:t>
      </w:r>
      <w:r w:rsidR="007923EB" w:rsidRPr="00F17DA2">
        <w:rPr>
          <w:rFonts w:eastAsia="Times New Roman" w:cs="Times New Roman"/>
          <w:bCs/>
          <w:color w:val="000000"/>
        </w:rPr>
        <w:t xml:space="preserve">политическую </w:t>
      </w:r>
      <w:r w:rsidRPr="00F17DA2">
        <w:rPr>
          <w:rFonts w:ascii="Times New Romam" w:eastAsia="Times New Roman" w:hAnsi="Times New Romam" w:cs="Times New Roman"/>
          <w:bCs/>
          <w:color w:val="000000"/>
        </w:rPr>
        <w:t>особенности </w:t>
      </w:r>
      <w:r w:rsidR="007923EB" w:rsidRPr="00F17DA2">
        <w:rPr>
          <w:rFonts w:eastAsia="Times New Roman" w:cs="Times New Roman"/>
          <w:bCs/>
          <w:color w:val="000000"/>
        </w:rPr>
        <w:t>информацию</w:t>
      </w:r>
      <w:r w:rsidRPr="00F17DA2">
        <w:rPr>
          <w:rFonts w:ascii="Times New Romam" w:eastAsia="Times New Roman" w:hAnsi="Times New Romam" w:cs="Times New Roman"/>
          <w:bCs/>
          <w:color w:val="000000"/>
        </w:rPr>
        <w:t> учетом</w:t>
      </w:r>
      <w:r w:rsidRPr="00F17DA2">
        <w:rPr>
          <w:rFonts w:eastAsia="Times New Roman" w:cs="Times New Roman"/>
          <w:bCs/>
          <w:color w:val="000000"/>
        </w:rPr>
        <w:t xml:space="preserve"> </w:t>
      </w:r>
      <w:r w:rsidR="007923EB" w:rsidRPr="00F17DA2">
        <w:rPr>
          <w:rFonts w:eastAsia="Times New Roman" w:cs="Times New Roman"/>
          <w:bCs/>
          <w:color w:val="000000"/>
        </w:rPr>
        <w:t>из интернет-</w:t>
      </w:r>
      <w:r w:rsidRPr="00F17DA2">
        <w:rPr>
          <w:rFonts w:ascii="Times New Romam" w:eastAsia="Times New Roman" w:hAnsi="Times New Romam" w:cs="Times New Roman"/>
          <w:bCs/>
          <w:color w:val="000000"/>
        </w:rPr>
        <w:t>власти </w:t>
      </w:r>
      <w:r w:rsidR="007923EB" w:rsidRPr="00F17DA2">
        <w:rPr>
          <w:rFonts w:eastAsia="Times New Roman" w:cs="Times New Roman"/>
          <w:bCs/>
          <w:color w:val="000000"/>
        </w:rPr>
        <w:t>источников</w:t>
      </w:r>
      <w:r w:rsidRPr="00F17DA2">
        <w:rPr>
          <w:rFonts w:ascii="Times New Romam" w:eastAsia="Times New Roman" w:hAnsi="Times New Romam" w:cs="Times New Roman"/>
          <w:bCs/>
          <w:color w:val="000000"/>
        </w:rPr>
        <w:t> коммуникация</w:t>
      </w:r>
      <w:r w:rsidRPr="00F17DA2">
        <w:rPr>
          <w:rFonts w:eastAsia="Times New Roman" w:cs="Times New Roman"/>
          <w:bCs/>
          <w:color w:val="000000"/>
        </w:rPr>
        <w:t xml:space="preserve"> </w:t>
      </w:r>
      <w:r w:rsidR="0088670D"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когда </w:t>
      </w:r>
      <w:r w:rsidR="0088670D" w:rsidRPr="00F17DA2">
        <w:rPr>
          <w:rFonts w:eastAsia="Times New Roman" w:cs="Times New Roman"/>
          <w:bCs/>
          <w:color w:val="000000"/>
        </w:rPr>
        <w:t>доверяют</w:t>
      </w:r>
      <w:r w:rsidRPr="00F17DA2">
        <w:rPr>
          <w:rFonts w:ascii="Times New Romam" w:eastAsia="Times New Roman" w:hAnsi="Times New Romam" w:cs="Times New Roman"/>
          <w:bCs/>
          <w:color w:val="000000"/>
        </w:rPr>
        <w:t> позволяет</w:t>
      </w:r>
      <w:r w:rsidRPr="00F17DA2">
        <w:rPr>
          <w:rFonts w:eastAsia="Times New Roman" w:cs="Times New Roman"/>
          <w:bCs/>
          <w:color w:val="000000"/>
        </w:rPr>
        <w:t xml:space="preserve"> </w:t>
      </w:r>
      <w:r w:rsidR="0088670D" w:rsidRPr="00F17DA2">
        <w:rPr>
          <w:rFonts w:eastAsia="Times New Roman" w:cs="Times New Roman"/>
          <w:bCs/>
          <w:color w:val="000000"/>
        </w:rPr>
        <w:t xml:space="preserve">ей. Однако, </w:t>
      </w:r>
      <w:r w:rsidRPr="00F17DA2">
        <w:rPr>
          <w:rFonts w:ascii="Times New Romam" w:eastAsia="Times New Roman" w:hAnsi="Times New Romam" w:cs="Times New Roman"/>
          <w:bCs/>
          <w:color w:val="000000"/>
        </w:rPr>
        <w:t>информации </w:t>
      </w:r>
      <w:r w:rsidR="0088670D" w:rsidRPr="00F17DA2">
        <w:rPr>
          <w:rFonts w:eastAsia="Times New Roman" w:cs="Times New Roman"/>
          <w:bCs/>
          <w:color w:val="000000"/>
        </w:rPr>
        <w:t>есть</w:t>
      </w:r>
      <w:r w:rsidRPr="00F17DA2">
        <w:rPr>
          <w:rFonts w:ascii="Times New Romam" w:eastAsia="Times New Roman" w:hAnsi="Times New Romam" w:cs="Times New Roman"/>
          <w:bCs/>
          <w:color w:val="000000"/>
        </w:rPr>
        <w:t> свиданию</w:t>
      </w:r>
      <w:r w:rsidRPr="00F17DA2">
        <w:rPr>
          <w:rFonts w:eastAsia="Times New Roman" w:cs="Times New Roman"/>
          <w:bCs/>
          <w:color w:val="000000"/>
        </w:rPr>
        <w:t xml:space="preserve"> </w:t>
      </w:r>
      <w:r w:rsidR="0088670D" w:rsidRPr="00F17DA2">
        <w:rPr>
          <w:rFonts w:eastAsia="Times New Roman" w:cs="Times New Roman"/>
          <w:bCs/>
          <w:color w:val="000000"/>
        </w:rPr>
        <w:t xml:space="preserve">и те, кто </w:t>
      </w:r>
      <w:r w:rsidRPr="00F17DA2">
        <w:rPr>
          <w:rFonts w:ascii="Times New Romam" w:eastAsia="Times New Roman" w:hAnsi="Times New Romam" w:cs="Times New Roman"/>
          <w:bCs/>
          <w:color w:val="000000"/>
        </w:rPr>
        <w:t>только </w:t>
      </w:r>
      <w:r w:rsidR="0088670D" w:rsidRPr="00F17DA2">
        <w:rPr>
          <w:rFonts w:eastAsia="Times New Roman" w:cs="Times New Roman"/>
          <w:bCs/>
          <w:color w:val="000000"/>
        </w:rPr>
        <w:t>предпочитает</w:t>
      </w:r>
      <w:r w:rsidRPr="00F17DA2">
        <w:rPr>
          <w:rFonts w:ascii="Times New Romam" w:eastAsia="Times New Roman" w:hAnsi="Times New Romam" w:cs="Times New Roman"/>
          <w:bCs/>
          <w:color w:val="000000"/>
        </w:rPr>
        <w:t> цифровых</w:t>
      </w:r>
      <w:r w:rsidRPr="00F17DA2">
        <w:rPr>
          <w:rFonts w:eastAsia="Times New Roman" w:cs="Times New Roman"/>
          <w:bCs/>
          <w:color w:val="000000"/>
        </w:rPr>
        <w:t xml:space="preserve"> </w:t>
      </w:r>
      <w:r w:rsidR="0088670D" w:rsidRPr="00F17DA2">
        <w:rPr>
          <w:rFonts w:eastAsia="Times New Roman" w:cs="Times New Roman"/>
          <w:bCs/>
          <w:color w:val="000000"/>
        </w:rPr>
        <w:t xml:space="preserve">получать </w:t>
      </w:r>
      <w:r w:rsidRPr="00F17DA2">
        <w:rPr>
          <w:rFonts w:ascii="Times New Romam" w:eastAsia="Times New Roman" w:hAnsi="Times New Romam" w:cs="Times New Roman"/>
          <w:bCs/>
          <w:color w:val="000000"/>
        </w:rPr>
        <w:t>айенгара </w:t>
      </w:r>
      <w:r w:rsidR="0088670D" w:rsidRPr="00F17DA2">
        <w:rPr>
          <w:rFonts w:eastAsia="Times New Roman" w:cs="Times New Roman"/>
          <w:bCs/>
          <w:color w:val="000000"/>
        </w:rPr>
        <w:t>информацию</w:t>
      </w:r>
      <w:r w:rsidRPr="00F17DA2">
        <w:rPr>
          <w:rFonts w:ascii="Times New Romam" w:eastAsia="Times New Roman" w:hAnsi="Times New Romam" w:cs="Times New Roman"/>
          <w:bCs/>
          <w:color w:val="000000"/>
        </w:rPr>
        <w:t> коммуникации</w:t>
      </w:r>
      <w:r w:rsidRPr="00F17DA2">
        <w:rPr>
          <w:rFonts w:eastAsia="Times New Roman" w:cs="Times New Roman"/>
          <w:bCs/>
          <w:color w:val="000000"/>
        </w:rPr>
        <w:t xml:space="preserve"> </w:t>
      </w:r>
      <w:r w:rsidR="0088670D" w:rsidRPr="00F17DA2">
        <w:rPr>
          <w:rFonts w:eastAsia="Times New Roman" w:cs="Times New Roman"/>
          <w:bCs/>
          <w:color w:val="000000"/>
        </w:rPr>
        <w:t xml:space="preserve">из </w:t>
      </w:r>
      <w:r w:rsidRPr="00F17DA2">
        <w:rPr>
          <w:rFonts w:ascii="Times New Romam" w:eastAsia="Times New Roman" w:hAnsi="Times New Romam" w:cs="Times New Roman"/>
          <w:bCs/>
          <w:color w:val="000000"/>
        </w:rPr>
        <w:t>концепцией </w:t>
      </w:r>
      <w:r w:rsidR="0088670D" w:rsidRPr="00F17DA2">
        <w:rPr>
          <w:rFonts w:eastAsia="Times New Roman" w:cs="Times New Roman"/>
          <w:bCs/>
          <w:color w:val="000000"/>
        </w:rPr>
        <w:t>разных</w:t>
      </w:r>
      <w:r w:rsidRPr="00F17DA2">
        <w:rPr>
          <w:rFonts w:ascii="Times New Romam" w:eastAsia="Times New Roman" w:hAnsi="Times New Romam" w:cs="Times New Roman"/>
          <w:bCs/>
          <w:color w:val="000000"/>
        </w:rPr>
        <w:t> наблюдение</w:t>
      </w:r>
      <w:r w:rsidRPr="00F17DA2">
        <w:rPr>
          <w:rFonts w:eastAsia="Times New Roman" w:cs="Times New Roman"/>
          <w:bCs/>
          <w:color w:val="000000"/>
        </w:rPr>
        <w:t xml:space="preserve"> </w:t>
      </w:r>
      <w:r w:rsidR="0088670D" w:rsidRPr="00F17DA2">
        <w:rPr>
          <w:rFonts w:eastAsia="Times New Roman" w:cs="Times New Roman"/>
          <w:bCs/>
          <w:color w:val="000000"/>
        </w:rPr>
        <w:t>источников.</w:t>
      </w:r>
    </w:p>
    <w:p w14:paraId="0652B421" w14:textId="072983BA" w:rsidR="00FC2A39" w:rsidRPr="00F17DA2" w:rsidRDefault="00F17DA2" w:rsidP="00816F97">
      <w:pPr>
        <w:rPr>
          <w:rFonts w:eastAsia="Times New Roman" w:cs="Times New Roman"/>
          <w:bCs/>
          <w:color w:val="000000"/>
        </w:rPr>
      </w:pPr>
      <w:r w:rsidRPr="00F17DA2">
        <w:rPr>
          <w:rFonts w:ascii="Times New Romam" w:eastAsia="Times New Roman" w:hAnsi="Times New Romam" w:cs="Times New Roman"/>
          <w:bCs/>
          <w:color w:val="000000"/>
        </w:rPr>
        <w:t>политической </w:t>
      </w:r>
      <w:r w:rsidR="00947091" w:rsidRPr="00F17DA2">
        <w:rPr>
          <w:rFonts w:eastAsia="Times New Roman" w:cs="Times New Roman"/>
          <w:bCs/>
          <w:color w:val="000000"/>
        </w:rPr>
        <w:t>Следующий</w:t>
      </w:r>
      <w:r w:rsidRPr="00F17DA2">
        <w:rPr>
          <w:rFonts w:ascii="Times New Romam" w:eastAsia="Times New Roman" w:hAnsi="Times New Romam" w:cs="Times New Roman"/>
          <w:bCs/>
          <w:color w:val="000000"/>
        </w:rPr>
        <w:t> обработке</w:t>
      </w:r>
      <w:r w:rsidRPr="00F17DA2">
        <w:rPr>
          <w:rFonts w:eastAsia="Times New Roman" w:cs="Times New Roman"/>
          <w:bCs/>
          <w:color w:val="000000"/>
        </w:rPr>
        <w:t xml:space="preserve"> </w:t>
      </w:r>
      <w:r w:rsidR="00947091" w:rsidRPr="00F17DA2">
        <w:rPr>
          <w:rFonts w:eastAsia="Times New Roman" w:cs="Times New Roman"/>
          <w:bCs/>
          <w:color w:val="000000"/>
        </w:rPr>
        <w:t xml:space="preserve">блок </w:t>
      </w:r>
      <w:r w:rsidRPr="00F17DA2">
        <w:rPr>
          <w:rFonts w:ascii="Times New Romam" w:eastAsia="Times New Roman" w:hAnsi="Times New Romam" w:cs="Times New Roman"/>
          <w:bCs/>
          <w:color w:val="000000"/>
        </w:rPr>
        <w:t>понимают </w:t>
      </w:r>
      <w:r w:rsidR="00947091" w:rsidRPr="00F17DA2">
        <w:rPr>
          <w:rFonts w:eastAsia="Times New Roman" w:cs="Times New Roman"/>
          <w:bCs/>
          <w:color w:val="000000"/>
        </w:rPr>
        <w:t>вопросов</w:t>
      </w:r>
      <w:r w:rsidRPr="00F17DA2">
        <w:rPr>
          <w:rFonts w:ascii="Times New Romam" w:eastAsia="Times New Roman" w:hAnsi="Times New Romam" w:cs="Times New Roman"/>
          <w:bCs/>
          <w:color w:val="000000"/>
        </w:rPr>
        <w:t> исследованию</w:t>
      </w:r>
      <w:r w:rsidRPr="00F17DA2">
        <w:rPr>
          <w:rFonts w:eastAsia="Times New Roman" w:cs="Times New Roman"/>
          <w:bCs/>
          <w:color w:val="000000"/>
        </w:rPr>
        <w:t xml:space="preserve"> </w:t>
      </w:r>
      <w:r w:rsidR="00947091" w:rsidRPr="00F17DA2">
        <w:rPr>
          <w:rFonts w:eastAsia="Times New Roman" w:cs="Times New Roman"/>
          <w:bCs/>
          <w:color w:val="000000"/>
        </w:rPr>
        <w:t xml:space="preserve">был </w:t>
      </w:r>
      <w:r w:rsidRPr="00F17DA2">
        <w:rPr>
          <w:rFonts w:ascii="Times New Romam" w:eastAsia="Times New Roman" w:hAnsi="Times New Romam" w:cs="Times New Roman"/>
          <w:bCs/>
          <w:color w:val="000000"/>
        </w:rPr>
        <w:t>диссонанса </w:t>
      </w:r>
      <w:r w:rsidR="00947091" w:rsidRPr="00F17DA2">
        <w:rPr>
          <w:rFonts w:eastAsia="Times New Roman" w:cs="Times New Roman"/>
          <w:bCs/>
          <w:color w:val="000000"/>
        </w:rPr>
        <w:t>нацелен</w:t>
      </w:r>
      <w:r w:rsidRPr="00F17DA2">
        <w:rPr>
          <w:rFonts w:ascii="Times New Romam" w:eastAsia="Times New Roman" w:hAnsi="Times New Romam" w:cs="Times New Roman"/>
          <w:bCs/>
          <w:color w:val="000000"/>
        </w:rPr>
        <w:t> дипломатия</w:t>
      </w:r>
      <w:r w:rsidRPr="00F17DA2">
        <w:rPr>
          <w:rFonts w:eastAsia="Times New Roman" w:cs="Times New Roman"/>
          <w:bCs/>
          <w:color w:val="000000"/>
        </w:rPr>
        <w:t xml:space="preserve"> </w:t>
      </w:r>
      <w:r w:rsidR="00947091" w:rsidRPr="00F17DA2">
        <w:rPr>
          <w:rFonts w:eastAsia="Times New Roman" w:cs="Times New Roman"/>
          <w:bCs/>
          <w:color w:val="000000"/>
        </w:rPr>
        <w:t xml:space="preserve">на выявление </w:t>
      </w:r>
      <w:r w:rsidRPr="00F17DA2">
        <w:rPr>
          <w:rFonts w:ascii="Times New Romam" w:eastAsia="Times New Roman" w:hAnsi="Times New Romam" w:cs="Times New Roman"/>
          <w:bCs/>
          <w:color w:val="000000"/>
        </w:rPr>
        <w:t>тщательной </w:t>
      </w:r>
      <w:r w:rsidR="00947091" w:rsidRPr="00F17DA2">
        <w:rPr>
          <w:rFonts w:eastAsia="Times New Roman" w:cs="Times New Roman"/>
          <w:bCs/>
          <w:color w:val="000000"/>
        </w:rPr>
        <w:t>значения</w:t>
      </w:r>
      <w:r w:rsidRPr="00F17DA2">
        <w:rPr>
          <w:rFonts w:ascii="Times New Romam" w:eastAsia="Times New Roman" w:hAnsi="Times New Romam" w:cs="Times New Roman"/>
          <w:bCs/>
          <w:color w:val="000000"/>
        </w:rPr>
        <w:t> современных</w:t>
      </w:r>
      <w:r w:rsidRPr="00F17DA2">
        <w:rPr>
          <w:rFonts w:eastAsia="Times New Roman" w:cs="Times New Roman"/>
          <w:bCs/>
          <w:color w:val="000000"/>
        </w:rPr>
        <w:t xml:space="preserve"> </w:t>
      </w:r>
      <w:r w:rsidR="00947091" w:rsidRPr="00F17DA2">
        <w:rPr>
          <w:rFonts w:eastAsia="Times New Roman" w:cs="Times New Roman"/>
          <w:bCs/>
          <w:color w:val="000000"/>
        </w:rPr>
        <w:t xml:space="preserve">политической </w:t>
      </w:r>
      <w:r w:rsidRPr="00F17DA2">
        <w:rPr>
          <w:rFonts w:ascii="Times New Romam" w:eastAsia="Times New Roman" w:hAnsi="Times New Romam" w:cs="Times New Roman"/>
          <w:bCs/>
          <w:color w:val="000000"/>
        </w:rPr>
        <w:t>цитат </w:t>
      </w:r>
      <w:r w:rsidR="00947091" w:rsidRPr="00F17DA2">
        <w:rPr>
          <w:rFonts w:eastAsia="Times New Roman" w:cs="Times New Roman"/>
          <w:bCs/>
          <w:color w:val="000000"/>
        </w:rPr>
        <w:t>коммуникации</w:t>
      </w:r>
      <w:r w:rsidRPr="00F17DA2">
        <w:rPr>
          <w:rFonts w:ascii="Times New Romam" w:eastAsia="Times New Roman" w:hAnsi="Times New Romam" w:cs="Times New Roman"/>
          <w:bCs/>
          <w:color w:val="000000"/>
        </w:rPr>
        <w:t> взаимодействие</w:t>
      </w:r>
      <w:r w:rsidRPr="00F17DA2">
        <w:rPr>
          <w:rFonts w:eastAsia="Times New Roman" w:cs="Times New Roman"/>
          <w:bCs/>
          <w:color w:val="000000"/>
        </w:rPr>
        <w:t xml:space="preserve"> </w:t>
      </w:r>
      <w:r w:rsidR="00947091" w:rsidRPr="00F17DA2">
        <w:rPr>
          <w:rFonts w:eastAsia="Times New Roman" w:cs="Times New Roman"/>
          <w:bCs/>
          <w:color w:val="000000"/>
        </w:rPr>
        <w:t xml:space="preserve">для </w:t>
      </w:r>
      <w:r w:rsidRPr="00F17DA2">
        <w:rPr>
          <w:rFonts w:ascii="Times New Romam" w:eastAsia="Times New Roman" w:hAnsi="Times New Romam" w:cs="Times New Roman"/>
          <w:bCs/>
          <w:color w:val="000000"/>
        </w:rPr>
        <w:t>другие </w:t>
      </w:r>
      <w:r w:rsidR="00947091" w:rsidRPr="00F17DA2">
        <w:rPr>
          <w:rFonts w:eastAsia="Times New Roman" w:cs="Times New Roman"/>
          <w:bCs/>
          <w:color w:val="000000"/>
        </w:rPr>
        <w:t>индивида,</w:t>
      </w:r>
      <w:r w:rsidRPr="00F17DA2">
        <w:rPr>
          <w:rFonts w:ascii="Times New Romam" w:eastAsia="Times New Roman" w:hAnsi="Times New Romam" w:cs="Times New Roman"/>
          <w:bCs/>
          <w:color w:val="000000"/>
        </w:rPr>
        <w:t> аналогом</w:t>
      </w:r>
      <w:r w:rsidR="00947091" w:rsidRPr="00F17DA2">
        <w:rPr>
          <w:rFonts w:eastAsia="Times New Roman" w:cs="Times New Roman"/>
          <w:bCs/>
          <w:color w:val="000000"/>
        </w:rPr>
        <w:t xml:space="preserve"> для </w:t>
      </w:r>
      <w:r w:rsidRPr="00F17DA2">
        <w:rPr>
          <w:rFonts w:ascii="Times New Romam" w:eastAsia="Times New Roman" w:hAnsi="Times New Romam" w:cs="Times New Roman"/>
          <w:bCs/>
          <w:color w:val="000000"/>
        </w:rPr>
        <w:t>вообще </w:t>
      </w:r>
      <w:r w:rsidR="00947091" w:rsidRPr="00F17DA2">
        <w:rPr>
          <w:rFonts w:eastAsia="Times New Roman" w:cs="Times New Roman"/>
          <w:bCs/>
          <w:color w:val="000000"/>
        </w:rPr>
        <w:t>чего</w:t>
      </w:r>
      <w:r w:rsidRPr="00F17DA2">
        <w:rPr>
          <w:rFonts w:ascii="Times New Romam" w:eastAsia="Times New Roman" w:hAnsi="Times New Romam" w:cs="Times New Roman"/>
          <w:bCs/>
          <w:color w:val="000000"/>
        </w:rPr>
        <w:t> внимания</w:t>
      </w:r>
      <w:r w:rsidRPr="00F17DA2">
        <w:rPr>
          <w:rFonts w:eastAsia="Times New Roman" w:cs="Times New Roman"/>
          <w:bCs/>
          <w:color w:val="000000"/>
        </w:rPr>
        <w:t xml:space="preserve"> </w:t>
      </w:r>
      <w:r w:rsidR="00947091" w:rsidRPr="00F17DA2">
        <w:rPr>
          <w:rFonts w:eastAsia="Times New Roman" w:cs="Times New Roman"/>
          <w:bCs/>
          <w:color w:val="000000"/>
        </w:rPr>
        <w:t xml:space="preserve">и как она </w:t>
      </w:r>
      <w:r w:rsidRPr="00F17DA2">
        <w:rPr>
          <w:rFonts w:ascii="Times New Romam" w:eastAsia="Times New Roman" w:hAnsi="Times New Romam" w:cs="Times New Roman"/>
          <w:bCs/>
          <w:color w:val="000000"/>
        </w:rPr>
        <w:t>следствия </w:t>
      </w:r>
      <w:r w:rsidR="00947091" w:rsidRPr="00F17DA2">
        <w:rPr>
          <w:rFonts w:eastAsia="Times New Roman" w:cs="Times New Roman"/>
          <w:bCs/>
          <w:color w:val="000000"/>
        </w:rPr>
        <w:t>необходима</w:t>
      </w:r>
      <w:r w:rsidRPr="00F17DA2">
        <w:rPr>
          <w:rFonts w:ascii="Times New Romam" w:eastAsia="Times New Roman" w:hAnsi="Times New Romam" w:cs="Times New Roman"/>
          <w:bCs/>
          <w:color w:val="000000"/>
        </w:rPr>
        <w:t> высказать</w:t>
      </w:r>
      <w:r w:rsidRPr="00F17DA2">
        <w:rPr>
          <w:rFonts w:eastAsia="Times New Roman" w:cs="Times New Roman"/>
          <w:bCs/>
          <w:color w:val="000000"/>
        </w:rPr>
        <w:t xml:space="preserve"> </w:t>
      </w:r>
      <w:r w:rsidR="00947091" w:rsidRPr="00F17DA2">
        <w:rPr>
          <w:rFonts w:eastAsia="Times New Roman" w:cs="Times New Roman"/>
          <w:bCs/>
          <w:color w:val="000000"/>
        </w:rPr>
        <w:t xml:space="preserve">им. </w:t>
      </w:r>
      <w:r w:rsidRPr="00F17DA2">
        <w:rPr>
          <w:rFonts w:ascii="Times New Romam" w:eastAsia="Times New Roman" w:hAnsi="Times New Romam" w:cs="Times New Roman"/>
          <w:bCs/>
          <w:color w:val="000000"/>
        </w:rPr>
        <w:t>информационные </w:t>
      </w:r>
      <w:r w:rsidR="00947091" w:rsidRPr="00F17DA2">
        <w:rPr>
          <w:rFonts w:eastAsia="Times New Roman" w:cs="Times New Roman"/>
          <w:bCs/>
          <w:color w:val="000000"/>
        </w:rPr>
        <w:t>Были</w:t>
      </w:r>
      <w:r w:rsidRPr="00F17DA2">
        <w:rPr>
          <w:rFonts w:ascii="Times New Romam" w:eastAsia="Times New Roman" w:hAnsi="Times New Romam" w:cs="Times New Roman"/>
          <w:bCs/>
          <w:color w:val="000000"/>
        </w:rPr>
        <w:t> предметной</w:t>
      </w:r>
      <w:r w:rsidRPr="00F17DA2">
        <w:rPr>
          <w:rFonts w:eastAsia="Times New Roman" w:cs="Times New Roman"/>
          <w:bCs/>
          <w:color w:val="000000"/>
        </w:rPr>
        <w:t xml:space="preserve"> </w:t>
      </w:r>
      <w:r w:rsidR="00947091" w:rsidRPr="00F17DA2">
        <w:rPr>
          <w:rFonts w:eastAsia="Times New Roman" w:cs="Times New Roman"/>
          <w:bCs/>
          <w:color w:val="000000"/>
        </w:rPr>
        <w:t xml:space="preserve">получены </w:t>
      </w:r>
      <w:r w:rsidRPr="00F17DA2">
        <w:rPr>
          <w:rFonts w:ascii="Times New Romam" w:eastAsia="Times New Roman" w:hAnsi="Times New Romam" w:cs="Times New Roman"/>
          <w:bCs/>
          <w:color w:val="000000"/>
        </w:rPr>
        <w:t>преодолевая </w:t>
      </w:r>
      <w:r w:rsidR="00947091" w:rsidRPr="00F17DA2">
        <w:rPr>
          <w:rFonts w:eastAsia="Times New Roman" w:cs="Times New Roman"/>
          <w:bCs/>
          <w:color w:val="000000"/>
        </w:rPr>
        <w:t>следующие</w:t>
      </w:r>
      <w:r w:rsidRPr="00F17DA2">
        <w:rPr>
          <w:rFonts w:ascii="Times New Romam" w:eastAsia="Times New Roman" w:hAnsi="Times New Romam" w:cs="Times New Roman"/>
          <w:bCs/>
          <w:color w:val="000000"/>
        </w:rPr>
        <w:t> является</w:t>
      </w:r>
      <w:r w:rsidRPr="00F17DA2">
        <w:rPr>
          <w:rFonts w:eastAsia="Times New Roman" w:cs="Times New Roman"/>
          <w:bCs/>
          <w:color w:val="000000"/>
        </w:rPr>
        <w:t xml:space="preserve"> </w:t>
      </w:r>
      <w:r w:rsidR="00947091" w:rsidRPr="00F17DA2">
        <w:rPr>
          <w:rFonts w:eastAsia="Times New Roman" w:cs="Times New Roman"/>
          <w:bCs/>
          <w:color w:val="000000"/>
        </w:rPr>
        <w:t>результаты:</w:t>
      </w:r>
    </w:p>
    <w:p w14:paraId="2305A569" w14:textId="604506B0" w:rsidR="00947091" w:rsidRPr="00F17DA2" w:rsidRDefault="00947091" w:rsidP="00816F97">
      <w:pPr>
        <w:rPr>
          <w:rFonts w:eastAsia="Times New Roman" w:cs="Times New Roman"/>
          <w:bCs/>
          <w:color w:val="000000"/>
        </w:rPr>
      </w:pPr>
      <w:r w:rsidRPr="00F17DA2">
        <w:rPr>
          <w:rFonts w:eastAsia="Times New Roman" w:cs="Times New Roman"/>
          <w:bCs/>
          <w:color w:val="000000"/>
        </w:rPr>
        <w:t xml:space="preserve">1. 8 </w:t>
      </w:r>
      <w:r w:rsidR="00F17DA2" w:rsidRPr="00F17DA2">
        <w:rPr>
          <w:rFonts w:ascii="Times New Romam" w:eastAsia="Times New Roman" w:hAnsi="Times New Romam" w:cs="Times New Roman"/>
          <w:bCs/>
          <w:color w:val="000000"/>
        </w:rPr>
        <w:t>хорошо </w:t>
      </w:r>
      <w:r w:rsidRPr="00F17DA2">
        <w:rPr>
          <w:rFonts w:eastAsia="Times New Roman" w:cs="Times New Roman"/>
          <w:bCs/>
          <w:color w:val="000000"/>
        </w:rPr>
        <w:t>человек</w:t>
      </w:r>
      <w:r w:rsidR="00F17DA2" w:rsidRPr="00F17DA2">
        <w:rPr>
          <w:rFonts w:ascii="Times New Romam" w:eastAsia="Times New Roman" w:hAnsi="Times New Romam" w:cs="Times New Roman"/>
          <w:bCs/>
          <w:color w:val="000000"/>
        </w:rPr>
        <w:t> граждан</w:t>
      </w:r>
      <w:r w:rsidR="00F17DA2" w:rsidRPr="00F17DA2">
        <w:rPr>
          <w:rFonts w:eastAsia="Times New Roman" w:cs="Times New Roman"/>
          <w:bCs/>
          <w:color w:val="000000"/>
        </w:rPr>
        <w:t xml:space="preserve"> </w:t>
      </w:r>
      <w:r w:rsidR="00816F97" w:rsidRPr="00F17DA2">
        <w:rPr>
          <w:rFonts w:eastAsia="Times New Roman" w:cs="Times New Roman"/>
          <w:bCs/>
          <w:color w:val="000000"/>
        </w:rPr>
        <w:t>(66</w:t>
      </w:r>
      <w:r w:rsidRPr="00F17DA2">
        <w:rPr>
          <w:rFonts w:eastAsia="Times New Roman" w:cs="Times New Roman"/>
          <w:bCs/>
          <w:color w:val="000000"/>
        </w:rPr>
        <w:t xml:space="preserve">%) считают </w:t>
      </w:r>
      <w:r w:rsidR="00F17DA2" w:rsidRPr="00F17DA2">
        <w:rPr>
          <w:rFonts w:ascii="Times New Romam" w:eastAsia="Times New Roman" w:hAnsi="Times New Romam" w:cs="Times New Roman"/>
          <w:bCs/>
          <w:color w:val="000000"/>
        </w:rPr>
        <w:t>систем </w:t>
      </w:r>
      <w:r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правительства</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политической </w:t>
      </w:r>
      <w:r w:rsidR="00F17DA2" w:rsidRPr="00F17DA2">
        <w:rPr>
          <w:rFonts w:ascii="Times New Romam" w:eastAsia="Times New Roman" w:hAnsi="Times New Romam" w:cs="Times New Roman"/>
          <w:bCs/>
          <w:color w:val="000000"/>
        </w:rPr>
        <w:t>другом </w:t>
      </w:r>
      <w:r w:rsidRPr="00F17DA2">
        <w:rPr>
          <w:rFonts w:eastAsia="Times New Roman" w:cs="Times New Roman"/>
          <w:bCs/>
          <w:color w:val="000000"/>
        </w:rPr>
        <w:t>коммуникации</w:t>
      </w:r>
      <w:r w:rsidR="00F17DA2" w:rsidRPr="00F17DA2">
        <w:rPr>
          <w:rFonts w:ascii="Times New Romam" w:eastAsia="Times New Roman" w:hAnsi="Times New Romam" w:cs="Times New Roman"/>
          <w:bCs/>
          <w:color w:val="000000"/>
        </w:rPr>
        <w:t> является</w:t>
      </w:r>
      <w:r w:rsidR="00F17DA2" w:rsidRPr="00F17DA2">
        <w:rPr>
          <w:rFonts w:eastAsia="Times New Roman" w:cs="Times New Roman"/>
          <w:bCs/>
          <w:color w:val="000000"/>
        </w:rPr>
        <w:t xml:space="preserve"> </w:t>
      </w:r>
      <w:r w:rsidRPr="00F17DA2">
        <w:rPr>
          <w:rFonts w:eastAsia="Times New Roman" w:cs="Times New Roman"/>
          <w:bCs/>
          <w:color w:val="000000"/>
        </w:rPr>
        <w:t xml:space="preserve">крайне </w:t>
      </w:r>
      <w:r w:rsidR="00F17DA2" w:rsidRPr="00F17DA2">
        <w:rPr>
          <w:rFonts w:ascii="Times New Romam" w:eastAsia="Times New Roman" w:hAnsi="Times New Romam" w:cs="Times New Roman"/>
          <w:bCs/>
          <w:color w:val="000000"/>
        </w:rPr>
        <w:t>средств </w:t>
      </w:r>
      <w:r w:rsidRPr="00F17DA2">
        <w:rPr>
          <w:rFonts w:eastAsia="Times New Roman" w:cs="Times New Roman"/>
          <w:bCs/>
          <w:color w:val="000000"/>
        </w:rPr>
        <w:t>важ</w:t>
      </w:r>
      <w:r w:rsidR="007F1AB6" w:rsidRPr="00F17DA2">
        <w:rPr>
          <w:rFonts w:eastAsia="Times New Roman" w:cs="Times New Roman"/>
          <w:bCs/>
          <w:color w:val="000000"/>
        </w:rPr>
        <w:t>ным</w:t>
      </w:r>
      <w:r w:rsidR="00F17DA2" w:rsidRPr="00F17DA2">
        <w:rPr>
          <w:rFonts w:ascii="Times New Romam" w:eastAsia="Times New Roman" w:hAnsi="Times New Romam" w:cs="Times New Roman"/>
          <w:bCs/>
          <w:color w:val="000000"/>
        </w:rPr>
        <w:t> подростков</w:t>
      </w:r>
      <w:r w:rsidR="00F17DA2" w:rsidRPr="00F17DA2">
        <w:rPr>
          <w:rFonts w:eastAsia="Times New Roman" w:cs="Times New Roman"/>
          <w:bCs/>
          <w:color w:val="000000"/>
        </w:rPr>
        <w:t xml:space="preserve"> </w:t>
      </w:r>
      <w:r w:rsidRPr="00F17DA2">
        <w:rPr>
          <w:rFonts w:eastAsia="Times New Roman" w:cs="Times New Roman"/>
          <w:bCs/>
          <w:color w:val="000000"/>
        </w:rPr>
        <w:t>для них</w:t>
      </w:r>
      <w:r w:rsidR="007F1AB6"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главы </w:t>
      </w:r>
      <w:r w:rsidR="007F1AB6" w:rsidRPr="00F17DA2">
        <w:rPr>
          <w:rFonts w:eastAsia="Times New Roman" w:cs="Times New Roman"/>
          <w:bCs/>
          <w:color w:val="000000"/>
        </w:rPr>
        <w:t>процессом</w:t>
      </w:r>
      <w:r w:rsidRPr="00F17DA2">
        <w:rPr>
          <w:rFonts w:eastAsia="Times New Roman" w:cs="Times New Roman"/>
          <w:bCs/>
          <w:color w:val="000000"/>
        </w:rPr>
        <w:t>.</w:t>
      </w:r>
      <w:r w:rsidR="00F17DA2" w:rsidRPr="00F17DA2">
        <w:rPr>
          <w:rFonts w:ascii="Times New Romam" w:eastAsia="Times New Roman" w:hAnsi="Times New Romam" w:cs="Times New Roman"/>
          <w:bCs/>
          <w:color w:val="000000"/>
        </w:rPr>
        <w:t> значения</w:t>
      </w:r>
      <w:r w:rsidRPr="00F17DA2">
        <w:rPr>
          <w:rFonts w:eastAsia="Times New Roman" w:cs="Times New Roman"/>
          <w:bCs/>
          <w:color w:val="000000"/>
        </w:rPr>
        <w:t xml:space="preserve"> Они считают </w:t>
      </w:r>
      <w:r w:rsidR="00F17DA2" w:rsidRPr="00F17DA2">
        <w:rPr>
          <w:rFonts w:ascii="Times New Romam" w:eastAsia="Times New Roman" w:hAnsi="Times New Romam" w:cs="Times New Roman"/>
          <w:bCs/>
          <w:color w:val="000000"/>
        </w:rPr>
        <w:t>средства </w:t>
      </w:r>
      <w:r w:rsidRPr="00F17DA2">
        <w:rPr>
          <w:rFonts w:eastAsia="Times New Roman" w:cs="Times New Roman"/>
          <w:bCs/>
          <w:color w:val="000000"/>
        </w:rPr>
        <w:t>своим</w:t>
      </w:r>
      <w:r w:rsidR="00F17DA2" w:rsidRPr="00F17DA2">
        <w:rPr>
          <w:rFonts w:ascii="Times New Romam" w:eastAsia="Times New Roman" w:hAnsi="Times New Romam" w:cs="Times New Roman"/>
          <w:bCs/>
          <w:color w:val="000000"/>
        </w:rPr>
        <w:t> согласны</w:t>
      </w:r>
      <w:r w:rsidR="00F17DA2" w:rsidRPr="00F17DA2">
        <w:rPr>
          <w:rFonts w:eastAsia="Times New Roman" w:cs="Times New Roman"/>
          <w:bCs/>
          <w:color w:val="000000"/>
        </w:rPr>
        <w:t xml:space="preserve"> </w:t>
      </w:r>
      <w:r w:rsidRPr="00F17DA2">
        <w:rPr>
          <w:rFonts w:eastAsia="Times New Roman" w:cs="Times New Roman"/>
          <w:bCs/>
          <w:color w:val="000000"/>
        </w:rPr>
        <w:t xml:space="preserve">долгом </w:t>
      </w:r>
      <w:r w:rsidR="00F17DA2" w:rsidRPr="00F17DA2">
        <w:rPr>
          <w:rFonts w:ascii="Times New Romam" w:eastAsia="Times New Roman" w:hAnsi="Times New Romam" w:cs="Times New Roman"/>
          <w:bCs/>
          <w:color w:val="000000"/>
        </w:rPr>
        <w:t>коммуникантов </w:t>
      </w:r>
      <w:r w:rsidRPr="00F17DA2">
        <w:rPr>
          <w:rFonts w:eastAsia="Times New Roman" w:cs="Times New Roman"/>
          <w:bCs/>
          <w:color w:val="000000"/>
        </w:rPr>
        <w:t>быть</w:t>
      </w:r>
      <w:r w:rsidR="00F17DA2" w:rsidRPr="00F17DA2">
        <w:rPr>
          <w:rFonts w:ascii="Times New Romam" w:eastAsia="Times New Roman" w:hAnsi="Times New Romam" w:cs="Times New Roman"/>
          <w:bCs/>
          <w:color w:val="000000"/>
        </w:rPr>
        <w:t> коммуникацию</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курсе </w:t>
      </w:r>
      <w:r w:rsidR="00F17DA2" w:rsidRPr="00F17DA2">
        <w:rPr>
          <w:rFonts w:ascii="Times New Romam" w:eastAsia="Times New Roman" w:hAnsi="Times New Romam" w:cs="Times New Roman"/>
          <w:bCs/>
          <w:color w:val="000000"/>
        </w:rPr>
        <w:t>системы </w:t>
      </w:r>
      <w:r w:rsidRPr="00F17DA2">
        <w:rPr>
          <w:rFonts w:eastAsia="Times New Roman" w:cs="Times New Roman"/>
          <w:bCs/>
          <w:color w:val="000000"/>
        </w:rPr>
        <w:t>того,</w:t>
      </w:r>
      <w:r w:rsidR="00F17DA2" w:rsidRPr="00F17DA2">
        <w:rPr>
          <w:rFonts w:ascii="Times New Romam" w:eastAsia="Times New Roman" w:hAnsi="Times New Romam" w:cs="Times New Roman"/>
          <w:bCs/>
          <w:color w:val="000000"/>
        </w:rPr>
        <w:t> граждан</w:t>
      </w:r>
      <w:r w:rsidRPr="00F17DA2">
        <w:rPr>
          <w:rFonts w:eastAsia="Times New Roman" w:cs="Times New Roman"/>
          <w:bCs/>
          <w:color w:val="000000"/>
        </w:rPr>
        <w:t xml:space="preserve"> что происходит, </w:t>
      </w:r>
      <w:r w:rsidR="00F17DA2" w:rsidRPr="00F17DA2">
        <w:rPr>
          <w:rFonts w:ascii="Times New Romam" w:eastAsia="Times New Roman" w:hAnsi="Times New Romam" w:cs="Times New Roman"/>
          <w:bCs/>
          <w:color w:val="000000"/>
        </w:rPr>
        <w:t>проследить </w:t>
      </w:r>
      <w:r w:rsidRPr="00F17DA2">
        <w:rPr>
          <w:rFonts w:eastAsia="Times New Roman" w:cs="Times New Roman"/>
          <w:bCs/>
          <w:color w:val="000000"/>
        </w:rPr>
        <w:t>иметь</w:t>
      </w:r>
      <w:r w:rsidR="00F17DA2" w:rsidRPr="00F17DA2">
        <w:rPr>
          <w:rFonts w:ascii="Times New Romam" w:eastAsia="Times New Roman" w:hAnsi="Times New Romam" w:cs="Times New Roman"/>
          <w:bCs/>
          <w:color w:val="000000"/>
        </w:rPr>
        <w:t> приближенным</w:t>
      </w:r>
      <w:r w:rsidR="00F17DA2" w:rsidRPr="00F17DA2">
        <w:rPr>
          <w:rFonts w:eastAsia="Times New Roman" w:cs="Times New Roman"/>
          <w:bCs/>
          <w:color w:val="000000"/>
        </w:rPr>
        <w:t xml:space="preserve"> </w:t>
      </w:r>
      <w:r w:rsidRPr="00F17DA2">
        <w:rPr>
          <w:rFonts w:eastAsia="Times New Roman" w:cs="Times New Roman"/>
          <w:bCs/>
          <w:color w:val="000000"/>
        </w:rPr>
        <w:t xml:space="preserve">возможность </w:t>
      </w:r>
      <w:r w:rsidR="00F17DA2" w:rsidRPr="00F17DA2">
        <w:rPr>
          <w:rFonts w:ascii="Times New Romam" w:eastAsia="Times New Roman" w:hAnsi="Times New Romam" w:cs="Times New Roman"/>
          <w:bCs/>
          <w:color w:val="000000"/>
        </w:rPr>
        <w:t>является </w:t>
      </w:r>
      <w:r w:rsidRPr="00F17DA2">
        <w:rPr>
          <w:rFonts w:eastAsia="Times New Roman" w:cs="Times New Roman"/>
          <w:bCs/>
          <w:color w:val="000000"/>
        </w:rPr>
        <w:t>высказаться</w:t>
      </w:r>
      <w:r w:rsidR="00F17DA2" w:rsidRPr="00F17DA2">
        <w:rPr>
          <w:rFonts w:ascii="Times New Romam" w:eastAsia="Times New Roman" w:hAnsi="Times New Romam" w:cs="Times New Roman"/>
          <w:bCs/>
          <w:color w:val="000000"/>
        </w:rPr>
        <w:t> присутствующего</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 тем или иным </w:t>
      </w:r>
      <w:r w:rsidR="00F17DA2" w:rsidRPr="00F17DA2">
        <w:rPr>
          <w:rFonts w:ascii="Times New Romam" w:eastAsia="Times New Roman" w:hAnsi="Times New Romam" w:cs="Times New Roman"/>
          <w:bCs/>
          <w:color w:val="000000"/>
        </w:rPr>
        <w:t>переводится </w:t>
      </w:r>
      <w:r w:rsidRPr="00F17DA2">
        <w:rPr>
          <w:rFonts w:eastAsia="Times New Roman" w:cs="Times New Roman"/>
          <w:bCs/>
          <w:color w:val="000000"/>
        </w:rPr>
        <w:t>вопросам,</w:t>
      </w:r>
      <w:r w:rsidR="00F17DA2" w:rsidRPr="00F17DA2">
        <w:rPr>
          <w:rFonts w:ascii="Times New Romam" w:eastAsia="Times New Roman" w:hAnsi="Times New Romam" w:cs="Times New Roman"/>
          <w:bCs/>
          <w:color w:val="000000"/>
        </w:rPr>
        <w:t> выделить</w:t>
      </w:r>
      <w:r w:rsidRPr="00F17DA2">
        <w:rPr>
          <w:rFonts w:eastAsia="Times New Roman" w:cs="Times New Roman"/>
          <w:bCs/>
          <w:color w:val="000000"/>
        </w:rPr>
        <w:t xml:space="preserve"> иметь </w:t>
      </w:r>
      <w:r w:rsidR="00F17DA2" w:rsidRPr="00F17DA2">
        <w:rPr>
          <w:rFonts w:ascii="Times New Romam" w:eastAsia="Times New Roman" w:hAnsi="Times New Romam" w:cs="Times New Roman"/>
          <w:bCs/>
          <w:color w:val="000000"/>
        </w:rPr>
        <w:t>институты </w:t>
      </w:r>
      <w:r w:rsidRPr="00F17DA2">
        <w:rPr>
          <w:rFonts w:eastAsia="Times New Roman" w:cs="Times New Roman"/>
          <w:bCs/>
          <w:color w:val="000000"/>
        </w:rPr>
        <w:t>возможность</w:t>
      </w:r>
      <w:r w:rsidR="00F17DA2" w:rsidRPr="00F17DA2">
        <w:rPr>
          <w:rFonts w:ascii="Times New Romam" w:eastAsia="Times New Roman" w:hAnsi="Times New Romam" w:cs="Times New Roman"/>
          <w:bCs/>
          <w:color w:val="000000"/>
        </w:rPr>
        <w:t> обновлять</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задавать </w:t>
      </w:r>
      <w:r w:rsidR="00F17DA2" w:rsidRPr="00F17DA2">
        <w:rPr>
          <w:rFonts w:ascii="Times New Romam" w:eastAsia="Times New Roman" w:hAnsi="Times New Romam" w:cs="Times New Roman"/>
          <w:bCs/>
          <w:color w:val="000000"/>
        </w:rPr>
        <w:t>последнему </w:t>
      </w:r>
      <w:r w:rsidR="00605316" w:rsidRPr="00F17DA2">
        <w:rPr>
          <w:rFonts w:eastAsia="Times New Roman" w:cs="Times New Roman"/>
          <w:bCs/>
          <w:color w:val="000000"/>
        </w:rPr>
        <w:t>интересующие</w:t>
      </w:r>
      <w:r w:rsidR="00F17DA2" w:rsidRPr="00F17DA2">
        <w:rPr>
          <w:rFonts w:ascii="Times New Romam" w:eastAsia="Times New Roman" w:hAnsi="Times New Romam" w:cs="Times New Roman"/>
          <w:bCs/>
          <w:color w:val="000000"/>
        </w:rPr>
        <w:t> представить</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их </w:t>
      </w:r>
      <w:r w:rsidR="00F17DA2" w:rsidRPr="00F17DA2">
        <w:rPr>
          <w:rFonts w:ascii="Times New Romam" w:eastAsia="Times New Roman" w:hAnsi="Times New Romam" w:cs="Times New Roman"/>
          <w:bCs/>
          <w:color w:val="000000"/>
        </w:rPr>
        <w:t>элитой </w:t>
      </w:r>
      <w:r w:rsidR="00605316" w:rsidRPr="00F17DA2">
        <w:rPr>
          <w:rFonts w:eastAsia="Times New Roman" w:cs="Times New Roman"/>
          <w:bCs/>
          <w:color w:val="000000"/>
        </w:rPr>
        <w:t>вопросы</w:t>
      </w:r>
      <w:r w:rsidR="00F17DA2" w:rsidRPr="00F17DA2">
        <w:rPr>
          <w:rFonts w:ascii="Times New Romam" w:eastAsia="Times New Roman" w:hAnsi="Times New Romam" w:cs="Times New Roman"/>
          <w:bCs/>
          <w:color w:val="000000"/>
        </w:rPr>
        <w:t> заключается</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произошло </w:t>
      </w:r>
      <w:r w:rsidR="00605316" w:rsidRPr="00F17DA2">
        <w:rPr>
          <w:rFonts w:eastAsia="Times New Roman" w:cs="Times New Roman"/>
          <w:bCs/>
          <w:color w:val="000000"/>
        </w:rPr>
        <w:t>получать</w:t>
      </w:r>
      <w:r w:rsidR="00F17DA2" w:rsidRPr="00F17DA2">
        <w:rPr>
          <w:rFonts w:ascii="Times New Romam" w:eastAsia="Times New Roman" w:hAnsi="Times New Romam" w:cs="Times New Roman"/>
          <w:bCs/>
          <w:color w:val="000000"/>
        </w:rPr>
        <w:t> коммуникаций</w:t>
      </w:r>
      <w:r w:rsidR="00F17DA2" w:rsidRPr="00F17DA2">
        <w:rPr>
          <w:rFonts w:eastAsia="Times New Roman" w:cs="Times New Roman"/>
          <w:bCs/>
          <w:color w:val="000000"/>
        </w:rPr>
        <w:t xml:space="preserve"> </w:t>
      </w:r>
      <w:r w:rsidR="00605316" w:rsidRPr="00F17DA2">
        <w:rPr>
          <w:rFonts w:eastAsia="Times New Roman" w:cs="Times New Roman"/>
          <w:bCs/>
          <w:color w:val="000000"/>
        </w:rPr>
        <w:t>на них ответы</w:t>
      </w:r>
      <w:r w:rsidRPr="00F17DA2">
        <w:rPr>
          <w:rFonts w:eastAsia="Times New Roman" w:cs="Times New Roman"/>
          <w:bCs/>
          <w:color w:val="000000"/>
        </w:rPr>
        <w:t>.</w:t>
      </w:r>
      <w:r w:rsidR="00605316"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новых </w:t>
      </w:r>
      <w:r w:rsidR="00605316" w:rsidRPr="00F17DA2">
        <w:rPr>
          <w:rFonts w:eastAsia="Times New Roman" w:cs="Times New Roman"/>
          <w:bCs/>
          <w:color w:val="000000"/>
        </w:rPr>
        <w:t>Таким</w:t>
      </w:r>
      <w:r w:rsidR="00F17DA2" w:rsidRPr="00F17DA2">
        <w:rPr>
          <w:rFonts w:ascii="Times New Romam" w:eastAsia="Times New Roman" w:hAnsi="Times New Romam" w:cs="Times New Roman"/>
          <w:bCs/>
          <w:color w:val="000000"/>
        </w:rPr>
        <w:t> политическую</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образом, </w:t>
      </w:r>
      <w:r w:rsidR="00F17DA2" w:rsidRPr="00F17DA2">
        <w:rPr>
          <w:rFonts w:ascii="Times New Romam" w:eastAsia="Times New Roman" w:hAnsi="Times New Romam" w:cs="Times New Roman"/>
          <w:bCs/>
          <w:color w:val="000000"/>
        </w:rPr>
        <w:t>сформированной </w:t>
      </w:r>
      <w:r w:rsidR="00605316" w:rsidRPr="00F17DA2">
        <w:rPr>
          <w:rFonts w:eastAsia="Times New Roman" w:cs="Times New Roman"/>
          <w:bCs/>
          <w:color w:val="000000"/>
        </w:rPr>
        <w:t>обзор</w:t>
      </w:r>
      <w:r w:rsidR="00F17DA2" w:rsidRPr="00F17DA2">
        <w:rPr>
          <w:rFonts w:ascii="Times New Romam" w:eastAsia="Times New Roman" w:hAnsi="Times New Romam" w:cs="Times New Roman"/>
          <w:bCs/>
          <w:color w:val="000000"/>
        </w:rPr>
        <w:t> платформой</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политической </w:t>
      </w:r>
      <w:r w:rsidR="00F17DA2" w:rsidRPr="00F17DA2">
        <w:rPr>
          <w:rFonts w:ascii="Times New Romam" w:eastAsia="Times New Roman" w:hAnsi="Times New Romam" w:cs="Times New Roman"/>
          <w:bCs/>
          <w:color w:val="000000"/>
        </w:rPr>
        <w:t>можно </w:t>
      </w:r>
      <w:r w:rsidR="00605316" w:rsidRPr="00F17DA2">
        <w:rPr>
          <w:rFonts w:eastAsia="Times New Roman" w:cs="Times New Roman"/>
          <w:bCs/>
          <w:color w:val="000000"/>
        </w:rPr>
        <w:t>информации</w:t>
      </w:r>
      <w:r w:rsidR="00F17DA2" w:rsidRPr="00F17DA2">
        <w:rPr>
          <w:rFonts w:ascii="Times New Romam" w:eastAsia="Times New Roman" w:hAnsi="Times New Romam" w:cs="Times New Roman"/>
          <w:bCs/>
          <w:color w:val="000000"/>
        </w:rPr>
        <w:t> привычные</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предвзятости </w:t>
      </w:r>
      <w:r w:rsidR="00605316"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повышать</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подход </w:t>
      </w:r>
      <w:r w:rsidR="00605316" w:rsidRPr="00F17DA2">
        <w:rPr>
          <w:rFonts w:eastAsia="Times New Roman" w:cs="Times New Roman"/>
          <w:bCs/>
          <w:color w:val="000000"/>
        </w:rPr>
        <w:t>коммуникации</w:t>
      </w:r>
      <w:r w:rsidR="00F17DA2" w:rsidRPr="00F17DA2">
        <w:rPr>
          <w:rFonts w:ascii="Times New Romam" w:eastAsia="Times New Roman" w:hAnsi="Times New Romam" w:cs="Times New Roman"/>
          <w:bCs/>
          <w:color w:val="000000"/>
        </w:rPr>
        <w:t> предполагает</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по </w:t>
      </w:r>
      <w:r w:rsidR="00F17DA2" w:rsidRPr="00F17DA2">
        <w:rPr>
          <w:rFonts w:ascii="Times New Romam" w:eastAsia="Times New Roman" w:hAnsi="Times New Romam" w:cs="Times New Roman"/>
          <w:bCs/>
          <w:color w:val="000000"/>
        </w:rPr>
        <w:t>органами </w:t>
      </w:r>
      <w:r w:rsidR="00605316" w:rsidRPr="00F17DA2">
        <w:rPr>
          <w:rFonts w:eastAsia="Times New Roman" w:cs="Times New Roman"/>
          <w:bCs/>
          <w:color w:val="000000"/>
        </w:rPr>
        <w:t>актуальным</w:t>
      </w:r>
      <w:r w:rsidR="00F17DA2" w:rsidRPr="00F17DA2">
        <w:rPr>
          <w:rFonts w:ascii="Times New Romam" w:eastAsia="Times New Roman" w:hAnsi="Times New Romam" w:cs="Times New Roman"/>
          <w:bCs/>
          <w:color w:val="000000"/>
        </w:rPr>
        <w:t> получены</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темам </w:t>
      </w:r>
      <w:r w:rsidR="00F17DA2" w:rsidRPr="00F17DA2">
        <w:rPr>
          <w:rFonts w:ascii="Times New Romam" w:eastAsia="Times New Roman" w:hAnsi="Times New Romam" w:cs="Times New Roman"/>
          <w:bCs/>
          <w:color w:val="000000"/>
        </w:rPr>
        <w:t>особенности </w:t>
      </w:r>
      <w:r w:rsidR="00C90082" w:rsidRPr="00F17DA2">
        <w:rPr>
          <w:rFonts w:eastAsia="Times New Roman" w:cs="Times New Roman"/>
          <w:bCs/>
          <w:color w:val="000000"/>
        </w:rPr>
        <w:t>является</w:t>
      </w:r>
      <w:r w:rsidR="00F17DA2" w:rsidRPr="00F17DA2">
        <w:rPr>
          <w:rFonts w:ascii="Times New Romam" w:eastAsia="Times New Roman" w:hAnsi="Times New Romam" w:cs="Times New Roman"/>
          <w:bCs/>
          <w:color w:val="000000"/>
        </w:rPr>
        <w:t> высказаться</w:t>
      </w:r>
      <w:r w:rsidR="00F17DA2" w:rsidRPr="00F17DA2">
        <w:rPr>
          <w:rFonts w:eastAsia="Times New Roman" w:cs="Times New Roman"/>
          <w:bCs/>
          <w:color w:val="000000"/>
        </w:rPr>
        <w:t xml:space="preserve"> </w:t>
      </w:r>
      <w:r w:rsidR="00C90082" w:rsidRPr="00F17DA2">
        <w:rPr>
          <w:rFonts w:eastAsia="Times New Roman" w:cs="Times New Roman"/>
          <w:bCs/>
          <w:color w:val="000000"/>
        </w:rPr>
        <w:t xml:space="preserve">их </w:t>
      </w:r>
      <w:r w:rsidR="00F17DA2" w:rsidRPr="00F17DA2">
        <w:rPr>
          <w:rFonts w:ascii="Times New Romam" w:eastAsia="Times New Roman" w:hAnsi="Times New Romam" w:cs="Times New Roman"/>
          <w:bCs/>
          <w:color w:val="000000"/>
        </w:rPr>
        <w:t>неангажированную </w:t>
      </w:r>
      <w:r w:rsidR="00C90082" w:rsidRPr="00F17DA2">
        <w:rPr>
          <w:rFonts w:eastAsia="Times New Roman" w:cs="Times New Roman"/>
          <w:bCs/>
          <w:color w:val="000000"/>
        </w:rPr>
        <w:t>ежедневной</w:t>
      </w:r>
      <w:r w:rsidR="00F17DA2" w:rsidRPr="00F17DA2">
        <w:rPr>
          <w:rFonts w:ascii="Times New Romam" w:eastAsia="Times New Roman" w:hAnsi="Times New Romam" w:cs="Times New Roman"/>
          <w:bCs/>
          <w:color w:val="000000"/>
        </w:rPr>
        <w:t> диссонанса</w:t>
      </w:r>
      <w:r w:rsidR="00F17DA2" w:rsidRPr="00F17DA2">
        <w:rPr>
          <w:rFonts w:eastAsia="Times New Roman" w:cs="Times New Roman"/>
          <w:bCs/>
          <w:color w:val="000000"/>
        </w:rPr>
        <w:t xml:space="preserve"> </w:t>
      </w:r>
      <w:r w:rsidR="00C90082" w:rsidRPr="00F17DA2">
        <w:rPr>
          <w:rFonts w:eastAsia="Times New Roman" w:cs="Times New Roman"/>
          <w:bCs/>
          <w:color w:val="000000"/>
        </w:rPr>
        <w:t>рутиной</w:t>
      </w:r>
      <w:r w:rsidR="00605316" w:rsidRPr="00F17DA2">
        <w:rPr>
          <w:rFonts w:eastAsia="Times New Roman" w:cs="Times New Roman"/>
          <w:bCs/>
          <w:color w:val="000000"/>
        </w:rPr>
        <w:t xml:space="preserve">. </w:t>
      </w:r>
      <w:r w:rsidRPr="00F17DA2">
        <w:rPr>
          <w:rFonts w:eastAsia="Times New Roman" w:cs="Times New Roman"/>
          <w:bCs/>
          <w:color w:val="000000"/>
        </w:rPr>
        <w:t xml:space="preserve"> </w:t>
      </w:r>
    </w:p>
    <w:p w14:paraId="74A8091C" w14:textId="65FD8788" w:rsidR="00947091" w:rsidRPr="00F17DA2" w:rsidRDefault="00605316" w:rsidP="00816F97">
      <w:pPr>
        <w:rPr>
          <w:rFonts w:eastAsia="Times New Roman" w:cs="Times New Roman"/>
          <w:bCs/>
          <w:color w:val="000000"/>
        </w:rPr>
      </w:pPr>
      <w:r w:rsidRPr="00F17DA2">
        <w:rPr>
          <w:rFonts w:eastAsia="Times New Roman" w:cs="Times New Roman"/>
          <w:bCs/>
          <w:color w:val="000000"/>
        </w:rPr>
        <w:t>2. 2</w:t>
      </w:r>
      <w:r w:rsidR="00947091"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бурное </w:t>
      </w:r>
      <w:r w:rsidR="00947091" w:rsidRPr="00F17DA2">
        <w:rPr>
          <w:rFonts w:eastAsia="Times New Roman" w:cs="Times New Roman"/>
          <w:bCs/>
          <w:color w:val="000000"/>
        </w:rPr>
        <w:t>человек</w:t>
      </w:r>
      <w:r w:rsidRPr="00F17DA2">
        <w:rPr>
          <w:rFonts w:eastAsia="Times New Roman" w:cs="Times New Roman"/>
          <w:bCs/>
          <w:color w:val="000000"/>
        </w:rPr>
        <w:t>а</w:t>
      </w:r>
      <w:r w:rsidR="00F17DA2" w:rsidRPr="00F17DA2">
        <w:rPr>
          <w:rFonts w:ascii="Times New Romam" w:eastAsia="Times New Roman" w:hAnsi="Times New Romam" w:cs="Times New Roman"/>
          <w:bCs/>
          <w:color w:val="000000"/>
        </w:rPr>
        <w:t> влияние</w:t>
      </w:r>
      <w:r w:rsidR="00F17DA2" w:rsidRPr="00F17DA2">
        <w:rPr>
          <w:rFonts w:eastAsia="Times New Roman" w:cs="Times New Roman"/>
          <w:bCs/>
          <w:color w:val="000000"/>
        </w:rPr>
        <w:t xml:space="preserve"> </w:t>
      </w:r>
      <w:r w:rsidRPr="00F17DA2">
        <w:rPr>
          <w:rFonts w:eastAsia="Times New Roman" w:cs="Times New Roman"/>
          <w:bCs/>
          <w:color w:val="000000"/>
        </w:rPr>
        <w:t>(17</w:t>
      </w:r>
      <w:r w:rsidR="00947091" w:rsidRPr="00F17DA2">
        <w:rPr>
          <w:rFonts w:eastAsia="Times New Roman" w:cs="Times New Roman"/>
          <w:bCs/>
          <w:color w:val="000000"/>
        </w:rPr>
        <w:t xml:space="preserve">%) считают </w:t>
      </w:r>
      <w:r w:rsidR="00F17DA2" w:rsidRPr="00F17DA2">
        <w:rPr>
          <w:rFonts w:ascii="Times New Romam" w:eastAsia="Times New Roman" w:hAnsi="Times New Romam" w:cs="Times New Roman"/>
          <w:bCs/>
          <w:color w:val="000000"/>
        </w:rPr>
        <w:t>интервью </w:t>
      </w:r>
      <w:r w:rsidR="00947091"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данное</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происходить </w:t>
      </w:r>
      <w:r w:rsidR="00947091" w:rsidRPr="00F17DA2">
        <w:rPr>
          <w:rFonts w:eastAsia="Times New Roman" w:cs="Times New Roman"/>
          <w:bCs/>
          <w:color w:val="000000"/>
        </w:rPr>
        <w:t>п</w:t>
      </w:r>
      <w:r w:rsidRPr="00F17DA2">
        <w:rPr>
          <w:rFonts w:eastAsia="Times New Roman" w:cs="Times New Roman"/>
          <w:bCs/>
          <w:color w:val="000000"/>
        </w:rPr>
        <w:t>олитической</w:t>
      </w:r>
      <w:r w:rsidR="00F17DA2" w:rsidRPr="00F17DA2">
        <w:rPr>
          <w:rFonts w:ascii="Times New Romam" w:eastAsia="Times New Roman" w:hAnsi="Times New Romam" w:cs="Times New Roman"/>
          <w:bCs/>
          <w:color w:val="000000"/>
        </w:rPr>
        <w:t> отбора</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коммуникации </w:t>
      </w:r>
      <w:r w:rsidR="00F17DA2" w:rsidRPr="00F17DA2">
        <w:rPr>
          <w:rFonts w:ascii="Times New Romam" w:eastAsia="Times New Roman" w:hAnsi="Times New Romam" w:cs="Times New Roman"/>
          <w:bCs/>
          <w:color w:val="000000"/>
        </w:rPr>
        <w:t>одной </w:t>
      </w:r>
      <w:r w:rsidRPr="00F17DA2">
        <w:rPr>
          <w:rFonts w:eastAsia="Times New Roman" w:cs="Times New Roman"/>
          <w:bCs/>
          <w:color w:val="000000"/>
        </w:rPr>
        <w:t>важным</w:t>
      </w:r>
      <w:r w:rsidR="00947091" w:rsidRPr="00F17DA2">
        <w:rPr>
          <w:rFonts w:eastAsia="Times New Roman" w:cs="Times New Roman"/>
          <w:bCs/>
          <w:color w:val="000000"/>
        </w:rPr>
        <w:t>.</w:t>
      </w:r>
      <w:r w:rsidR="00F17DA2" w:rsidRPr="00F17DA2">
        <w:rPr>
          <w:rFonts w:ascii="Times New Romam" w:eastAsia="Times New Roman" w:hAnsi="Times New Romam" w:cs="Times New Roman"/>
          <w:bCs/>
          <w:color w:val="000000"/>
        </w:rPr>
        <w:t> относят</w:t>
      </w:r>
      <w:r w:rsidR="00947091" w:rsidRPr="00F17DA2">
        <w:rPr>
          <w:rFonts w:eastAsia="Times New Roman" w:cs="Times New Roman"/>
          <w:bCs/>
          <w:color w:val="000000"/>
        </w:rPr>
        <w:t xml:space="preserve"> Они </w:t>
      </w:r>
      <w:r w:rsidR="00F17DA2" w:rsidRPr="00F17DA2">
        <w:rPr>
          <w:rFonts w:ascii="Times New Romam" w:eastAsia="Times New Roman" w:hAnsi="Times New Romam" w:cs="Times New Roman"/>
          <w:bCs/>
          <w:color w:val="000000"/>
        </w:rPr>
        <w:t>установок </w:t>
      </w:r>
      <w:r w:rsidR="00947091" w:rsidRPr="00F17DA2">
        <w:rPr>
          <w:rFonts w:eastAsia="Times New Roman" w:cs="Times New Roman"/>
          <w:bCs/>
          <w:color w:val="000000"/>
        </w:rPr>
        <w:t>предпочитают</w:t>
      </w:r>
      <w:r w:rsidR="00F17DA2" w:rsidRPr="00F17DA2">
        <w:rPr>
          <w:rFonts w:ascii="Times New Romam" w:eastAsia="Times New Roman" w:hAnsi="Times New Romam" w:cs="Times New Roman"/>
          <w:bCs/>
          <w:color w:val="000000"/>
        </w:rPr>
        <w:t> муниципальном</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получать </w:t>
      </w:r>
      <w:r w:rsidR="00F17DA2" w:rsidRPr="00F17DA2">
        <w:rPr>
          <w:rFonts w:ascii="Times New Romam" w:eastAsia="Times New Roman" w:hAnsi="Times New Romam" w:cs="Times New Roman"/>
          <w:bCs/>
          <w:color w:val="000000"/>
        </w:rPr>
        <w:t>другие </w:t>
      </w:r>
      <w:r w:rsidR="00947091"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которые</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из </w:t>
      </w:r>
      <w:r w:rsidR="00F17DA2" w:rsidRPr="00F17DA2">
        <w:rPr>
          <w:rFonts w:ascii="Times New Romam" w:eastAsia="Times New Roman" w:hAnsi="Times New Romam" w:cs="Times New Roman"/>
          <w:bCs/>
          <w:color w:val="000000"/>
        </w:rPr>
        <w:t>федерации </w:t>
      </w:r>
      <w:r w:rsidR="00947091" w:rsidRPr="00F17DA2">
        <w:rPr>
          <w:rFonts w:eastAsia="Times New Roman" w:cs="Times New Roman"/>
          <w:bCs/>
          <w:color w:val="000000"/>
        </w:rPr>
        <w:t>разных</w:t>
      </w:r>
      <w:r w:rsidR="00F17DA2" w:rsidRPr="00F17DA2">
        <w:rPr>
          <w:rFonts w:ascii="Times New Romam" w:eastAsia="Times New Roman" w:hAnsi="Times New Romam" w:cs="Times New Roman"/>
          <w:bCs/>
          <w:color w:val="000000"/>
        </w:rPr>
        <w:t> виртуальная</w:t>
      </w:r>
      <w:r w:rsidR="00F17DA2" w:rsidRPr="00F17DA2">
        <w:rPr>
          <w:rFonts w:eastAsia="Times New Roman" w:cs="Times New Roman"/>
          <w:bCs/>
          <w:color w:val="000000"/>
        </w:rPr>
        <w:t xml:space="preserve"> </w:t>
      </w:r>
      <w:r w:rsidR="00947091" w:rsidRPr="00F17DA2">
        <w:rPr>
          <w:rFonts w:eastAsia="Times New Roman" w:cs="Times New Roman"/>
          <w:bCs/>
          <w:color w:val="000000"/>
        </w:rPr>
        <w:t xml:space="preserve">источников, </w:t>
      </w:r>
      <w:r w:rsidR="00F17DA2" w:rsidRPr="00F17DA2">
        <w:rPr>
          <w:rFonts w:ascii="Times New Romam" w:eastAsia="Times New Roman" w:hAnsi="Times New Romam" w:cs="Times New Roman"/>
          <w:bCs/>
          <w:color w:val="000000"/>
        </w:rPr>
        <w:t>оригиналы </w:t>
      </w:r>
      <w:r w:rsidRPr="00F17DA2">
        <w:rPr>
          <w:rFonts w:eastAsia="Times New Roman" w:cs="Times New Roman"/>
          <w:bCs/>
          <w:color w:val="000000"/>
        </w:rPr>
        <w:t>вступать</w:t>
      </w:r>
      <w:r w:rsidR="00F17DA2" w:rsidRPr="00F17DA2">
        <w:rPr>
          <w:rFonts w:ascii="Times New Romam" w:eastAsia="Times New Roman" w:hAnsi="Times New Romam" w:cs="Times New Roman"/>
          <w:bCs/>
          <w:color w:val="000000"/>
        </w:rPr>
        <w:t> интернет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цифровая </w:t>
      </w:r>
      <w:r w:rsidRPr="00F17DA2">
        <w:rPr>
          <w:rFonts w:eastAsia="Times New Roman" w:cs="Times New Roman"/>
          <w:bCs/>
          <w:color w:val="000000"/>
        </w:rPr>
        <w:t>коммуникацию</w:t>
      </w:r>
      <w:r w:rsidR="00F17DA2" w:rsidRPr="00F17DA2">
        <w:rPr>
          <w:rFonts w:ascii="Times New Romam" w:eastAsia="Times New Roman" w:hAnsi="Times New Romam" w:cs="Times New Roman"/>
          <w:bCs/>
          <w:color w:val="000000"/>
        </w:rPr>
        <w:t> поскольку</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помощью </w:t>
      </w:r>
      <w:r w:rsidRPr="00F17DA2">
        <w:rPr>
          <w:rFonts w:eastAsia="Times New Roman" w:cs="Times New Roman"/>
          <w:bCs/>
          <w:color w:val="000000"/>
        </w:rPr>
        <w:t>выдвигать</w:t>
      </w:r>
      <w:r w:rsidR="00F17DA2" w:rsidRPr="00F17DA2">
        <w:rPr>
          <w:rFonts w:ascii="Times New Romam" w:eastAsia="Times New Roman" w:hAnsi="Times New Romam" w:cs="Times New Roman"/>
          <w:bCs/>
          <w:color w:val="000000"/>
        </w:rPr>
        <w:t> соответствии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свое </w:t>
      </w:r>
      <w:r w:rsidR="00F17DA2" w:rsidRPr="00F17DA2">
        <w:rPr>
          <w:rFonts w:ascii="Times New Romam" w:eastAsia="Times New Roman" w:hAnsi="Times New Romam" w:cs="Times New Roman"/>
          <w:bCs/>
          <w:color w:val="000000"/>
        </w:rPr>
        <w:t>отношений </w:t>
      </w:r>
      <w:r w:rsidRPr="00F17DA2">
        <w:rPr>
          <w:rFonts w:eastAsia="Times New Roman" w:cs="Times New Roman"/>
          <w:bCs/>
          <w:color w:val="000000"/>
        </w:rPr>
        <w:t>мнение</w:t>
      </w:r>
      <w:r w:rsidR="00816F97" w:rsidRPr="00F17DA2">
        <w:rPr>
          <w:rFonts w:eastAsia="Times New Roman" w:cs="Times New Roman"/>
          <w:bCs/>
          <w:color w:val="000000"/>
        </w:rPr>
        <w:t>,</w:t>
      </w:r>
      <w:r w:rsidR="00F17DA2" w:rsidRPr="00F17DA2">
        <w:rPr>
          <w:rFonts w:ascii="Times New Romam" w:eastAsia="Times New Roman" w:hAnsi="Times New Romam" w:cs="Times New Roman"/>
          <w:bCs/>
          <w:color w:val="000000"/>
        </w:rPr>
        <w:t> прежде</w:t>
      </w:r>
      <w:r w:rsidR="00816F97" w:rsidRPr="00F17DA2">
        <w:rPr>
          <w:rFonts w:eastAsia="Times New Roman" w:cs="Times New Roman"/>
          <w:bCs/>
          <w:color w:val="000000"/>
        </w:rPr>
        <w:t xml:space="preserve"> но</w:t>
      </w:r>
      <w:r w:rsidRPr="00F17DA2">
        <w:rPr>
          <w:rFonts w:eastAsia="Times New Roman" w:cs="Times New Roman"/>
          <w:bCs/>
          <w:color w:val="000000"/>
        </w:rPr>
        <w:t xml:space="preserve"> </w:t>
      </w:r>
      <w:r w:rsidR="00F17DA2" w:rsidRPr="00F17DA2">
        <w:rPr>
          <w:rFonts w:ascii="Times New Romam" w:eastAsia="Times New Roman" w:hAnsi="Times New Romam" w:cs="Times New Roman"/>
          <w:bCs/>
          <w:color w:val="000000"/>
        </w:rPr>
        <w:t>также </w:t>
      </w:r>
      <w:r w:rsidRPr="00F17DA2">
        <w:rPr>
          <w:rFonts w:eastAsia="Times New Roman" w:cs="Times New Roman"/>
          <w:bCs/>
          <w:color w:val="000000"/>
        </w:rPr>
        <w:t>лишь</w:t>
      </w:r>
      <w:r w:rsidR="00F17DA2" w:rsidRPr="00F17DA2">
        <w:rPr>
          <w:rFonts w:ascii="Times New Romam" w:eastAsia="Times New Roman" w:hAnsi="Times New Romam" w:cs="Times New Roman"/>
          <w:bCs/>
          <w:color w:val="000000"/>
        </w:rPr>
        <w:t> процесс</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активных </w:t>
      </w:r>
      <w:r w:rsidRPr="00F17DA2">
        <w:rPr>
          <w:rFonts w:eastAsia="Times New Roman" w:cs="Times New Roman"/>
          <w:bCs/>
          <w:color w:val="000000"/>
        </w:rPr>
        <w:t>некоторых</w:t>
      </w:r>
      <w:r w:rsidR="00F17DA2" w:rsidRPr="00F17DA2">
        <w:rPr>
          <w:rFonts w:ascii="Times New Romam" w:eastAsia="Times New Roman" w:hAnsi="Times New Romam" w:cs="Times New Roman"/>
          <w:bCs/>
          <w:color w:val="000000"/>
        </w:rPr>
        <w:t> методы</w:t>
      </w:r>
      <w:r w:rsidR="00F17DA2" w:rsidRPr="00F17DA2">
        <w:rPr>
          <w:rFonts w:eastAsia="Times New Roman" w:cs="Times New Roman"/>
          <w:bCs/>
          <w:color w:val="000000"/>
        </w:rPr>
        <w:t xml:space="preserve"> </w:t>
      </w:r>
      <w:r w:rsidRPr="00F17DA2">
        <w:rPr>
          <w:rFonts w:eastAsia="Times New Roman" w:cs="Times New Roman"/>
          <w:bCs/>
          <w:color w:val="000000"/>
        </w:rPr>
        <w:t>из них</w:t>
      </w:r>
      <w:r w:rsidR="00947091" w:rsidRPr="00F17DA2">
        <w:rPr>
          <w:rFonts w:eastAsia="Times New Roman" w:cs="Times New Roman"/>
          <w:bCs/>
          <w:color w:val="000000"/>
        </w:rPr>
        <w:t xml:space="preserve">. </w:t>
      </w:r>
    </w:p>
    <w:p w14:paraId="5843F31C" w14:textId="1AD609BD" w:rsidR="00947091" w:rsidRPr="00F17DA2" w:rsidRDefault="00947091" w:rsidP="00816F97">
      <w:pPr>
        <w:rPr>
          <w:rFonts w:eastAsia="Times New Roman" w:cs="Times New Roman"/>
          <w:bCs/>
          <w:color w:val="000000"/>
        </w:rPr>
      </w:pPr>
      <w:r w:rsidRPr="00F17DA2">
        <w:rPr>
          <w:rFonts w:eastAsia="Times New Roman" w:cs="Times New Roman"/>
          <w:bCs/>
          <w:color w:val="000000"/>
        </w:rPr>
        <w:t xml:space="preserve">3. 2 </w:t>
      </w:r>
      <w:r w:rsidR="00F17DA2" w:rsidRPr="00F17DA2">
        <w:rPr>
          <w:rFonts w:ascii="Times New Romam" w:eastAsia="Times New Roman" w:hAnsi="Times New Romam" w:cs="Times New Roman"/>
          <w:bCs/>
          <w:color w:val="000000"/>
        </w:rPr>
        <w:t>коммуникации </w:t>
      </w:r>
      <w:r w:rsidRPr="00F17DA2">
        <w:rPr>
          <w:rFonts w:eastAsia="Times New Roman" w:cs="Times New Roman"/>
          <w:bCs/>
          <w:color w:val="000000"/>
        </w:rPr>
        <w:t>человека</w:t>
      </w:r>
      <w:r w:rsidR="00F17DA2" w:rsidRPr="00F17DA2">
        <w:rPr>
          <w:rFonts w:ascii="Times New Romam" w:eastAsia="Times New Roman" w:hAnsi="Times New Romam" w:cs="Times New Roman"/>
          <w:bCs/>
          <w:color w:val="000000"/>
        </w:rPr>
        <w:t> решений</w:t>
      </w:r>
      <w:r w:rsidR="00F17DA2" w:rsidRPr="00F17DA2">
        <w:rPr>
          <w:rFonts w:eastAsia="Times New Roman" w:cs="Times New Roman"/>
          <w:bCs/>
          <w:color w:val="000000"/>
        </w:rPr>
        <w:t xml:space="preserve"> </w:t>
      </w:r>
      <w:r w:rsidRPr="00F17DA2">
        <w:rPr>
          <w:rFonts w:eastAsia="Times New Roman" w:cs="Times New Roman"/>
          <w:bCs/>
          <w:color w:val="000000"/>
        </w:rPr>
        <w:t xml:space="preserve">(17%) считают </w:t>
      </w:r>
      <w:r w:rsidR="00F17DA2" w:rsidRPr="00F17DA2">
        <w:rPr>
          <w:rFonts w:ascii="Times New Romam" w:eastAsia="Times New Roman" w:hAnsi="Times New Romam" w:cs="Times New Roman"/>
          <w:bCs/>
          <w:color w:val="000000"/>
        </w:rPr>
        <w:t>взаимодействия </w:t>
      </w:r>
      <w:r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однако</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передачи </w:t>
      </w:r>
      <w:r w:rsidRPr="00F17DA2">
        <w:rPr>
          <w:rFonts w:eastAsia="Times New Roman" w:cs="Times New Roman"/>
          <w:bCs/>
          <w:color w:val="000000"/>
        </w:rPr>
        <w:t>политической</w:t>
      </w:r>
      <w:r w:rsidR="00F17DA2" w:rsidRPr="00F17DA2">
        <w:rPr>
          <w:rFonts w:ascii="Times New Romam" w:eastAsia="Times New Roman" w:hAnsi="Times New Romam" w:cs="Times New Roman"/>
          <w:bCs/>
          <w:color w:val="000000"/>
        </w:rPr>
        <w:t> политических</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коммуникации </w:t>
      </w:r>
      <w:r w:rsidR="00F17DA2" w:rsidRPr="00F17DA2">
        <w:rPr>
          <w:rFonts w:ascii="Times New Romam" w:eastAsia="Times New Roman" w:hAnsi="Times New Romam" w:cs="Times New Roman"/>
          <w:bCs/>
          <w:color w:val="000000"/>
        </w:rPr>
        <w:t>получать </w:t>
      </w:r>
      <w:r w:rsidRPr="00F17DA2">
        <w:rPr>
          <w:rFonts w:eastAsia="Times New Roman" w:cs="Times New Roman"/>
          <w:bCs/>
          <w:color w:val="000000"/>
        </w:rPr>
        <w:t>важным</w:t>
      </w:r>
      <w:r w:rsidR="00605316" w:rsidRPr="00F17DA2">
        <w:rPr>
          <w:rFonts w:eastAsia="Times New Roman" w:cs="Times New Roman"/>
          <w:bCs/>
          <w:color w:val="000000"/>
        </w:rPr>
        <w:t>,</w:t>
      </w:r>
      <w:r w:rsidR="00F17DA2" w:rsidRPr="00F17DA2">
        <w:rPr>
          <w:rFonts w:ascii="Times New Romam" w:eastAsia="Times New Roman" w:hAnsi="Times New Romam" w:cs="Times New Roman"/>
          <w:bCs/>
          <w:color w:val="000000"/>
        </w:rPr>
        <w:t> глава</w:t>
      </w:r>
      <w:r w:rsidR="00605316" w:rsidRPr="00F17DA2">
        <w:rPr>
          <w:rFonts w:eastAsia="Times New Roman" w:cs="Times New Roman"/>
          <w:bCs/>
          <w:color w:val="000000"/>
        </w:rPr>
        <w:t xml:space="preserve"> но </w:t>
      </w:r>
      <w:r w:rsidR="00F17DA2" w:rsidRPr="00F17DA2">
        <w:rPr>
          <w:rFonts w:ascii="Times New Romam" w:eastAsia="Times New Roman" w:hAnsi="Times New Romam" w:cs="Times New Roman"/>
          <w:bCs/>
          <w:color w:val="000000"/>
        </w:rPr>
        <w:t>реальными </w:t>
      </w:r>
      <w:r w:rsidR="00605316" w:rsidRPr="00F17DA2">
        <w:rPr>
          <w:rFonts w:eastAsia="Times New Roman" w:cs="Times New Roman"/>
          <w:bCs/>
          <w:color w:val="000000"/>
        </w:rPr>
        <w:t>предполагают,</w:t>
      </w:r>
      <w:r w:rsidR="00F17DA2" w:rsidRPr="00F17DA2">
        <w:rPr>
          <w:rFonts w:ascii="Times New Romam" w:eastAsia="Times New Roman" w:hAnsi="Times New Romam" w:cs="Times New Roman"/>
          <w:bCs/>
          <w:color w:val="000000"/>
        </w:rPr>
        <w:t> владение</w:t>
      </w:r>
      <w:r w:rsidR="00605316" w:rsidRPr="00F17DA2">
        <w:rPr>
          <w:rFonts w:eastAsia="Times New Roman" w:cs="Times New Roman"/>
          <w:bCs/>
          <w:color w:val="000000"/>
        </w:rPr>
        <w:t xml:space="preserve"> что это не очень </w:t>
      </w:r>
      <w:r w:rsidR="00F17DA2" w:rsidRPr="00F17DA2">
        <w:rPr>
          <w:rFonts w:ascii="Times New Romam" w:eastAsia="Times New Roman" w:hAnsi="Times New Romam" w:cs="Times New Roman"/>
          <w:bCs/>
          <w:color w:val="000000"/>
        </w:rPr>
        <w:t>короткие </w:t>
      </w:r>
      <w:r w:rsidR="00605316" w:rsidRPr="00F17DA2">
        <w:rPr>
          <w:rFonts w:eastAsia="Times New Roman" w:cs="Times New Roman"/>
          <w:bCs/>
          <w:color w:val="000000"/>
        </w:rPr>
        <w:t>эффективно,</w:t>
      </w:r>
      <w:r w:rsidR="00F17DA2" w:rsidRPr="00F17DA2">
        <w:rPr>
          <w:rFonts w:ascii="Times New Romam" w:eastAsia="Times New Roman" w:hAnsi="Times New Romam" w:cs="Times New Roman"/>
          <w:bCs/>
          <w:color w:val="000000"/>
        </w:rPr>
        <w:t> функцией</w:t>
      </w:r>
      <w:r w:rsidR="00605316" w:rsidRPr="00F17DA2">
        <w:rPr>
          <w:rFonts w:eastAsia="Times New Roman" w:cs="Times New Roman"/>
          <w:bCs/>
          <w:color w:val="000000"/>
        </w:rPr>
        <w:t xml:space="preserve"> вести </w:t>
      </w:r>
      <w:r w:rsidR="00F17DA2" w:rsidRPr="00F17DA2">
        <w:rPr>
          <w:rFonts w:ascii="Times New Romam" w:eastAsia="Times New Roman" w:hAnsi="Times New Romam" w:cs="Times New Roman"/>
          <w:bCs/>
          <w:color w:val="000000"/>
        </w:rPr>
        <w:t>отметить </w:t>
      </w:r>
      <w:r w:rsidR="00605316" w:rsidRPr="00F17DA2">
        <w:rPr>
          <w:rFonts w:eastAsia="Times New Roman" w:cs="Times New Roman"/>
          <w:bCs/>
          <w:color w:val="000000"/>
        </w:rPr>
        <w:t>разговоры</w:t>
      </w:r>
      <w:r w:rsidR="00F17DA2" w:rsidRPr="00F17DA2">
        <w:rPr>
          <w:rFonts w:ascii="Times New Romam" w:eastAsia="Times New Roman" w:hAnsi="Times New Romam" w:cs="Times New Roman"/>
          <w:bCs/>
          <w:color w:val="000000"/>
        </w:rPr>
        <w:t> теория</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конкретной </w:t>
      </w:r>
      <w:r w:rsidR="00605316" w:rsidRPr="00F17DA2">
        <w:rPr>
          <w:rFonts w:eastAsia="Times New Roman" w:cs="Times New Roman"/>
          <w:bCs/>
          <w:color w:val="000000"/>
        </w:rPr>
        <w:t>суждения</w:t>
      </w:r>
      <w:r w:rsidR="00F17DA2" w:rsidRPr="00F17DA2">
        <w:rPr>
          <w:rFonts w:ascii="Times New Romam" w:eastAsia="Times New Roman" w:hAnsi="Times New Romam" w:cs="Times New Roman"/>
          <w:bCs/>
          <w:color w:val="000000"/>
        </w:rPr>
        <w:t> политических</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в пространстве </w:t>
      </w:r>
      <w:r w:rsidR="00F17DA2" w:rsidRPr="00F17DA2">
        <w:rPr>
          <w:rFonts w:ascii="Times New Romam" w:eastAsia="Times New Roman" w:hAnsi="Times New Romam" w:cs="Times New Roman"/>
          <w:bCs/>
          <w:color w:val="000000"/>
        </w:rPr>
        <w:t>информацию </w:t>
      </w:r>
      <w:r w:rsidR="00605316" w:rsidRPr="00F17DA2">
        <w:rPr>
          <w:rFonts w:eastAsia="Times New Roman" w:cs="Times New Roman"/>
          <w:bCs/>
          <w:color w:val="000000"/>
        </w:rPr>
        <w:t>таких</w:t>
      </w:r>
      <w:r w:rsidR="00F17DA2" w:rsidRPr="00F17DA2">
        <w:rPr>
          <w:rFonts w:ascii="Times New Romam" w:eastAsia="Times New Roman" w:hAnsi="Times New Romam" w:cs="Times New Roman"/>
          <w:bCs/>
          <w:color w:val="000000"/>
        </w:rPr>
        <w:t> информации</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же </w:t>
      </w:r>
      <w:r w:rsidR="00F17DA2" w:rsidRPr="00F17DA2">
        <w:rPr>
          <w:rFonts w:ascii="Times New Romam" w:eastAsia="Times New Roman" w:hAnsi="Times New Romam" w:cs="Times New Roman"/>
          <w:bCs/>
          <w:color w:val="000000"/>
        </w:rPr>
        <w:t>коллеги </w:t>
      </w:r>
      <w:r w:rsidR="00605316" w:rsidRPr="00F17DA2">
        <w:rPr>
          <w:rFonts w:eastAsia="Times New Roman" w:cs="Times New Roman"/>
          <w:bCs/>
          <w:color w:val="000000"/>
        </w:rPr>
        <w:t>заинтересованных,</w:t>
      </w:r>
      <w:r w:rsidR="00F17DA2" w:rsidRPr="00F17DA2">
        <w:rPr>
          <w:rFonts w:ascii="Times New Romam" w:eastAsia="Times New Roman" w:hAnsi="Times New Romam" w:cs="Times New Roman"/>
          <w:bCs/>
          <w:color w:val="000000"/>
        </w:rPr>
        <w:t> основные</w:t>
      </w:r>
      <w:r w:rsidR="00605316" w:rsidRPr="00F17DA2">
        <w:rPr>
          <w:rFonts w:eastAsia="Times New Roman" w:cs="Times New Roman"/>
          <w:bCs/>
          <w:color w:val="000000"/>
        </w:rPr>
        <w:t xml:space="preserve"> но где не </w:t>
      </w:r>
      <w:r w:rsidR="00F17DA2" w:rsidRPr="00F17DA2">
        <w:rPr>
          <w:rFonts w:ascii="Times New Romam" w:eastAsia="Times New Roman" w:hAnsi="Times New Romam" w:cs="Times New Roman"/>
          <w:bCs/>
          <w:color w:val="000000"/>
        </w:rPr>
        <w:t>действия </w:t>
      </w:r>
      <w:r w:rsidR="00605316" w:rsidRPr="00F17DA2">
        <w:rPr>
          <w:rFonts w:eastAsia="Times New Roman" w:cs="Times New Roman"/>
          <w:bCs/>
          <w:color w:val="000000"/>
        </w:rPr>
        <w:t>вступают</w:t>
      </w:r>
      <w:r w:rsidR="00F17DA2" w:rsidRPr="00F17DA2">
        <w:rPr>
          <w:rFonts w:ascii="Times New Romam" w:eastAsia="Times New Roman" w:hAnsi="Times New Romam" w:cs="Times New Roman"/>
          <w:bCs/>
          <w:color w:val="000000"/>
        </w:rPr>
        <w:t> медиадискурс</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выдвинули </w:t>
      </w:r>
      <w:r w:rsidR="00605316" w:rsidRPr="00F17DA2">
        <w:rPr>
          <w:rFonts w:eastAsia="Times New Roman" w:cs="Times New Roman"/>
          <w:bCs/>
          <w:color w:val="000000"/>
        </w:rPr>
        <w:t>коммуникацию</w:t>
      </w:r>
      <w:r w:rsidR="00F17DA2" w:rsidRPr="00F17DA2">
        <w:rPr>
          <w:rFonts w:ascii="Times New Romam" w:eastAsia="Times New Roman" w:hAnsi="Times New Romam" w:cs="Times New Roman"/>
          <w:bCs/>
          <w:color w:val="000000"/>
        </w:rPr>
        <w:t> изменились</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главные </w:t>
      </w:r>
      <w:r w:rsidR="00F17DA2" w:rsidRPr="00F17DA2">
        <w:rPr>
          <w:rFonts w:ascii="Times New Romam" w:eastAsia="Times New Roman" w:hAnsi="Times New Romam" w:cs="Times New Roman"/>
          <w:bCs/>
          <w:color w:val="000000"/>
        </w:rPr>
        <w:t>научный </w:t>
      </w:r>
      <w:r w:rsidR="00605316" w:rsidRPr="00F17DA2">
        <w:rPr>
          <w:rFonts w:eastAsia="Times New Roman" w:cs="Times New Roman"/>
          <w:bCs/>
          <w:color w:val="000000"/>
        </w:rPr>
        <w:t>личности</w:t>
      </w:r>
      <w:r w:rsidR="00F17DA2" w:rsidRPr="00F17DA2">
        <w:rPr>
          <w:rFonts w:ascii="Times New Romam" w:eastAsia="Times New Roman" w:hAnsi="Times New Romam" w:cs="Times New Roman"/>
          <w:bCs/>
          <w:color w:val="000000"/>
        </w:rPr>
        <w:t> государства</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всех </w:t>
      </w:r>
      <w:r w:rsidR="00F17DA2" w:rsidRPr="00F17DA2">
        <w:rPr>
          <w:rFonts w:ascii="Times New Romam" w:eastAsia="Times New Roman" w:hAnsi="Times New Romam" w:cs="Times New Roman"/>
          <w:bCs/>
          <w:color w:val="000000"/>
        </w:rPr>
        <w:t>появление </w:t>
      </w:r>
      <w:r w:rsidR="00605316" w:rsidRPr="00F17DA2">
        <w:rPr>
          <w:rFonts w:eastAsia="Times New Roman" w:cs="Times New Roman"/>
          <w:bCs/>
          <w:color w:val="000000"/>
        </w:rPr>
        <w:t>происшествий</w:t>
      </w:r>
      <w:r w:rsidRPr="00F17DA2">
        <w:rPr>
          <w:rFonts w:eastAsia="Times New Roman" w:cs="Times New Roman"/>
          <w:bCs/>
          <w:color w:val="000000"/>
        </w:rPr>
        <w:t>.</w:t>
      </w:r>
      <w:r w:rsidR="00F17DA2" w:rsidRPr="00F17DA2">
        <w:rPr>
          <w:rFonts w:ascii="Times New Romam" w:eastAsia="Times New Roman" w:hAnsi="Times New Romam" w:cs="Times New Roman"/>
          <w:bCs/>
          <w:color w:val="000000"/>
        </w:rPr>
        <w:t> интерактивно</w:t>
      </w:r>
      <w:r w:rsidRPr="00F17DA2">
        <w:rPr>
          <w:rFonts w:eastAsia="Times New Roman" w:cs="Times New Roman"/>
          <w:bCs/>
          <w:color w:val="000000"/>
        </w:rPr>
        <w:t xml:space="preserve"> Они </w:t>
      </w:r>
      <w:r w:rsidR="00605316" w:rsidRPr="00F17DA2">
        <w:rPr>
          <w:rFonts w:eastAsia="Times New Roman" w:cs="Times New Roman"/>
          <w:bCs/>
          <w:color w:val="000000"/>
        </w:rPr>
        <w:t xml:space="preserve">предпочитают </w:t>
      </w:r>
      <w:r w:rsidR="00F17DA2" w:rsidRPr="00F17DA2">
        <w:rPr>
          <w:rFonts w:ascii="Times New Romam" w:eastAsia="Times New Roman" w:hAnsi="Times New Romam" w:cs="Times New Roman"/>
          <w:bCs/>
          <w:color w:val="000000"/>
        </w:rPr>
        <w:t>установки </w:t>
      </w:r>
      <w:r w:rsidR="007F1AB6" w:rsidRPr="00F17DA2">
        <w:rPr>
          <w:rFonts w:eastAsia="Times New Roman" w:cs="Times New Roman"/>
          <w:bCs/>
          <w:color w:val="000000"/>
        </w:rPr>
        <w:t>реагировать</w:t>
      </w:r>
      <w:r w:rsidR="00F17DA2" w:rsidRPr="00F17DA2">
        <w:rPr>
          <w:rFonts w:ascii="Times New Romam" w:eastAsia="Times New Roman" w:hAnsi="Times New Romam" w:cs="Times New Roman"/>
          <w:bCs/>
          <w:color w:val="000000"/>
        </w:rPr>
        <w:t> смогут</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на записи </w:t>
      </w:r>
      <w:r w:rsidR="00F17DA2" w:rsidRPr="00F17DA2">
        <w:rPr>
          <w:rFonts w:ascii="Times New Romam" w:eastAsia="Times New Roman" w:hAnsi="Times New Romam" w:cs="Times New Roman"/>
          <w:bCs/>
          <w:color w:val="000000"/>
        </w:rPr>
        <w:t>формы </w:t>
      </w:r>
      <w:r w:rsidR="00605316" w:rsidRPr="00F17DA2">
        <w:rPr>
          <w:rFonts w:eastAsia="Times New Roman" w:cs="Times New Roman"/>
          <w:bCs/>
          <w:color w:val="000000"/>
        </w:rPr>
        <w:t>политиков</w:t>
      </w:r>
      <w:r w:rsidR="00F17DA2" w:rsidRPr="00F17DA2">
        <w:rPr>
          <w:rFonts w:ascii="Times New Romam" w:eastAsia="Times New Roman" w:hAnsi="Times New Romam" w:cs="Times New Roman"/>
          <w:bCs/>
          <w:color w:val="000000"/>
        </w:rPr>
        <w:t> респондентами</w:t>
      </w:r>
      <w:r w:rsidR="00F17DA2" w:rsidRPr="00F17DA2">
        <w:rPr>
          <w:rFonts w:eastAsia="Times New Roman" w:cs="Times New Roman"/>
          <w:bCs/>
          <w:color w:val="000000"/>
        </w:rPr>
        <w:t xml:space="preserve"> </w:t>
      </w:r>
      <w:r w:rsidR="00605316" w:rsidRPr="00F17DA2">
        <w:rPr>
          <w:rFonts w:eastAsia="Times New Roman" w:cs="Times New Roman"/>
          <w:bCs/>
          <w:color w:val="000000"/>
        </w:rPr>
        <w:t xml:space="preserve">на разных </w:t>
      </w:r>
      <w:r w:rsidR="00F17DA2" w:rsidRPr="00F17DA2">
        <w:rPr>
          <w:rFonts w:ascii="Times New Romam" w:eastAsia="Times New Roman" w:hAnsi="Times New Romam" w:cs="Times New Roman"/>
          <w:bCs/>
          <w:color w:val="000000"/>
        </w:rPr>
        <w:t>совершенствования </w:t>
      </w:r>
      <w:r w:rsidR="00605316"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коммуникаторы</w:t>
      </w:r>
      <w:r w:rsidR="00F17DA2" w:rsidRPr="00F17DA2">
        <w:rPr>
          <w:rFonts w:eastAsia="Times New Roman" w:cs="Times New Roman"/>
          <w:bCs/>
          <w:color w:val="000000"/>
        </w:rPr>
        <w:t xml:space="preserve"> </w:t>
      </w:r>
      <w:r w:rsidR="00605316" w:rsidRPr="00F17DA2">
        <w:rPr>
          <w:rFonts w:eastAsia="Times New Roman" w:cs="Times New Roman"/>
          <w:bCs/>
          <w:color w:val="000000"/>
        </w:rPr>
        <w:t>платформах</w:t>
      </w:r>
      <w:r w:rsidRPr="00F17DA2">
        <w:rPr>
          <w:rFonts w:eastAsia="Times New Roman" w:cs="Times New Roman"/>
          <w:bCs/>
          <w:color w:val="000000"/>
        </w:rPr>
        <w:t xml:space="preserve">. </w:t>
      </w:r>
    </w:p>
    <w:p w14:paraId="629957BA" w14:textId="4A49A030" w:rsidR="00FC2A39" w:rsidRPr="00F17DA2" w:rsidRDefault="00F17DA2" w:rsidP="00816F97">
      <w:pPr>
        <w:rPr>
          <w:rFonts w:eastAsia="Times New Roman" w:cs="Times New Roman"/>
          <w:bCs/>
          <w:color w:val="000000"/>
        </w:rPr>
      </w:pPr>
      <w:r w:rsidRPr="00F17DA2">
        <w:rPr>
          <w:rFonts w:ascii="Times New Romam" w:eastAsia="Times New Roman" w:hAnsi="Times New Romam" w:cs="Times New Roman"/>
          <w:bCs/>
          <w:color w:val="000000"/>
        </w:rPr>
        <w:t>читатели </w:t>
      </w:r>
      <w:r w:rsidR="00947091" w:rsidRPr="00F17DA2">
        <w:rPr>
          <w:rFonts w:eastAsia="Times New Roman" w:cs="Times New Roman"/>
          <w:bCs/>
          <w:color w:val="000000"/>
        </w:rPr>
        <w:t>Таким</w:t>
      </w:r>
      <w:r w:rsidRPr="00F17DA2">
        <w:rPr>
          <w:rFonts w:ascii="Times New Romam" w:eastAsia="Times New Roman" w:hAnsi="Times New Romam" w:cs="Times New Roman"/>
          <w:bCs/>
          <w:color w:val="000000"/>
        </w:rPr>
        <w:t> пользователи</w:t>
      </w:r>
      <w:r w:rsidRPr="00F17DA2">
        <w:rPr>
          <w:rFonts w:eastAsia="Times New Roman" w:cs="Times New Roman"/>
          <w:bCs/>
          <w:color w:val="000000"/>
        </w:rPr>
        <w:t xml:space="preserve"> </w:t>
      </w:r>
      <w:r w:rsidR="00947091" w:rsidRPr="00F17DA2">
        <w:rPr>
          <w:rFonts w:eastAsia="Times New Roman" w:cs="Times New Roman"/>
          <w:bCs/>
          <w:color w:val="000000"/>
        </w:rPr>
        <w:t xml:space="preserve">образом, </w:t>
      </w:r>
      <w:r w:rsidRPr="00F17DA2">
        <w:rPr>
          <w:rFonts w:ascii="Times New Romam" w:eastAsia="Times New Roman" w:hAnsi="Times New Romam" w:cs="Times New Roman"/>
          <w:bCs/>
          <w:color w:val="000000"/>
        </w:rPr>
        <w:t>вещания </w:t>
      </w:r>
      <w:r w:rsidR="00816F97" w:rsidRPr="00F17DA2">
        <w:rPr>
          <w:rFonts w:eastAsia="Times New Roman" w:cs="Times New Roman"/>
          <w:bCs/>
          <w:color w:val="000000"/>
        </w:rPr>
        <w:t>респонденты</w:t>
      </w:r>
      <w:r w:rsidRPr="00F17DA2">
        <w:rPr>
          <w:rFonts w:ascii="Times New Romam" w:eastAsia="Times New Roman" w:hAnsi="Times New Romam" w:cs="Times New Roman"/>
          <w:bCs/>
          <w:color w:val="000000"/>
        </w:rPr>
        <w:t> культура</w:t>
      </w:r>
      <w:r w:rsidRPr="00F17DA2">
        <w:rPr>
          <w:rFonts w:eastAsia="Times New Roman" w:cs="Times New Roman"/>
          <w:bCs/>
          <w:color w:val="000000"/>
        </w:rPr>
        <w:t xml:space="preserve"> </w:t>
      </w:r>
      <w:r w:rsidR="00947091" w:rsidRPr="00F17DA2">
        <w:rPr>
          <w:rFonts w:eastAsia="Times New Roman" w:cs="Times New Roman"/>
          <w:bCs/>
          <w:color w:val="000000"/>
        </w:rPr>
        <w:t xml:space="preserve">считают </w:t>
      </w:r>
      <w:r w:rsidRPr="00F17DA2">
        <w:rPr>
          <w:rFonts w:ascii="Times New Romam" w:eastAsia="Times New Roman" w:hAnsi="Times New Romam" w:cs="Times New Roman"/>
          <w:bCs/>
          <w:color w:val="000000"/>
        </w:rPr>
        <w:t>элементов </w:t>
      </w:r>
      <w:r w:rsidR="00947091" w:rsidRPr="00F17DA2">
        <w:rPr>
          <w:rFonts w:eastAsia="Times New Roman" w:cs="Times New Roman"/>
          <w:bCs/>
          <w:color w:val="000000"/>
        </w:rPr>
        <w:t>участие</w:t>
      </w:r>
      <w:r w:rsidRPr="00F17DA2">
        <w:rPr>
          <w:rFonts w:ascii="Times New Romam" w:eastAsia="Times New Roman" w:hAnsi="Times New Romam" w:cs="Times New Roman"/>
          <w:bCs/>
          <w:color w:val="000000"/>
        </w:rPr>
        <w:t> технологии</w:t>
      </w:r>
      <w:r w:rsidRPr="00F17DA2">
        <w:rPr>
          <w:rFonts w:eastAsia="Times New Roman" w:cs="Times New Roman"/>
          <w:bCs/>
          <w:color w:val="000000"/>
        </w:rPr>
        <w:t xml:space="preserve"> </w:t>
      </w:r>
      <w:r w:rsidR="00947091" w:rsidRPr="00F17DA2">
        <w:rPr>
          <w:rFonts w:eastAsia="Times New Roman" w:cs="Times New Roman"/>
          <w:bCs/>
          <w:color w:val="000000"/>
        </w:rPr>
        <w:t xml:space="preserve">в </w:t>
      </w:r>
      <w:r w:rsidRPr="00F17DA2">
        <w:rPr>
          <w:rFonts w:ascii="Times New Romam" w:eastAsia="Times New Roman" w:hAnsi="Times New Romam" w:cs="Times New Roman"/>
          <w:bCs/>
          <w:color w:val="000000"/>
        </w:rPr>
        <w:t>например </w:t>
      </w:r>
      <w:r w:rsidR="00947091" w:rsidRPr="00F17DA2">
        <w:rPr>
          <w:rFonts w:eastAsia="Times New Roman" w:cs="Times New Roman"/>
          <w:bCs/>
          <w:color w:val="000000"/>
        </w:rPr>
        <w:t>политической</w:t>
      </w:r>
      <w:r w:rsidRPr="00F17DA2">
        <w:rPr>
          <w:rFonts w:ascii="Times New Romam" w:eastAsia="Times New Roman" w:hAnsi="Times New Romam" w:cs="Times New Roman"/>
          <w:bCs/>
          <w:color w:val="000000"/>
        </w:rPr>
        <w:t> политиков</w:t>
      </w:r>
      <w:r w:rsidRPr="00F17DA2">
        <w:rPr>
          <w:rFonts w:eastAsia="Times New Roman" w:cs="Times New Roman"/>
          <w:bCs/>
          <w:color w:val="000000"/>
        </w:rPr>
        <w:t xml:space="preserve"> </w:t>
      </w:r>
      <w:r w:rsidR="00947091" w:rsidRPr="00F17DA2">
        <w:rPr>
          <w:rFonts w:eastAsia="Times New Roman" w:cs="Times New Roman"/>
          <w:bCs/>
          <w:color w:val="000000"/>
        </w:rPr>
        <w:t xml:space="preserve">коммуникации </w:t>
      </w:r>
      <w:r w:rsidRPr="00F17DA2">
        <w:rPr>
          <w:rFonts w:ascii="Times New Romam" w:eastAsia="Times New Roman" w:hAnsi="Times New Romam" w:cs="Times New Roman"/>
          <w:bCs/>
          <w:color w:val="000000"/>
        </w:rPr>
        <w:t>сетей </w:t>
      </w:r>
      <w:r w:rsidR="00947091" w:rsidRPr="00F17DA2">
        <w:rPr>
          <w:rFonts w:eastAsia="Times New Roman" w:cs="Times New Roman"/>
          <w:bCs/>
          <w:color w:val="000000"/>
        </w:rPr>
        <w:t>важным</w:t>
      </w:r>
      <w:r w:rsidRPr="00F17DA2">
        <w:rPr>
          <w:rFonts w:ascii="Times New Romam" w:eastAsia="Times New Roman" w:hAnsi="Times New Romam" w:cs="Times New Roman"/>
          <w:bCs/>
          <w:color w:val="000000"/>
        </w:rPr>
        <w:t> организационные</w:t>
      </w:r>
      <w:r w:rsidRPr="00F17DA2">
        <w:rPr>
          <w:rFonts w:eastAsia="Times New Roman" w:cs="Times New Roman"/>
          <w:bCs/>
          <w:color w:val="000000"/>
        </w:rPr>
        <w:t xml:space="preserve"> </w:t>
      </w:r>
      <w:r w:rsidR="00947091" w:rsidRPr="00F17DA2">
        <w:rPr>
          <w:rFonts w:eastAsia="Times New Roman" w:cs="Times New Roman"/>
          <w:bCs/>
          <w:color w:val="000000"/>
        </w:rPr>
        <w:t xml:space="preserve">или очень </w:t>
      </w:r>
      <w:r w:rsidRPr="00F17DA2">
        <w:rPr>
          <w:rFonts w:ascii="Times New Romam" w:eastAsia="Times New Roman" w:hAnsi="Times New Romam" w:cs="Times New Roman"/>
          <w:bCs/>
          <w:color w:val="000000"/>
        </w:rPr>
        <w:t>когда </w:t>
      </w:r>
      <w:r w:rsidR="00947091" w:rsidRPr="00F17DA2">
        <w:rPr>
          <w:rFonts w:eastAsia="Times New Roman" w:cs="Times New Roman"/>
          <w:bCs/>
          <w:color w:val="000000"/>
        </w:rPr>
        <w:t>важным</w:t>
      </w:r>
      <w:r w:rsidRPr="00F17DA2">
        <w:rPr>
          <w:rFonts w:ascii="Times New Romam" w:eastAsia="Times New Roman" w:hAnsi="Times New Romam" w:cs="Times New Roman"/>
          <w:bCs/>
          <w:color w:val="000000"/>
        </w:rPr>
        <w:t> перед</w:t>
      </w:r>
      <w:r w:rsidRPr="00F17DA2">
        <w:rPr>
          <w:rFonts w:eastAsia="Times New Roman" w:cs="Times New Roman"/>
          <w:bCs/>
          <w:color w:val="000000"/>
        </w:rPr>
        <w:t xml:space="preserve"> </w:t>
      </w:r>
      <w:r w:rsidR="00947091" w:rsidRPr="00F17DA2">
        <w:rPr>
          <w:rFonts w:eastAsia="Times New Roman" w:cs="Times New Roman"/>
          <w:bCs/>
          <w:color w:val="000000"/>
        </w:rPr>
        <w:t xml:space="preserve">для них. Однако, </w:t>
      </w:r>
      <w:r w:rsidRPr="00F17DA2">
        <w:rPr>
          <w:rFonts w:ascii="Times New Romam" w:eastAsia="Times New Roman" w:hAnsi="Times New Romam" w:cs="Times New Roman"/>
          <w:bCs/>
          <w:color w:val="000000"/>
        </w:rPr>
        <w:t>реципиента </w:t>
      </w:r>
      <w:r w:rsidR="00947091" w:rsidRPr="00F17DA2">
        <w:rPr>
          <w:rFonts w:eastAsia="Times New Roman" w:cs="Times New Roman"/>
          <w:bCs/>
          <w:color w:val="000000"/>
        </w:rPr>
        <w:t>есть</w:t>
      </w:r>
      <w:r w:rsidRPr="00F17DA2">
        <w:rPr>
          <w:rFonts w:ascii="Times New Romam" w:eastAsia="Times New Roman" w:hAnsi="Times New Romam" w:cs="Times New Roman"/>
          <w:bCs/>
          <w:color w:val="000000"/>
        </w:rPr>
        <w:t> построения</w:t>
      </w:r>
      <w:r w:rsidRPr="00F17DA2">
        <w:rPr>
          <w:rFonts w:eastAsia="Times New Roman" w:cs="Times New Roman"/>
          <w:bCs/>
          <w:color w:val="000000"/>
        </w:rPr>
        <w:t xml:space="preserve"> </w:t>
      </w:r>
      <w:r w:rsidR="00947091" w:rsidRPr="00F17DA2">
        <w:rPr>
          <w:rFonts w:eastAsia="Times New Roman" w:cs="Times New Roman"/>
          <w:bCs/>
          <w:color w:val="000000"/>
        </w:rPr>
        <w:t xml:space="preserve">и те, кто не </w:t>
      </w:r>
      <w:r w:rsidRPr="00F17DA2">
        <w:rPr>
          <w:rFonts w:ascii="Times New Romam" w:eastAsia="Times New Roman" w:hAnsi="Times New Romam" w:cs="Times New Roman"/>
          <w:bCs/>
          <w:color w:val="000000"/>
        </w:rPr>
        <w:t>цифровых </w:t>
      </w:r>
      <w:r w:rsidR="00947091" w:rsidRPr="00F17DA2">
        <w:rPr>
          <w:rFonts w:eastAsia="Times New Roman" w:cs="Times New Roman"/>
          <w:bCs/>
          <w:color w:val="000000"/>
        </w:rPr>
        <w:t>считает</w:t>
      </w:r>
      <w:r w:rsidRPr="00F17DA2">
        <w:rPr>
          <w:rFonts w:ascii="Times New Romam" w:eastAsia="Times New Roman" w:hAnsi="Times New Romam" w:cs="Times New Roman"/>
          <w:bCs/>
          <w:color w:val="000000"/>
        </w:rPr>
        <w:t> избирателей</w:t>
      </w:r>
      <w:r w:rsidRPr="00F17DA2">
        <w:rPr>
          <w:rFonts w:eastAsia="Times New Roman" w:cs="Times New Roman"/>
          <w:bCs/>
          <w:color w:val="000000"/>
        </w:rPr>
        <w:t xml:space="preserve"> </w:t>
      </w:r>
      <w:r w:rsidR="00947091" w:rsidRPr="00F17DA2">
        <w:rPr>
          <w:rFonts w:eastAsia="Times New Roman" w:cs="Times New Roman"/>
          <w:bCs/>
          <w:color w:val="000000"/>
        </w:rPr>
        <w:t xml:space="preserve">это </w:t>
      </w:r>
      <w:r w:rsidRPr="00F17DA2">
        <w:rPr>
          <w:rFonts w:ascii="Times New Romam" w:eastAsia="Times New Roman" w:hAnsi="Times New Romam" w:cs="Times New Roman"/>
          <w:bCs/>
          <w:color w:val="000000"/>
        </w:rPr>
        <w:t>аудитории </w:t>
      </w:r>
      <w:r w:rsidR="00816F97" w:rsidRPr="00F17DA2">
        <w:rPr>
          <w:rFonts w:eastAsia="Times New Roman" w:cs="Times New Roman"/>
          <w:bCs/>
          <w:color w:val="000000"/>
        </w:rPr>
        <w:t>эффективным</w:t>
      </w:r>
      <w:r w:rsidRPr="00F17DA2">
        <w:rPr>
          <w:rFonts w:ascii="Times New Romam" w:eastAsia="Times New Roman" w:hAnsi="Times New Romam" w:cs="Times New Roman"/>
          <w:bCs/>
          <w:color w:val="000000"/>
        </w:rPr>
        <w:t> цифровых</w:t>
      </w:r>
      <w:r w:rsidRPr="00F17DA2">
        <w:rPr>
          <w:rFonts w:eastAsia="Times New Roman" w:cs="Times New Roman"/>
          <w:bCs/>
          <w:color w:val="000000"/>
        </w:rPr>
        <w:t xml:space="preserve"> </w:t>
      </w:r>
      <w:r w:rsidR="00816F97" w:rsidRPr="00F17DA2">
        <w:rPr>
          <w:rFonts w:eastAsia="Times New Roman" w:cs="Times New Roman"/>
          <w:bCs/>
          <w:color w:val="000000"/>
        </w:rPr>
        <w:t xml:space="preserve">из-за </w:t>
      </w:r>
      <w:r w:rsidRPr="00F17DA2">
        <w:rPr>
          <w:rFonts w:ascii="Times New Romam" w:eastAsia="Times New Roman" w:hAnsi="Times New Romam" w:cs="Times New Roman"/>
          <w:bCs/>
          <w:color w:val="000000"/>
        </w:rPr>
        <w:t>изменилась </w:t>
      </w:r>
      <w:r w:rsidR="00816F97" w:rsidRPr="00F17DA2">
        <w:rPr>
          <w:rFonts w:eastAsia="Times New Roman" w:cs="Times New Roman"/>
          <w:bCs/>
          <w:color w:val="000000"/>
        </w:rPr>
        <w:t>того,</w:t>
      </w:r>
      <w:r w:rsidRPr="00F17DA2">
        <w:rPr>
          <w:rFonts w:ascii="Times New Romam" w:eastAsia="Times New Roman" w:hAnsi="Times New Romam" w:cs="Times New Roman"/>
          <w:bCs/>
          <w:color w:val="000000"/>
        </w:rPr>
        <w:t> коллективный</w:t>
      </w:r>
      <w:r w:rsidR="00816F97" w:rsidRPr="00F17DA2">
        <w:rPr>
          <w:rFonts w:eastAsia="Times New Roman" w:cs="Times New Roman"/>
          <w:bCs/>
          <w:color w:val="000000"/>
        </w:rPr>
        <w:t xml:space="preserve"> что не </w:t>
      </w:r>
      <w:r w:rsidRPr="00F17DA2">
        <w:rPr>
          <w:rFonts w:ascii="Times New Romam" w:eastAsia="Times New Roman" w:hAnsi="Times New Romam" w:cs="Times New Roman"/>
          <w:bCs/>
          <w:color w:val="000000"/>
        </w:rPr>
        <w:t>основы </w:t>
      </w:r>
      <w:r w:rsidR="00816F97" w:rsidRPr="00F17DA2">
        <w:rPr>
          <w:rFonts w:eastAsia="Times New Roman" w:cs="Times New Roman"/>
          <w:bCs/>
          <w:color w:val="000000"/>
        </w:rPr>
        <w:t>имеют</w:t>
      </w:r>
      <w:r w:rsidRPr="00F17DA2">
        <w:rPr>
          <w:rFonts w:ascii="Times New Romam" w:eastAsia="Times New Roman" w:hAnsi="Times New Romam" w:cs="Times New Roman"/>
          <w:bCs/>
          <w:color w:val="000000"/>
        </w:rPr>
        <w:t> упорядочивания</w:t>
      </w:r>
      <w:r w:rsidRPr="00F17DA2">
        <w:rPr>
          <w:rFonts w:eastAsia="Times New Roman" w:cs="Times New Roman"/>
          <w:bCs/>
          <w:color w:val="000000"/>
        </w:rPr>
        <w:t xml:space="preserve"> </w:t>
      </w:r>
      <w:r w:rsidR="00816F97" w:rsidRPr="00F17DA2">
        <w:rPr>
          <w:rFonts w:eastAsia="Times New Roman" w:cs="Times New Roman"/>
          <w:bCs/>
          <w:color w:val="000000"/>
        </w:rPr>
        <w:t xml:space="preserve">возможности </w:t>
      </w:r>
      <w:r w:rsidRPr="00F17DA2">
        <w:rPr>
          <w:rFonts w:ascii="Times New Romam" w:eastAsia="Times New Roman" w:hAnsi="Times New Romam" w:cs="Times New Roman"/>
          <w:bCs/>
          <w:color w:val="000000"/>
        </w:rPr>
        <w:t>примерах </w:t>
      </w:r>
      <w:r w:rsidR="00816F97" w:rsidRPr="00F17DA2">
        <w:rPr>
          <w:rFonts w:eastAsia="Times New Roman" w:cs="Times New Roman"/>
          <w:bCs/>
          <w:color w:val="000000"/>
        </w:rPr>
        <w:t>коммуникации</w:t>
      </w:r>
      <w:r w:rsidRPr="00F17DA2">
        <w:rPr>
          <w:rFonts w:ascii="Times New Romam" w:eastAsia="Times New Roman" w:hAnsi="Times New Romam" w:cs="Times New Roman"/>
          <w:bCs/>
          <w:color w:val="000000"/>
        </w:rPr>
        <w:t> информации</w:t>
      </w:r>
      <w:r w:rsidRPr="00F17DA2">
        <w:rPr>
          <w:rFonts w:eastAsia="Times New Roman" w:cs="Times New Roman"/>
          <w:bCs/>
          <w:color w:val="000000"/>
        </w:rPr>
        <w:t xml:space="preserve"> </w:t>
      </w:r>
      <w:r w:rsidR="00816F97" w:rsidRPr="00F17DA2">
        <w:rPr>
          <w:rFonts w:eastAsia="Times New Roman" w:cs="Times New Roman"/>
          <w:bCs/>
          <w:color w:val="000000"/>
        </w:rPr>
        <w:t xml:space="preserve">с </w:t>
      </w:r>
      <w:r w:rsidRPr="00F17DA2">
        <w:rPr>
          <w:rFonts w:ascii="Times New Romam" w:eastAsia="Times New Roman" w:hAnsi="Times New Romam" w:cs="Times New Roman"/>
          <w:bCs/>
          <w:color w:val="000000"/>
        </w:rPr>
        <w:t>словами </w:t>
      </w:r>
      <w:r w:rsidR="00816F97" w:rsidRPr="00F17DA2">
        <w:rPr>
          <w:rFonts w:eastAsia="Times New Roman" w:cs="Times New Roman"/>
          <w:bCs/>
          <w:color w:val="000000"/>
        </w:rPr>
        <w:t>политиками</w:t>
      </w:r>
      <w:r w:rsidRPr="00F17DA2">
        <w:rPr>
          <w:rFonts w:ascii="Times New Romam" w:eastAsia="Times New Roman" w:hAnsi="Times New Romam" w:cs="Times New Roman"/>
          <w:bCs/>
          <w:color w:val="000000"/>
        </w:rPr>
        <w:t> мангеймом</w:t>
      </w:r>
      <w:r w:rsidRPr="00F17DA2">
        <w:rPr>
          <w:rFonts w:eastAsia="Times New Roman" w:cs="Times New Roman"/>
          <w:bCs/>
          <w:color w:val="000000"/>
        </w:rPr>
        <w:t xml:space="preserve"> </w:t>
      </w:r>
      <w:r w:rsidR="00816F97" w:rsidRPr="00F17DA2">
        <w:rPr>
          <w:rFonts w:eastAsia="Times New Roman" w:cs="Times New Roman"/>
          <w:bCs/>
          <w:color w:val="000000"/>
        </w:rPr>
        <w:t xml:space="preserve">и </w:t>
      </w:r>
      <w:r w:rsidRPr="00F17DA2">
        <w:rPr>
          <w:rFonts w:ascii="Times New Romam" w:eastAsia="Times New Roman" w:hAnsi="Times New Romam" w:cs="Times New Roman"/>
          <w:bCs/>
          <w:color w:val="000000"/>
        </w:rPr>
        <w:t>другими </w:t>
      </w:r>
      <w:r w:rsidR="00816F97" w:rsidRPr="00F17DA2">
        <w:rPr>
          <w:rFonts w:eastAsia="Times New Roman" w:cs="Times New Roman"/>
          <w:bCs/>
          <w:color w:val="000000"/>
        </w:rPr>
        <w:t>участниками</w:t>
      </w:r>
      <w:r w:rsidRPr="00F17DA2">
        <w:rPr>
          <w:rFonts w:ascii="Times New Romam" w:eastAsia="Times New Roman" w:hAnsi="Times New Romam" w:cs="Times New Roman"/>
          <w:bCs/>
          <w:color w:val="000000"/>
        </w:rPr>
        <w:t> получают</w:t>
      </w:r>
      <w:r w:rsidRPr="00F17DA2">
        <w:rPr>
          <w:rFonts w:eastAsia="Times New Roman" w:cs="Times New Roman"/>
          <w:bCs/>
          <w:color w:val="000000"/>
        </w:rPr>
        <w:t xml:space="preserve"> </w:t>
      </w:r>
      <w:r w:rsidR="00816F97" w:rsidRPr="00F17DA2">
        <w:rPr>
          <w:rFonts w:eastAsia="Times New Roman" w:cs="Times New Roman"/>
          <w:bCs/>
          <w:color w:val="000000"/>
        </w:rPr>
        <w:t xml:space="preserve">политических </w:t>
      </w:r>
      <w:r w:rsidRPr="00F17DA2">
        <w:rPr>
          <w:rFonts w:ascii="Times New Romam" w:eastAsia="Times New Roman" w:hAnsi="Times New Romam" w:cs="Times New Roman"/>
          <w:bCs/>
          <w:color w:val="000000"/>
        </w:rPr>
        <w:t>согласия </w:t>
      </w:r>
      <w:r w:rsidR="00816F97" w:rsidRPr="00F17DA2">
        <w:rPr>
          <w:rFonts w:eastAsia="Times New Roman" w:cs="Times New Roman"/>
          <w:bCs/>
          <w:color w:val="000000"/>
        </w:rPr>
        <w:t>процессов.</w:t>
      </w:r>
      <w:r w:rsidRPr="00F17DA2">
        <w:rPr>
          <w:rFonts w:ascii="Times New Romam" w:eastAsia="Times New Roman" w:hAnsi="Times New Romam" w:cs="Times New Roman"/>
          <w:bCs/>
          <w:color w:val="000000"/>
        </w:rPr>
        <w:t> отношениями</w:t>
      </w:r>
      <w:r w:rsidR="00816F97" w:rsidRPr="00F17DA2">
        <w:rPr>
          <w:rFonts w:eastAsia="Times New Roman" w:cs="Times New Roman"/>
          <w:bCs/>
          <w:color w:val="000000"/>
        </w:rPr>
        <w:t xml:space="preserve"> </w:t>
      </w:r>
      <w:r w:rsidR="00947091" w:rsidRPr="00F17DA2">
        <w:rPr>
          <w:rFonts w:ascii="Times New Romam" w:eastAsia="Times New Roman" w:hAnsi="Times New Romam" w:cs="Times New Roman"/>
          <w:bCs/>
          <w:color w:val="000000"/>
        </w:rPr>
        <w:t xml:space="preserve"> </w:t>
      </w:r>
    </w:p>
    <w:p w14:paraId="61D2F1D2" w14:textId="546B75F0" w:rsidR="00561CBC" w:rsidRPr="00F17DA2" w:rsidRDefault="0028563E" w:rsidP="00816F97">
      <w:pPr>
        <w:rPr>
          <w:rFonts w:eastAsia="Times New Roman" w:cs="Times New Roman"/>
          <w:bCs/>
          <w:color w:val="000000"/>
        </w:rPr>
      </w:pPr>
      <w:r w:rsidRPr="00F17DA2">
        <w:rPr>
          <w:rFonts w:eastAsia="Times New Roman" w:cs="Times New Roman"/>
          <w:bCs/>
          <w:color w:val="000000"/>
        </w:rPr>
        <w:lastRenderedPageBreak/>
        <w:t xml:space="preserve">Респонденты </w:t>
      </w:r>
      <w:r w:rsidR="00F17DA2" w:rsidRPr="00F17DA2">
        <w:rPr>
          <w:rFonts w:ascii="Times New Romam" w:eastAsia="Times New Roman" w:hAnsi="Times New Romam" w:cs="Times New Roman"/>
          <w:bCs/>
          <w:color w:val="000000"/>
        </w:rPr>
        <w:t>данных </w:t>
      </w:r>
      <w:r w:rsidRPr="00F17DA2">
        <w:rPr>
          <w:rFonts w:eastAsia="Times New Roman" w:cs="Times New Roman"/>
          <w:bCs/>
          <w:color w:val="000000"/>
        </w:rPr>
        <w:t>ведут</w:t>
      </w:r>
      <w:r w:rsidR="00F17DA2" w:rsidRPr="00F17DA2">
        <w:rPr>
          <w:rFonts w:ascii="Times New Romam" w:eastAsia="Times New Roman" w:hAnsi="Times New Romam" w:cs="Times New Roman"/>
          <w:bCs/>
          <w:color w:val="000000"/>
        </w:rPr>
        <w:t> относительно</w:t>
      </w:r>
      <w:r w:rsidR="00F17DA2" w:rsidRPr="00F17DA2">
        <w:rPr>
          <w:rFonts w:eastAsia="Times New Roman" w:cs="Times New Roman"/>
          <w:bCs/>
          <w:color w:val="000000"/>
        </w:rPr>
        <w:t xml:space="preserve"> </w:t>
      </w:r>
      <w:r w:rsidRPr="00F17DA2">
        <w:rPr>
          <w:rFonts w:eastAsia="Times New Roman" w:cs="Times New Roman"/>
          <w:bCs/>
          <w:color w:val="000000"/>
        </w:rPr>
        <w:t xml:space="preserve">онлайн </w:t>
      </w:r>
      <w:r w:rsidR="00F17DA2" w:rsidRPr="00F17DA2">
        <w:rPr>
          <w:rFonts w:ascii="Times New Romam" w:eastAsia="Times New Roman" w:hAnsi="Times New Romam" w:cs="Times New Roman"/>
          <w:bCs/>
          <w:color w:val="000000"/>
        </w:rPr>
        <w:t>управлении </w:t>
      </w:r>
      <w:r w:rsidRPr="00F17DA2">
        <w:rPr>
          <w:rFonts w:eastAsia="Times New Roman" w:cs="Times New Roman"/>
          <w:bCs/>
          <w:color w:val="000000"/>
        </w:rPr>
        <w:t>коммуникацию</w:t>
      </w:r>
      <w:r w:rsidR="00F17DA2" w:rsidRPr="00F17DA2">
        <w:rPr>
          <w:rFonts w:ascii="Times New Romam" w:eastAsia="Times New Roman" w:hAnsi="Times New Romam" w:cs="Times New Roman"/>
          <w:bCs/>
          <w:color w:val="000000"/>
        </w:rPr>
        <w:t> принципу</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политические </w:t>
      </w:r>
      <w:r w:rsidR="00F17DA2" w:rsidRPr="00F17DA2">
        <w:rPr>
          <w:rFonts w:ascii="Times New Romam" w:eastAsia="Times New Roman" w:hAnsi="Times New Romam" w:cs="Times New Roman"/>
          <w:bCs/>
          <w:color w:val="000000"/>
        </w:rPr>
        <w:t>экономических </w:t>
      </w:r>
      <w:r w:rsidRPr="00F17DA2">
        <w:rPr>
          <w:rFonts w:eastAsia="Times New Roman" w:cs="Times New Roman"/>
          <w:bCs/>
          <w:color w:val="000000"/>
        </w:rPr>
        <w:t>темы</w:t>
      </w:r>
      <w:r w:rsidR="00F17DA2" w:rsidRPr="00F17DA2">
        <w:rPr>
          <w:rFonts w:ascii="Times New Romam" w:eastAsia="Times New Roman" w:hAnsi="Times New Romam" w:cs="Times New Roman"/>
          <w:bCs/>
          <w:color w:val="000000"/>
        </w:rPr>
        <w:t> обусловлена</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технологий </w:t>
      </w:r>
      <w:r w:rsidRPr="00F17DA2">
        <w:rPr>
          <w:rFonts w:eastAsia="Times New Roman" w:cs="Times New Roman"/>
          <w:bCs/>
          <w:color w:val="000000"/>
        </w:rPr>
        <w:t>социальных</w:t>
      </w:r>
      <w:r w:rsidR="00F17DA2" w:rsidRPr="00F17DA2">
        <w:rPr>
          <w:rFonts w:ascii="Times New Romam" w:eastAsia="Times New Roman" w:hAnsi="Times New Romam" w:cs="Times New Roman"/>
          <w:bCs/>
          <w:color w:val="000000"/>
        </w:rPr>
        <w:t> представляется</w:t>
      </w:r>
      <w:r w:rsidR="00F17DA2" w:rsidRPr="00F17DA2">
        <w:rPr>
          <w:rFonts w:eastAsia="Times New Roman" w:cs="Times New Roman"/>
          <w:bCs/>
          <w:color w:val="000000"/>
        </w:rPr>
        <w:t xml:space="preserve"> </w:t>
      </w:r>
      <w:r w:rsidRPr="00F17DA2">
        <w:rPr>
          <w:rFonts w:eastAsia="Times New Roman" w:cs="Times New Roman"/>
          <w:bCs/>
          <w:color w:val="000000"/>
        </w:rPr>
        <w:t xml:space="preserve">сетях, </w:t>
      </w:r>
      <w:r w:rsidR="00F17DA2" w:rsidRPr="00F17DA2">
        <w:rPr>
          <w:rFonts w:ascii="Times New Romam" w:eastAsia="Times New Roman" w:hAnsi="Times New Romam" w:cs="Times New Roman"/>
          <w:bCs/>
          <w:color w:val="000000"/>
        </w:rPr>
        <w:t>привлечению </w:t>
      </w:r>
      <w:r w:rsidRPr="00F17DA2">
        <w:rPr>
          <w:rFonts w:eastAsia="Times New Roman" w:cs="Times New Roman"/>
          <w:bCs/>
          <w:color w:val="000000"/>
        </w:rPr>
        <w:t>таких</w:t>
      </w:r>
      <w:r w:rsidR="00F17DA2" w:rsidRPr="00F17DA2">
        <w:rPr>
          <w:rFonts w:ascii="Times New Romam" w:eastAsia="Times New Roman" w:hAnsi="Times New Romam" w:cs="Times New Roman"/>
          <w:bCs/>
          <w:color w:val="000000"/>
        </w:rPr>
        <w:t> обществе</w:t>
      </w:r>
      <w:r w:rsidR="00F17DA2" w:rsidRPr="00F17DA2">
        <w:rPr>
          <w:rFonts w:eastAsia="Times New Roman" w:cs="Times New Roman"/>
          <w:bCs/>
          <w:color w:val="000000"/>
        </w:rPr>
        <w:t xml:space="preserve"> </w:t>
      </w:r>
      <w:r w:rsidRPr="00F17DA2">
        <w:rPr>
          <w:rFonts w:eastAsia="Times New Roman" w:cs="Times New Roman"/>
          <w:bCs/>
          <w:color w:val="000000"/>
        </w:rPr>
        <w:t xml:space="preserve">как </w:t>
      </w:r>
      <w:r w:rsidR="00F17DA2" w:rsidRPr="00F17DA2">
        <w:rPr>
          <w:rFonts w:ascii="Times New Romam" w:eastAsia="Times New Roman" w:hAnsi="Times New Romam" w:cs="Times New Roman"/>
          <w:bCs/>
          <w:color w:val="000000"/>
        </w:rPr>
        <w:t>автор </w:t>
      </w:r>
      <w:r w:rsidRPr="00F17DA2">
        <w:rPr>
          <w:rFonts w:eastAsia="Times New Roman" w:cs="Times New Roman"/>
          <w:bCs/>
          <w:color w:val="000000"/>
        </w:rPr>
        <w:t>Facebook,</w:t>
      </w:r>
      <w:r w:rsidR="00F17DA2" w:rsidRPr="00F17DA2">
        <w:rPr>
          <w:rFonts w:ascii="Times New Romam" w:eastAsia="Times New Roman" w:hAnsi="Times New Romam" w:cs="Times New Roman"/>
          <w:bCs/>
          <w:color w:val="000000"/>
        </w:rPr>
        <w:t> характер</w:t>
      </w:r>
      <w:r w:rsidRPr="00F17DA2">
        <w:rPr>
          <w:rFonts w:eastAsia="Times New Roman" w:cs="Times New Roman"/>
          <w:bCs/>
          <w:color w:val="000000"/>
        </w:rPr>
        <w:t xml:space="preserve"> Twitter, </w:t>
      </w:r>
      <w:r w:rsidR="00F17DA2" w:rsidRPr="00F17DA2">
        <w:rPr>
          <w:rFonts w:ascii="Times New Romam" w:eastAsia="Times New Roman" w:hAnsi="Times New Romam" w:cs="Times New Roman"/>
          <w:bCs/>
          <w:color w:val="000000"/>
        </w:rPr>
        <w:t>могут </w:t>
      </w:r>
      <w:r w:rsidRPr="00F17DA2">
        <w:rPr>
          <w:rFonts w:eastAsia="Times New Roman" w:cs="Times New Roman"/>
          <w:bCs/>
          <w:color w:val="000000"/>
          <w:lang w:val="en-US"/>
        </w:rPr>
        <w:t>Telegram</w:t>
      </w:r>
      <w:r w:rsidR="00F17DA2" w:rsidRPr="00F17DA2">
        <w:rPr>
          <w:rFonts w:ascii="Times New Romam" w:eastAsia="Times New Roman" w:hAnsi="Times New Romam" w:cs="Times New Roman"/>
          <w:bCs/>
          <w:color w:val="000000"/>
        </w:rPr>
        <w:t> происходит</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времени </w:t>
      </w:r>
      <w:r w:rsidRPr="00F17DA2">
        <w:rPr>
          <w:rFonts w:eastAsia="Times New Roman" w:cs="Times New Roman"/>
          <w:bCs/>
          <w:color w:val="000000"/>
        </w:rPr>
        <w:t>Instagram.</w:t>
      </w:r>
      <w:r w:rsidR="00F17DA2" w:rsidRPr="00F17DA2">
        <w:rPr>
          <w:rFonts w:ascii="Times New Romam" w:eastAsia="Times New Roman" w:hAnsi="Times New Romam" w:cs="Times New Roman"/>
          <w:bCs/>
          <w:color w:val="000000"/>
        </w:rPr>
        <w:t> группы</w:t>
      </w:r>
      <w:r w:rsidRPr="00F17DA2">
        <w:rPr>
          <w:rFonts w:eastAsia="Times New Roman" w:cs="Times New Roman"/>
          <w:bCs/>
          <w:color w:val="000000"/>
        </w:rPr>
        <w:t xml:space="preserve"> Большинство </w:t>
      </w:r>
      <w:r w:rsidR="00F17DA2" w:rsidRPr="00F17DA2">
        <w:rPr>
          <w:rFonts w:ascii="Times New Romam" w:eastAsia="Times New Roman" w:hAnsi="Times New Romam" w:cs="Times New Roman"/>
          <w:bCs/>
          <w:color w:val="000000"/>
        </w:rPr>
        <w:t>выделить </w:t>
      </w:r>
      <w:r w:rsidRPr="00F17DA2">
        <w:rPr>
          <w:rFonts w:eastAsia="Times New Roman" w:cs="Times New Roman"/>
          <w:bCs/>
          <w:color w:val="000000"/>
        </w:rPr>
        <w:t>респондентов</w:t>
      </w:r>
      <w:r w:rsidR="00F17DA2" w:rsidRPr="00F17DA2">
        <w:rPr>
          <w:rFonts w:ascii="Times New Romam" w:eastAsia="Times New Roman" w:hAnsi="Times New Romam" w:cs="Times New Roman"/>
          <w:bCs/>
          <w:color w:val="000000"/>
        </w:rPr>
        <w:t> политической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предпочитают </w:t>
      </w:r>
      <w:r w:rsidR="00F17DA2" w:rsidRPr="00F17DA2">
        <w:rPr>
          <w:rFonts w:ascii="Times New Romam" w:eastAsia="Times New Roman" w:hAnsi="Times New Romam" w:cs="Times New Roman"/>
          <w:bCs/>
          <w:color w:val="000000"/>
        </w:rPr>
        <w:t>управляемую </w:t>
      </w:r>
      <w:r w:rsidRPr="00F17DA2">
        <w:rPr>
          <w:rFonts w:eastAsia="Times New Roman" w:cs="Times New Roman"/>
          <w:bCs/>
          <w:color w:val="000000"/>
        </w:rPr>
        <w:t>вести</w:t>
      </w:r>
      <w:r w:rsidR="00F17DA2" w:rsidRPr="00F17DA2">
        <w:rPr>
          <w:rFonts w:ascii="Times New Romam" w:eastAsia="Times New Roman" w:hAnsi="Times New Romam" w:cs="Times New Roman"/>
          <w:bCs/>
          <w:color w:val="000000"/>
        </w:rPr>
        <w:t> сетевые</w:t>
      </w:r>
      <w:r w:rsidR="00F17DA2" w:rsidRPr="00F17DA2">
        <w:rPr>
          <w:rFonts w:eastAsia="Times New Roman" w:cs="Times New Roman"/>
          <w:bCs/>
          <w:color w:val="000000"/>
        </w:rPr>
        <w:t xml:space="preserve"> </w:t>
      </w:r>
      <w:r w:rsidRPr="00F17DA2">
        <w:rPr>
          <w:rFonts w:eastAsia="Times New Roman" w:cs="Times New Roman"/>
          <w:bCs/>
          <w:color w:val="000000"/>
        </w:rPr>
        <w:t xml:space="preserve">онлайн </w:t>
      </w:r>
      <w:r w:rsidR="00F17DA2" w:rsidRPr="00F17DA2">
        <w:rPr>
          <w:rFonts w:ascii="Times New Romam" w:eastAsia="Times New Roman" w:hAnsi="Times New Romam" w:cs="Times New Roman"/>
          <w:bCs/>
          <w:color w:val="000000"/>
        </w:rPr>
        <w:t>корпорации </w:t>
      </w:r>
      <w:r w:rsidRPr="00F17DA2">
        <w:rPr>
          <w:rFonts w:eastAsia="Times New Roman" w:cs="Times New Roman"/>
          <w:bCs/>
          <w:color w:val="000000"/>
        </w:rPr>
        <w:t>коммуникацию</w:t>
      </w:r>
      <w:r w:rsidR="00F17DA2" w:rsidRPr="00F17DA2">
        <w:rPr>
          <w:rFonts w:ascii="Times New Romam" w:eastAsia="Times New Roman" w:hAnsi="Times New Romam" w:cs="Times New Roman"/>
          <w:bCs/>
          <w:color w:val="000000"/>
        </w:rPr>
        <w:t> именно</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политические </w:t>
      </w:r>
      <w:r w:rsidR="00F17DA2" w:rsidRPr="00F17DA2">
        <w:rPr>
          <w:rFonts w:ascii="Times New Romam" w:eastAsia="Times New Roman" w:hAnsi="Times New Romam" w:cs="Times New Roman"/>
          <w:bCs/>
          <w:color w:val="000000"/>
        </w:rPr>
        <w:t>управления </w:t>
      </w:r>
      <w:r w:rsidRPr="00F17DA2">
        <w:rPr>
          <w:rFonts w:eastAsia="Times New Roman" w:cs="Times New Roman"/>
          <w:bCs/>
          <w:color w:val="000000"/>
        </w:rPr>
        <w:t>темы</w:t>
      </w:r>
      <w:r w:rsidR="00F17DA2" w:rsidRPr="00F17DA2">
        <w:rPr>
          <w:rFonts w:ascii="Times New Romam" w:eastAsia="Times New Roman" w:hAnsi="Times New Romam" w:cs="Times New Roman"/>
          <w:bCs/>
          <w:color w:val="000000"/>
        </w:rPr>
        <w:t> электронное</w:t>
      </w:r>
      <w:r w:rsidR="00F17DA2" w:rsidRPr="00F17DA2">
        <w:rPr>
          <w:rFonts w:eastAsia="Times New Roman" w:cs="Times New Roman"/>
          <w:bCs/>
          <w:color w:val="000000"/>
        </w:rPr>
        <w:t xml:space="preserve"> </w:t>
      </w:r>
      <w:r w:rsidRPr="00F17DA2">
        <w:rPr>
          <w:rFonts w:eastAsia="Times New Roman" w:cs="Times New Roman"/>
          <w:bCs/>
          <w:color w:val="000000"/>
        </w:rPr>
        <w:t xml:space="preserve">в специализированных </w:t>
      </w:r>
      <w:r w:rsidR="00F17DA2" w:rsidRPr="00F17DA2">
        <w:rPr>
          <w:rFonts w:ascii="Times New Romam" w:eastAsia="Times New Roman" w:hAnsi="Times New Romam" w:cs="Times New Roman"/>
          <w:bCs/>
          <w:color w:val="000000"/>
        </w:rPr>
        <w:t>эмоций </w:t>
      </w:r>
      <w:r w:rsidRPr="00F17DA2">
        <w:rPr>
          <w:rFonts w:eastAsia="Times New Roman" w:cs="Times New Roman"/>
          <w:bCs/>
          <w:color w:val="000000"/>
        </w:rPr>
        <w:t>форумах</w:t>
      </w:r>
      <w:r w:rsidR="00F17DA2" w:rsidRPr="00F17DA2">
        <w:rPr>
          <w:rFonts w:ascii="Times New Romam" w:eastAsia="Times New Roman" w:hAnsi="Times New Romam" w:cs="Times New Roman"/>
          <w:bCs/>
          <w:color w:val="000000"/>
        </w:rPr>
        <w:t> позволяет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массовой </w:t>
      </w:r>
      <w:r w:rsidRPr="00F17DA2">
        <w:rPr>
          <w:rFonts w:eastAsia="Times New Roman" w:cs="Times New Roman"/>
          <w:bCs/>
          <w:color w:val="000000"/>
        </w:rPr>
        <w:t>блогах.</w:t>
      </w:r>
      <w:r w:rsidR="00F17DA2" w:rsidRPr="00F17DA2">
        <w:rPr>
          <w:rFonts w:ascii="Times New Romam" w:eastAsia="Times New Roman" w:hAnsi="Times New Romam" w:cs="Times New Roman"/>
          <w:bCs/>
          <w:color w:val="000000"/>
        </w:rPr>
        <w:t> людей</w:t>
      </w:r>
      <w:r w:rsidRPr="00F17DA2">
        <w:rPr>
          <w:rFonts w:eastAsia="Times New Roman" w:cs="Times New Roman"/>
          <w:bCs/>
          <w:color w:val="000000"/>
        </w:rPr>
        <w:t xml:space="preserve"> Они </w:t>
      </w:r>
      <w:r w:rsidR="00F17DA2" w:rsidRPr="00F17DA2">
        <w:rPr>
          <w:rFonts w:ascii="Times New Romam" w:eastAsia="Times New Roman" w:hAnsi="Times New Romam" w:cs="Times New Roman"/>
          <w:bCs/>
          <w:color w:val="000000"/>
        </w:rPr>
        <w:t>решении </w:t>
      </w:r>
      <w:r w:rsidRPr="00F17DA2">
        <w:rPr>
          <w:rFonts w:eastAsia="Times New Roman" w:cs="Times New Roman"/>
          <w:bCs/>
          <w:color w:val="000000"/>
        </w:rPr>
        <w:t>считают,</w:t>
      </w:r>
      <w:r w:rsidR="00F17DA2" w:rsidRPr="00F17DA2">
        <w:rPr>
          <w:rFonts w:ascii="Times New Romam" w:eastAsia="Times New Roman" w:hAnsi="Times New Romam" w:cs="Times New Roman"/>
          <w:bCs/>
          <w:color w:val="000000"/>
        </w:rPr>
        <w:t> потребностей</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технологии </w:t>
      </w:r>
      <w:r w:rsidRPr="00F17DA2">
        <w:rPr>
          <w:rFonts w:eastAsia="Times New Roman" w:cs="Times New Roman"/>
          <w:bCs/>
          <w:color w:val="000000"/>
        </w:rPr>
        <w:t>такие</w:t>
      </w:r>
      <w:r w:rsidR="00F17DA2" w:rsidRPr="00F17DA2">
        <w:rPr>
          <w:rFonts w:ascii="Times New Romam" w:eastAsia="Times New Roman" w:hAnsi="Times New Romam" w:cs="Times New Roman"/>
          <w:bCs/>
          <w:color w:val="000000"/>
        </w:rPr>
        <w:t> минимальных</w:t>
      </w:r>
      <w:r w:rsidR="00F17DA2" w:rsidRPr="00F17DA2">
        <w:rPr>
          <w:rFonts w:eastAsia="Times New Roman" w:cs="Times New Roman"/>
          <w:bCs/>
          <w:color w:val="000000"/>
        </w:rPr>
        <w:t xml:space="preserve"> </w:t>
      </w:r>
      <w:r w:rsidRPr="00F17DA2">
        <w:rPr>
          <w:rFonts w:eastAsia="Times New Roman" w:cs="Times New Roman"/>
          <w:bCs/>
          <w:color w:val="000000"/>
        </w:rPr>
        <w:t xml:space="preserve">площадки </w:t>
      </w:r>
      <w:r w:rsidR="00F17DA2" w:rsidRPr="00F17DA2">
        <w:rPr>
          <w:rFonts w:ascii="Times New Romam" w:eastAsia="Times New Roman" w:hAnsi="Times New Romam" w:cs="Times New Roman"/>
          <w:bCs/>
          <w:color w:val="000000"/>
        </w:rPr>
        <w:t>вместо </w:t>
      </w:r>
      <w:r w:rsidRPr="00F17DA2">
        <w:rPr>
          <w:rFonts w:eastAsia="Times New Roman" w:cs="Times New Roman"/>
          <w:bCs/>
          <w:color w:val="000000"/>
        </w:rPr>
        <w:t>предоставляют</w:t>
      </w:r>
      <w:r w:rsidR="00F17DA2" w:rsidRPr="00F17DA2">
        <w:rPr>
          <w:rFonts w:ascii="Times New Romam" w:eastAsia="Times New Roman" w:hAnsi="Times New Romam" w:cs="Times New Roman"/>
          <w:bCs/>
          <w:color w:val="000000"/>
        </w:rPr>
        <w:t> соответствии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более </w:t>
      </w:r>
      <w:r w:rsidR="00F17DA2" w:rsidRPr="00F17DA2">
        <w:rPr>
          <w:rFonts w:ascii="Times New Romam" w:eastAsia="Times New Roman" w:hAnsi="Times New Romam" w:cs="Times New Roman"/>
          <w:bCs/>
          <w:color w:val="000000"/>
        </w:rPr>
        <w:t>осуществляется </w:t>
      </w:r>
      <w:r w:rsidRPr="00F17DA2">
        <w:rPr>
          <w:rFonts w:eastAsia="Times New Roman" w:cs="Times New Roman"/>
          <w:bCs/>
          <w:color w:val="000000"/>
        </w:rPr>
        <w:t>глубокие</w:t>
      </w:r>
      <w:r w:rsidR="00F17DA2" w:rsidRPr="00F17DA2">
        <w:rPr>
          <w:rFonts w:ascii="Times New Romam" w:eastAsia="Times New Roman" w:hAnsi="Times New Romam" w:cs="Times New Roman"/>
          <w:bCs/>
          <w:color w:val="000000"/>
        </w:rPr>
        <w:t> движениях</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качественные </w:t>
      </w:r>
      <w:r w:rsidR="00F17DA2" w:rsidRPr="00F17DA2">
        <w:rPr>
          <w:rFonts w:ascii="Times New Romam" w:eastAsia="Times New Roman" w:hAnsi="Times New Romam" w:cs="Times New Roman"/>
          <w:bCs/>
          <w:color w:val="000000"/>
        </w:rPr>
        <w:t>диссонанса </w:t>
      </w:r>
      <w:r w:rsidRPr="00F17DA2">
        <w:rPr>
          <w:rFonts w:eastAsia="Times New Roman" w:cs="Times New Roman"/>
          <w:bCs/>
          <w:color w:val="000000"/>
        </w:rPr>
        <w:t>дискуссии,</w:t>
      </w:r>
      <w:r w:rsidR="00F17DA2" w:rsidRPr="00F17DA2">
        <w:rPr>
          <w:rFonts w:ascii="Times New Romam" w:eastAsia="Times New Roman" w:hAnsi="Times New Romam" w:cs="Times New Roman"/>
          <w:bCs/>
          <w:color w:val="000000"/>
        </w:rPr>
        <w:t> расширилась</w:t>
      </w:r>
      <w:r w:rsidRPr="00F17DA2">
        <w:rPr>
          <w:rFonts w:eastAsia="Times New Roman" w:cs="Times New Roman"/>
          <w:bCs/>
          <w:color w:val="000000"/>
        </w:rPr>
        <w:t xml:space="preserve"> а </w:t>
      </w:r>
      <w:r w:rsidR="00F17DA2" w:rsidRPr="00F17DA2">
        <w:rPr>
          <w:rFonts w:ascii="Times New Romam" w:eastAsia="Times New Roman" w:hAnsi="Times New Romam" w:cs="Times New Roman"/>
          <w:bCs/>
          <w:color w:val="000000"/>
        </w:rPr>
        <w:t>расти </w:t>
      </w:r>
      <w:r w:rsidRPr="00F17DA2">
        <w:rPr>
          <w:rFonts w:eastAsia="Times New Roman" w:cs="Times New Roman"/>
          <w:bCs/>
          <w:color w:val="000000"/>
        </w:rPr>
        <w:t>также</w:t>
      </w:r>
      <w:r w:rsidR="00F17DA2" w:rsidRPr="00F17DA2">
        <w:rPr>
          <w:rFonts w:ascii="Times New Romam" w:eastAsia="Times New Roman" w:hAnsi="Times New Romam" w:cs="Times New Roman"/>
          <w:bCs/>
          <w:color w:val="000000"/>
        </w:rPr>
        <w:t> вовлечение</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позволяют </w:t>
      </w:r>
      <w:r w:rsidR="00F17DA2" w:rsidRPr="00F17DA2">
        <w:rPr>
          <w:rFonts w:ascii="Times New Romam" w:eastAsia="Times New Roman" w:hAnsi="Times New Romam" w:cs="Times New Roman"/>
          <w:bCs/>
          <w:color w:val="000000"/>
        </w:rPr>
        <w:t>знания </w:t>
      </w:r>
      <w:r w:rsidRPr="00F17DA2">
        <w:rPr>
          <w:rFonts w:eastAsia="Times New Roman" w:cs="Times New Roman"/>
          <w:bCs/>
          <w:color w:val="000000"/>
        </w:rPr>
        <w:t>общаться</w:t>
      </w:r>
      <w:r w:rsidR="00F17DA2" w:rsidRPr="00F17DA2">
        <w:rPr>
          <w:rFonts w:ascii="Times New Romam" w:eastAsia="Times New Roman" w:hAnsi="Times New Romam" w:cs="Times New Roman"/>
          <w:bCs/>
          <w:color w:val="000000"/>
        </w:rPr>
        <w:t> специальных</w:t>
      </w:r>
      <w:r w:rsidR="00F17DA2" w:rsidRPr="00F17DA2">
        <w:rPr>
          <w:rFonts w:eastAsia="Times New Roman" w:cs="Times New Roman"/>
          <w:bCs/>
          <w:color w:val="000000"/>
        </w:rPr>
        <w:t xml:space="preserve"> </w:t>
      </w:r>
      <w:r w:rsidRPr="00F17DA2">
        <w:rPr>
          <w:rFonts w:eastAsia="Times New Roman" w:cs="Times New Roman"/>
          <w:bCs/>
          <w:color w:val="000000"/>
        </w:rPr>
        <w:t xml:space="preserve">с людьми, </w:t>
      </w:r>
      <w:r w:rsidR="00F17DA2" w:rsidRPr="00F17DA2">
        <w:rPr>
          <w:rFonts w:ascii="Times New Romam" w:eastAsia="Times New Roman" w:hAnsi="Times New Romam" w:cs="Times New Roman"/>
          <w:bCs/>
          <w:color w:val="000000"/>
        </w:rPr>
        <w:t>механизмов </w:t>
      </w:r>
      <w:r w:rsidRPr="00F17DA2">
        <w:rPr>
          <w:rFonts w:eastAsia="Times New Roman" w:cs="Times New Roman"/>
          <w:bCs/>
          <w:color w:val="000000"/>
        </w:rPr>
        <w:t>которые</w:t>
      </w:r>
      <w:r w:rsidR="00F17DA2" w:rsidRPr="00F17DA2">
        <w:rPr>
          <w:rFonts w:ascii="Times New Romam" w:eastAsia="Times New Roman" w:hAnsi="Times New Romam" w:cs="Times New Roman"/>
          <w:bCs/>
          <w:color w:val="000000"/>
        </w:rPr>
        <w:t> встреч</w:t>
      </w:r>
      <w:r w:rsidR="00F17DA2" w:rsidRPr="00F17DA2">
        <w:rPr>
          <w:rFonts w:eastAsia="Times New Roman" w:cs="Times New Roman"/>
          <w:bCs/>
          <w:color w:val="000000"/>
        </w:rPr>
        <w:t xml:space="preserve"> </w:t>
      </w:r>
      <w:r w:rsidRPr="00F17DA2">
        <w:rPr>
          <w:rFonts w:eastAsia="Times New Roman" w:cs="Times New Roman"/>
          <w:bCs/>
          <w:color w:val="000000"/>
        </w:rPr>
        <w:t xml:space="preserve">имеют </w:t>
      </w:r>
      <w:r w:rsidR="00F17DA2" w:rsidRPr="00F17DA2">
        <w:rPr>
          <w:rFonts w:ascii="Times New Romam" w:eastAsia="Times New Roman" w:hAnsi="Times New Romam" w:cs="Times New Roman"/>
          <w:bCs/>
          <w:color w:val="000000"/>
        </w:rPr>
        <w:t>будет </w:t>
      </w:r>
      <w:r w:rsidRPr="00F17DA2">
        <w:rPr>
          <w:rFonts w:eastAsia="Times New Roman" w:cs="Times New Roman"/>
          <w:bCs/>
          <w:color w:val="000000"/>
        </w:rPr>
        <w:t>разные</w:t>
      </w:r>
      <w:r w:rsidR="00F17DA2" w:rsidRPr="00F17DA2">
        <w:rPr>
          <w:rFonts w:ascii="Times New Romam" w:eastAsia="Times New Roman" w:hAnsi="Times New Romam" w:cs="Times New Roman"/>
          <w:bCs/>
          <w:color w:val="000000"/>
        </w:rPr>
        <w:t> наличию</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политические </w:t>
      </w:r>
      <w:r w:rsidR="00F17DA2" w:rsidRPr="00F17DA2">
        <w:rPr>
          <w:rFonts w:ascii="Times New Romam" w:eastAsia="Times New Roman" w:hAnsi="Times New Romam" w:cs="Times New Roman"/>
          <w:bCs/>
          <w:color w:val="000000"/>
        </w:rPr>
        <w:t>оказывается </w:t>
      </w:r>
      <w:r w:rsidRPr="00F17DA2">
        <w:rPr>
          <w:rFonts w:eastAsia="Times New Roman" w:cs="Times New Roman"/>
          <w:bCs/>
          <w:color w:val="000000"/>
        </w:rPr>
        <w:t>взгляды.</w:t>
      </w:r>
      <w:r w:rsidR="00F17DA2" w:rsidRPr="00F17DA2">
        <w:rPr>
          <w:rFonts w:ascii="Times New Romam" w:eastAsia="Times New Roman" w:hAnsi="Times New Romam" w:cs="Times New Roman"/>
          <w:bCs/>
          <w:color w:val="000000"/>
        </w:rPr>
        <w:t> квалификационная</w:t>
      </w:r>
      <w:r w:rsidRPr="00F17DA2">
        <w:rPr>
          <w:rFonts w:eastAsia="Times New Roman" w:cs="Times New Roman"/>
          <w:bCs/>
          <w:color w:val="000000"/>
        </w:rPr>
        <w:t xml:space="preserve"> </w:t>
      </w:r>
    </w:p>
    <w:p w14:paraId="0FAE357A" w14:textId="36BA2434" w:rsidR="0028563E" w:rsidRPr="00F17DA2" w:rsidRDefault="0028563E" w:rsidP="00816F97">
      <w:pPr>
        <w:rPr>
          <w:rFonts w:eastAsia="Times New Roman" w:cs="Times New Roman"/>
          <w:bCs/>
          <w:color w:val="000000"/>
        </w:rPr>
      </w:pP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также </w:t>
      </w:r>
      <w:r w:rsidRPr="00F17DA2">
        <w:rPr>
          <w:rFonts w:eastAsia="Times New Roman" w:cs="Times New Roman"/>
          <w:bCs/>
          <w:color w:val="000000"/>
        </w:rPr>
        <w:t>целом,</w:t>
      </w:r>
      <w:r w:rsidR="00F17DA2" w:rsidRPr="00F17DA2">
        <w:rPr>
          <w:rFonts w:ascii="Times New Romam" w:eastAsia="Times New Roman" w:hAnsi="Times New Romam" w:cs="Times New Roman"/>
          <w:bCs/>
          <w:color w:val="000000"/>
        </w:rPr>
        <w:t> сре</w:t>
      </w:r>
      <w:r w:rsidR="00F17DA2" w:rsidRPr="00F17DA2">
        <w:rPr>
          <w:rFonts w:ascii="Times New Romam" w:eastAsia="Times New Roman" w:hAnsi="Times New Romam" w:cs="Times New Roman"/>
          <w:bCs/>
          <w:color w:val="000000"/>
        </w:rPr>
        <w:softHyphen/>
        <w:t>ду</w:t>
      </w:r>
      <w:r w:rsidRPr="00F17DA2">
        <w:rPr>
          <w:rFonts w:eastAsia="Times New Roman" w:cs="Times New Roman"/>
          <w:bCs/>
          <w:color w:val="000000"/>
        </w:rPr>
        <w:t xml:space="preserve"> респонденты </w:t>
      </w:r>
      <w:r w:rsidR="00F17DA2" w:rsidRPr="00F17DA2">
        <w:rPr>
          <w:rFonts w:ascii="Times New Romam" w:eastAsia="Times New Roman" w:hAnsi="Times New Romam" w:cs="Times New Roman"/>
          <w:bCs/>
          <w:color w:val="000000"/>
        </w:rPr>
        <w:t>коммуникацию </w:t>
      </w:r>
      <w:r w:rsidRPr="00F17DA2">
        <w:rPr>
          <w:rFonts w:eastAsia="Times New Roman" w:cs="Times New Roman"/>
          <w:bCs/>
          <w:color w:val="000000"/>
        </w:rPr>
        <w:t>согласны</w:t>
      </w:r>
      <w:r w:rsidR="00F17DA2" w:rsidRPr="00F17DA2">
        <w:rPr>
          <w:rFonts w:ascii="Times New Romam" w:eastAsia="Times New Roman" w:hAnsi="Times New Romam" w:cs="Times New Roman"/>
          <w:bCs/>
          <w:color w:val="000000"/>
        </w:rPr>
        <w:t> российском</w:t>
      </w:r>
      <w:r w:rsidR="00F17DA2" w:rsidRPr="00F17DA2">
        <w:rPr>
          <w:rFonts w:eastAsia="Times New Roman" w:cs="Times New Roman"/>
          <w:bCs/>
          <w:color w:val="000000"/>
        </w:rPr>
        <w:t xml:space="preserve"> </w:t>
      </w:r>
      <w:r w:rsidRPr="00F17DA2">
        <w:rPr>
          <w:rFonts w:eastAsia="Times New Roman" w:cs="Times New Roman"/>
          <w:bCs/>
          <w:color w:val="000000"/>
        </w:rPr>
        <w:t xml:space="preserve">с тем, что онлайн </w:t>
      </w:r>
      <w:r w:rsidR="00F17DA2" w:rsidRPr="00F17DA2">
        <w:rPr>
          <w:rFonts w:ascii="Times New Romam" w:eastAsia="Times New Roman" w:hAnsi="Times New Romam" w:cs="Times New Roman"/>
          <w:bCs/>
          <w:color w:val="000000"/>
        </w:rPr>
        <w:t>выискивают </w:t>
      </w:r>
      <w:r w:rsidRPr="00F17DA2">
        <w:rPr>
          <w:rFonts w:eastAsia="Times New Roman" w:cs="Times New Roman"/>
          <w:bCs/>
          <w:color w:val="000000"/>
        </w:rPr>
        <w:t>коммуникация</w:t>
      </w:r>
      <w:r w:rsidR="00F17DA2" w:rsidRPr="00F17DA2">
        <w:rPr>
          <w:rFonts w:ascii="Times New Romam" w:eastAsia="Times New Roman" w:hAnsi="Times New Romam" w:cs="Times New Roman"/>
          <w:bCs/>
          <w:color w:val="000000"/>
        </w:rPr>
        <w:t> теоретического</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w:t>
      </w:r>
      <w:r w:rsidR="00F17DA2" w:rsidRPr="00F17DA2">
        <w:rPr>
          <w:rFonts w:ascii="Times New Romam" w:eastAsia="Times New Roman" w:hAnsi="Times New Romam" w:cs="Times New Roman"/>
          <w:bCs/>
          <w:color w:val="000000"/>
        </w:rPr>
        <w:t>последние </w:t>
      </w:r>
      <w:r w:rsidRPr="00F17DA2">
        <w:rPr>
          <w:rFonts w:eastAsia="Times New Roman" w:cs="Times New Roman"/>
          <w:bCs/>
          <w:color w:val="000000"/>
        </w:rPr>
        <w:t>политические</w:t>
      </w:r>
      <w:r w:rsidR="00F17DA2" w:rsidRPr="00F17DA2">
        <w:rPr>
          <w:rFonts w:ascii="Times New Romam" w:eastAsia="Times New Roman" w:hAnsi="Times New Romam" w:cs="Times New Roman"/>
          <w:bCs/>
          <w:color w:val="000000"/>
        </w:rPr>
        <w:t> программа</w:t>
      </w:r>
      <w:r w:rsidR="00F17DA2" w:rsidRPr="00F17DA2">
        <w:rPr>
          <w:rFonts w:eastAsia="Times New Roman" w:cs="Times New Roman"/>
          <w:bCs/>
          <w:color w:val="000000"/>
        </w:rPr>
        <w:t xml:space="preserve"> </w:t>
      </w:r>
      <w:r w:rsidRPr="00F17DA2">
        <w:rPr>
          <w:rFonts w:eastAsia="Times New Roman" w:cs="Times New Roman"/>
          <w:bCs/>
          <w:color w:val="000000"/>
        </w:rPr>
        <w:t xml:space="preserve">темы </w:t>
      </w:r>
      <w:r w:rsidR="00F17DA2" w:rsidRPr="00F17DA2">
        <w:rPr>
          <w:rFonts w:ascii="Times New Romam" w:eastAsia="Times New Roman" w:hAnsi="Times New Romam" w:cs="Times New Roman"/>
          <w:bCs/>
          <w:color w:val="000000"/>
        </w:rPr>
        <w:t>широкий </w:t>
      </w:r>
      <w:r w:rsidRPr="00F17DA2">
        <w:rPr>
          <w:rFonts w:eastAsia="Times New Roman" w:cs="Times New Roman"/>
          <w:bCs/>
          <w:color w:val="000000"/>
        </w:rPr>
        <w:t>является</w:t>
      </w:r>
      <w:r w:rsidR="00F17DA2" w:rsidRPr="00F17DA2">
        <w:rPr>
          <w:rFonts w:ascii="Times New Romam" w:eastAsia="Times New Roman" w:hAnsi="Times New Romam" w:cs="Times New Roman"/>
          <w:bCs/>
          <w:color w:val="000000"/>
        </w:rPr>
        <w:t> названный</w:t>
      </w:r>
      <w:r w:rsidR="00F17DA2" w:rsidRPr="00F17DA2">
        <w:rPr>
          <w:rFonts w:eastAsia="Times New Roman" w:cs="Times New Roman"/>
          <w:bCs/>
          <w:color w:val="000000"/>
        </w:rPr>
        <w:t xml:space="preserve"> </w:t>
      </w:r>
      <w:r w:rsidRPr="00F17DA2">
        <w:rPr>
          <w:rFonts w:eastAsia="Times New Roman" w:cs="Times New Roman"/>
          <w:bCs/>
          <w:color w:val="000000"/>
        </w:rPr>
        <w:t xml:space="preserve">важной </w:t>
      </w:r>
      <w:r w:rsidR="00F17DA2" w:rsidRPr="00F17DA2">
        <w:rPr>
          <w:rFonts w:ascii="Times New Romam" w:eastAsia="Times New Roman" w:hAnsi="Times New Romam" w:cs="Times New Roman"/>
          <w:bCs/>
          <w:color w:val="000000"/>
        </w:rPr>
        <w:t>времени </w:t>
      </w:r>
      <w:r w:rsidRPr="00F17DA2">
        <w:rPr>
          <w:rFonts w:eastAsia="Times New Roman" w:cs="Times New Roman"/>
          <w:bCs/>
          <w:color w:val="000000"/>
        </w:rPr>
        <w:t>частью</w:t>
      </w:r>
      <w:r w:rsidR="00F17DA2" w:rsidRPr="00F17DA2">
        <w:rPr>
          <w:rFonts w:ascii="Times New Romam" w:eastAsia="Times New Roman" w:hAnsi="Times New Romam" w:cs="Times New Roman"/>
          <w:bCs/>
          <w:color w:val="000000"/>
        </w:rPr>
        <w:t> муниципальном</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политической </w:t>
      </w:r>
      <w:r w:rsidR="00F17DA2" w:rsidRPr="00F17DA2">
        <w:rPr>
          <w:rFonts w:ascii="Times New Romam" w:eastAsia="Times New Roman" w:hAnsi="Times New Romam" w:cs="Times New Roman"/>
          <w:bCs/>
          <w:color w:val="000000"/>
        </w:rPr>
        <w:t>физическое </w:t>
      </w:r>
      <w:r w:rsidRPr="00F17DA2">
        <w:rPr>
          <w:rFonts w:eastAsia="Times New Roman" w:cs="Times New Roman"/>
          <w:bCs/>
          <w:color w:val="000000"/>
        </w:rPr>
        <w:t>активности</w:t>
      </w:r>
      <w:r w:rsidR="00F17DA2" w:rsidRPr="00F17DA2">
        <w:rPr>
          <w:rFonts w:ascii="Times New Romam" w:eastAsia="Times New Roman" w:hAnsi="Times New Romam" w:cs="Times New Roman"/>
          <w:bCs/>
          <w:color w:val="000000"/>
        </w:rPr>
        <w:t> человека</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рекомендации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ценностями</w:t>
      </w:r>
      <w:r w:rsidR="00F17DA2" w:rsidRPr="00F17DA2">
        <w:rPr>
          <w:rFonts w:eastAsia="Times New Roman" w:cs="Times New Roman"/>
          <w:bCs/>
          <w:color w:val="000000"/>
        </w:rPr>
        <w:t xml:space="preserve"> </w:t>
      </w:r>
      <w:r w:rsidRPr="00F17DA2">
        <w:rPr>
          <w:rFonts w:eastAsia="Times New Roman" w:cs="Times New Roman"/>
          <w:bCs/>
          <w:color w:val="000000"/>
        </w:rPr>
        <w:t xml:space="preserve">им </w:t>
      </w:r>
      <w:r w:rsidR="00F17DA2" w:rsidRPr="00F17DA2">
        <w:rPr>
          <w:rFonts w:ascii="Times New Romam" w:eastAsia="Times New Roman" w:hAnsi="Times New Romam" w:cs="Times New Roman"/>
          <w:bCs/>
          <w:color w:val="000000"/>
        </w:rPr>
        <w:t>анализировать </w:t>
      </w:r>
      <w:r w:rsidRPr="00F17DA2">
        <w:rPr>
          <w:rFonts w:eastAsia="Times New Roman" w:cs="Times New Roman"/>
          <w:bCs/>
          <w:color w:val="000000"/>
        </w:rPr>
        <w:t>выражать</w:t>
      </w:r>
      <w:r w:rsidR="00F17DA2" w:rsidRPr="00F17DA2">
        <w:rPr>
          <w:rFonts w:ascii="Times New Romam" w:eastAsia="Times New Roman" w:hAnsi="Times New Romam" w:cs="Times New Roman"/>
          <w:bCs/>
          <w:color w:val="000000"/>
        </w:rPr>
        <w:t> внешнеполитических</w:t>
      </w:r>
      <w:r w:rsidR="00F17DA2" w:rsidRPr="00F17DA2">
        <w:rPr>
          <w:rFonts w:eastAsia="Times New Roman" w:cs="Times New Roman"/>
          <w:bCs/>
          <w:color w:val="000000"/>
        </w:rPr>
        <w:t xml:space="preserve"> </w:t>
      </w:r>
      <w:r w:rsidRPr="00F17DA2">
        <w:rPr>
          <w:rFonts w:eastAsia="Times New Roman" w:cs="Times New Roman"/>
          <w:bCs/>
          <w:color w:val="000000"/>
        </w:rPr>
        <w:t xml:space="preserve">свои </w:t>
      </w:r>
      <w:r w:rsidR="00F17DA2" w:rsidRPr="00F17DA2">
        <w:rPr>
          <w:rFonts w:ascii="Times New Romam" w:eastAsia="Times New Roman" w:hAnsi="Times New Romam" w:cs="Times New Roman"/>
          <w:bCs/>
          <w:color w:val="000000"/>
        </w:rPr>
        <w:t>выборочная </w:t>
      </w:r>
      <w:r w:rsidRPr="00F17DA2">
        <w:rPr>
          <w:rFonts w:eastAsia="Times New Roman" w:cs="Times New Roman"/>
          <w:bCs/>
          <w:color w:val="000000"/>
        </w:rPr>
        <w:t>мнения</w:t>
      </w:r>
      <w:r w:rsidR="00F17DA2" w:rsidRPr="00F17DA2">
        <w:rPr>
          <w:rFonts w:ascii="Times New Romam" w:eastAsia="Times New Roman" w:hAnsi="Times New Romam" w:cs="Times New Roman"/>
          <w:bCs/>
          <w:color w:val="000000"/>
        </w:rPr>
        <w:t> эффективные</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непосредственное </w:t>
      </w:r>
      <w:r w:rsidRPr="00F17DA2">
        <w:rPr>
          <w:rFonts w:eastAsia="Times New Roman" w:cs="Times New Roman"/>
          <w:bCs/>
          <w:color w:val="000000"/>
        </w:rPr>
        <w:t>убеждения,</w:t>
      </w:r>
      <w:r w:rsidR="00F17DA2" w:rsidRPr="00F17DA2">
        <w:rPr>
          <w:rFonts w:ascii="Times New Romam" w:eastAsia="Times New Roman" w:hAnsi="Times New Romam" w:cs="Times New Roman"/>
          <w:bCs/>
          <w:color w:val="000000"/>
        </w:rPr>
        <w:t> социальных</w:t>
      </w:r>
      <w:r w:rsidRPr="00F17DA2">
        <w:rPr>
          <w:rFonts w:eastAsia="Times New Roman" w:cs="Times New Roman"/>
          <w:bCs/>
          <w:color w:val="000000"/>
        </w:rPr>
        <w:t xml:space="preserve"> а </w:t>
      </w:r>
      <w:r w:rsidR="00F17DA2" w:rsidRPr="00F17DA2">
        <w:rPr>
          <w:rFonts w:ascii="Times New Romam" w:eastAsia="Times New Roman" w:hAnsi="Times New Romam" w:cs="Times New Roman"/>
          <w:bCs/>
          <w:color w:val="000000"/>
        </w:rPr>
        <w:t>заключительный </w:t>
      </w:r>
      <w:r w:rsidRPr="00F17DA2">
        <w:rPr>
          <w:rFonts w:eastAsia="Times New Roman" w:cs="Times New Roman"/>
          <w:bCs/>
          <w:color w:val="000000"/>
        </w:rPr>
        <w:t>также</w:t>
      </w:r>
      <w:r w:rsidR="00F17DA2" w:rsidRPr="00F17DA2">
        <w:rPr>
          <w:rFonts w:ascii="Times New Romam" w:eastAsia="Times New Roman" w:hAnsi="Times New Romam" w:cs="Times New Roman"/>
          <w:bCs/>
          <w:color w:val="000000"/>
        </w:rPr>
        <w:t> процессе</w:t>
      </w:r>
      <w:r w:rsidR="00F17DA2" w:rsidRPr="00F17DA2">
        <w:rPr>
          <w:rFonts w:eastAsia="Times New Roman" w:cs="Times New Roman"/>
          <w:bCs/>
          <w:color w:val="000000"/>
        </w:rPr>
        <w:t xml:space="preserve"> </w:t>
      </w:r>
      <w:r w:rsidRPr="00F17DA2">
        <w:rPr>
          <w:rFonts w:eastAsia="Times New Roman" w:cs="Times New Roman"/>
          <w:bCs/>
          <w:color w:val="000000"/>
        </w:rPr>
        <w:t xml:space="preserve">узнавать </w:t>
      </w:r>
      <w:r w:rsidR="00F17DA2" w:rsidRPr="00F17DA2">
        <w:rPr>
          <w:rFonts w:ascii="Times New Romam" w:eastAsia="Times New Roman" w:hAnsi="Times New Romam" w:cs="Times New Roman"/>
          <w:bCs/>
          <w:color w:val="000000"/>
        </w:rPr>
        <w:t>политика </w:t>
      </w:r>
      <w:r w:rsidRPr="00F17DA2">
        <w:rPr>
          <w:rFonts w:eastAsia="Times New Roman" w:cs="Times New Roman"/>
          <w:bCs/>
          <w:color w:val="000000"/>
        </w:rPr>
        <w:t>мнения</w:t>
      </w:r>
      <w:r w:rsidR="00F17DA2" w:rsidRPr="00F17DA2">
        <w:rPr>
          <w:rFonts w:ascii="Times New Romam" w:eastAsia="Times New Roman" w:hAnsi="Times New Romam" w:cs="Times New Roman"/>
          <w:bCs/>
          <w:color w:val="000000"/>
        </w:rPr>
        <w:t> изменению</w:t>
      </w:r>
      <w:r w:rsidR="00F17DA2" w:rsidRPr="00F17DA2">
        <w:rPr>
          <w:rFonts w:eastAsia="Times New Roman" w:cs="Times New Roman"/>
          <w:bCs/>
          <w:color w:val="000000"/>
        </w:rPr>
        <w:t xml:space="preserve"> </w:t>
      </w:r>
      <w:r w:rsidRPr="00F17DA2">
        <w:rPr>
          <w:rFonts w:eastAsia="Times New Roman" w:cs="Times New Roman"/>
          <w:bCs/>
          <w:color w:val="000000"/>
        </w:rPr>
        <w:t xml:space="preserve">других </w:t>
      </w:r>
      <w:r w:rsidR="00F17DA2" w:rsidRPr="00F17DA2">
        <w:rPr>
          <w:rFonts w:ascii="Times New Romam" w:eastAsia="Times New Roman" w:hAnsi="Times New Romam" w:cs="Times New Roman"/>
          <w:bCs/>
          <w:color w:val="000000"/>
        </w:rPr>
        <w:t>коммуникация </w:t>
      </w:r>
      <w:r w:rsidRPr="00F17DA2">
        <w:rPr>
          <w:rFonts w:eastAsia="Times New Roman" w:cs="Times New Roman"/>
          <w:bCs/>
          <w:color w:val="000000"/>
        </w:rPr>
        <w:t>людей.</w:t>
      </w:r>
      <w:r w:rsidR="00F17DA2" w:rsidRPr="00F17DA2">
        <w:rPr>
          <w:rFonts w:ascii="Times New Romam" w:eastAsia="Times New Roman" w:hAnsi="Times New Romam" w:cs="Times New Roman"/>
          <w:bCs/>
          <w:color w:val="000000"/>
        </w:rPr>
        <w:t> транслируемая</w:t>
      </w:r>
      <w:r w:rsidRPr="00F17DA2">
        <w:rPr>
          <w:rFonts w:eastAsia="Times New Roman" w:cs="Times New Roman"/>
          <w:bCs/>
          <w:color w:val="000000"/>
        </w:rPr>
        <w:t xml:space="preserve"> Однако, </w:t>
      </w:r>
      <w:r w:rsidR="00F17DA2" w:rsidRPr="00F17DA2">
        <w:rPr>
          <w:rFonts w:ascii="Times New Romam" w:eastAsia="Times New Roman" w:hAnsi="Times New Romam" w:cs="Times New Roman"/>
          <w:bCs/>
          <w:color w:val="000000"/>
        </w:rPr>
        <w:t>административного </w:t>
      </w:r>
      <w:r w:rsidR="00561CBC" w:rsidRPr="00F17DA2">
        <w:rPr>
          <w:rFonts w:eastAsia="Times New Roman" w:cs="Times New Roman"/>
          <w:bCs/>
          <w:color w:val="000000"/>
        </w:rPr>
        <w:t>лишь</w:t>
      </w:r>
      <w:r w:rsidR="00F17DA2" w:rsidRPr="00F17DA2">
        <w:rPr>
          <w:rFonts w:ascii="Times New Romam" w:eastAsia="Times New Roman" w:hAnsi="Times New Romam" w:cs="Times New Roman"/>
          <w:bCs/>
          <w:color w:val="000000"/>
        </w:rPr>
        <w:t> курсов</w:t>
      </w:r>
      <w:r w:rsidR="00F17DA2" w:rsidRPr="00F17DA2">
        <w:rPr>
          <w:rFonts w:eastAsia="Times New Roman" w:cs="Times New Roman"/>
          <w:bCs/>
          <w:color w:val="000000"/>
        </w:rPr>
        <w:t xml:space="preserve"> </w:t>
      </w:r>
      <w:r w:rsidR="00561CBC" w:rsidRPr="00F17DA2">
        <w:rPr>
          <w:rFonts w:eastAsia="Times New Roman" w:cs="Times New Roman"/>
          <w:bCs/>
          <w:color w:val="000000"/>
        </w:rPr>
        <w:t xml:space="preserve">3 респондента </w:t>
      </w:r>
      <w:r w:rsidR="00F17DA2" w:rsidRPr="00F17DA2">
        <w:rPr>
          <w:rFonts w:ascii="Times New Romam" w:eastAsia="Times New Roman" w:hAnsi="Times New Romam" w:cs="Times New Roman"/>
          <w:bCs/>
          <w:color w:val="000000"/>
        </w:rPr>
        <w:t>русле </w:t>
      </w:r>
      <w:r w:rsidRPr="00F17DA2">
        <w:rPr>
          <w:rFonts w:eastAsia="Times New Roman" w:cs="Times New Roman"/>
          <w:bCs/>
          <w:color w:val="000000"/>
        </w:rPr>
        <w:t>отмечают,</w:t>
      </w:r>
      <w:r w:rsidR="00F17DA2" w:rsidRPr="00F17DA2">
        <w:rPr>
          <w:rFonts w:ascii="Times New Romam" w:eastAsia="Times New Roman" w:hAnsi="Times New Romam" w:cs="Times New Roman"/>
          <w:bCs/>
          <w:color w:val="000000"/>
        </w:rPr>
        <w:t> высшем</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маклюэн </w:t>
      </w:r>
      <w:r w:rsidRPr="00F17DA2">
        <w:rPr>
          <w:rFonts w:eastAsia="Times New Roman" w:cs="Times New Roman"/>
          <w:bCs/>
          <w:color w:val="000000"/>
        </w:rPr>
        <w:t>важно</w:t>
      </w:r>
      <w:r w:rsidR="00F17DA2" w:rsidRPr="00F17DA2">
        <w:rPr>
          <w:rFonts w:ascii="Times New Romam" w:eastAsia="Times New Roman" w:hAnsi="Times New Romam" w:cs="Times New Roman"/>
          <w:bCs/>
          <w:color w:val="000000"/>
        </w:rPr>
        <w:t> такой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быть </w:t>
      </w:r>
      <w:r w:rsidR="00F17DA2" w:rsidRPr="00F17DA2">
        <w:rPr>
          <w:rFonts w:ascii="Times New Romam" w:eastAsia="Times New Roman" w:hAnsi="Times New Romam" w:cs="Times New Roman"/>
          <w:bCs/>
          <w:color w:val="000000"/>
        </w:rPr>
        <w:t>интернету </w:t>
      </w:r>
      <w:r w:rsidRPr="00F17DA2">
        <w:rPr>
          <w:rFonts w:eastAsia="Times New Roman" w:cs="Times New Roman"/>
          <w:bCs/>
          <w:color w:val="000000"/>
        </w:rPr>
        <w:t>осторожным</w:t>
      </w:r>
      <w:r w:rsidR="00F17DA2" w:rsidRPr="00F17DA2">
        <w:rPr>
          <w:rFonts w:ascii="Times New Romam" w:eastAsia="Times New Roman" w:hAnsi="Times New Romam" w:cs="Times New Roman"/>
          <w:bCs/>
          <w:color w:val="000000"/>
        </w:rPr>
        <w:t> процесс</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операционализация </w:t>
      </w:r>
      <w:r w:rsidRPr="00F17DA2">
        <w:rPr>
          <w:rFonts w:eastAsia="Times New Roman" w:cs="Times New Roman"/>
          <w:bCs/>
          <w:color w:val="000000"/>
        </w:rPr>
        <w:t>уважительным</w:t>
      </w:r>
      <w:r w:rsidR="00F17DA2" w:rsidRPr="00F17DA2">
        <w:rPr>
          <w:rFonts w:ascii="Times New Romam" w:eastAsia="Times New Roman" w:hAnsi="Times New Romam" w:cs="Times New Roman"/>
          <w:bCs/>
          <w:color w:val="000000"/>
        </w:rPr>
        <w:t> вершинина</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цифровых </w:t>
      </w:r>
      <w:r w:rsidRPr="00F17DA2">
        <w:rPr>
          <w:rFonts w:eastAsia="Times New Roman" w:cs="Times New Roman"/>
          <w:bCs/>
          <w:color w:val="000000"/>
        </w:rPr>
        <w:t>своих</w:t>
      </w:r>
      <w:r w:rsidR="00F17DA2" w:rsidRPr="00F17DA2">
        <w:rPr>
          <w:rFonts w:ascii="Times New Romam" w:eastAsia="Times New Roman" w:hAnsi="Times New Romam" w:cs="Times New Roman"/>
          <w:bCs/>
          <w:color w:val="000000"/>
        </w:rPr>
        <w:t> осуществлении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высказываниях, </w:t>
      </w:r>
      <w:r w:rsidR="00F17DA2" w:rsidRPr="00F17DA2">
        <w:rPr>
          <w:rFonts w:ascii="Times New Romam" w:eastAsia="Times New Roman" w:hAnsi="Times New Romam" w:cs="Times New Roman"/>
          <w:bCs/>
          <w:color w:val="000000"/>
        </w:rPr>
        <w:t>информацией </w:t>
      </w:r>
      <w:r w:rsidRPr="00F17DA2">
        <w:rPr>
          <w:rFonts w:eastAsia="Times New Roman" w:cs="Times New Roman"/>
          <w:bCs/>
          <w:color w:val="000000"/>
        </w:rPr>
        <w:t>чтобы</w:t>
      </w:r>
      <w:r w:rsidR="00F17DA2" w:rsidRPr="00F17DA2">
        <w:rPr>
          <w:rFonts w:ascii="Times New Romam" w:eastAsia="Times New Roman" w:hAnsi="Times New Romam" w:cs="Times New Roman"/>
          <w:bCs/>
          <w:color w:val="000000"/>
        </w:rPr>
        <w:t> заключения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не вызывать </w:t>
      </w:r>
      <w:r w:rsidR="00F17DA2" w:rsidRPr="00F17DA2">
        <w:rPr>
          <w:rFonts w:ascii="Times New Romam" w:eastAsia="Times New Roman" w:hAnsi="Times New Romam" w:cs="Times New Roman"/>
          <w:bCs/>
          <w:color w:val="000000"/>
        </w:rPr>
        <w:t>публичной </w:t>
      </w:r>
      <w:r w:rsidRPr="00F17DA2">
        <w:rPr>
          <w:rFonts w:eastAsia="Times New Roman" w:cs="Times New Roman"/>
          <w:bCs/>
          <w:color w:val="000000"/>
        </w:rPr>
        <w:t>конфликтов</w:t>
      </w:r>
      <w:r w:rsidR="00F17DA2" w:rsidRPr="00F17DA2">
        <w:rPr>
          <w:rFonts w:ascii="Times New Romam" w:eastAsia="Times New Roman" w:hAnsi="Times New Romam" w:cs="Times New Roman"/>
          <w:bCs/>
          <w:color w:val="000000"/>
        </w:rPr>
        <w:t> теории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не </w:t>
      </w:r>
      <w:r w:rsidR="00F17DA2" w:rsidRPr="00F17DA2">
        <w:rPr>
          <w:rFonts w:ascii="Times New Romam" w:eastAsia="Times New Roman" w:hAnsi="Times New Romam" w:cs="Times New Roman"/>
          <w:bCs/>
          <w:color w:val="000000"/>
        </w:rPr>
        <w:t>социальных </w:t>
      </w:r>
      <w:r w:rsidRPr="00F17DA2">
        <w:rPr>
          <w:rFonts w:eastAsia="Times New Roman" w:cs="Times New Roman"/>
          <w:bCs/>
          <w:color w:val="000000"/>
        </w:rPr>
        <w:t>нарушать</w:t>
      </w:r>
      <w:r w:rsidR="00F17DA2" w:rsidRPr="00F17DA2">
        <w:rPr>
          <w:rFonts w:ascii="Times New Romam" w:eastAsia="Times New Roman" w:hAnsi="Times New Romam" w:cs="Times New Roman"/>
          <w:bCs/>
          <w:color w:val="000000"/>
        </w:rPr>
        <w:t> политику</w:t>
      </w:r>
      <w:r w:rsidR="00F17DA2" w:rsidRPr="00F17DA2">
        <w:rPr>
          <w:rFonts w:eastAsia="Times New Roman" w:cs="Times New Roman"/>
          <w:bCs/>
          <w:color w:val="000000"/>
        </w:rPr>
        <w:t xml:space="preserve"> </w:t>
      </w:r>
      <w:r w:rsidRPr="00F17DA2">
        <w:rPr>
          <w:rFonts w:eastAsia="Times New Roman" w:cs="Times New Roman"/>
          <w:bCs/>
          <w:color w:val="000000"/>
        </w:rPr>
        <w:t xml:space="preserve">правила </w:t>
      </w:r>
      <w:r w:rsidR="00F17DA2" w:rsidRPr="00F17DA2">
        <w:rPr>
          <w:rFonts w:ascii="Times New Romam" w:eastAsia="Times New Roman" w:hAnsi="Times New Romam" w:cs="Times New Roman"/>
          <w:bCs/>
          <w:color w:val="000000"/>
        </w:rPr>
        <w:t>коммуникативной </w:t>
      </w:r>
      <w:r w:rsidRPr="00F17DA2">
        <w:rPr>
          <w:rFonts w:eastAsia="Times New Roman" w:cs="Times New Roman"/>
          <w:bCs/>
          <w:color w:val="000000"/>
        </w:rPr>
        <w:t>этикета</w:t>
      </w:r>
      <w:r w:rsidR="00F17DA2" w:rsidRPr="00F17DA2">
        <w:rPr>
          <w:rFonts w:ascii="Times New Romam" w:eastAsia="Times New Roman" w:hAnsi="Times New Romam" w:cs="Times New Roman"/>
          <w:bCs/>
          <w:color w:val="000000"/>
        </w:rPr>
        <w:t> коммуникации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онлайн </w:t>
      </w:r>
      <w:r w:rsidR="00F17DA2" w:rsidRPr="00F17DA2">
        <w:rPr>
          <w:rFonts w:ascii="Times New Romam" w:eastAsia="Times New Roman" w:hAnsi="Times New Romam" w:cs="Times New Roman"/>
          <w:bCs/>
          <w:color w:val="000000"/>
        </w:rPr>
        <w:t>между </w:t>
      </w:r>
      <w:r w:rsidRPr="00F17DA2">
        <w:rPr>
          <w:rFonts w:eastAsia="Times New Roman" w:cs="Times New Roman"/>
          <w:bCs/>
          <w:color w:val="000000"/>
        </w:rPr>
        <w:t>коммуникации.</w:t>
      </w:r>
      <w:r w:rsidR="00F17DA2" w:rsidRPr="00F17DA2">
        <w:rPr>
          <w:rFonts w:ascii="Times New Romam" w:eastAsia="Times New Roman" w:hAnsi="Times New Romam" w:cs="Times New Roman"/>
          <w:bCs/>
          <w:color w:val="000000"/>
        </w:rPr>
        <w:t> отмечается</w:t>
      </w:r>
      <w:r w:rsidRPr="00F17DA2">
        <w:rPr>
          <w:rFonts w:eastAsia="Times New Roman" w:cs="Times New Roman"/>
          <w:bCs/>
          <w:color w:val="000000"/>
        </w:rPr>
        <w:t xml:space="preserve"> </w:t>
      </w:r>
      <w:r w:rsidR="00561CBC" w:rsidRPr="00F17DA2">
        <w:rPr>
          <w:rFonts w:eastAsia="Times New Roman" w:cs="Times New Roman"/>
          <w:bCs/>
          <w:color w:val="000000"/>
        </w:rPr>
        <w:t xml:space="preserve">Кроме </w:t>
      </w:r>
      <w:r w:rsidR="00F17DA2" w:rsidRPr="00F17DA2">
        <w:rPr>
          <w:rFonts w:ascii="Times New Romam" w:eastAsia="Times New Roman" w:hAnsi="Times New Romam" w:cs="Times New Roman"/>
          <w:bCs/>
          <w:color w:val="000000"/>
        </w:rPr>
        <w:t>приводить </w:t>
      </w:r>
      <w:r w:rsidR="00561CBC" w:rsidRPr="00F17DA2">
        <w:rPr>
          <w:rFonts w:eastAsia="Times New Roman" w:cs="Times New Roman"/>
          <w:bCs/>
          <w:color w:val="000000"/>
        </w:rPr>
        <w:t>того,</w:t>
      </w:r>
      <w:r w:rsidR="00F17DA2" w:rsidRPr="00F17DA2">
        <w:rPr>
          <w:rFonts w:ascii="Times New Romam" w:eastAsia="Times New Roman" w:hAnsi="Times New Romam" w:cs="Times New Roman"/>
          <w:bCs/>
          <w:color w:val="000000"/>
        </w:rPr>
        <w:t> маккомбсу</w:t>
      </w:r>
      <w:r w:rsidR="00561CBC" w:rsidRPr="00F17DA2">
        <w:rPr>
          <w:rFonts w:eastAsia="Times New Roman" w:cs="Times New Roman"/>
          <w:bCs/>
          <w:color w:val="000000"/>
        </w:rPr>
        <w:t xml:space="preserve"> все респонденты </w:t>
      </w:r>
      <w:r w:rsidR="00F17DA2" w:rsidRPr="00F17DA2">
        <w:rPr>
          <w:rFonts w:ascii="Times New Romam" w:eastAsia="Times New Roman" w:hAnsi="Times New Romam" w:cs="Times New Roman"/>
          <w:bCs/>
          <w:color w:val="000000"/>
        </w:rPr>
        <w:t>коммуникаций </w:t>
      </w:r>
      <w:r w:rsidRPr="00F17DA2">
        <w:rPr>
          <w:rFonts w:eastAsia="Times New Roman" w:cs="Times New Roman"/>
          <w:bCs/>
          <w:color w:val="000000"/>
        </w:rPr>
        <w:t>общаются</w:t>
      </w:r>
      <w:r w:rsidR="00F17DA2" w:rsidRPr="00F17DA2">
        <w:rPr>
          <w:rFonts w:ascii="Times New Romam" w:eastAsia="Times New Roman" w:hAnsi="Times New Romam" w:cs="Times New Roman"/>
          <w:bCs/>
          <w:color w:val="000000"/>
        </w:rPr>
        <w:t> методы</w:t>
      </w:r>
      <w:r w:rsidR="00F17DA2" w:rsidRPr="00F17DA2">
        <w:rPr>
          <w:rFonts w:eastAsia="Times New Roman" w:cs="Times New Roman"/>
          <w:bCs/>
          <w:color w:val="000000"/>
        </w:rPr>
        <w:t xml:space="preserve"> </w:t>
      </w:r>
      <w:r w:rsidRPr="00F17DA2">
        <w:rPr>
          <w:rFonts w:eastAsia="Times New Roman" w:cs="Times New Roman"/>
          <w:bCs/>
          <w:color w:val="000000"/>
        </w:rPr>
        <w:t xml:space="preserve">с друзьями, </w:t>
      </w:r>
      <w:r w:rsidR="00F17DA2" w:rsidRPr="00F17DA2">
        <w:rPr>
          <w:rFonts w:ascii="Times New Romam" w:eastAsia="Times New Roman" w:hAnsi="Times New Romam" w:cs="Times New Roman"/>
          <w:bCs/>
          <w:color w:val="000000"/>
        </w:rPr>
        <w:t>глубокого </w:t>
      </w:r>
      <w:r w:rsidRPr="00F17DA2">
        <w:rPr>
          <w:rFonts w:eastAsia="Times New Roman" w:cs="Times New Roman"/>
          <w:bCs/>
          <w:color w:val="000000"/>
        </w:rPr>
        <w:t>знакомыми</w:t>
      </w:r>
      <w:r w:rsidR="00F17DA2" w:rsidRPr="00F17DA2">
        <w:rPr>
          <w:rFonts w:ascii="Times New Romam" w:eastAsia="Times New Roman" w:hAnsi="Times New Romam" w:cs="Times New Roman"/>
          <w:bCs/>
          <w:color w:val="000000"/>
        </w:rPr>
        <w:t> глубинную</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любом </w:t>
      </w:r>
      <w:r w:rsidRPr="00F17DA2">
        <w:rPr>
          <w:rFonts w:eastAsia="Times New Roman" w:cs="Times New Roman"/>
          <w:bCs/>
          <w:color w:val="000000"/>
        </w:rPr>
        <w:t>коллегами</w:t>
      </w:r>
      <w:r w:rsidR="00F17DA2" w:rsidRPr="00F17DA2">
        <w:rPr>
          <w:rFonts w:ascii="Times New Romam" w:eastAsia="Times New Roman" w:hAnsi="Times New Romam" w:cs="Times New Roman"/>
          <w:bCs/>
          <w:color w:val="000000"/>
        </w:rPr>
        <w:t> дипломатия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 </w:t>
      </w:r>
      <w:r w:rsidR="00F17DA2" w:rsidRPr="00F17DA2">
        <w:rPr>
          <w:rFonts w:ascii="Times New Romam" w:eastAsia="Times New Roman" w:hAnsi="Times New Romam" w:cs="Times New Roman"/>
          <w:bCs/>
          <w:color w:val="000000"/>
        </w:rPr>
        <w:t>теорий </w:t>
      </w:r>
      <w:r w:rsidRPr="00F17DA2">
        <w:rPr>
          <w:rFonts w:eastAsia="Times New Roman" w:cs="Times New Roman"/>
          <w:bCs/>
          <w:color w:val="000000"/>
        </w:rPr>
        <w:t>работе,</w:t>
      </w:r>
      <w:r w:rsidR="00F17DA2" w:rsidRPr="00F17DA2">
        <w:rPr>
          <w:rFonts w:ascii="Times New Romam" w:eastAsia="Times New Roman" w:hAnsi="Times New Romam" w:cs="Times New Roman"/>
          <w:bCs/>
          <w:color w:val="000000"/>
        </w:rPr>
        <w:t> структурами</w:t>
      </w:r>
      <w:r w:rsidRPr="00F17DA2">
        <w:rPr>
          <w:rFonts w:eastAsia="Times New Roman" w:cs="Times New Roman"/>
          <w:bCs/>
          <w:color w:val="000000"/>
        </w:rPr>
        <w:t xml:space="preserve"> которые </w:t>
      </w:r>
      <w:r w:rsidR="00F17DA2" w:rsidRPr="00F17DA2">
        <w:rPr>
          <w:rFonts w:ascii="Times New Romam" w:eastAsia="Times New Roman" w:hAnsi="Times New Romam" w:cs="Times New Roman"/>
          <w:bCs/>
          <w:color w:val="000000"/>
        </w:rPr>
        <w:t>обменяться </w:t>
      </w:r>
      <w:r w:rsidRPr="00F17DA2">
        <w:rPr>
          <w:rFonts w:eastAsia="Times New Roman" w:cs="Times New Roman"/>
          <w:bCs/>
          <w:color w:val="000000"/>
        </w:rPr>
        <w:t>разделяют</w:t>
      </w:r>
      <w:r w:rsidR="00F17DA2" w:rsidRPr="00F17DA2">
        <w:rPr>
          <w:rFonts w:ascii="Times New Romam" w:eastAsia="Times New Roman" w:hAnsi="Times New Romam" w:cs="Times New Roman"/>
          <w:bCs/>
          <w:color w:val="000000"/>
        </w:rPr>
        <w:t> сервис</w:t>
      </w:r>
      <w:r w:rsidR="00F17DA2" w:rsidRPr="00F17DA2">
        <w:rPr>
          <w:rFonts w:eastAsia="Times New Roman" w:cs="Times New Roman"/>
          <w:bCs/>
          <w:color w:val="000000"/>
        </w:rPr>
        <w:t xml:space="preserve"> </w:t>
      </w:r>
      <w:r w:rsidRPr="00F17DA2">
        <w:rPr>
          <w:rFonts w:eastAsia="Times New Roman" w:cs="Times New Roman"/>
          <w:bCs/>
          <w:color w:val="000000"/>
        </w:rPr>
        <w:t xml:space="preserve">их политические </w:t>
      </w:r>
      <w:r w:rsidR="00F17DA2" w:rsidRPr="00F17DA2">
        <w:rPr>
          <w:rFonts w:ascii="Times New Romam" w:eastAsia="Times New Roman" w:hAnsi="Times New Romam" w:cs="Times New Roman"/>
          <w:bCs/>
          <w:color w:val="000000"/>
        </w:rPr>
        <w:t>системный </w:t>
      </w:r>
      <w:r w:rsidRPr="00F17DA2">
        <w:rPr>
          <w:rFonts w:eastAsia="Times New Roman" w:cs="Times New Roman"/>
          <w:bCs/>
          <w:color w:val="000000"/>
        </w:rPr>
        <w:t>взгляды.</w:t>
      </w:r>
      <w:r w:rsidR="00F17DA2" w:rsidRPr="00F17DA2">
        <w:rPr>
          <w:rFonts w:ascii="Times New Romam" w:eastAsia="Times New Roman" w:hAnsi="Times New Romam" w:cs="Times New Roman"/>
          <w:bCs/>
          <w:color w:val="000000"/>
        </w:rPr>
        <w:t> коммуникация</w:t>
      </w:r>
      <w:r w:rsidR="00F17DA2" w:rsidRPr="00F17DA2">
        <w:rPr>
          <w:rFonts w:eastAsia="Times New Roman" w:cs="Times New Roman"/>
          <w:bCs/>
          <w:color w:val="000000"/>
        </w:rPr>
        <w:t xml:space="preserve"> </w:t>
      </w:r>
    </w:p>
    <w:p w14:paraId="525FF176" w14:textId="0A30BDD3"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Результаты </w:t>
      </w:r>
      <w:r w:rsidR="00F17DA2" w:rsidRPr="00F17DA2">
        <w:rPr>
          <w:rFonts w:ascii="Times New Romam" w:eastAsia="Times New Roman" w:hAnsi="Times New Romam" w:cs="Times New Roman"/>
          <w:bCs/>
          <w:color w:val="000000"/>
        </w:rPr>
        <w:t>граждан </w:t>
      </w:r>
      <w:r w:rsidRPr="00F17DA2">
        <w:rPr>
          <w:rFonts w:eastAsia="Times New Roman" w:cs="Times New Roman"/>
          <w:bCs/>
          <w:color w:val="000000"/>
        </w:rPr>
        <w:t>интервью</w:t>
      </w:r>
      <w:r w:rsidR="00F17DA2" w:rsidRPr="00F17DA2">
        <w:rPr>
          <w:rFonts w:ascii="Times New Romam" w:eastAsia="Times New Roman" w:hAnsi="Times New Romam" w:cs="Times New Roman"/>
          <w:bCs/>
          <w:color w:val="000000"/>
        </w:rPr>
        <w:t> полного</w:t>
      </w:r>
      <w:r w:rsidR="00F17DA2" w:rsidRPr="00F17DA2">
        <w:rPr>
          <w:rFonts w:eastAsia="Times New Roman" w:cs="Times New Roman"/>
          <w:bCs/>
          <w:color w:val="000000"/>
        </w:rPr>
        <w:t xml:space="preserve"> </w:t>
      </w:r>
      <w:r w:rsidRPr="00F17DA2">
        <w:rPr>
          <w:rFonts w:eastAsia="Times New Roman" w:cs="Times New Roman"/>
          <w:bCs/>
          <w:color w:val="000000"/>
        </w:rPr>
        <w:t xml:space="preserve">с 12-ю </w:t>
      </w:r>
      <w:r w:rsidR="00F17DA2" w:rsidRPr="00F17DA2">
        <w:rPr>
          <w:rFonts w:ascii="Times New Romam" w:eastAsia="Times New Roman" w:hAnsi="Times New Romam" w:cs="Times New Roman"/>
          <w:bCs/>
          <w:color w:val="000000"/>
        </w:rPr>
        <w:t>сообществ </w:t>
      </w:r>
      <w:r w:rsidRPr="00F17DA2">
        <w:rPr>
          <w:rFonts w:eastAsia="Times New Roman" w:cs="Times New Roman"/>
          <w:bCs/>
          <w:color w:val="000000"/>
        </w:rPr>
        <w:t>респондентами</w:t>
      </w:r>
      <w:r w:rsidR="00F17DA2" w:rsidRPr="00F17DA2">
        <w:rPr>
          <w:rFonts w:ascii="Times New Romam" w:eastAsia="Times New Roman" w:hAnsi="Times New Romam" w:cs="Times New Roman"/>
          <w:bCs/>
          <w:color w:val="000000"/>
        </w:rPr>
        <w:t> помощью</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w:t>
      </w:r>
      <w:r w:rsidR="00F17DA2" w:rsidRPr="00F17DA2">
        <w:rPr>
          <w:rFonts w:ascii="Times New Romam" w:eastAsia="Times New Roman" w:hAnsi="Times New Romam" w:cs="Times New Roman"/>
          <w:bCs/>
          <w:color w:val="000000"/>
        </w:rPr>
        <w:t>принадлежащих </w:t>
      </w:r>
      <w:r w:rsidRPr="00F17DA2">
        <w:rPr>
          <w:rFonts w:eastAsia="Times New Roman" w:cs="Times New Roman"/>
          <w:bCs/>
          <w:color w:val="000000"/>
        </w:rPr>
        <w:t>тему</w:t>
      </w:r>
      <w:r w:rsidR="00F17DA2" w:rsidRPr="00F17DA2">
        <w:rPr>
          <w:rFonts w:ascii="Times New Romam" w:eastAsia="Times New Roman" w:hAnsi="Times New Romam" w:cs="Times New Roman"/>
          <w:bCs/>
          <w:color w:val="000000"/>
        </w:rPr>
        <w:t> ориентированы</w:t>
      </w:r>
      <w:r w:rsidR="00F17DA2" w:rsidRPr="00F17DA2">
        <w:rPr>
          <w:rFonts w:eastAsia="Times New Roman" w:cs="Times New Roman"/>
          <w:bCs/>
          <w:color w:val="000000"/>
        </w:rPr>
        <w:t xml:space="preserve"> </w:t>
      </w:r>
      <w:r w:rsidRPr="00F17DA2">
        <w:rPr>
          <w:rFonts w:eastAsia="Times New Roman" w:cs="Times New Roman"/>
          <w:bCs/>
          <w:color w:val="000000"/>
        </w:rPr>
        <w:t xml:space="preserve">онлайн </w:t>
      </w:r>
      <w:r w:rsidR="00F17DA2" w:rsidRPr="00F17DA2">
        <w:rPr>
          <w:rFonts w:ascii="Times New Romam" w:eastAsia="Times New Roman" w:hAnsi="Times New Romam" w:cs="Times New Roman"/>
          <w:bCs/>
          <w:color w:val="000000"/>
        </w:rPr>
        <w:t>представлять </w:t>
      </w:r>
      <w:r w:rsidRPr="00F17DA2">
        <w:rPr>
          <w:rFonts w:eastAsia="Times New Roman" w:cs="Times New Roman"/>
          <w:bCs/>
          <w:color w:val="000000"/>
        </w:rPr>
        <w:t>коммуникации</w:t>
      </w:r>
      <w:r w:rsidR="00F17DA2" w:rsidRPr="00F17DA2">
        <w:rPr>
          <w:rFonts w:ascii="Times New Romam" w:eastAsia="Times New Roman" w:hAnsi="Times New Romam" w:cs="Times New Roman"/>
          <w:bCs/>
          <w:color w:val="000000"/>
        </w:rPr>
        <w:t> технологий</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w:t>
      </w:r>
      <w:r w:rsidR="00F17DA2" w:rsidRPr="00F17DA2">
        <w:rPr>
          <w:rFonts w:ascii="Times New Romam" w:eastAsia="Times New Roman" w:hAnsi="Times New Romam" w:cs="Times New Roman"/>
          <w:bCs/>
          <w:color w:val="000000"/>
        </w:rPr>
        <w:t>обработке </w:t>
      </w:r>
      <w:r w:rsidRPr="00F17DA2">
        <w:rPr>
          <w:rFonts w:eastAsia="Times New Roman" w:cs="Times New Roman"/>
          <w:bCs/>
          <w:color w:val="000000"/>
        </w:rPr>
        <w:t>политические</w:t>
      </w:r>
      <w:r w:rsidR="00F17DA2" w:rsidRPr="00F17DA2">
        <w:rPr>
          <w:rFonts w:ascii="Times New Romam" w:eastAsia="Times New Roman" w:hAnsi="Times New Romam" w:cs="Times New Roman"/>
          <w:bCs/>
          <w:color w:val="000000"/>
        </w:rPr>
        <w:t> после</w:t>
      </w:r>
      <w:r w:rsidR="00F17DA2" w:rsidRPr="00F17DA2">
        <w:rPr>
          <w:rFonts w:eastAsia="Times New Roman" w:cs="Times New Roman"/>
          <w:bCs/>
          <w:color w:val="000000"/>
        </w:rPr>
        <w:t xml:space="preserve"> </w:t>
      </w:r>
      <w:r w:rsidRPr="00F17DA2">
        <w:rPr>
          <w:rFonts w:eastAsia="Times New Roman" w:cs="Times New Roman"/>
          <w:bCs/>
          <w:color w:val="000000"/>
        </w:rPr>
        <w:t xml:space="preserve">темы </w:t>
      </w:r>
      <w:r w:rsidR="00F17DA2" w:rsidRPr="00F17DA2">
        <w:rPr>
          <w:rFonts w:ascii="Times New Romam" w:eastAsia="Times New Roman" w:hAnsi="Times New Romam" w:cs="Times New Roman"/>
          <w:bCs/>
          <w:color w:val="000000"/>
        </w:rPr>
        <w:t>исследования </w:t>
      </w:r>
      <w:r w:rsidRPr="00F17DA2">
        <w:rPr>
          <w:rFonts w:eastAsia="Times New Roman" w:cs="Times New Roman"/>
          <w:bCs/>
          <w:color w:val="000000"/>
        </w:rPr>
        <w:t>показали,</w:t>
      </w:r>
      <w:r w:rsidR="00F17DA2" w:rsidRPr="00F17DA2">
        <w:rPr>
          <w:rFonts w:ascii="Times New Romam" w:eastAsia="Times New Roman" w:hAnsi="Times New Romam" w:cs="Times New Roman"/>
          <w:bCs/>
          <w:color w:val="000000"/>
        </w:rPr>
        <w:t> режиме</w:t>
      </w:r>
      <w:r w:rsidRPr="00F17DA2">
        <w:rPr>
          <w:rFonts w:eastAsia="Times New Roman" w:cs="Times New Roman"/>
          <w:bCs/>
          <w:color w:val="000000"/>
        </w:rPr>
        <w:t xml:space="preserve"> что причины, </w:t>
      </w:r>
      <w:r w:rsidR="00F17DA2" w:rsidRPr="00F17DA2">
        <w:rPr>
          <w:rFonts w:ascii="Times New Romam" w:eastAsia="Times New Roman" w:hAnsi="Times New Romam" w:cs="Times New Roman"/>
          <w:bCs/>
          <w:color w:val="000000"/>
        </w:rPr>
        <w:t>коммуникации </w:t>
      </w:r>
      <w:r w:rsidRPr="00F17DA2">
        <w:rPr>
          <w:rFonts w:eastAsia="Times New Roman" w:cs="Times New Roman"/>
          <w:bCs/>
          <w:color w:val="000000"/>
        </w:rPr>
        <w:t>способствующие</w:t>
      </w:r>
      <w:r w:rsidR="00F17DA2" w:rsidRPr="00F17DA2">
        <w:rPr>
          <w:rFonts w:ascii="Times New Romam" w:eastAsia="Times New Roman" w:hAnsi="Times New Romam" w:cs="Times New Roman"/>
          <w:bCs/>
          <w:color w:val="000000"/>
        </w:rPr>
        <w:t> обществе</w:t>
      </w:r>
      <w:r w:rsidR="00F17DA2" w:rsidRPr="00F17DA2">
        <w:rPr>
          <w:rFonts w:eastAsia="Times New Roman" w:cs="Times New Roman"/>
          <w:bCs/>
          <w:color w:val="000000"/>
        </w:rPr>
        <w:t xml:space="preserve"> </w:t>
      </w:r>
      <w:r w:rsidRPr="00F17DA2">
        <w:rPr>
          <w:rFonts w:eastAsia="Times New Roman" w:cs="Times New Roman"/>
          <w:bCs/>
          <w:color w:val="000000"/>
        </w:rPr>
        <w:t xml:space="preserve">их </w:t>
      </w:r>
      <w:r w:rsidR="00F17DA2" w:rsidRPr="00F17DA2">
        <w:rPr>
          <w:rFonts w:ascii="Times New Romam" w:eastAsia="Times New Roman" w:hAnsi="Times New Romam" w:cs="Times New Roman"/>
          <w:bCs/>
          <w:color w:val="000000"/>
        </w:rPr>
        <w:t>позволяет </w:t>
      </w:r>
      <w:r w:rsidRPr="00F17DA2">
        <w:rPr>
          <w:rFonts w:eastAsia="Times New Roman" w:cs="Times New Roman"/>
          <w:bCs/>
          <w:color w:val="000000"/>
        </w:rPr>
        <w:t>вступлению</w:t>
      </w:r>
      <w:r w:rsidR="00F17DA2" w:rsidRPr="00F17DA2">
        <w:rPr>
          <w:rFonts w:ascii="Times New Romam" w:eastAsia="Times New Roman" w:hAnsi="Times New Romam" w:cs="Times New Roman"/>
          <w:bCs/>
          <w:color w:val="000000"/>
        </w:rPr>
        <w:t> влияния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онлайн </w:t>
      </w:r>
      <w:r w:rsidR="00F17DA2" w:rsidRPr="00F17DA2">
        <w:rPr>
          <w:rFonts w:ascii="Times New Romam" w:eastAsia="Times New Roman" w:hAnsi="Times New Romam" w:cs="Times New Roman"/>
          <w:bCs/>
          <w:color w:val="000000"/>
        </w:rPr>
        <w:t>информации </w:t>
      </w:r>
      <w:r w:rsidRPr="00F17DA2">
        <w:rPr>
          <w:rFonts w:eastAsia="Times New Roman" w:cs="Times New Roman"/>
          <w:bCs/>
          <w:color w:val="000000"/>
        </w:rPr>
        <w:t>политическую</w:t>
      </w:r>
      <w:r w:rsidR="00F17DA2" w:rsidRPr="00F17DA2">
        <w:rPr>
          <w:rFonts w:ascii="Times New Romam" w:eastAsia="Times New Roman" w:hAnsi="Times New Romam" w:cs="Times New Roman"/>
          <w:bCs/>
          <w:color w:val="000000"/>
        </w:rPr>
        <w:t> интернет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коммуникацию, </w:t>
      </w:r>
      <w:r w:rsidR="00F17DA2" w:rsidRPr="00F17DA2">
        <w:rPr>
          <w:rFonts w:ascii="Times New Romam" w:eastAsia="Times New Roman" w:hAnsi="Times New Romam" w:cs="Times New Roman"/>
          <w:bCs/>
          <w:color w:val="000000"/>
        </w:rPr>
        <w:t>институтами </w:t>
      </w:r>
      <w:r w:rsidRPr="00F17DA2">
        <w:rPr>
          <w:rFonts w:eastAsia="Times New Roman" w:cs="Times New Roman"/>
          <w:bCs/>
          <w:color w:val="000000"/>
        </w:rPr>
        <w:t>могут</w:t>
      </w:r>
      <w:r w:rsidR="00F17DA2" w:rsidRPr="00F17DA2">
        <w:rPr>
          <w:rFonts w:ascii="Times New Romam" w:eastAsia="Times New Roman" w:hAnsi="Times New Romam" w:cs="Times New Roman"/>
          <w:bCs/>
          <w:color w:val="000000"/>
        </w:rPr>
        <w:t> только</w:t>
      </w:r>
      <w:r w:rsidR="00F17DA2" w:rsidRPr="00F17DA2">
        <w:rPr>
          <w:rFonts w:eastAsia="Times New Roman" w:cs="Times New Roman"/>
          <w:bCs/>
          <w:color w:val="000000"/>
        </w:rPr>
        <w:t xml:space="preserve"> </w:t>
      </w:r>
      <w:r w:rsidRPr="00F17DA2">
        <w:rPr>
          <w:rFonts w:eastAsia="Times New Roman" w:cs="Times New Roman"/>
          <w:bCs/>
          <w:color w:val="000000"/>
        </w:rPr>
        <w:t xml:space="preserve">быть </w:t>
      </w:r>
      <w:r w:rsidR="00F17DA2" w:rsidRPr="00F17DA2">
        <w:rPr>
          <w:rFonts w:ascii="Times New Romam" w:eastAsia="Times New Roman" w:hAnsi="Times New Romam" w:cs="Times New Roman"/>
          <w:bCs/>
          <w:color w:val="000000"/>
        </w:rPr>
        <w:t>дополненной </w:t>
      </w:r>
      <w:r w:rsidRPr="00F17DA2">
        <w:rPr>
          <w:rFonts w:eastAsia="Times New Roman" w:cs="Times New Roman"/>
          <w:bCs/>
          <w:color w:val="000000"/>
        </w:rPr>
        <w:t>различными.</w:t>
      </w:r>
      <w:r w:rsidR="00F17DA2" w:rsidRPr="00F17DA2">
        <w:rPr>
          <w:rFonts w:ascii="Times New Romam" w:eastAsia="Times New Roman" w:hAnsi="Times New Romam" w:cs="Times New Roman"/>
          <w:bCs/>
          <w:color w:val="000000"/>
        </w:rPr>
        <w:t> коммуникации</w:t>
      </w:r>
      <w:r w:rsidRPr="00F17DA2">
        <w:rPr>
          <w:rFonts w:eastAsia="Times New Roman" w:cs="Times New Roman"/>
          <w:bCs/>
          <w:color w:val="000000"/>
        </w:rPr>
        <w:t xml:space="preserve"> </w:t>
      </w:r>
    </w:p>
    <w:p w14:paraId="4F4BCB71" w14:textId="56B45F0D"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1. Респондент №1 </w:t>
      </w:r>
      <w:r w:rsidR="00F17DA2" w:rsidRPr="00F17DA2">
        <w:rPr>
          <w:rFonts w:ascii="Times New Romam" w:eastAsia="Times New Roman" w:hAnsi="Times New Romam" w:cs="Times New Roman"/>
          <w:bCs/>
          <w:color w:val="000000"/>
        </w:rPr>
        <w:t>человека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развитие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погрузившись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является</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данного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сделать</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высказывать </w:t>
      </w:r>
      <w:r w:rsidR="00F17DA2" w:rsidRPr="00F17DA2">
        <w:rPr>
          <w:rFonts w:ascii="Times New Romam" w:eastAsia="Times New Roman" w:hAnsi="Times New Romam" w:cs="Times New Roman"/>
          <w:bCs/>
          <w:color w:val="000000"/>
        </w:rPr>
        <w:t>анализ </w:t>
      </w:r>
      <w:r w:rsidRPr="00F17DA2">
        <w:rPr>
          <w:rFonts w:eastAsia="Times New Roman" w:cs="Times New Roman"/>
          <w:bCs/>
          <w:color w:val="000000"/>
        </w:rPr>
        <w:t>свои</w:t>
      </w:r>
      <w:r w:rsidR="00F17DA2" w:rsidRPr="00F17DA2">
        <w:rPr>
          <w:rFonts w:ascii="Times New Romam" w:eastAsia="Times New Roman" w:hAnsi="Times New Romam" w:cs="Times New Roman"/>
          <w:bCs/>
          <w:color w:val="000000"/>
        </w:rPr>
        <w:t> характеристик</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политические </w:t>
      </w:r>
      <w:r w:rsidR="00F17DA2" w:rsidRPr="00F17DA2">
        <w:rPr>
          <w:rFonts w:ascii="Times New Romam" w:eastAsia="Times New Roman" w:hAnsi="Times New Romam" w:cs="Times New Roman"/>
          <w:bCs/>
          <w:color w:val="000000"/>
        </w:rPr>
        <w:t>коммуникацию </w:t>
      </w:r>
      <w:r w:rsidRPr="00F17DA2">
        <w:rPr>
          <w:rFonts w:eastAsia="Times New Roman" w:cs="Times New Roman"/>
          <w:bCs/>
          <w:color w:val="000000"/>
        </w:rPr>
        <w:t>взгляды</w:t>
      </w:r>
      <w:r w:rsidR="00F17DA2" w:rsidRPr="00F17DA2">
        <w:rPr>
          <w:rFonts w:ascii="Times New Romam" w:eastAsia="Times New Roman" w:hAnsi="Times New Romam" w:cs="Times New Roman"/>
          <w:bCs/>
          <w:color w:val="000000"/>
        </w:rPr>
        <w:t> разработал</w:t>
      </w:r>
      <w:r w:rsidR="00F17DA2" w:rsidRPr="00F17DA2">
        <w:rPr>
          <w:rFonts w:eastAsia="Times New Roman" w:cs="Times New Roman"/>
          <w:bCs/>
          <w:color w:val="000000"/>
        </w:rPr>
        <w:t xml:space="preserve"> </w:t>
      </w:r>
      <w:r w:rsidRPr="00F17DA2">
        <w:rPr>
          <w:rFonts w:eastAsia="Times New Roman" w:cs="Times New Roman"/>
          <w:bCs/>
          <w:color w:val="000000"/>
        </w:rPr>
        <w:t xml:space="preserve">без </w:t>
      </w:r>
      <w:r w:rsidR="00F17DA2" w:rsidRPr="00F17DA2">
        <w:rPr>
          <w:rFonts w:ascii="Times New Romam" w:eastAsia="Times New Roman" w:hAnsi="Times New Romam" w:cs="Times New Roman"/>
          <w:bCs/>
          <w:color w:val="000000"/>
        </w:rPr>
        <w:t>большинству </w:t>
      </w:r>
      <w:r w:rsidRPr="00F17DA2">
        <w:rPr>
          <w:rFonts w:eastAsia="Times New Roman" w:cs="Times New Roman"/>
          <w:bCs/>
          <w:color w:val="000000"/>
        </w:rPr>
        <w:t>стеснения</w:t>
      </w:r>
      <w:r w:rsidR="00F17DA2" w:rsidRPr="00F17DA2">
        <w:rPr>
          <w:rFonts w:ascii="Times New Romam" w:eastAsia="Times New Roman" w:hAnsi="Times New Romam" w:cs="Times New Roman"/>
          <w:bCs/>
          <w:color w:val="000000"/>
        </w:rPr>
        <w:t> преуменьшения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процессах </w:t>
      </w:r>
      <w:r w:rsidRPr="00F17DA2">
        <w:rPr>
          <w:rFonts w:eastAsia="Times New Roman" w:cs="Times New Roman"/>
          <w:bCs/>
          <w:color w:val="000000"/>
        </w:rPr>
        <w:t>опасения</w:t>
      </w:r>
      <w:r w:rsidR="00F17DA2" w:rsidRPr="00F17DA2">
        <w:rPr>
          <w:rFonts w:ascii="Times New Romam" w:eastAsia="Times New Roman" w:hAnsi="Times New Romam" w:cs="Times New Roman"/>
          <w:bCs/>
          <w:color w:val="000000"/>
        </w:rPr>
        <w:t> проделанная</w:t>
      </w:r>
      <w:r w:rsidR="00F17DA2" w:rsidRPr="00F17DA2">
        <w:rPr>
          <w:rFonts w:eastAsia="Times New Roman" w:cs="Times New Roman"/>
          <w:bCs/>
          <w:color w:val="000000"/>
        </w:rPr>
        <w:t xml:space="preserve"> </w:t>
      </w:r>
      <w:r w:rsidRPr="00F17DA2">
        <w:rPr>
          <w:rFonts w:eastAsia="Times New Roman" w:cs="Times New Roman"/>
          <w:bCs/>
          <w:color w:val="000000"/>
        </w:rPr>
        <w:t xml:space="preserve">быть </w:t>
      </w:r>
      <w:r w:rsidR="00F17DA2" w:rsidRPr="00F17DA2">
        <w:rPr>
          <w:rFonts w:ascii="Times New Romam" w:eastAsia="Times New Roman" w:hAnsi="Times New Romam" w:cs="Times New Roman"/>
          <w:bCs/>
          <w:color w:val="000000"/>
        </w:rPr>
        <w:t>существования </w:t>
      </w:r>
      <w:r w:rsidRPr="00F17DA2">
        <w:rPr>
          <w:rFonts w:eastAsia="Times New Roman" w:cs="Times New Roman"/>
          <w:bCs/>
          <w:color w:val="000000"/>
        </w:rPr>
        <w:t>осужденным</w:t>
      </w:r>
      <w:r w:rsidR="00F17DA2" w:rsidRPr="00F17DA2">
        <w:rPr>
          <w:rFonts w:ascii="Times New Romam" w:eastAsia="Times New Roman" w:hAnsi="Times New Romam" w:cs="Times New Roman"/>
          <w:bCs/>
          <w:color w:val="000000"/>
        </w:rPr>
        <w:t> современной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в реальной </w:t>
      </w:r>
      <w:r w:rsidR="00F17DA2" w:rsidRPr="00F17DA2">
        <w:rPr>
          <w:rFonts w:ascii="Times New Romam" w:eastAsia="Times New Roman" w:hAnsi="Times New Romam" w:cs="Times New Roman"/>
          <w:bCs/>
          <w:color w:val="000000"/>
        </w:rPr>
        <w:t>мышление </w:t>
      </w:r>
      <w:r w:rsidRPr="00F17DA2">
        <w:rPr>
          <w:rFonts w:eastAsia="Times New Roman" w:cs="Times New Roman"/>
          <w:bCs/>
          <w:color w:val="000000"/>
        </w:rPr>
        <w:t>жизни.</w:t>
      </w:r>
      <w:r w:rsidR="00F17DA2" w:rsidRPr="00F17DA2">
        <w:rPr>
          <w:rFonts w:ascii="Times New Romam" w:eastAsia="Times New Roman" w:hAnsi="Times New Romam" w:cs="Times New Roman"/>
          <w:bCs/>
          <w:color w:val="000000"/>
        </w:rPr>
        <w:t> общая</w:t>
      </w:r>
      <w:r w:rsidRPr="00F17DA2">
        <w:rPr>
          <w:rFonts w:eastAsia="Times New Roman" w:cs="Times New Roman"/>
          <w:bCs/>
          <w:color w:val="000000"/>
        </w:rPr>
        <w:t xml:space="preserve"> </w:t>
      </w:r>
    </w:p>
    <w:p w14:paraId="0E25FB17" w14:textId="4A988DBE"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2. Респондент №2 </w:t>
      </w:r>
      <w:r w:rsidR="00F17DA2" w:rsidRPr="00F17DA2">
        <w:rPr>
          <w:rFonts w:ascii="Times New Romam" w:eastAsia="Times New Roman" w:hAnsi="Times New Romam" w:cs="Times New Roman"/>
          <w:bCs/>
          <w:color w:val="000000"/>
        </w:rPr>
        <w:t>самой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контент</w:t>
      </w:r>
      <w:r w:rsidRPr="00F17DA2">
        <w:rPr>
          <w:rFonts w:eastAsia="Times New Roman" w:cs="Times New Roman"/>
          <w:bCs/>
          <w:color w:val="000000"/>
        </w:rPr>
        <w:t xml:space="preserve"> что онлайн </w:t>
      </w:r>
      <w:r w:rsidR="00F17DA2" w:rsidRPr="00F17DA2">
        <w:rPr>
          <w:rFonts w:ascii="Times New Romam" w:eastAsia="Times New Roman" w:hAnsi="Times New Romam" w:cs="Times New Roman"/>
          <w:bCs/>
          <w:color w:val="000000"/>
        </w:rPr>
        <w:t>провести </w:t>
      </w:r>
      <w:r w:rsidRPr="00F17DA2">
        <w:rPr>
          <w:rFonts w:eastAsia="Times New Roman" w:cs="Times New Roman"/>
          <w:bCs/>
          <w:color w:val="000000"/>
        </w:rPr>
        <w:t>коммуникация</w:t>
      </w:r>
      <w:r w:rsidR="00F17DA2" w:rsidRPr="00F17DA2">
        <w:rPr>
          <w:rFonts w:ascii="Times New Romam" w:eastAsia="Times New Roman" w:hAnsi="Times New Romam" w:cs="Times New Roman"/>
          <w:bCs/>
          <w:color w:val="000000"/>
        </w:rPr>
        <w:t> гуманитарного</w:t>
      </w:r>
      <w:r w:rsidR="00F17DA2" w:rsidRPr="00F17DA2">
        <w:rPr>
          <w:rFonts w:eastAsia="Times New Roman" w:cs="Times New Roman"/>
          <w:bCs/>
          <w:color w:val="000000"/>
        </w:rPr>
        <w:t xml:space="preserve"> </w:t>
      </w:r>
      <w:r w:rsidRPr="00F17DA2">
        <w:rPr>
          <w:rFonts w:eastAsia="Times New Roman" w:cs="Times New Roman"/>
          <w:bCs/>
          <w:color w:val="000000"/>
        </w:rPr>
        <w:t xml:space="preserve">дает </w:t>
      </w:r>
      <w:r w:rsidR="00F17DA2" w:rsidRPr="00F17DA2">
        <w:rPr>
          <w:rFonts w:ascii="Times New Romam" w:eastAsia="Times New Roman" w:hAnsi="Times New Romam" w:cs="Times New Roman"/>
          <w:bCs/>
          <w:color w:val="000000"/>
        </w:rPr>
        <w:t>способствует </w:t>
      </w:r>
      <w:r w:rsidRPr="00F17DA2">
        <w:rPr>
          <w:rFonts w:eastAsia="Times New Roman" w:cs="Times New Roman"/>
          <w:bCs/>
          <w:color w:val="000000"/>
        </w:rPr>
        <w:t>возможность</w:t>
      </w:r>
      <w:r w:rsidR="00F17DA2" w:rsidRPr="00F17DA2">
        <w:rPr>
          <w:rFonts w:ascii="Times New Romam" w:eastAsia="Times New Roman" w:hAnsi="Times New Romam" w:cs="Times New Roman"/>
          <w:bCs/>
          <w:color w:val="000000"/>
        </w:rPr>
        <w:t> развитие</w:t>
      </w:r>
      <w:r w:rsidR="00F17DA2" w:rsidRPr="00F17DA2">
        <w:rPr>
          <w:rFonts w:eastAsia="Times New Roman" w:cs="Times New Roman"/>
          <w:bCs/>
          <w:color w:val="000000"/>
        </w:rPr>
        <w:t xml:space="preserve"> </w:t>
      </w:r>
      <w:r w:rsidRPr="00F17DA2">
        <w:rPr>
          <w:rFonts w:eastAsia="Times New Roman" w:cs="Times New Roman"/>
          <w:bCs/>
          <w:color w:val="000000"/>
        </w:rPr>
        <w:t xml:space="preserve">узнать </w:t>
      </w:r>
      <w:r w:rsidR="00F17DA2" w:rsidRPr="00F17DA2">
        <w:rPr>
          <w:rFonts w:ascii="Times New Romam" w:eastAsia="Times New Roman" w:hAnsi="Times New Romam" w:cs="Times New Roman"/>
          <w:bCs/>
          <w:color w:val="000000"/>
        </w:rPr>
        <w:t>социальные </w:t>
      </w:r>
      <w:r w:rsidRPr="00F17DA2">
        <w:rPr>
          <w:rFonts w:eastAsia="Times New Roman" w:cs="Times New Roman"/>
          <w:bCs/>
          <w:color w:val="000000"/>
        </w:rPr>
        <w:t>мнение</w:t>
      </w:r>
      <w:r w:rsidR="00F17DA2" w:rsidRPr="00F17DA2">
        <w:rPr>
          <w:rFonts w:ascii="Times New Romam" w:eastAsia="Times New Roman" w:hAnsi="Times New Romam" w:cs="Times New Roman"/>
          <w:bCs/>
          <w:color w:val="000000"/>
        </w:rPr>
        <w:t> источника</w:t>
      </w:r>
      <w:r w:rsidR="00F17DA2" w:rsidRPr="00F17DA2">
        <w:rPr>
          <w:rFonts w:eastAsia="Times New Roman" w:cs="Times New Roman"/>
          <w:bCs/>
          <w:color w:val="000000"/>
        </w:rPr>
        <w:t xml:space="preserve"> </w:t>
      </w:r>
      <w:r w:rsidRPr="00F17DA2">
        <w:rPr>
          <w:rFonts w:eastAsia="Times New Roman" w:cs="Times New Roman"/>
          <w:bCs/>
          <w:color w:val="000000"/>
        </w:rPr>
        <w:t xml:space="preserve">других </w:t>
      </w:r>
      <w:r w:rsidR="00F17DA2" w:rsidRPr="00F17DA2">
        <w:rPr>
          <w:rFonts w:ascii="Times New Romam" w:eastAsia="Times New Roman" w:hAnsi="Times New Romam" w:cs="Times New Roman"/>
          <w:bCs/>
          <w:color w:val="000000"/>
        </w:rPr>
        <w:t>несет </w:t>
      </w:r>
      <w:r w:rsidRPr="00F17DA2">
        <w:rPr>
          <w:rFonts w:eastAsia="Times New Roman" w:cs="Times New Roman"/>
          <w:bCs/>
          <w:color w:val="000000"/>
        </w:rPr>
        <w:t>людей</w:t>
      </w:r>
      <w:r w:rsidR="00F17DA2" w:rsidRPr="00F17DA2">
        <w:rPr>
          <w:rFonts w:ascii="Times New Romam" w:eastAsia="Times New Roman" w:hAnsi="Times New Romam" w:cs="Times New Roman"/>
          <w:bCs/>
          <w:color w:val="000000"/>
        </w:rPr>
        <w:t> которой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обменяться </w:t>
      </w:r>
      <w:r w:rsidR="00F17DA2" w:rsidRPr="00F17DA2">
        <w:rPr>
          <w:rFonts w:ascii="Times New Romam" w:eastAsia="Times New Roman" w:hAnsi="Times New Romam" w:cs="Times New Roman"/>
          <w:bCs/>
          <w:color w:val="000000"/>
        </w:rPr>
        <w:t>концепции </w:t>
      </w:r>
      <w:r w:rsidRPr="00F17DA2">
        <w:rPr>
          <w:rFonts w:eastAsia="Times New Roman" w:cs="Times New Roman"/>
          <w:bCs/>
          <w:color w:val="000000"/>
        </w:rPr>
        <w:t>опытом.</w:t>
      </w:r>
      <w:r w:rsidR="00F17DA2" w:rsidRPr="00F17DA2">
        <w:rPr>
          <w:rFonts w:ascii="Times New Romam" w:eastAsia="Times New Roman" w:hAnsi="Times New Romam" w:cs="Times New Roman"/>
          <w:bCs/>
          <w:color w:val="000000"/>
        </w:rPr>
        <w:t> получается</w:t>
      </w:r>
      <w:r w:rsidRPr="00F17DA2">
        <w:rPr>
          <w:rFonts w:eastAsia="Times New Roman" w:cs="Times New Roman"/>
          <w:bCs/>
          <w:color w:val="000000"/>
        </w:rPr>
        <w:t xml:space="preserve"> </w:t>
      </w:r>
      <w:r w:rsidR="00C323DD" w:rsidRPr="00F17DA2">
        <w:rPr>
          <w:rFonts w:eastAsia="Times New Roman" w:cs="Times New Roman"/>
          <w:bCs/>
          <w:color w:val="000000"/>
        </w:rPr>
        <w:t xml:space="preserve">Однако, </w:t>
      </w:r>
      <w:r w:rsidR="00F17DA2" w:rsidRPr="00F17DA2">
        <w:rPr>
          <w:rFonts w:ascii="Times New Romam" w:eastAsia="Times New Roman" w:hAnsi="Times New Romam" w:cs="Times New Roman"/>
          <w:bCs/>
          <w:color w:val="000000"/>
        </w:rPr>
        <w:t>анализу </w:t>
      </w:r>
      <w:r w:rsidR="00C323DD"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память</w:t>
      </w:r>
      <w:r w:rsidR="00C323DD"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возникновение </w:t>
      </w:r>
      <w:r w:rsidR="00C323DD" w:rsidRPr="00F17DA2">
        <w:rPr>
          <w:rFonts w:eastAsia="Times New Roman" w:cs="Times New Roman"/>
          <w:bCs/>
          <w:color w:val="000000"/>
        </w:rPr>
        <w:t>навязчивая</w:t>
      </w:r>
      <w:r w:rsidR="00F17DA2" w:rsidRPr="00F17DA2">
        <w:rPr>
          <w:rFonts w:ascii="Times New Romam" w:eastAsia="Times New Roman" w:hAnsi="Times New Romam" w:cs="Times New Roman"/>
          <w:bCs/>
          <w:color w:val="000000"/>
        </w:rPr>
        <w:t> поведенческие</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трансляция </w:t>
      </w:r>
      <w:r w:rsidR="00F17DA2" w:rsidRPr="00F17DA2">
        <w:rPr>
          <w:rFonts w:ascii="Times New Romam" w:eastAsia="Times New Roman" w:hAnsi="Times New Romam" w:cs="Times New Roman"/>
          <w:bCs/>
          <w:color w:val="000000"/>
        </w:rPr>
        <w:t>коммуникативные </w:t>
      </w:r>
      <w:r w:rsidR="00C323DD" w:rsidRPr="00F17DA2">
        <w:rPr>
          <w:rFonts w:eastAsia="Times New Roman" w:cs="Times New Roman"/>
          <w:bCs/>
          <w:color w:val="000000"/>
        </w:rPr>
        <w:t>политических</w:t>
      </w:r>
      <w:r w:rsidR="00F17DA2" w:rsidRPr="00F17DA2">
        <w:rPr>
          <w:rFonts w:ascii="Times New Romam" w:eastAsia="Times New Roman" w:hAnsi="Times New Romam" w:cs="Times New Roman"/>
          <w:bCs/>
          <w:color w:val="000000"/>
        </w:rPr>
        <w:t> власти</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процессов </w:t>
      </w:r>
      <w:r w:rsidR="00F17DA2" w:rsidRPr="00F17DA2">
        <w:rPr>
          <w:rFonts w:ascii="Times New Romam" w:eastAsia="Times New Roman" w:hAnsi="Times New Romam" w:cs="Times New Roman"/>
          <w:bCs/>
          <w:color w:val="000000"/>
        </w:rPr>
        <w:t>предоставление </w:t>
      </w:r>
      <w:r w:rsidR="00C323DD" w:rsidRPr="00F17DA2">
        <w:rPr>
          <w:rFonts w:eastAsia="Times New Roman" w:cs="Times New Roman"/>
          <w:bCs/>
          <w:color w:val="000000"/>
        </w:rPr>
        <w:t>приводит</w:t>
      </w:r>
      <w:r w:rsidR="00F17DA2" w:rsidRPr="00F17DA2">
        <w:rPr>
          <w:rFonts w:ascii="Times New Romam" w:eastAsia="Times New Roman" w:hAnsi="Times New Romam" w:cs="Times New Roman"/>
          <w:bCs/>
          <w:color w:val="000000"/>
        </w:rPr>
        <w:t> стали</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к </w:t>
      </w:r>
      <w:r w:rsidR="00F17DA2" w:rsidRPr="00F17DA2">
        <w:rPr>
          <w:rFonts w:ascii="Times New Romam" w:eastAsia="Times New Roman" w:hAnsi="Times New Romam" w:cs="Times New Roman"/>
          <w:bCs/>
          <w:color w:val="000000"/>
        </w:rPr>
        <w:t>коммуникации </w:t>
      </w:r>
      <w:r w:rsidR="00C323DD" w:rsidRPr="00F17DA2">
        <w:rPr>
          <w:rFonts w:eastAsia="Times New Roman" w:cs="Times New Roman"/>
          <w:bCs/>
          <w:color w:val="000000"/>
        </w:rPr>
        <w:t>тому,</w:t>
      </w:r>
      <w:r w:rsidR="00F17DA2" w:rsidRPr="00F17DA2">
        <w:rPr>
          <w:rFonts w:ascii="Times New Romam" w:eastAsia="Times New Roman" w:hAnsi="Times New Romam" w:cs="Times New Roman"/>
          <w:bCs/>
          <w:color w:val="000000"/>
        </w:rPr>
        <w:t> человеком</w:t>
      </w:r>
      <w:r w:rsidR="00C323DD" w:rsidRPr="00F17DA2">
        <w:rPr>
          <w:rFonts w:eastAsia="Times New Roman" w:cs="Times New Roman"/>
          <w:bCs/>
          <w:color w:val="000000"/>
        </w:rPr>
        <w:t xml:space="preserve"> что люди </w:t>
      </w:r>
      <w:r w:rsidR="00F17DA2" w:rsidRPr="00F17DA2">
        <w:rPr>
          <w:rFonts w:ascii="Times New Romam" w:eastAsia="Times New Roman" w:hAnsi="Times New Romam" w:cs="Times New Roman"/>
          <w:bCs/>
          <w:color w:val="000000"/>
        </w:rPr>
        <w:t>потребностей </w:t>
      </w:r>
      <w:r w:rsidR="00C323DD" w:rsidRPr="00F17DA2">
        <w:rPr>
          <w:rFonts w:eastAsia="Times New Roman" w:cs="Times New Roman"/>
          <w:bCs/>
          <w:color w:val="000000"/>
        </w:rPr>
        <w:t>могут</w:t>
      </w:r>
      <w:r w:rsidR="00F17DA2" w:rsidRPr="00F17DA2">
        <w:rPr>
          <w:rFonts w:ascii="Times New Romam" w:eastAsia="Times New Roman" w:hAnsi="Times New Romam" w:cs="Times New Roman"/>
          <w:bCs/>
          <w:color w:val="000000"/>
        </w:rPr>
        <w:t> коммуникации</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быть </w:t>
      </w:r>
      <w:r w:rsidR="00F17DA2" w:rsidRPr="00F17DA2">
        <w:rPr>
          <w:rFonts w:ascii="Times New Romam" w:eastAsia="Times New Roman" w:hAnsi="Times New Romam" w:cs="Times New Roman"/>
          <w:bCs/>
          <w:color w:val="000000"/>
        </w:rPr>
        <w:t>поскольку </w:t>
      </w:r>
      <w:r w:rsidR="00C323DD" w:rsidRPr="00F17DA2">
        <w:rPr>
          <w:rFonts w:eastAsia="Times New Roman" w:cs="Times New Roman"/>
          <w:bCs/>
          <w:color w:val="000000"/>
        </w:rPr>
        <w:t>уязвимыми</w:t>
      </w:r>
      <w:r w:rsidR="00F17DA2" w:rsidRPr="00F17DA2">
        <w:rPr>
          <w:rFonts w:ascii="Times New Romam" w:eastAsia="Times New Roman" w:hAnsi="Times New Romam" w:cs="Times New Roman"/>
          <w:bCs/>
          <w:color w:val="000000"/>
        </w:rPr>
        <w:t> можно</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в принятии </w:t>
      </w:r>
      <w:r w:rsidR="00F17DA2" w:rsidRPr="00F17DA2">
        <w:rPr>
          <w:rFonts w:ascii="Times New Romam" w:eastAsia="Times New Roman" w:hAnsi="Times New Romam" w:cs="Times New Roman"/>
          <w:bCs/>
          <w:color w:val="000000"/>
        </w:rPr>
        <w:t>действия </w:t>
      </w:r>
      <w:r w:rsidR="00C323DD" w:rsidRPr="00F17DA2">
        <w:rPr>
          <w:rFonts w:eastAsia="Times New Roman" w:cs="Times New Roman"/>
          <w:bCs/>
          <w:color w:val="000000"/>
        </w:rPr>
        <w:t>информации</w:t>
      </w:r>
      <w:r w:rsidR="00F17DA2" w:rsidRPr="00F17DA2">
        <w:rPr>
          <w:rFonts w:ascii="Times New Romam" w:eastAsia="Times New Roman" w:hAnsi="Times New Romam" w:cs="Times New Roman"/>
          <w:bCs/>
          <w:color w:val="000000"/>
        </w:rPr>
        <w:t> общения</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оценочной </w:t>
      </w:r>
      <w:r w:rsidR="00C323DD" w:rsidRPr="00F17DA2">
        <w:rPr>
          <w:rFonts w:eastAsia="Times New Roman" w:cs="Times New Roman"/>
          <w:bCs/>
          <w:color w:val="000000"/>
        </w:rPr>
        <w:t>стать</w:t>
      </w:r>
      <w:r w:rsidR="00F17DA2" w:rsidRPr="00F17DA2">
        <w:rPr>
          <w:rFonts w:ascii="Times New Romam" w:eastAsia="Times New Roman" w:hAnsi="Times New Romam" w:cs="Times New Roman"/>
          <w:bCs/>
          <w:color w:val="000000"/>
        </w:rPr>
        <w:t> существует</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управляемой </w:t>
      </w:r>
      <w:r w:rsidR="00F17DA2" w:rsidRPr="00F17DA2">
        <w:rPr>
          <w:rFonts w:ascii="Times New Romam" w:eastAsia="Times New Roman" w:hAnsi="Times New Romam" w:cs="Times New Roman"/>
          <w:bCs/>
          <w:color w:val="000000"/>
        </w:rPr>
        <w:t>данные </w:t>
      </w:r>
      <w:r w:rsidR="00C323DD" w:rsidRPr="00F17DA2">
        <w:rPr>
          <w:rFonts w:eastAsia="Times New Roman" w:cs="Times New Roman"/>
          <w:bCs/>
          <w:color w:val="000000"/>
        </w:rPr>
        <w:t>массой.</w:t>
      </w:r>
      <w:r w:rsidR="00F17DA2" w:rsidRPr="00F17DA2">
        <w:rPr>
          <w:rFonts w:ascii="Times New Romam" w:eastAsia="Times New Roman" w:hAnsi="Times New Romam" w:cs="Times New Roman"/>
          <w:bCs/>
          <w:color w:val="000000"/>
        </w:rPr>
        <w:t> нарушение</w:t>
      </w:r>
      <w:r w:rsidR="00F17DA2" w:rsidRPr="00F17DA2">
        <w:rPr>
          <w:rFonts w:eastAsia="Times New Roman" w:cs="Times New Roman"/>
          <w:bCs/>
          <w:color w:val="000000"/>
        </w:rPr>
        <w:t xml:space="preserve"> </w:t>
      </w:r>
    </w:p>
    <w:p w14:paraId="3ECC1685" w14:textId="389B5B5D"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3. Респондент №3 </w:t>
      </w:r>
      <w:r w:rsidR="00F17DA2" w:rsidRPr="00F17DA2">
        <w:rPr>
          <w:rFonts w:ascii="Times New Romam" w:eastAsia="Times New Roman" w:hAnsi="Times New Romam" w:cs="Times New Roman"/>
          <w:bCs/>
          <w:color w:val="000000"/>
        </w:rPr>
        <w:t>политической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систему</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утверждать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опосредованное</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является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задачи</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получать </w:t>
      </w:r>
      <w:r w:rsidR="00F17DA2" w:rsidRPr="00F17DA2">
        <w:rPr>
          <w:rFonts w:ascii="Times New Romam" w:eastAsia="Times New Roman" w:hAnsi="Times New Romam" w:cs="Times New Roman"/>
          <w:bCs/>
          <w:color w:val="000000"/>
        </w:rPr>
        <w:t>политические </w:t>
      </w:r>
      <w:r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индивидуализации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о политических </w:t>
      </w:r>
      <w:r w:rsidR="00F17DA2" w:rsidRPr="00F17DA2">
        <w:rPr>
          <w:rFonts w:ascii="Times New Romam" w:eastAsia="Times New Roman" w:hAnsi="Times New Romam" w:cs="Times New Roman"/>
          <w:bCs/>
          <w:color w:val="000000"/>
        </w:rPr>
        <w:t>организации </w:t>
      </w:r>
      <w:r w:rsidRPr="00F17DA2">
        <w:rPr>
          <w:rFonts w:eastAsia="Times New Roman" w:cs="Times New Roman"/>
          <w:bCs/>
          <w:color w:val="000000"/>
        </w:rPr>
        <w:t>событиях</w:t>
      </w:r>
      <w:r w:rsidR="00F17DA2" w:rsidRPr="00F17DA2">
        <w:rPr>
          <w:rFonts w:ascii="Times New Romam" w:eastAsia="Times New Roman" w:hAnsi="Times New Romam" w:cs="Times New Roman"/>
          <w:bCs/>
          <w:color w:val="000000"/>
        </w:rPr>
        <w:t> риторическая</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происходящих </w:t>
      </w:r>
      <w:r w:rsidR="00F17DA2" w:rsidRPr="00F17DA2">
        <w:rPr>
          <w:rFonts w:ascii="Times New Romam" w:eastAsia="Times New Roman" w:hAnsi="Times New Romam" w:cs="Times New Roman"/>
          <w:bCs/>
          <w:color w:val="000000"/>
        </w:rPr>
        <w:t>подтверждающими </w:t>
      </w:r>
      <w:r w:rsidRPr="00F17DA2">
        <w:rPr>
          <w:rFonts w:eastAsia="Times New Roman" w:cs="Times New Roman"/>
          <w:bCs/>
          <w:color w:val="000000"/>
        </w:rPr>
        <w:t>изменениях</w:t>
      </w:r>
      <w:r w:rsidR="00F17DA2" w:rsidRPr="00F17DA2">
        <w:rPr>
          <w:rFonts w:ascii="Times New Romam" w:eastAsia="Times New Roman" w:hAnsi="Times New Romam" w:cs="Times New Roman"/>
          <w:bCs/>
          <w:color w:val="000000"/>
        </w:rPr>
        <w:t> канале</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поиске </w:t>
      </w:r>
      <w:r w:rsidRPr="00F17DA2">
        <w:rPr>
          <w:rFonts w:eastAsia="Times New Roman" w:cs="Times New Roman"/>
          <w:bCs/>
          <w:color w:val="000000"/>
        </w:rPr>
        <w:t>законодательстве.</w:t>
      </w:r>
      <w:r w:rsidR="00F17DA2" w:rsidRPr="00F17DA2">
        <w:rPr>
          <w:rFonts w:ascii="Times New Romam" w:eastAsia="Times New Roman" w:hAnsi="Times New Romam" w:cs="Times New Roman"/>
          <w:bCs/>
          <w:color w:val="000000"/>
        </w:rPr>
        <w:t> можно</w:t>
      </w:r>
      <w:r w:rsidRPr="00F17DA2">
        <w:rPr>
          <w:rFonts w:eastAsia="Times New Roman" w:cs="Times New Roman"/>
          <w:bCs/>
          <w:color w:val="000000"/>
        </w:rPr>
        <w:t xml:space="preserve"> </w:t>
      </w:r>
    </w:p>
    <w:p w14:paraId="371E4A1A" w14:textId="05CF6BB7"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4. Респондент №4 </w:t>
      </w:r>
      <w:r w:rsidR="00F17DA2" w:rsidRPr="00F17DA2">
        <w:rPr>
          <w:rFonts w:ascii="Times New Romam" w:eastAsia="Times New Roman" w:hAnsi="Times New Romam" w:cs="Times New Roman"/>
          <w:bCs/>
          <w:color w:val="000000"/>
        </w:rPr>
        <w:t>основные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задач</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вокруг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различными</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субъектов </w:t>
      </w:r>
      <w:r w:rsidRPr="00F17DA2">
        <w:rPr>
          <w:rFonts w:eastAsia="Times New Roman" w:cs="Times New Roman"/>
          <w:bCs/>
          <w:color w:val="000000"/>
        </w:rPr>
        <w:t>помогает</w:t>
      </w:r>
      <w:r w:rsidR="00F17DA2" w:rsidRPr="00F17DA2">
        <w:rPr>
          <w:rFonts w:ascii="Times New Romam" w:eastAsia="Times New Roman" w:hAnsi="Times New Romam" w:cs="Times New Roman"/>
          <w:bCs/>
          <w:color w:val="000000"/>
        </w:rPr>
        <w:t> основных</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находить </w:t>
      </w:r>
      <w:r w:rsidR="00F17DA2" w:rsidRPr="00F17DA2">
        <w:rPr>
          <w:rFonts w:ascii="Times New Romam" w:eastAsia="Times New Roman" w:hAnsi="Times New Romam" w:cs="Times New Roman"/>
          <w:bCs/>
          <w:color w:val="000000"/>
        </w:rPr>
        <w:t>государственной </w:t>
      </w:r>
      <w:r w:rsidRPr="00F17DA2">
        <w:rPr>
          <w:rFonts w:eastAsia="Times New Roman" w:cs="Times New Roman"/>
          <w:bCs/>
          <w:color w:val="000000"/>
        </w:rPr>
        <w:t>единомышленников</w:t>
      </w:r>
      <w:r w:rsidR="00F17DA2" w:rsidRPr="00F17DA2">
        <w:rPr>
          <w:rFonts w:ascii="Times New Romam" w:eastAsia="Times New Roman" w:hAnsi="Times New Romam" w:cs="Times New Roman"/>
          <w:bCs/>
          <w:color w:val="000000"/>
        </w:rPr>
        <w:t> качества</w:t>
      </w:r>
      <w:r w:rsidR="00F17DA2" w:rsidRPr="00F17DA2">
        <w:rPr>
          <w:rFonts w:eastAsia="Times New Roman" w:cs="Times New Roman"/>
          <w:bCs/>
          <w:color w:val="000000"/>
        </w:rPr>
        <w:t xml:space="preserve"> </w:t>
      </w:r>
      <w:r w:rsidRPr="00F17DA2">
        <w:rPr>
          <w:rFonts w:eastAsia="Times New Roman" w:cs="Times New Roman"/>
          <w:bCs/>
          <w:color w:val="000000"/>
        </w:rPr>
        <w:t xml:space="preserve">и создавать </w:t>
      </w:r>
      <w:r w:rsidR="00F17DA2" w:rsidRPr="00F17DA2">
        <w:rPr>
          <w:rFonts w:ascii="Times New Romam" w:eastAsia="Times New Roman" w:hAnsi="Times New Romam" w:cs="Times New Roman"/>
          <w:bCs/>
          <w:color w:val="000000"/>
        </w:rPr>
        <w:t>технологий </w:t>
      </w:r>
      <w:r w:rsidRPr="00F17DA2">
        <w:rPr>
          <w:rFonts w:eastAsia="Times New Roman" w:cs="Times New Roman"/>
          <w:bCs/>
          <w:color w:val="000000"/>
        </w:rPr>
        <w:t>сообщества</w:t>
      </w:r>
      <w:r w:rsidR="00F17DA2" w:rsidRPr="00F17DA2">
        <w:rPr>
          <w:rFonts w:ascii="Times New Romam" w:eastAsia="Times New Roman" w:hAnsi="Times New Romam" w:cs="Times New Roman"/>
          <w:bCs/>
          <w:color w:val="000000"/>
        </w:rPr>
        <w:t> форма</w:t>
      </w:r>
      <w:r w:rsidR="00F17DA2" w:rsidRPr="00F17DA2">
        <w:rPr>
          <w:rFonts w:eastAsia="Times New Roman" w:cs="Times New Roman"/>
          <w:bCs/>
          <w:color w:val="000000"/>
        </w:rPr>
        <w:t xml:space="preserve"> </w:t>
      </w:r>
      <w:r w:rsidRPr="00F17DA2">
        <w:rPr>
          <w:rFonts w:eastAsia="Times New Roman" w:cs="Times New Roman"/>
          <w:bCs/>
          <w:color w:val="000000"/>
        </w:rPr>
        <w:t xml:space="preserve">с общими </w:t>
      </w:r>
      <w:r w:rsidR="00F17DA2" w:rsidRPr="00F17DA2">
        <w:rPr>
          <w:rFonts w:ascii="Times New Romam" w:eastAsia="Times New Roman" w:hAnsi="Times New Romam" w:cs="Times New Roman"/>
          <w:bCs/>
          <w:color w:val="000000"/>
        </w:rPr>
        <w:t>особенностями </w:t>
      </w:r>
      <w:r w:rsidRPr="00F17DA2">
        <w:rPr>
          <w:rFonts w:eastAsia="Times New Roman" w:cs="Times New Roman"/>
          <w:bCs/>
          <w:color w:val="000000"/>
        </w:rPr>
        <w:t>интересами.</w:t>
      </w:r>
      <w:r w:rsidR="00F17DA2" w:rsidRPr="00F17DA2">
        <w:rPr>
          <w:rFonts w:ascii="Times New Romam" w:eastAsia="Times New Roman" w:hAnsi="Times New Romam" w:cs="Times New Roman"/>
          <w:bCs/>
          <w:color w:val="000000"/>
        </w:rPr>
        <w:t> политических</w:t>
      </w:r>
      <w:r w:rsidRPr="00F17DA2">
        <w:rPr>
          <w:rFonts w:eastAsia="Times New Roman" w:cs="Times New Roman"/>
          <w:bCs/>
          <w:color w:val="000000"/>
        </w:rPr>
        <w:t xml:space="preserve"> </w:t>
      </w:r>
    </w:p>
    <w:p w14:paraId="453387BA" w14:textId="33A07268" w:rsidR="00561CBC" w:rsidRPr="00F17DA2" w:rsidRDefault="00561CBC" w:rsidP="00561CBC">
      <w:pPr>
        <w:rPr>
          <w:rFonts w:eastAsia="Times New Roman" w:cs="Times New Roman"/>
          <w:bCs/>
          <w:color w:val="000000"/>
        </w:rPr>
      </w:pPr>
      <w:r w:rsidRPr="00F17DA2">
        <w:rPr>
          <w:rFonts w:eastAsia="Times New Roman" w:cs="Times New Roman"/>
          <w:bCs/>
          <w:color w:val="000000"/>
        </w:rPr>
        <w:lastRenderedPageBreak/>
        <w:t xml:space="preserve">5. Респондент №5 </w:t>
      </w:r>
      <w:r w:rsidR="00F17DA2" w:rsidRPr="00F17DA2">
        <w:rPr>
          <w:rFonts w:ascii="Times New Romam" w:eastAsia="Times New Roman" w:hAnsi="Times New Romam" w:cs="Times New Roman"/>
          <w:bCs/>
          <w:color w:val="000000"/>
        </w:rPr>
        <w:t>название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также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телевидением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потребностям</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органов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некоторые</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w:t>
      </w:r>
      <w:r w:rsidR="00F17DA2" w:rsidRPr="00F17DA2">
        <w:rPr>
          <w:rFonts w:ascii="Times New Romam" w:eastAsia="Times New Roman" w:hAnsi="Times New Romam" w:cs="Times New Roman"/>
          <w:bCs/>
          <w:color w:val="000000"/>
        </w:rPr>
        <w:t>теперь </w:t>
      </w:r>
      <w:r w:rsidRPr="00F17DA2">
        <w:rPr>
          <w:rFonts w:eastAsia="Times New Roman" w:cs="Times New Roman"/>
          <w:bCs/>
          <w:color w:val="000000"/>
        </w:rPr>
        <w:t>выражать</w:t>
      </w:r>
      <w:r w:rsidR="00F17DA2" w:rsidRPr="00F17DA2">
        <w:rPr>
          <w:rFonts w:ascii="Times New Romam" w:eastAsia="Times New Roman" w:hAnsi="Times New Romam" w:cs="Times New Roman"/>
          <w:bCs/>
          <w:color w:val="000000"/>
        </w:rPr>
        <w:t> работ</w:t>
      </w:r>
      <w:r w:rsidR="00F17DA2" w:rsidRPr="00F17DA2">
        <w:rPr>
          <w:rFonts w:eastAsia="Times New Roman" w:cs="Times New Roman"/>
          <w:bCs/>
          <w:color w:val="000000"/>
        </w:rPr>
        <w:t xml:space="preserve"> </w:t>
      </w:r>
      <w:r w:rsidRPr="00F17DA2">
        <w:rPr>
          <w:rFonts w:eastAsia="Times New Roman" w:cs="Times New Roman"/>
          <w:bCs/>
          <w:color w:val="000000"/>
        </w:rPr>
        <w:t xml:space="preserve">свое </w:t>
      </w:r>
      <w:r w:rsidR="00F17DA2" w:rsidRPr="00F17DA2">
        <w:rPr>
          <w:rFonts w:ascii="Times New Romam" w:eastAsia="Times New Roman" w:hAnsi="Times New Romam" w:cs="Times New Roman"/>
          <w:bCs/>
          <w:color w:val="000000"/>
        </w:rPr>
        <w:t>цифры </w:t>
      </w:r>
      <w:r w:rsidRPr="00F17DA2">
        <w:rPr>
          <w:rFonts w:eastAsia="Times New Roman" w:cs="Times New Roman"/>
          <w:bCs/>
          <w:color w:val="000000"/>
        </w:rPr>
        <w:t>недовольство</w:t>
      </w:r>
      <w:r w:rsidR="00F17DA2" w:rsidRPr="00F17DA2">
        <w:rPr>
          <w:rFonts w:ascii="Times New Romam" w:eastAsia="Times New Roman" w:hAnsi="Times New Romam" w:cs="Times New Roman"/>
          <w:bCs/>
          <w:color w:val="000000"/>
        </w:rPr>
        <w:t> коммуникацию</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политической </w:t>
      </w:r>
      <w:r w:rsidR="00F17DA2" w:rsidRPr="00F17DA2">
        <w:rPr>
          <w:rFonts w:ascii="Times New Romam" w:eastAsia="Times New Roman" w:hAnsi="Times New Romam" w:cs="Times New Roman"/>
          <w:bCs/>
          <w:color w:val="000000"/>
        </w:rPr>
        <w:t>одним </w:t>
      </w:r>
      <w:r w:rsidRPr="00F17DA2">
        <w:rPr>
          <w:rFonts w:eastAsia="Times New Roman" w:cs="Times New Roman"/>
          <w:bCs/>
          <w:color w:val="000000"/>
        </w:rPr>
        <w:t>ситуацией</w:t>
      </w:r>
      <w:r w:rsidR="00F17DA2" w:rsidRPr="00F17DA2">
        <w:rPr>
          <w:rFonts w:ascii="Times New Romam" w:eastAsia="Times New Roman" w:hAnsi="Times New Romam" w:cs="Times New Roman"/>
          <w:bCs/>
          <w:color w:val="000000"/>
        </w:rPr>
        <w:t> цензуре</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привлекать </w:t>
      </w:r>
      <w:r w:rsidR="00F17DA2" w:rsidRPr="00F17DA2">
        <w:rPr>
          <w:rFonts w:ascii="Times New Romam" w:eastAsia="Times New Roman" w:hAnsi="Times New Romam" w:cs="Times New Roman"/>
          <w:bCs/>
          <w:color w:val="000000"/>
        </w:rPr>
        <w:t>связанный </w:t>
      </w:r>
      <w:r w:rsidRPr="00F17DA2">
        <w:rPr>
          <w:rFonts w:eastAsia="Times New Roman" w:cs="Times New Roman"/>
          <w:bCs/>
          <w:color w:val="000000"/>
        </w:rPr>
        <w:t>внимание</w:t>
      </w:r>
      <w:r w:rsidR="00F17DA2" w:rsidRPr="00F17DA2">
        <w:rPr>
          <w:rFonts w:ascii="Times New Romam" w:eastAsia="Times New Roman" w:hAnsi="Times New Romam" w:cs="Times New Roman"/>
          <w:bCs/>
          <w:color w:val="000000"/>
        </w:rPr>
        <w:t> стать</w:t>
      </w:r>
      <w:r w:rsidR="00F17DA2" w:rsidRPr="00F17DA2">
        <w:rPr>
          <w:rFonts w:eastAsia="Times New Roman" w:cs="Times New Roman"/>
          <w:bCs/>
          <w:color w:val="000000"/>
        </w:rPr>
        <w:t xml:space="preserve"> </w:t>
      </w:r>
      <w:r w:rsidRPr="00F17DA2">
        <w:rPr>
          <w:rFonts w:eastAsia="Times New Roman" w:cs="Times New Roman"/>
          <w:bCs/>
          <w:color w:val="000000"/>
        </w:rPr>
        <w:t xml:space="preserve">к проблемам, </w:t>
      </w:r>
      <w:r w:rsidR="00F17DA2" w:rsidRPr="00F17DA2">
        <w:rPr>
          <w:rFonts w:ascii="Times New Romam" w:eastAsia="Times New Roman" w:hAnsi="Times New Romam" w:cs="Times New Roman"/>
          <w:bCs/>
          <w:color w:val="000000"/>
        </w:rPr>
        <w:t>понятны </w:t>
      </w:r>
      <w:r w:rsidRPr="00F17DA2">
        <w:rPr>
          <w:rFonts w:eastAsia="Times New Roman" w:cs="Times New Roman"/>
          <w:bCs/>
          <w:color w:val="000000"/>
        </w:rPr>
        <w:t>которые</w:t>
      </w:r>
      <w:r w:rsidR="00F17DA2" w:rsidRPr="00F17DA2">
        <w:rPr>
          <w:rFonts w:ascii="Times New Romam" w:eastAsia="Times New Roman" w:hAnsi="Times New Romam" w:cs="Times New Roman"/>
          <w:bCs/>
          <w:color w:val="000000"/>
        </w:rPr>
        <w:t> которая</w:t>
      </w:r>
      <w:r w:rsidR="00F17DA2" w:rsidRPr="00F17DA2">
        <w:rPr>
          <w:rFonts w:eastAsia="Times New Roman" w:cs="Times New Roman"/>
          <w:bCs/>
          <w:color w:val="000000"/>
        </w:rPr>
        <w:t xml:space="preserve"> </w:t>
      </w:r>
      <w:r w:rsidRPr="00F17DA2">
        <w:rPr>
          <w:rFonts w:eastAsia="Times New Roman" w:cs="Times New Roman"/>
          <w:bCs/>
          <w:color w:val="000000"/>
        </w:rPr>
        <w:t xml:space="preserve">его </w:t>
      </w:r>
      <w:r w:rsidR="00F17DA2" w:rsidRPr="00F17DA2">
        <w:rPr>
          <w:rFonts w:ascii="Times New Romam" w:eastAsia="Times New Roman" w:hAnsi="Times New Romam" w:cs="Times New Roman"/>
          <w:bCs/>
          <w:color w:val="000000"/>
        </w:rPr>
        <w:t>услугами </w:t>
      </w:r>
      <w:r w:rsidRPr="00F17DA2">
        <w:rPr>
          <w:rFonts w:eastAsia="Times New Roman" w:cs="Times New Roman"/>
          <w:bCs/>
          <w:color w:val="000000"/>
        </w:rPr>
        <w:t>волнуют.</w:t>
      </w:r>
      <w:r w:rsidR="00F17DA2" w:rsidRPr="00F17DA2">
        <w:rPr>
          <w:rFonts w:ascii="Times New Romam" w:eastAsia="Times New Roman" w:hAnsi="Times New Romam" w:cs="Times New Roman"/>
          <w:bCs/>
          <w:color w:val="000000"/>
        </w:rPr>
        <w:t> четвертых</w:t>
      </w:r>
      <w:r w:rsidRPr="00F17DA2">
        <w:rPr>
          <w:rFonts w:eastAsia="Times New Roman" w:cs="Times New Roman"/>
          <w:bCs/>
          <w:color w:val="000000"/>
        </w:rPr>
        <w:t xml:space="preserve"> </w:t>
      </w:r>
    </w:p>
    <w:p w14:paraId="1DF0BCA5" w14:textId="203F983B"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6. Респондент №6 </w:t>
      </w:r>
      <w:r w:rsidR="00F17DA2" w:rsidRPr="00F17DA2">
        <w:rPr>
          <w:rFonts w:ascii="Times New Romam" w:eastAsia="Times New Roman" w:hAnsi="Times New Romam" w:cs="Times New Roman"/>
          <w:bCs/>
          <w:color w:val="000000"/>
        </w:rPr>
        <w:t>статье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крайне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искусственного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неограниченную</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технологий </w:t>
      </w:r>
      <w:r w:rsidRPr="00F17DA2">
        <w:rPr>
          <w:rFonts w:eastAsia="Times New Roman" w:cs="Times New Roman"/>
          <w:bCs/>
          <w:color w:val="000000"/>
        </w:rPr>
        <w:t>дает</w:t>
      </w:r>
      <w:r w:rsidR="00F17DA2" w:rsidRPr="00F17DA2">
        <w:rPr>
          <w:rFonts w:ascii="Times New Romam" w:eastAsia="Times New Roman" w:hAnsi="Times New Romam" w:cs="Times New Roman"/>
          <w:bCs/>
          <w:color w:val="000000"/>
        </w:rPr>
        <w:t> вызывают</w:t>
      </w:r>
      <w:r w:rsidR="00F17DA2" w:rsidRPr="00F17DA2">
        <w:rPr>
          <w:rFonts w:eastAsia="Times New Roman" w:cs="Times New Roman"/>
          <w:bCs/>
          <w:color w:val="000000"/>
        </w:rPr>
        <w:t xml:space="preserve"> </w:t>
      </w:r>
      <w:r w:rsidRPr="00F17DA2">
        <w:rPr>
          <w:rFonts w:eastAsia="Times New Roman" w:cs="Times New Roman"/>
          <w:bCs/>
          <w:color w:val="000000"/>
        </w:rPr>
        <w:t xml:space="preserve">возможность </w:t>
      </w:r>
      <w:r w:rsidR="00F17DA2" w:rsidRPr="00F17DA2">
        <w:rPr>
          <w:rFonts w:ascii="Times New Romam" w:eastAsia="Times New Roman" w:hAnsi="Times New Romam" w:cs="Times New Roman"/>
          <w:bCs/>
          <w:color w:val="000000"/>
        </w:rPr>
        <w:t>устройства </w:t>
      </w:r>
      <w:r w:rsidRPr="00F17DA2">
        <w:rPr>
          <w:rFonts w:eastAsia="Times New Roman" w:cs="Times New Roman"/>
          <w:bCs/>
          <w:color w:val="000000"/>
        </w:rPr>
        <w:t>влиять</w:t>
      </w:r>
      <w:r w:rsidR="00F17DA2" w:rsidRPr="00F17DA2">
        <w:rPr>
          <w:rFonts w:ascii="Times New Romam" w:eastAsia="Times New Roman" w:hAnsi="Times New Romam" w:cs="Times New Roman"/>
          <w:bCs/>
          <w:color w:val="000000"/>
        </w:rPr>
        <w:t> несут</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политические </w:t>
      </w:r>
      <w:r w:rsidR="00F17DA2" w:rsidRPr="00F17DA2">
        <w:rPr>
          <w:rFonts w:ascii="Times New Romam" w:eastAsia="Times New Roman" w:hAnsi="Times New Romam" w:cs="Times New Roman"/>
          <w:bCs/>
          <w:color w:val="000000"/>
        </w:rPr>
        <w:t>поведение </w:t>
      </w:r>
      <w:r w:rsidRPr="00F17DA2">
        <w:rPr>
          <w:rFonts w:eastAsia="Times New Roman" w:cs="Times New Roman"/>
          <w:bCs/>
          <w:color w:val="000000"/>
        </w:rPr>
        <w:t>процессы</w:t>
      </w:r>
      <w:r w:rsidR="00F17DA2" w:rsidRPr="00F17DA2">
        <w:rPr>
          <w:rFonts w:ascii="Times New Romam" w:eastAsia="Times New Roman" w:hAnsi="Times New Romam" w:cs="Times New Roman"/>
          <w:bCs/>
          <w:color w:val="000000"/>
        </w:rPr>
        <w:t> отношениями</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принимать </w:t>
      </w:r>
      <w:r w:rsidR="00F17DA2" w:rsidRPr="00F17DA2">
        <w:rPr>
          <w:rFonts w:ascii="Times New Romam" w:eastAsia="Times New Roman" w:hAnsi="Times New Romam" w:cs="Times New Roman"/>
          <w:bCs/>
          <w:color w:val="000000"/>
        </w:rPr>
        <w:t>помогали </w:t>
      </w:r>
      <w:r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использованы</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общественной </w:t>
      </w:r>
      <w:r w:rsidR="00F17DA2" w:rsidRPr="00F17DA2">
        <w:rPr>
          <w:rFonts w:ascii="Times New Romam" w:eastAsia="Times New Roman" w:hAnsi="Times New Romam" w:cs="Times New Roman"/>
          <w:bCs/>
          <w:color w:val="000000"/>
        </w:rPr>
        <w:t>петербургского </w:t>
      </w:r>
      <w:r w:rsidRPr="00F17DA2">
        <w:rPr>
          <w:rFonts w:eastAsia="Times New Roman" w:cs="Times New Roman"/>
          <w:bCs/>
          <w:color w:val="000000"/>
        </w:rPr>
        <w:t>жизни.</w:t>
      </w:r>
      <w:r w:rsidR="00F17DA2" w:rsidRPr="00F17DA2">
        <w:rPr>
          <w:rFonts w:ascii="Times New Romam" w:eastAsia="Times New Roman" w:hAnsi="Times New Romam" w:cs="Times New Roman"/>
          <w:bCs/>
          <w:color w:val="000000"/>
        </w:rPr>
        <w:t> распространяется</w:t>
      </w:r>
      <w:r w:rsidRPr="00F17DA2">
        <w:rPr>
          <w:rFonts w:eastAsia="Times New Roman" w:cs="Times New Roman"/>
          <w:bCs/>
          <w:color w:val="000000"/>
        </w:rPr>
        <w:t xml:space="preserve"> </w:t>
      </w:r>
    </w:p>
    <w:p w14:paraId="0AACA1C4" w14:textId="4965D3F9"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7. Респондент №7 </w:t>
      </w:r>
      <w:r w:rsidR="00F17DA2" w:rsidRPr="00F17DA2">
        <w:rPr>
          <w:rFonts w:ascii="Times New Romam" w:eastAsia="Times New Roman" w:hAnsi="Times New Romam" w:cs="Times New Roman"/>
          <w:bCs/>
          <w:color w:val="000000"/>
        </w:rPr>
        <w:t>конкурентное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технологий</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российском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сообществам</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переживания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политическая</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получать </w:t>
      </w:r>
      <w:r w:rsidR="00F17DA2" w:rsidRPr="00F17DA2">
        <w:rPr>
          <w:rFonts w:ascii="Times New Romam" w:eastAsia="Times New Roman" w:hAnsi="Times New Romam" w:cs="Times New Roman"/>
          <w:bCs/>
          <w:color w:val="000000"/>
        </w:rPr>
        <w:t>холдингу </w:t>
      </w:r>
      <w:r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сотрудничество</w:t>
      </w:r>
      <w:r w:rsidR="00F17DA2" w:rsidRPr="00F17DA2">
        <w:rPr>
          <w:rFonts w:eastAsia="Times New Roman" w:cs="Times New Roman"/>
          <w:bCs/>
          <w:color w:val="000000"/>
        </w:rPr>
        <w:t xml:space="preserve"> </w:t>
      </w:r>
      <w:r w:rsidRPr="00F17DA2">
        <w:rPr>
          <w:rFonts w:eastAsia="Times New Roman" w:cs="Times New Roman"/>
          <w:bCs/>
          <w:color w:val="000000"/>
        </w:rPr>
        <w:t xml:space="preserve">о различных </w:t>
      </w:r>
      <w:r w:rsidR="00F17DA2" w:rsidRPr="00F17DA2">
        <w:rPr>
          <w:rFonts w:ascii="Times New Romam" w:eastAsia="Times New Roman" w:hAnsi="Times New Romam" w:cs="Times New Roman"/>
          <w:bCs/>
          <w:color w:val="000000"/>
        </w:rPr>
        <w:t>политические </w:t>
      </w:r>
      <w:r w:rsidRPr="00F17DA2">
        <w:rPr>
          <w:rFonts w:eastAsia="Times New Roman" w:cs="Times New Roman"/>
          <w:bCs/>
          <w:color w:val="000000"/>
        </w:rPr>
        <w:t>кандидатах</w:t>
      </w:r>
      <w:r w:rsidR="00F17DA2" w:rsidRPr="00F17DA2">
        <w:rPr>
          <w:rFonts w:ascii="Times New Romam" w:eastAsia="Times New Roman" w:hAnsi="Times New Romam" w:cs="Times New Roman"/>
          <w:bCs/>
          <w:color w:val="000000"/>
        </w:rPr>
        <w:t> развитием</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рассматривается </w:t>
      </w:r>
      <w:r w:rsidRPr="00F17DA2">
        <w:rPr>
          <w:rFonts w:eastAsia="Times New Roman" w:cs="Times New Roman"/>
          <w:bCs/>
          <w:color w:val="000000"/>
        </w:rPr>
        <w:t>партиях,</w:t>
      </w:r>
      <w:r w:rsidR="00F17DA2" w:rsidRPr="00F17DA2">
        <w:rPr>
          <w:rFonts w:ascii="Times New Romam" w:eastAsia="Times New Roman" w:hAnsi="Times New Romam" w:cs="Times New Roman"/>
          <w:bCs/>
          <w:color w:val="000000"/>
        </w:rPr>
        <w:t> определение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когда </w:t>
      </w:r>
      <w:r w:rsidRPr="00F17DA2">
        <w:rPr>
          <w:rFonts w:eastAsia="Times New Roman" w:cs="Times New Roman"/>
          <w:bCs/>
          <w:color w:val="000000"/>
        </w:rPr>
        <w:t>помогает</w:t>
      </w:r>
      <w:r w:rsidR="00F17DA2" w:rsidRPr="00F17DA2">
        <w:rPr>
          <w:rFonts w:ascii="Times New Romam" w:eastAsia="Times New Roman" w:hAnsi="Times New Romam" w:cs="Times New Roman"/>
          <w:bCs/>
          <w:color w:val="000000"/>
        </w:rPr>
        <w:t> предлагает</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w:t>
      </w:r>
      <w:r w:rsidR="00F17DA2" w:rsidRPr="00F17DA2">
        <w:rPr>
          <w:rFonts w:ascii="Times New Romam" w:eastAsia="Times New Roman" w:hAnsi="Times New Romam" w:cs="Times New Roman"/>
          <w:bCs/>
          <w:color w:val="000000"/>
        </w:rPr>
        <w:t>определить </w:t>
      </w:r>
      <w:r w:rsidRPr="00F17DA2">
        <w:rPr>
          <w:rFonts w:eastAsia="Times New Roman" w:cs="Times New Roman"/>
          <w:bCs/>
          <w:color w:val="000000"/>
        </w:rPr>
        <w:t>принимать</w:t>
      </w:r>
      <w:r w:rsidR="00F17DA2" w:rsidRPr="00F17DA2">
        <w:rPr>
          <w:rFonts w:ascii="Times New Romam" w:eastAsia="Times New Roman" w:hAnsi="Times New Romam" w:cs="Times New Roman"/>
          <w:bCs/>
          <w:color w:val="000000"/>
        </w:rPr>
        <w:t> пользователей</w:t>
      </w:r>
      <w:r w:rsidR="00F17DA2" w:rsidRPr="00F17DA2">
        <w:rPr>
          <w:rFonts w:eastAsia="Times New Roman" w:cs="Times New Roman"/>
          <w:bCs/>
          <w:color w:val="000000"/>
        </w:rPr>
        <w:t xml:space="preserve"> </w:t>
      </w:r>
      <w:r w:rsidRPr="00F17DA2">
        <w:rPr>
          <w:rFonts w:eastAsia="Times New Roman" w:cs="Times New Roman"/>
          <w:bCs/>
          <w:color w:val="000000"/>
        </w:rPr>
        <w:t xml:space="preserve">взвешенные </w:t>
      </w:r>
      <w:r w:rsidR="00F17DA2" w:rsidRPr="00F17DA2">
        <w:rPr>
          <w:rFonts w:ascii="Times New Romam" w:eastAsia="Times New Roman" w:hAnsi="Times New Romam" w:cs="Times New Roman"/>
          <w:bCs/>
          <w:color w:val="000000"/>
        </w:rPr>
        <w:t>современного </w:t>
      </w:r>
      <w:r w:rsidRPr="00F17DA2">
        <w:rPr>
          <w:rFonts w:eastAsia="Times New Roman" w:cs="Times New Roman"/>
          <w:bCs/>
          <w:color w:val="000000"/>
        </w:rPr>
        <w:t>решения</w:t>
      </w:r>
      <w:r w:rsidR="00F17DA2" w:rsidRPr="00F17DA2">
        <w:rPr>
          <w:rFonts w:ascii="Times New Romam" w:eastAsia="Times New Roman" w:hAnsi="Times New Romam" w:cs="Times New Roman"/>
          <w:bCs/>
          <w:color w:val="000000"/>
        </w:rPr>
        <w:t> психологии</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w:t>
      </w:r>
      <w:r w:rsidR="00F17DA2" w:rsidRPr="00F17DA2">
        <w:rPr>
          <w:rFonts w:ascii="Times New Romam" w:eastAsia="Times New Roman" w:hAnsi="Times New Romam" w:cs="Times New Roman"/>
          <w:bCs/>
          <w:color w:val="000000"/>
        </w:rPr>
        <w:t>сморгунов </w:t>
      </w:r>
      <w:r w:rsidRPr="00F17DA2">
        <w:rPr>
          <w:rFonts w:eastAsia="Times New Roman" w:cs="Times New Roman"/>
          <w:bCs/>
          <w:color w:val="000000"/>
        </w:rPr>
        <w:t>выборах</w:t>
      </w:r>
      <w:r w:rsidR="00F17DA2" w:rsidRPr="00F17DA2">
        <w:rPr>
          <w:rFonts w:ascii="Times New Romam" w:eastAsia="Times New Roman" w:hAnsi="Times New Romam" w:cs="Times New Roman"/>
          <w:bCs/>
          <w:color w:val="000000"/>
        </w:rPr>
        <w:t> служат</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блоки </w:t>
      </w:r>
      <w:r w:rsidR="00C323DD" w:rsidRPr="00F17DA2">
        <w:rPr>
          <w:rFonts w:eastAsia="Times New Roman" w:cs="Times New Roman"/>
          <w:bCs/>
          <w:color w:val="000000"/>
        </w:rPr>
        <w:t>придерживаться</w:t>
      </w:r>
      <w:r w:rsidR="00F17DA2" w:rsidRPr="00F17DA2">
        <w:rPr>
          <w:rFonts w:ascii="Times New Romam" w:eastAsia="Times New Roman" w:hAnsi="Times New Romam" w:cs="Times New Roman"/>
          <w:bCs/>
          <w:color w:val="000000"/>
        </w:rPr>
        <w:t> феномен</w:t>
      </w:r>
      <w:r w:rsidR="00F17DA2" w:rsidRPr="00F17DA2">
        <w:rPr>
          <w:rFonts w:eastAsia="Times New Roman" w:cs="Times New Roman"/>
          <w:bCs/>
          <w:color w:val="000000"/>
        </w:rPr>
        <w:t xml:space="preserve"> </w:t>
      </w:r>
      <w:r w:rsidR="00C323DD" w:rsidRPr="00F17DA2">
        <w:rPr>
          <w:rFonts w:eastAsia="Times New Roman" w:cs="Times New Roman"/>
          <w:bCs/>
          <w:color w:val="000000"/>
        </w:rPr>
        <w:t xml:space="preserve">определенным </w:t>
      </w:r>
      <w:r w:rsidR="00F17DA2" w:rsidRPr="00F17DA2">
        <w:rPr>
          <w:rFonts w:ascii="Times New Romam" w:eastAsia="Times New Roman" w:hAnsi="Times New Romam" w:cs="Times New Roman"/>
          <w:bCs/>
          <w:color w:val="000000"/>
        </w:rPr>
        <w:t>оспариваемых </w:t>
      </w:r>
      <w:r w:rsidR="00C323DD" w:rsidRPr="00F17DA2">
        <w:rPr>
          <w:rFonts w:eastAsia="Times New Roman" w:cs="Times New Roman"/>
          <w:bCs/>
          <w:color w:val="000000"/>
        </w:rPr>
        <w:t>взглядам</w:t>
      </w:r>
      <w:r w:rsidRPr="00F17DA2">
        <w:rPr>
          <w:rFonts w:eastAsia="Times New Roman" w:cs="Times New Roman"/>
          <w:bCs/>
          <w:color w:val="000000"/>
        </w:rPr>
        <w:t>.</w:t>
      </w:r>
      <w:r w:rsidR="00F17DA2" w:rsidRPr="00F17DA2">
        <w:rPr>
          <w:rFonts w:ascii="Times New Romam" w:eastAsia="Times New Roman" w:hAnsi="Times New Romam" w:cs="Times New Roman"/>
          <w:bCs/>
          <w:color w:val="000000"/>
        </w:rPr>
        <w:t> исследователь</w:t>
      </w:r>
      <w:r w:rsidRPr="00F17DA2">
        <w:rPr>
          <w:rFonts w:eastAsia="Times New Roman" w:cs="Times New Roman"/>
          <w:bCs/>
          <w:color w:val="000000"/>
        </w:rPr>
        <w:t xml:space="preserve"> </w:t>
      </w:r>
    </w:p>
    <w:p w14:paraId="2B495A79" w14:textId="12E3ADA8"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8. Респондент №8 </w:t>
      </w:r>
      <w:r w:rsidR="00F17DA2" w:rsidRPr="00F17DA2">
        <w:rPr>
          <w:rFonts w:ascii="Times New Romam" w:eastAsia="Times New Roman" w:hAnsi="Times New Romam" w:cs="Times New Roman"/>
          <w:bCs/>
          <w:color w:val="000000"/>
        </w:rPr>
        <w:t>информации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коммуникации</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граждан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взаимоотношения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интерактивно </w:t>
      </w:r>
      <w:r w:rsidRPr="00F17DA2">
        <w:rPr>
          <w:rFonts w:eastAsia="Times New Roman" w:cs="Times New Roman"/>
          <w:bCs/>
          <w:color w:val="000000"/>
        </w:rPr>
        <w:t>дает</w:t>
      </w:r>
      <w:r w:rsidR="00F17DA2" w:rsidRPr="00F17DA2">
        <w:rPr>
          <w:rFonts w:ascii="Times New Romam" w:eastAsia="Times New Roman" w:hAnsi="Times New Romam" w:cs="Times New Roman"/>
          <w:bCs/>
          <w:color w:val="000000"/>
        </w:rPr>
        <w:t> медиапространстве</w:t>
      </w:r>
      <w:r w:rsidR="00F17DA2" w:rsidRPr="00F17DA2">
        <w:rPr>
          <w:rFonts w:eastAsia="Times New Roman" w:cs="Times New Roman"/>
          <w:bCs/>
          <w:color w:val="000000"/>
        </w:rPr>
        <w:t xml:space="preserve"> </w:t>
      </w:r>
      <w:r w:rsidRPr="00F17DA2">
        <w:rPr>
          <w:rFonts w:eastAsia="Times New Roman" w:cs="Times New Roman"/>
          <w:bCs/>
          <w:color w:val="000000"/>
        </w:rPr>
        <w:t xml:space="preserve">возможность </w:t>
      </w:r>
      <w:r w:rsidR="00F17DA2" w:rsidRPr="00F17DA2">
        <w:rPr>
          <w:rFonts w:ascii="Times New Romam" w:eastAsia="Times New Roman" w:hAnsi="Times New Romam" w:cs="Times New Roman"/>
          <w:bCs/>
          <w:color w:val="000000"/>
        </w:rPr>
        <w:t>матрицы </w:t>
      </w:r>
      <w:r w:rsidRPr="00F17DA2">
        <w:rPr>
          <w:rFonts w:eastAsia="Times New Roman" w:cs="Times New Roman"/>
          <w:bCs/>
          <w:color w:val="000000"/>
        </w:rPr>
        <w:t>обсуждать</w:t>
      </w:r>
      <w:r w:rsidR="00F17DA2" w:rsidRPr="00F17DA2">
        <w:rPr>
          <w:rFonts w:ascii="Times New Romam" w:eastAsia="Times New Roman" w:hAnsi="Times New Romam" w:cs="Times New Roman"/>
          <w:bCs/>
          <w:color w:val="000000"/>
        </w:rPr>
        <w:t> каналы</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политические </w:t>
      </w:r>
      <w:r w:rsidR="00F17DA2" w:rsidRPr="00F17DA2">
        <w:rPr>
          <w:rFonts w:ascii="Times New Romam" w:eastAsia="Times New Roman" w:hAnsi="Times New Romam" w:cs="Times New Roman"/>
          <w:bCs/>
          <w:color w:val="000000"/>
        </w:rPr>
        <w:t>количества </w:t>
      </w:r>
      <w:r w:rsidRPr="00F17DA2">
        <w:rPr>
          <w:rFonts w:eastAsia="Times New Roman" w:cs="Times New Roman"/>
          <w:bCs/>
          <w:color w:val="000000"/>
        </w:rPr>
        <w:t>темы</w:t>
      </w:r>
      <w:r w:rsidR="00F17DA2" w:rsidRPr="00F17DA2">
        <w:rPr>
          <w:rFonts w:ascii="Times New Romam" w:eastAsia="Times New Roman" w:hAnsi="Times New Romam" w:cs="Times New Roman"/>
          <w:bCs/>
          <w:color w:val="000000"/>
        </w:rPr>
        <w:t> междисциплинарный</w:t>
      </w:r>
      <w:r w:rsidR="00F17DA2" w:rsidRPr="00F17DA2">
        <w:rPr>
          <w:rFonts w:eastAsia="Times New Roman" w:cs="Times New Roman"/>
          <w:bCs/>
          <w:color w:val="000000"/>
        </w:rPr>
        <w:t xml:space="preserve"> </w:t>
      </w:r>
      <w:r w:rsidRPr="00F17DA2">
        <w:rPr>
          <w:rFonts w:eastAsia="Times New Roman" w:cs="Times New Roman"/>
          <w:bCs/>
          <w:color w:val="000000"/>
        </w:rPr>
        <w:t xml:space="preserve">с </w:t>
      </w:r>
      <w:r w:rsidR="00F17DA2" w:rsidRPr="00F17DA2">
        <w:rPr>
          <w:rFonts w:ascii="Times New Romam" w:eastAsia="Times New Roman" w:hAnsi="Times New Romam" w:cs="Times New Roman"/>
          <w:bCs/>
          <w:color w:val="000000"/>
        </w:rPr>
        <w:t>интереса </w:t>
      </w:r>
      <w:r w:rsidRPr="00F17DA2">
        <w:rPr>
          <w:rFonts w:eastAsia="Times New Roman" w:cs="Times New Roman"/>
          <w:bCs/>
          <w:color w:val="000000"/>
        </w:rPr>
        <w:t>людьми</w:t>
      </w:r>
      <w:r w:rsidR="00F17DA2" w:rsidRPr="00F17DA2">
        <w:rPr>
          <w:rFonts w:ascii="Times New Romam" w:eastAsia="Times New Roman" w:hAnsi="Times New Romam" w:cs="Times New Roman"/>
          <w:bCs/>
          <w:color w:val="000000"/>
        </w:rPr>
        <w:t> происходящую</w:t>
      </w:r>
      <w:r w:rsidR="00F17DA2" w:rsidRPr="00F17DA2">
        <w:rPr>
          <w:rFonts w:eastAsia="Times New Roman" w:cs="Times New Roman"/>
          <w:bCs/>
          <w:color w:val="000000"/>
        </w:rPr>
        <w:t xml:space="preserve"> </w:t>
      </w:r>
      <w:r w:rsidRPr="00F17DA2">
        <w:rPr>
          <w:rFonts w:eastAsia="Times New Roman" w:cs="Times New Roman"/>
          <w:bCs/>
          <w:color w:val="000000"/>
        </w:rPr>
        <w:t xml:space="preserve">из разных </w:t>
      </w:r>
      <w:r w:rsidR="00F17DA2" w:rsidRPr="00F17DA2">
        <w:rPr>
          <w:rFonts w:ascii="Times New Romam" w:eastAsia="Times New Roman" w:hAnsi="Times New Romam" w:cs="Times New Roman"/>
          <w:bCs/>
          <w:color w:val="000000"/>
        </w:rPr>
        <w:t>возможность </w:t>
      </w:r>
      <w:r w:rsidRPr="00F17DA2">
        <w:rPr>
          <w:rFonts w:eastAsia="Times New Roman" w:cs="Times New Roman"/>
          <w:bCs/>
          <w:color w:val="000000"/>
        </w:rPr>
        <w:t>стран</w:t>
      </w:r>
      <w:r w:rsidR="00F17DA2" w:rsidRPr="00F17DA2">
        <w:rPr>
          <w:rFonts w:ascii="Times New Romam" w:eastAsia="Times New Roman" w:hAnsi="Times New Romam" w:cs="Times New Roman"/>
          <w:bCs/>
          <w:color w:val="000000"/>
        </w:rPr>
        <w:t> завершения</w:t>
      </w:r>
      <w:r w:rsidR="00F17DA2" w:rsidRPr="00F17DA2">
        <w:rPr>
          <w:rFonts w:eastAsia="Times New Roman" w:cs="Times New Roman"/>
          <w:bCs/>
          <w:color w:val="000000"/>
        </w:rPr>
        <w:t xml:space="preserve"> </w:t>
      </w:r>
      <w:r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исследуются </w:t>
      </w:r>
      <w:r w:rsidRPr="00F17DA2">
        <w:rPr>
          <w:rFonts w:eastAsia="Times New Roman" w:cs="Times New Roman"/>
          <w:bCs/>
          <w:color w:val="000000"/>
        </w:rPr>
        <w:t>культур,</w:t>
      </w:r>
      <w:r w:rsidR="00F17DA2" w:rsidRPr="00F17DA2">
        <w:rPr>
          <w:rFonts w:ascii="Times New Romam" w:eastAsia="Times New Roman" w:hAnsi="Times New Romam" w:cs="Times New Roman"/>
          <w:bCs/>
          <w:color w:val="000000"/>
        </w:rPr>
        <w:t> члены</w:t>
      </w:r>
      <w:r w:rsidRPr="00F17DA2">
        <w:rPr>
          <w:rFonts w:eastAsia="Times New Roman" w:cs="Times New Roman"/>
          <w:bCs/>
          <w:color w:val="000000"/>
        </w:rPr>
        <w:t xml:space="preserve"> что </w:t>
      </w:r>
      <w:r w:rsidR="00691F67" w:rsidRPr="00F17DA2">
        <w:rPr>
          <w:rFonts w:eastAsia="Times New Roman" w:cs="Times New Roman"/>
          <w:bCs/>
          <w:color w:val="000000"/>
        </w:rPr>
        <w:t xml:space="preserve">способствует </w:t>
      </w:r>
      <w:r w:rsidR="00F17DA2" w:rsidRPr="00F17DA2">
        <w:rPr>
          <w:rFonts w:ascii="Times New Romam" w:eastAsia="Times New Roman" w:hAnsi="Times New Romam" w:cs="Times New Roman"/>
          <w:bCs/>
          <w:color w:val="000000"/>
        </w:rPr>
        <w:t>зрения </w:t>
      </w:r>
      <w:r w:rsidR="00691F67" w:rsidRPr="00F17DA2">
        <w:rPr>
          <w:rFonts w:eastAsia="Times New Roman" w:cs="Times New Roman"/>
          <w:bCs/>
          <w:color w:val="000000"/>
        </w:rPr>
        <w:t>сравнению</w:t>
      </w:r>
      <w:r w:rsidR="00F17DA2" w:rsidRPr="00F17DA2">
        <w:rPr>
          <w:rFonts w:ascii="Times New Romam" w:eastAsia="Times New Roman" w:hAnsi="Times New Romam" w:cs="Times New Roman"/>
          <w:bCs/>
          <w:color w:val="000000"/>
        </w:rPr>
        <w:t> удерживающих</w:t>
      </w:r>
      <w:r w:rsidR="00F17DA2" w:rsidRPr="00F17DA2">
        <w:rPr>
          <w:rFonts w:eastAsia="Times New Roman" w:cs="Times New Roman"/>
          <w:bCs/>
          <w:color w:val="000000"/>
        </w:rPr>
        <w:t xml:space="preserve"> </w:t>
      </w:r>
      <w:r w:rsidR="00691F67" w:rsidRPr="00F17DA2">
        <w:rPr>
          <w:rFonts w:eastAsia="Times New Roman" w:cs="Times New Roman"/>
          <w:bCs/>
          <w:color w:val="000000"/>
        </w:rPr>
        <w:t xml:space="preserve">и </w:t>
      </w:r>
      <w:r w:rsidR="00F17DA2" w:rsidRPr="00F17DA2">
        <w:rPr>
          <w:rFonts w:ascii="Times New Romam" w:eastAsia="Times New Roman" w:hAnsi="Times New Romam" w:cs="Times New Roman"/>
          <w:bCs/>
          <w:color w:val="000000"/>
        </w:rPr>
        <w:t>благодаря </w:t>
      </w:r>
      <w:r w:rsidR="00691F67" w:rsidRPr="00F17DA2">
        <w:rPr>
          <w:rFonts w:eastAsia="Times New Roman" w:cs="Times New Roman"/>
          <w:bCs/>
          <w:color w:val="000000"/>
        </w:rPr>
        <w:t>анализу</w:t>
      </w:r>
      <w:r w:rsidR="00F17DA2" w:rsidRPr="00F17DA2">
        <w:rPr>
          <w:rFonts w:ascii="Times New Romam" w:eastAsia="Times New Roman" w:hAnsi="Times New Romam" w:cs="Times New Roman"/>
          <w:bCs/>
          <w:color w:val="000000"/>
        </w:rPr>
        <w:t> присутствующего</w:t>
      </w:r>
      <w:r w:rsidR="00F17DA2" w:rsidRPr="00F17DA2">
        <w:rPr>
          <w:rFonts w:eastAsia="Times New Roman" w:cs="Times New Roman"/>
          <w:bCs/>
          <w:color w:val="000000"/>
        </w:rPr>
        <w:t xml:space="preserve"> </w:t>
      </w:r>
      <w:r w:rsidR="00691F67" w:rsidRPr="00F17DA2">
        <w:rPr>
          <w:rFonts w:eastAsia="Times New Roman" w:cs="Times New Roman"/>
          <w:bCs/>
          <w:color w:val="000000"/>
        </w:rPr>
        <w:t>прогресса/</w:t>
      </w:r>
      <w:r w:rsidR="00F17DA2" w:rsidRPr="00F17DA2">
        <w:rPr>
          <w:rFonts w:ascii="Times New Romam" w:eastAsia="Times New Roman" w:hAnsi="Times New Romam" w:cs="Times New Roman"/>
          <w:bCs/>
          <w:color w:val="000000"/>
        </w:rPr>
        <w:t>новостей </w:t>
      </w:r>
      <w:r w:rsidR="00691F67" w:rsidRPr="00F17DA2">
        <w:rPr>
          <w:rFonts w:eastAsia="Times New Roman" w:cs="Times New Roman"/>
          <w:bCs/>
          <w:color w:val="000000"/>
        </w:rPr>
        <w:t>регр</w:t>
      </w:r>
      <w:r w:rsidR="007F1AB6" w:rsidRPr="00F17DA2">
        <w:rPr>
          <w:rFonts w:eastAsia="Times New Roman" w:cs="Times New Roman"/>
          <w:bCs/>
          <w:color w:val="000000"/>
        </w:rPr>
        <w:t>есса</w:t>
      </w:r>
      <w:r w:rsidRPr="00F17DA2">
        <w:rPr>
          <w:rFonts w:eastAsia="Times New Roman" w:cs="Times New Roman"/>
          <w:bCs/>
          <w:color w:val="000000"/>
        </w:rPr>
        <w:t>.</w:t>
      </w:r>
      <w:r w:rsidR="00F17DA2" w:rsidRPr="00F17DA2">
        <w:rPr>
          <w:rFonts w:ascii="Times New Romam" w:eastAsia="Times New Roman" w:hAnsi="Times New Romam" w:cs="Times New Roman"/>
          <w:bCs/>
          <w:color w:val="000000"/>
        </w:rPr>
        <w:t> играть</w:t>
      </w:r>
      <w:r w:rsidRPr="00F17DA2">
        <w:rPr>
          <w:rFonts w:eastAsia="Times New Roman" w:cs="Times New Roman"/>
          <w:bCs/>
          <w:color w:val="000000"/>
        </w:rPr>
        <w:t xml:space="preserve"> </w:t>
      </w:r>
    </w:p>
    <w:p w14:paraId="53C1B5F1" w14:textId="27793F47"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9. Респондент №9 </w:t>
      </w:r>
      <w:r w:rsidR="00F17DA2" w:rsidRPr="00F17DA2">
        <w:rPr>
          <w:rFonts w:ascii="Times New Romam" w:eastAsia="Times New Roman" w:hAnsi="Times New Romam" w:cs="Times New Roman"/>
          <w:bCs/>
          <w:color w:val="000000"/>
        </w:rPr>
        <w:t>виртуальный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используя</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зрители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качестве</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лингвистическую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обмена</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w:t>
      </w:r>
      <w:r w:rsidR="00F17DA2" w:rsidRPr="00F17DA2">
        <w:rPr>
          <w:rFonts w:ascii="Times New Romam" w:eastAsia="Times New Roman" w:hAnsi="Times New Romam" w:cs="Times New Roman"/>
          <w:bCs/>
          <w:color w:val="000000"/>
        </w:rPr>
        <w:t>такие </w:t>
      </w:r>
      <w:r w:rsidRPr="00F17DA2">
        <w:rPr>
          <w:rFonts w:eastAsia="Times New Roman" w:cs="Times New Roman"/>
          <w:bCs/>
          <w:color w:val="000000"/>
        </w:rPr>
        <w:t>влиять</w:t>
      </w:r>
      <w:r w:rsidR="00F17DA2" w:rsidRPr="00F17DA2">
        <w:rPr>
          <w:rFonts w:ascii="Times New Romam" w:eastAsia="Times New Roman" w:hAnsi="Times New Romam" w:cs="Times New Roman"/>
          <w:bCs/>
          <w:color w:val="000000"/>
        </w:rPr>
        <w:t> экологический</w:t>
      </w:r>
      <w:r w:rsidR="00F17DA2" w:rsidRPr="00F17DA2">
        <w:rPr>
          <w:rFonts w:eastAsia="Times New Roman" w:cs="Times New Roman"/>
          <w:bCs/>
          <w:color w:val="000000"/>
        </w:rPr>
        <w:t xml:space="preserve"> </w:t>
      </w:r>
      <w:r w:rsidRPr="00F17DA2">
        <w:rPr>
          <w:rFonts w:eastAsia="Times New Roman" w:cs="Times New Roman"/>
          <w:bCs/>
          <w:color w:val="000000"/>
        </w:rPr>
        <w:t xml:space="preserve">на общественное </w:t>
      </w:r>
      <w:r w:rsidR="00F17DA2" w:rsidRPr="00F17DA2">
        <w:rPr>
          <w:rFonts w:ascii="Times New Romam" w:eastAsia="Times New Roman" w:hAnsi="Times New Romam" w:cs="Times New Roman"/>
          <w:bCs/>
          <w:color w:val="000000"/>
        </w:rPr>
        <w:t>постоянно </w:t>
      </w:r>
      <w:r w:rsidRPr="00F17DA2">
        <w:rPr>
          <w:rFonts w:eastAsia="Times New Roman" w:cs="Times New Roman"/>
          <w:bCs/>
          <w:color w:val="000000"/>
        </w:rPr>
        <w:t>мнение.</w:t>
      </w:r>
      <w:r w:rsidR="00F17DA2" w:rsidRPr="00F17DA2">
        <w:rPr>
          <w:rFonts w:ascii="Times New Romam" w:eastAsia="Times New Roman" w:hAnsi="Times New Romam" w:cs="Times New Roman"/>
          <w:bCs/>
          <w:color w:val="000000"/>
        </w:rPr>
        <w:t> связан</w:t>
      </w:r>
      <w:r w:rsidRPr="00F17DA2">
        <w:rPr>
          <w:rFonts w:eastAsia="Times New Roman" w:cs="Times New Roman"/>
          <w:bCs/>
          <w:color w:val="000000"/>
        </w:rPr>
        <w:t xml:space="preserve"> </w:t>
      </w:r>
    </w:p>
    <w:p w14:paraId="13F986F7" w14:textId="0D9DFA95"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10. Респондент №10 </w:t>
      </w:r>
      <w:r w:rsidR="00F17DA2" w:rsidRPr="00F17DA2">
        <w:rPr>
          <w:rFonts w:ascii="Times New Romam" w:eastAsia="Times New Roman" w:hAnsi="Times New Romam" w:cs="Times New Roman"/>
          <w:bCs/>
          <w:color w:val="000000"/>
        </w:rPr>
        <w:t>национальной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подобное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переход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рамках</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часов </w:t>
      </w:r>
      <w:r w:rsidRPr="00F17DA2">
        <w:rPr>
          <w:rFonts w:eastAsia="Times New Roman" w:cs="Times New Roman"/>
          <w:bCs/>
          <w:color w:val="000000"/>
        </w:rPr>
        <w:t>помогает</w:t>
      </w:r>
      <w:r w:rsidR="00F17DA2" w:rsidRPr="00F17DA2">
        <w:rPr>
          <w:rFonts w:ascii="Times New Romam" w:eastAsia="Times New Roman" w:hAnsi="Times New Romam" w:cs="Times New Roman"/>
          <w:bCs/>
          <w:color w:val="000000"/>
        </w:rPr>
        <w:t> традицией</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w:t>
      </w:r>
      <w:r w:rsidR="00F17DA2" w:rsidRPr="00F17DA2">
        <w:rPr>
          <w:rFonts w:ascii="Times New Romam" w:eastAsia="Times New Roman" w:hAnsi="Times New Romam" w:cs="Times New Roman"/>
          <w:bCs/>
          <w:color w:val="000000"/>
        </w:rPr>
        <w:t>множественность </w:t>
      </w:r>
      <w:r w:rsidRPr="00F17DA2">
        <w:rPr>
          <w:rFonts w:eastAsia="Times New Roman" w:cs="Times New Roman"/>
          <w:bCs/>
          <w:color w:val="000000"/>
        </w:rPr>
        <w:t>понимать,</w:t>
      </w:r>
      <w:r w:rsidR="00F17DA2" w:rsidRPr="00F17DA2">
        <w:rPr>
          <w:rFonts w:ascii="Times New Romam" w:eastAsia="Times New Roman" w:hAnsi="Times New Romam" w:cs="Times New Roman"/>
          <w:bCs/>
          <w:color w:val="000000"/>
        </w:rPr>
        <w:t> связи</w:t>
      </w:r>
      <w:r w:rsidRPr="00F17DA2">
        <w:rPr>
          <w:rFonts w:eastAsia="Times New Roman" w:cs="Times New Roman"/>
          <w:bCs/>
          <w:color w:val="000000"/>
        </w:rPr>
        <w:t xml:space="preserve"> какие </w:t>
      </w:r>
      <w:r w:rsidR="00F17DA2" w:rsidRPr="00F17DA2">
        <w:rPr>
          <w:rFonts w:ascii="Times New Romam" w:eastAsia="Times New Roman" w:hAnsi="Times New Romam" w:cs="Times New Roman"/>
          <w:bCs/>
          <w:color w:val="000000"/>
        </w:rPr>
        <w:t>обратной </w:t>
      </w:r>
      <w:r w:rsidRPr="00F17DA2">
        <w:rPr>
          <w:rFonts w:eastAsia="Times New Roman" w:cs="Times New Roman"/>
          <w:bCs/>
          <w:color w:val="000000"/>
        </w:rPr>
        <w:t>политические</w:t>
      </w:r>
      <w:r w:rsidR="00F17DA2" w:rsidRPr="00F17DA2">
        <w:rPr>
          <w:rFonts w:ascii="Times New Romam" w:eastAsia="Times New Roman" w:hAnsi="Times New Romam" w:cs="Times New Roman"/>
          <w:bCs/>
          <w:color w:val="000000"/>
        </w:rPr>
        <w:t> макроуровневые</w:t>
      </w:r>
      <w:r w:rsidR="00F17DA2" w:rsidRPr="00F17DA2">
        <w:rPr>
          <w:rFonts w:eastAsia="Times New Roman" w:cs="Times New Roman"/>
          <w:bCs/>
          <w:color w:val="000000"/>
        </w:rPr>
        <w:t xml:space="preserve"> </w:t>
      </w:r>
      <w:r w:rsidRPr="00F17DA2">
        <w:rPr>
          <w:rFonts w:eastAsia="Times New Roman" w:cs="Times New Roman"/>
          <w:bCs/>
          <w:color w:val="000000"/>
        </w:rPr>
        <w:t xml:space="preserve">взгляды </w:t>
      </w:r>
      <w:r w:rsidR="00F17DA2" w:rsidRPr="00F17DA2">
        <w:rPr>
          <w:rFonts w:ascii="Times New Romam" w:eastAsia="Times New Roman" w:hAnsi="Times New Romam" w:cs="Times New Roman"/>
          <w:bCs/>
          <w:color w:val="000000"/>
        </w:rPr>
        <w:t>выявление </w:t>
      </w:r>
      <w:r w:rsidRPr="00F17DA2">
        <w:rPr>
          <w:rFonts w:eastAsia="Times New Roman" w:cs="Times New Roman"/>
          <w:bCs/>
          <w:color w:val="000000"/>
        </w:rPr>
        <w:t>преобладают</w:t>
      </w:r>
      <w:r w:rsidR="00F17DA2" w:rsidRPr="00F17DA2">
        <w:rPr>
          <w:rFonts w:ascii="Times New Romam" w:eastAsia="Times New Roman" w:hAnsi="Times New Romam" w:cs="Times New Roman"/>
          <w:bCs/>
          <w:color w:val="000000"/>
        </w:rPr>
        <w:t> отдельных</w:t>
      </w:r>
      <w:r w:rsidR="00F17DA2" w:rsidRPr="00F17DA2">
        <w:rPr>
          <w:rFonts w:eastAsia="Times New Roman" w:cs="Times New Roman"/>
          <w:bCs/>
          <w:color w:val="000000"/>
        </w:rPr>
        <w:t xml:space="preserve"> </w:t>
      </w:r>
      <w:r w:rsidRPr="00F17DA2">
        <w:rPr>
          <w:rFonts w:eastAsia="Times New Roman" w:cs="Times New Roman"/>
          <w:bCs/>
          <w:color w:val="000000"/>
        </w:rPr>
        <w:t xml:space="preserve">в </w:t>
      </w:r>
      <w:r w:rsidR="00F17DA2" w:rsidRPr="00F17DA2">
        <w:rPr>
          <w:rFonts w:ascii="Times New Romam" w:eastAsia="Times New Roman" w:hAnsi="Times New Romam" w:cs="Times New Roman"/>
          <w:bCs/>
          <w:color w:val="000000"/>
        </w:rPr>
        <w:t>методологические </w:t>
      </w:r>
      <w:r w:rsidRPr="00F17DA2">
        <w:rPr>
          <w:rFonts w:eastAsia="Times New Roman" w:cs="Times New Roman"/>
          <w:bCs/>
          <w:color w:val="000000"/>
        </w:rPr>
        <w:t>обществе,</w:t>
      </w:r>
      <w:r w:rsidR="00F17DA2" w:rsidRPr="00F17DA2">
        <w:rPr>
          <w:rFonts w:ascii="Times New Romam" w:eastAsia="Times New Roman" w:hAnsi="Times New Romam" w:cs="Times New Roman"/>
          <w:bCs/>
          <w:color w:val="000000"/>
        </w:rPr>
        <w:t> прослеживает</w:t>
      </w:r>
      <w:r w:rsidRPr="00F17DA2">
        <w:rPr>
          <w:rFonts w:eastAsia="Times New Roman" w:cs="Times New Roman"/>
          <w:bCs/>
          <w:color w:val="000000"/>
        </w:rPr>
        <w:t xml:space="preserve"> и </w:t>
      </w:r>
      <w:r w:rsidR="00F17DA2" w:rsidRPr="00F17DA2">
        <w:rPr>
          <w:rFonts w:ascii="Times New Romam" w:eastAsia="Times New Roman" w:hAnsi="Times New Romam" w:cs="Times New Roman"/>
          <w:bCs/>
          <w:color w:val="000000"/>
        </w:rPr>
        <w:t>оказалось </w:t>
      </w:r>
      <w:r w:rsidRPr="00F17DA2">
        <w:rPr>
          <w:rFonts w:eastAsia="Times New Roman" w:cs="Times New Roman"/>
          <w:bCs/>
          <w:color w:val="000000"/>
        </w:rPr>
        <w:t>адаптироваться</w:t>
      </w:r>
      <w:r w:rsidR="00F17DA2" w:rsidRPr="00F17DA2">
        <w:rPr>
          <w:rFonts w:ascii="Times New Romam" w:eastAsia="Times New Roman" w:hAnsi="Times New Romam" w:cs="Times New Roman"/>
          <w:bCs/>
          <w:color w:val="000000"/>
        </w:rPr>
        <w:t> появлением</w:t>
      </w:r>
      <w:r w:rsidR="00F17DA2" w:rsidRPr="00F17DA2">
        <w:rPr>
          <w:rFonts w:eastAsia="Times New Roman" w:cs="Times New Roman"/>
          <w:bCs/>
          <w:color w:val="000000"/>
        </w:rPr>
        <w:t xml:space="preserve"> </w:t>
      </w:r>
      <w:r w:rsidRPr="00F17DA2">
        <w:rPr>
          <w:rFonts w:eastAsia="Times New Roman" w:cs="Times New Roman"/>
          <w:bCs/>
          <w:color w:val="000000"/>
        </w:rPr>
        <w:t xml:space="preserve">к ним. </w:t>
      </w:r>
    </w:p>
    <w:p w14:paraId="3F572638" w14:textId="0095AEC3" w:rsidR="00561CBC" w:rsidRPr="00F17DA2" w:rsidRDefault="00561CBC" w:rsidP="00561CBC">
      <w:pPr>
        <w:rPr>
          <w:rFonts w:eastAsia="Times New Roman" w:cs="Times New Roman"/>
          <w:bCs/>
          <w:color w:val="000000"/>
        </w:rPr>
      </w:pPr>
      <w:r w:rsidRPr="00F17DA2">
        <w:rPr>
          <w:rFonts w:eastAsia="Times New Roman" w:cs="Times New Roman"/>
          <w:bCs/>
          <w:color w:val="000000"/>
        </w:rPr>
        <w:t xml:space="preserve">11. Респондент №11 </w:t>
      </w:r>
      <w:r w:rsidR="00F17DA2" w:rsidRPr="00F17DA2">
        <w:rPr>
          <w:rFonts w:ascii="Times New Romam" w:eastAsia="Times New Roman" w:hAnsi="Times New Romam" w:cs="Times New Roman"/>
          <w:bCs/>
          <w:color w:val="000000"/>
        </w:rPr>
        <w:t>запись </w:t>
      </w:r>
      <w:r w:rsidRPr="00F17DA2">
        <w:rPr>
          <w:rFonts w:eastAsia="Times New Roman" w:cs="Times New Roman"/>
          <w:bCs/>
          <w:color w:val="000000"/>
        </w:rPr>
        <w:t>отметил,</w:t>
      </w:r>
      <w:r w:rsidR="00F17DA2" w:rsidRPr="00F17DA2">
        <w:rPr>
          <w:rFonts w:ascii="Times New Romam" w:eastAsia="Times New Roman" w:hAnsi="Times New Romam" w:cs="Times New Roman"/>
          <w:bCs/>
          <w:color w:val="000000"/>
        </w:rPr>
        <w:t> побуждает</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внедрение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происходит</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манипуляции </w:t>
      </w:r>
      <w:r w:rsidRPr="00F17DA2">
        <w:rPr>
          <w:rFonts w:eastAsia="Times New Roman" w:cs="Times New Roman"/>
          <w:bCs/>
          <w:color w:val="000000"/>
        </w:rPr>
        <w:t>позволяет</w:t>
      </w:r>
      <w:r w:rsidR="00F17DA2" w:rsidRPr="00F17DA2">
        <w:rPr>
          <w:rFonts w:ascii="Times New Romam" w:eastAsia="Times New Roman" w:hAnsi="Times New Romam" w:cs="Times New Roman"/>
          <w:bCs/>
          <w:color w:val="000000"/>
        </w:rPr>
        <w:t> человека</w:t>
      </w:r>
      <w:r w:rsidR="00F17DA2" w:rsidRPr="00F17DA2">
        <w:rPr>
          <w:rFonts w:eastAsia="Times New Roman" w:cs="Times New Roman"/>
          <w:bCs/>
          <w:color w:val="000000"/>
        </w:rPr>
        <w:t xml:space="preserve"> </w:t>
      </w:r>
      <w:r w:rsidRPr="00F17DA2">
        <w:rPr>
          <w:rFonts w:eastAsia="Times New Roman" w:cs="Times New Roman"/>
          <w:bCs/>
          <w:color w:val="000000"/>
        </w:rPr>
        <w:t xml:space="preserve">ему получать </w:t>
      </w:r>
      <w:r w:rsidR="00F17DA2" w:rsidRPr="00F17DA2">
        <w:rPr>
          <w:rFonts w:ascii="Times New Romam" w:eastAsia="Times New Roman" w:hAnsi="Times New Romam" w:cs="Times New Roman"/>
          <w:bCs/>
          <w:color w:val="000000"/>
        </w:rPr>
        <w:t>проанализировать </w:t>
      </w:r>
      <w:r w:rsidRPr="00F17DA2">
        <w:rPr>
          <w:rFonts w:eastAsia="Times New Roman" w:cs="Times New Roman"/>
          <w:bCs/>
          <w:color w:val="000000"/>
        </w:rPr>
        <w:t>информацию</w:t>
      </w:r>
      <w:r w:rsidR="00F17DA2" w:rsidRPr="00F17DA2">
        <w:rPr>
          <w:rFonts w:ascii="Times New Romam" w:eastAsia="Times New Roman" w:hAnsi="Times New Romam" w:cs="Times New Roman"/>
          <w:bCs/>
          <w:color w:val="000000"/>
        </w:rPr>
        <w:t> своих</w:t>
      </w:r>
      <w:r w:rsidR="00F17DA2" w:rsidRPr="00F17DA2">
        <w:rPr>
          <w:rFonts w:eastAsia="Times New Roman" w:cs="Times New Roman"/>
          <w:bCs/>
          <w:color w:val="000000"/>
        </w:rPr>
        <w:t xml:space="preserve"> </w:t>
      </w:r>
      <w:r w:rsidRPr="00F17DA2">
        <w:rPr>
          <w:rFonts w:eastAsia="Times New Roman" w:cs="Times New Roman"/>
          <w:bCs/>
          <w:color w:val="000000"/>
        </w:rPr>
        <w:t xml:space="preserve">о </w:t>
      </w:r>
      <w:r w:rsidR="00F17DA2" w:rsidRPr="00F17DA2">
        <w:rPr>
          <w:rFonts w:ascii="Times New Romam" w:eastAsia="Times New Roman" w:hAnsi="Times New Romam" w:cs="Times New Roman"/>
          <w:bCs/>
          <w:color w:val="000000"/>
        </w:rPr>
        <w:t>средством </w:t>
      </w:r>
      <w:r w:rsidRPr="00F17DA2">
        <w:rPr>
          <w:rFonts w:eastAsia="Times New Roman" w:cs="Times New Roman"/>
          <w:bCs/>
          <w:color w:val="000000"/>
        </w:rPr>
        <w:t>различных</w:t>
      </w:r>
      <w:r w:rsidR="00F17DA2" w:rsidRPr="00F17DA2">
        <w:rPr>
          <w:rFonts w:ascii="Times New Romam" w:eastAsia="Times New Roman" w:hAnsi="Times New Romam" w:cs="Times New Roman"/>
          <w:bCs/>
          <w:color w:val="000000"/>
        </w:rPr>
        <w:t> только</w:t>
      </w:r>
      <w:r w:rsidR="00F17DA2" w:rsidRPr="00F17DA2">
        <w:rPr>
          <w:rFonts w:eastAsia="Times New Roman" w:cs="Times New Roman"/>
          <w:bCs/>
          <w:color w:val="000000"/>
        </w:rPr>
        <w:t xml:space="preserve"> </w:t>
      </w:r>
      <w:r w:rsidRPr="00F17DA2">
        <w:rPr>
          <w:rFonts w:eastAsia="Times New Roman" w:cs="Times New Roman"/>
          <w:bCs/>
          <w:color w:val="000000"/>
        </w:rPr>
        <w:t xml:space="preserve">политических </w:t>
      </w:r>
      <w:r w:rsidR="00F17DA2" w:rsidRPr="00F17DA2">
        <w:rPr>
          <w:rFonts w:ascii="Times New Romam" w:eastAsia="Times New Roman" w:hAnsi="Times New Romam" w:cs="Times New Roman"/>
          <w:bCs/>
          <w:color w:val="000000"/>
        </w:rPr>
        <w:t>услышанным </w:t>
      </w:r>
      <w:r w:rsidRPr="00F17DA2">
        <w:rPr>
          <w:rFonts w:eastAsia="Times New Roman" w:cs="Times New Roman"/>
          <w:bCs/>
          <w:color w:val="000000"/>
        </w:rPr>
        <w:t>движениях</w:t>
      </w:r>
      <w:r w:rsidR="00F17DA2" w:rsidRPr="00F17DA2">
        <w:rPr>
          <w:rFonts w:ascii="Times New Romam" w:eastAsia="Times New Roman" w:hAnsi="Times New Romam" w:cs="Times New Roman"/>
          <w:bCs/>
          <w:color w:val="000000"/>
        </w:rPr>
        <w:t> государственной</w:t>
      </w:r>
      <w:r w:rsidR="00F17DA2" w:rsidRPr="00F17DA2">
        <w:rPr>
          <w:rFonts w:eastAsia="Times New Roman" w:cs="Times New Roman"/>
          <w:bCs/>
          <w:color w:val="000000"/>
        </w:rPr>
        <w:t xml:space="preserve"> </w:t>
      </w:r>
      <w:r w:rsidRPr="00F17DA2">
        <w:rPr>
          <w:rFonts w:eastAsia="Times New Roman" w:cs="Times New Roman"/>
          <w:bCs/>
          <w:color w:val="000000"/>
        </w:rPr>
        <w:t xml:space="preserve">и принимать </w:t>
      </w:r>
      <w:r w:rsidR="00F17DA2" w:rsidRPr="00F17DA2">
        <w:rPr>
          <w:rFonts w:ascii="Times New Romam" w:eastAsia="Times New Roman" w:hAnsi="Times New Romam" w:cs="Times New Roman"/>
          <w:bCs/>
          <w:color w:val="000000"/>
        </w:rPr>
        <w:t>гипотезы </w:t>
      </w:r>
      <w:r w:rsidRPr="00F17DA2">
        <w:rPr>
          <w:rFonts w:eastAsia="Times New Roman" w:cs="Times New Roman"/>
          <w:bCs/>
          <w:color w:val="000000"/>
        </w:rPr>
        <w:t>участие</w:t>
      </w:r>
      <w:r w:rsidR="00F17DA2" w:rsidRPr="00F17DA2">
        <w:rPr>
          <w:rFonts w:ascii="Times New Romam" w:eastAsia="Times New Roman" w:hAnsi="Times New Romam" w:cs="Times New Roman"/>
          <w:bCs/>
          <w:color w:val="000000"/>
        </w:rPr>
        <w:t> необходимо</w:t>
      </w:r>
      <w:r w:rsidR="00F17DA2" w:rsidRPr="00F17DA2">
        <w:rPr>
          <w:rFonts w:eastAsia="Times New Roman" w:cs="Times New Roman"/>
          <w:bCs/>
          <w:color w:val="000000"/>
        </w:rPr>
        <w:t xml:space="preserve"> </w:t>
      </w:r>
      <w:r w:rsidRPr="00F17DA2">
        <w:rPr>
          <w:rFonts w:eastAsia="Times New Roman" w:cs="Times New Roman"/>
          <w:bCs/>
          <w:color w:val="000000"/>
        </w:rPr>
        <w:t xml:space="preserve">в них. </w:t>
      </w:r>
    </w:p>
    <w:p w14:paraId="3781823E" w14:textId="3C70BDA1" w:rsidR="00561CBC" w:rsidRPr="005C059C" w:rsidRDefault="00561CBC" w:rsidP="00561CBC">
      <w:pPr>
        <w:rPr>
          <w:rFonts w:eastAsia="Times New Roman" w:cs="Times New Roman"/>
          <w:bCs/>
          <w:color w:val="000000"/>
        </w:rPr>
      </w:pPr>
      <w:r w:rsidRPr="00F17DA2">
        <w:rPr>
          <w:rFonts w:eastAsia="Times New Roman" w:cs="Times New Roman"/>
          <w:bCs/>
          <w:color w:val="000000"/>
        </w:rPr>
        <w:t xml:space="preserve">12. Респондент №12 </w:t>
      </w:r>
      <w:r w:rsidR="00F17DA2" w:rsidRPr="00F17DA2">
        <w:rPr>
          <w:rFonts w:ascii="Times New Romam" w:eastAsia="Times New Roman" w:hAnsi="Times New Romam" w:cs="Times New Roman"/>
          <w:bCs/>
          <w:color w:val="000000"/>
        </w:rPr>
        <w:t>допуск </w:t>
      </w:r>
      <w:r w:rsidRPr="00F17DA2">
        <w:rPr>
          <w:rFonts w:eastAsia="Times New Roman" w:cs="Times New Roman"/>
          <w:bCs/>
          <w:color w:val="000000"/>
        </w:rPr>
        <w:t>считает,</w:t>
      </w:r>
      <w:r w:rsidR="00F17DA2" w:rsidRPr="00F17DA2">
        <w:rPr>
          <w:rFonts w:ascii="Times New Romam" w:eastAsia="Times New Roman" w:hAnsi="Times New Romam" w:cs="Times New Roman"/>
          <w:bCs/>
          <w:color w:val="000000"/>
        </w:rPr>
        <w:t> правильное</w:t>
      </w:r>
      <w:r w:rsidRPr="00F17DA2">
        <w:rPr>
          <w:rFonts w:eastAsia="Times New Roman" w:cs="Times New Roman"/>
          <w:bCs/>
          <w:color w:val="000000"/>
        </w:rPr>
        <w:t xml:space="preserve"> что </w:t>
      </w:r>
      <w:r w:rsidR="00F17DA2" w:rsidRPr="00F17DA2">
        <w:rPr>
          <w:rFonts w:ascii="Times New Romam" w:eastAsia="Times New Roman" w:hAnsi="Times New Romam" w:cs="Times New Roman"/>
          <w:bCs/>
          <w:color w:val="000000"/>
        </w:rPr>
        <w:t>особенностью </w:t>
      </w:r>
      <w:r w:rsidRPr="00F17DA2">
        <w:rPr>
          <w:rFonts w:eastAsia="Times New Roman" w:cs="Times New Roman"/>
          <w:bCs/>
          <w:color w:val="000000"/>
        </w:rPr>
        <w:t>онлайн</w:t>
      </w:r>
      <w:r w:rsidR="00F17DA2" w:rsidRPr="00F17DA2">
        <w:rPr>
          <w:rFonts w:ascii="Times New Romam" w:eastAsia="Times New Roman" w:hAnsi="Times New Romam" w:cs="Times New Roman"/>
          <w:bCs/>
          <w:color w:val="000000"/>
        </w:rPr>
        <w:t> повседневную</w:t>
      </w:r>
      <w:r w:rsidR="00F17DA2" w:rsidRPr="00F17DA2">
        <w:rPr>
          <w:rFonts w:eastAsia="Times New Roman" w:cs="Times New Roman"/>
          <w:bCs/>
          <w:color w:val="000000"/>
        </w:rPr>
        <w:t xml:space="preserve"> </w:t>
      </w:r>
      <w:r w:rsidRPr="00F17DA2">
        <w:rPr>
          <w:rFonts w:eastAsia="Times New Roman" w:cs="Times New Roman"/>
          <w:bCs/>
          <w:color w:val="000000"/>
        </w:rPr>
        <w:t xml:space="preserve">коммуникация </w:t>
      </w:r>
      <w:r w:rsidR="00F17DA2" w:rsidRPr="00F17DA2">
        <w:rPr>
          <w:rFonts w:ascii="Times New Romam" w:eastAsia="Times New Roman" w:hAnsi="Times New Romam" w:cs="Times New Roman"/>
          <w:bCs/>
          <w:color w:val="000000"/>
        </w:rPr>
        <w:t>такие </w:t>
      </w:r>
      <w:r w:rsidRPr="00F17DA2">
        <w:rPr>
          <w:rFonts w:eastAsia="Times New Roman" w:cs="Times New Roman"/>
          <w:bCs/>
          <w:color w:val="000000"/>
        </w:rPr>
        <w:t>единственный</w:t>
      </w:r>
      <w:r w:rsidR="00F17DA2" w:rsidRPr="00F17DA2">
        <w:rPr>
          <w:rFonts w:ascii="Times New Romam" w:eastAsia="Times New Roman" w:hAnsi="Times New Romam" w:cs="Times New Roman"/>
          <w:bCs/>
          <w:color w:val="000000"/>
        </w:rPr>
        <w:t> данные</w:t>
      </w:r>
      <w:r w:rsidR="00F17DA2" w:rsidRPr="00F17DA2">
        <w:rPr>
          <w:rFonts w:eastAsia="Times New Roman" w:cs="Times New Roman"/>
          <w:bCs/>
          <w:color w:val="000000"/>
        </w:rPr>
        <w:t xml:space="preserve"> </w:t>
      </w:r>
      <w:r w:rsidRPr="00F17DA2">
        <w:rPr>
          <w:rFonts w:eastAsia="Times New Roman" w:cs="Times New Roman"/>
          <w:bCs/>
          <w:color w:val="000000"/>
        </w:rPr>
        <w:t xml:space="preserve">способ </w:t>
      </w:r>
      <w:r w:rsidR="00F17DA2" w:rsidRPr="00F17DA2">
        <w:rPr>
          <w:rFonts w:ascii="Times New Romam" w:eastAsia="Times New Roman" w:hAnsi="Times New Romam" w:cs="Times New Roman"/>
          <w:bCs/>
          <w:color w:val="000000"/>
        </w:rPr>
        <w:t>новые </w:t>
      </w:r>
      <w:r w:rsidRPr="00F17DA2">
        <w:rPr>
          <w:rFonts w:eastAsia="Times New Roman" w:cs="Times New Roman"/>
          <w:bCs/>
          <w:color w:val="000000"/>
        </w:rPr>
        <w:t>быть</w:t>
      </w:r>
      <w:r w:rsidR="00F17DA2" w:rsidRPr="00F17DA2">
        <w:rPr>
          <w:rFonts w:ascii="Times New Romam" w:eastAsia="Times New Roman" w:hAnsi="Times New Romam" w:cs="Times New Roman"/>
          <w:bCs/>
          <w:color w:val="000000"/>
        </w:rPr>
        <w:t> субъекта</w:t>
      </w:r>
      <w:r w:rsidR="00F17DA2" w:rsidRPr="00F17DA2">
        <w:rPr>
          <w:rFonts w:eastAsia="Times New Roman" w:cs="Times New Roman"/>
          <w:bCs/>
          <w:color w:val="000000"/>
        </w:rPr>
        <w:t xml:space="preserve"> </w:t>
      </w:r>
      <w:r w:rsidRPr="00F17DA2">
        <w:rPr>
          <w:rFonts w:eastAsia="Times New Roman" w:cs="Times New Roman"/>
          <w:bCs/>
          <w:color w:val="000000"/>
        </w:rPr>
        <w:t xml:space="preserve">не столько </w:t>
      </w:r>
      <w:r w:rsidR="00F17DA2" w:rsidRPr="00F17DA2">
        <w:rPr>
          <w:rFonts w:ascii="Times New Romam" w:eastAsia="Times New Roman" w:hAnsi="Times New Romam" w:cs="Times New Roman"/>
          <w:bCs/>
          <w:color w:val="000000"/>
        </w:rPr>
        <w:t>электроэнергия </w:t>
      </w:r>
      <w:r w:rsidRPr="00F17DA2">
        <w:rPr>
          <w:rFonts w:eastAsia="Times New Roman" w:cs="Times New Roman"/>
          <w:bCs/>
          <w:color w:val="000000"/>
        </w:rPr>
        <w:t>услышанным,</w:t>
      </w:r>
      <w:r w:rsidR="00F17DA2" w:rsidRPr="00F17DA2">
        <w:rPr>
          <w:rFonts w:ascii="Times New Romam" w:eastAsia="Times New Roman" w:hAnsi="Times New Romam" w:cs="Times New Roman"/>
          <w:bCs/>
          <w:color w:val="000000"/>
        </w:rPr>
        <w:t> доступе</w:t>
      </w:r>
      <w:r w:rsidRPr="00F17DA2">
        <w:rPr>
          <w:rFonts w:eastAsia="Times New Roman" w:cs="Times New Roman"/>
          <w:bCs/>
          <w:color w:val="000000"/>
        </w:rPr>
        <w:t xml:space="preserve"> сколько </w:t>
      </w:r>
      <w:r w:rsidR="00F17DA2" w:rsidRPr="00F17DA2">
        <w:rPr>
          <w:rFonts w:ascii="Times New Romam" w:eastAsia="Times New Roman" w:hAnsi="Times New Romam" w:cs="Times New Roman"/>
          <w:bCs/>
          <w:color w:val="000000"/>
        </w:rPr>
        <w:t>политических </w:t>
      </w:r>
      <w:r w:rsidRPr="00F17DA2">
        <w:rPr>
          <w:rFonts w:eastAsia="Times New Roman" w:cs="Times New Roman"/>
          <w:bCs/>
          <w:color w:val="000000"/>
        </w:rPr>
        <w:t>вообще</w:t>
      </w:r>
      <w:r w:rsidR="00F17DA2" w:rsidRPr="00F17DA2">
        <w:rPr>
          <w:rFonts w:ascii="Times New Romam" w:eastAsia="Times New Roman" w:hAnsi="Times New Romam" w:cs="Times New Roman"/>
          <w:bCs/>
          <w:color w:val="000000"/>
        </w:rPr>
        <w:t> безопасности</w:t>
      </w:r>
      <w:r w:rsidR="00F17DA2" w:rsidRPr="00F17DA2">
        <w:rPr>
          <w:rFonts w:eastAsia="Times New Roman" w:cs="Times New Roman"/>
          <w:bCs/>
          <w:color w:val="000000"/>
        </w:rPr>
        <w:t xml:space="preserve"> </w:t>
      </w:r>
      <w:r w:rsidRPr="00F17DA2">
        <w:rPr>
          <w:rFonts w:eastAsia="Times New Roman" w:cs="Times New Roman"/>
          <w:bCs/>
          <w:color w:val="000000"/>
        </w:rPr>
        <w:t xml:space="preserve">иметь </w:t>
      </w:r>
      <w:r w:rsidR="00F17DA2" w:rsidRPr="00F17DA2">
        <w:rPr>
          <w:rFonts w:ascii="Times New Romam" w:eastAsia="Times New Roman" w:hAnsi="Times New Romam" w:cs="Times New Roman"/>
          <w:bCs/>
          <w:color w:val="000000"/>
        </w:rPr>
        <w:t>информации </w:t>
      </w:r>
      <w:r w:rsidRPr="00F17DA2">
        <w:rPr>
          <w:rFonts w:eastAsia="Times New Roman" w:cs="Times New Roman"/>
          <w:bCs/>
          <w:color w:val="000000"/>
        </w:rPr>
        <w:t>возмож</w:t>
      </w:r>
      <w:r w:rsidR="00825CE2" w:rsidRPr="00F17DA2">
        <w:rPr>
          <w:rFonts w:eastAsia="Times New Roman" w:cs="Times New Roman"/>
          <w:bCs/>
          <w:color w:val="000000"/>
        </w:rPr>
        <w:t>ность</w:t>
      </w:r>
      <w:r w:rsidR="00F17DA2" w:rsidRPr="00F17DA2">
        <w:rPr>
          <w:rFonts w:ascii="Times New Romam" w:eastAsia="Times New Roman" w:hAnsi="Times New Romam" w:cs="Times New Roman"/>
          <w:bCs/>
          <w:color w:val="000000"/>
        </w:rPr>
        <w:t> работы</w:t>
      </w:r>
      <w:r w:rsidR="00F17DA2" w:rsidRPr="00F17DA2">
        <w:rPr>
          <w:rFonts w:eastAsia="Times New Roman" w:cs="Times New Roman"/>
          <w:bCs/>
          <w:color w:val="000000"/>
        </w:rPr>
        <w:t xml:space="preserve"> </w:t>
      </w:r>
      <w:r w:rsidR="00825CE2" w:rsidRPr="00F17DA2">
        <w:rPr>
          <w:rFonts w:eastAsia="Times New Roman" w:cs="Times New Roman"/>
          <w:bCs/>
          <w:color w:val="000000"/>
        </w:rPr>
        <w:t xml:space="preserve">высказаться: </w:t>
      </w:r>
      <w:r w:rsidR="00825CE2" w:rsidRPr="005C059C">
        <w:rPr>
          <w:rFonts w:eastAsia="Times New Roman" w:cs="Times New Roman"/>
          <w:bCs/>
          <w:i/>
          <w:color w:val="000000"/>
        </w:rPr>
        <w:t>«</w:t>
      </w:r>
      <w:r w:rsidR="00F17DA2" w:rsidRPr="005C059C">
        <w:rPr>
          <w:rFonts w:ascii="Times New Romam" w:eastAsia="Times New Roman" w:hAnsi="Times New Romam" w:cs="Times New Roman"/>
          <w:bCs/>
          <w:i/>
          <w:color w:val="000000"/>
        </w:rPr>
        <w:t>совершенствующих </w:t>
      </w:r>
      <w:r w:rsidR="00825CE2" w:rsidRPr="005C059C">
        <w:rPr>
          <w:rFonts w:eastAsia="Times New Roman" w:cs="Times New Roman"/>
          <w:bCs/>
          <w:i/>
          <w:color w:val="000000"/>
        </w:rPr>
        <w:t>В</w:t>
      </w:r>
      <w:r w:rsidRPr="005C059C">
        <w:rPr>
          <w:rFonts w:eastAsia="Times New Roman" w:cs="Times New Roman"/>
          <w:bCs/>
          <w:i/>
          <w:color w:val="000000"/>
        </w:rPr>
        <w:t>едь</w:t>
      </w:r>
      <w:r w:rsidR="00F17DA2" w:rsidRPr="005C059C">
        <w:rPr>
          <w:rFonts w:ascii="Times New Romam" w:eastAsia="Times New Roman" w:hAnsi="Times New Romam" w:cs="Times New Roman"/>
          <w:bCs/>
          <w:i/>
          <w:color w:val="000000"/>
        </w:rPr>
        <w:t> информационной</w:t>
      </w:r>
      <w:r w:rsidR="00F17DA2" w:rsidRPr="005C059C">
        <w:rPr>
          <w:rFonts w:eastAsia="Times New Roman" w:cs="Times New Roman"/>
          <w:bCs/>
          <w:i/>
          <w:color w:val="000000"/>
        </w:rPr>
        <w:t xml:space="preserve"> </w:t>
      </w:r>
      <w:r w:rsidRPr="005C059C">
        <w:rPr>
          <w:rFonts w:eastAsia="Times New Roman" w:cs="Times New Roman"/>
          <w:bCs/>
          <w:i/>
          <w:color w:val="000000"/>
        </w:rPr>
        <w:t xml:space="preserve">без </w:t>
      </w:r>
      <w:r w:rsidR="00F17DA2" w:rsidRPr="005C059C">
        <w:rPr>
          <w:rFonts w:ascii="Times New Romam" w:eastAsia="Times New Roman" w:hAnsi="Times New Romam" w:cs="Times New Roman"/>
          <w:bCs/>
          <w:i/>
          <w:color w:val="000000"/>
        </w:rPr>
        <w:t>восприятия </w:t>
      </w:r>
      <w:r w:rsidRPr="005C059C">
        <w:rPr>
          <w:rFonts w:eastAsia="Times New Roman" w:cs="Times New Roman"/>
          <w:bCs/>
          <w:i/>
          <w:color w:val="000000"/>
        </w:rPr>
        <w:t>онлайн</w:t>
      </w:r>
      <w:r w:rsidR="00F17DA2" w:rsidRPr="005C059C">
        <w:rPr>
          <w:rFonts w:ascii="Times New Romam" w:eastAsia="Times New Roman" w:hAnsi="Times New Romam" w:cs="Times New Roman"/>
          <w:bCs/>
          <w:i/>
          <w:color w:val="000000"/>
        </w:rPr>
        <w:t> лидером</w:t>
      </w:r>
      <w:r w:rsidR="00F17DA2" w:rsidRPr="005C059C">
        <w:rPr>
          <w:rFonts w:eastAsia="Times New Roman" w:cs="Times New Roman"/>
          <w:bCs/>
          <w:i/>
          <w:color w:val="000000"/>
        </w:rPr>
        <w:t xml:space="preserve"> </w:t>
      </w:r>
      <w:r w:rsidRPr="005C059C">
        <w:rPr>
          <w:rFonts w:eastAsia="Times New Roman" w:cs="Times New Roman"/>
          <w:bCs/>
          <w:i/>
          <w:color w:val="000000"/>
        </w:rPr>
        <w:t xml:space="preserve">платформ </w:t>
      </w:r>
      <w:r w:rsidR="00F17DA2" w:rsidRPr="005C059C">
        <w:rPr>
          <w:rFonts w:ascii="Times New Romam" w:eastAsia="Times New Roman" w:hAnsi="Times New Romam" w:cs="Times New Roman"/>
          <w:bCs/>
          <w:i/>
          <w:color w:val="000000"/>
        </w:rPr>
        <w:t>людей </w:t>
      </w:r>
      <w:r w:rsidRPr="005C059C">
        <w:rPr>
          <w:rFonts w:eastAsia="Times New Roman" w:cs="Times New Roman"/>
          <w:bCs/>
          <w:i/>
          <w:color w:val="000000"/>
        </w:rPr>
        <w:t>только</w:t>
      </w:r>
      <w:r w:rsidR="00F17DA2" w:rsidRPr="005C059C">
        <w:rPr>
          <w:rFonts w:ascii="Times New Romam" w:eastAsia="Times New Roman" w:hAnsi="Times New Romam" w:cs="Times New Roman"/>
          <w:bCs/>
          <w:i/>
          <w:color w:val="000000"/>
        </w:rPr>
        <w:t> чувствительной</w:t>
      </w:r>
      <w:r w:rsidR="00F17DA2" w:rsidRPr="005C059C">
        <w:rPr>
          <w:rFonts w:eastAsia="Times New Roman" w:cs="Times New Roman"/>
          <w:bCs/>
          <w:i/>
          <w:color w:val="000000"/>
        </w:rPr>
        <w:t xml:space="preserve"> </w:t>
      </w:r>
      <w:r w:rsidRPr="005C059C">
        <w:rPr>
          <w:rFonts w:eastAsia="Times New Roman" w:cs="Times New Roman"/>
          <w:bCs/>
          <w:i/>
          <w:color w:val="000000"/>
        </w:rPr>
        <w:t xml:space="preserve">и </w:t>
      </w:r>
      <w:r w:rsidR="00F17DA2" w:rsidRPr="005C059C">
        <w:rPr>
          <w:rFonts w:ascii="Times New Romam" w:eastAsia="Times New Roman" w:hAnsi="Times New Romam" w:cs="Times New Roman"/>
          <w:bCs/>
          <w:i/>
          <w:color w:val="000000"/>
        </w:rPr>
        <w:t>удовлетворения </w:t>
      </w:r>
      <w:r w:rsidRPr="005C059C">
        <w:rPr>
          <w:rFonts w:eastAsia="Times New Roman" w:cs="Times New Roman"/>
          <w:bCs/>
          <w:i/>
          <w:color w:val="000000"/>
        </w:rPr>
        <w:t>остается,</w:t>
      </w:r>
      <w:r w:rsidR="00F17DA2" w:rsidRPr="005C059C">
        <w:rPr>
          <w:rFonts w:ascii="Times New Romam" w:eastAsia="Times New Roman" w:hAnsi="Times New Romam" w:cs="Times New Roman"/>
          <w:bCs/>
          <w:i/>
          <w:color w:val="000000"/>
        </w:rPr>
        <w:t> совокупность</w:t>
      </w:r>
      <w:r w:rsidRPr="005C059C">
        <w:rPr>
          <w:rFonts w:eastAsia="Times New Roman" w:cs="Times New Roman"/>
          <w:bCs/>
          <w:i/>
          <w:color w:val="000000"/>
        </w:rPr>
        <w:t xml:space="preserve"> что </w:t>
      </w:r>
      <w:r w:rsidR="00F17DA2" w:rsidRPr="005C059C">
        <w:rPr>
          <w:rFonts w:ascii="Times New Romam" w:eastAsia="Times New Roman" w:hAnsi="Times New Romam" w:cs="Times New Roman"/>
          <w:bCs/>
          <w:i/>
          <w:color w:val="000000"/>
        </w:rPr>
        <w:t>подчиняться </w:t>
      </w:r>
      <w:r w:rsidRPr="005C059C">
        <w:rPr>
          <w:rFonts w:eastAsia="Times New Roman" w:cs="Times New Roman"/>
          <w:bCs/>
          <w:i/>
          <w:color w:val="000000"/>
        </w:rPr>
        <w:t>идти</w:t>
      </w:r>
      <w:r w:rsidR="00F17DA2" w:rsidRPr="005C059C">
        <w:rPr>
          <w:rFonts w:ascii="Times New Romam" w:eastAsia="Times New Roman" w:hAnsi="Times New Romam" w:cs="Times New Roman"/>
          <w:bCs/>
          <w:i/>
          <w:color w:val="000000"/>
        </w:rPr>
        <w:t> распространение</w:t>
      </w:r>
      <w:r w:rsidR="00F17DA2" w:rsidRPr="005C059C">
        <w:rPr>
          <w:rFonts w:eastAsia="Times New Roman" w:cs="Times New Roman"/>
          <w:bCs/>
          <w:i/>
          <w:color w:val="000000"/>
        </w:rPr>
        <w:t xml:space="preserve"> </w:t>
      </w:r>
      <w:r w:rsidRPr="005C059C">
        <w:rPr>
          <w:rFonts w:eastAsia="Times New Roman" w:cs="Times New Roman"/>
          <w:bCs/>
          <w:i/>
          <w:color w:val="000000"/>
        </w:rPr>
        <w:t xml:space="preserve">под двери </w:t>
      </w:r>
      <w:r w:rsidR="00F17DA2" w:rsidRPr="005C059C">
        <w:rPr>
          <w:rFonts w:ascii="Times New Romam" w:eastAsia="Times New Roman" w:hAnsi="Times New Romam" w:cs="Times New Roman"/>
          <w:bCs/>
          <w:i/>
          <w:color w:val="000000"/>
        </w:rPr>
        <w:t>государственной </w:t>
      </w:r>
      <w:r w:rsidRPr="005C059C">
        <w:rPr>
          <w:rFonts w:eastAsia="Times New Roman" w:cs="Times New Roman"/>
          <w:bCs/>
          <w:i/>
          <w:color w:val="000000"/>
        </w:rPr>
        <w:t>кремля</w:t>
      </w:r>
      <w:r w:rsidR="00F17DA2" w:rsidRPr="005C059C">
        <w:rPr>
          <w:rFonts w:ascii="Times New Romam" w:eastAsia="Times New Roman" w:hAnsi="Times New Romam" w:cs="Times New Roman"/>
          <w:bCs/>
          <w:i/>
          <w:color w:val="000000"/>
        </w:rPr>
        <w:t> практически</w:t>
      </w:r>
      <w:r w:rsidR="00F17DA2" w:rsidRPr="005C059C">
        <w:rPr>
          <w:rFonts w:eastAsia="Times New Roman" w:cs="Times New Roman"/>
          <w:bCs/>
          <w:i/>
          <w:color w:val="000000"/>
        </w:rPr>
        <w:t xml:space="preserve"> </w:t>
      </w:r>
      <w:r w:rsidRPr="005C059C">
        <w:rPr>
          <w:rFonts w:eastAsia="Times New Roman" w:cs="Times New Roman"/>
          <w:bCs/>
          <w:i/>
          <w:color w:val="000000"/>
        </w:rPr>
        <w:t xml:space="preserve">со своими </w:t>
      </w:r>
      <w:r w:rsidR="00F17DA2" w:rsidRPr="005C059C">
        <w:rPr>
          <w:rFonts w:ascii="Times New Romam" w:eastAsia="Times New Roman" w:hAnsi="Times New Romam" w:cs="Times New Roman"/>
          <w:bCs/>
          <w:i/>
          <w:color w:val="000000"/>
        </w:rPr>
        <w:t>политическими </w:t>
      </w:r>
      <w:r w:rsidRPr="005C059C">
        <w:rPr>
          <w:rFonts w:eastAsia="Times New Roman" w:cs="Times New Roman"/>
          <w:bCs/>
          <w:i/>
          <w:color w:val="000000"/>
        </w:rPr>
        <w:t>вопросами</w:t>
      </w:r>
      <w:r w:rsidR="00F17DA2" w:rsidRPr="005C059C">
        <w:rPr>
          <w:rFonts w:ascii="Times New Romam" w:eastAsia="Times New Roman" w:hAnsi="Times New Romam" w:cs="Times New Roman"/>
          <w:bCs/>
          <w:i/>
          <w:color w:val="000000"/>
        </w:rPr>
        <w:t> прежде</w:t>
      </w:r>
      <w:r w:rsidR="00F17DA2" w:rsidRPr="005C059C">
        <w:rPr>
          <w:rFonts w:eastAsia="Times New Roman" w:cs="Times New Roman"/>
          <w:bCs/>
          <w:i/>
          <w:color w:val="000000"/>
        </w:rPr>
        <w:t xml:space="preserve"> </w:t>
      </w:r>
      <w:r w:rsidRPr="005C059C">
        <w:rPr>
          <w:rFonts w:eastAsia="Times New Roman" w:cs="Times New Roman"/>
          <w:bCs/>
          <w:i/>
          <w:color w:val="000000"/>
        </w:rPr>
        <w:t>и идеями</w:t>
      </w:r>
      <w:r w:rsidR="00825CE2" w:rsidRPr="005C059C">
        <w:rPr>
          <w:rFonts w:eastAsia="Times New Roman" w:cs="Times New Roman"/>
          <w:bCs/>
          <w:i/>
          <w:color w:val="000000"/>
        </w:rPr>
        <w:t>»</w:t>
      </w:r>
      <w:r w:rsidRPr="005C059C">
        <w:rPr>
          <w:rFonts w:eastAsia="Times New Roman" w:cs="Times New Roman"/>
          <w:bCs/>
          <w:i/>
          <w:color w:val="000000"/>
        </w:rPr>
        <w:t>.</w:t>
      </w:r>
      <w:r w:rsidR="005C059C">
        <w:rPr>
          <w:rFonts w:eastAsia="Times New Roman" w:cs="Times New Roman"/>
          <w:bCs/>
          <w:i/>
          <w:color w:val="000000"/>
        </w:rPr>
        <w:t xml:space="preserve"> (Приложение С, транск. 1)</w:t>
      </w:r>
    </w:p>
    <w:p w14:paraId="1703D8AB" w14:textId="3DB2CF9C" w:rsidR="00FC3F43" w:rsidRPr="00F17DA2" w:rsidRDefault="00F17DA2" w:rsidP="00561CBC">
      <w:pPr>
        <w:rPr>
          <w:rFonts w:eastAsia="Times New Roman" w:cs="Times New Roman"/>
          <w:bCs/>
          <w:color w:val="000000"/>
        </w:rPr>
      </w:pPr>
      <w:r w:rsidRPr="00F17DA2">
        <w:rPr>
          <w:rFonts w:ascii="Times New Romam" w:eastAsia="Times New Roman" w:hAnsi="Times New Romam" w:cs="Times New Roman"/>
          <w:bCs/>
          <w:color w:val="000000"/>
        </w:rPr>
        <w:t>информации </w:t>
      </w:r>
      <w:r w:rsidR="00FC3F43" w:rsidRPr="00F17DA2">
        <w:rPr>
          <w:rFonts w:eastAsia="Times New Roman" w:cs="Times New Roman"/>
          <w:bCs/>
          <w:color w:val="000000"/>
        </w:rPr>
        <w:t>П</w:t>
      </w:r>
      <w:r w:rsidR="00293E1D" w:rsidRPr="00F17DA2">
        <w:rPr>
          <w:rFonts w:eastAsia="Times New Roman" w:cs="Times New Roman"/>
          <w:bCs/>
          <w:color w:val="000000"/>
        </w:rPr>
        <w:t>ерейдя</w:t>
      </w:r>
      <w:r w:rsidRPr="00F17DA2">
        <w:rPr>
          <w:rFonts w:ascii="Times New Romam" w:eastAsia="Times New Roman" w:hAnsi="Times New Romam" w:cs="Times New Roman"/>
          <w:bCs/>
          <w:color w:val="000000"/>
        </w:rPr>
        <w:t> построенного</w:t>
      </w:r>
      <w:r w:rsidRPr="00F17DA2">
        <w:rPr>
          <w:rFonts w:eastAsia="Times New Roman" w:cs="Times New Roman"/>
          <w:bCs/>
          <w:color w:val="000000"/>
        </w:rPr>
        <w:t xml:space="preserve"> </w:t>
      </w:r>
      <w:r w:rsidR="00293E1D" w:rsidRPr="00F17DA2">
        <w:rPr>
          <w:rFonts w:eastAsia="Times New Roman" w:cs="Times New Roman"/>
          <w:bCs/>
          <w:color w:val="000000"/>
        </w:rPr>
        <w:t xml:space="preserve">к </w:t>
      </w:r>
      <w:r w:rsidRPr="00F17DA2">
        <w:rPr>
          <w:rFonts w:ascii="Times New Romam" w:eastAsia="Times New Roman" w:hAnsi="Times New Romam" w:cs="Times New Roman"/>
          <w:bCs/>
          <w:color w:val="000000"/>
        </w:rPr>
        <w:t>будет </w:t>
      </w:r>
      <w:r w:rsidR="00293E1D" w:rsidRPr="00F17DA2">
        <w:rPr>
          <w:rFonts w:eastAsia="Times New Roman" w:cs="Times New Roman"/>
          <w:bCs/>
          <w:color w:val="000000"/>
        </w:rPr>
        <w:t>третьему</w:t>
      </w:r>
      <w:r w:rsidRPr="00F17DA2">
        <w:rPr>
          <w:rFonts w:ascii="Times New Romam" w:eastAsia="Times New Roman" w:hAnsi="Times New Romam" w:cs="Times New Roman"/>
          <w:bCs/>
          <w:color w:val="000000"/>
        </w:rPr>
        <w:t> автором</w:t>
      </w:r>
      <w:r w:rsidRPr="00F17DA2">
        <w:rPr>
          <w:rFonts w:eastAsia="Times New Roman" w:cs="Times New Roman"/>
          <w:bCs/>
          <w:color w:val="000000"/>
        </w:rPr>
        <w:t xml:space="preserve"> </w:t>
      </w:r>
      <w:r w:rsidR="00293E1D" w:rsidRPr="00F17DA2">
        <w:rPr>
          <w:rFonts w:eastAsia="Times New Roman" w:cs="Times New Roman"/>
          <w:bCs/>
          <w:color w:val="000000"/>
        </w:rPr>
        <w:t xml:space="preserve">блоку </w:t>
      </w:r>
      <w:r w:rsidRPr="00F17DA2">
        <w:rPr>
          <w:rFonts w:ascii="Times New Romam" w:eastAsia="Times New Roman" w:hAnsi="Times New Romam" w:cs="Times New Roman"/>
          <w:bCs/>
          <w:color w:val="000000"/>
        </w:rPr>
        <w:t>доверять </w:t>
      </w:r>
      <w:r w:rsidR="00293E1D" w:rsidRPr="00F17DA2">
        <w:rPr>
          <w:rFonts w:eastAsia="Times New Roman" w:cs="Times New Roman"/>
          <w:bCs/>
          <w:color w:val="000000"/>
        </w:rPr>
        <w:t>гайда</w:t>
      </w:r>
      <w:r w:rsidRPr="00F17DA2">
        <w:rPr>
          <w:rFonts w:ascii="Times New Romam" w:eastAsia="Times New Roman" w:hAnsi="Times New Romam" w:cs="Times New Roman"/>
          <w:bCs/>
          <w:color w:val="000000"/>
        </w:rPr>
        <w:t> политических</w:t>
      </w:r>
      <w:r w:rsidRPr="00F17DA2">
        <w:rPr>
          <w:rFonts w:eastAsia="Times New Roman" w:cs="Times New Roman"/>
          <w:bCs/>
          <w:color w:val="000000"/>
        </w:rPr>
        <w:t xml:space="preserve"> </w:t>
      </w:r>
      <w:r w:rsidR="00293E1D" w:rsidRPr="00F17DA2">
        <w:rPr>
          <w:rFonts w:eastAsia="Times New Roman" w:cs="Times New Roman"/>
          <w:bCs/>
          <w:color w:val="000000"/>
        </w:rPr>
        <w:t xml:space="preserve">интервью, </w:t>
      </w:r>
      <w:r w:rsidRPr="00F17DA2">
        <w:rPr>
          <w:rFonts w:ascii="Times New Romam" w:eastAsia="Times New Roman" w:hAnsi="Times New Romam" w:cs="Times New Roman"/>
          <w:bCs/>
          <w:color w:val="000000"/>
        </w:rPr>
        <w:t>носит </w:t>
      </w:r>
      <w:r w:rsidR="00293E1D" w:rsidRPr="00F17DA2">
        <w:rPr>
          <w:rFonts w:eastAsia="Times New Roman" w:cs="Times New Roman"/>
          <w:bCs/>
          <w:color w:val="000000"/>
        </w:rPr>
        <w:t>респондентов</w:t>
      </w:r>
      <w:r w:rsidRPr="00F17DA2">
        <w:rPr>
          <w:rFonts w:ascii="Times New Romam" w:eastAsia="Times New Roman" w:hAnsi="Times New Romam" w:cs="Times New Roman"/>
          <w:bCs/>
          <w:color w:val="000000"/>
        </w:rPr>
        <w:t> относятся</w:t>
      </w:r>
      <w:r w:rsidRPr="00F17DA2">
        <w:rPr>
          <w:rFonts w:eastAsia="Times New Roman" w:cs="Times New Roman"/>
          <w:bCs/>
          <w:color w:val="000000"/>
        </w:rPr>
        <w:t xml:space="preserve"> </w:t>
      </w:r>
      <w:r w:rsidR="00293E1D" w:rsidRPr="00F17DA2">
        <w:rPr>
          <w:rFonts w:eastAsia="Times New Roman" w:cs="Times New Roman"/>
          <w:bCs/>
          <w:color w:val="000000"/>
        </w:rPr>
        <w:t xml:space="preserve">был задан </w:t>
      </w:r>
      <w:r w:rsidRPr="00F17DA2">
        <w:rPr>
          <w:rFonts w:ascii="Times New Romam" w:eastAsia="Times New Roman" w:hAnsi="Times New Romam" w:cs="Times New Roman"/>
          <w:bCs/>
          <w:color w:val="000000"/>
        </w:rPr>
        <w:t>подходы </w:t>
      </w:r>
      <w:r w:rsidR="00293E1D" w:rsidRPr="00F17DA2">
        <w:rPr>
          <w:rFonts w:eastAsia="Times New Roman" w:cs="Times New Roman"/>
          <w:bCs/>
          <w:color w:val="000000"/>
        </w:rPr>
        <w:t>следующий</w:t>
      </w:r>
      <w:r w:rsidRPr="00F17DA2">
        <w:rPr>
          <w:rFonts w:ascii="Times New Romam" w:eastAsia="Times New Roman" w:hAnsi="Times New Romam" w:cs="Times New Roman"/>
          <w:bCs/>
          <w:color w:val="000000"/>
        </w:rPr>
        <w:t> которая</w:t>
      </w:r>
      <w:r w:rsidRPr="00F17DA2">
        <w:rPr>
          <w:rFonts w:eastAsia="Times New Roman" w:cs="Times New Roman"/>
          <w:bCs/>
          <w:color w:val="000000"/>
        </w:rPr>
        <w:t xml:space="preserve"> </w:t>
      </w:r>
      <w:r w:rsidR="00293E1D" w:rsidRPr="00F17DA2">
        <w:rPr>
          <w:rFonts w:eastAsia="Times New Roman" w:cs="Times New Roman"/>
          <w:bCs/>
          <w:color w:val="000000"/>
        </w:rPr>
        <w:t>вопрос: «</w:t>
      </w:r>
      <w:r w:rsidRPr="00F17DA2">
        <w:rPr>
          <w:rFonts w:ascii="Times New Romam" w:eastAsia="Times New Roman" w:hAnsi="Times New Romam" w:cs="Times New Roman"/>
          <w:bCs/>
          <w:color w:val="000000"/>
        </w:rPr>
        <w:t>вариантов </w:t>
      </w:r>
      <w:r w:rsidR="00C231A7" w:rsidRPr="00F17DA2">
        <w:rPr>
          <w:rFonts w:eastAsia="Times New Roman" w:cs="Times New Roman"/>
          <w:bCs/>
          <w:color w:val="000000"/>
        </w:rPr>
        <w:t>Способствует</w:t>
      </w:r>
      <w:r w:rsidRPr="00F17DA2">
        <w:rPr>
          <w:rFonts w:ascii="Times New Romam" w:eastAsia="Times New Roman" w:hAnsi="Times New Romam" w:cs="Times New Roman"/>
          <w:bCs/>
          <w:color w:val="000000"/>
        </w:rPr>
        <w:t> исследований</w:t>
      </w:r>
      <w:r w:rsidRPr="00F17DA2">
        <w:rPr>
          <w:rFonts w:eastAsia="Times New Roman" w:cs="Times New Roman"/>
          <w:bCs/>
          <w:color w:val="000000"/>
        </w:rPr>
        <w:t xml:space="preserve"> </w:t>
      </w:r>
      <w:r w:rsidR="00C231A7" w:rsidRPr="00F17DA2">
        <w:rPr>
          <w:rFonts w:eastAsia="Times New Roman" w:cs="Times New Roman"/>
          <w:bCs/>
          <w:color w:val="000000"/>
        </w:rPr>
        <w:t xml:space="preserve">ли большое </w:t>
      </w:r>
      <w:r w:rsidRPr="00F17DA2">
        <w:rPr>
          <w:rFonts w:ascii="Times New Romam" w:eastAsia="Times New Roman" w:hAnsi="Times New Romam" w:cs="Times New Roman"/>
          <w:bCs/>
          <w:color w:val="000000"/>
        </w:rPr>
        <w:t>достоверной </w:t>
      </w:r>
      <w:r w:rsidR="00C231A7" w:rsidRPr="00F17DA2">
        <w:rPr>
          <w:rFonts w:eastAsia="Times New Roman" w:cs="Times New Roman"/>
          <w:bCs/>
          <w:color w:val="000000"/>
        </w:rPr>
        <w:t>разнообразие</w:t>
      </w:r>
      <w:r w:rsidRPr="00F17DA2">
        <w:rPr>
          <w:rFonts w:ascii="Times New Romam" w:eastAsia="Times New Roman" w:hAnsi="Times New Romam" w:cs="Times New Roman"/>
          <w:bCs/>
          <w:color w:val="000000"/>
        </w:rPr>
        <w:t> данные</w:t>
      </w:r>
      <w:r w:rsidRPr="00F17DA2">
        <w:rPr>
          <w:rFonts w:eastAsia="Times New Roman" w:cs="Times New Roman"/>
          <w:bCs/>
          <w:color w:val="000000"/>
        </w:rPr>
        <w:t xml:space="preserve"> </w:t>
      </w:r>
      <w:r w:rsidR="00C231A7" w:rsidRPr="00F17DA2">
        <w:rPr>
          <w:rFonts w:eastAsia="Times New Roman" w:cs="Times New Roman"/>
          <w:bCs/>
          <w:color w:val="000000"/>
        </w:rPr>
        <w:t xml:space="preserve">интернет </w:t>
      </w:r>
      <w:r w:rsidRPr="00F17DA2">
        <w:rPr>
          <w:rFonts w:ascii="Times New Romam" w:eastAsia="Times New Roman" w:hAnsi="Times New Romam" w:cs="Times New Roman"/>
          <w:bCs/>
          <w:color w:val="000000"/>
        </w:rPr>
        <w:t>влияние </w:t>
      </w:r>
      <w:r w:rsidR="00C231A7" w:rsidRPr="00F17DA2">
        <w:rPr>
          <w:rFonts w:eastAsia="Times New Roman" w:cs="Times New Roman"/>
          <w:bCs/>
          <w:color w:val="000000"/>
        </w:rPr>
        <w:t>платформ</w:t>
      </w:r>
      <w:r w:rsidRPr="00F17DA2">
        <w:rPr>
          <w:rFonts w:ascii="Times New Romam" w:eastAsia="Times New Roman" w:hAnsi="Times New Romam" w:cs="Times New Roman"/>
          <w:bCs/>
          <w:color w:val="000000"/>
        </w:rPr>
        <w:t> предположении</w:t>
      </w:r>
      <w:r w:rsidRPr="00F17DA2">
        <w:rPr>
          <w:rFonts w:eastAsia="Times New Roman" w:cs="Times New Roman"/>
          <w:bCs/>
          <w:color w:val="000000"/>
        </w:rPr>
        <w:t xml:space="preserve"> </w:t>
      </w:r>
      <w:r w:rsidR="00C231A7" w:rsidRPr="00F17DA2">
        <w:rPr>
          <w:rFonts w:eastAsia="Times New Roman" w:cs="Times New Roman"/>
          <w:bCs/>
          <w:color w:val="000000"/>
        </w:rPr>
        <w:t xml:space="preserve">вашему </w:t>
      </w:r>
      <w:r w:rsidRPr="00F17DA2">
        <w:rPr>
          <w:rFonts w:ascii="Times New Romam" w:eastAsia="Times New Roman" w:hAnsi="Times New Romam" w:cs="Times New Roman"/>
          <w:bCs/>
          <w:color w:val="000000"/>
        </w:rPr>
        <w:t>значение </w:t>
      </w:r>
      <w:r w:rsidR="00C231A7" w:rsidRPr="00F17DA2">
        <w:rPr>
          <w:rFonts w:eastAsia="Times New Roman" w:cs="Times New Roman"/>
          <w:bCs/>
          <w:color w:val="000000"/>
        </w:rPr>
        <w:t>внедрению</w:t>
      </w:r>
      <w:r w:rsidRPr="00F17DA2">
        <w:rPr>
          <w:rFonts w:ascii="Times New Romam" w:eastAsia="Times New Roman" w:hAnsi="Times New Romam" w:cs="Times New Roman"/>
          <w:bCs/>
          <w:color w:val="000000"/>
        </w:rPr>
        <w:t> коммуникацию</w:t>
      </w:r>
      <w:r w:rsidRPr="00F17DA2">
        <w:rPr>
          <w:rFonts w:eastAsia="Times New Roman" w:cs="Times New Roman"/>
          <w:bCs/>
          <w:color w:val="000000"/>
        </w:rPr>
        <w:t xml:space="preserve"> </w:t>
      </w:r>
      <w:r w:rsidR="00C231A7" w:rsidRPr="00F17DA2">
        <w:rPr>
          <w:rFonts w:eastAsia="Times New Roman" w:cs="Times New Roman"/>
          <w:bCs/>
          <w:color w:val="000000"/>
        </w:rPr>
        <w:t xml:space="preserve">в сферу </w:t>
      </w:r>
      <w:r w:rsidRPr="00F17DA2">
        <w:rPr>
          <w:rFonts w:ascii="Times New Romam" w:eastAsia="Times New Roman" w:hAnsi="Times New Romam" w:cs="Times New Roman"/>
          <w:bCs/>
          <w:color w:val="000000"/>
        </w:rPr>
        <w:t>значение </w:t>
      </w:r>
      <w:r w:rsidR="00C231A7" w:rsidRPr="00F17DA2">
        <w:rPr>
          <w:rFonts w:eastAsia="Times New Roman" w:cs="Times New Roman"/>
          <w:bCs/>
          <w:color w:val="000000"/>
        </w:rPr>
        <w:t>политической</w:t>
      </w:r>
      <w:r w:rsidRPr="00F17DA2">
        <w:rPr>
          <w:rFonts w:ascii="Times New Romam" w:eastAsia="Times New Roman" w:hAnsi="Times New Romam" w:cs="Times New Roman"/>
          <w:bCs/>
          <w:color w:val="000000"/>
        </w:rPr>
        <w:t> потребностей</w:t>
      </w:r>
      <w:r w:rsidRPr="00F17DA2">
        <w:rPr>
          <w:rFonts w:eastAsia="Times New Roman" w:cs="Times New Roman"/>
          <w:bCs/>
          <w:color w:val="000000"/>
        </w:rPr>
        <w:t xml:space="preserve"> </w:t>
      </w:r>
      <w:r w:rsidR="00C231A7" w:rsidRPr="00F17DA2">
        <w:rPr>
          <w:rFonts w:eastAsia="Times New Roman" w:cs="Times New Roman"/>
          <w:bCs/>
          <w:color w:val="000000"/>
        </w:rPr>
        <w:t>коммуникации?».</w:t>
      </w:r>
    </w:p>
    <w:p w14:paraId="73E0881A" w14:textId="04445B15" w:rsidR="00293E1D" w:rsidRPr="00F17DA2" w:rsidRDefault="00F17DA2" w:rsidP="00561CBC">
      <w:pPr>
        <w:rPr>
          <w:rFonts w:cs="Times New Roman"/>
          <w:i/>
          <w:color w:val="000000"/>
        </w:rPr>
      </w:pPr>
      <w:r w:rsidRPr="00F17DA2">
        <w:rPr>
          <w:rFonts w:ascii="Times New Romam" w:eastAsia="Times New Roman" w:hAnsi="Times New Romam" w:cs="Times New Roman"/>
          <w:bCs/>
          <w:color w:val="000000"/>
        </w:rPr>
        <w:lastRenderedPageBreak/>
        <w:t>функцией </w:t>
      </w:r>
      <w:r w:rsidR="00293E1D" w:rsidRPr="00F17DA2">
        <w:rPr>
          <w:rFonts w:eastAsia="Times New Roman" w:cs="Times New Roman"/>
          <w:bCs/>
          <w:color w:val="000000"/>
        </w:rPr>
        <w:t>Анализируя</w:t>
      </w:r>
      <w:r w:rsidRPr="00F17DA2">
        <w:rPr>
          <w:rFonts w:ascii="Times New Romam" w:eastAsia="Times New Roman" w:hAnsi="Times New Romam" w:cs="Times New Roman"/>
          <w:bCs/>
          <w:color w:val="000000"/>
        </w:rPr>
        <w:t> конечно</w:t>
      </w:r>
      <w:r w:rsidRPr="00F17DA2">
        <w:rPr>
          <w:rFonts w:eastAsia="Times New Roman" w:cs="Times New Roman"/>
          <w:bCs/>
          <w:color w:val="000000"/>
        </w:rPr>
        <w:t xml:space="preserve"> </w:t>
      </w:r>
      <w:r w:rsidR="00293E1D" w:rsidRPr="00F17DA2">
        <w:rPr>
          <w:rFonts w:eastAsia="Times New Roman" w:cs="Times New Roman"/>
          <w:bCs/>
          <w:color w:val="000000"/>
        </w:rPr>
        <w:t xml:space="preserve">полученные </w:t>
      </w:r>
      <w:r w:rsidRPr="00F17DA2">
        <w:rPr>
          <w:rFonts w:ascii="Times New Romam" w:eastAsia="Times New Roman" w:hAnsi="Times New Romam" w:cs="Times New Roman"/>
          <w:bCs/>
          <w:color w:val="000000"/>
        </w:rPr>
        <w:t>испанский </w:t>
      </w:r>
      <w:r w:rsidR="00293E1D" w:rsidRPr="00F17DA2">
        <w:rPr>
          <w:rFonts w:eastAsia="Times New Roman" w:cs="Times New Roman"/>
          <w:bCs/>
          <w:color w:val="000000"/>
        </w:rPr>
        <w:t>ответы,</w:t>
      </w:r>
      <w:r w:rsidRPr="00F17DA2">
        <w:rPr>
          <w:rFonts w:ascii="Times New Romam" w:eastAsia="Times New Roman" w:hAnsi="Times New Romam" w:cs="Times New Roman"/>
          <w:bCs/>
          <w:color w:val="000000"/>
        </w:rPr>
        <w:t> специалистом</w:t>
      </w:r>
      <w:r w:rsidR="00293E1D" w:rsidRPr="00F17DA2">
        <w:rPr>
          <w:rFonts w:eastAsia="Times New Roman" w:cs="Times New Roman"/>
          <w:bCs/>
          <w:color w:val="000000"/>
        </w:rPr>
        <w:t xml:space="preserve"> можно </w:t>
      </w:r>
      <w:r w:rsidRPr="00F17DA2">
        <w:rPr>
          <w:rFonts w:ascii="Times New Romam" w:eastAsia="Times New Roman" w:hAnsi="Times New Romam" w:cs="Times New Roman"/>
          <w:bCs/>
          <w:color w:val="000000"/>
        </w:rPr>
        <w:t>революцию </w:t>
      </w:r>
      <w:r w:rsidR="00293E1D" w:rsidRPr="00F17DA2">
        <w:rPr>
          <w:rFonts w:eastAsia="Times New Roman" w:cs="Times New Roman"/>
          <w:bCs/>
          <w:color w:val="000000"/>
        </w:rPr>
        <w:t>утверждать,</w:t>
      </w:r>
      <w:r w:rsidRPr="00F17DA2">
        <w:rPr>
          <w:rFonts w:ascii="Times New Romam" w:eastAsia="Times New Roman" w:hAnsi="Times New Romam" w:cs="Times New Roman"/>
          <w:bCs/>
          <w:color w:val="000000"/>
        </w:rPr>
        <w:t> глобальной</w:t>
      </w:r>
      <w:r w:rsidR="00293E1D" w:rsidRPr="00F17DA2">
        <w:rPr>
          <w:rFonts w:eastAsia="Times New Roman" w:cs="Times New Roman"/>
          <w:bCs/>
          <w:color w:val="000000"/>
        </w:rPr>
        <w:t xml:space="preserve"> что </w:t>
      </w:r>
      <w:r w:rsidRPr="00F17DA2">
        <w:rPr>
          <w:rFonts w:ascii="Times New Romam" w:eastAsia="Times New Roman" w:hAnsi="Times New Romam" w:cs="Times New Roman"/>
          <w:bCs/>
          <w:color w:val="000000"/>
        </w:rPr>
        <w:t>соответствовать </w:t>
      </w:r>
      <w:r w:rsidR="00293E1D" w:rsidRPr="00F17DA2">
        <w:rPr>
          <w:rFonts w:eastAsia="Times New Roman" w:cs="Times New Roman"/>
          <w:bCs/>
          <w:color w:val="000000"/>
        </w:rPr>
        <w:t>большое</w:t>
      </w:r>
      <w:r w:rsidRPr="00F17DA2">
        <w:rPr>
          <w:rFonts w:ascii="Times New Romam" w:eastAsia="Times New Roman" w:hAnsi="Times New Romam" w:cs="Times New Roman"/>
          <w:bCs/>
          <w:color w:val="000000"/>
        </w:rPr>
        <w:t> сбора</w:t>
      </w:r>
      <w:r w:rsidRPr="00F17DA2">
        <w:rPr>
          <w:rFonts w:eastAsia="Times New Roman" w:cs="Times New Roman"/>
          <w:bCs/>
          <w:color w:val="000000"/>
        </w:rPr>
        <w:t xml:space="preserve"> </w:t>
      </w:r>
      <w:r w:rsidR="00293E1D" w:rsidRPr="00F17DA2">
        <w:rPr>
          <w:rFonts w:eastAsia="Times New Roman" w:cs="Times New Roman"/>
          <w:bCs/>
          <w:color w:val="000000"/>
        </w:rPr>
        <w:t xml:space="preserve">разнообразие </w:t>
      </w:r>
      <w:r w:rsidRPr="00F17DA2">
        <w:rPr>
          <w:rFonts w:ascii="Times New Romam" w:eastAsia="Times New Roman" w:hAnsi="Times New Romam" w:cs="Times New Roman"/>
          <w:bCs/>
          <w:color w:val="000000"/>
        </w:rPr>
        <w:t>часто </w:t>
      </w:r>
      <w:r w:rsidR="00293E1D" w:rsidRPr="00F17DA2">
        <w:rPr>
          <w:rFonts w:eastAsia="Times New Roman" w:cs="Times New Roman"/>
          <w:bCs/>
          <w:color w:val="000000"/>
        </w:rPr>
        <w:t>интернет</w:t>
      </w:r>
      <w:r w:rsidRPr="00F17DA2">
        <w:rPr>
          <w:rFonts w:ascii="Times New Romam" w:eastAsia="Times New Roman" w:hAnsi="Times New Romam" w:cs="Times New Roman"/>
          <w:bCs/>
          <w:color w:val="000000"/>
        </w:rPr>
        <w:t> коммуникации</w:t>
      </w:r>
      <w:r w:rsidRPr="00F17DA2">
        <w:rPr>
          <w:rFonts w:eastAsia="Times New Roman" w:cs="Times New Roman"/>
          <w:bCs/>
          <w:color w:val="000000"/>
        </w:rPr>
        <w:t xml:space="preserve"> </w:t>
      </w:r>
      <w:r w:rsidR="00293E1D" w:rsidRPr="00F17DA2">
        <w:rPr>
          <w:rFonts w:eastAsia="Times New Roman" w:cs="Times New Roman"/>
          <w:bCs/>
          <w:color w:val="000000"/>
        </w:rPr>
        <w:t xml:space="preserve">платформ </w:t>
      </w:r>
      <w:r w:rsidRPr="00F17DA2">
        <w:rPr>
          <w:rFonts w:ascii="Times New Romam" w:eastAsia="Times New Roman" w:hAnsi="Times New Romam" w:cs="Times New Roman"/>
          <w:bCs/>
          <w:color w:val="000000"/>
        </w:rPr>
        <w:t>вступающие </w:t>
      </w:r>
      <w:r w:rsidR="00293E1D" w:rsidRPr="00F17DA2">
        <w:rPr>
          <w:rFonts w:eastAsia="Times New Roman" w:cs="Times New Roman"/>
          <w:bCs/>
          <w:color w:val="000000"/>
        </w:rPr>
        <w:t>способствует</w:t>
      </w:r>
      <w:r w:rsidRPr="00F17DA2">
        <w:rPr>
          <w:rFonts w:ascii="Times New Romam" w:eastAsia="Times New Roman" w:hAnsi="Times New Romam" w:cs="Times New Roman"/>
          <w:bCs/>
          <w:color w:val="000000"/>
        </w:rPr>
        <w:t> являются</w:t>
      </w:r>
      <w:r w:rsidRPr="00F17DA2">
        <w:rPr>
          <w:rFonts w:eastAsia="Times New Roman" w:cs="Times New Roman"/>
          <w:bCs/>
          <w:color w:val="000000"/>
        </w:rPr>
        <w:t xml:space="preserve"> </w:t>
      </w:r>
      <w:r w:rsidR="00293E1D" w:rsidRPr="00F17DA2">
        <w:rPr>
          <w:rFonts w:eastAsia="Times New Roman" w:cs="Times New Roman"/>
          <w:bCs/>
          <w:color w:val="000000"/>
        </w:rPr>
        <w:t xml:space="preserve">привлечению </w:t>
      </w:r>
      <w:r w:rsidRPr="00F17DA2">
        <w:rPr>
          <w:rFonts w:ascii="Times New Romam" w:eastAsia="Times New Roman" w:hAnsi="Times New Romam" w:cs="Times New Roman"/>
          <w:bCs/>
          <w:color w:val="000000"/>
        </w:rPr>
        <w:t>лазарсфельд </w:t>
      </w:r>
      <w:r w:rsidR="00293E1D" w:rsidRPr="00F17DA2">
        <w:rPr>
          <w:rFonts w:eastAsia="Times New Roman" w:cs="Times New Roman"/>
          <w:bCs/>
          <w:color w:val="000000"/>
        </w:rPr>
        <w:t>интереса</w:t>
      </w:r>
      <w:r w:rsidRPr="00F17DA2">
        <w:rPr>
          <w:rFonts w:ascii="Times New Romam" w:eastAsia="Times New Roman" w:hAnsi="Times New Romam" w:cs="Times New Roman"/>
          <w:bCs/>
          <w:color w:val="000000"/>
        </w:rPr>
        <w:t> дальнейшие</w:t>
      </w:r>
      <w:r w:rsidRPr="00F17DA2">
        <w:rPr>
          <w:rFonts w:eastAsia="Times New Roman" w:cs="Times New Roman"/>
          <w:bCs/>
          <w:color w:val="000000"/>
        </w:rPr>
        <w:t xml:space="preserve"> </w:t>
      </w:r>
      <w:r w:rsidR="00293E1D" w:rsidRPr="00F17DA2">
        <w:rPr>
          <w:rFonts w:eastAsia="Times New Roman" w:cs="Times New Roman"/>
          <w:bCs/>
          <w:color w:val="000000"/>
        </w:rPr>
        <w:t xml:space="preserve">к </w:t>
      </w:r>
      <w:r w:rsidRPr="00F17DA2">
        <w:rPr>
          <w:rFonts w:ascii="Times New Romam" w:eastAsia="Times New Roman" w:hAnsi="Times New Romam" w:cs="Times New Roman"/>
          <w:bCs/>
          <w:color w:val="000000"/>
        </w:rPr>
        <w:t>новых </w:t>
      </w:r>
      <w:r w:rsidR="00293E1D" w:rsidRPr="00F17DA2">
        <w:rPr>
          <w:rFonts w:eastAsia="Times New Roman" w:cs="Times New Roman"/>
          <w:bCs/>
          <w:color w:val="000000"/>
        </w:rPr>
        <w:t>актуальным</w:t>
      </w:r>
      <w:r w:rsidRPr="00F17DA2">
        <w:rPr>
          <w:rFonts w:ascii="Times New Romam" w:eastAsia="Times New Roman" w:hAnsi="Times New Romam" w:cs="Times New Roman"/>
          <w:bCs/>
          <w:color w:val="000000"/>
        </w:rPr>
        <w:t> направления</w:t>
      </w:r>
      <w:r w:rsidRPr="00F17DA2">
        <w:rPr>
          <w:rFonts w:eastAsia="Times New Roman" w:cs="Times New Roman"/>
          <w:bCs/>
          <w:color w:val="000000"/>
        </w:rPr>
        <w:t xml:space="preserve"> </w:t>
      </w:r>
      <w:r w:rsidR="00293E1D" w:rsidRPr="00F17DA2">
        <w:rPr>
          <w:rFonts w:eastAsia="Times New Roman" w:cs="Times New Roman"/>
          <w:bCs/>
          <w:color w:val="000000"/>
        </w:rPr>
        <w:t xml:space="preserve">процессам, </w:t>
      </w:r>
      <w:r w:rsidRPr="00F17DA2">
        <w:rPr>
          <w:rFonts w:ascii="Times New Romam" w:eastAsia="Times New Roman" w:hAnsi="Times New Romam" w:cs="Times New Roman"/>
          <w:bCs/>
          <w:color w:val="000000"/>
        </w:rPr>
        <w:t>перспективе </w:t>
      </w:r>
      <w:r w:rsidR="00293E1D" w:rsidRPr="00F17DA2">
        <w:rPr>
          <w:rFonts w:eastAsia="Times New Roman" w:cs="Times New Roman"/>
          <w:bCs/>
          <w:color w:val="000000"/>
        </w:rPr>
        <w:t>происходящих</w:t>
      </w:r>
      <w:r w:rsidRPr="00F17DA2">
        <w:rPr>
          <w:rFonts w:ascii="Times New Romam" w:eastAsia="Times New Roman" w:hAnsi="Times New Romam" w:cs="Times New Roman"/>
          <w:bCs/>
          <w:color w:val="000000"/>
        </w:rPr>
        <w:t> данной</w:t>
      </w:r>
      <w:r w:rsidRPr="00F17DA2">
        <w:rPr>
          <w:rFonts w:eastAsia="Times New Roman" w:cs="Times New Roman"/>
          <w:bCs/>
          <w:color w:val="000000"/>
        </w:rPr>
        <w:t xml:space="preserve"> </w:t>
      </w:r>
      <w:r w:rsidR="00293E1D" w:rsidRPr="00F17DA2">
        <w:rPr>
          <w:rFonts w:eastAsia="Times New Roman" w:cs="Times New Roman"/>
          <w:bCs/>
          <w:color w:val="000000"/>
        </w:rPr>
        <w:t xml:space="preserve">в политической </w:t>
      </w:r>
      <w:r w:rsidRPr="00F17DA2">
        <w:rPr>
          <w:rFonts w:ascii="Times New Romam" w:eastAsia="Times New Roman" w:hAnsi="Times New Romam" w:cs="Times New Roman"/>
          <w:bCs/>
          <w:color w:val="000000"/>
        </w:rPr>
        <w:t>случаев </w:t>
      </w:r>
      <w:r w:rsidR="00293E1D" w:rsidRPr="00F17DA2">
        <w:rPr>
          <w:rFonts w:eastAsia="Times New Roman" w:cs="Times New Roman"/>
          <w:bCs/>
          <w:color w:val="000000"/>
        </w:rPr>
        <w:t>сфере</w:t>
      </w:r>
      <w:r w:rsidRPr="00F17DA2">
        <w:rPr>
          <w:rFonts w:ascii="Times New Romam" w:eastAsia="Times New Roman" w:hAnsi="Times New Romam" w:cs="Times New Roman"/>
          <w:bCs/>
          <w:color w:val="000000"/>
        </w:rPr>
        <w:t> проводилась</w:t>
      </w:r>
      <w:r w:rsidRPr="00F17DA2">
        <w:rPr>
          <w:rFonts w:eastAsia="Times New Roman" w:cs="Times New Roman"/>
          <w:bCs/>
          <w:color w:val="000000"/>
        </w:rPr>
        <w:t xml:space="preserve"> </w:t>
      </w:r>
      <w:r w:rsidR="00293E1D" w:rsidRPr="00F17DA2">
        <w:rPr>
          <w:rFonts w:eastAsia="Times New Roman" w:cs="Times New Roman"/>
          <w:bCs/>
          <w:color w:val="000000"/>
        </w:rPr>
        <w:t xml:space="preserve">и внедрению </w:t>
      </w:r>
      <w:r w:rsidRPr="00F17DA2">
        <w:rPr>
          <w:rFonts w:ascii="Times New Romam" w:eastAsia="Times New Roman" w:hAnsi="Times New Romam" w:cs="Times New Roman"/>
          <w:bCs/>
          <w:color w:val="000000"/>
        </w:rPr>
        <w:t>цифровых </w:t>
      </w:r>
      <w:r w:rsidR="00293E1D" w:rsidRPr="00F17DA2">
        <w:rPr>
          <w:rFonts w:eastAsia="Times New Roman" w:cs="Times New Roman"/>
          <w:bCs/>
          <w:color w:val="000000"/>
        </w:rPr>
        <w:t>людей</w:t>
      </w:r>
      <w:r w:rsidRPr="00F17DA2">
        <w:rPr>
          <w:rFonts w:ascii="Times New Romam" w:eastAsia="Times New Roman" w:hAnsi="Times New Romam" w:cs="Times New Roman"/>
          <w:bCs/>
          <w:color w:val="000000"/>
        </w:rPr>
        <w:t> интересы</w:t>
      </w:r>
      <w:r w:rsidRPr="00F17DA2">
        <w:rPr>
          <w:rFonts w:eastAsia="Times New Roman" w:cs="Times New Roman"/>
          <w:bCs/>
          <w:color w:val="000000"/>
        </w:rPr>
        <w:t xml:space="preserve"> </w:t>
      </w:r>
      <w:r w:rsidR="00293E1D" w:rsidRPr="00F17DA2">
        <w:rPr>
          <w:rFonts w:eastAsia="Times New Roman" w:cs="Times New Roman"/>
          <w:bCs/>
          <w:color w:val="000000"/>
        </w:rPr>
        <w:t xml:space="preserve">в процесс </w:t>
      </w:r>
      <w:r w:rsidRPr="00F17DA2">
        <w:rPr>
          <w:rFonts w:ascii="Times New Romam" w:eastAsia="Times New Roman" w:hAnsi="Times New Romam" w:cs="Times New Roman"/>
          <w:bCs/>
          <w:color w:val="000000"/>
        </w:rPr>
        <w:t>медиадискурсивный </w:t>
      </w:r>
      <w:r w:rsidR="00293E1D" w:rsidRPr="00F17DA2">
        <w:rPr>
          <w:rFonts w:eastAsia="Times New Roman" w:cs="Times New Roman"/>
          <w:bCs/>
          <w:color w:val="000000"/>
        </w:rPr>
        <w:t>коммуникации</w:t>
      </w:r>
      <w:r w:rsidRPr="00F17DA2">
        <w:rPr>
          <w:rFonts w:ascii="Times New Romam" w:eastAsia="Times New Roman" w:hAnsi="Times New Romam" w:cs="Times New Roman"/>
          <w:bCs/>
          <w:color w:val="000000"/>
        </w:rPr>
        <w:t> являлся</w:t>
      </w:r>
      <w:r w:rsidRPr="00F17DA2">
        <w:rPr>
          <w:rFonts w:eastAsia="Times New Roman" w:cs="Times New Roman"/>
          <w:bCs/>
          <w:color w:val="000000"/>
        </w:rPr>
        <w:t xml:space="preserve"> </w:t>
      </w:r>
      <w:r w:rsidR="00293E1D" w:rsidRPr="00F17DA2">
        <w:rPr>
          <w:rFonts w:eastAsia="Times New Roman" w:cs="Times New Roman"/>
          <w:bCs/>
          <w:color w:val="000000"/>
        </w:rPr>
        <w:t xml:space="preserve">в онлайн </w:t>
      </w:r>
      <w:r w:rsidRPr="00F17DA2">
        <w:rPr>
          <w:rFonts w:ascii="Times New Romam" w:eastAsia="Times New Roman" w:hAnsi="Times New Romam" w:cs="Times New Roman"/>
          <w:bCs/>
          <w:color w:val="000000"/>
        </w:rPr>
        <w:t>коммуникаций </w:t>
      </w:r>
      <w:r w:rsidR="00293E1D" w:rsidRPr="00F17DA2">
        <w:rPr>
          <w:rFonts w:eastAsia="Times New Roman" w:cs="Times New Roman"/>
          <w:bCs/>
          <w:color w:val="000000"/>
        </w:rPr>
        <w:t>среде.</w:t>
      </w:r>
      <w:r w:rsidRPr="00F17DA2">
        <w:rPr>
          <w:rFonts w:ascii="Times New Romam" w:eastAsia="Times New Roman" w:hAnsi="Times New Romam" w:cs="Times New Roman"/>
          <w:bCs/>
          <w:color w:val="000000"/>
        </w:rPr>
        <w:t> защитных</w:t>
      </w:r>
      <w:r w:rsidR="00293E1D" w:rsidRPr="00F17DA2">
        <w:rPr>
          <w:rFonts w:eastAsia="Times New Roman" w:cs="Times New Roman"/>
          <w:bCs/>
          <w:color w:val="000000"/>
        </w:rPr>
        <w:t xml:space="preserve"> </w:t>
      </w:r>
      <w:r w:rsidR="00293E1D" w:rsidRPr="00F17DA2">
        <w:rPr>
          <w:rFonts w:eastAsia="Times New Roman" w:cs="Times New Roman"/>
          <w:bCs/>
          <w:i/>
          <w:color w:val="000000"/>
        </w:rPr>
        <w:t xml:space="preserve">«Что уж </w:t>
      </w:r>
      <w:r w:rsidRPr="00F17DA2">
        <w:rPr>
          <w:rFonts w:ascii="Times New Romam" w:eastAsia="Times New Roman" w:hAnsi="Times New Romam" w:cs="Times New Roman"/>
          <w:bCs/>
          <w:i/>
          <w:color w:val="000000"/>
        </w:rPr>
        <w:t>видоизменили </w:t>
      </w:r>
      <w:r w:rsidR="00293E1D" w:rsidRPr="00F17DA2">
        <w:rPr>
          <w:rFonts w:eastAsia="Times New Roman" w:cs="Times New Roman"/>
          <w:bCs/>
          <w:i/>
          <w:color w:val="000000"/>
        </w:rPr>
        <w:t>говорить,</w:t>
      </w:r>
      <w:r w:rsidRPr="00F17DA2">
        <w:rPr>
          <w:rFonts w:ascii="Times New Romam" w:eastAsia="Times New Roman" w:hAnsi="Times New Romam" w:cs="Times New Roman"/>
          <w:bCs/>
          <w:i/>
          <w:color w:val="000000"/>
        </w:rPr>
        <w:t> массовой</w:t>
      </w:r>
      <w:r w:rsidR="00293E1D" w:rsidRPr="00F17DA2">
        <w:rPr>
          <w:rFonts w:eastAsia="Times New Roman" w:cs="Times New Roman"/>
          <w:bCs/>
          <w:i/>
          <w:color w:val="000000"/>
        </w:rPr>
        <w:t xml:space="preserve"> все что </w:t>
      </w:r>
      <w:r w:rsidRPr="00F17DA2">
        <w:rPr>
          <w:rFonts w:ascii="Times New Romam" w:eastAsia="Times New Roman" w:hAnsi="Times New Romam" w:cs="Times New Roman"/>
          <w:bCs/>
          <w:i/>
          <w:color w:val="000000"/>
        </w:rPr>
        <w:t>зависит </w:t>
      </w:r>
      <w:r w:rsidR="00293E1D" w:rsidRPr="00F17DA2">
        <w:rPr>
          <w:rFonts w:eastAsia="Times New Roman" w:cs="Times New Roman"/>
          <w:bCs/>
          <w:i/>
          <w:color w:val="000000"/>
        </w:rPr>
        <w:t>горит</w:t>
      </w:r>
      <w:r w:rsidRPr="00F17DA2">
        <w:rPr>
          <w:rFonts w:ascii="Times New Romam" w:eastAsia="Times New Roman" w:hAnsi="Times New Romam" w:cs="Times New Roman"/>
          <w:bCs/>
          <w:i/>
          <w:color w:val="000000"/>
        </w:rPr>
        <w:t> косвенное</w:t>
      </w:r>
      <w:r w:rsidRPr="00F17DA2">
        <w:rPr>
          <w:rFonts w:eastAsia="Times New Roman" w:cs="Times New Roman"/>
          <w:bCs/>
          <w:i/>
          <w:color w:val="000000"/>
        </w:rPr>
        <w:t xml:space="preserve"> </w:t>
      </w:r>
      <w:r w:rsidR="00293E1D" w:rsidRPr="00F17DA2">
        <w:rPr>
          <w:rFonts w:eastAsia="Times New Roman" w:cs="Times New Roman"/>
          <w:bCs/>
          <w:i/>
          <w:color w:val="000000"/>
        </w:rPr>
        <w:t xml:space="preserve">ярким </w:t>
      </w:r>
      <w:r w:rsidRPr="00F17DA2">
        <w:rPr>
          <w:rFonts w:ascii="Times New Romam" w:eastAsia="Times New Roman" w:hAnsi="Times New Romam" w:cs="Times New Roman"/>
          <w:bCs/>
          <w:i/>
          <w:color w:val="000000"/>
        </w:rPr>
        <w:t>ресурсов </w:t>
      </w:r>
      <w:r w:rsidR="00293E1D" w:rsidRPr="00F17DA2">
        <w:rPr>
          <w:rFonts w:eastAsia="Times New Roman" w:cs="Times New Roman"/>
          <w:bCs/>
          <w:i/>
          <w:color w:val="000000"/>
        </w:rPr>
        <w:t>окном</w:t>
      </w:r>
      <w:r w:rsidRPr="00F17DA2">
        <w:rPr>
          <w:rFonts w:ascii="Times New Romam" w:eastAsia="Times New Roman" w:hAnsi="Times New Romam" w:cs="Times New Roman"/>
          <w:bCs/>
          <w:i/>
          <w:color w:val="000000"/>
        </w:rPr>
        <w:t> обществе</w:t>
      </w:r>
      <w:r w:rsidRPr="00F17DA2">
        <w:rPr>
          <w:rFonts w:eastAsia="Times New Roman" w:cs="Times New Roman"/>
          <w:bCs/>
          <w:i/>
          <w:color w:val="000000"/>
        </w:rPr>
        <w:t xml:space="preserve"> </w:t>
      </w:r>
      <w:r w:rsidR="00293E1D" w:rsidRPr="00F17DA2">
        <w:rPr>
          <w:rFonts w:eastAsia="Times New Roman" w:cs="Times New Roman"/>
          <w:bCs/>
          <w:i/>
          <w:color w:val="000000"/>
        </w:rPr>
        <w:t xml:space="preserve">в </w:t>
      </w:r>
      <w:r w:rsidRPr="00F17DA2">
        <w:rPr>
          <w:rFonts w:ascii="Times New Romam" w:eastAsia="Times New Roman" w:hAnsi="Times New Romam" w:cs="Times New Roman"/>
          <w:bCs/>
          <w:i/>
          <w:color w:val="000000"/>
        </w:rPr>
        <w:t>получить </w:t>
      </w:r>
      <w:r w:rsidR="003D4A06" w:rsidRPr="00F17DA2">
        <w:rPr>
          <w:rFonts w:eastAsia="Times New Roman" w:cs="Times New Roman"/>
          <w:bCs/>
          <w:i/>
          <w:color w:val="000000"/>
        </w:rPr>
        <w:t>интернете</w:t>
      </w:r>
      <w:r w:rsidRPr="00F17DA2">
        <w:rPr>
          <w:rFonts w:ascii="Times New Romam" w:eastAsia="Times New Roman" w:hAnsi="Times New Romam" w:cs="Times New Roman"/>
          <w:bCs/>
          <w:i/>
          <w:color w:val="000000"/>
        </w:rPr>
        <w:t> единой</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 это </w:t>
      </w:r>
      <w:r w:rsidRPr="00F17DA2">
        <w:rPr>
          <w:rFonts w:ascii="Times New Romam" w:eastAsia="Times New Roman" w:hAnsi="Times New Romam" w:cs="Times New Roman"/>
          <w:bCs/>
          <w:i/>
          <w:color w:val="000000"/>
        </w:rPr>
        <w:t>демократической </w:t>
      </w:r>
      <w:r w:rsidR="003D4A06" w:rsidRPr="00F17DA2">
        <w:rPr>
          <w:rFonts w:eastAsia="Times New Roman" w:cs="Times New Roman"/>
          <w:bCs/>
          <w:i/>
          <w:color w:val="000000"/>
        </w:rPr>
        <w:t>сенсации</w:t>
      </w:r>
      <w:r w:rsidRPr="00F17DA2">
        <w:rPr>
          <w:rFonts w:ascii="Times New Romam" w:eastAsia="Times New Roman" w:hAnsi="Times New Romam" w:cs="Times New Roman"/>
          <w:bCs/>
          <w:i/>
          <w:color w:val="000000"/>
        </w:rPr>
        <w:t> интернет</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в </w:t>
      </w:r>
      <w:r w:rsidRPr="00F17DA2">
        <w:rPr>
          <w:rFonts w:ascii="Times New Romam" w:eastAsia="Times New Roman" w:hAnsi="Times New Romam" w:cs="Times New Roman"/>
          <w:bCs/>
          <w:i/>
          <w:color w:val="000000"/>
        </w:rPr>
        <w:t>полную </w:t>
      </w:r>
      <w:r w:rsidR="003D4A06" w:rsidRPr="00F17DA2">
        <w:rPr>
          <w:rFonts w:eastAsia="Times New Roman" w:cs="Times New Roman"/>
          <w:bCs/>
          <w:i/>
          <w:color w:val="000000"/>
        </w:rPr>
        <w:t>политике,</w:t>
      </w:r>
      <w:r w:rsidRPr="00F17DA2">
        <w:rPr>
          <w:rFonts w:ascii="Times New Romam" w:eastAsia="Times New Roman" w:hAnsi="Times New Romam" w:cs="Times New Roman"/>
          <w:bCs/>
          <w:i/>
          <w:color w:val="000000"/>
        </w:rPr>
        <w:t> технологий</w:t>
      </w:r>
      <w:r w:rsidR="003D4A06" w:rsidRPr="00F17DA2">
        <w:rPr>
          <w:rFonts w:eastAsia="Times New Roman" w:cs="Times New Roman"/>
          <w:bCs/>
          <w:i/>
          <w:color w:val="000000"/>
        </w:rPr>
        <w:t xml:space="preserve"> что </w:t>
      </w:r>
      <w:r w:rsidRPr="00F17DA2">
        <w:rPr>
          <w:rFonts w:ascii="Times New Romam" w:eastAsia="Times New Roman" w:hAnsi="Times New Romam" w:cs="Times New Roman"/>
          <w:bCs/>
          <w:i/>
          <w:color w:val="000000"/>
        </w:rPr>
        <w:t>лидеров </w:t>
      </w:r>
      <w:r w:rsidR="003D4A06" w:rsidRPr="00F17DA2">
        <w:rPr>
          <w:rFonts w:eastAsia="Times New Roman" w:cs="Times New Roman"/>
          <w:bCs/>
          <w:i/>
          <w:color w:val="000000"/>
        </w:rPr>
        <w:t>сейчас</w:t>
      </w:r>
      <w:r w:rsidRPr="00F17DA2">
        <w:rPr>
          <w:rFonts w:ascii="Times New Romam" w:eastAsia="Times New Roman" w:hAnsi="Times New Romam" w:cs="Times New Roman"/>
          <w:bCs/>
          <w:i/>
          <w:color w:val="000000"/>
        </w:rPr>
        <w:t> имеют</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доступно </w:t>
      </w:r>
      <w:r w:rsidRPr="00F17DA2">
        <w:rPr>
          <w:rFonts w:ascii="Times New Romam" w:eastAsia="Times New Roman" w:hAnsi="Times New Romam" w:cs="Times New Roman"/>
          <w:bCs/>
          <w:i/>
          <w:color w:val="000000"/>
        </w:rPr>
        <w:t>информационно </w:t>
      </w:r>
      <w:r w:rsidR="003D4A06" w:rsidRPr="00F17DA2">
        <w:rPr>
          <w:rFonts w:eastAsia="Times New Roman" w:cs="Times New Roman"/>
          <w:bCs/>
          <w:i/>
          <w:color w:val="000000"/>
        </w:rPr>
        <w:t>каждому.</w:t>
      </w:r>
      <w:r w:rsidRPr="00F17DA2">
        <w:rPr>
          <w:rFonts w:ascii="Times New Romam" w:eastAsia="Times New Roman" w:hAnsi="Times New Romam" w:cs="Times New Roman"/>
          <w:bCs/>
          <w:i/>
          <w:color w:val="000000"/>
        </w:rPr>
        <w:t> подчеркивал </w:t>
      </w:r>
      <w:r w:rsidR="003D4A06" w:rsidRPr="00F17DA2">
        <w:rPr>
          <w:rFonts w:eastAsia="Times New Roman" w:cs="Times New Roman"/>
          <w:bCs/>
          <w:i/>
          <w:color w:val="000000"/>
        </w:rPr>
        <w:t xml:space="preserve"> Следовательно, </w:t>
      </w:r>
      <w:r w:rsidRPr="00F17DA2">
        <w:rPr>
          <w:rFonts w:ascii="Times New Romam" w:eastAsia="Times New Roman" w:hAnsi="Times New Romam" w:cs="Times New Roman"/>
          <w:bCs/>
          <w:i/>
          <w:color w:val="000000"/>
        </w:rPr>
        <w:t>функции </w:t>
      </w:r>
      <w:r w:rsidR="003D4A06" w:rsidRPr="00F17DA2">
        <w:rPr>
          <w:rFonts w:eastAsia="Times New Roman" w:cs="Times New Roman"/>
          <w:bCs/>
          <w:i/>
          <w:color w:val="000000"/>
        </w:rPr>
        <w:t>каждый</w:t>
      </w:r>
      <w:r w:rsidRPr="00F17DA2">
        <w:rPr>
          <w:rFonts w:ascii="Times New Romam" w:eastAsia="Times New Roman" w:hAnsi="Times New Romam" w:cs="Times New Roman"/>
          <w:bCs/>
          <w:i/>
          <w:color w:val="000000"/>
        </w:rPr>
        <w:t> медиадискурса</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может </w:t>
      </w:r>
      <w:r w:rsidRPr="00F17DA2">
        <w:rPr>
          <w:rFonts w:ascii="Times New Romam" w:eastAsia="Times New Roman" w:hAnsi="Times New Romam" w:cs="Times New Roman"/>
          <w:bCs/>
          <w:i/>
          <w:color w:val="000000"/>
        </w:rPr>
        <w:t>последние </w:t>
      </w:r>
      <w:r w:rsidR="003D4A06" w:rsidRPr="00F17DA2">
        <w:rPr>
          <w:rFonts w:eastAsia="Times New Roman" w:cs="Times New Roman"/>
          <w:bCs/>
          <w:i/>
          <w:color w:val="000000"/>
        </w:rPr>
        <w:t>высказать</w:t>
      </w:r>
      <w:r w:rsidRPr="00F17DA2">
        <w:rPr>
          <w:rFonts w:ascii="Times New Romam" w:eastAsia="Times New Roman" w:hAnsi="Times New Romam" w:cs="Times New Roman"/>
          <w:bCs/>
          <w:i/>
          <w:color w:val="000000"/>
        </w:rPr>
        <w:t> отсюда</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свою </w:t>
      </w:r>
      <w:r w:rsidRPr="00F17DA2">
        <w:rPr>
          <w:rFonts w:ascii="Times New Romam" w:eastAsia="Times New Roman" w:hAnsi="Times New Romam" w:cs="Times New Roman"/>
          <w:bCs/>
          <w:i/>
          <w:color w:val="000000"/>
        </w:rPr>
        <w:t>достигнута </w:t>
      </w:r>
      <w:r w:rsidR="003D4A06" w:rsidRPr="00F17DA2">
        <w:rPr>
          <w:rFonts w:eastAsia="Times New Roman" w:cs="Times New Roman"/>
          <w:bCs/>
          <w:i/>
          <w:color w:val="000000"/>
        </w:rPr>
        <w:t>точку</w:t>
      </w:r>
      <w:r w:rsidRPr="00F17DA2">
        <w:rPr>
          <w:rFonts w:ascii="Times New Romam" w:eastAsia="Times New Roman" w:hAnsi="Times New Romam" w:cs="Times New Roman"/>
          <w:bCs/>
          <w:i/>
          <w:color w:val="000000"/>
        </w:rPr>
        <w:t> коммуникация</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зрения, </w:t>
      </w:r>
      <w:r w:rsidRPr="00F17DA2">
        <w:rPr>
          <w:rFonts w:ascii="Times New Romam" w:eastAsia="Times New Roman" w:hAnsi="Times New Romam" w:cs="Times New Roman"/>
          <w:bCs/>
          <w:i/>
          <w:color w:val="000000"/>
        </w:rPr>
        <w:t>гибкость </w:t>
      </w:r>
      <w:r w:rsidR="003D4A06" w:rsidRPr="00F17DA2">
        <w:rPr>
          <w:rFonts w:eastAsia="Times New Roman" w:cs="Times New Roman"/>
          <w:bCs/>
          <w:i/>
          <w:color w:val="000000"/>
        </w:rPr>
        <w:t>вступить</w:t>
      </w:r>
      <w:r w:rsidRPr="00F17DA2">
        <w:rPr>
          <w:rFonts w:ascii="Times New Romam" w:eastAsia="Times New Roman" w:hAnsi="Times New Romam" w:cs="Times New Roman"/>
          <w:bCs/>
          <w:i/>
          <w:color w:val="000000"/>
        </w:rPr>
        <w:t> населением</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в </w:t>
      </w:r>
      <w:r w:rsidRPr="00F17DA2">
        <w:rPr>
          <w:rFonts w:ascii="Times New Romam" w:eastAsia="Times New Roman" w:hAnsi="Times New Romam" w:cs="Times New Roman"/>
          <w:bCs/>
          <w:i/>
          <w:color w:val="000000"/>
        </w:rPr>
        <w:t>политической </w:t>
      </w:r>
      <w:r w:rsidR="003D4A06" w:rsidRPr="00F17DA2">
        <w:rPr>
          <w:rFonts w:eastAsia="Times New Roman" w:cs="Times New Roman"/>
          <w:bCs/>
          <w:i/>
          <w:color w:val="000000"/>
        </w:rPr>
        <w:t>полемику</w:t>
      </w:r>
      <w:r w:rsidRPr="00F17DA2">
        <w:rPr>
          <w:rFonts w:ascii="Times New Romam" w:eastAsia="Times New Roman" w:hAnsi="Times New Romam" w:cs="Times New Roman"/>
          <w:bCs/>
          <w:i/>
          <w:color w:val="000000"/>
        </w:rPr>
        <w:t> информационного</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и быть </w:t>
      </w:r>
      <w:r w:rsidRPr="00F17DA2">
        <w:rPr>
          <w:rFonts w:ascii="Times New Romam" w:eastAsia="Times New Roman" w:hAnsi="Times New Romam" w:cs="Times New Roman"/>
          <w:bCs/>
          <w:i/>
          <w:color w:val="000000"/>
        </w:rPr>
        <w:t>коммуникантов </w:t>
      </w:r>
      <w:r w:rsidR="003D4A06" w:rsidRPr="00F17DA2">
        <w:rPr>
          <w:rFonts w:eastAsia="Times New Roman" w:cs="Times New Roman"/>
          <w:bCs/>
          <w:i/>
          <w:color w:val="000000"/>
        </w:rPr>
        <w:t>услышанным.</w:t>
      </w:r>
      <w:r w:rsidRPr="00F17DA2">
        <w:rPr>
          <w:rFonts w:ascii="Times New Romam" w:eastAsia="Times New Roman" w:hAnsi="Times New Romam" w:cs="Times New Roman"/>
          <w:bCs/>
          <w:i/>
          <w:color w:val="000000"/>
        </w:rPr>
        <w:t> вариантов</w:t>
      </w:r>
      <w:r w:rsidR="003D4A06" w:rsidRPr="00F17DA2">
        <w:rPr>
          <w:rFonts w:eastAsia="Times New Roman" w:cs="Times New Roman"/>
          <w:bCs/>
          <w:i/>
          <w:color w:val="000000"/>
        </w:rPr>
        <w:t xml:space="preserve"> Тот </w:t>
      </w:r>
      <w:r w:rsidRPr="00F17DA2">
        <w:rPr>
          <w:rFonts w:ascii="Times New Romam" w:eastAsia="Times New Roman" w:hAnsi="Times New Romam" w:cs="Times New Roman"/>
          <w:bCs/>
          <w:i/>
          <w:color w:val="000000"/>
        </w:rPr>
        <w:t>важен </w:t>
      </w:r>
      <w:r w:rsidR="003D4A06" w:rsidRPr="00F17DA2">
        <w:rPr>
          <w:rFonts w:eastAsia="Times New Roman" w:cs="Times New Roman"/>
          <w:bCs/>
          <w:i/>
          <w:color w:val="000000"/>
        </w:rPr>
        <w:t>факт,</w:t>
      </w:r>
      <w:r w:rsidRPr="00F17DA2">
        <w:rPr>
          <w:rFonts w:ascii="Times New Romam" w:eastAsia="Times New Roman" w:hAnsi="Times New Romam" w:cs="Times New Roman"/>
          <w:bCs/>
          <w:i/>
          <w:color w:val="000000"/>
        </w:rPr>
        <w:t> количества</w:t>
      </w:r>
      <w:r w:rsidR="003D4A06" w:rsidRPr="00F17DA2">
        <w:rPr>
          <w:rFonts w:eastAsia="Times New Roman" w:cs="Times New Roman"/>
          <w:bCs/>
          <w:i/>
          <w:color w:val="000000"/>
        </w:rPr>
        <w:t xml:space="preserve"> что это </w:t>
      </w:r>
      <w:r w:rsidRPr="00F17DA2">
        <w:rPr>
          <w:rFonts w:ascii="Times New Romam" w:eastAsia="Times New Roman" w:hAnsi="Times New Romam" w:cs="Times New Roman"/>
          <w:bCs/>
          <w:i/>
          <w:color w:val="000000"/>
        </w:rPr>
        <w:t>авторскую </w:t>
      </w:r>
      <w:r w:rsidR="003D4A06" w:rsidRPr="00F17DA2">
        <w:rPr>
          <w:rFonts w:eastAsia="Times New Roman" w:cs="Times New Roman"/>
          <w:bCs/>
          <w:i/>
          <w:color w:val="000000"/>
        </w:rPr>
        <w:t>касается</w:t>
      </w:r>
      <w:r w:rsidRPr="00F17DA2">
        <w:rPr>
          <w:rFonts w:ascii="Times New Romam" w:eastAsia="Times New Roman" w:hAnsi="Times New Romam" w:cs="Times New Roman"/>
          <w:bCs/>
          <w:i/>
          <w:color w:val="000000"/>
        </w:rPr>
        <w:t> алмонд</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порядка </w:t>
      </w:r>
      <w:r w:rsidRPr="00F17DA2">
        <w:rPr>
          <w:rFonts w:ascii="Times New Romam" w:eastAsia="Times New Roman" w:hAnsi="Times New Romam" w:cs="Times New Roman"/>
          <w:bCs/>
          <w:i/>
          <w:color w:val="000000"/>
        </w:rPr>
        <w:t>последовательностью </w:t>
      </w:r>
      <w:r w:rsidR="003D4A06" w:rsidRPr="00F17DA2">
        <w:rPr>
          <w:rFonts w:eastAsia="Times New Roman" w:cs="Times New Roman"/>
          <w:bCs/>
          <w:i/>
          <w:color w:val="000000"/>
        </w:rPr>
        <w:t>страны,</w:t>
      </w:r>
      <w:r w:rsidRPr="00F17DA2">
        <w:rPr>
          <w:rFonts w:ascii="Times New Romam" w:eastAsia="Times New Roman" w:hAnsi="Times New Romam" w:cs="Times New Roman"/>
          <w:bCs/>
          <w:i/>
          <w:color w:val="000000"/>
        </w:rPr>
        <w:t> какие</w:t>
      </w:r>
      <w:r w:rsidR="003D4A06" w:rsidRPr="00F17DA2">
        <w:rPr>
          <w:rFonts w:eastAsia="Times New Roman" w:cs="Times New Roman"/>
          <w:bCs/>
          <w:i/>
          <w:color w:val="000000"/>
        </w:rPr>
        <w:t xml:space="preserve"> в </w:t>
      </w:r>
      <w:r w:rsidRPr="00F17DA2">
        <w:rPr>
          <w:rFonts w:ascii="Times New Romam" w:eastAsia="Times New Roman" w:hAnsi="Times New Romam" w:cs="Times New Roman"/>
          <w:bCs/>
          <w:i/>
          <w:color w:val="000000"/>
        </w:rPr>
        <w:t>объекта </w:t>
      </w:r>
      <w:r w:rsidR="003D4A06" w:rsidRPr="00F17DA2">
        <w:rPr>
          <w:rFonts w:eastAsia="Times New Roman" w:cs="Times New Roman"/>
          <w:bCs/>
          <w:i/>
          <w:color w:val="000000"/>
        </w:rPr>
        <w:t>которой</w:t>
      </w:r>
      <w:r w:rsidRPr="00F17DA2">
        <w:rPr>
          <w:rFonts w:ascii="Times New Romam" w:eastAsia="Times New Roman" w:hAnsi="Times New Romam" w:cs="Times New Roman"/>
          <w:bCs/>
          <w:i/>
          <w:color w:val="000000"/>
        </w:rPr>
        <w:t> технологии</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они </w:t>
      </w:r>
      <w:r w:rsidRPr="00F17DA2">
        <w:rPr>
          <w:rFonts w:ascii="Times New Romam" w:eastAsia="Times New Roman" w:hAnsi="Times New Romam" w:cs="Times New Roman"/>
          <w:bCs/>
          <w:i/>
          <w:color w:val="000000"/>
        </w:rPr>
        <w:t>связаны </w:t>
      </w:r>
      <w:r w:rsidR="003D4A06" w:rsidRPr="00F17DA2">
        <w:rPr>
          <w:rFonts w:eastAsia="Times New Roman" w:cs="Times New Roman"/>
          <w:bCs/>
          <w:i/>
          <w:color w:val="000000"/>
        </w:rPr>
        <w:t>живут,</w:t>
      </w:r>
      <w:r w:rsidRPr="00F17DA2">
        <w:rPr>
          <w:rFonts w:ascii="Times New Romam" w:eastAsia="Times New Roman" w:hAnsi="Times New Romam" w:cs="Times New Roman"/>
          <w:bCs/>
          <w:i/>
          <w:color w:val="000000"/>
        </w:rPr>
        <w:t> либо </w:t>
      </w:r>
      <w:r w:rsidR="003D4A06" w:rsidRPr="00F17DA2">
        <w:rPr>
          <w:rFonts w:eastAsia="Times New Roman" w:cs="Times New Roman"/>
          <w:bCs/>
          <w:i/>
          <w:color w:val="000000"/>
        </w:rPr>
        <w:t xml:space="preserve"> только </w:t>
      </w:r>
      <w:r w:rsidRPr="00F17DA2">
        <w:rPr>
          <w:rFonts w:ascii="Times New Romam" w:eastAsia="Times New Roman" w:hAnsi="Times New Romam" w:cs="Times New Roman"/>
          <w:bCs/>
          <w:i/>
          <w:color w:val="000000"/>
        </w:rPr>
        <w:t>изменение </w:t>
      </w:r>
      <w:r w:rsidR="003D4A06" w:rsidRPr="00F17DA2">
        <w:rPr>
          <w:rFonts w:eastAsia="Times New Roman" w:cs="Times New Roman"/>
          <w:bCs/>
          <w:i/>
          <w:color w:val="000000"/>
        </w:rPr>
        <w:t>усиливает</w:t>
      </w:r>
      <w:r w:rsidRPr="00F17DA2">
        <w:rPr>
          <w:rFonts w:ascii="Times New Romam" w:eastAsia="Times New Roman" w:hAnsi="Times New Romam" w:cs="Times New Roman"/>
          <w:bCs/>
          <w:i/>
          <w:color w:val="000000"/>
        </w:rPr>
        <w:t> времени</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их </w:t>
      </w:r>
      <w:r w:rsidRPr="00F17DA2">
        <w:rPr>
          <w:rFonts w:ascii="Times New Romam" w:eastAsia="Times New Roman" w:hAnsi="Times New Romam" w:cs="Times New Roman"/>
          <w:bCs/>
          <w:i/>
          <w:color w:val="000000"/>
        </w:rPr>
        <w:t>феномена </w:t>
      </w:r>
      <w:r w:rsidR="003D4A06" w:rsidRPr="00F17DA2">
        <w:rPr>
          <w:rFonts w:eastAsia="Times New Roman" w:cs="Times New Roman"/>
          <w:bCs/>
          <w:i/>
          <w:color w:val="000000"/>
        </w:rPr>
        <w:t>интерес</w:t>
      </w:r>
      <w:r w:rsidRPr="00F17DA2">
        <w:rPr>
          <w:rFonts w:ascii="Times New Romam" w:eastAsia="Times New Roman" w:hAnsi="Times New Romam" w:cs="Times New Roman"/>
          <w:bCs/>
          <w:i/>
          <w:color w:val="000000"/>
        </w:rPr>
        <w:t> может</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и чувство </w:t>
      </w:r>
      <w:r w:rsidRPr="00F17DA2">
        <w:rPr>
          <w:rFonts w:ascii="Times New Romam" w:eastAsia="Times New Roman" w:hAnsi="Times New Romam" w:cs="Times New Roman"/>
          <w:bCs/>
          <w:i/>
          <w:color w:val="000000"/>
        </w:rPr>
        <w:t>влияния </w:t>
      </w:r>
      <w:r w:rsidR="003D4A06" w:rsidRPr="00F17DA2">
        <w:rPr>
          <w:rFonts w:eastAsia="Times New Roman" w:cs="Times New Roman"/>
          <w:bCs/>
          <w:i/>
          <w:color w:val="000000"/>
        </w:rPr>
        <w:t>долга</w:t>
      </w:r>
      <w:r w:rsidRPr="00F17DA2">
        <w:rPr>
          <w:rFonts w:ascii="Times New Romam" w:eastAsia="Times New Roman" w:hAnsi="Times New Romam" w:cs="Times New Roman"/>
          <w:bCs/>
          <w:i/>
          <w:color w:val="000000"/>
        </w:rPr>
        <w:t> дипломатия</w:t>
      </w:r>
      <w:r w:rsidRPr="00F17DA2">
        <w:rPr>
          <w:rFonts w:eastAsia="Times New Roman" w:cs="Times New Roman"/>
          <w:bCs/>
          <w:i/>
          <w:color w:val="000000"/>
        </w:rPr>
        <w:t xml:space="preserve"> </w:t>
      </w:r>
      <w:r w:rsidR="003D4A06" w:rsidRPr="00F17DA2">
        <w:rPr>
          <w:rFonts w:eastAsia="Times New Roman" w:cs="Times New Roman"/>
          <w:bCs/>
          <w:i/>
          <w:color w:val="000000"/>
        </w:rPr>
        <w:t xml:space="preserve">в участии </w:t>
      </w:r>
      <w:r w:rsidRPr="00F17DA2">
        <w:rPr>
          <w:rFonts w:ascii="Times New Romam" w:eastAsia="Times New Roman" w:hAnsi="Times New Romam" w:cs="Times New Roman"/>
          <w:bCs/>
          <w:i/>
          <w:color w:val="000000"/>
        </w:rPr>
        <w:t>позволяет </w:t>
      </w:r>
      <w:r w:rsidR="003D4A06" w:rsidRPr="00F17DA2">
        <w:rPr>
          <w:rFonts w:eastAsia="Times New Roman" w:cs="Times New Roman"/>
          <w:bCs/>
          <w:i/>
          <w:color w:val="000000"/>
        </w:rPr>
        <w:t>насущных</w:t>
      </w:r>
      <w:r w:rsidRPr="00F17DA2">
        <w:rPr>
          <w:rFonts w:ascii="Times New Romam" w:eastAsia="Times New Roman" w:hAnsi="Times New Romam" w:cs="Times New Roman"/>
          <w:bCs/>
          <w:i/>
          <w:color w:val="000000"/>
        </w:rPr>
        <w:t> характер</w:t>
      </w:r>
      <w:r w:rsidRPr="00F17DA2">
        <w:rPr>
          <w:rFonts w:eastAsia="Times New Roman" w:cs="Times New Roman"/>
          <w:bCs/>
          <w:i/>
          <w:color w:val="000000"/>
        </w:rPr>
        <w:t xml:space="preserve"> </w:t>
      </w:r>
      <w:r w:rsidR="003D4A06" w:rsidRPr="00F17DA2">
        <w:rPr>
          <w:rFonts w:eastAsia="Times New Roman" w:cs="Times New Roman"/>
          <w:bCs/>
          <w:i/>
          <w:color w:val="000000"/>
        </w:rPr>
        <w:t>тем».</w:t>
      </w:r>
      <w:r w:rsidR="003D4A06" w:rsidRPr="00F17DA2">
        <w:rPr>
          <w:rFonts w:cs="Times New Roman"/>
          <w:color w:val="000000"/>
        </w:rPr>
        <w:t xml:space="preserve"> (</w:t>
      </w:r>
      <w:r w:rsidR="003D4A06" w:rsidRPr="00F17DA2">
        <w:rPr>
          <w:rFonts w:cs="Times New Roman"/>
          <w:i/>
          <w:color w:val="000000"/>
        </w:rPr>
        <w:t>см.</w:t>
      </w:r>
      <w:r w:rsidR="00773D5C" w:rsidRPr="00F17DA2">
        <w:rPr>
          <w:rFonts w:cs="Times New Roman"/>
          <w:i/>
          <w:color w:val="000000"/>
        </w:rPr>
        <w:t xml:space="preserve"> </w:t>
      </w:r>
      <w:r w:rsidRPr="00F17DA2">
        <w:rPr>
          <w:rFonts w:ascii="Times New Romam" w:hAnsi="Times New Romam" w:cs="Times New Roman"/>
          <w:i/>
          <w:color w:val="000000"/>
        </w:rPr>
        <w:t>ситуации </w:t>
      </w:r>
      <w:r w:rsidR="003D4A06" w:rsidRPr="00F17DA2">
        <w:rPr>
          <w:rFonts w:cs="Times New Roman"/>
          <w:i/>
          <w:color w:val="000000"/>
        </w:rPr>
        <w:t>Приложение</w:t>
      </w:r>
      <w:r w:rsidRPr="00F17DA2">
        <w:rPr>
          <w:rFonts w:ascii="Times New Romam" w:hAnsi="Times New Romam" w:cs="Times New Roman"/>
          <w:i/>
          <w:color w:val="000000"/>
        </w:rPr>
        <w:t> интервью</w:t>
      </w:r>
      <w:r w:rsidRPr="00F17DA2">
        <w:rPr>
          <w:rFonts w:cs="Times New Roman"/>
          <w:i/>
          <w:color w:val="000000"/>
        </w:rPr>
        <w:t xml:space="preserve"> </w:t>
      </w:r>
      <w:r w:rsidR="003D4A06" w:rsidRPr="00F17DA2">
        <w:rPr>
          <w:rFonts w:cs="Times New Roman"/>
          <w:i/>
          <w:color w:val="000000"/>
        </w:rPr>
        <w:t xml:space="preserve">С, </w:t>
      </w:r>
      <w:r w:rsidRPr="00F17DA2">
        <w:rPr>
          <w:rFonts w:ascii="Times New Romam" w:hAnsi="Times New Romam" w:cs="Times New Roman"/>
          <w:i/>
          <w:color w:val="000000"/>
        </w:rPr>
        <w:t>степень </w:t>
      </w:r>
      <w:r w:rsidR="003D4A06" w:rsidRPr="00F17DA2">
        <w:rPr>
          <w:rFonts w:cs="Times New Roman"/>
          <w:i/>
          <w:color w:val="000000"/>
        </w:rPr>
        <w:t>транск.</w:t>
      </w:r>
      <w:r w:rsidRPr="00F17DA2">
        <w:rPr>
          <w:rFonts w:ascii="Times New Romam" w:hAnsi="Times New Romam" w:cs="Times New Roman"/>
          <w:i/>
          <w:color w:val="000000"/>
        </w:rPr>
        <w:t> демократической</w:t>
      </w:r>
      <w:r w:rsidRPr="00F17DA2">
        <w:rPr>
          <w:rFonts w:cs="Times New Roman"/>
          <w:i/>
          <w:color w:val="000000"/>
        </w:rPr>
        <w:t xml:space="preserve"> </w:t>
      </w:r>
      <w:r w:rsidR="003D4A06" w:rsidRPr="00F17DA2">
        <w:rPr>
          <w:rFonts w:cs="Times New Roman"/>
          <w:i/>
          <w:color w:val="000000"/>
        </w:rPr>
        <w:t>7)</w:t>
      </w:r>
    </w:p>
    <w:p w14:paraId="213763FD" w14:textId="548D3583" w:rsidR="003D4A06" w:rsidRPr="00F17DA2" w:rsidRDefault="003D4A06" w:rsidP="00561CBC">
      <w:pPr>
        <w:rPr>
          <w:rFonts w:cs="Times New Roman"/>
          <w:i/>
          <w:color w:val="000000"/>
        </w:rPr>
      </w:pPr>
      <w:r w:rsidRPr="00F17DA2">
        <w:rPr>
          <w:rFonts w:cs="Times New Roman"/>
          <w:color w:val="000000"/>
        </w:rPr>
        <w:t xml:space="preserve">Также, </w:t>
      </w:r>
      <w:r w:rsidR="00F17DA2" w:rsidRPr="00F17DA2">
        <w:rPr>
          <w:rFonts w:ascii="Times New Romam" w:hAnsi="Times New Romam" w:cs="Times New Roman"/>
          <w:color w:val="000000"/>
        </w:rPr>
        <w:t>действия </w:t>
      </w:r>
      <w:r w:rsidRPr="00F17DA2">
        <w:rPr>
          <w:rFonts w:cs="Times New Roman"/>
          <w:color w:val="000000"/>
        </w:rPr>
        <w:t>несколько</w:t>
      </w:r>
      <w:r w:rsidR="00F17DA2" w:rsidRPr="00F17DA2">
        <w:rPr>
          <w:rFonts w:ascii="Times New Romam" w:hAnsi="Times New Romam" w:cs="Times New Roman"/>
          <w:color w:val="000000"/>
        </w:rPr>
        <w:t> данный</w:t>
      </w:r>
      <w:r w:rsidR="00F17DA2" w:rsidRPr="00F17DA2">
        <w:rPr>
          <w:rFonts w:cs="Times New Roman"/>
          <w:color w:val="000000"/>
        </w:rPr>
        <w:t xml:space="preserve"> </w:t>
      </w:r>
      <w:r w:rsidRPr="00F17DA2">
        <w:rPr>
          <w:rFonts w:cs="Times New Roman"/>
          <w:color w:val="000000"/>
        </w:rPr>
        <w:t xml:space="preserve">раз была </w:t>
      </w:r>
      <w:r w:rsidR="00F17DA2" w:rsidRPr="00F17DA2">
        <w:rPr>
          <w:rFonts w:ascii="Times New Romam" w:hAnsi="Times New Romam" w:cs="Times New Roman"/>
          <w:color w:val="000000"/>
        </w:rPr>
        <w:t>теперь </w:t>
      </w:r>
      <w:r w:rsidRPr="00F17DA2">
        <w:rPr>
          <w:rFonts w:cs="Times New Roman"/>
          <w:color w:val="000000"/>
        </w:rPr>
        <w:t>высказана</w:t>
      </w:r>
      <w:r w:rsidR="00F17DA2" w:rsidRPr="00F17DA2">
        <w:rPr>
          <w:rFonts w:ascii="Times New Romam" w:hAnsi="Times New Romam" w:cs="Times New Roman"/>
          <w:color w:val="000000"/>
        </w:rPr>
        <w:t> начинает</w:t>
      </w:r>
      <w:r w:rsidR="00F17DA2" w:rsidRPr="00F17DA2">
        <w:rPr>
          <w:rFonts w:cs="Times New Roman"/>
          <w:color w:val="000000"/>
        </w:rPr>
        <w:t xml:space="preserve"> </w:t>
      </w:r>
      <w:r w:rsidRPr="00F17DA2">
        <w:rPr>
          <w:rFonts w:cs="Times New Roman"/>
          <w:color w:val="000000"/>
        </w:rPr>
        <w:t xml:space="preserve">точка </w:t>
      </w:r>
      <w:r w:rsidR="00F17DA2" w:rsidRPr="00F17DA2">
        <w:rPr>
          <w:rFonts w:ascii="Times New Romam" w:hAnsi="Times New Romam" w:cs="Times New Roman"/>
          <w:color w:val="000000"/>
        </w:rPr>
        <w:t>когнитивной </w:t>
      </w:r>
      <w:r w:rsidRPr="00F17DA2">
        <w:rPr>
          <w:rFonts w:cs="Times New Roman"/>
          <w:color w:val="000000"/>
        </w:rPr>
        <w:t>зрения</w:t>
      </w:r>
      <w:r w:rsidR="00F17DA2" w:rsidRPr="00F17DA2">
        <w:rPr>
          <w:rFonts w:ascii="Times New Romam" w:hAnsi="Times New Romam" w:cs="Times New Roman"/>
          <w:color w:val="000000"/>
        </w:rPr>
        <w:t> полученные</w:t>
      </w:r>
      <w:r w:rsidR="00F17DA2" w:rsidRPr="00F17DA2">
        <w:rPr>
          <w:rFonts w:cs="Times New Roman"/>
          <w:color w:val="000000"/>
        </w:rPr>
        <w:t xml:space="preserve"> </w:t>
      </w:r>
      <w:r w:rsidRPr="00F17DA2">
        <w:rPr>
          <w:rFonts w:cs="Times New Roman"/>
          <w:color w:val="000000"/>
        </w:rPr>
        <w:t xml:space="preserve">насчет </w:t>
      </w:r>
      <w:r w:rsidR="00F17DA2" w:rsidRPr="00F17DA2">
        <w:rPr>
          <w:rFonts w:ascii="Times New Romam" w:hAnsi="Times New Romam" w:cs="Times New Roman"/>
          <w:color w:val="000000"/>
        </w:rPr>
        <w:t>общества </w:t>
      </w:r>
      <w:r w:rsidRPr="00F17DA2">
        <w:rPr>
          <w:rFonts w:cs="Times New Roman"/>
          <w:color w:val="000000"/>
        </w:rPr>
        <w:t>того,</w:t>
      </w:r>
      <w:r w:rsidR="00F17DA2" w:rsidRPr="00F17DA2">
        <w:rPr>
          <w:rFonts w:ascii="Times New Romam" w:hAnsi="Times New Romam" w:cs="Times New Roman"/>
          <w:color w:val="000000"/>
        </w:rPr>
        <w:t> политические</w:t>
      </w:r>
      <w:r w:rsidRPr="00F17DA2">
        <w:rPr>
          <w:rFonts w:cs="Times New Roman"/>
          <w:color w:val="000000"/>
        </w:rPr>
        <w:t xml:space="preserve"> что </w:t>
      </w:r>
      <w:r w:rsidR="00F17DA2" w:rsidRPr="00F17DA2">
        <w:rPr>
          <w:rFonts w:ascii="Times New Romam" w:hAnsi="Times New Romam" w:cs="Times New Roman"/>
          <w:color w:val="000000"/>
        </w:rPr>
        <w:t>различные </w:t>
      </w:r>
      <w:r w:rsidRPr="00F17DA2">
        <w:rPr>
          <w:rFonts w:cs="Times New Roman"/>
          <w:color w:val="000000"/>
        </w:rPr>
        <w:t>изобилие</w:t>
      </w:r>
      <w:r w:rsidR="00F17DA2" w:rsidRPr="00F17DA2">
        <w:rPr>
          <w:rFonts w:ascii="Times New Romam" w:hAnsi="Times New Romam" w:cs="Times New Roman"/>
          <w:color w:val="000000"/>
        </w:rPr>
        <w:t> получены</w:t>
      </w:r>
      <w:r w:rsidR="00F17DA2" w:rsidRPr="00F17DA2">
        <w:rPr>
          <w:rFonts w:cs="Times New Roman"/>
          <w:color w:val="000000"/>
        </w:rPr>
        <w:t xml:space="preserve"> </w:t>
      </w:r>
      <w:r w:rsidRPr="00F17DA2">
        <w:rPr>
          <w:rFonts w:cs="Times New Roman"/>
          <w:color w:val="000000"/>
        </w:rPr>
        <w:t xml:space="preserve">интернет </w:t>
      </w:r>
      <w:r w:rsidR="00F17DA2" w:rsidRPr="00F17DA2">
        <w:rPr>
          <w:rFonts w:ascii="Times New Romam" w:hAnsi="Times New Romam" w:cs="Times New Roman"/>
          <w:color w:val="000000"/>
        </w:rPr>
        <w:t>выступает </w:t>
      </w:r>
      <w:r w:rsidRPr="00F17DA2">
        <w:rPr>
          <w:rFonts w:cs="Times New Roman"/>
          <w:color w:val="000000"/>
        </w:rPr>
        <w:t>платформ</w:t>
      </w:r>
      <w:r w:rsidR="00F17DA2" w:rsidRPr="00F17DA2">
        <w:rPr>
          <w:rFonts w:ascii="Times New Romam" w:hAnsi="Times New Romam" w:cs="Times New Roman"/>
          <w:color w:val="000000"/>
        </w:rPr>
        <w:t> медиа</w:t>
      </w:r>
      <w:r w:rsidR="00F17DA2" w:rsidRPr="00F17DA2">
        <w:rPr>
          <w:rFonts w:cs="Times New Roman"/>
          <w:color w:val="000000"/>
        </w:rPr>
        <w:t xml:space="preserve"> </w:t>
      </w:r>
      <w:r w:rsidRPr="00F17DA2">
        <w:rPr>
          <w:rFonts w:cs="Times New Roman"/>
          <w:color w:val="000000"/>
        </w:rPr>
        <w:t xml:space="preserve">подрывает </w:t>
      </w:r>
      <w:r w:rsidR="00F17DA2" w:rsidRPr="00F17DA2">
        <w:rPr>
          <w:rFonts w:ascii="Times New Romam" w:hAnsi="Times New Romam" w:cs="Times New Roman"/>
          <w:color w:val="000000"/>
        </w:rPr>
        <w:t>телефонов </w:t>
      </w:r>
      <w:r w:rsidRPr="00F17DA2">
        <w:rPr>
          <w:rFonts w:cs="Times New Roman"/>
          <w:color w:val="000000"/>
        </w:rPr>
        <w:t>доверие</w:t>
      </w:r>
      <w:r w:rsidR="00F17DA2" w:rsidRPr="00F17DA2">
        <w:rPr>
          <w:rFonts w:ascii="Times New Romam" w:hAnsi="Times New Romam" w:cs="Times New Roman"/>
          <w:color w:val="000000"/>
        </w:rPr>
        <w:t> обсуждению</w:t>
      </w:r>
      <w:r w:rsidR="00F17DA2" w:rsidRPr="00F17DA2">
        <w:rPr>
          <w:rFonts w:cs="Times New Roman"/>
          <w:color w:val="000000"/>
        </w:rPr>
        <w:t xml:space="preserve"> </w:t>
      </w:r>
      <w:r w:rsidRPr="00F17DA2">
        <w:rPr>
          <w:rFonts w:cs="Times New Roman"/>
          <w:color w:val="000000"/>
        </w:rPr>
        <w:t>к ним, так как колич</w:t>
      </w:r>
      <w:r w:rsidR="00C951E3" w:rsidRPr="00F17DA2">
        <w:rPr>
          <w:rFonts w:cs="Times New Roman"/>
          <w:color w:val="000000"/>
        </w:rPr>
        <w:t xml:space="preserve">ество </w:t>
      </w:r>
      <w:r w:rsidR="00F17DA2" w:rsidRPr="00F17DA2">
        <w:rPr>
          <w:rFonts w:ascii="Times New Romam" w:hAnsi="Times New Romam" w:cs="Times New Roman"/>
          <w:color w:val="000000"/>
        </w:rPr>
        <w:t>использование </w:t>
      </w:r>
      <w:r w:rsidR="00C951E3" w:rsidRPr="00F17DA2">
        <w:rPr>
          <w:rFonts w:cs="Times New Roman"/>
          <w:color w:val="000000"/>
        </w:rPr>
        <w:t>информации</w:t>
      </w:r>
      <w:r w:rsidR="00F17DA2" w:rsidRPr="00F17DA2">
        <w:rPr>
          <w:rFonts w:ascii="Times New Romam" w:hAnsi="Times New Romam" w:cs="Times New Roman"/>
          <w:color w:val="000000"/>
        </w:rPr>
        <w:t> процессе</w:t>
      </w:r>
      <w:r w:rsidR="00F17DA2" w:rsidRPr="00F17DA2">
        <w:rPr>
          <w:rFonts w:cs="Times New Roman"/>
          <w:color w:val="000000"/>
        </w:rPr>
        <w:t xml:space="preserve"> </w:t>
      </w:r>
      <w:r w:rsidR="00C951E3" w:rsidRPr="00F17DA2">
        <w:rPr>
          <w:rFonts w:cs="Times New Roman"/>
          <w:color w:val="000000"/>
        </w:rPr>
        <w:t xml:space="preserve">крайне </w:t>
      </w:r>
      <w:r w:rsidR="00F17DA2" w:rsidRPr="00F17DA2">
        <w:rPr>
          <w:rFonts w:ascii="Times New Romam" w:hAnsi="Times New Romam" w:cs="Times New Roman"/>
          <w:color w:val="000000"/>
        </w:rPr>
        <w:t>режиме </w:t>
      </w:r>
      <w:r w:rsidR="00C951E3" w:rsidRPr="00F17DA2">
        <w:rPr>
          <w:rFonts w:cs="Times New Roman"/>
          <w:color w:val="000000"/>
        </w:rPr>
        <w:t>велико</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00C951E3" w:rsidRPr="00F17DA2">
        <w:rPr>
          <w:rFonts w:cs="Times New Roman"/>
          <w:color w:val="000000"/>
        </w:rPr>
        <w:t xml:space="preserve">и </w:t>
      </w:r>
      <w:r w:rsidR="00F17DA2" w:rsidRPr="00F17DA2">
        <w:rPr>
          <w:rFonts w:ascii="Times New Romam" w:hAnsi="Times New Romam" w:cs="Times New Roman"/>
          <w:color w:val="000000"/>
        </w:rPr>
        <w:t>информация </w:t>
      </w:r>
      <w:r w:rsidR="00C951E3" w:rsidRPr="00F17DA2">
        <w:rPr>
          <w:rFonts w:cs="Times New Roman"/>
          <w:color w:val="000000"/>
        </w:rPr>
        <w:t>несет</w:t>
      </w:r>
      <w:r w:rsidR="00F17DA2" w:rsidRPr="00F17DA2">
        <w:rPr>
          <w:rFonts w:ascii="Times New Romam" w:hAnsi="Times New Romam" w:cs="Times New Roman"/>
          <w:color w:val="000000"/>
        </w:rPr>
        <w:t> каналам</w:t>
      </w:r>
      <w:r w:rsidR="00F17DA2" w:rsidRPr="00F17DA2">
        <w:rPr>
          <w:rFonts w:cs="Times New Roman"/>
          <w:color w:val="000000"/>
        </w:rPr>
        <w:t xml:space="preserve"> </w:t>
      </w:r>
      <w:r w:rsidR="00C951E3" w:rsidRPr="00F17DA2">
        <w:rPr>
          <w:rFonts w:cs="Times New Roman"/>
          <w:color w:val="000000"/>
        </w:rPr>
        <w:t xml:space="preserve">разный </w:t>
      </w:r>
      <w:r w:rsidR="00F17DA2" w:rsidRPr="00F17DA2">
        <w:rPr>
          <w:rFonts w:ascii="Times New Romam" w:hAnsi="Times New Romam" w:cs="Times New Roman"/>
          <w:color w:val="000000"/>
        </w:rPr>
        <w:t>систему </w:t>
      </w:r>
      <w:r w:rsidR="00C951E3" w:rsidRPr="00F17DA2">
        <w:rPr>
          <w:rFonts w:cs="Times New Roman"/>
          <w:color w:val="000000"/>
        </w:rPr>
        <w:t>смысл.</w:t>
      </w:r>
      <w:r w:rsidR="00F17DA2" w:rsidRPr="00F17DA2">
        <w:rPr>
          <w:rFonts w:ascii="Times New Romam" w:hAnsi="Times New Romam" w:cs="Times New Roman"/>
          <w:color w:val="000000"/>
        </w:rPr>
        <w:t> которому</w:t>
      </w:r>
      <w:r w:rsidR="00C951E3" w:rsidRPr="00F17DA2">
        <w:rPr>
          <w:rFonts w:cs="Times New Roman"/>
          <w:color w:val="000000"/>
        </w:rPr>
        <w:t xml:space="preserve"> </w:t>
      </w:r>
      <w:r w:rsidR="00C951E3" w:rsidRPr="00F17DA2">
        <w:rPr>
          <w:rFonts w:cs="Times New Roman"/>
          <w:i/>
          <w:color w:val="000000"/>
        </w:rPr>
        <w:t xml:space="preserve">«Информации </w:t>
      </w:r>
      <w:r w:rsidR="00F17DA2" w:rsidRPr="00F17DA2">
        <w:rPr>
          <w:rFonts w:ascii="Times New Romam" w:hAnsi="Times New Romam" w:cs="Times New Roman"/>
          <w:i/>
          <w:color w:val="000000"/>
        </w:rPr>
        <w:t>политическую </w:t>
      </w:r>
      <w:r w:rsidR="00C951E3" w:rsidRPr="00F17DA2">
        <w:rPr>
          <w:rFonts w:cs="Times New Roman"/>
          <w:i/>
          <w:color w:val="000000"/>
        </w:rPr>
        <w:t>куча,</w:t>
      </w:r>
      <w:r w:rsidR="00F17DA2" w:rsidRPr="00F17DA2">
        <w:rPr>
          <w:rFonts w:ascii="Times New Romam" w:hAnsi="Times New Romam" w:cs="Times New Roman"/>
          <w:i/>
          <w:color w:val="000000"/>
        </w:rPr>
        <w:t> чувствуют</w:t>
      </w:r>
      <w:r w:rsidR="00C951E3" w:rsidRPr="00F17DA2">
        <w:rPr>
          <w:rFonts w:cs="Times New Roman"/>
          <w:i/>
          <w:color w:val="000000"/>
        </w:rPr>
        <w:t xml:space="preserve"> ни под </w:t>
      </w:r>
      <w:r w:rsidR="00F17DA2" w:rsidRPr="00F17DA2">
        <w:rPr>
          <w:rFonts w:ascii="Times New Romam" w:hAnsi="Times New Romam" w:cs="Times New Roman"/>
          <w:i/>
          <w:color w:val="000000"/>
        </w:rPr>
        <w:t>сетях </w:t>
      </w:r>
      <w:r w:rsidR="00C951E3" w:rsidRPr="00F17DA2">
        <w:rPr>
          <w:rFonts w:cs="Times New Roman"/>
          <w:i/>
          <w:color w:val="000000"/>
        </w:rPr>
        <w:t>одной</w:t>
      </w:r>
      <w:r w:rsidR="00F17DA2" w:rsidRPr="00F17DA2">
        <w:rPr>
          <w:rFonts w:ascii="Times New Romam" w:hAnsi="Times New Romam" w:cs="Times New Roman"/>
          <w:i/>
          <w:color w:val="000000"/>
        </w:rPr>
        <w:t> современном</w:t>
      </w:r>
      <w:r w:rsidR="00F17DA2" w:rsidRPr="00F17DA2">
        <w:rPr>
          <w:rFonts w:cs="Times New Roman"/>
          <w:i/>
          <w:color w:val="000000"/>
        </w:rPr>
        <w:t xml:space="preserve"> </w:t>
      </w:r>
      <w:r w:rsidR="00C951E3" w:rsidRPr="00F17DA2">
        <w:rPr>
          <w:rFonts w:cs="Times New Roman"/>
          <w:i/>
          <w:color w:val="000000"/>
        </w:rPr>
        <w:t xml:space="preserve">из них не </w:t>
      </w:r>
      <w:r w:rsidR="00F17DA2" w:rsidRPr="00F17DA2">
        <w:rPr>
          <w:rFonts w:ascii="Times New Romam" w:hAnsi="Times New Romam" w:cs="Times New Roman"/>
          <w:i/>
          <w:color w:val="000000"/>
        </w:rPr>
        <w:t>внимание </w:t>
      </w:r>
      <w:r w:rsidR="00C951E3" w:rsidRPr="00F17DA2">
        <w:rPr>
          <w:rFonts w:cs="Times New Roman"/>
          <w:i/>
          <w:color w:val="000000"/>
        </w:rPr>
        <w:t>стоит</w:t>
      </w:r>
      <w:r w:rsidR="00F17DA2" w:rsidRPr="00F17DA2">
        <w:rPr>
          <w:rFonts w:ascii="Times New Romam" w:hAnsi="Times New Romam" w:cs="Times New Roman"/>
          <w:i/>
          <w:color w:val="000000"/>
        </w:rPr>
        <w:t> альтернативы</w:t>
      </w:r>
      <w:r w:rsidR="00F17DA2" w:rsidRPr="00F17DA2">
        <w:rPr>
          <w:rFonts w:cs="Times New Roman"/>
          <w:i/>
          <w:color w:val="000000"/>
        </w:rPr>
        <w:t xml:space="preserve"> </w:t>
      </w:r>
      <w:r w:rsidR="00C951E3" w:rsidRPr="00F17DA2">
        <w:rPr>
          <w:rFonts w:cs="Times New Roman"/>
          <w:i/>
          <w:color w:val="000000"/>
        </w:rPr>
        <w:t xml:space="preserve">печать </w:t>
      </w:r>
      <w:r w:rsidR="00F17DA2" w:rsidRPr="00F17DA2">
        <w:rPr>
          <w:rFonts w:ascii="Times New Romam" w:hAnsi="Times New Romam" w:cs="Times New Roman"/>
          <w:i/>
          <w:color w:val="000000"/>
        </w:rPr>
        <w:t>человек </w:t>
      </w:r>
      <w:r w:rsidR="00C951E3" w:rsidRPr="00F17DA2">
        <w:rPr>
          <w:rFonts w:cs="Times New Roman"/>
          <w:i/>
          <w:color w:val="000000"/>
        </w:rPr>
        <w:t>достоверности,</w:t>
      </w:r>
      <w:r w:rsidR="00F17DA2" w:rsidRPr="00F17DA2">
        <w:rPr>
          <w:rFonts w:ascii="Times New Romam" w:hAnsi="Times New Romam" w:cs="Times New Roman"/>
          <w:i/>
          <w:color w:val="000000"/>
        </w:rPr>
        <w:t> одноклассники</w:t>
      </w:r>
      <w:r w:rsidR="00C951E3" w:rsidRPr="00F17DA2">
        <w:rPr>
          <w:rFonts w:cs="Times New Roman"/>
          <w:i/>
          <w:color w:val="000000"/>
        </w:rPr>
        <w:t xml:space="preserve"> увы. Тут встает </w:t>
      </w:r>
      <w:r w:rsidR="00F17DA2" w:rsidRPr="00F17DA2">
        <w:rPr>
          <w:rFonts w:ascii="Times New Romam" w:hAnsi="Times New Romam" w:cs="Times New Roman"/>
          <w:i/>
          <w:color w:val="000000"/>
        </w:rPr>
        <w:t>социолог </w:t>
      </w:r>
      <w:r w:rsidR="00C951E3" w:rsidRPr="00F17DA2">
        <w:rPr>
          <w:rFonts w:cs="Times New Roman"/>
          <w:i/>
          <w:color w:val="000000"/>
        </w:rPr>
        <w:t>вопрос</w:t>
      </w:r>
      <w:r w:rsidR="00F17DA2" w:rsidRPr="00F17DA2">
        <w:rPr>
          <w:rFonts w:ascii="Times New Romam" w:hAnsi="Times New Romam" w:cs="Times New Roman"/>
          <w:i/>
          <w:color w:val="000000"/>
        </w:rPr>
        <w:t> системы</w:t>
      </w:r>
      <w:r w:rsidR="00F17DA2" w:rsidRPr="00F17DA2">
        <w:rPr>
          <w:rFonts w:cs="Times New Roman"/>
          <w:i/>
          <w:color w:val="000000"/>
        </w:rPr>
        <w:t xml:space="preserve"> </w:t>
      </w:r>
      <w:r w:rsidR="00C951E3" w:rsidRPr="00F17DA2">
        <w:rPr>
          <w:rFonts w:cs="Times New Roman"/>
          <w:i/>
          <w:color w:val="000000"/>
        </w:rPr>
        <w:t xml:space="preserve">о том, </w:t>
      </w:r>
      <w:r w:rsidR="00F17DA2" w:rsidRPr="00F17DA2">
        <w:rPr>
          <w:rFonts w:ascii="Times New Romam" w:hAnsi="Times New Romam" w:cs="Times New Roman"/>
          <w:i/>
          <w:color w:val="000000"/>
        </w:rPr>
        <w:t>обществе </w:t>
      </w:r>
      <w:r w:rsidR="00C951E3" w:rsidRPr="00F17DA2">
        <w:rPr>
          <w:rFonts w:cs="Times New Roman"/>
          <w:i/>
          <w:color w:val="000000"/>
        </w:rPr>
        <w:t>какой</w:t>
      </w:r>
      <w:r w:rsidR="00F17DA2" w:rsidRPr="00F17DA2">
        <w:rPr>
          <w:rFonts w:ascii="Times New Romam" w:hAnsi="Times New Romam" w:cs="Times New Roman"/>
          <w:i/>
          <w:color w:val="000000"/>
        </w:rPr>
        <w:t> только</w:t>
      </w:r>
      <w:r w:rsidR="00F17DA2" w:rsidRPr="00F17DA2">
        <w:rPr>
          <w:rFonts w:cs="Times New Roman"/>
          <w:i/>
          <w:color w:val="000000"/>
        </w:rPr>
        <w:t xml:space="preserve"> </w:t>
      </w:r>
      <w:r w:rsidR="00C951E3" w:rsidRPr="00F17DA2">
        <w:rPr>
          <w:rFonts w:cs="Times New Roman"/>
          <w:i/>
          <w:color w:val="000000"/>
        </w:rPr>
        <w:t>все-</w:t>
      </w:r>
      <w:r w:rsidR="00F17DA2" w:rsidRPr="00F17DA2">
        <w:rPr>
          <w:rFonts w:ascii="Times New Romam" w:hAnsi="Times New Romam" w:cs="Times New Roman"/>
          <w:i/>
          <w:color w:val="000000"/>
        </w:rPr>
        <w:t>формулируются </w:t>
      </w:r>
      <w:r w:rsidR="00C951E3" w:rsidRPr="00F17DA2">
        <w:rPr>
          <w:rFonts w:cs="Times New Roman"/>
          <w:i/>
          <w:color w:val="000000"/>
        </w:rPr>
        <w:t>таки</w:t>
      </w:r>
      <w:r w:rsidR="00F17DA2" w:rsidRPr="00F17DA2">
        <w:rPr>
          <w:rFonts w:ascii="Times New Romam" w:hAnsi="Times New Romam" w:cs="Times New Roman"/>
          <w:i/>
          <w:color w:val="000000"/>
        </w:rPr>
        <w:t> сетей</w:t>
      </w:r>
      <w:r w:rsidR="00F17DA2" w:rsidRPr="00F17DA2">
        <w:rPr>
          <w:rFonts w:cs="Times New Roman"/>
          <w:i/>
          <w:color w:val="000000"/>
        </w:rPr>
        <w:t xml:space="preserve"> </w:t>
      </w:r>
      <w:r w:rsidR="00C951E3" w:rsidRPr="00F17DA2">
        <w:rPr>
          <w:rFonts w:cs="Times New Roman"/>
          <w:i/>
          <w:color w:val="000000"/>
        </w:rPr>
        <w:t xml:space="preserve">информации </w:t>
      </w:r>
      <w:r w:rsidR="00F17DA2" w:rsidRPr="00F17DA2">
        <w:rPr>
          <w:rFonts w:ascii="Times New Romam" w:hAnsi="Times New Romam" w:cs="Times New Roman"/>
          <w:i/>
          <w:color w:val="000000"/>
        </w:rPr>
        <w:t>степень </w:t>
      </w:r>
      <w:r w:rsidR="00C951E3" w:rsidRPr="00F17DA2">
        <w:rPr>
          <w:rFonts w:cs="Times New Roman"/>
          <w:i/>
          <w:color w:val="000000"/>
        </w:rPr>
        <w:t>доверять</w:t>
      </w:r>
      <w:r w:rsidR="00F17DA2" w:rsidRPr="00F17DA2">
        <w:rPr>
          <w:rFonts w:ascii="Times New Romam" w:hAnsi="Times New Romam" w:cs="Times New Roman"/>
          <w:i/>
          <w:color w:val="000000"/>
        </w:rPr>
        <w:t> делается</w:t>
      </w:r>
      <w:r w:rsidR="00F17DA2" w:rsidRPr="00F17DA2">
        <w:rPr>
          <w:rFonts w:cs="Times New Roman"/>
          <w:i/>
          <w:color w:val="000000"/>
        </w:rPr>
        <w:t xml:space="preserve"> </w:t>
      </w:r>
      <w:r w:rsidR="00C951E3" w:rsidRPr="00F17DA2">
        <w:rPr>
          <w:rFonts w:cs="Times New Roman"/>
          <w:i/>
          <w:color w:val="000000"/>
        </w:rPr>
        <w:t xml:space="preserve">… И есть </w:t>
      </w:r>
      <w:r w:rsidR="00F17DA2" w:rsidRPr="00F17DA2">
        <w:rPr>
          <w:rFonts w:ascii="Times New Romam" w:hAnsi="Times New Romam" w:cs="Times New Roman"/>
          <w:i/>
          <w:color w:val="000000"/>
        </w:rPr>
        <w:t>системы </w:t>
      </w:r>
      <w:r w:rsidR="00C951E3" w:rsidRPr="00F17DA2">
        <w:rPr>
          <w:rFonts w:cs="Times New Roman"/>
          <w:i/>
          <w:color w:val="000000"/>
        </w:rPr>
        <w:t>несколько</w:t>
      </w:r>
      <w:r w:rsidR="00F17DA2" w:rsidRPr="00F17DA2">
        <w:rPr>
          <w:rFonts w:ascii="Times New Romam" w:hAnsi="Times New Romam" w:cs="Times New Roman"/>
          <w:i/>
          <w:color w:val="000000"/>
        </w:rPr>
        <w:t> исследователи</w:t>
      </w:r>
      <w:r w:rsidR="00F17DA2" w:rsidRPr="00F17DA2">
        <w:rPr>
          <w:rFonts w:cs="Times New Roman"/>
          <w:i/>
          <w:color w:val="000000"/>
        </w:rPr>
        <w:t xml:space="preserve"> </w:t>
      </w:r>
      <w:r w:rsidR="00C951E3" w:rsidRPr="00F17DA2">
        <w:rPr>
          <w:rFonts w:cs="Times New Roman"/>
          <w:i/>
          <w:color w:val="000000"/>
        </w:rPr>
        <w:t xml:space="preserve">вариантов: </w:t>
      </w:r>
      <w:r w:rsidR="00F17DA2" w:rsidRPr="00F17DA2">
        <w:rPr>
          <w:rFonts w:ascii="Times New Romam" w:hAnsi="Times New Romam" w:cs="Times New Roman"/>
          <w:i/>
          <w:color w:val="000000"/>
        </w:rPr>
        <w:t>консенсуса </w:t>
      </w:r>
      <w:r w:rsidR="00C951E3" w:rsidRPr="00F17DA2">
        <w:rPr>
          <w:rFonts w:cs="Times New Roman"/>
          <w:i/>
          <w:color w:val="000000"/>
        </w:rPr>
        <w:t>Первый:</w:t>
      </w:r>
      <w:r w:rsidR="00F17DA2" w:rsidRPr="00F17DA2">
        <w:rPr>
          <w:rFonts w:ascii="Times New Romam" w:hAnsi="Times New Romam" w:cs="Times New Roman"/>
          <w:i/>
          <w:color w:val="000000"/>
        </w:rPr>
        <w:t> интерактивно</w:t>
      </w:r>
      <w:r w:rsidR="00C951E3" w:rsidRPr="00F17DA2">
        <w:rPr>
          <w:rFonts w:cs="Times New Roman"/>
          <w:i/>
          <w:color w:val="000000"/>
        </w:rPr>
        <w:t xml:space="preserve"> изучаешь </w:t>
      </w:r>
      <w:r w:rsidR="00F17DA2" w:rsidRPr="00F17DA2">
        <w:rPr>
          <w:rFonts w:ascii="Times New Romam" w:hAnsi="Times New Romam" w:cs="Times New Roman"/>
          <w:i/>
          <w:color w:val="000000"/>
        </w:rPr>
        <w:t>технологий </w:t>
      </w:r>
      <w:r w:rsidR="00C951E3" w:rsidRPr="00F17DA2">
        <w:rPr>
          <w:rFonts w:cs="Times New Roman"/>
          <w:i/>
          <w:color w:val="000000"/>
        </w:rPr>
        <w:t>большинство</w:t>
      </w:r>
      <w:r w:rsidR="00F17DA2" w:rsidRPr="00F17DA2">
        <w:rPr>
          <w:rFonts w:ascii="Times New Romam" w:hAnsi="Times New Romam" w:cs="Times New Roman"/>
          <w:i/>
          <w:color w:val="000000"/>
        </w:rPr>
        <w:t> связи</w:t>
      </w:r>
      <w:r w:rsidR="00F17DA2" w:rsidRPr="00F17DA2">
        <w:rPr>
          <w:rFonts w:cs="Times New Roman"/>
          <w:i/>
          <w:color w:val="000000"/>
        </w:rPr>
        <w:t xml:space="preserve"> </w:t>
      </w:r>
      <w:r w:rsidR="00C951E3" w:rsidRPr="00F17DA2">
        <w:rPr>
          <w:rFonts w:cs="Times New Roman"/>
          <w:i/>
          <w:color w:val="000000"/>
        </w:rPr>
        <w:t xml:space="preserve">источников </w:t>
      </w:r>
      <w:r w:rsidR="00F17DA2" w:rsidRPr="00F17DA2">
        <w:rPr>
          <w:rFonts w:ascii="Times New Romam" w:hAnsi="Times New Romam" w:cs="Times New Roman"/>
          <w:i/>
          <w:color w:val="000000"/>
        </w:rPr>
        <w:t>полагает </w:t>
      </w:r>
      <w:r w:rsidR="00C951E3" w:rsidRPr="00F17DA2">
        <w:rPr>
          <w:rFonts w:cs="Times New Roman"/>
          <w:i/>
          <w:color w:val="000000"/>
        </w:rPr>
        <w:t>инфор</w:t>
      </w:r>
      <w:r w:rsidR="00983177" w:rsidRPr="00F17DA2">
        <w:rPr>
          <w:rFonts w:cs="Times New Roman"/>
          <w:i/>
          <w:color w:val="000000"/>
        </w:rPr>
        <w:t>мации</w:t>
      </w:r>
      <w:r w:rsidR="00F17DA2" w:rsidRPr="00F17DA2">
        <w:rPr>
          <w:rFonts w:ascii="Times New Romam" w:hAnsi="Times New Romam" w:cs="Times New Roman"/>
          <w:i/>
          <w:color w:val="000000"/>
        </w:rPr>
        <w:t> сфере</w:t>
      </w:r>
      <w:r w:rsidR="00F17DA2" w:rsidRPr="00F17DA2">
        <w:rPr>
          <w:rFonts w:cs="Times New Roman"/>
          <w:i/>
          <w:color w:val="000000"/>
        </w:rPr>
        <w:t xml:space="preserve"> </w:t>
      </w:r>
      <w:r w:rsidR="00983177" w:rsidRPr="00F17DA2">
        <w:rPr>
          <w:rFonts w:cs="Times New Roman"/>
          <w:i/>
          <w:color w:val="000000"/>
        </w:rPr>
        <w:t xml:space="preserve">с приличной </w:t>
      </w:r>
      <w:r w:rsidR="00F17DA2" w:rsidRPr="00F17DA2">
        <w:rPr>
          <w:rFonts w:ascii="Times New Romam" w:hAnsi="Times New Romam" w:cs="Times New Roman"/>
          <w:i/>
          <w:color w:val="000000"/>
        </w:rPr>
        <w:t>позволяет </w:t>
      </w:r>
      <w:r w:rsidR="00983177" w:rsidRPr="00F17DA2">
        <w:rPr>
          <w:rFonts w:cs="Times New Roman"/>
          <w:i/>
          <w:color w:val="000000"/>
        </w:rPr>
        <w:t>репутацией</w:t>
      </w:r>
      <w:r w:rsidR="00F17DA2" w:rsidRPr="00F17DA2">
        <w:rPr>
          <w:rFonts w:ascii="Times New Romam" w:hAnsi="Times New Romam" w:cs="Times New Roman"/>
          <w:i/>
          <w:color w:val="000000"/>
        </w:rPr>
        <w:t> качества</w:t>
      </w:r>
      <w:r w:rsidR="00F17DA2" w:rsidRPr="00F17DA2">
        <w:rPr>
          <w:rFonts w:cs="Times New Roman"/>
          <w:i/>
          <w:color w:val="000000"/>
        </w:rPr>
        <w:t xml:space="preserve"> </w:t>
      </w:r>
      <w:r w:rsidR="00983177" w:rsidRPr="00F17DA2">
        <w:rPr>
          <w:rFonts w:cs="Times New Roman"/>
          <w:i/>
          <w:color w:val="000000"/>
        </w:rPr>
        <w:t xml:space="preserve">и </w:t>
      </w:r>
      <w:r w:rsidR="00F17DA2" w:rsidRPr="00F17DA2">
        <w:rPr>
          <w:rFonts w:ascii="Times New Romam" w:hAnsi="Times New Romam" w:cs="Times New Roman"/>
          <w:i/>
          <w:color w:val="000000"/>
        </w:rPr>
        <w:t>источников </w:t>
      </w:r>
      <w:r w:rsidR="00983177" w:rsidRPr="00F17DA2">
        <w:rPr>
          <w:rFonts w:cs="Times New Roman"/>
          <w:i/>
          <w:color w:val="000000"/>
        </w:rPr>
        <w:t>д</w:t>
      </w:r>
      <w:r w:rsidR="00C951E3" w:rsidRPr="00F17DA2">
        <w:rPr>
          <w:rFonts w:cs="Times New Roman"/>
          <w:i/>
          <w:color w:val="000000"/>
        </w:rPr>
        <w:t>елаешь</w:t>
      </w:r>
      <w:r w:rsidR="00F17DA2" w:rsidRPr="00F17DA2">
        <w:rPr>
          <w:rFonts w:ascii="Times New Romam" w:hAnsi="Times New Romam" w:cs="Times New Roman"/>
          <w:i/>
          <w:color w:val="000000"/>
        </w:rPr>
        <w:t> качества</w:t>
      </w:r>
      <w:r w:rsidR="00F17DA2" w:rsidRPr="00F17DA2">
        <w:rPr>
          <w:rFonts w:cs="Times New Roman"/>
          <w:i/>
          <w:color w:val="000000"/>
        </w:rPr>
        <w:t xml:space="preserve"> </w:t>
      </w:r>
      <w:r w:rsidR="00C951E3" w:rsidRPr="00F17DA2">
        <w:rPr>
          <w:rFonts w:cs="Times New Roman"/>
          <w:i/>
          <w:color w:val="000000"/>
        </w:rPr>
        <w:t xml:space="preserve">вывод. </w:t>
      </w:r>
      <w:r w:rsidR="00F17DA2" w:rsidRPr="00F17DA2">
        <w:rPr>
          <w:rFonts w:ascii="Times New Romam" w:hAnsi="Times New Romam" w:cs="Times New Roman"/>
          <w:i/>
          <w:color w:val="000000"/>
        </w:rPr>
        <w:t>позитивное </w:t>
      </w:r>
      <w:r w:rsidR="00C951E3" w:rsidRPr="00F17DA2">
        <w:rPr>
          <w:rFonts w:cs="Times New Roman"/>
          <w:i/>
          <w:color w:val="000000"/>
        </w:rPr>
        <w:t>Второй:</w:t>
      </w:r>
      <w:r w:rsidR="00F17DA2" w:rsidRPr="00F17DA2">
        <w:rPr>
          <w:rFonts w:ascii="Times New Romam" w:hAnsi="Times New Romam" w:cs="Times New Roman"/>
          <w:i/>
          <w:color w:val="000000"/>
        </w:rPr>
        <w:t> переданная</w:t>
      </w:r>
      <w:r w:rsidR="00C951E3" w:rsidRPr="00F17DA2">
        <w:rPr>
          <w:rFonts w:cs="Times New Roman"/>
          <w:i/>
          <w:color w:val="000000"/>
        </w:rPr>
        <w:t xml:space="preserve"> та </w:t>
      </w:r>
      <w:r w:rsidR="00F17DA2" w:rsidRPr="00F17DA2">
        <w:rPr>
          <w:rFonts w:ascii="Times New Romam" w:hAnsi="Times New Romam" w:cs="Times New Roman"/>
          <w:i/>
          <w:color w:val="000000"/>
        </w:rPr>
        <w:t>набор </w:t>
      </w:r>
      <w:r w:rsidR="00C951E3" w:rsidRPr="00F17DA2">
        <w:rPr>
          <w:rFonts w:cs="Times New Roman"/>
          <w:i/>
          <w:color w:val="000000"/>
        </w:rPr>
        <w:t>информация,</w:t>
      </w:r>
      <w:r w:rsidR="00F17DA2" w:rsidRPr="00F17DA2">
        <w:rPr>
          <w:rFonts w:ascii="Times New Romam" w:hAnsi="Times New Romam" w:cs="Times New Roman"/>
          <w:i/>
          <w:color w:val="000000"/>
        </w:rPr>
        <w:t> интересы</w:t>
      </w:r>
      <w:r w:rsidR="00C951E3" w:rsidRPr="00F17DA2">
        <w:rPr>
          <w:rFonts w:cs="Times New Roman"/>
          <w:i/>
          <w:color w:val="000000"/>
        </w:rPr>
        <w:t xml:space="preserve"> что </w:t>
      </w:r>
      <w:r w:rsidR="00F17DA2" w:rsidRPr="00F17DA2">
        <w:rPr>
          <w:rFonts w:ascii="Times New Romam" w:hAnsi="Times New Romam" w:cs="Times New Roman"/>
          <w:i/>
          <w:color w:val="000000"/>
        </w:rPr>
        <w:t>экономики </w:t>
      </w:r>
      <w:r w:rsidR="00C951E3" w:rsidRPr="00F17DA2">
        <w:rPr>
          <w:rFonts w:cs="Times New Roman"/>
          <w:i/>
          <w:color w:val="000000"/>
        </w:rPr>
        <w:t>подана</w:t>
      </w:r>
      <w:r w:rsidR="00F17DA2" w:rsidRPr="00F17DA2">
        <w:rPr>
          <w:rFonts w:ascii="Times New Romam" w:hAnsi="Times New Romam" w:cs="Times New Roman"/>
          <w:i/>
          <w:color w:val="000000"/>
        </w:rPr>
        <w:t> медиа</w:t>
      </w:r>
      <w:r w:rsidR="00F17DA2" w:rsidRPr="00F17DA2">
        <w:rPr>
          <w:rFonts w:cs="Times New Roman"/>
          <w:i/>
          <w:color w:val="000000"/>
        </w:rPr>
        <w:t xml:space="preserve"> </w:t>
      </w:r>
      <w:r w:rsidR="00C951E3" w:rsidRPr="00F17DA2">
        <w:rPr>
          <w:rFonts w:cs="Times New Roman"/>
          <w:i/>
          <w:color w:val="000000"/>
        </w:rPr>
        <w:t xml:space="preserve">с большим </w:t>
      </w:r>
      <w:r w:rsidR="00F17DA2" w:rsidRPr="00F17DA2">
        <w:rPr>
          <w:rFonts w:ascii="Times New Romam" w:hAnsi="Times New Romam" w:cs="Times New Roman"/>
          <w:i/>
          <w:color w:val="000000"/>
        </w:rPr>
        <w:t>отношения </w:t>
      </w:r>
      <w:r w:rsidR="00C951E3" w:rsidRPr="00F17DA2">
        <w:rPr>
          <w:rFonts w:cs="Times New Roman"/>
          <w:i/>
          <w:color w:val="000000"/>
        </w:rPr>
        <w:t>давлением</w:t>
      </w:r>
      <w:r w:rsidR="00F17DA2" w:rsidRPr="00F17DA2">
        <w:rPr>
          <w:rFonts w:ascii="Times New Romam" w:hAnsi="Times New Romam" w:cs="Times New Roman"/>
          <w:i/>
          <w:color w:val="000000"/>
        </w:rPr>
        <w:t> также</w:t>
      </w:r>
      <w:r w:rsidR="00F17DA2" w:rsidRPr="00F17DA2">
        <w:rPr>
          <w:rFonts w:cs="Times New Roman"/>
          <w:i/>
          <w:color w:val="000000"/>
        </w:rPr>
        <w:t xml:space="preserve"> </w:t>
      </w:r>
      <w:r w:rsidR="00C951E3" w:rsidRPr="00F17DA2">
        <w:rPr>
          <w:rFonts w:cs="Times New Roman"/>
          <w:i/>
          <w:color w:val="000000"/>
        </w:rPr>
        <w:t xml:space="preserve">и </w:t>
      </w:r>
      <w:r w:rsidR="00F17DA2" w:rsidRPr="00F17DA2">
        <w:rPr>
          <w:rFonts w:ascii="Times New Romam" w:hAnsi="Times New Romam" w:cs="Times New Roman"/>
          <w:i/>
          <w:color w:val="000000"/>
        </w:rPr>
        <w:t>понимается </w:t>
      </w:r>
      <w:r w:rsidR="00C951E3" w:rsidRPr="00F17DA2">
        <w:rPr>
          <w:rFonts w:cs="Times New Roman"/>
          <w:i/>
          <w:color w:val="000000"/>
        </w:rPr>
        <w:t>является</w:t>
      </w:r>
      <w:r w:rsidR="00F17DA2" w:rsidRPr="00F17DA2">
        <w:rPr>
          <w:rFonts w:ascii="Times New Romam" w:hAnsi="Times New Romam" w:cs="Times New Roman"/>
          <w:i/>
          <w:color w:val="000000"/>
        </w:rPr>
        <w:t> следующем</w:t>
      </w:r>
      <w:r w:rsidR="00F17DA2" w:rsidRPr="00F17DA2">
        <w:rPr>
          <w:rFonts w:cs="Times New Roman"/>
          <w:i/>
          <w:color w:val="000000"/>
        </w:rPr>
        <w:t xml:space="preserve"> </w:t>
      </w:r>
      <w:r w:rsidR="00C951E3" w:rsidRPr="00F17DA2">
        <w:rPr>
          <w:rFonts w:cs="Times New Roman"/>
          <w:i/>
          <w:color w:val="000000"/>
        </w:rPr>
        <w:t xml:space="preserve">для человека </w:t>
      </w:r>
      <w:r w:rsidR="00F17DA2" w:rsidRPr="00F17DA2">
        <w:rPr>
          <w:rFonts w:ascii="Times New Romam" w:hAnsi="Times New Romam" w:cs="Times New Roman"/>
          <w:i/>
          <w:color w:val="000000"/>
        </w:rPr>
        <w:t>является </w:t>
      </w:r>
      <w:r w:rsidR="00C951E3" w:rsidRPr="00F17DA2">
        <w:rPr>
          <w:rFonts w:cs="Times New Roman"/>
          <w:i/>
          <w:color w:val="000000"/>
        </w:rPr>
        <w:t>достоверной.</w:t>
      </w:r>
      <w:r w:rsidR="00F17DA2" w:rsidRPr="00F17DA2">
        <w:rPr>
          <w:rFonts w:ascii="Times New Romam" w:hAnsi="Times New Romam" w:cs="Times New Roman"/>
          <w:i/>
          <w:color w:val="000000"/>
        </w:rPr>
        <w:t> моделей</w:t>
      </w:r>
      <w:r w:rsidR="00C951E3" w:rsidRPr="00F17DA2">
        <w:rPr>
          <w:rFonts w:cs="Times New Roman"/>
          <w:i/>
          <w:color w:val="000000"/>
        </w:rPr>
        <w:t xml:space="preserve"> Тут </w:t>
      </w:r>
      <w:r w:rsidR="00F17DA2" w:rsidRPr="00F17DA2">
        <w:rPr>
          <w:rFonts w:ascii="Times New Romam" w:hAnsi="Times New Romam" w:cs="Times New Roman"/>
          <w:i/>
          <w:color w:val="000000"/>
        </w:rPr>
        <w:t>граждан </w:t>
      </w:r>
      <w:r w:rsidR="00C951E3" w:rsidRPr="00F17DA2">
        <w:rPr>
          <w:rFonts w:cs="Times New Roman"/>
          <w:i/>
          <w:color w:val="000000"/>
        </w:rPr>
        <w:t>кому</w:t>
      </w:r>
      <w:r w:rsidR="00F17DA2" w:rsidRPr="00F17DA2">
        <w:rPr>
          <w:rFonts w:ascii="Times New Romam" w:hAnsi="Times New Romam" w:cs="Times New Roman"/>
          <w:i/>
          <w:color w:val="000000"/>
        </w:rPr>
        <w:t> самой</w:t>
      </w:r>
      <w:r w:rsidR="00F17DA2" w:rsidRPr="00F17DA2">
        <w:rPr>
          <w:rFonts w:cs="Times New Roman"/>
          <w:i/>
          <w:color w:val="000000"/>
        </w:rPr>
        <w:t xml:space="preserve"> </w:t>
      </w:r>
      <w:r w:rsidR="00C951E3" w:rsidRPr="00F17DA2">
        <w:rPr>
          <w:rFonts w:cs="Times New Roman"/>
          <w:i/>
          <w:color w:val="000000"/>
        </w:rPr>
        <w:t xml:space="preserve">что, </w:t>
      </w:r>
      <w:r w:rsidR="00F17DA2" w:rsidRPr="00F17DA2">
        <w:rPr>
          <w:rFonts w:ascii="Times New Romam" w:hAnsi="Times New Romam" w:cs="Times New Roman"/>
          <w:i/>
          <w:color w:val="000000"/>
        </w:rPr>
        <w:t>создает </w:t>
      </w:r>
      <w:r w:rsidR="00C951E3" w:rsidRPr="00F17DA2">
        <w:rPr>
          <w:rFonts w:cs="Times New Roman"/>
          <w:i/>
          <w:color w:val="000000"/>
        </w:rPr>
        <w:t>зависит</w:t>
      </w:r>
      <w:r w:rsidR="00F17DA2" w:rsidRPr="00F17DA2">
        <w:rPr>
          <w:rFonts w:ascii="Times New Romam" w:hAnsi="Times New Romam" w:cs="Times New Roman"/>
          <w:i/>
          <w:color w:val="000000"/>
        </w:rPr>
        <w:t> которые</w:t>
      </w:r>
      <w:r w:rsidR="00F17DA2" w:rsidRPr="00F17DA2">
        <w:rPr>
          <w:rFonts w:cs="Times New Roman"/>
          <w:i/>
          <w:color w:val="000000"/>
        </w:rPr>
        <w:t xml:space="preserve"> </w:t>
      </w:r>
      <w:r w:rsidR="00C951E3" w:rsidRPr="00F17DA2">
        <w:rPr>
          <w:rFonts w:cs="Times New Roman"/>
          <w:i/>
          <w:color w:val="000000"/>
        </w:rPr>
        <w:t xml:space="preserve">от </w:t>
      </w:r>
      <w:r w:rsidR="00F17DA2" w:rsidRPr="00F17DA2">
        <w:rPr>
          <w:rFonts w:ascii="Times New Romam" w:hAnsi="Times New Romam" w:cs="Times New Roman"/>
          <w:i/>
          <w:color w:val="000000"/>
        </w:rPr>
        <w:t>сопоставления </w:t>
      </w:r>
      <w:r w:rsidR="00C951E3" w:rsidRPr="00F17DA2">
        <w:rPr>
          <w:rFonts w:cs="Times New Roman"/>
          <w:i/>
          <w:color w:val="000000"/>
        </w:rPr>
        <w:t>человека</w:t>
      </w:r>
      <w:r w:rsidR="00F17DA2" w:rsidRPr="00F17DA2">
        <w:rPr>
          <w:rFonts w:ascii="Times New Romam" w:hAnsi="Times New Romam" w:cs="Times New Roman"/>
          <w:i/>
          <w:color w:val="000000"/>
        </w:rPr>
        <w:t> прямое</w:t>
      </w:r>
      <w:r w:rsidR="00F17DA2" w:rsidRPr="00F17DA2">
        <w:rPr>
          <w:rFonts w:cs="Times New Roman"/>
          <w:i/>
          <w:color w:val="000000"/>
        </w:rPr>
        <w:t xml:space="preserve"> </w:t>
      </w:r>
      <w:r w:rsidR="00C951E3" w:rsidRPr="00F17DA2">
        <w:rPr>
          <w:rFonts w:cs="Times New Roman"/>
          <w:i/>
          <w:color w:val="000000"/>
        </w:rPr>
        <w:t xml:space="preserve">и информации, </w:t>
      </w:r>
      <w:r w:rsidR="00F17DA2" w:rsidRPr="00F17DA2">
        <w:rPr>
          <w:rFonts w:ascii="Times New Romam" w:hAnsi="Times New Romam" w:cs="Times New Roman"/>
          <w:i/>
          <w:color w:val="000000"/>
        </w:rPr>
        <w:t>встает </w:t>
      </w:r>
      <w:r w:rsidR="00C951E3" w:rsidRPr="00F17DA2">
        <w:rPr>
          <w:rFonts w:cs="Times New Roman"/>
          <w:i/>
          <w:color w:val="000000"/>
        </w:rPr>
        <w:t>которую</w:t>
      </w:r>
      <w:r w:rsidR="00F17DA2" w:rsidRPr="00F17DA2">
        <w:rPr>
          <w:rFonts w:ascii="Times New Romam" w:hAnsi="Times New Romam" w:cs="Times New Roman"/>
          <w:i/>
          <w:color w:val="000000"/>
        </w:rPr>
        <w:t> самой</w:t>
      </w:r>
      <w:r w:rsidR="00F17DA2" w:rsidRPr="00F17DA2">
        <w:rPr>
          <w:rFonts w:cs="Times New Roman"/>
          <w:i/>
          <w:color w:val="000000"/>
        </w:rPr>
        <w:t xml:space="preserve"> </w:t>
      </w:r>
      <w:r w:rsidR="00C951E3" w:rsidRPr="00F17DA2">
        <w:rPr>
          <w:rFonts w:cs="Times New Roman"/>
          <w:i/>
          <w:color w:val="000000"/>
        </w:rPr>
        <w:t xml:space="preserve">он </w:t>
      </w:r>
      <w:r w:rsidR="00F17DA2" w:rsidRPr="00F17DA2">
        <w:rPr>
          <w:rFonts w:ascii="Times New Romam" w:hAnsi="Times New Romam" w:cs="Times New Roman"/>
          <w:i/>
          <w:color w:val="000000"/>
        </w:rPr>
        <w:t>гражданами </w:t>
      </w:r>
      <w:r w:rsidR="00C951E3" w:rsidRPr="00F17DA2">
        <w:rPr>
          <w:rFonts w:cs="Times New Roman"/>
          <w:i/>
          <w:color w:val="000000"/>
        </w:rPr>
        <w:t>получает</w:t>
      </w:r>
      <w:r w:rsidR="00F17DA2" w:rsidRPr="00F17DA2">
        <w:rPr>
          <w:rFonts w:ascii="Times New Romam" w:hAnsi="Times New Romam" w:cs="Times New Roman"/>
          <w:i/>
          <w:color w:val="000000"/>
        </w:rPr>
        <w:t> институтами</w:t>
      </w:r>
      <w:r w:rsidR="00F17DA2" w:rsidRPr="00F17DA2">
        <w:rPr>
          <w:rFonts w:cs="Times New Roman"/>
          <w:i/>
          <w:color w:val="000000"/>
        </w:rPr>
        <w:t xml:space="preserve"> </w:t>
      </w:r>
      <w:r w:rsidR="00C951E3" w:rsidRPr="00F17DA2">
        <w:rPr>
          <w:rFonts w:cs="Times New Roman"/>
          <w:i/>
          <w:color w:val="000000"/>
        </w:rPr>
        <w:t xml:space="preserve">и </w:t>
      </w:r>
      <w:r w:rsidR="00F17DA2" w:rsidRPr="00F17DA2">
        <w:rPr>
          <w:rFonts w:ascii="Times New Romam" w:hAnsi="Times New Romam" w:cs="Times New Roman"/>
          <w:i/>
          <w:color w:val="000000"/>
        </w:rPr>
        <w:t>основание </w:t>
      </w:r>
      <w:r w:rsidR="00C951E3" w:rsidRPr="00F17DA2">
        <w:rPr>
          <w:rFonts w:cs="Times New Roman"/>
          <w:i/>
          <w:color w:val="000000"/>
        </w:rPr>
        <w:t>анализирует</w:t>
      </w:r>
      <w:r w:rsidR="00F17DA2" w:rsidRPr="00F17DA2">
        <w:rPr>
          <w:rFonts w:ascii="Times New Romam" w:hAnsi="Times New Romam" w:cs="Times New Roman"/>
          <w:i/>
          <w:color w:val="000000"/>
        </w:rPr>
        <w:t> аккаунт</w:t>
      </w:r>
      <w:r w:rsidR="00F17DA2" w:rsidRPr="00F17DA2">
        <w:rPr>
          <w:rFonts w:cs="Times New Roman"/>
          <w:i/>
          <w:color w:val="000000"/>
        </w:rPr>
        <w:t xml:space="preserve"> </w:t>
      </w:r>
      <w:r w:rsidR="00C951E3" w:rsidRPr="00F17DA2">
        <w:rPr>
          <w:rFonts w:cs="Times New Roman"/>
          <w:i/>
          <w:color w:val="000000"/>
        </w:rPr>
        <w:t>». (см.</w:t>
      </w:r>
      <w:r w:rsidR="00773D5C" w:rsidRPr="00F17DA2">
        <w:rPr>
          <w:rFonts w:cs="Times New Roman"/>
          <w:i/>
          <w:color w:val="000000"/>
        </w:rPr>
        <w:t xml:space="preserve">  </w:t>
      </w:r>
      <w:r w:rsidR="00F17DA2" w:rsidRPr="00F17DA2">
        <w:rPr>
          <w:rFonts w:ascii="Times New Romam" w:hAnsi="Times New Romam" w:cs="Times New Roman"/>
          <w:i/>
          <w:color w:val="000000"/>
        </w:rPr>
        <w:t>благополучия </w:t>
      </w:r>
      <w:r w:rsidR="00C951E3" w:rsidRPr="00F17DA2">
        <w:rPr>
          <w:rFonts w:cs="Times New Roman"/>
          <w:i/>
          <w:color w:val="000000"/>
        </w:rPr>
        <w:t>Приложение</w:t>
      </w:r>
      <w:r w:rsidR="00F17DA2" w:rsidRPr="00F17DA2">
        <w:rPr>
          <w:rFonts w:ascii="Times New Romam" w:hAnsi="Times New Romam" w:cs="Times New Roman"/>
          <w:i/>
          <w:color w:val="000000"/>
        </w:rPr>
        <w:t> дипломатии</w:t>
      </w:r>
      <w:r w:rsidR="00F17DA2" w:rsidRPr="00F17DA2">
        <w:rPr>
          <w:rFonts w:cs="Times New Roman"/>
          <w:i/>
          <w:color w:val="000000"/>
        </w:rPr>
        <w:t xml:space="preserve"> </w:t>
      </w:r>
      <w:r w:rsidR="00C951E3" w:rsidRPr="00F17DA2">
        <w:rPr>
          <w:rFonts w:cs="Times New Roman"/>
          <w:i/>
          <w:color w:val="000000"/>
        </w:rPr>
        <w:t xml:space="preserve">Б, </w:t>
      </w:r>
      <w:r w:rsidR="00F17DA2" w:rsidRPr="00F17DA2">
        <w:rPr>
          <w:rFonts w:ascii="Times New Romam" w:hAnsi="Times New Romam" w:cs="Times New Roman"/>
          <w:i/>
          <w:color w:val="000000"/>
        </w:rPr>
        <w:t>культуры </w:t>
      </w:r>
      <w:r w:rsidR="00C951E3" w:rsidRPr="00F17DA2">
        <w:rPr>
          <w:rFonts w:cs="Times New Roman"/>
          <w:i/>
          <w:color w:val="000000"/>
        </w:rPr>
        <w:t>транск.</w:t>
      </w:r>
      <w:r w:rsidR="00F17DA2" w:rsidRPr="00F17DA2">
        <w:rPr>
          <w:rFonts w:ascii="Times New Romam" w:hAnsi="Times New Romam" w:cs="Times New Roman"/>
          <w:i/>
          <w:color w:val="000000"/>
        </w:rPr>
        <w:t> изменения</w:t>
      </w:r>
      <w:r w:rsidR="00F17DA2" w:rsidRPr="00F17DA2">
        <w:rPr>
          <w:rFonts w:cs="Times New Roman"/>
          <w:i/>
          <w:color w:val="000000"/>
        </w:rPr>
        <w:t xml:space="preserve"> </w:t>
      </w:r>
      <w:r w:rsidR="00C951E3" w:rsidRPr="00F17DA2">
        <w:rPr>
          <w:rFonts w:cs="Times New Roman"/>
          <w:i/>
          <w:color w:val="000000"/>
        </w:rPr>
        <w:t>2)</w:t>
      </w:r>
    </w:p>
    <w:p w14:paraId="6163D1A7" w14:textId="1CEEAE25" w:rsidR="00977B84" w:rsidRPr="00F17DA2" w:rsidRDefault="00977B84" w:rsidP="00977B84">
      <w:pPr>
        <w:rPr>
          <w:rFonts w:cs="Times New Roman"/>
          <w:color w:val="000000"/>
        </w:rPr>
      </w:pPr>
      <w:r w:rsidRPr="00F17DA2">
        <w:rPr>
          <w:rFonts w:cs="Times New Roman"/>
          <w:color w:val="000000"/>
        </w:rPr>
        <w:t xml:space="preserve">Из результатов </w:t>
      </w:r>
      <w:r w:rsidR="00F17DA2" w:rsidRPr="00F17DA2">
        <w:rPr>
          <w:rFonts w:ascii="Times New Romam" w:hAnsi="Times New Romam" w:cs="Times New Roman"/>
          <w:color w:val="000000"/>
        </w:rPr>
        <w:t>данных </w:t>
      </w:r>
      <w:r w:rsidRPr="00F17DA2">
        <w:rPr>
          <w:rFonts w:cs="Times New Roman"/>
          <w:color w:val="000000"/>
        </w:rPr>
        <w:t>интервью</w:t>
      </w:r>
      <w:r w:rsidR="00F17DA2" w:rsidRPr="00F17DA2">
        <w:rPr>
          <w:rFonts w:ascii="Times New Romam" w:hAnsi="Times New Romam" w:cs="Times New Roman"/>
          <w:color w:val="000000"/>
        </w:rPr>
        <w:t> изменило</w:t>
      </w:r>
      <w:r w:rsidR="00F17DA2" w:rsidRPr="00F17DA2">
        <w:rPr>
          <w:rFonts w:cs="Times New Roman"/>
          <w:color w:val="000000"/>
        </w:rPr>
        <w:t xml:space="preserve"> </w:t>
      </w:r>
      <w:r w:rsidRPr="00F17DA2">
        <w:rPr>
          <w:rFonts w:cs="Times New Roman"/>
          <w:color w:val="000000"/>
        </w:rPr>
        <w:t xml:space="preserve">с 12-ю респондентами </w:t>
      </w:r>
      <w:r w:rsidR="00F17DA2" w:rsidRPr="00F17DA2">
        <w:rPr>
          <w:rFonts w:ascii="Times New Romam" w:hAnsi="Times New Romam" w:cs="Times New Roman"/>
          <w:color w:val="000000"/>
        </w:rPr>
        <w:t>информации </w:t>
      </w:r>
      <w:r w:rsidRPr="00F17DA2">
        <w:rPr>
          <w:rFonts w:cs="Times New Roman"/>
          <w:color w:val="000000"/>
        </w:rPr>
        <w:t>можно</w:t>
      </w:r>
      <w:r w:rsidR="00F17DA2" w:rsidRPr="00F17DA2">
        <w:rPr>
          <w:rFonts w:ascii="Times New Romam" w:hAnsi="Times New Romam" w:cs="Times New Roman"/>
          <w:color w:val="000000"/>
        </w:rPr>
        <w:t> респондент</w:t>
      </w:r>
      <w:r w:rsidR="00F17DA2" w:rsidRPr="00F17DA2">
        <w:rPr>
          <w:rFonts w:cs="Times New Roman"/>
          <w:color w:val="000000"/>
        </w:rPr>
        <w:t xml:space="preserve"> </w:t>
      </w:r>
      <w:r w:rsidRPr="00F17DA2">
        <w:rPr>
          <w:rFonts w:cs="Times New Roman"/>
          <w:color w:val="000000"/>
        </w:rPr>
        <w:t xml:space="preserve">сделать </w:t>
      </w:r>
      <w:r w:rsidR="00F17DA2" w:rsidRPr="00F17DA2">
        <w:rPr>
          <w:rFonts w:ascii="Times New Romam" w:hAnsi="Times New Romam" w:cs="Times New Roman"/>
          <w:color w:val="000000"/>
        </w:rPr>
        <w:t>другом </w:t>
      </w:r>
      <w:r w:rsidRPr="00F17DA2">
        <w:rPr>
          <w:rFonts w:cs="Times New Roman"/>
          <w:color w:val="000000"/>
        </w:rPr>
        <w:t>вывод,</w:t>
      </w:r>
      <w:r w:rsidR="00F17DA2" w:rsidRPr="00F17DA2">
        <w:rPr>
          <w:rFonts w:ascii="Times New Romam" w:hAnsi="Times New Romam" w:cs="Times New Roman"/>
          <w:color w:val="000000"/>
        </w:rPr>
        <w:t> доступности</w:t>
      </w:r>
      <w:r w:rsidRPr="00F17DA2">
        <w:rPr>
          <w:rFonts w:cs="Times New Roman"/>
          <w:color w:val="000000"/>
        </w:rPr>
        <w:t xml:space="preserve"> что большое </w:t>
      </w:r>
      <w:r w:rsidR="00F17DA2" w:rsidRPr="00F17DA2">
        <w:rPr>
          <w:rFonts w:ascii="Times New Romam" w:hAnsi="Times New Romam" w:cs="Times New Roman"/>
          <w:color w:val="000000"/>
        </w:rPr>
        <w:t>позволяет </w:t>
      </w:r>
      <w:r w:rsidRPr="00F17DA2">
        <w:rPr>
          <w:rFonts w:cs="Times New Roman"/>
          <w:color w:val="000000"/>
        </w:rPr>
        <w:t>количество</w:t>
      </w:r>
      <w:r w:rsidR="00F17DA2" w:rsidRPr="00F17DA2">
        <w:rPr>
          <w:rFonts w:ascii="Times New Romam" w:hAnsi="Times New Romam" w:cs="Times New Roman"/>
          <w:color w:val="000000"/>
        </w:rPr>
        <w:t> онлайн</w:t>
      </w:r>
      <w:r w:rsidR="00F17DA2" w:rsidRPr="00F17DA2">
        <w:rPr>
          <w:rFonts w:cs="Times New Roman"/>
          <w:color w:val="000000"/>
        </w:rPr>
        <w:t xml:space="preserve"> </w:t>
      </w:r>
      <w:r w:rsidRPr="00F17DA2">
        <w:rPr>
          <w:rFonts w:cs="Times New Roman"/>
          <w:color w:val="000000"/>
        </w:rPr>
        <w:t>интернет-</w:t>
      </w:r>
      <w:r w:rsidR="00F17DA2" w:rsidRPr="00F17DA2">
        <w:rPr>
          <w:rFonts w:ascii="Times New Romam" w:hAnsi="Times New Romam" w:cs="Times New Roman"/>
          <w:color w:val="000000"/>
        </w:rPr>
        <w:t>превращения </w:t>
      </w:r>
      <w:r w:rsidRPr="00F17DA2">
        <w:rPr>
          <w:rFonts w:cs="Times New Roman"/>
          <w:color w:val="000000"/>
        </w:rPr>
        <w:t>платформ</w:t>
      </w:r>
      <w:r w:rsidR="00F17DA2" w:rsidRPr="00F17DA2">
        <w:rPr>
          <w:rFonts w:ascii="Times New Romam" w:hAnsi="Times New Romam" w:cs="Times New Roman"/>
          <w:color w:val="000000"/>
        </w:rPr>
        <w:t> государственными</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матрица </w:t>
      </w:r>
      <w:r w:rsidRPr="00F17DA2">
        <w:rPr>
          <w:rFonts w:cs="Times New Roman"/>
          <w:color w:val="000000"/>
        </w:rPr>
        <w:t>получения</w:t>
      </w:r>
      <w:r w:rsidR="00F17DA2" w:rsidRPr="00F17DA2">
        <w:rPr>
          <w:rFonts w:ascii="Times New Romam" w:hAnsi="Times New Romam" w:cs="Times New Roman"/>
          <w:color w:val="000000"/>
        </w:rPr>
        <w:t> информацию</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обеспечение </w:t>
      </w:r>
      <w:r w:rsidRPr="00F17DA2">
        <w:rPr>
          <w:rFonts w:cs="Times New Roman"/>
          <w:color w:val="000000"/>
        </w:rPr>
        <w:t>информации</w:t>
      </w:r>
      <w:r w:rsidR="00F17DA2" w:rsidRPr="00F17DA2">
        <w:rPr>
          <w:rFonts w:ascii="Times New Romam" w:hAnsi="Times New Romam" w:cs="Times New Roman"/>
          <w:color w:val="000000"/>
        </w:rPr>
        <w:t> претензии</w:t>
      </w:r>
      <w:r w:rsidR="00F17DA2" w:rsidRPr="00F17DA2">
        <w:rPr>
          <w:rFonts w:cs="Times New Roman"/>
          <w:color w:val="000000"/>
        </w:rPr>
        <w:t xml:space="preserve"> </w:t>
      </w:r>
      <w:r w:rsidRPr="00F17DA2">
        <w:rPr>
          <w:rFonts w:cs="Times New Roman"/>
          <w:color w:val="000000"/>
        </w:rPr>
        <w:t xml:space="preserve">действительно </w:t>
      </w:r>
      <w:r w:rsidR="00F17DA2" w:rsidRPr="00F17DA2">
        <w:rPr>
          <w:rFonts w:ascii="Times New Romam" w:hAnsi="Times New Romam" w:cs="Times New Roman"/>
          <w:color w:val="000000"/>
        </w:rPr>
        <w:t>представляет </w:t>
      </w:r>
      <w:r w:rsidRPr="00F17DA2">
        <w:rPr>
          <w:rFonts w:cs="Times New Roman"/>
          <w:color w:val="000000"/>
        </w:rPr>
        <w:t>способствует</w:t>
      </w:r>
      <w:r w:rsidR="00F17DA2" w:rsidRPr="00F17DA2">
        <w:rPr>
          <w:rFonts w:ascii="Times New Romam" w:hAnsi="Times New Romam" w:cs="Times New Roman"/>
          <w:color w:val="000000"/>
        </w:rPr>
        <w:t> выступают</w:t>
      </w:r>
      <w:r w:rsidR="00F17DA2" w:rsidRPr="00F17DA2">
        <w:rPr>
          <w:rFonts w:cs="Times New Roman"/>
          <w:color w:val="000000"/>
        </w:rPr>
        <w:t xml:space="preserve"> </w:t>
      </w:r>
      <w:r w:rsidRPr="00F17DA2">
        <w:rPr>
          <w:rFonts w:cs="Times New Roman"/>
          <w:color w:val="000000"/>
        </w:rPr>
        <w:t xml:space="preserve">повышению </w:t>
      </w:r>
      <w:r w:rsidR="00F17DA2" w:rsidRPr="00F17DA2">
        <w:rPr>
          <w:rFonts w:ascii="Times New Romam" w:hAnsi="Times New Romam" w:cs="Times New Roman"/>
          <w:color w:val="000000"/>
        </w:rPr>
        <w:t>таким </w:t>
      </w:r>
      <w:r w:rsidRPr="00F17DA2">
        <w:rPr>
          <w:rFonts w:cs="Times New Roman"/>
          <w:color w:val="000000"/>
        </w:rPr>
        <w:t>интереса</w:t>
      </w:r>
      <w:r w:rsidR="00F17DA2" w:rsidRPr="00F17DA2">
        <w:rPr>
          <w:rFonts w:ascii="Times New Romam" w:hAnsi="Times New Romam" w:cs="Times New Roman"/>
          <w:color w:val="000000"/>
        </w:rPr>
        <w:t> заключительный</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политических </w:t>
      </w:r>
      <w:r w:rsidRPr="00F17DA2">
        <w:rPr>
          <w:rFonts w:cs="Times New Roman"/>
          <w:color w:val="000000"/>
        </w:rPr>
        <w:t>мотивации</w:t>
      </w:r>
      <w:r w:rsidR="00F17DA2" w:rsidRPr="00F17DA2">
        <w:rPr>
          <w:rFonts w:ascii="Times New Romam" w:hAnsi="Times New Romam" w:cs="Times New Roman"/>
          <w:color w:val="000000"/>
        </w:rPr>
        <w:t> первой</w:t>
      </w:r>
      <w:r w:rsidR="00F17DA2" w:rsidRPr="00F17DA2">
        <w:rPr>
          <w:rFonts w:cs="Times New Roman"/>
          <w:color w:val="000000"/>
        </w:rPr>
        <w:t xml:space="preserve"> </w:t>
      </w:r>
      <w:r w:rsidRPr="00F17DA2">
        <w:rPr>
          <w:rFonts w:cs="Times New Roman"/>
          <w:color w:val="000000"/>
        </w:rPr>
        <w:t xml:space="preserve">к политической </w:t>
      </w:r>
      <w:r w:rsidR="00F17DA2" w:rsidRPr="00F17DA2">
        <w:rPr>
          <w:rFonts w:ascii="Times New Romam" w:hAnsi="Times New Romam" w:cs="Times New Roman"/>
          <w:color w:val="000000"/>
        </w:rPr>
        <w:t>товарам </w:t>
      </w:r>
      <w:r w:rsidRPr="00F17DA2">
        <w:rPr>
          <w:rFonts w:cs="Times New Roman"/>
          <w:color w:val="000000"/>
        </w:rPr>
        <w:t>коммуникации</w:t>
      </w:r>
      <w:r w:rsidR="00F17DA2" w:rsidRPr="00F17DA2">
        <w:rPr>
          <w:rFonts w:ascii="Times New Romam" w:hAnsi="Times New Romam" w:cs="Times New Roman"/>
          <w:color w:val="000000"/>
        </w:rPr>
        <w:t> получив</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значительное </w:t>
      </w:r>
      <w:r w:rsidRPr="00F17DA2">
        <w:rPr>
          <w:rFonts w:cs="Times New Roman"/>
          <w:color w:val="000000"/>
        </w:rPr>
        <w:t>интернете.</w:t>
      </w:r>
      <w:r w:rsidR="00F17DA2" w:rsidRPr="00F17DA2">
        <w:rPr>
          <w:rFonts w:ascii="Times New Romam" w:hAnsi="Times New Romam" w:cs="Times New Roman"/>
          <w:color w:val="000000"/>
        </w:rPr>
        <w:t> различных</w:t>
      </w:r>
      <w:r w:rsidRPr="00F17DA2">
        <w:rPr>
          <w:rFonts w:cs="Times New Roman"/>
          <w:color w:val="000000"/>
        </w:rPr>
        <w:t xml:space="preserve"> </w:t>
      </w:r>
    </w:p>
    <w:p w14:paraId="2FF3F8B5" w14:textId="2ECEE3F5" w:rsidR="00977B84" w:rsidRPr="00F17DA2" w:rsidRDefault="00977B84" w:rsidP="00977B84">
      <w:pPr>
        <w:rPr>
          <w:rFonts w:cs="Times New Roman"/>
          <w:color w:val="000000"/>
        </w:rPr>
      </w:pPr>
      <w:r w:rsidRPr="00F17DA2">
        <w:rPr>
          <w:rFonts w:cs="Times New Roman"/>
          <w:color w:val="000000"/>
        </w:rPr>
        <w:t xml:space="preserve">Все респонденты </w:t>
      </w:r>
      <w:r w:rsidR="00F17DA2" w:rsidRPr="00F17DA2">
        <w:rPr>
          <w:rFonts w:ascii="Times New Romam" w:hAnsi="Times New Romam" w:cs="Times New Roman"/>
          <w:color w:val="000000"/>
        </w:rPr>
        <w:t>именно </w:t>
      </w:r>
      <w:r w:rsidRPr="00F17DA2">
        <w:rPr>
          <w:rFonts w:cs="Times New Roman"/>
          <w:color w:val="000000"/>
        </w:rPr>
        <w:t>отметили,</w:t>
      </w:r>
      <w:r w:rsidR="00F17DA2" w:rsidRPr="00F17DA2">
        <w:rPr>
          <w:rFonts w:ascii="Times New Romam" w:hAnsi="Times New Romam" w:cs="Times New Roman"/>
          <w:color w:val="000000"/>
        </w:rPr>
        <w:t> политики</w:t>
      </w:r>
      <w:r w:rsidRPr="00F17DA2">
        <w:rPr>
          <w:rFonts w:cs="Times New Roman"/>
          <w:color w:val="000000"/>
        </w:rPr>
        <w:t xml:space="preserve"> что они используют </w:t>
      </w:r>
      <w:r w:rsidR="00F17DA2" w:rsidRPr="00F17DA2">
        <w:rPr>
          <w:rFonts w:ascii="Times New Romam" w:hAnsi="Times New Romam" w:cs="Times New Roman"/>
          <w:color w:val="000000"/>
        </w:rPr>
        <w:t>помнить </w:t>
      </w:r>
      <w:r w:rsidRPr="00F17DA2">
        <w:rPr>
          <w:rFonts w:cs="Times New Roman"/>
          <w:color w:val="000000"/>
        </w:rPr>
        <w:t>интернет</w:t>
      </w:r>
      <w:r w:rsidR="00F17DA2" w:rsidRPr="00F17DA2">
        <w:rPr>
          <w:rFonts w:ascii="Times New Romam" w:hAnsi="Times New Romam" w:cs="Times New Roman"/>
          <w:color w:val="000000"/>
        </w:rPr>
        <w:t> воспроизводить</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исследования </w:t>
      </w:r>
      <w:r w:rsidRPr="00F17DA2">
        <w:rPr>
          <w:rFonts w:cs="Times New Roman"/>
          <w:color w:val="000000"/>
        </w:rPr>
        <w:t>получения</w:t>
      </w:r>
      <w:r w:rsidR="00F17DA2" w:rsidRPr="00F17DA2">
        <w:rPr>
          <w:rFonts w:ascii="Times New Romam" w:hAnsi="Times New Romam" w:cs="Times New Roman"/>
          <w:color w:val="000000"/>
        </w:rPr>
        <w:t> системы</w:t>
      </w:r>
      <w:r w:rsidR="00F17DA2" w:rsidRPr="00F17DA2">
        <w:rPr>
          <w:rFonts w:cs="Times New Roman"/>
          <w:color w:val="000000"/>
        </w:rPr>
        <w:t xml:space="preserve"> </w:t>
      </w:r>
      <w:r w:rsidRPr="00F17DA2">
        <w:rPr>
          <w:rFonts w:cs="Times New Roman"/>
          <w:color w:val="000000"/>
        </w:rPr>
        <w:t xml:space="preserve">политической </w:t>
      </w:r>
      <w:r w:rsidR="00F17DA2" w:rsidRPr="00F17DA2">
        <w:rPr>
          <w:rFonts w:ascii="Times New Romam" w:hAnsi="Times New Romam" w:cs="Times New Roman"/>
          <w:color w:val="000000"/>
        </w:rPr>
        <w:t>может </w:t>
      </w:r>
      <w:r w:rsidRPr="00F17DA2">
        <w:rPr>
          <w:rFonts w:cs="Times New Roman"/>
          <w:color w:val="000000"/>
        </w:rPr>
        <w:t>информации,</w:t>
      </w:r>
      <w:r w:rsidR="00F17DA2" w:rsidRPr="00F17DA2">
        <w:rPr>
          <w:rFonts w:ascii="Times New Romam" w:hAnsi="Times New Romam" w:cs="Times New Roman"/>
          <w:color w:val="000000"/>
        </w:rPr>
        <w:t> голосования</w:t>
      </w:r>
      <w:r w:rsidRPr="00F17DA2">
        <w:rPr>
          <w:rFonts w:cs="Times New Roman"/>
          <w:color w:val="000000"/>
        </w:rPr>
        <w:t xml:space="preserve"> и </w:t>
      </w:r>
      <w:r w:rsidR="00F17DA2" w:rsidRPr="00F17DA2">
        <w:rPr>
          <w:rFonts w:ascii="Times New Romam" w:hAnsi="Times New Romam" w:cs="Times New Roman"/>
          <w:color w:val="000000"/>
        </w:rPr>
        <w:t>мнению </w:t>
      </w:r>
      <w:r w:rsidRPr="00F17DA2">
        <w:rPr>
          <w:rFonts w:cs="Times New Roman"/>
          <w:color w:val="000000"/>
        </w:rPr>
        <w:t>большинство</w:t>
      </w:r>
      <w:r w:rsidR="00F17DA2" w:rsidRPr="00F17DA2">
        <w:rPr>
          <w:rFonts w:ascii="Times New Romam" w:hAnsi="Times New Romam" w:cs="Times New Roman"/>
          <w:color w:val="000000"/>
        </w:rPr>
        <w:t> чрезмерное</w:t>
      </w:r>
      <w:r w:rsidR="00F17DA2" w:rsidRPr="00F17DA2">
        <w:rPr>
          <w:rFonts w:cs="Times New Roman"/>
          <w:color w:val="000000"/>
        </w:rPr>
        <w:t xml:space="preserve"> </w:t>
      </w:r>
      <w:r w:rsidRPr="00F17DA2">
        <w:rPr>
          <w:rFonts w:cs="Times New Roman"/>
          <w:color w:val="000000"/>
        </w:rPr>
        <w:t xml:space="preserve">из них (83%) </w:t>
      </w:r>
      <w:r w:rsidR="00F17DA2" w:rsidRPr="00F17DA2">
        <w:rPr>
          <w:rFonts w:ascii="Times New Romam" w:hAnsi="Times New Romam" w:cs="Times New Roman"/>
          <w:color w:val="000000"/>
        </w:rPr>
        <w:t>других </w:t>
      </w:r>
      <w:r w:rsidRPr="00F17DA2">
        <w:rPr>
          <w:rFonts w:cs="Times New Roman"/>
          <w:color w:val="000000"/>
        </w:rPr>
        <w:t>заявили,</w:t>
      </w:r>
      <w:r w:rsidR="00F17DA2" w:rsidRPr="00F17DA2">
        <w:rPr>
          <w:rFonts w:ascii="Times New Romam" w:hAnsi="Times New Romam" w:cs="Times New Roman"/>
          <w:color w:val="000000"/>
        </w:rPr>
        <w:t> информации</w:t>
      </w:r>
      <w:r w:rsidRPr="00F17DA2">
        <w:rPr>
          <w:rFonts w:cs="Times New Roman"/>
          <w:color w:val="000000"/>
        </w:rPr>
        <w:t xml:space="preserve"> что </w:t>
      </w:r>
      <w:r w:rsidR="00F17DA2" w:rsidRPr="00F17DA2">
        <w:rPr>
          <w:rFonts w:ascii="Times New Romam" w:hAnsi="Times New Romam" w:cs="Times New Roman"/>
          <w:color w:val="000000"/>
        </w:rPr>
        <w:t>состоит </w:t>
      </w:r>
      <w:r w:rsidRPr="00F17DA2">
        <w:rPr>
          <w:rFonts w:cs="Times New Roman"/>
          <w:color w:val="000000"/>
        </w:rPr>
        <w:t>имеют</w:t>
      </w:r>
      <w:r w:rsidR="00F17DA2" w:rsidRPr="00F17DA2">
        <w:rPr>
          <w:rFonts w:ascii="Times New Romam" w:hAnsi="Times New Romam" w:cs="Times New Roman"/>
          <w:color w:val="000000"/>
        </w:rPr>
        <w:t> управления</w:t>
      </w:r>
      <w:r w:rsidR="00F17DA2" w:rsidRPr="00F17DA2">
        <w:rPr>
          <w:rFonts w:cs="Times New Roman"/>
          <w:color w:val="000000"/>
        </w:rPr>
        <w:t xml:space="preserve"> </w:t>
      </w:r>
      <w:r w:rsidRPr="00F17DA2">
        <w:rPr>
          <w:rFonts w:cs="Times New Roman"/>
          <w:color w:val="000000"/>
        </w:rPr>
        <w:t xml:space="preserve">определенные </w:t>
      </w:r>
      <w:r w:rsidR="00F17DA2" w:rsidRPr="00F17DA2">
        <w:rPr>
          <w:rFonts w:ascii="Times New Romam" w:hAnsi="Times New Romam" w:cs="Times New Roman"/>
          <w:color w:val="000000"/>
        </w:rPr>
        <w:t>местоположения </w:t>
      </w:r>
      <w:r w:rsidRPr="00F17DA2">
        <w:rPr>
          <w:rFonts w:cs="Times New Roman"/>
          <w:color w:val="000000"/>
        </w:rPr>
        <w:t>интернет</w:t>
      </w:r>
      <w:r w:rsidR="00F17DA2" w:rsidRPr="00F17DA2">
        <w:rPr>
          <w:rFonts w:ascii="Times New Romam" w:hAnsi="Times New Romam" w:cs="Times New Roman"/>
          <w:color w:val="000000"/>
        </w:rPr>
        <w:t> получать</w:t>
      </w:r>
      <w:r w:rsidR="00F17DA2" w:rsidRPr="00F17DA2">
        <w:rPr>
          <w:rFonts w:cs="Times New Roman"/>
          <w:color w:val="000000"/>
        </w:rPr>
        <w:t xml:space="preserve"> </w:t>
      </w:r>
      <w:r w:rsidRPr="00F17DA2">
        <w:rPr>
          <w:rFonts w:cs="Times New Roman"/>
          <w:color w:val="000000"/>
        </w:rPr>
        <w:t xml:space="preserve">-платформы, </w:t>
      </w:r>
      <w:r w:rsidR="00F17DA2" w:rsidRPr="00F17DA2">
        <w:rPr>
          <w:rFonts w:ascii="Times New Romam" w:hAnsi="Times New Romam" w:cs="Times New Roman"/>
          <w:color w:val="000000"/>
        </w:rPr>
        <w:t>политической </w:t>
      </w:r>
      <w:r w:rsidRPr="00F17DA2">
        <w:rPr>
          <w:rFonts w:cs="Times New Roman"/>
          <w:color w:val="000000"/>
        </w:rPr>
        <w:t>которые</w:t>
      </w:r>
      <w:r w:rsidR="00F17DA2" w:rsidRPr="00F17DA2">
        <w:rPr>
          <w:rFonts w:ascii="Times New Romam" w:hAnsi="Times New Romam" w:cs="Times New Roman"/>
          <w:color w:val="000000"/>
        </w:rPr>
        <w:t> противопоставление</w:t>
      </w:r>
      <w:r w:rsidR="00F17DA2" w:rsidRPr="00F17DA2">
        <w:rPr>
          <w:rFonts w:cs="Times New Roman"/>
          <w:color w:val="000000"/>
        </w:rPr>
        <w:t xml:space="preserve"> </w:t>
      </w:r>
      <w:r w:rsidRPr="00F17DA2">
        <w:rPr>
          <w:rFonts w:cs="Times New Roman"/>
          <w:color w:val="000000"/>
        </w:rPr>
        <w:t xml:space="preserve">они </w:t>
      </w:r>
      <w:r w:rsidR="00F17DA2" w:rsidRPr="00F17DA2">
        <w:rPr>
          <w:rFonts w:ascii="Times New Romam" w:hAnsi="Times New Romam" w:cs="Times New Roman"/>
          <w:color w:val="000000"/>
        </w:rPr>
        <w:t>показательных </w:t>
      </w:r>
      <w:r w:rsidRPr="00F17DA2">
        <w:rPr>
          <w:rFonts w:cs="Times New Roman"/>
          <w:color w:val="000000"/>
        </w:rPr>
        <w:t>предпочитают</w:t>
      </w:r>
      <w:r w:rsidR="00F17DA2" w:rsidRPr="00F17DA2">
        <w:rPr>
          <w:rFonts w:ascii="Times New Romam" w:hAnsi="Times New Romam" w:cs="Times New Roman"/>
          <w:color w:val="000000"/>
        </w:rPr>
        <w:t> формально</w:t>
      </w:r>
      <w:r w:rsidR="00F17DA2" w:rsidRPr="00F17DA2">
        <w:rPr>
          <w:rFonts w:cs="Times New Roman"/>
          <w:color w:val="000000"/>
        </w:rPr>
        <w:t xml:space="preserve"> </w:t>
      </w:r>
      <w:r w:rsidRPr="00F17DA2">
        <w:rPr>
          <w:rFonts w:cs="Times New Roman"/>
          <w:color w:val="000000"/>
        </w:rPr>
        <w:t xml:space="preserve">для </w:t>
      </w:r>
      <w:r w:rsidR="00F17DA2" w:rsidRPr="00F17DA2">
        <w:rPr>
          <w:rFonts w:ascii="Times New Romam" w:hAnsi="Times New Romam" w:cs="Times New Roman"/>
          <w:color w:val="000000"/>
        </w:rPr>
        <w:t>результаты </w:t>
      </w:r>
      <w:r w:rsidRPr="00F17DA2">
        <w:rPr>
          <w:rFonts w:cs="Times New Roman"/>
          <w:color w:val="000000"/>
        </w:rPr>
        <w:t>этого.</w:t>
      </w:r>
      <w:r w:rsidR="00F17DA2" w:rsidRPr="00F17DA2">
        <w:rPr>
          <w:rFonts w:ascii="Times New Romam" w:hAnsi="Times New Romam" w:cs="Times New Roman"/>
          <w:color w:val="000000"/>
        </w:rPr>
        <w:t> человека</w:t>
      </w:r>
      <w:r w:rsidRPr="00F17DA2">
        <w:rPr>
          <w:rFonts w:cs="Times New Roman"/>
          <w:color w:val="000000"/>
        </w:rPr>
        <w:t xml:space="preserve"> Большинство </w:t>
      </w:r>
      <w:r w:rsidR="00F17DA2" w:rsidRPr="00F17DA2">
        <w:rPr>
          <w:rFonts w:ascii="Times New Romam" w:hAnsi="Times New Romam" w:cs="Times New Roman"/>
          <w:color w:val="000000"/>
        </w:rPr>
        <w:t>телефона </w:t>
      </w:r>
      <w:r w:rsidRPr="00F17DA2">
        <w:rPr>
          <w:rFonts w:cs="Times New Roman"/>
          <w:color w:val="000000"/>
        </w:rPr>
        <w:t>респондентов</w:t>
      </w:r>
      <w:r w:rsidR="00F17DA2" w:rsidRPr="00F17DA2">
        <w:rPr>
          <w:rFonts w:ascii="Times New Romam" w:hAnsi="Times New Romam" w:cs="Times New Roman"/>
          <w:color w:val="000000"/>
        </w:rPr>
        <w:t> политику</w:t>
      </w:r>
      <w:r w:rsidR="00F17DA2" w:rsidRPr="00F17DA2">
        <w:rPr>
          <w:rFonts w:cs="Times New Roman"/>
          <w:color w:val="000000"/>
        </w:rPr>
        <w:t xml:space="preserve"> </w:t>
      </w:r>
      <w:r w:rsidRPr="00F17DA2">
        <w:rPr>
          <w:rFonts w:cs="Times New Roman"/>
          <w:color w:val="000000"/>
        </w:rPr>
        <w:t xml:space="preserve">(75%) также </w:t>
      </w:r>
      <w:r w:rsidR="00F17DA2" w:rsidRPr="00F17DA2">
        <w:rPr>
          <w:rFonts w:ascii="Times New Romam" w:hAnsi="Times New Romam" w:cs="Times New Roman"/>
          <w:color w:val="000000"/>
        </w:rPr>
        <w:t>вопрос </w:t>
      </w:r>
      <w:r w:rsidRPr="00F17DA2">
        <w:rPr>
          <w:rFonts w:cs="Times New Roman"/>
          <w:color w:val="000000"/>
        </w:rPr>
        <w:t>отметили,</w:t>
      </w:r>
      <w:r w:rsidR="00F17DA2" w:rsidRPr="00F17DA2">
        <w:rPr>
          <w:rFonts w:ascii="Times New Romam" w:hAnsi="Times New Romam" w:cs="Times New Roman"/>
          <w:color w:val="000000"/>
        </w:rPr>
        <w:t> власти</w:t>
      </w:r>
      <w:r w:rsidRPr="00F17DA2">
        <w:rPr>
          <w:rFonts w:cs="Times New Roman"/>
          <w:color w:val="000000"/>
        </w:rPr>
        <w:t xml:space="preserve"> что они часто </w:t>
      </w:r>
      <w:r w:rsidR="00F17DA2" w:rsidRPr="00F17DA2">
        <w:rPr>
          <w:rFonts w:ascii="Times New Romam" w:hAnsi="Times New Romam" w:cs="Times New Roman"/>
          <w:color w:val="000000"/>
        </w:rPr>
        <w:t>поддержка </w:t>
      </w:r>
      <w:r w:rsidRPr="00F17DA2">
        <w:rPr>
          <w:rFonts w:cs="Times New Roman"/>
          <w:color w:val="000000"/>
        </w:rPr>
        <w:t>общаются</w:t>
      </w:r>
      <w:r w:rsidR="00F17DA2" w:rsidRPr="00F17DA2">
        <w:rPr>
          <w:rFonts w:ascii="Times New Romam" w:hAnsi="Times New Romam" w:cs="Times New Roman"/>
          <w:color w:val="000000"/>
        </w:rPr>
        <w:t> цифровых</w:t>
      </w:r>
      <w:r w:rsidR="00F17DA2" w:rsidRPr="00F17DA2">
        <w:rPr>
          <w:rFonts w:cs="Times New Roman"/>
          <w:color w:val="000000"/>
        </w:rPr>
        <w:t xml:space="preserve"> </w:t>
      </w:r>
      <w:r w:rsidRPr="00F17DA2">
        <w:rPr>
          <w:rFonts w:cs="Times New Roman"/>
          <w:color w:val="000000"/>
        </w:rPr>
        <w:t xml:space="preserve">о </w:t>
      </w:r>
      <w:r w:rsidR="00F17DA2" w:rsidRPr="00F17DA2">
        <w:rPr>
          <w:rFonts w:ascii="Times New Romam" w:hAnsi="Times New Romam" w:cs="Times New Roman"/>
          <w:color w:val="000000"/>
        </w:rPr>
        <w:t>информация </w:t>
      </w:r>
      <w:r w:rsidRPr="00F17DA2">
        <w:rPr>
          <w:rFonts w:cs="Times New Roman"/>
          <w:color w:val="000000"/>
        </w:rPr>
        <w:t>политике</w:t>
      </w:r>
      <w:r w:rsidR="00F17DA2" w:rsidRPr="00F17DA2">
        <w:rPr>
          <w:rFonts w:ascii="Times New Romam" w:hAnsi="Times New Romam" w:cs="Times New Roman"/>
          <w:color w:val="000000"/>
        </w:rPr>
        <w:t> владение</w:t>
      </w:r>
      <w:r w:rsidR="00F17DA2" w:rsidRPr="00F17DA2">
        <w:rPr>
          <w:rFonts w:cs="Times New Roman"/>
          <w:color w:val="000000"/>
        </w:rPr>
        <w:t xml:space="preserve"> </w:t>
      </w:r>
      <w:r w:rsidRPr="00F17DA2">
        <w:rPr>
          <w:rFonts w:cs="Times New Roman"/>
          <w:color w:val="000000"/>
        </w:rPr>
        <w:t xml:space="preserve">в </w:t>
      </w:r>
      <w:r w:rsidR="00F17DA2" w:rsidRPr="00F17DA2">
        <w:rPr>
          <w:rFonts w:ascii="Times New Romam" w:hAnsi="Times New Romam" w:cs="Times New Roman"/>
          <w:color w:val="000000"/>
        </w:rPr>
        <w:t>политическую </w:t>
      </w:r>
      <w:r w:rsidRPr="00F17DA2">
        <w:rPr>
          <w:rFonts w:cs="Times New Roman"/>
          <w:color w:val="000000"/>
        </w:rPr>
        <w:t>интернете,</w:t>
      </w:r>
      <w:r w:rsidR="00F17DA2" w:rsidRPr="00F17DA2">
        <w:rPr>
          <w:rFonts w:ascii="Times New Romam" w:hAnsi="Times New Romam" w:cs="Times New Roman"/>
          <w:color w:val="000000"/>
        </w:rPr>
        <w:t> война</w:t>
      </w:r>
      <w:r w:rsidRPr="00F17DA2">
        <w:rPr>
          <w:rFonts w:cs="Times New Roman"/>
          <w:color w:val="000000"/>
        </w:rPr>
        <w:t xml:space="preserve"> и что они </w:t>
      </w:r>
      <w:r w:rsidR="00F17DA2" w:rsidRPr="00F17DA2">
        <w:rPr>
          <w:rFonts w:ascii="Times New Romam" w:hAnsi="Times New Romam" w:cs="Times New Roman"/>
          <w:color w:val="000000"/>
        </w:rPr>
        <w:t>ассонанс </w:t>
      </w:r>
      <w:r w:rsidRPr="00F17DA2">
        <w:rPr>
          <w:rFonts w:cs="Times New Roman"/>
          <w:color w:val="000000"/>
        </w:rPr>
        <w:t>чувствуют,</w:t>
      </w:r>
      <w:r w:rsidR="00F17DA2" w:rsidRPr="00F17DA2">
        <w:rPr>
          <w:rFonts w:ascii="Times New Romam" w:hAnsi="Times New Romam" w:cs="Times New Roman"/>
          <w:color w:val="000000"/>
        </w:rPr>
        <w:t> результате</w:t>
      </w:r>
      <w:r w:rsidRPr="00F17DA2">
        <w:rPr>
          <w:rFonts w:cs="Times New Roman"/>
          <w:color w:val="000000"/>
        </w:rPr>
        <w:t xml:space="preserve"> что </w:t>
      </w:r>
      <w:r w:rsidR="00F17DA2" w:rsidRPr="00F17DA2">
        <w:rPr>
          <w:rFonts w:ascii="Times New Romam" w:hAnsi="Times New Romam" w:cs="Times New Roman"/>
          <w:color w:val="000000"/>
        </w:rPr>
        <w:t>собственные </w:t>
      </w:r>
      <w:r w:rsidRPr="00F17DA2">
        <w:rPr>
          <w:rFonts w:cs="Times New Roman"/>
          <w:color w:val="000000"/>
        </w:rPr>
        <w:t>интернет</w:t>
      </w:r>
      <w:r w:rsidR="00F17DA2" w:rsidRPr="00F17DA2">
        <w:rPr>
          <w:rFonts w:ascii="Times New Romam" w:hAnsi="Times New Romam" w:cs="Times New Roman"/>
          <w:color w:val="000000"/>
        </w:rPr>
        <w:t> media</w:t>
      </w:r>
      <w:r w:rsidR="00F17DA2" w:rsidRPr="00F17DA2">
        <w:rPr>
          <w:rFonts w:cs="Times New Roman"/>
          <w:color w:val="000000"/>
        </w:rPr>
        <w:t xml:space="preserve"> </w:t>
      </w:r>
      <w:r w:rsidRPr="00F17DA2">
        <w:rPr>
          <w:rFonts w:cs="Times New Roman"/>
          <w:color w:val="000000"/>
        </w:rPr>
        <w:t xml:space="preserve">-платформы </w:t>
      </w:r>
      <w:r w:rsidR="00F17DA2" w:rsidRPr="00F17DA2">
        <w:rPr>
          <w:rFonts w:ascii="Times New Romam" w:hAnsi="Times New Romam" w:cs="Times New Roman"/>
          <w:color w:val="000000"/>
        </w:rPr>
        <w:t>числе </w:t>
      </w:r>
      <w:r w:rsidRPr="00F17DA2">
        <w:rPr>
          <w:rFonts w:cs="Times New Roman"/>
          <w:color w:val="000000"/>
        </w:rPr>
        <w:t>помогают</w:t>
      </w:r>
      <w:r w:rsidR="00F17DA2" w:rsidRPr="00F17DA2">
        <w:rPr>
          <w:rFonts w:ascii="Times New Romam" w:hAnsi="Times New Romam" w:cs="Times New Roman"/>
          <w:color w:val="000000"/>
        </w:rPr>
        <w:t> интернет</w:t>
      </w:r>
      <w:r w:rsidR="00F17DA2" w:rsidRPr="00F17DA2">
        <w:rPr>
          <w:rFonts w:cs="Times New Roman"/>
          <w:color w:val="000000"/>
        </w:rPr>
        <w:t xml:space="preserve"> </w:t>
      </w:r>
      <w:r w:rsidRPr="00F17DA2">
        <w:rPr>
          <w:rFonts w:cs="Times New Roman"/>
          <w:color w:val="000000"/>
        </w:rPr>
        <w:t xml:space="preserve">им лучше </w:t>
      </w:r>
      <w:r w:rsidR="00F17DA2" w:rsidRPr="00F17DA2">
        <w:rPr>
          <w:rFonts w:ascii="Times New Romam" w:hAnsi="Times New Romam" w:cs="Times New Roman"/>
          <w:color w:val="000000"/>
        </w:rPr>
        <w:t>новые </w:t>
      </w:r>
      <w:r w:rsidRPr="00F17DA2">
        <w:rPr>
          <w:rFonts w:cs="Times New Roman"/>
          <w:color w:val="000000"/>
        </w:rPr>
        <w:t>понимать</w:t>
      </w:r>
      <w:r w:rsidR="00F17DA2" w:rsidRPr="00F17DA2">
        <w:rPr>
          <w:rFonts w:ascii="Times New Romam" w:hAnsi="Times New Romam" w:cs="Times New Roman"/>
          <w:color w:val="000000"/>
        </w:rPr>
        <w:t> адресованы</w:t>
      </w:r>
      <w:r w:rsidR="00F17DA2" w:rsidRPr="00F17DA2">
        <w:rPr>
          <w:rFonts w:cs="Times New Roman"/>
          <w:color w:val="000000"/>
        </w:rPr>
        <w:t xml:space="preserve"> </w:t>
      </w:r>
      <w:r w:rsidRPr="00F17DA2">
        <w:rPr>
          <w:rFonts w:cs="Times New Roman"/>
          <w:color w:val="000000"/>
        </w:rPr>
        <w:t xml:space="preserve">политические </w:t>
      </w:r>
      <w:r w:rsidR="00F17DA2" w:rsidRPr="00F17DA2">
        <w:rPr>
          <w:rFonts w:ascii="Times New Romam" w:hAnsi="Times New Romam" w:cs="Times New Roman"/>
          <w:color w:val="000000"/>
        </w:rPr>
        <w:t>политика </w:t>
      </w:r>
      <w:r w:rsidRPr="00F17DA2">
        <w:rPr>
          <w:rFonts w:cs="Times New Roman"/>
          <w:color w:val="000000"/>
        </w:rPr>
        <w:t>вопросы</w:t>
      </w:r>
      <w:r w:rsidR="00F17DA2" w:rsidRPr="00F17DA2">
        <w:rPr>
          <w:rFonts w:ascii="Times New Romam" w:hAnsi="Times New Romam" w:cs="Times New Roman"/>
          <w:color w:val="000000"/>
        </w:rPr>
        <w:t> информация</w:t>
      </w:r>
      <w:r w:rsidR="00F17DA2" w:rsidRPr="00F17DA2">
        <w:rPr>
          <w:rFonts w:cs="Times New Roman"/>
          <w:color w:val="000000"/>
        </w:rPr>
        <w:t xml:space="preserve"> </w:t>
      </w:r>
      <w:r w:rsidRPr="00F17DA2">
        <w:rPr>
          <w:rFonts w:cs="Times New Roman"/>
          <w:color w:val="000000"/>
        </w:rPr>
        <w:t xml:space="preserve">и формировать </w:t>
      </w:r>
      <w:r w:rsidR="00F17DA2" w:rsidRPr="00F17DA2">
        <w:rPr>
          <w:rFonts w:ascii="Times New Romam" w:hAnsi="Times New Romam" w:cs="Times New Roman"/>
          <w:color w:val="000000"/>
        </w:rPr>
        <w:t>youtube </w:t>
      </w:r>
      <w:r w:rsidRPr="00F17DA2">
        <w:rPr>
          <w:rFonts w:cs="Times New Roman"/>
          <w:color w:val="000000"/>
        </w:rPr>
        <w:t>свое</w:t>
      </w:r>
      <w:r w:rsidR="00F17DA2" w:rsidRPr="00F17DA2">
        <w:rPr>
          <w:rFonts w:ascii="Times New Romam" w:hAnsi="Times New Romam" w:cs="Times New Roman"/>
          <w:color w:val="000000"/>
        </w:rPr>
        <w:t> основные</w:t>
      </w:r>
      <w:r w:rsidR="00F17DA2" w:rsidRPr="00F17DA2">
        <w:rPr>
          <w:rFonts w:cs="Times New Roman"/>
          <w:color w:val="000000"/>
        </w:rPr>
        <w:t xml:space="preserve"> </w:t>
      </w:r>
      <w:r w:rsidRPr="00F17DA2">
        <w:rPr>
          <w:rFonts w:cs="Times New Roman"/>
          <w:color w:val="000000"/>
        </w:rPr>
        <w:t>мнение.</w:t>
      </w:r>
    </w:p>
    <w:p w14:paraId="5A3C24C3" w14:textId="0657D9E3" w:rsidR="00816F97" w:rsidRPr="00F17DA2" w:rsidRDefault="00F17DA2" w:rsidP="002A21C6">
      <w:pPr>
        <w:rPr>
          <w:rFonts w:cs="Times New Roman"/>
          <w:color w:val="000000"/>
        </w:rPr>
      </w:pPr>
      <w:r w:rsidRPr="00F17DA2">
        <w:rPr>
          <w:rFonts w:ascii="Times New Romam" w:hAnsi="Times New Romam" w:cs="Times New Roman"/>
          <w:color w:val="000000"/>
        </w:rPr>
        <w:lastRenderedPageBreak/>
        <w:t>информационных </w:t>
      </w:r>
      <w:r w:rsidR="00977B84" w:rsidRPr="00F17DA2">
        <w:rPr>
          <w:rFonts w:cs="Times New Roman"/>
          <w:color w:val="000000"/>
        </w:rPr>
        <w:t>Кроме</w:t>
      </w:r>
      <w:r w:rsidRPr="00F17DA2">
        <w:rPr>
          <w:rFonts w:ascii="Times New Romam" w:hAnsi="Times New Romam" w:cs="Times New Roman"/>
          <w:color w:val="000000"/>
        </w:rPr>
        <w:t> интернета</w:t>
      </w:r>
      <w:r w:rsidRPr="00F17DA2">
        <w:rPr>
          <w:rFonts w:cs="Times New Roman"/>
          <w:color w:val="000000"/>
        </w:rPr>
        <w:t xml:space="preserve"> </w:t>
      </w:r>
      <w:r w:rsidR="00977B84" w:rsidRPr="00F17DA2">
        <w:rPr>
          <w:rFonts w:cs="Times New Roman"/>
          <w:color w:val="000000"/>
        </w:rPr>
        <w:t xml:space="preserve">того, </w:t>
      </w:r>
      <w:r w:rsidRPr="00F17DA2">
        <w:rPr>
          <w:rFonts w:ascii="Times New Romam" w:hAnsi="Times New Romam" w:cs="Times New Roman"/>
          <w:color w:val="000000"/>
        </w:rPr>
        <w:t>сравнении </w:t>
      </w:r>
      <w:r w:rsidR="00977B84" w:rsidRPr="00F17DA2">
        <w:rPr>
          <w:rFonts w:cs="Times New Roman"/>
          <w:color w:val="000000"/>
        </w:rPr>
        <w:t>большинство</w:t>
      </w:r>
      <w:r w:rsidRPr="00F17DA2">
        <w:rPr>
          <w:rFonts w:ascii="Times New Romam" w:hAnsi="Times New Romam" w:cs="Times New Roman"/>
          <w:color w:val="000000"/>
        </w:rPr>
        <w:t> предложенного</w:t>
      </w:r>
      <w:r w:rsidRPr="00F17DA2">
        <w:rPr>
          <w:rFonts w:cs="Times New Roman"/>
          <w:color w:val="000000"/>
        </w:rPr>
        <w:t xml:space="preserve"> </w:t>
      </w:r>
      <w:r w:rsidR="00977B84" w:rsidRPr="00F17DA2">
        <w:rPr>
          <w:rFonts w:cs="Times New Roman"/>
          <w:color w:val="000000"/>
        </w:rPr>
        <w:t xml:space="preserve">респондентов (67%) </w:t>
      </w:r>
      <w:r w:rsidRPr="00F17DA2">
        <w:rPr>
          <w:rFonts w:ascii="Times New Romam" w:hAnsi="Times New Romam" w:cs="Times New Roman"/>
          <w:color w:val="000000"/>
        </w:rPr>
        <w:t>дискурса </w:t>
      </w:r>
      <w:r w:rsidR="00977B84" w:rsidRPr="00F17DA2">
        <w:rPr>
          <w:rFonts w:cs="Times New Roman"/>
          <w:color w:val="000000"/>
        </w:rPr>
        <w:t>заявили,</w:t>
      </w:r>
      <w:r w:rsidRPr="00F17DA2">
        <w:rPr>
          <w:rFonts w:ascii="Times New Romam" w:hAnsi="Times New Romam" w:cs="Times New Roman"/>
          <w:color w:val="000000"/>
        </w:rPr>
        <w:t> решение</w:t>
      </w:r>
      <w:r w:rsidR="00977B84" w:rsidRPr="00F17DA2">
        <w:rPr>
          <w:rFonts w:cs="Times New Roman"/>
          <w:color w:val="000000"/>
        </w:rPr>
        <w:t xml:space="preserve"> что они чувствуют </w:t>
      </w:r>
      <w:r w:rsidRPr="00F17DA2">
        <w:rPr>
          <w:rFonts w:ascii="Times New Romam" w:hAnsi="Times New Romam" w:cs="Times New Roman"/>
          <w:color w:val="000000"/>
        </w:rPr>
        <w:t>сетевого </w:t>
      </w:r>
      <w:r w:rsidR="00977B84" w:rsidRPr="00F17DA2">
        <w:rPr>
          <w:rFonts w:cs="Times New Roman"/>
          <w:color w:val="000000"/>
        </w:rPr>
        <w:t>себя</w:t>
      </w:r>
      <w:r w:rsidRPr="00F17DA2">
        <w:rPr>
          <w:rFonts w:ascii="Times New Romam" w:hAnsi="Times New Romam" w:cs="Times New Roman"/>
          <w:color w:val="000000"/>
        </w:rPr>
        <w:t> населения</w:t>
      </w:r>
      <w:r w:rsidRPr="00F17DA2">
        <w:rPr>
          <w:rFonts w:cs="Times New Roman"/>
          <w:color w:val="000000"/>
        </w:rPr>
        <w:t xml:space="preserve"> </w:t>
      </w:r>
      <w:r w:rsidR="00977B84" w:rsidRPr="00F17DA2">
        <w:rPr>
          <w:rFonts w:cs="Times New Roman"/>
          <w:color w:val="000000"/>
        </w:rPr>
        <w:t xml:space="preserve">более </w:t>
      </w:r>
      <w:r w:rsidRPr="00F17DA2">
        <w:rPr>
          <w:rFonts w:ascii="Times New Romam" w:hAnsi="Times New Romam" w:cs="Times New Roman"/>
          <w:color w:val="000000"/>
        </w:rPr>
        <w:t>понимается </w:t>
      </w:r>
      <w:r w:rsidR="00977B84" w:rsidRPr="00F17DA2">
        <w:rPr>
          <w:rFonts w:cs="Times New Roman"/>
          <w:color w:val="000000"/>
        </w:rPr>
        <w:t>мотивированными</w:t>
      </w:r>
      <w:r w:rsidRPr="00F17DA2">
        <w:rPr>
          <w:rFonts w:ascii="Times New Romam" w:hAnsi="Times New Romam" w:cs="Times New Roman"/>
          <w:color w:val="000000"/>
        </w:rPr>
        <w:t> интересующие</w:t>
      </w:r>
      <w:r w:rsidRPr="00F17DA2">
        <w:rPr>
          <w:rFonts w:cs="Times New Roman"/>
          <w:color w:val="000000"/>
        </w:rPr>
        <w:t xml:space="preserve"> </w:t>
      </w:r>
      <w:r w:rsidR="00977B84" w:rsidRPr="00F17DA2">
        <w:rPr>
          <w:rFonts w:cs="Times New Roman"/>
          <w:color w:val="000000"/>
        </w:rPr>
        <w:t xml:space="preserve">к политической </w:t>
      </w:r>
      <w:r w:rsidRPr="00F17DA2">
        <w:rPr>
          <w:rFonts w:ascii="Times New Romam" w:hAnsi="Times New Romam" w:cs="Times New Roman"/>
          <w:color w:val="000000"/>
        </w:rPr>
        <w:t>менеджмента </w:t>
      </w:r>
      <w:r w:rsidR="00977B84" w:rsidRPr="00F17DA2">
        <w:rPr>
          <w:rFonts w:cs="Times New Roman"/>
          <w:color w:val="000000"/>
        </w:rPr>
        <w:t>коммуникации</w:t>
      </w:r>
      <w:r w:rsidRPr="00F17DA2">
        <w:rPr>
          <w:rFonts w:ascii="Times New Romam" w:hAnsi="Times New Romam" w:cs="Times New Roman"/>
          <w:color w:val="000000"/>
        </w:rPr>
        <w:t> электронное</w:t>
      </w:r>
      <w:r w:rsidRPr="00F17DA2">
        <w:rPr>
          <w:rFonts w:cs="Times New Roman"/>
          <w:color w:val="000000"/>
        </w:rPr>
        <w:t xml:space="preserve"> </w:t>
      </w:r>
      <w:r w:rsidR="00977B84" w:rsidRPr="00F17DA2">
        <w:rPr>
          <w:rFonts w:cs="Times New Roman"/>
          <w:color w:val="000000"/>
        </w:rPr>
        <w:t xml:space="preserve">в </w:t>
      </w:r>
      <w:r w:rsidRPr="00F17DA2">
        <w:rPr>
          <w:rFonts w:ascii="Times New Romam" w:hAnsi="Times New Romam" w:cs="Times New Roman"/>
          <w:color w:val="000000"/>
        </w:rPr>
        <w:t>основе </w:t>
      </w:r>
      <w:r w:rsidR="00977B84" w:rsidRPr="00F17DA2">
        <w:rPr>
          <w:rFonts w:cs="Times New Roman"/>
          <w:color w:val="000000"/>
        </w:rPr>
        <w:t>интернете</w:t>
      </w:r>
      <w:r w:rsidRPr="00F17DA2">
        <w:rPr>
          <w:rFonts w:ascii="Times New Romam" w:hAnsi="Times New Romam" w:cs="Times New Roman"/>
          <w:color w:val="000000"/>
        </w:rPr>
        <w:t> респонденты</w:t>
      </w:r>
      <w:r w:rsidRPr="00F17DA2">
        <w:rPr>
          <w:rFonts w:cs="Times New Roman"/>
          <w:color w:val="000000"/>
        </w:rPr>
        <w:t xml:space="preserve"> </w:t>
      </w:r>
      <w:r w:rsidR="00977B84" w:rsidRPr="00F17DA2">
        <w:rPr>
          <w:rFonts w:cs="Times New Roman"/>
          <w:color w:val="000000"/>
        </w:rPr>
        <w:t xml:space="preserve">благодаря </w:t>
      </w:r>
      <w:r w:rsidRPr="00F17DA2">
        <w:rPr>
          <w:rFonts w:ascii="Times New Romam" w:hAnsi="Times New Romam" w:cs="Times New Roman"/>
          <w:color w:val="000000"/>
        </w:rPr>
        <w:t>межличностные </w:t>
      </w:r>
      <w:r w:rsidR="00977B84" w:rsidRPr="00F17DA2">
        <w:rPr>
          <w:rFonts w:cs="Times New Roman"/>
          <w:color w:val="000000"/>
        </w:rPr>
        <w:t>наличию</w:t>
      </w:r>
      <w:r w:rsidRPr="00F17DA2">
        <w:rPr>
          <w:rFonts w:ascii="Times New Romam" w:hAnsi="Times New Romam" w:cs="Times New Roman"/>
          <w:color w:val="000000"/>
        </w:rPr>
        <w:t> цифровизации</w:t>
      </w:r>
      <w:r w:rsidRPr="00F17DA2">
        <w:rPr>
          <w:rFonts w:cs="Times New Roman"/>
          <w:color w:val="000000"/>
        </w:rPr>
        <w:t xml:space="preserve"> </w:t>
      </w:r>
      <w:r w:rsidR="00977B84" w:rsidRPr="00F17DA2">
        <w:rPr>
          <w:rFonts w:cs="Times New Roman"/>
          <w:color w:val="000000"/>
        </w:rPr>
        <w:t xml:space="preserve">большого </w:t>
      </w:r>
      <w:r w:rsidRPr="00F17DA2">
        <w:rPr>
          <w:rFonts w:ascii="Times New Romam" w:hAnsi="Times New Romam" w:cs="Times New Roman"/>
          <w:color w:val="000000"/>
        </w:rPr>
        <w:t>выявление </w:t>
      </w:r>
      <w:r w:rsidR="00977B84" w:rsidRPr="00F17DA2">
        <w:rPr>
          <w:rFonts w:cs="Times New Roman"/>
          <w:color w:val="000000"/>
        </w:rPr>
        <w:t>количества</w:t>
      </w:r>
      <w:r w:rsidRPr="00F17DA2">
        <w:rPr>
          <w:rFonts w:ascii="Times New Romam" w:hAnsi="Times New Romam" w:cs="Times New Roman"/>
          <w:color w:val="000000"/>
        </w:rPr>
        <w:t> посвящённые</w:t>
      </w:r>
      <w:r w:rsidRPr="00F17DA2">
        <w:rPr>
          <w:rFonts w:cs="Times New Roman"/>
          <w:color w:val="000000"/>
        </w:rPr>
        <w:t xml:space="preserve"> </w:t>
      </w:r>
      <w:r w:rsidR="00977B84" w:rsidRPr="00F17DA2">
        <w:rPr>
          <w:rFonts w:cs="Times New Roman"/>
          <w:color w:val="000000"/>
        </w:rPr>
        <w:t>интернет-</w:t>
      </w:r>
      <w:r w:rsidRPr="00F17DA2">
        <w:rPr>
          <w:rFonts w:ascii="Times New Romam" w:hAnsi="Times New Romam" w:cs="Times New Roman"/>
          <w:color w:val="000000"/>
        </w:rPr>
        <w:t>читатели </w:t>
      </w:r>
      <w:r w:rsidR="00977B84" w:rsidRPr="00F17DA2">
        <w:rPr>
          <w:rFonts w:cs="Times New Roman"/>
          <w:color w:val="000000"/>
        </w:rPr>
        <w:t>платформ</w:t>
      </w:r>
      <w:r w:rsidRPr="00F17DA2">
        <w:rPr>
          <w:rFonts w:ascii="Times New Romam" w:hAnsi="Times New Romam" w:cs="Times New Roman"/>
          <w:color w:val="000000"/>
        </w:rPr>
        <w:t> эмпирического</w:t>
      </w:r>
      <w:r w:rsidRPr="00F17DA2">
        <w:rPr>
          <w:rFonts w:cs="Times New Roman"/>
          <w:color w:val="000000"/>
        </w:rPr>
        <w:t xml:space="preserve"> </w:t>
      </w:r>
      <w:r w:rsidR="00977B84" w:rsidRPr="00F17DA2">
        <w:rPr>
          <w:rFonts w:cs="Times New Roman"/>
          <w:color w:val="000000"/>
        </w:rPr>
        <w:t xml:space="preserve">для </w:t>
      </w:r>
      <w:r w:rsidRPr="00F17DA2">
        <w:rPr>
          <w:rFonts w:ascii="Times New Romam" w:hAnsi="Times New Romam" w:cs="Times New Roman"/>
          <w:color w:val="000000"/>
        </w:rPr>
        <w:t>современные </w:t>
      </w:r>
      <w:r w:rsidR="00977B84" w:rsidRPr="00F17DA2">
        <w:rPr>
          <w:rFonts w:cs="Times New Roman"/>
          <w:color w:val="000000"/>
        </w:rPr>
        <w:t>получения</w:t>
      </w:r>
      <w:r w:rsidRPr="00F17DA2">
        <w:rPr>
          <w:rFonts w:ascii="Times New Romam" w:hAnsi="Times New Romam" w:cs="Times New Roman"/>
          <w:color w:val="000000"/>
        </w:rPr>
        <w:t> населением</w:t>
      </w:r>
      <w:r w:rsidRPr="00F17DA2">
        <w:rPr>
          <w:rFonts w:cs="Times New Roman"/>
          <w:color w:val="000000"/>
        </w:rPr>
        <w:t xml:space="preserve"> </w:t>
      </w:r>
      <w:r w:rsidR="00977B84" w:rsidRPr="00F17DA2">
        <w:rPr>
          <w:rFonts w:cs="Times New Roman"/>
          <w:color w:val="000000"/>
        </w:rPr>
        <w:t xml:space="preserve">политической </w:t>
      </w:r>
      <w:r w:rsidRPr="00F17DA2">
        <w:rPr>
          <w:rFonts w:ascii="Times New Romam" w:hAnsi="Times New Romam" w:cs="Times New Roman"/>
          <w:color w:val="000000"/>
        </w:rPr>
        <w:t>выводов </w:t>
      </w:r>
      <w:r w:rsidR="00977B84" w:rsidRPr="00F17DA2">
        <w:rPr>
          <w:rFonts w:cs="Times New Roman"/>
          <w:color w:val="000000"/>
        </w:rPr>
        <w:t>информации.</w:t>
      </w:r>
      <w:r w:rsidRPr="00F17DA2">
        <w:rPr>
          <w:rFonts w:ascii="Times New Romam" w:hAnsi="Times New Romam" w:cs="Times New Roman"/>
          <w:color w:val="000000"/>
        </w:rPr>
        <w:t> телефона</w:t>
      </w:r>
      <w:r w:rsidR="00977B84" w:rsidRPr="00F17DA2">
        <w:rPr>
          <w:rFonts w:cs="Times New Roman"/>
          <w:color w:val="000000"/>
        </w:rPr>
        <w:t xml:space="preserve"> Они </w:t>
      </w:r>
      <w:r w:rsidRPr="00F17DA2">
        <w:rPr>
          <w:rFonts w:ascii="Times New Romam" w:hAnsi="Times New Romam" w:cs="Times New Roman"/>
          <w:color w:val="000000"/>
        </w:rPr>
        <w:t>пространстве </w:t>
      </w:r>
      <w:r w:rsidR="00977B84" w:rsidRPr="00F17DA2">
        <w:rPr>
          <w:rFonts w:cs="Times New Roman"/>
          <w:color w:val="000000"/>
        </w:rPr>
        <w:t>отметили,</w:t>
      </w:r>
      <w:r w:rsidRPr="00F17DA2">
        <w:rPr>
          <w:rFonts w:ascii="Times New Romam" w:hAnsi="Times New Romam" w:cs="Times New Roman"/>
          <w:color w:val="000000"/>
        </w:rPr>
        <w:t> определении</w:t>
      </w:r>
      <w:r w:rsidR="00977B84" w:rsidRPr="00F17DA2">
        <w:rPr>
          <w:rFonts w:cs="Times New Roman"/>
          <w:color w:val="000000"/>
        </w:rPr>
        <w:t xml:space="preserve"> что они чувствуют </w:t>
      </w:r>
      <w:r w:rsidRPr="00F17DA2">
        <w:rPr>
          <w:rFonts w:ascii="Times New Romam" w:hAnsi="Times New Romam" w:cs="Times New Roman"/>
          <w:color w:val="000000"/>
        </w:rPr>
        <w:t>предпосылки </w:t>
      </w:r>
      <w:r w:rsidR="00977B84" w:rsidRPr="00F17DA2">
        <w:rPr>
          <w:rFonts w:cs="Times New Roman"/>
          <w:color w:val="000000"/>
        </w:rPr>
        <w:t>себя</w:t>
      </w:r>
      <w:r w:rsidRPr="00F17DA2">
        <w:rPr>
          <w:rFonts w:ascii="Times New Romam" w:hAnsi="Times New Romam" w:cs="Times New Roman"/>
          <w:color w:val="000000"/>
        </w:rPr>
        <w:t> исходные</w:t>
      </w:r>
      <w:r w:rsidRPr="00F17DA2">
        <w:rPr>
          <w:rFonts w:cs="Times New Roman"/>
          <w:color w:val="000000"/>
        </w:rPr>
        <w:t xml:space="preserve"> </w:t>
      </w:r>
      <w:r w:rsidR="00977B84" w:rsidRPr="00F17DA2">
        <w:rPr>
          <w:rFonts w:cs="Times New Roman"/>
          <w:color w:val="000000"/>
        </w:rPr>
        <w:t xml:space="preserve">более </w:t>
      </w:r>
      <w:r w:rsidRPr="00F17DA2">
        <w:rPr>
          <w:rFonts w:ascii="Times New Romam" w:hAnsi="Times New Romam" w:cs="Times New Roman"/>
          <w:color w:val="000000"/>
        </w:rPr>
        <w:t>находятся </w:t>
      </w:r>
      <w:r w:rsidR="00977B84" w:rsidRPr="00F17DA2">
        <w:rPr>
          <w:rFonts w:cs="Times New Roman"/>
          <w:color w:val="000000"/>
        </w:rPr>
        <w:t>уверенно</w:t>
      </w:r>
      <w:r w:rsidRPr="00F17DA2">
        <w:rPr>
          <w:rFonts w:ascii="Times New Romam" w:hAnsi="Times New Romam" w:cs="Times New Roman"/>
          <w:color w:val="000000"/>
        </w:rPr>
        <w:t> респондентов</w:t>
      </w:r>
      <w:r w:rsidRPr="00F17DA2">
        <w:rPr>
          <w:rFonts w:cs="Times New Roman"/>
          <w:color w:val="000000"/>
        </w:rPr>
        <w:t xml:space="preserve"> </w:t>
      </w:r>
      <w:r w:rsidR="00977B84" w:rsidRPr="00F17DA2">
        <w:rPr>
          <w:rFonts w:cs="Times New Roman"/>
          <w:color w:val="000000"/>
        </w:rPr>
        <w:t xml:space="preserve">в своих </w:t>
      </w:r>
      <w:r w:rsidRPr="00F17DA2">
        <w:rPr>
          <w:rFonts w:ascii="Times New Romam" w:hAnsi="Times New Romam" w:cs="Times New Roman"/>
          <w:color w:val="000000"/>
        </w:rPr>
        <w:t>доверять </w:t>
      </w:r>
      <w:r w:rsidR="00977B84" w:rsidRPr="00F17DA2">
        <w:rPr>
          <w:rFonts w:cs="Times New Roman"/>
          <w:color w:val="000000"/>
        </w:rPr>
        <w:t>знаниях</w:t>
      </w:r>
      <w:r w:rsidRPr="00F17DA2">
        <w:rPr>
          <w:rFonts w:ascii="Times New Romam" w:hAnsi="Times New Romam" w:cs="Times New Roman"/>
          <w:color w:val="000000"/>
        </w:rPr>
        <w:t> истолкованию</w:t>
      </w:r>
      <w:r w:rsidRPr="00F17DA2">
        <w:rPr>
          <w:rFonts w:cs="Times New Roman"/>
          <w:color w:val="000000"/>
        </w:rPr>
        <w:t xml:space="preserve"> </w:t>
      </w:r>
      <w:r w:rsidR="00977B84" w:rsidRPr="00F17DA2">
        <w:rPr>
          <w:rFonts w:cs="Times New Roman"/>
          <w:color w:val="000000"/>
        </w:rPr>
        <w:t xml:space="preserve">о </w:t>
      </w:r>
      <w:r w:rsidRPr="00F17DA2">
        <w:rPr>
          <w:rFonts w:ascii="Times New Romam" w:hAnsi="Times New Romam" w:cs="Times New Roman"/>
          <w:color w:val="000000"/>
        </w:rPr>
        <w:t>властью </w:t>
      </w:r>
      <w:r w:rsidR="00977B84" w:rsidRPr="00F17DA2">
        <w:rPr>
          <w:rFonts w:cs="Times New Roman"/>
          <w:color w:val="000000"/>
        </w:rPr>
        <w:t>политике</w:t>
      </w:r>
      <w:r w:rsidRPr="00F17DA2">
        <w:rPr>
          <w:rFonts w:ascii="Times New Romam" w:hAnsi="Times New Romam" w:cs="Times New Roman"/>
          <w:color w:val="000000"/>
        </w:rPr>
        <w:t> цифровых</w:t>
      </w:r>
      <w:r w:rsidRPr="00F17DA2">
        <w:rPr>
          <w:rFonts w:cs="Times New Roman"/>
          <w:color w:val="000000"/>
        </w:rPr>
        <w:t xml:space="preserve"> </w:t>
      </w:r>
      <w:r w:rsidR="00977B84" w:rsidRPr="00F17DA2">
        <w:rPr>
          <w:rFonts w:cs="Times New Roman"/>
          <w:color w:val="000000"/>
        </w:rPr>
        <w:t xml:space="preserve">и более </w:t>
      </w:r>
      <w:r w:rsidRPr="00F17DA2">
        <w:rPr>
          <w:rFonts w:ascii="Times New Romam" w:hAnsi="Times New Romam" w:cs="Times New Roman"/>
          <w:color w:val="000000"/>
        </w:rPr>
        <w:t>социум </w:t>
      </w:r>
      <w:r w:rsidR="00977B84" w:rsidRPr="00F17DA2">
        <w:rPr>
          <w:rFonts w:cs="Times New Roman"/>
          <w:color w:val="000000"/>
        </w:rPr>
        <w:t>готовы</w:t>
      </w:r>
      <w:r w:rsidRPr="00F17DA2">
        <w:rPr>
          <w:rFonts w:ascii="Times New Romam" w:hAnsi="Times New Romam" w:cs="Times New Roman"/>
          <w:color w:val="000000"/>
        </w:rPr>
        <w:t> исследования</w:t>
      </w:r>
      <w:r w:rsidRPr="00F17DA2">
        <w:rPr>
          <w:rFonts w:cs="Times New Roman"/>
          <w:color w:val="000000"/>
        </w:rPr>
        <w:t xml:space="preserve"> </w:t>
      </w:r>
      <w:r w:rsidR="00977B84" w:rsidRPr="00F17DA2">
        <w:rPr>
          <w:rFonts w:cs="Times New Roman"/>
          <w:color w:val="000000"/>
        </w:rPr>
        <w:t xml:space="preserve">к </w:t>
      </w:r>
      <w:r w:rsidRPr="00F17DA2">
        <w:rPr>
          <w:rFonts w:ascii="Times New Romam" w:hAnsi="Times New Romam" w:cs="Times New Roman"/>
          <w:color w:val="000000"/>
        </w:rPr>
        <w:t>которые </w:t>
      </w:r>
      <w:r w:rsidR="00977B84" w:rsidRPr="00F17DA2">
        <w:rPr>
          <w:rFonts w:cs="Times New Roman"/>
          <w:color w:val="000000"/>
        </w:rPr>
        <w:t>обсуждению</w:t>
      </w:r>
      <w:r w:rsidRPr="00F17DA2">
        <w:rPr>
          <w:rFonts w:ascii="Times New Romam" w:hAnsi="Times New Romam" w:cs="Times New Roman"/>
          <w:color w:val="000000"/>
        </w:rPr>
        <w:t> посредством</w:t>
      </w:r>
      <w:r w:rsidRPr="00F17DA2">
        <w:rPr>
          <w:rFonts w:cs="Times New Roman"/>
          <w:color w:val="000000"/>
        </w:rPr>
        <w:t xml:space="preserve"> </w:t>
      </w:r>
      <w:r w:rsidR="00977B84" w:rsidRPr="00F17DA2">
        <w:rPr>
          <w:rFonts w:cs="Times New Roman"/>
          <w:color w:val="000000"/>
        </w:rPr>
        <w:t xml:space="preserve">политических </w:t>
      </w:r>
      <w:r w:rsidRPr="00F17DA2">
        <w:rPr>
          <w:rFonts w:ascii="Times New Romam" w:hAnsi="Times New Romam" w:cs="Times New Roman"/>
          <w:color w:val="000000"/>
        </w:rPr>
        <w:t>диссонанса </w:t>
      </w:r>
      <w:r w:rsidR="00977B84" w:rsidRPr="00F17DA2">
        <w:rPr>
          <w:rFonts w:cs="Times New Roman"/>
          <w:color w:val="000000"/>
        </w:rPr>
        <w:t>вопросов</w:t>
      </w:r>
      <w:r w:rsidRPr="00F17DA2">
        <w:rPr>
          <w:rFonts w:ascii="Times New Romam" w:hAnsi="Times New Romam" w:cs="Times New Roman"/>
          <w:color w:val="000000"/>
        </w:rPr>
        <w:t> политике</w:t>
      </w:r>
      <w:r w:rsidRPr="00F17DA2">
        <w:rPr>
          <w:rFonts w:cs="Times New Roman"/>
          <w:color w:val="000000"/>
        </w:rPr>
        <w:t xml:space="preserve"> </w:t>
      </w:r>
      <w:r w:rsidR="00977B84" w:rsidRPr="00F17DA2">
        <w:rPr>
          <w:rFonts w:cs="Times New Roman"/>
          <w:color w:val="000000"/>
        </w:rPr>
        <w:t xml:space="preserve">с другими </w:t>
      </w:r>
      <w:r w:rsidRPr="00F17DA2">
        <w:rPr>
          <w:rFonts w:ascii="Times New Romam" w:hAnsi="Times New Romam" w:cs="Times New Roman"/>
          <w:color w:val="000000"/>
        </w:rPr>
        <w:t>говорил </w:t>
      </w:r>
      <w:r w:rsidR="00977B84" w:rsidRPr="00F17DA2">
        <w:rPr>
          <w:rFonts w:cs="Times New Roman"/>
          <w:color w:val="000000"/>
        </w:rPr>
        <w:t>людьми.</w:t>
      </w:r>
      <w:r w:rsidRPr="00F17DA2">
        <w:rPr>
          <w:rFonts w:ascii="Times New Romam" w:hAnsi="Times New Romam" w:cs="Times New Roman"/>
          <w:color w:val="000000"/>
        </w:rPr>
        <w:t> выступают</w:t>
      </w:r>
      <w:r w:rsidRPr="00F17DA2">
        <w:rPr>
          <w:rFonts w:cs="Times New Roman"/>
          <w:color w:val="000000"/>
        </w:rPr>
        <w:t xml:space="preserve"> </w:t>
      </w:r>
    </w:p>
    <w:p w14:paraId="51307DE4" w14:textId="25147CC1" w:rsidR="00773D5C" w:rsidRPr="00F17DA2" w:rsidRDefault="00773D5C" w:rsidP="00773D5C">
      <w:pPr>
        <w:rPr>
          <w:rFonts w:cs="Times New Roman"/>
          <w:color w:val="000000"/>
        </w:rPr>
      </w:pPr>
      <w:r w:rsidRPr="00F17DA2">
        <w:rPr>
          <w:rFonts w:cs="Times New Roman"/>
          <w:color w:val="000000"/>
        </w:rPr>
        <w:t>На вопрос "</w:t>
      </w:r>
      <w:r w:rsidR="00F17DA2" w:rsidRPr="00F17DA2">
        <w:rPr>
          <w:rFonts w:ascii="Times New Romam" w:hAnsi="Times New Romam" w:cs="Times New Roman"/>
          <w:color w:val="000000"/>
        </w:rPr>
        <w:t>социализации </w:t>
      </w:r>
      <w:r w:rsidRPr="00F17DA2">
        <w:rPr>
          <w:rFonts w:cs="Times New Roman"/>
          <w:color w:val="000000"/>
        </w:rPr>
        <w:t>Ощущаете</w:t>
      </w:r>
      <w:r w:rsidR="00F17DA2" w:rsidRPr="00F17DA2">
        <w:rPr>
          <w:rFonts w:ascii="Times New Romam" w:hAnsi="Times New Romam" w:cs="Times New Roman"/>
          <w:color w:val="000000"/>
        </w:rPr>
        <w:t> управления</w:t>
      </w:r>
      <w:r w:rsidR="00F17DA2" w:rsidRPr="00F17DA2">
        <w:rPr>
          <w:rFonts w:cs="Times New Roman"/>
          <w:color w:val="000000"/>
        </w:rPr>
        <w:t xml:space="preserve"> </w:t>
      </w:r>
      <w:r w:rsidRPr="00F17DA2">
        <w:rPr>
          <w:rFonts w:cs="Times New Roman"/>
          <w:color w:val="000000"/>
        </w:rPr>
        <w:t xml:space="preserve">ли вы </w:t>
      </w:r>
      <w:r w:rsidR="00F17DA2" w:rsidRPr="00F17DA2">
        <w:rPr>
          <w:rFonts w:ascii="Times New Romam" w:hAnsi="Times New Romam" w:cs="Times New Roman"/>
          <w:color w:val="000000"/>
        </w:rPr>
        <w:t>цифровых </w:t>
      </w:r>
      <w:r w:rsidRPr="00F17DA2">
        <w:rPr>
          <w:rFonts w:cs="Times New Roman"/>
          <w:color w:val="000000"/>
        </w:rPr>
        <w:t>рост</w:t>
      </w:r>
      <w:r w:rsidR="00F17DA2" w:rsidRPr="00F17DA2">
        <w:rPr>
          <w:rFonts w:ascii="Times New Romam" w:hAnsi="Times New Romam" w:cs="Times New Roman"/>
          <w:color w:val="000000"/>
        </w:rPr>
        <w:t> коммуникация</w:t>
      </w:r>
      <w:r w:rsidR="00F17DA2" w:rsidRPr="00F17DA2">
        <w:rPr>
          <w:rFonts w:cs="Times New Roman"/>
          <w:color w:val="000000"/>
        </w:rPr>
        <w:t xml:space="preserve"> </w:t>
      </w:r>
      <w:r w:rsidRPr="00F17DA2">
        <w:rPr>
          <w:rFonts w:cs="Times New Roman"/>
          <w:color w:val="000000"/>
        </w:rPr>
        <w:t xml:space="preserve">желания </w:t>
      </w:r>
      <w:r w:rsidR="00F17DA2" w:rsidRPr="00F17DA2">
        <w:rPr>
          <w:rFonts w:ascii="Times New Romam" w:hAnsi="Times New Romam" w:cs="Times New Roman"/>
          <w:color w:val="000000"/>
        </w:rPr>
        <w:t>любой </w:t>
      </w:r>
      <w:r w:rsidRPr="00F17DA2">
        <w:rPr>
          <w:rFonts w:cs="Times New Roman"/>
          <w:color w:val="000000"/>
        </w:rPr>
        <w:t>вступать</w:t>
      </w:r>
      <w:r w:rsidR="00F17DA2" w:rsidRPr="00F17DA2">
        <w:rPr>
          <w:rFonts w:ascii="Times New Romam" w:hAnsi="Times New Romam" w:cs="Times New Roman"/>
          <w:color w:val="000000"/>
        </w:rPr>
        <w:t> политического</w:t>
      </w:r>
      <w:r w:rsidR="00F17DA2" w:rsidRPr="00F17DA2">
        <w:rPr>
          <w:rFonts w:cs="Times New Roman"/>
          <w:color w:val="000000"/>
        </w:rPr>
        <w:t xml:space="preserve"> </w:t>
      </w:r>
      <w:r w:rsidRPr="00F17DA2">
        <w:rPr>
          <w:rFonts w:cs="Times New Roman"/>
          <w:color w:val="000000"/>
        </w:rPr>
        <w:t xml:space="preserve">в политическую </w:t>
      </w:r>
      <w:r w:rsidR="00F17DA2" w:rsidRPr="00F17DA2">
        <w:rPr>
          <w:rFonts w:ascii="Times New Romam" w:hAnsi="Times New Romam" w:cs="Times New Roman"/>
          <w:color w:val="000000"/>
        </w:rPr>
        <w:t>образом </w:t>
      </w:r>
      <w:r w:rsidRPr="00F17DA2">
        <w:rPr>
          <w:rFonts w:cs="Times New Roman"/>
          <w:color w:val="000000"/>
        </w:rPr>
        <w:t>коммуникацию</w:t>
      </w:r>
      <w:r w:rsidR="00F17DA2" w:rsidRPr="00F17DA2">
        <w:rPr>
          <w:rFonts w:ascii="Times New Romam" w:hAnsi="Times New Romam" w:cs="Times New Roman"/>
          <w:color w:val="000000"/>
        </w:rPr>
        <w:t> инструментов</w:t>
      </w:r>
      <w:r w:rsidR="00F17DA2" w:rsidRPr="00F17DA2">
        <w:rPr>
          <w:rFonts w:cs="Times New Roman"/>
          <w:color w:val="000000"/>
        </w:rPr>
        <w:t xml:space="preserve"> </w:t>
      </w:r>
      <w:r w:rsidRPr="00F17DA2">
        <w:rPr>
          <w:rFonts w:cs="Times New Roman"/>
          <w:color w:val="000000"/>
        </w:rPr>
        <w:t xml:space="preserve">из-за неограниченного </w:t>
      </w:r>
      <w:r w:rsidR="00F17DA2" w:rsidRPr="00F17DA2">
        <w:rPr>
          <w:rFonts w:ascii="Times New Romam" w:hAnsi="Times New Romam" w:cs="Times New Roman"/>
          <w:color w:val="000000"/>
        </w:rPr>
        <w:t>ситуацию </w:t>
      </w:r>
      <w:r w:rsidRPr="00F17DA2">
        <w:rPr>
          <w:rFonts w:cs="Times New Roman"/>
          <w:color w:val="000000"/>
        </w:rPr>
        <w:t>количества</w:t>
      </w:r>
      <w:r w:rsidR="00F17DA2" w:rsidRPr="00F17DA2">
        <w:rPr>
          <w:rFonts w:ascii="Times New Romam" w:hAnsi="Times New Romam" w:cs="Times New Roman"/>
          <w:color w:val="000000"/>
        </w:rPr>
        <w:t> систем</w:t>
      </w:r>
      <w:r w:rsidR="00F17DA2" w:rsidRPr="00F17DA2">
        <w:rPr>
          <w:rFonts w:cs="Times New Roman"/>
          <w:color w:val="000000"/>
        </w:rPr>
        <w:t xml:space="preserve"> </w:t>
      </w:r>
      <w:r w:rsidRPr="00F17DA2">
        <w:rPr>
          <w:rFonts w:cs="Times New Roman"/>
          <w:color w:val="000000"/>
        </w:rPr>
        <w:t xml:space="preserve">информации, </w:t>
      </w:r>
      <w:r w:rsidR="00F17DA2" w:rsidRPr="00F17DA2">
        <w:rPr>
          <w:rFonts w:ascii="Times New Romam" w:hAnsi="Times New Romam" w:cs="Times New Roman"/>
          <w:color w:val="000000"/>
        </w:rPr>
        <w:t>социальных </w:t>
      </w:r>
      <w:r w:rsidRPr="00F17DA2">
        <w:rPr>
          <w:rFonts w:cs="Times New Roman"/>
          <w:color w:val="000000"/>
        </w:rPr>
        <w:t>предоставленной</w:t>
      </w:r>
      <w:r w:rsidR="00F17DA2" w:rsidRPr="00F17DA2">
        <w:rPr>
          <w:rFonts w:ascii="Times New Romam" w:hAnsi="Times New Romam" w:cs="Times New Roman"/>
          <w:color w:val="000000"/>
        </w:rPr>
        <w:t> группам</w:t>
      </w:r>
      <w:r w:rsidR="00F17DA2" w:rsidRPr="00F17DA2">
        <w:rPr>
          <w:rFonts w:cs="Times New Roman"/>
          <w:color w:val="000000"/>
        </w:rPr>
        <w:t xml:space="preserve"> </w:t>
      </w:r>
      <w:r w:rsidRPr="00F17DA2">
        <w:rPr>
          <w:rFonts w:cs="Times New Roman"/>
          <w:color w:val="000000"/>
        </w:rPr>
        <w:t xml:space="preserve">вам с </w:t>
      </w:r>
      <w:r w:rsidR="00F17DA2" w:rsidRPr="00F17DA2">
        <w:rPr>
          <w:rFonts w:ascii="Times New Romam" w:hAnsi="Times New Romam" w:cs="Times New Roman"/>
          <w:color w:val="000000"/>
        </w:rPr>
        <w:t>анализ </w:t>
      </w:r>
      <w:r w:rsidRPr="00F17DA2">
        <w:rPr>
          <w:rFonts w:cs="Times New Roman"/>
          <w:color w:val="000000"/>
        </w:rPr>
        <w:t>помощью</w:t>
      </w:r>
      <w:r w:rsidR="00F17DA2" w:rsidRPr="00F17DA2">
        <w:rPr>
          <w:rFonts w:ascii="Times New Romam" w:hAnsi="Times New Romam" w:cs="Times New Roman"/>
          <w:color w:val="000000"/>
        </w:rPr>
        <w:t> любого</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введение </w:t>
      </w:r>
      <w:r w:rsidRPr="00F17DA2">
        <w:rPr>
          <w:rFonts w:cs="Times New Roman"/>
          <w:color w:val="000000"/>
        </w:rPr>
        <w:t>технологий?</w:t>
      </w:r>
      <w:r w:rsidR="00F17DA2" w:rsidRPr="00F17DA2">
        <w:rPr>
          <w:rFonts w:ascii="Times New Romam" w:hAnsi="Times New Romam" w:cs="Times New Roman"/>
          <w:color w:val="000000"/>
        </w:rPr>
        <w:t> функции</w:t>
      </w:r>
      <w:r w:rsidR="00F17DA2" w:rsidRPr="00F17DA2">
        <w:rPr>
          <w:rFonts w:cs="Times New Roman"/>
          <w:color w:val="000000"/>
        </w:rPr>
        <w:t xml:space="preserve"> </w:t>
      </w:r>
      <w:r w:rsidRPr="00F17DA2">
        <w:rPr>
          <w:rFonts w:cs="Times New Roman"/>
          <w:color w:val="000000"/>
        </w:rPr>
        <w:t xml:space="preserve">", ответы </w:t>
      </w:r>
      <w:r w:rsidR="00F17DA2" w:rsidRPr="00F17DA2">
        <w:rPr>
          <w:rFonts w:ascii="Times New Romam" w:hAnsi="Times New Romam" w:cs="Times New Roman"/>
          <w:color w:val="000000"/>
        </w:rPr>
        <w:t>возникновение </w:t>
      </w:r>
      <w:r w:rsidRPr="00F17DA2">
        <w:rPr>
          <w:rFonts w:cs="Times New Roman"/>
          <w:color w:val="000000"/>
        </w:rPr>
        <w:t>показали,</w:t>
      </w:r>
      <w:r w:rsidR="00F17DA2" w:rsidRPr="00F17DA2">
        <w:rPr>
          <w:rFonts w:ascii="Times New Romam" w:hAnsi="Times New Romam" w:cs="Times New Roman"/>
          <w:color w:val="000000"/>
        </w:rPr>
        <w:t> конфликты</w:t>
      </w:r>
      <w:r w:rsidRPr="00F17DA2">
        <w:rPr>
          <w:rFonts w:cs="Times New Roman"/>
          <w:color w:val="000000"/>
        </w:rPr>
        <w:t xml:space="preserve"> что большинство </w:t>
      </w:r>
      <w:r w:rsidR="00F17DA2" w:rsidRPr="00F17DA2">
        <w:rPr>
          <w:rFonts w:ascii="Times New Romam" w:hAnsi="Times New Romam" w:cs="Times New Roman"/>
          <w:color w:val="000000"/>
        </w:rPr>
        <w:t>жизни </w:t>
      </w:r>
      <w:r w:rsidRPr="00F17DA2">
        <w:rPr>
          <w:rFonts w:cs="Times New Roman"/>
          <w:color w:val="000000"/>
        </w:rPr>
        <w:t>респондентов</w:t>
      </w:r>
      <w:r w:rsidR="00F17DA2" w:rsidRPr="00F17DA2">
        <w:rPr>
          <w:rFonts w:ascii="Times New Romam" w:hAnsi="Times New Romam" w:cs="Times New Roman"/>
          <w:color w:val="000000"/>
        </w:rPr>
        <w:t> пишет</w:t>
      </w:r>
      <w:r w:rsidR="00F17DA2" w:rsidRPr="00F17DA2">
        <w:rPr>
          <w:rFonts w:cs="Times New Roman"/>
          <w:color w:val="000000"/>
        </w:rPr>
        <w:t xml:space="preserve"> </w:t>
      </w:r>
      <w:r w:rsidRPr="00F17DA2">
        <w:rPr>
          <w:rFonts w:cs="Times New Roman"/>
          <w:color w:val="000000"/>
        </w:rPr>
        <w:t xml:space="preserve">(10 из 12) </w:t>
      </w:r>
      <w:r w:rsidR="00F17DA2" w:rsidRPr="00F17DA2">
        <w:rPr>
          <w:rFonts w:ascii="Times New Romam" w:hAnsi="Times New Romam" w:cs="Times New Roman"/>
          <w:color w:val="000000"/>
        </w:rPr>
        <w:t>интернет </w:t>
      </w:r>
      <w:r w:rsidRPr="00F17DA2">
        <w:rPr>
          <w:rFonts w:cs="Times New Roman"/>
          <w:color w:val="000000"/>
        </w:rPr>
        <w:t>ответили,</w:t>
      </w:r>
      <w:r w:rsidR="00F17DA2" w:rsidRPr="00F17DA2">
        <w:rPr>
          <w:rFonts w:ascii="Times New Romam" w:hAnsi="Times New Romam" w:cs="Times New Roman"/>
          <w:color w:val="000000"/>
        </w:rPr>
        <w:t> непосредственного</w:t>
      </w:r>
      <w:r w:rsidRPr="00F17DA2">
        <w:rPr>
          <w:rFonts w:cs="Times New Roman"/>
          <w:color w:val="000000"/>
        </w:rPr>
        <w:t xml:space="preserve"> что они ощущают </w:t>
      </w:r>
      <w:r w:rsidR="00F17DA2" w:rsidRPr="00F17DA2">
        <w:rPr>
          <w:rFonts w:ascii="Times New Romam" w:hAnsi="Times New Romam" w:cs="Times New Roman"/>
          <w:color w:val="000000"/>
        </w:rPr>
        <w:t>значит </w:t>
      </w:r>
      <w:r w:rsidRPr="00F17DA2">
        <w:rPr>
          <w:rFonts w:cs="Times New Roman"/>
          <w:color w:val="000000"/>
        </w:rPr>
        <w:t>рост</w:t>
      </w:r>
      <w:r w:rsidR="00F17DA2" w:rsidRPr="00F17DA2">
        <w:rPr>
          <w:rFonts w:ascii="Times New Romam" w:hAnsi="Times New Romam" w:cs="Times New Roman"/>
          <w:color w:val="000000"/>
        </w:rPr>
        <w:t> основу</w:t>
      </w:r>
      <w:r w:rsidR="00F17DA2" w:rsidRPr="00F17DA2">
        <w:rPr>
          <w:rFonts w:cs="Times New Roman"/>
          <w:color w:val="000000"/>
        </w:rPr>
        <w:t xml:space="preserve"> </w:t>
      </w:r>
      <w:r w:rsidRPr="00F17DA2">
        <w:rPr>
          <w:rFonts w:cs="Times New Roman"/>
          <w:color w:val="000000"/>
        </w:rPr>
        <w:t xml:space="preserve">желания </w:t>
      </w:r>
      <w:r w:rsidR="00F17DA2" w:rsidRPr="00F17DA2">
        <w:rPr>
          <w:rFonts w:ascii="Times New Romam" w:hAnsi="Times New Romam" w:cs="Times New Roman"/>
          <w:color w:val="000000"/>
        </w:rPr>
        <w:t>респондент </w:t>
      </w:r>
      <w:r w:rsidRPr="00F17DA2">
        <w:rPr>
          <w:rFonts w:cs="Times New Roman"/>
          <w:color w:val="000000"/>
        </w:rPr>
        <w:t>вступать</w:t>
      </w:r>
      <w:r w:rsidR="00F17DA2" w:rsidRPr="00F17DA2">
        <w:rPr>
          <w:rFonts w:ascii="Times New Romam" w:hAnsi="Times New Romam" w:cs="Times New Roman"/>
          <w:color w:val="000000"/>
        </w:rPr>
        <w:t> вебер</w:t>
      </w:r>
      <w:r w:rsidR="00F17DA2" w:rsidRPr="00F17DA2">
        <w:rPr>
          <w:rFonts w:cs="Times New Roman"/>
          <w:color w:val="000000"/>
        </w:rPr>
        <w:t xml:space="preserve"> </w:t>
      </w:r>
      <w:r w:rsidRPr="00F17DA2">
        <w:rPr>
          <w:rFonts w:cs="Times New Roman"/>
          <w:color w:val="000000"/>
        </w:rPr>
        <w:t xml:space="preserve">в политическую </w:t>
      </w:r>
      <w:r w:rsidR="00F17DA2" w:rsidRPr="00F17DA2">
        <w:rPr>
          <w:rFonts w:ascii="Times New Romam" w:hAnsi="Times New Romam" w:cs="Times New Roman"/>
          <w:color w:val="000000"/>
        </w:rPr>
        <w:t>интернет </w:t>
      </w:r>
      <w:r w:rsidRPr="00F17DA2">
        <w:rPr>
          <w:rFonts w:cs="Times New Roman"/>
          <w:color w:val="000000"/>
        </w:rPr>
        <w:t>коммуникацию</w:t>
      </w:r>
      <w:r w:rsidR="00F17DA2" w:rsidRPr="00F17DA2">
        <w:rPr>
          <w:rFonts w:ascii="Times New Romam" w:hAnsi="Times New Romam" w:cs="Times New Roman"/>
          <w:color w:val="000000"/>
        </w:rPr>
        <w:t> цифровые</w:t>
      </w:r>
      <w:r w:rsidR="00F17DA2" w:rsidRPr="00F17DA2">
        <w:rPr>
          <w:rFonts w:cs="Times New Roman"/>
          <w:color w:val="000000"/>
        </w:rPr>
        <w:t xml:space="preserve"> </w:t>
      </w:r>
      <w:r w:rsidRPr="00F17DA2">
        <w:rPr>
          <w:rFonts w:cs="Times New Roman"/>
          <w:color w:val="000000"/>
        </w:rPr>
        <w:t xml:space="preserve">из-за неограниченного </w:t>
      </w:r>
      <w:r w:rsidR="00F17DA2" w:rsidRPr="00F17DA2">
        <w:rPr>
          <w:rFonts w:ascii="Times New Romam" w:hAnsi="Times New Romam" w:cs="Times New Roman"/>
          <w:color w:val="000000"/>
        </w:rPr>
        <w:t>достоверной </w:t>
      </w:r>
      <w:r w:rsidRPr="00F17DA2">
        <w:rPr>
          <w:rFonts w:cs="Times New Roman"/>
          <w:color w:val="000000"/>
        </w:rPr>
        <w:t>количества</w:t>
      </w:r>
      <w:r w:rsidR="00F17DA2" w:rsidRPr="00F17DA2">
        <w:rPr>
          <w:rFonts w:ascii="Times New Romam" w:hAnsi="Times New Romam" w:cs="Times New Roman"/>
          <w:color w:val="000000"/>
        </w:rPr>
        <w:t> рассматриваются</w:t>
      </w:r>
      <w:r w:rsidR="00F17DA2" w:rsidRPr="00F17DA2">
        <w:rPr>
          <w:rFonts w:cs="Times New Roman"/>
          <w:color w:val="000000"/>
        </w:rPr>
        <w:t xml:space="preserve"> </w:t>
      </w:r>
      <w:r w:rsidRPr="00F17DA2">
        <w:rPr>
          <w:rFonts w:cs="Times New Roman"/>
          <w:color w:val="000000"/>
        </w:rPr>
        <w:t xml:space="preserve">информации, </w:t>
      </w:r>
      <w:r w:rsidR="00F17DA2" w:rsidRPr="00F17DA2">
        <w:rPr>
          <w:rFonts w:ascii="Times New Romam" w:hAnsi="Times New Romam" w:cs="Times New Roman"/>
          <w:color w:val="000000"/>
        </w:rPr>
        <w:t>влияние </w:t>
      </w:r>
      <w:r w:rsidRPr="00F17DA2">
        <w:rPr>
          <w:rFonts w:cs="Times New Roman"/>
          <w:color w:val="000000"/>
        </w:rPr>
        <w:t>предоставленной</w:t>
      </w:r>
      <w:r w:rsidR="00F17DA2" w:rsidRPr="00F17DA2">
        <w:rPr>
          <w:rFonts w:ascii="Times New Romam" w:hAnsi="Times New Romam" w:cs="Times New Roman"/>
          <w:color w:val="000000"/>
        </w:rPr>
        <w:t> создание</w:t>
      </w:r>
      <w:r w:rsidR="00F17DA2" w:rsidRPr="00F17DA2">
        <w:rPr>
          <w:rFonts w:cs="Times New Roman"/>
          <w:color w:val="000000"/>
        </w:rPr>
        <w:t xml:space="preserve"> </w:t>
      </w:r>
      <w:r w:rsidRPr="00F17DA2">
        <w:rPr>
          <w:rFonts w:cs="Times New Roman"/>
          <w:color w:val="000000"/>
        </w:rPr>
        <w:t xml:space="preserve">им с </w:t>
      </w:r>
      <w:r w:rsidR="00F17DA2" w:rsidRPr="00F17DA2">
        <w:rPr>
          <w:rFonts w:ascii="Times New Romam" w:hAnsi="Times New Romam" w:cs="Times New Roman"/>
          <w:color w:val="000000"/>
        </w:rPr>
        <w:t>голосования </w:t>
      </w:r>
      <w:r w:rsidRPr="00F17DA2">
        <w:rPr>
          <w:rFonts w:cs="Times New Roman"/>
          <w:color w:val="000000"/>
        </w:rPr>
        <w:t>помощью</w:t>
      </w:r>
      <w:r w:rsidR="00F17DA2" w:rsidRPr="00F17DA2">
        <w:rPr>
          <w:rFonts w:ascii="Times New Romam" w:hAnsi="Times New Romam" w:cs="Times New Roman"/>
          <w:color w:val="000000"/>
        </w:rPr>
        <w:t> экономические</w:t>
      </w:r>
      <w:r w:rsidR="00F17DA2" w:rsidRPr="00F17DA2">
        <w:rPr>
          <w:rFonts w:cs="Times New Roman"/>
          <w:color w:val="000000"/>
        </w:rPr>
        <w:t xml:space="preserve"> </w:t>
      </w:r>
      <w:r w:rsidRPr="00F17DA2">
        <w:rPr>
          <w:rFonts w:cs="Times New Roman"/>
          <w:color w:val="000000"/>
        </w:rPr>
        <w:t xml:space="preserve">цифровых </w:t>
      </w:r>
      <w:r w:rsidR="00F17DA2" w:rsidRPr="00F17DA2">
        <w:rPr>
          <w:rFonts w:ascii="Times New Romam" w:hAnsi="Times New Romam" w:cs="Times New Roman"/>
          <w:color w:val="000000"/>
        </w:rPr>
        <w:t>этого </w:t>
      </w:r>
      <w:r w:rsidRPr="00F17DA2">
        <w:rPr>
          <w:rFonts w:cs="Times New Roman"/>
          <w:color w:val="000000"/>
        </w:rPr>
        <w:t>технологий.</w:t>
      </w:r>
      <w:r w:rsidR="00F17DA2" w:rsidRPr="00F17DA2">
        <w:rPr>
          <w:rFonts w:ascii="Times New Romam" w:hAnsi="Times New Romam" w:cs="Times New Roman"/>
          <w:color w:val="000000"/>
        </w:rPr>
        <w:t> меняет</w:t>
      </w:r>
      <w:r w:rsidR="00F17DA2" w:rsidRPr="00F17DA2">
        <w:rPr>
          <w:rFonts w:cs="Times New Roman"/>
          <w:color w:val="000000"/>
        </w:rPr>
        <w:t xml:space="preserve"> </w:t>
      </w:r>
    </w:p>
    <w:p w14:paraId="4547BE1E" w14:textId="5916E2F4" w:rsidR="00773D5C" w:rsidRPr="00F17DA2" w:rsidRDefault="00773D5C" w:rsidP="00773D5C">
      <w:pPr>
        <w:rPr>
          <w:rFonts w:cs="Times New Roman"/>
          <w:color w:val="000000"/>
        </w:rPr>
      </w:pPr>
      <w:r w:rsidRPr="00F17DA2">
        <w:rPr>
          <w:rFonts w:cs="Times New Roman"/>
          <w:color w:val="000000"/>
        </w:rPr>
        <w:t xml:space="preserve">Респонденты, </w:t>
      </w:r>
      <w:r w:rsidR="00F17DA2" w:rsidRPr="00F17DA2">
        <w:rPr>
          <w:rFonts w:ascii="Times New Romam" w:hAnsi="Times New Romam" w:cs="Times New Roman"/>
          <w:color w:val="000000"/>
        </w:rPr>
        <w:t>изменилась </w:t>
      </w:r>
      <w:r w:rsidRPr="00F17DA2">
        <w:rPr>
          <w:rFonts w:cs="Times New Roman"/>
          <w:color w:val="000000"/>
        </w:rPr>
        <w:t>которые</w:t>
      </w:r>
      <w:r w:rsidR="00F17DA2" w:rsidRPr="00F17DA2">
        <w:rPr>
          <w:rFonts w:ascii="Times New Romam" w:hAnsi="Times New Romam" w:cs="Times New Roman"/>
          <w:color w:val="000000"/>
        </w:rPr>
        <w:t> потребностей</w:t>
      </w:r>
      <w:r w:rsidR="00F17DA2" w:rsidRPr="00F17DA2">
        <w:rPr>
          <w:rFonts w:cs="Times New Roman"/>
          <w:color w:val="000000"/>
        </w:rPr>
        <w:t xml:space="preserve"> </w:t>
      </w:r>
      <w:r w:rsidRPr="00F17DA2">
        <w:rPr>
          <w:rFonts w:cs="Times New Roman"/>
          <w:color w:val="000000"/>
        </w:rPr>
        <w:t xml:space="preserve">ответили </w:t>
      </w:r>
      <w:r w:rsidR="00F17DA2" w:rsidRPr="00F17DA2">
        <w:rPr>
          <w:rFonts w:ascii="Times New Romam" w:hAnsi="Times New Romam" w:cs="Times New Roman"/>
          <w:color w:val="000000"/>
        </w:rPr>
        <w:t>жизнь </w:t>
      </w:r>
      <w:r w:rsidRPr="00F17DA2">
        <w:rPr>
          <w:rFonts w:cs="Times New Roman"/>
          <w:color w:val="000000"/>
        </w:rPr>
        <w:t>утвердительно</w:t>
      </w:r>
      <w:r w:rsidR="00F17DA2" w:rsidRPr="00F17DA2">
        <w:rPr>
          <w:rFonts w:ascii="Times New Romam" w:hAnsi="Times New Romam" w:cs="Times New Roman"/>
          <w:color w:val="000000"/>
        </w:rPr>
        <w:t> взаимодействия</w:t>
      </w:r>
      <w:r w:rsidR="00F17DA2" w:rsidRPr="00F17DA2">
        <w:rPr>
          <w:rFonts w:cs="Times New Roman"/>
          <w:color w:val="000000"/>
        </w:rPr>
        <w:t xml:space="preserve"> </w:t>
      </w:r>
      <w:r w:rsidRPr="00F17DA2">
        <w:rPr>
          <w:rFonts w:cs="Times New Roman"/>
          <w:color w:val="000000"/>
        </w:rPr>
        <w:t xml:space="preserve">на вопрос, </w:t>
      </w:r>
      <w:r w:rsidR="00F17DA2" w:rsidRPr="00F17DA2">
        <w:rPr>
          <w:rFonts w:ascii="Times New Romam" w:hAnsi="Times New Romam" w:cs="Times New Roman"/>
          <w:color w:val="000000"/>
        </w:rPr>
        <w:t>политики </w:t>
      </w:r>
      <w:r w:rsidRPr="00F17DA2">
        <w:rPr>
          <w:rFonts w:cs="Times New Roman"/>
          <w:color w:val="000000"/>
        </w:rPr>
        <w:t>отметили,</w:t>
      </w:r>
      <w:r w:rsidR="00F17DA2" w:rsidRPr="00F17DA2">
        <w:rPr>
          <w:rFonts w:ascii="Times New Romam" w:hAnsi="Times New Romam" w:cs="Times New Roman"/>
          <w:color w:val="000000"/>
        </w:rPr>
        <w:t> каналы</w:t>
      </w:r>
      <w:r w:rsidRPr="00F17DA2">
        <w:rPr>
          <w:rFonts w:cs="Times New Roman"/>
          <w:color w:val="000000"/>
        </w:rPr>
        <w:t xml:space="preserve"> что </w:t>
      </w:r>
      <w:r w:rsidR="00F17DA2" w:rsidRPr="00F17DA2">
        <w:rPr>
          <w:rFonts w:ascii="Times New Romam" w:hAnsi="Times New Romam" w:cs="Times New Roman"/>
          <w:color w:val="000000"/>
        </w:rPr>
        <w:t>населения </w:t>
      </w:r>
      <w:r w:rsidRPr="00F17DA2">
        <w:rPr>
          <w:rFonts w:cs="Times New Roman"/>
          <w:color w:val="000000"/>
        </w:rPr>
        <w:t>доступ</w:t>
      </w:r>
      <w:r w:rsidR="00F17DA2" w:rsidRPr="00F17DA2">
        <w:rPr>
          <w:rFonts w:ascii="Times New Romam" w:hAnsi="Times New Romam" w:cs="Times New Roman"/>
          <w:color w:val="000000"/>
        </w:rPr>
        <w:t> технологии</w:t>
      </w:r>
      <w:r w:rsidR="00F17DA2" w:rsidRPr="00F17DA2">
        <w:rPr>
          <w:rFonts w:cs="Times New Roman"/>
          <w:color w:val="000000"/>
        </w:rPr>
        <w:t xml:space="preserve"> </w:t>
      </w:r>
      <w:r w:rsidRPr="00F17DA2">
        <w:rPr>
          <w:rFonts w:cs="Times New Roman"/>
          <w:color w:val="000000"/>
        </w:rPr>
        <w:t xml:space="preserve">к большому </w:t>
      </w:r>
      <w:r w:rsidR="00F17DA2" w:rsidRPr="00F17DA2">
        <w:rPr>
          <w:rFonts w:ascii="Times New Romam" w:hAnsi="Times New Romam" w:cs="Times New Roman"/>
          <w:color w:val="000000"/>
        </w:rPr>
        <w:t>различных </w:t>
      </w:r>
      <w:r w:rsidRPr="00F17DA2">
        <w:rPr>
          <w:rFonts w:cs="Times New Roman"/>
          <w:color w:val="000000"/>
        </w:rPr>
        <w:t>количеству</w:t>
      </w:r>
      <w:r w:rsidR="00F17DA2" w:rsidRPr="00F17DA2">
        <w:rPr>
          <w:rFonts w:ascii="Times New Romam" w:hAnsi="Times New Romam" w:cs="Times New Roman"/>
          <w:color w:val="000000"/>
        </w:rPr>
        <w:t> получить</w:t>
      </w:r>
      <w:r w:rsidR="00F17DA2" w:rsidRPr="00F17DA2">
        <w:rPr>
          <w:rFonts w:cs="Times New Roman"/>
          <w:color w:val="000000"/>
        </w:rPr>
        <w:t xml:space="preserve"> </w:t>
      </w:r>
      <w:r w:rsidRPr="00F17DA2">
        <w:rPr>
          <w:rFonts w:cs="Times New Roman"/>
          <w:color w:val="000000"/>
        </w:rPr>
        <w:t xml:space="preserve">информации </w:t>
      </w:r>
      <w:r w:rsidR="00F17DA2" w:rsidRPr="00F17DA2">
        <w:rPr>
          <w:rFonts w:ascii="Times New Romam" w:hAnsi="Times New Romam" w:cs="Times New Roman"/>
          <w:color w:val="000000"/>
        </w:rPr>
        <w:t>интерактивно </w:t>
      </w:r>
      <w:r w:rsidRPr="00F17DA2">
        <w:rPr>
          <w:rFonts w:cs="Times New Roman"/>
          <w:color w:val="000000"/>
        </w:rPr>
        <w:t>побуждает</w:t>
      </w:r>
      <w:r w:rsidR="00F17DA2" w:rsidRPr="00F17DA2">
        <w:rPr>
          <w:rFonts w:ascii="Times New Romam" w:hAnsi="Times New Romam" w:cs="Times New Roman"/>
          <w:color w:val="000000"/>
        </w:rPr>
        <w:t> русле</w:t>
      </w:r>
      <w:r w:rsidR="00F17DA2" w:rsidRPr="00F17DA2">
        <w:rPr>
          <w:rFonts w:cs="Times New Roman"/>
          <w:color w:val="000000"/>
        </w:rPr>
        <w:t xml:space="preserve"> </w:t>
      </w:r>
      <w:r w:rsidRPr="00F17DA2">
        <w:rPr>
          <w:rFonts w:cs="Times New Roman"/>
          <w:color w:val="000000"/>
        </w:rPr>
        <w:t xml:space="preserve">их к </w:t>
      </w:r>
      <w:r w:rsidR="00F17DA2" w:rsidRPr="00F17DA2">
        <w:rPr>
          <w:rFonts w:ascii="Times New Romam" w:hAnsi="Times New Romam" w:cs="Times New Roman"/>
          <w:color w:val="000000"/>
        </w:rPr>
        <w:t>количества </w:t>
      </w:r>
      <w:r w:rsidRPr="00F17DA2">
        <w:rPr>
          <w:rFonts w:cs="Times New Roman"/>
          <w:color w:val="000000"/>
        </w:rPr>
        <w:t>участию</w:t>
      </w:r>
      <w:r w:rsidR="00F17DA2" w:rsidRPr="00F17DA2">
        <w:rPr>
          <w:rFonts w:ascii="Times New Romam" w:hAnsi="Times New Romam" w:cs="Times New Roman"/>
          <w:color w:val="000000"/>
        </w:rPr>
        <w:t> автопилот</w:t>
      </w:r>
      <w:r w:rsidR="00F17DA2" w:rsidRPr="00F17DA2">
        <w:rPr>
          <w:rFonts w:cs="Times New Roman"/>
          <w:color w:val="000000"/>
        </w:rPr>
        <w:t xml:space="preserve"> </w:t>
      </w:r>
      <w:r w:rsidRPr="00F17DA2">
        <w:rPr>
          <w:rFonts w:cs="Times New Roman"/>
          <w:color w:val="000000"/>
        </w:rPr>
        <w:t xml:space="preserve">в политической </w:t>
      </w:r>
      <w:r w:rsidR="00F17DA2" w:rsidRPr="00F17DA2">
        <w:rPr>
          <w:rFonts w:ascii="Times New Romam" w:hAnsi="Times New Romam" w:cs="Times New Roman"/>
          <w:color w:val="000000"/>
        </w:rPr>
        <w:t>метафоры </w:t>
      </w:r>
      <w:r w:rsidRPr="00F17DA2">
        <w:rPr>
          <w:rFonts w:cs="Times New Roman"/>
          <w:color w:val="000000"/>
        </w:rPr>
        <w:t>коммуникации,</w:t>
      </w:r>
      <w:r w:rsidR="00F17DA2" w:rsidRPr="00F17DA2">
        <w:rPr>
          <w:rFonts w:ascii="Times New Romam" w:hAnsi="Times New Romam" w:cs="Times New Roman"/>
          <w:color w:val="000000"/>
        </w:rPr>
        <w:t> формировании</w:t>
      </w:r>
      <w:r w:rsidRPr="00F17DA2">
        <w:rPr>
          <w:rFonts w:cs="Times New Roman"/>
          <w:color w:val="000000"/>
        </w:rPr>
        <w:t xml:space="preserve"> так как они </w:t>
      </w:r>
      <w:r w:rsidR="00F17DA2" w:rsidRPr="00F17DA2">
        <w:rPr>
          <w:rFonts w:ascii="Times New Romam" w:hAnsi="Times New Romam" w:cs="Times New Roman"/>
          <w:color w:val="000000"/>
        </w:rPr>
        <w:t>интересен </w:t>
      </w:r>
      <w:r w:rsidRPr="00F17DA2">
        <w:rPr>
          <w:rFonts w:cs="Times New Roman"/>
          <w:color w:val="000000"/>
        </w:rPr>
        <w:t>чувствуют,</w:t>
      </w:r>
      <w:r w:rsidR="00F17DA2" w:rsidRPr="00F17DA2">
        <w:rPr>
          <w:rFonts w:ascii="Times New Romam" w:hAnsi="Times New Romam" w:cs="Times New Roman"/>
          <w:color w:val="000000"/>
        </w:rPr>
        <w:t> научатся</w:t>
      </w:r>
      <w:r w:rsidRPr="00F17DA2">
        <w:rPr>
          <w:rFonts w:cs="Times New Roman"/>
          <w:color w:val="000000"/>
        </w:rPr>
        <w:t xml:space="preserve"> что </w:t>
      </w:r>
      <w:r w:rsidR="00F17DA2" w:rsidRPr="00F17DA2">
        <w:rPr>
          <w:rFonts w:ascii="Times New Romam" w:hAnsi="Times New Romam" w:cs="Times New Roman"/>
          <w:color w:val="000000"/>
        </w:rPr>
        <w:t>также </w:t>
      </w:r>
      <w:r w:rsidRPr="00F17DA2">
        <w:rPr>
          <w:rFonts w:cs="Times New Roman"/>
          <w:color w:val="000000"/>
        </w:rPr>
        <w:t>имеют</w:t>
      </w:r>
      <w:r w:rsidR="00F17DA2" w:rsidRPr="00F17DA2">
        <w:rPr>
          <w:rFonts w:ascii="Times New Romam" w:hAnsi="Times New Romam" w:cs="Times New Roman"/>
          <w:color w:val="000000"/>
        </w:rPr>
        <w:t> начинают</w:t>
      </w:r>
      <w:r w:rsidR="00F17DA2" w:rsidRPr="00F17DA2">
        <w:rPr>
          <w:rFonts w:cs="Times New Roman"/>
          <w:color w:val="000000"/>
        </w:rPr>
        <w:t xml:space="preserve"> </w:t>
      </w:r>
      <w:r w:rsidRPr="00F17DA2">
        <w:rPr>
          <w:rFonts w:cs="Times New Roman"/>
          <w:color w:val="000000"/>
        </w:rPr>
        <w:t xml:space="preserve">больше </w:t>
      </w:r>
      <w:r w:rsidR="00F17DA2" w:rsidRPr="00F17DA2">
        <w:rPr>
          <w:rFonts w:ascii="Times New Romam" w:hAnsi="Times New Romam" w:cs="Times New Roman"/>
          <w:color w:val="000000"/>
        </w:rPr>
        <w:t>эксперты </w:t>
      </w:r>
      <w:r w:rsidRPr="00F17DA2">
        <w:rPr>
          <w:rFonts w:cs="Times New Roman"/>
          <w:color w:val="000000"/>
        </w:rPr>
        <w:t>знаний</w:t>
      </w:r>
      <w:r w:rsidR="00F17DA2" w:rsidRPr="00F17DA2">
        <w:rPr>
          <w:rFonts w:ascii="Times New Romam" w:hAnsi="Times New Romam" w:cs="Times New Roman"/>
          <w:color w:val="000000"/>
        </w:rPr>
        <w:t> информации</w:t>
      </w:r>
      <w:r w:rsidR="00F17DA2" w:rsidRPr="00F17DA2">
        <w:rPr>
          <w:rFonts w:cs="Times New Roman"/>
          <w:color w:val="000000"/>
        </w:rPr>
        <w:t xml:space="preserve"> </w:t>
      </w:r>
      <w:r w:rsidRPr="00F17DA2">
        <w:rPr>
          <w:rFonts w:cs="Times New Roman"/>
          <w:color w:val="000000"/>
        </w:rPr>
        <w:t xml:space="preserve">и могут </w:t>
      </w:r>
      <w:r w:rsidR="00F17DA2" w:rsidRPr="00F17DA2">
        <w:rPr>
          <w:rFonts w:ascii="Times New Romam" w:hAnsi="Times New Romam" w:cs="Times New Roman"/>
          <w:color w:val="000000"/>
        </w:rPr>
        <w:t>социальных </w:t>
      </w:r>
      <w:r w:rsidRPr="00F17DA2">
        <w:rPr>
          <w:rFonts w:cs="Times New Roman"/>
          <w:color w:val="000000"/>
        </w:rPr>
        <w:t>высказывать</w:t>
      </w:r>
      <w:r w:rsidR="00F17DA2" w:rsidRPr="00F17DA2">
        <w:rPr>
          <w:rFonts w:ascii="Times New Romam" w:hAnsi="Times New Romam" w:cs="Times New Roman"/>
          <w:color w:val="000000"/>
        </w:rPr>
        <w:t> коулман</w:t>
      </w:r>
      <w:r w:rsidR="00F17DA2" w:rsidRPr="00F17DA2">
        <w:rPr>
          <w:rFonts w:cs="Times New Roman"/>
          <w:color w:val="000000"/>
        </w:rPr>
        <w:t xml:space="preserve"> </w:t>
      </w:r>
      <w:r w:rsidRPr="00F17DA2">
        <w:rPr>
          <w:rFonts w:cs="Times New Roman"/>
          <w:color w:val="000000"/>
        </w:rPr>
        <w:t xml:space="preserve">свои </w:t>
      </w:r>
      <w:r w:rsidR="00F17DA2" w:rsidRPr="00F17DA2">
        <w:rPr>
          <w:rFonts w:ascii="Times New Romam" w:hAnsi="Times New Romam" w:cs="Times New Roman"/>
          <w:color w:val="000000"/>
        </w:rPr>
        <w:t>информация </w:t>
      </w:r>
      <w:r w:rsidRPr="00F17DA2">
        <w:rPr>
          <w:rFonts w:cs="Times New Roman"/>
          <w:color w:val="000000"/>
        </w:rPr>
        <w:t>мнения</w:t>
      </w:r>
      <w:r w:rsidR="00F17DA2" w:rsidRPr="00F17DA2">
        <w:rPr>
          <w:rFonts w:ascii="Times New Romam" w:hAnsi="Times New Romam" w:cs="Times New Roman"/>
          <w:color w:val="000000"/>
        </w:rPr>
        <w:t> результаты</w:t>
      </w:r>
      <w:r w:rsidR="00F17DA2" w:rsidRPr="00F17DA2">
        <w:rPr>
          <w:rFonts w:cs="Times New Roman"/>
          <w:color w:val="000000"/>
        </w:rPr>
        <w:t xml:space="preserve"> </w:t>
      </w:r>
      <w:r w:rsidRPr="00F17DA2">
        <w:rPr>
          <w:rFonts w:cs="Times New Roman"/>
          <w:color w:val="000000"/>
        </w:rPr>
        <w:t xml:space="preserve">на </w:t>
      </w:r>
      <w:r w:rsidR="00F17DA2" w:rsidRPr="00F17DA2">
        <w:rPr>
          <w:rFonts w:ascii="Times New Romam" w:hAnsi="Times New Romam" w:cs="Times New Roman"/>
          <w:color w:val="000000"/>
        </w:rPr>
        <w:t>соответствии </w:t>
      </w:r>
      <w:r w:rsidRPr="00F17DA2">
        <w:rPr>
          <w:rFonts w:cs="Times New Roman"/>
          <w:color w:val="000000"/>
        </w:rPr>
        <w:t>более</w:t>
      </w:r>
      <w:r w:rsidR="00F17DA2" w:rsidRPr="00F17DA2">
        <w:rPr>
          <w:rFonts w:ascii="Times New Romam" w:hAnsi="Times New Romam" w:cs="Times New Roman"/>
          <w:color w:val="000000"/>
        </w:rPr>
        <w:t> выполняющего</w:t>
      </w:r>
      <w:r w:rsidR="00F17DA2" w:rsidRPr="00F17DA2">
        <w:rPr>
          <w:rFonts w:cs="Times New Roman"/>
          <w:color w:val="000000"/>
        </w:rPr>
        <w:t xml:space="preserve"> </w:t>
      </w:r>
      <w:r w:rsidRPr="00F17DA2">
        <w:rPr>
          <w:rFonts w:cs="Times New Roman"/>
          <w:color w:val="000000"/>
        </w:rPr>
        <w:t xml:space="preserve">основательной </w:t>
      </w:r>
      <w:r w:rsidR="00F17DA2" w:rsidRPr="00F17DA2">
        <w:rPr>
          <w:rFonts w:ascii="Times New Romam" w:hAnsi="Times New Romam" w:cs="Times New Roman"/>
          <w:color w:val="000000"/>
        </w:rPr>
        <w:t>отношения </w:t>
      </w:r>
      <w:r w:rsidRPr="00F17DA2">
        <w:rPr>
          <w:rFonts w:cs="Times New Roman"/>
          <w:color w:val="000000"/>
        </w:rPr>
        <w:t>основе.</w:t>
      </w:r>
      <w:r w:rsidR="00F17DA2" w:rsidRPr="00F17DA2">
        <w:rPr>
          <w:rFonts w:ascii="Times New Romam" w:hAnsi="Times New Romam" w:cs="Times New Roman"/>
          <w:color w:val="000000"/>
        </w:rPr>
        <w:t> политологии</w:t>
      </w:r>
      <w:r w:rsidRPr="00F17DA2">
        <w:rPr>
          <w:rFonts w:cs="Times New Roman"/>
          <w:color w:val="000000"/>
        </w:rPr>
        <w:t xml:space="preserve"> Они также </w:t>
      </w:r>
      <w:r w:rsidR="00F17DA2" w:rsidRPr="00F17DA2">
        <w:rPr>
          <w:rFonts w:ascii="Times New Romam" w:hAnsi="Times New Romam" w:cs="Times New Roman"/>
          <w:color w:val="000000"/>
        </w:rPr>
        <w:t>коммуникативных </w:t>
      </w:r>
      <w:r w:rsidRPr="00F17DA2">
        <w:rPr>
          <w:rFonts w:cs="Times New Roman"/>
          <w:color w:val="000000"/>
        </w:rPr>
        <w:t>отметили,</w:t>
      </w:r>
      <w:r w:rsidR="00F17DA2" w:rsidRPr="00F17DA2">
        <w:rPr>
          <w:rFonts w:ascii="Times New Romam" w:hAnsi="Times New Romam" w:cs="Times New Roman"/>
          <w:color w:val="000000"/>
        </w:rPr>
        <w:t> оплата</w:t>
      </w:r>
      <w:r w:rsidRPr="00F17DA2">
        <w:rPr>
          <w:rFonts w:cs="Times New Roman"/>
          <w:color w:val="000000"/>
        </w:rPr>
        <w:t xml:space="preserve"> что </w:t>
      </w:r>
      <w:r w:rsidR="00F17DA2" w:rsidRPr="00F17DA2">
        <w:rPr>
          <w:rFonts w:ascii="Times New Romam" w:hAnsi="Times New Romam" w:cs="Times New Roman"/>
          <w:color w:val="000000"/>
        </w:rPr>
        <w:t>тренд </w:t>
      </w:r>
      <w:r w:rsidRPr="00F17DA2">
        <w:rPr>
          <w:rFonts w:cs="Times New Roman"/>
          <w:color w:val="000000"/>
        </w:rPr>
        <w:t>цифровые</w:t>
      </w:r>
      <w:r w:rsidR="00F17DA2" w:rsidRPr="00F17DA2">
        <w:rPr>
          <w:rFonts w:ascii="Times New Romam" w:hAnsi="Times New Romam" w:cs="Times New Roman"/>
          <w:color w:val="000000"/>
        </w:rPr>
        <w:t> психологические</w:t>
      </w:r>
      <w:r w:rsidR="00F17DA2" w:rsidRPr="00F17DA2">
        <w:rPr>
          <w:rFonts w:cs="Times New Roman"/>
          <w:color w:val="000000"/>
        </w:rPr>
        <w:t xml:space="preserve"> </w:t>
      </w:r>
      <w:r w:rsidRPr="00F17DA2">
        <w:rPr>
          <w:rFonts w:cs="Times New Roman"/>
          <w:color w:val="000000"/>
        </w:rPr>
        <w:t xml:space="preserve">технологии </w:t>
      </w:r>
      <w:r w:rsidR="00F17DA2" w:rsidRPr="00F17DA2">
        <w:rPr>
          <w:rFonts w:ascii="Times New Romam" w:hAnsi="Times New Romam" w:cs="Times New Roman"/>
          <w:color w:val="000000"/>
        </w:rPr>
        <w:t>информационных </w:t>
      </w:r>
      <w:r w:rsidRPr="00F17DA2">
        <w:rPr>
          <w:rFonts w:cs="Times New Roman"/>
          <w:color w:val="000000"/>
        </w:rPr>
        <w:t>позволяют</w:t>
      </w:r>
      <w:r w:rsidR="00F17DA2" w:rsidRPr="00F17DA2">
        <w:rPr>
          <w:rFonts w:ascii="Times New Romam" w:hAnsi="Times New Romam" w:cs="Times New Roman"/>
          <w:color w:val="000000"/>
        </w:rPr>
        <w:t> вынуждены</w:t>
      </w:r>
      <w:r w:rsidR="00F17DA2" w:rsidRPr="00F17DA2">
        <w:rPr>
          <w:rFonts w:cs="Times New Roman"/>
          <w:color w:val="000000"/>
        </w:rPr>
        <w:t xml:space="preserve"> </w:t>
      </w:r>
      <w:r w:rsidRPr="00F17DA2">
        <w:rPr>
          <w:rFonts w:cs="Times New Roman"/>
          <w:color w:val="000000"/>
        </w:rPr>
        <w:t xml:space="preserve">им </w:t>
      </w:r>
      <w:r w:rsidR="00F17DA2" w:rsidRPr="00F17DA2">
        <w:rPr>
          <w:rFonts w:ascii="Times New Romam" w:hAnsi="Times New Romam" w:cs="Times New Roman"/>
          <w:color w:val="000000"/>
        </w:rPr>
        <w:t>базирующейся </w:t>
      </w:r>
      <w:r w:rsidRPr="00F17DA2">
        <w:rPr>
          <w:rFonts w:cs="Times New Roman"/>
          <w:color w:val="000000"/>
        </w:rPr>
        <w:t>легко</w:t>
      </w:r>
      <w:r w:rsidR="00F17DA2" w:rsidRPr="00F17DA2">
        <w:rPr>
          <w:rFonts w:ascii="Times New Romam" w:hAnsi="Times New Romam" w:cs="Times New Roman"/>
          <w:color w:val="000000"/>
        </w:rPr>
        <w:t> власти</w:t>
      </w:r>
      <w:r w:rsidR="00F17DA2" w:rsidRPr="00F17DA2">
        <w:rPr>
          <w:rFonts w:cs="Times New Roman"/>
          <w:color w:val="000000"/>
        </w:rPr>
        <w:t xml:space="preserve"> </w:t>
      </w:r>
      <w:r w:rsidRPr="00F17DA2">
        <w:rPr>
          <w:rFonts w:cs="Times New Roman"/>
          <w:color w:val="000000"/>
        </w:rPr>
        <w:t xml:space="preserve">находить </w:t>
      </w:r>
      <w:r w:rsidR="00F17DA2" w:rsidRPr="00F17DA2">
        <w:rPr>
          <w:rFonts w:ascii="Times New Romam" w:hAnsi="Times New Romam" w:cs="Times New Roman"/>
          <w:color w:val="000000"/>
        </w:rPr>
        <w:t>электронное </w:t>
      </w:r>
      <w:r w:rsidRPr="00F17DA2">
        <w:rPr>
          <w:rFonts w:cs="Times New Roman"/>
          <w:color w:val="000000"/>
        </w:rPr>
        <w:t>информацию</w:t>
      </w:r>
      <w:r w:rsidR="00F17DA2" w:rsidRPr="00F17DA2">
        <w:rPr>
          <w:rFonts w:ascii="Times New Romam" w:hAnsi="Times New Romam" w:cs="Times New Roman"/>
          <w:color w:val="000000"/>
        </w:rPr>
        <w:t> коммуникации</w:t>
      </w:r>
      <w:r w:rsidR="00F17DA2" w:rsidRPr="00F17DA2">
        <w:rPr>
          <w:rFonts w:cs="Times New Roman"/>
          <w:color w:val="000000"/>
        </w:rPr>
        <w:t xml:space="preserve"> </w:t>
      </w:r>
      <w:r w:rsidRPr="00F17DA2">
        <w:rPr>
          <w:rFonts w:cs="Times New Roman"/>
          <w:color w:val="000000"/>
        </w:rPr>
        <w:t xml:space="preserve">о политических </w:t>
      </w:r>
      <w:r w:rsidR="00F17DA2" w:rsidRPr="00F17DA2">
        <w:rPr>
          <w:rFonts w:ascii="Times New Romam" w:hAnsi="Times New Romam" w:cs="Times New Roman"/>
          <w:color w:val="000000"/>
        </w:rPr>
        <w:t>специалистов </w:t>
      </w:r>
      <w:r w:rsidRPr="00F17DA2">
        <w:rPr>
          <w:rFonts w:cs="Times New Roman"/>
          <w:color w:val="000000"/>
        </w:rPr>
        <w:t>событиях</w:t>
      </w:r>
      <w:r w:rsidR="00F17DA2" w:rsidRPr="00F17DA2">
        <w:rPr>
          <w:rFonts w:ascii="Times New Romam" w:hAnsi="Times New Romam" w:cs="Times New Roman"/>
          <w:color w:val="000000"/>
        </w:rPr>
        <w:t> политическая</w:t>
      </w:r>
      <w:r w:rsidR="00F17DA2" w:rsidRPr="00F17DA2">
        <w:rPr>
          <w:rFonts w:cs="Times New Roman"/>
          <w:color w:val="000000"/>
        </w:rPr>
        <w:t xml:space="preserve"> </w:t>
      </w:r>
      <w:r w:rsidRPr="00F17DA2">
        <w:rPr>
          <w:rFonts w:cs="Times New Roman"/>
          <w:color w:val="000000"/>
        </w:rPr>
        <w:t xml:space="preserve">и </w:t>
      </w:r>
      <w:r w:rsidR="00F17DA2" w:rsidRPr="00F17DA2">
        <w:rPr>
          <w:rFonts w:ascii="Times New Romam" w:hAnsi="Times New Romam" w:cs="Times New Roman"/>
          <w:color w:val="000000"/>
        </w:rPr>
        <w:t>организации </w:t>
      </w:r>
      <w:r w:rsidRPr="00F17DA2">
        <w:rPr>
          <w:rFonts w:cs="Times New Roman"/>
          <w:color w:val="000000"/>
        </w:rPr>
        <w:t>кандидатах,</w:t>
      </w:r>
      <w:r w:rsidR="00F17DA2" w:rsidRPr="00F17DA2">
        <w:rPr>
          <w:rFonts w:ascii="Times New Romam" w:hAnsi="Times New Romam" w:cs="Times New Roman"/>
          <w:color w:val="000000"/>
        </w:rPr>
        <w:t> каналов</w:t>
      </w:r>
      <w:r w:rsidRPr="00F17DA2">
        <w:rPr>
          <w:rFonts w:cs="Times New Roman"/>
          <w:color w:val="000000"/>
        </w:rPr>
        <w:t xml:space="preserve"> что </w:t>
      </w:r>
      <w:r w:rsidR="00F17DA2" w:rsidRPr="00F17DA2">
        <w:rPr>
          <w:rFonts w:ascii="Times New Romam" w:hAnsi="Times New Romam" w:cs="Times New Roman"/>
          <w:color w:val="000000"/>
        </w:rPr>
        <w:t>исследования </w:t>
      </w:r>
      <w:r w:rsidRPr="00F17DA2">
        <w:rPr>
          <w:rFonts w:cs="Times New Roman"/>
          <w:color w:val="000000"/>
        </w:rPr>
        <w:t>делает</w:t>
      </w:r>
      <w:r w:rsidR="00F17DA2" w:rsidRPr="00F17DA2">
        <w:rPr>
          <w:rFonts w:ascii="Times New Romam" w:hAnsi="Times New Romam" w:cs="Times New Roman"/>
          <w:color w:val="000000"/>
        </w:rPr>
        <w:t> основным</w:t>
      </w:r>
      <w:r w:rsidR="00F17DA2" w:rsidRPr="00F17DA2">
        <w:rPr>
          <w:rFonts w:cs="Times New Roman"/>
          <w:color w:val="000000"/>
        </w:rPr>
        <w:t xml:space="preserve"> </w:t>
      </w:r>
      <w:r w:rsidRPr="00F17DA2">
        <w:rPr>
          <w:rFonts w:cs="Times New Roman"/>
          <w:color w:val="000000"/>
        </w:rPr>
        <w:t xml:space="preserve">их более </w:t>
      </w:r>
      <w:r w:rsidR="00F17DA2" w:rsidRPr="00F17DA2">
        <w:rPr>
          <w:rFonts w:ascii="Times New Romam" w:hAnsi="Times New Romam" w:cs="Times New Roman"/>
          <w:color w:val="000000"/>
        </w:rPr>
        <w:t>может </w:t>
      </w:r>
      <w:r w:rsidRPr="00F17DA2">
        <w:rPr>
          <w:rFonts w:cs="Times New Roman"/>
          <w:color w:val="000000"/>
        </w:rPr>
        <w:t>заинтересованными</w:t>
      </w:r>
      <w:r w:rsidR="00F17DA2" w:rsidRPr="00F17DA2">
        <w:rPr>
          <w:rFonts w:ascii="Times New Romam" w:hAnsi="Times New Romam" w:cs="Times New Roman"/>
          <w:color w:val="000000"/>
        </w:rPr>
        <w:t> когда</w:t>
      </w:r>
      <w:r w:rsidR="00F17DA2" w:rsidRPr="00F17DA2">
        <w:rPr>
          <w:rFonts w:cs="Times New Roman"/>
          <w:color w:val="000000"/>
        </w:rPr>
        <w:t xml:space="preserve"> </w:t>
      </w:r>
      <w:r w:rsidRPr="00F17DA2">
        <w:rPr>
          <w:rFonts w:cs="Times New Roman"/>
          <w:color w:val="000000"/>
        </w:rPr>
        <w:t>в политике.</w:t>
      </w:r>
    </w:p>
    <w:p w14:paraId="24C6ABD0" w14:textId="16CE7386" w:rsidR="00773D5C" w:rsidRPr="00F17DA2" w:rsidRDefault="00F17DA2" w:rsidP="00773D5C">
      <w:pPr>
        <w:rPr>
          <w:rFonts w:cs="Times New Roman"/>
          <w:color w:val="000000"/>
        </w:rPr>
      </w:pPr>
      <w:r w:rsidRPr="00F17DA2">
        <w:rPr>
          <w:rFonts w:ascii="Times New Romam" w:hAnsi="Times New Romam" w:cs="Times New Roman"/>
          <w:color w:val="000000"/>
        </w:rPr>
        <w:t>процесс </w:t>
      </w:r>
      <w:r w:rsidR="00773D5C" w:rsidRPr="00F17DA2">
        <w:rPr>
          <w:rFonts w:cs="Times New Roman"/>
          <w:color w:val="000000"/>
        </w:rPr>
        <w:t>Однако,</w:t>
      </w:r>
      <w:r w:rsidRPr="00F17DA2">
        <w:rPr>
          <w:rFonts w:ascii="Times New Romam" w:hAnsi="Times New Romam" w:cs="Times New Roman"/>
          <w:color w:val="000000"/>
        </w:rPr>
        <w:t> отдалены</w:t>
      </w:r>
      <w:r w:rsidR="00773D5C" w:rsidRPr="00F17DA2">
        <w:rPr>
          <w:rFonts w:cs="Times New Roman"/>
          <w:color w:val="000000"/>
        </w:rPr>
        <w:t xml:space="preserve"> два респондента </w:t>
      </w:r>
      <w:r w:rsidRPr="00F17DA2">
        <w:rPr>
          <w:rFonts w:ascii="Times New Romam" w:hAnsi="Times New Romam" w:cs="Times New Roman"/>
          <w:color w:val="000000"/>
        </w:rPr>
        <w:t>новых </w:t>
      </w:r>
      <w:r w:rsidR="00773D5C" w:rsidRPr="00F17DA2">
        <w:rPr>
          <w:rFonts w:cs="Times New Roman"/>
          <w:color w:val="000000"/>
        </w:rPr>
        <w:t>ответили,</w:t>
      </w:r>
      <w:r w:rsidRPr="00F17DA2">
        <w:rPr>
          <w:rFonts w:ascii="Times New Romam" w:hAnsi="Times New Romam" w:cs="Times New Roman"/>
          <w:color w:val="000000"/>
        </w:rPr>
        <w:t> рядовыми</w:t>
      </w:r>
      <w:r w:rsidR="00773D5C" w:rsidRPr="00F17DA2">
        <w:rPr>
          <w:rFonts w:cs="Times New Roman"/>
          <w:color w:val="000000"/>
        </w:rPr>
        <w:t xml:space="preserve"> что не ощущают </w:t>
      </w:r>
      <w:r w:rsidRPr="00F17DA2">
        <w:rPr>
          <w:rFonts w:ascii="Times New Romam" w:hAnsi="Times New Romam" w:cs="Times New Roman"/>
          <w:color w:val="000000"/>
        </w:rPr>
        <w:t>данные </w:t>
      </w:r>
      <w:r w:rsidR="00773D5C" w:rsidRPr="00F17DA2">
        <w:rPr>
          <w:rFonts w:cs="Times New Roman"/>
          <w:color w:val="000000"/>
        </w:rPr>
        <w:t>рост</w:t>
      </w:r>
      <w:r w:rsidRPr="00F17DA2">
        <w:rPr>
          <w:rFonts w:ascii="Times New Romam" w:hAnsi="Times New Romam" w:cs="Times New Roman"/>
          <w:color w:val="000000"/>
        </w:rPr>
        <w:t> определить</w:t>
      </w:r>
      <w:r w:rsidRPr="00F17DA2">
        <w:rPr>
          <w:rFonts w:cs="Times New Roman"/>
          <w:color w:val="000000"/>
        </w:rPr>
        <w:t xml:space="preserve"> </w:t>
      </w:r>
      <w:r w:rsidR="00773D5C" w:rsidRPr="00F17DA2">
        <w:rPr>
          <w:rFonts w:cs="Times New Roman"/>
          <w:color w:val="000000"/>
        </w:rPr>
        <w:t xml:space="preserve">желания </w:t>
      </w:r>
      <w:r w:rsidRPr="00F17DA2">
        <w:rPr>
          <w:rFonts w:ascii="Times New Romam" w:hAnsi="Times New Romam" w:cs="Times New Roman"/>
          <w:color w:val="000000"/>
        </w:rPr>
        <w:t>средств </w:t>
      </w:r>
      <w:r w:rsidR="00773D5C" w:rsidRPr="00F17DA2">
        <w:rPr>
          <w:rFonts w:cs="Times New Roman"/>
          <w:color w:val="000000"/>
        </w:rPr>
        <w:t>вступать</w:t>
      </w:r>
      <w:r w:rsidRPr="00F17DA2">
        <w:rPr>
          <w:rFonts w:ascii="Times New Romam" w:hAnsi="Times New Romam" w:cs="Times New Roman"/>
          <w:color w:val="000000"/>
        </w:rPr>
        <w:t> медиадискурс</w:t>
      </w:r>
      <w:r w:rsidRPr="00F17DA2">
        <w:rPr>
          <w:rFonts w:cs="Times New Roman"/>
          <w:color w:val="000000"/>
        </w:rPr>
        <w:t xml:space="preserve"> </w:t>
      </w:r>
      <w:r w:rsidR="00773D5C" w:rsidRPr="00F17DA2">
        <w:rPr>
          <w:rFonts w:cs="Times New Roman"/>
          <w:color w:val="000000"/>
        </w:rPr>
        <w:t xml:space="preserve">в политическую </w:t>
      </w:r>
      <w:r w:rsidRPr="00F17DA2">
        <w:rPr>
          <w:rFonts w:ascii="Times New Romam" w:hAnsi="Times New Romam" w:cs="Times New Roman"/>
          <w:color w:val="000000"/>
        </w:rPr>
        <w:t>системы </w:t>
      </w:r>
      <w:r w:rsidR="00773D5C" w:rsidRPr="00F17DA2">
        <w:rPr>
          <w:rFonts w:cs="Times New Roman"/>
          <w:color w:val="000000"/>
        </w:rPr>
        <w:t>коммуникацию</w:t>
      </w:r>
      <w:r w:rsidRPr="00F17DA2">
        <w:rPr>
          <w:rFonts w:ascii="Times New Romam" w:hAnsi="Times New Romam" w:cs="Times New Roman"/>
          <w:color w:val="000000"/>
        </w:rPr>
        <w:t> стране</w:t>
      </w:r>
      <w:r w:rsidRPr="00F17DA2">
        <w:rPr>
          <w:rFonts w:cs="Times New Roman"/>
          <w:color w:val="000000"/>
        </w:rPr>
        <w:t xml:space="preserve"> </w:t>
      </w:r>
      <w:r w:rsidR="00773D5C" w:rsidRPr="00F17DA2">
        <w:rPr>
          <w:rFonts w:cs="Times New Roman"/>
          <w:color w:val="000000"/>
        </w:rPr>
        <w:t xml:space="preserve">из-за неограниченного </w:t>
      </w:r>
      <w:r w:rsidRPr="00F17DA2">
        <w:rPr>
          <w:rFonts w:ascii="Times New Romam" w:hAnsi="Times New Romam" w:cs="Times New Roman"/>
          <w:color w:val="000000"/>
        </w:rPr>
        <w:t>интересным </w:t>
      </w:r>
      <w:r w:rsidR="00773D5C" w:rsidRPr="00F17DA2">
        <w:rPr>
          <w:rFonts w:cs="Times New Roman"/>
          <w:color w:val="000000"/>
        </w:rPr>
        <w:t>количества</w:t>
      </w:r>
      <w:r w:rsidRPr="00F17DA2">
        <w:rPr>
          <w:rFonts w:ascii="Times New Romam" w:hAnsi="Times New Romam" w:cs="Times New Roman"/>
          <w:color w:val="000000"/>
        </w:rPr>
        <w:t> выносимых</w:t>
      </w:r>
      <w:r w:rsidRPr="00F17DA2">
        <w:rPr>
          <w:rFonts w:cs="Times New Roman"/>
          <w:color w:val="000000"/>
        </w:rPr>
        <w:t xml:space="preserve"> </w:t>
      </w:r>
      <w:r w:rsidR="00773D5C" w:rsidRPr="00F17DA2">
        <w:rPr>
          <w:rFonts w:cs="Times New Roman"/>
          <w:color w:val="000000"/>
        </w:rPr>
        <w:t xml:space="preserve">информации, </w:t>
      </w:r>
      <w:r w:rsidRPr="00F17DA2">
        <w:rPr>
          <w:rFonts w:ascii="Times New Romam" w:hAnsi="Times New Romam" w:cs="Times New Roman"/>
          <w:color w:val="000000"/>
        </w:rPr>
        <w:t>предпочитаемыми </w:t>
      </w:r>
      <w:r w:rsidR="00773D5C" w:rsidRPr="00F17DA2">
        <w:rPr>
          <w:rFonts w:cs="Times New Roman"/>
          <w:color w:val="000000"/>
        </w:rPr>
        <w:t>предоставленной</w:t>
      </w:r>
      <w:r w:rsidRPr="00F17DA2">
        <w:rPr>
          <w:rFonts w:ascii="Times New Romam" w:hAnsi="Times New Romam" w:cs="Times New Roman"/>
          <w:color w:val="000000"/>
        </w:rPr>
        <w:t> медиадискурс</w:t>
      </w:r>
      <w:r w:rsidRPr="00F17DA2">
        <w:rPr>
          <w:rFonts w:cs="Times New Roman"/>
          <w:color w:val="000000"/>
        </w:rPr>
        <w:t xml:space="preserve"> </w:t>
      </w:r>
      <w:r w:rsidR="00773D5C" w:rsidRPr="00F17DA2">
        <w:rPr>
          <w:rFonts w:cs="Times New Roman"/>
          <w:color w:val="000000"/>
        </w:rPr>
        <w:t xml:space="preserve">им с </w:t>
      </w:r>
      <w:r w:rsidRPr="00F17DA2">
        <w:rPr>
          <w:rFonts w:ascii="Times New Romam" w:hAnsi="Times New Romam" w:cs="Times New Roman"/>
          <w:color w:val="000000"/>
        </w:rPr>
        <w:t>современными </w:t>
      </w:r>
      <w:r w:rsidR="00773D5C" w:rsidRPr="00F17DA2">
        <w:rPr>
          <w:rFonts w:cs="Times New Roman"/>
          <w:color w:val="000000"/>
        </w:rPr>
        <w:t>помощью</w:t>
      </w:r>
      <w:r w:rsidRPr="00F17DA2">
        <w:rPr>
          <w:rFonts w:ascii="Times New Romam" w:hAnsi="Times New Romam" w:cs="Times New Roman"/>
          <w:color w:val="000000"/>
        </w:rPr>
        <w:t> пространства</w:t>
      </w:r>
      <w:r w:rsidRPr="00F17DA2">
        <w:rPr>
          <w:rFonts w:cs="Times New Roman"/>
          <w:color w:val="000000"/>
        </w:rPr>
        <w:t xml:space="preserve"> </w:t>
      </w:r>
      <w:r w:rsidR="00773D5C" w:rsidRPr="00F17DA2">
        <w:rPr>
          <w:rFonts w:cs="Times New Roman"/>
          <w:color w:val="000000"/>
        </w:rPr>
        <w:t xml:space="preserve">цифровых </w:t>
      </w:r>
      <w:r w:rsidRPr="00F17DA2">
        <w:rPr>
          <w:rFonts w:ascii="Times New Romam" w:hAnsi="Times New Romam" w:cs="Times New Roman"/>
          <w:color w:val="000000"/>
        </w:rPr>
        <w:t>сферы </w:t>
      </w:r>
      <w:r w:rsidR="00773D5C" w:rsidRPr="00F17DA2">
        <w:rPr>
          <w:rFonts w:cs="Times New Roman"/>
          <w:color w:val="000000"/>
        </w:rPr>
        <w:t>технологий.</w:t>
      </w:r>
      <w:r w:rsidRPr="00F17DA2">
        <w:rPr>
          <w:rFonts w:ascii="Times New Romam" w:hAnsi="Times New Romam" w:cs="Times New Roman"/>
          <w:color w:val="000000"/>
        </w:rPr>
        <w:t> менеджмент</w:t>
      </w:r>
      <w:r w:rsidR="00773D5C" w:rsidRPr="00F17DA2">
        <w:rPr>
          <w:rFonts w:cs="Times New Roman"/>
          <w:color w:val="000000"/>
        </w:rPr>
        <w:t xml:space="preserve"> Они </w:t>
      </w:r>
      <w:r w:rsidRPr="00F17DA2">
        <w:rPr>
          <w:rFonts w:ascii="Times New Romam" w:hAnsi="Times New Romam" w:cs="Times New Roman"/>
          <w:color w:val="000000"/>
        </w:rPr>
        <w:t>возникают </w:t>
      </w:r>
      <w:r w:rsidR="00773D5C" w:rsidRPr="00F17DA2">
        <w:rPr>
          <w:rFonts w:cs="Times New Roman"/>
          <w:color w:val="000000"/>
        </w:rPr>
        <w:t>отметили,</w:t>
      </w:r>
      <w:r w:rsidRPr="00F17DA2">
        <w:rPr>
          <w:rFonts w:ascii="Times New Romam" w:hAnsi="Times New Romam" w:cs="Times New Roman"/>
          <w:color w:val="000000"/>
        </w:rPr>
        <w:t> базовых</w:t>
      </w:r>
      <w:r w:rsidR="00773D5C" w:rsidRPr="00F17DA2">
        <w:rPr>
          <w:rFonts w:cs="Times New Roman"/>
          <w:color w:val="000000"/>
        </w:rPr>
        <w:t xml:space="preserve"> что, хотя </w:t>
      </w:r>
      <w:r w:rsidRPr="00F17DA2">
        <w:rPr>
          <w:rFonts w:ascii="Times New Romam" w:hAnsi="Times New Romam" w:cs="Times New Roman"/>
          <w:color w:val="000000"/>
        </w:rPr>
        <w:t>политические </w:t>
      </w:r>
      <w:r w:rsidR="00773D5C" w:rsidRPr="00F17DA2">
        <w:rPr>
          <w:rFonts w:cs="Times New Roman"/>
          <w:color w:val="000000"/>
        </w:rPr>
        <w:t>доступ</w:t>
      </w:r>
      <w:r w:rsidRPr="00F17DA2">
        <w:rPr>
          <w:rFonts w:ascii="Times New Romam" w:hAnsi="Times New Romam" w:cs="Times New Roman"/>
          <w:color w:val="000000"/>
        </w:rPr>
        <w:t> остро</w:t>
      </w:r>
      <w:r w:rsidRPr="00F17DA2">
        <w:rPr>
          <w:rFonts w:cs="Times New Roman"/>
          <w:color w:val="000000"/>
        </w:rPr>
        <w:t xml:space="preserve"> </w:t>
      </w:r>
      <w:r w:rsidR="00773D5C" w:rsidRPr="00F17DA2">
        <w:rPr>
          <w:rFonts w:cs="Times New Roman"/>
          <w:color w:val="000000"/>
        </w:rPr>
        <w:t xml:space="preserve">к информации </w:t>
      </w:r>
      <w:r w:rsidRPr="00F17DA2">
        <w:rPr>
          <w:rFonts w:ascii="Times New Romam" w:hAnsi="Times New Romam" w:cs="Times New Roman"/>
          <w:color w:val="000000"/>
        </w:rPr>
        <w:t>развитие </w:t>
      </w:r>
      <w:r w:rsidR="00773D5C" w:rsidRPr="00F17DA2">
        <w:rPr>
          <w:rFonts w:cs="Times New Roman"/>
          <w:color w:val="000000"/>
        </w:rPr>
        <w:t>важен,</w:t>
      </w:r>
      <w:r w:rsidRPr="00F17DA2">
        <w:rPr>
          <w:rFonts w:ascii="Times New Romam" w:hAnsi="Times New Romam" w:cs="Times New Roman"/>
          <w:color w:val="000000"/>
        </w:rPr>
        <w:t> появлению</w:t>
      </w:r>
      <w:r w:rsidR="00773D5C" w:rsidRPr="00F17DA2">
        <w:rPr>
          <w:rFonts w:cs="Times New Roman"/>
          <w:color w:val="000000"/>
        </w:rPr>
        <w:t xml:space="preserve"> они не </w:t>
      </w:r>
      <w:r w:rsidRPr="00F17DA2">
        <w:rPr>
          <w:rFonts w:ascii="Times New Romam" w:hAnsi="Times New Romam" w:cs="Times New Roman"/>
          <w:color w:val="000000"/>
        </w:rPr>
        <w:t>ставят </w:t>
      </w:r>
      <w:r w:rsidR="00773D5C" w:rsidRPr="00F17DA2">
        <w:rPr>
          <w:rFonts w:cs="Times New Roman"/>
          <w:color w:val="000000"/>
        </w:rPr>
        <w:t>чувствуют</w:t>
      </w:r>
      <w:r w:rsidRPr="00F17DA2">
        <w:rPr>
          <w:rFonts w:ascii="Times New Romam" w:hAnsi="Times New Romam" w:cs="Times New Roman"/>
          <w:color w:val="000000"/>
        </w:rPr>
        <w:t> иметь</w:t>
      </w:r>
      <w:r w:rsidRPr="00F17DA2">
        <w:rPr>
          <w:rFonts w:cs="Times New Roman"/>
          <w:color w:val="000000"/>
        </w:rPr>
        <w:t xml:space="preserve"> </w:t>
      </w:r>
      <w:r w:rsidR="00773D5C" w:rsidRPr="00F17DA2">
        <w:rPr>
          <w:rFonts w:cs="Times New Roman"/>
          <w:color w:val="000000"/>
        </w:rPr>
        <w:t xml:space="preserve">необходимости </w:t>
      </w:r>
      <w:r w:rsidRPr="00F17DA2">
        <w:rPr>
          <w:rFonts w:ascii="Times New Romam" w:hAnsi="Times New Romam" w:cs="Times New Roman"/>
          <w:color w:val="000000"/>
        </w:rPr>
        <w:t>друзей </w:t>
      </w:r>
      <w:r w:rsidR="00773D5C" w:rsidRPr="00F17DA2">
        <w:rPr>
          <w:rFonts w:cs="Times New Roman"/>
          <w:color w:val="000000"/>
        </w:rPr>
        <w:t>участвовать</w:t>
      </w:r>
      <w:r w:rsidRPr="00F17DA2">
        <w:rPr>
          <w:rFonts w:ascii="Times New Romam" w:hAnsi="Times New Romam" w:cs="Times New Roman"/>
          <w:color w:val="000000"/>
        </w:rPr>
        <w:t> составляют</w:t>
      </w:r>
      <w:r w:rsidRPr="00F17DA2">
        <w:rPr>
          <w:rFonts w:cs="Times New Roman"/>
          <w:color w:val="000000"/>
        </w:rPr>
        <w:t xml:space="preserve"> </w:t>
      </w:r>
      <w:r w:rsidR="00773D5C" w:rsidRPr="00F17DA2">
        <w:rPr>
          <w:rFonts w:cs="Times New Roman"/>
          <w:color w:val="000000"/>
        </w:rPr>
        <w:t xml:space="preserve">в политической </w:t>
      </w:r>
      <w:r w:rsidRPr="00F17DA2">
        <w:rPr>
          <w:rFonts w:ascii="Times New Romam" w:hAnsi="Times New Romam" w:cs="Times New Roman"/>
          <w:color w:val="000000"/>
        </w:rPr>
        <w:t>должно </w:t>
      </w:r>
      <w:r w:rsidR="00773D5C" w:rsidRPr="00F17DA2">
        <w:rPr>
          <w:rFonts w:cs="Times New Roman"/>
          <w:color w:val="000000"/>
        </w:rPr>
        <w:t>коммуникации,</w:t>
      </w:r>
      <w:r w:rsidRPr="00F17DA2">
        <w:rPr>
          <w:rFonts w:ascii="Times New Romam" w:hAnsi="Times New Romam" w:cs="Times New Roman"/>
          <w:color w:val="000000"/>
        </w:rPr>
        <w:t> специализированных</w:t>
      </w:r>
      <w:r w:rsidR="00773D5C" w:rsidRPr="00F17DA2">
        <w:rPr>
          <w:rFonts w:cs="Times New Roman"/>
          <w:color w:val="000000"/>
        </w:rPr>
        <w:t xml:space="preserve"> так как </w:t>
      </w:r>
      <w:r w:rsidRPr="00F17DA2">
        <w:rPr>
          <w:rFonts w:ascii="Times New Romam" w:hAnsi="Times New Romam" w:cs="Times New Roman"/>
          <w:color w:val="000000"/>
        </w:rPr>
        <w:t>ввиду </w:t>
      </w:r>
      <w:r w:rsidR="00773D5C" w:rsidRPr="00F17DA2">
        <w:rPr>
          <w:rFonts w:cs="Times New Roman"/>
          <w:color w:val="000000"/>
        </w:rPr>
        <w:t>считают,</w:t>
      </w:r>
      <w:r w:rsidRPr="00F17DA2">
        <w:rPr>
          <w:rFonts w:ascii="Times New Romam" w:hAnsi="Times New Romam" w:cs="Times New Roman"/>
          <w:color w:val="000000"/>
        </w:rPr>
        <w:t> существуют</w:t>
      </w:r>
      <w:r w:rsidR="00773D5C" w:rsidRPr="00F17DA2">
        <w:rPr>
          <w:rFonts w:cs="Times New Roman"/>
          <w:color w:val="000000"/>
        </w:rPr>
        <w:t xml:space="preserve"> что их </w:t>
      </w:r>
      <w:r w:rsidRPr="00F17DA2">
        <w:rPr>
          <w:rFonts w:ascii="Times New Romam" w:hAnsi="Times New Romam" w:cs="Times New Roman"/>
          <w:color w:val="000000"/>
        </w:rPr>
        <w:t>общими </w:t>
      </w:r>
      <w:r w:rsidR="00773D5C" w:rsidRPr="00F17DA2">
        <w:rPr>
          <w:rFonts w:cs="Times New Roman"/>
          <w:color w:val="000000"/>
        </w:rPr>
        <w:t>мнение</w:t>
      </w:r>
      <w:r w:rsidRPr="00F17DA2">
        <w:rPr>
          <w:rFonts w:ascii="Times New Romam" w:hAnsi="Times New Romam" w:cs="Times New Roman"/>
          <w:color w:val="000000"/>
        </w:rPr>
        <w:t> социальных</w:t>
      </w:r>
      <w:r w:rsidRPr="00F17DA2">
        <w:rPr>
          <w:rFonts w:cs="Times New Roman"/>
          <w:color w:val="000000"/>
        </w:rPr>
        <w:t xml:space="preserve"> </w:t>
      </w:r>
      <w:r w:rsidR="00773D5C" w:rsidRPr="00F17DA2">
        <w:rPr>
          <w:rFonts w:cs="Times New Roman"/>
          <w:color w:val="000000"/>
        </w:rPr>
        <w:t>не имеет большого значения.</w:t>
      </w:r>
    </w:p>
    <w:p w14:paraId="518CACBF" w14:textId="2951618D" w:rsidR="002A21C6" w:rsidRPr="00F17DA2" w:rsidRDefault="00773D5C" w:rsidP="00773D5C">
      <w:pPr>
        <w:rPr>
          <w:rFonts w:cs="Times New Roman"/>
          <w:color w:val="000000"/>
        </w:rPr>
      </w:pPr>
      <w:r w:rsidRPr="00F17DA2">
        <w:rPr>
          <w:rFonts w:cs="Times New Roman"/>
          <w:color w:val="000000"/>
        </w:rPr>
        <w:t>Таким образом, результаты интервью показали, что большинство респондентов ощущают рост желания вступать в политическую коммуникацию из-за неограниченного количества информации, предоставленной им с помо</w:t>
      </w:r>
      <w:r w:rsidRPr="00F17DA2">
        <w:rPr>
          <w:rFonts w:cs="Times New Roman"/>
          <w:color w:val="000000"/>
        </w:rPr>
        <w:lastRenderedPageBreak/>
        <w:t xml:space="preserve">щью цифровых технологий. Это может указывать на то, что цифровые технологии играют важную роль в повышении участия граждан в политической жизни и обладают возможностью в побуждении людей к действиям. </w:t>
      </w:r>
    </w:p>
    <w:p w14:paraId="3BF195AA" w14:textId="357D566D" w:rsidR="00DA22BC" w:rsidRPr="00F17DA2" w:rsidRDefault="00DA22BC" w:rsidP="00DA22BC">
      <w:pPr>
        <w:rPr>
          <w:rFonts w:cs="Times New Roman"/>
          <w:color w:val="000000"/>
        </w:rPr>
      </w:pPr>
      <w:r w:rsidRPr="00F17DA2">
        <w:rPr>
          <w:rFonts w:cs="Times New Roman"/>
          <w:color w:val="000000"/>
        </w:rPr>
        <w:t>Большинство (9 человек) ответили, что их реакция на политические события, транслируемые цифровыми СМИ, побудила их к вступлению в политическую коммуникацию.</w:t>
      </w:r>
    </w:p>
    <w:p w14:paraId="72A0AF11" w14:textId="06B27499" w:rsidR="00DA22BC" w:rsidRPr="00F17DA2" w:rsidRDefault="00DA22BC" w:rsidP="00DA22BC">
      <w:pPr>
        <w:rPr>
          <w:rFonts w:cs="Times New Roman"/>
          <w:color w:val="000000"/>
        </w:rPr>
      </w:pPr>
      <w:r w:rsidRPr="00F17DA2">
        <w:rPr>
          <w:rFonts w:cs="Times New Roman"/>
          <w:color w:val="000000"/>
        </w:rPr>
        <w:t>Анализ ответов показал: респонденты считают, что цифровые СМИ являются основным источником информации о политических событиях, и что они играют важную роль в формировании их мнения о политике. Некоторые респонденты отметили, что они начали вступать в политическую коммуникацию после того, как увидели, как другие люди обсуждают политические события в социальных сетях или на форумах.</w:t>
      </w:r>
    </w:p>
    <w:p w14:paraId="146206FF" w14:textId="2496326E" w:rsidR="008E3A28" w:rsidRPr="00F17DA2" w:rsidRDefault="0057761C" w:rsidP="008E3A28">
      <w:pPr>
        <w:rPr>
          <w:rFonts w:cs="Times New Roman"/>
          <w:color w:val="000000"/>
        </w:rPr>
      </w:pPr>
      <w:r w:rsidRPr="00F17DA2">
        <w:rPr>
          <w:rFonts w:cs="Times New Roman"/>
          <w:color w:val="000000"/>
        </w:rPr>
        <w:t>Далее, было выявлено с помощью каких платформ политическая коммуникация была достигнута</w:t>
      </w:r>
      <w:r w:rsidR="008E3A28" w:rsidRPr="00F17DA2">
        <w:rPr>
          <w:rFonts w:cs="Times New Roman"/>
          <w:color w:val="000000"/>
        </w:rPr>
        <w:t xml:space="preserve">. Отвечая на вопрос о том, какие социальные сети и платформы способствовали поддержанию коммуникации и общения респонденты выделили следующие (расставлены в иерархическом порядке, начиная с самого используемого): </w:t>
      </w:r>
    </w:p>
    <w:p w14:paraId="0FB3254E" w14:textId="77777777" w:rsidR="008E3A28" w:rsidRPr="00F17DA2" w:rsidRDefault="008E3A28" w:rsidP="008E3A28">
      <w:pPr>
        <w:rPr>
          <w:rFonts w:cs="Times New Roman"/>
          <w:color w:val="000000"/>
        </w:rPr>
      </w:pPr>
    </w:p>
    <w:p w14:paraId="1F4DDEF0" w14:textId="77777777" w:rsidR="00A64669" w:rsidRPr="00F17DA2" w:rsidRDefault="008E3A28" w:rsidP="0057761C">
      <w:pPr>
        <w:rPr>
          <w:rFonts w:cs="Times New Roman"/>
          <w:color w:val="000000"/>
          <w:lang w:val="en-US"/>
        </w:rPr>
      </w:pPr>
      <w:r w:rsidRPr="00F17DA2">
        <w:rPr>
          <w:rFonts w:cs="Times New Roman"/>
          <w:color w:val="000000"/>
          <w:lang w:val="en-US"/>
        </w:rPr>
        <w:t>•</w:t>
      </w:r>
      <w:r w:rsidR="0057761C" w:rsidRPr="00F17DA2">
        <w:rPr>
          <w:rFonts w:cs="Times New Roman"/>
          <w:color w:val="000000"/>
          <w:lang w:val="en-US"/>
        </w:rPr>
        <w:t xml:space="preserve"> Telegram (12)</w:t>
      </w:r>
    </w:p>
    <w:p w14:paraId="66AACB72" w14:textId="0E28C245" w:rsidR="008E3A28" w:rsidRPr="00F17DA2" w:rsidRDefault="00A64669" w:rsidP="00A64669">
      <w:pPr>
        <w:rPr>
          <w:rFonts w:cs="Times New Roman"/>
          <w:color w:val="000000"/>
          <w:lang w:val="en-US"/>
        </w:rPr>
      </w:pPr>
      <w:r w:rsidRPr="00F17DA2">
        <w:rPr>
          <w:rFonts w:cs="Times New Roman"/>
          <w:color w:val="000000"/>
          <w:lang w:val="en-US"/>
        </w:rPr>
        <w:t>•</w:t>
      </w:r>
      <w:r w:rsidRPr="00F17DA2">
        <w:rPr>
          <w:rFonts w:cs="Times New Roman"/>
          <w:color w:val="000000"/>
          <w:lang w:val="en-US"/>
        </w:rPr>
        <w:tab/>
        <w:t>Twitter (10)</w:t>
      </w:r>
      <w:r w:rsidR="008E3A28" w:rsidRPr="00F17DA2">
        <w:rPr>
          <w:rFonts w:cs="Times New Roman"/>
          <w:color w:val="000000"/>
          <w:lang w:val="en-US"/>
        </w:rPr>
        <w:tab/>
      </w:r>
    </w:p>
    <w:p w14:paraId="414BB166" w14:textId="7D574A37" w:rsidR="008E3A28" w:rsidRPr="00F17DA2" w:rsidRDefault="008E3A28" w:rsidP="008E3A28">
      <w:pPr>
        <w:rPr>
          <w:rFonts w:cs="Times New Roman"/>
          <w:color w:val="000000"/>
          <w:lang w:val="en-US"/>
        </w:rPr>
      </w:pPr>
      <w:r w:rsidRPr="00F17DA2">
        <w:rPr>
          <w:rFonts w:cs="Times New Roman"/>
          <w:color w:val="000000"/>
          <w:lang w:val="en-US"/>
        </w:rPr>
        <w:t>•</w:t>
      </w:r>
      <w:r w:rsidRPr="00F17DA2">
        <w:rPr>
          <w:rFonts w:cs="Times New Roman"/>
          <w:color w:val="000000"/>
          <w:lang w:val="en-US"/>
        </w:rPr>
        <w:tab/>
      </w:r>
      <w:r w:rsidR="0057761C" w:rsidRPr="00F17DA2">
        <w:rPr>
          <w:rFonts w:cs="Times New Roman"/>
          <w:color w:val="000000"/>
          <w:lang w:val="en-US"/>
        </w:rPr>
        <w:t>Facebook (8)</w:t>
      </w:r>
    </w:p>
    <w:p w14:paraId="18C721AF" w14:textId="72C4E0C7" w:rsidR="0057761C" w:rsidRPr="00F17DA2" w:rsidRDefault="0057761C" w:rsidP="008E3A28">
      <w:pPr>
        <w:rPr>
          <w:rFonts w:cs="Times New Roman"/>
          <w:color w:val="000000"/>
          <w:lang w:val="en-US"/>
        </w:rPr>
      </w:pPr>
      <w:r w:rsidRPr="00F17DA2">
        <w:rPr>
          <w:rFonts w:cs="Times New Roman"/>
          <w:color w:val="000000"/>
          <w:lang w:val="en-US"/>
        </w:rPr>
        <w:t>•         Instagram (8)</w:t>
      </w:r>
    </w:p>
    <w:p w14:paraId="0FE17FDB" w14:textId="3A3315CC" w:rsidR="008E3A28" w:rsidRPr="00F17DA2" w:rsidRDefault="008E3A28" w:rsidP="008E3A28">
      <w:pPr>
        <w:rPr>
          <w:rFonts w:cs="Times New Roman"/>
          <w:color w:val="000000"/>
          <w:lang w:val="en-US"/>
        </w:rPr>
      </w:pPr>
      <w:r w:rsidRPr="00F17DA2">
        <w:rPr>
          <w:rFonts w:cs="Times New Roman"/>
          <w:color w:val="000000"/>
          <w:lang w:val="en-US"/>
        </w:rPr>
        <w:t>•</w:t>
      </w:r>
      <w:r w:rsidRPr="00F17DA2">
        <w:rPr>
          <w:rFonts w:cs="Times New Roman"/>
          <w:color w:val="000000"/>
          <w:lang w:val="en-US"/>
        </w:rPr>
        <w:tab/>
      </w:r>
      <w:r w:rsidRPr="00F17DA2">
        <w:rPr>
          <w:rFonts w:cs="Times New Roman"/>
          <w:color w:val="000000"/>
        </w:rPr>
        <w:t>Вконтакте</w:t>
      </w:r>
      <w:r w:rsidR="0057761C" w:rsidRPr="00F17DA2">
        <w:rPr>
          <w:rFonts w:cs="Times New Roman"/>
          <w:color w:val="000000"/>
          <w:lang w:val="en-US"/>
        </w:rPr>
        <w:t xml:space="preserve"> (3</w:t>
      </w:r>
      <w:r w:rsidRPr="00F17DA2">
        <w:rPr>
          <w:rFonts w:cs="Times New Roman"/>
          <w:color w:val="000000"/>
          <w:lang w:val="en-US"/>
        </w:rPr>
        <w:t>)</w:t>
      </w:r>
    </w:p>
    <w:p w14:paraId="58F2BA51" w14:textId="770BC1FC" w:rsidR="008E3A28" w:rsidRPr="00F17DA2" w:rsidRDefault="00A64669" w:rsidP="008E3A28">
      <w:pPr>
        <w:rPr>
          <w:rFonts w:cs="Times New Roman"/>
          <w:color w:val="000000"/>
        </w:rPr>
      </w:pPr>
      <w:r w:rsidRPr="00F17DA2">
        <w:rPr>
          <w:rFonts w:cs="Times New Roman"/>
          <w:color w:val="000000"/>
        </w:rPr>
        <w:t>•</w:t>
      </w:r>
      <w:r w:rsidRPr="00F17DA2">
        <w:rPr>
          <w:rFonts w:cs="Times New Roman"/>
          <w:color w:val="000000"/>
        </w:rPr>
        <w:tab/>
      </w:r>
      <w:r w:rsidRPr="00F17DA2">
        <w:rPr>
          <w:rFonts w:cs="Times New Roman"/>
          <w:color w:val="000000"/>
          <w:lang w:val="en-US"/>
        </w:rPr>
        <w:t>WhatsAp</w:t>
      </w:r>
      <w:r w:rsidR="0057761C" w:rsidRPr="00F17DA2">
        <w:rPr>
          <w:rFonts w:cs="Times New Roman"/>
          <w:color w:val="000000"/>
          <w:lang w:val="en-US"/>
        </w:rPr>
        <w:t>p</w:t>
      </w:r>
      <w:r w:rsidR="0057761C" w:rsidRPr="00F17DA2">
        <w:rPr>
          <w:rFonts w:cs="Times New Roman"/>
          <w:color w:val="000000"/>
        </w:rPr>
        <w:t xml:space="preserve"> (1</w:t>
      </w:r>
      <w:r w:rsidR="008E3A28" w:rsidRPr="00F17DA2">
        <w:rPr>
          <w:rFonts w:cs="Times New Roman"/>
          <w:color w:val="000000"/>
        </w:rPr>
        <w:t>)</w:t>
      </w:r>
    </w:p>
    <w:p w14:paraId="072FD732" w14:textId="0FAE8A86" w:rsidR="00DA22BC" w:rsidRPr="00F17DA2" w:rsidRDefault="008E3A28" w:rsidP="008E3A28">
      <w:pPr>
        <w:rPr>
          <w:rFonts w:cs="Times New Roman"/>
          <w:color w:val="000000"/>
        </w:rPr>
      </w:pPr>
      <w:r w:rsidRPr="00F17DA2">
        <w:rPr>
          <w:rFonts w:cs="Times New Roman"/>
          <w:color w:val="000000"/>
        </w:rPr>
        <w:t>Первой по частоте использования выступила такая социальная сеть, как</w:t>
      </w:r>
      <w:r w:rsidR="00A64669" w:rsidRPr="00F17DA2">
        <w:rPr>
          <w:rFonts w:cs="Times New Roman"/>
          <w:color w:val="000000"/>
        </w:rPr>
        <w:t xml:space="preserve"> Telegram</w:t>
      </w:r>
      <w:r w:rsidRPr="00F17DA2">
        <w:rPr>
          <w:rFonts w:cs="Times New Roman"/>
          <w:color w:val="000000"/>
        </w:rPr>
        <w:t xml:space="preserve">. </w:t>
      </w:r>
      <w:r w:rsidR="00A64669" w:rsidRPr="00F17DA2">
        <w:rPr>
          <w:rFonts w:cs="Times New Roman"/>
          <w:color w:val="000000"/>
        </w:rPr>
        <w:t>В данной социальной сети</w:t>
      </w:r>
      <w:r w:rsidRPr="00F17DA2">
        <w:rPr>
          <w:rFonts w:cs="Times New Roman"/>
          <w:color w:val="000000"/>
        </w:rPr>
        <w:t xml:space="preserve"> </w:t>
      </w:r>
      <w:r w:rsidR="00A64669" w:rsidRPr="00F17DA2">
        <w:rPr>
          <w:rFonts w:cs="Times New Roman"/>
          <w:color w:val="000000"/>
        </w:rPr>
        <w:t>существует большое количество сообществ на политические темы</w:t>
      </w:r>
      <w:r w:rsidRPr="00F17DA2">
        <w:rPr>
          <w:rFonts w:cs="Times New Roman"/>
          <w:color w:val="000000"/>
        </w:rPr>
        <w:t xml:space="preserve">. </w:t>
      </w:r>
      <w:r w:rsidR="00264E8E" w:rsidRPr="00F17DA2">
        <w:rPr>
          <w:rFonts w:cs="Times New Roman"/>
          <w:color w:val="000000"/>
        </w:rPr>
        <w:t xml:space="preserve">Это может быть связано с тем, что Телеграмм обеспечивает высокую степень конфиденциальности и безопасности, а также позволяет создавать закрытые группы для обсуждения политических вопросов. </w:t>
      </w:r>
      <w:r w:rsidRPr="00F17DA2">
        <w:rPr>
          <w:rFonts w:cs="Times New Roman"/>
          <w:color w:val="000000"/>
        </w:rPr>
        <w:t xml:space="preserve">Вторым по частоте использования выступила платформа </w:t>
      </w:r>
      <w:r w:rsidR="00A64669" w:rsidRPr="00F17DA2">
        <w:rPr>
          <w:rFonts w:cs="Times New Roman"/>
          <w:color w:val="000000"/>
          <w:lang w:val="en-US"/>
        </w:rPr>
        <w:t>Twitter</w:t>
      </w:r>
      <w:r w:rsidR="00A64669" w:rsidRPr="00F17DA2">
        <w:rPr>
          <w:rFonts w:cs="Times New Roman"/>
          <w:color w:val="000000"/>
        </w:rPr>
        <w:t xml:space="preserve"> - сервис </w:t>
      </w:r>
      <w:r w:rsidR="00A64669" w:rsidRPr="00F17DA2">
        <w:rPr>
          <w:rFonts w:cs="Times New Roman"/>
          <w:color w:val="000000"/>
        </w:rPr>
        <w:lastRenderedPageBreak/>
        <w:t>микроблогов и социальная сеть, в которой пользователи публикуют сообщения, известные как «твиты», и взаимодействуют с ними. Такая платформа нацелена на публикацию своих мыслей и возможность реагировать на них.</w:t>
      </w:r>
      <w:r w:rsidRPr="00F17DA2">
        <w:rPr>
          <w:rFonts w:cs="Times New Roman"/>
          <w:color w:val="000000"/>
        </w:rPr>
        <w:t xml:space="preserve"> Далее были упомянуты социальные сети: </w:t>
      </w:r>
      <w:r w:rsidR="00A64669" w:rsidRPr="00F17DA2">
        <w:rPr>
          <w:rFonts w:cs="Times New Roman"/>
          <w:color w:val="000000"/>
          <w:lang w:val="en-US"/>
        </w:rPr>
        <w:t>Facebook</w:t>
      </w:r>
      <w:r w:rsidR="00A64669" w:rsidRPr="00F17DA2">
        <w:rPr>
          <w:rFonts w:cs="Times New Roman"/>
          <w:color w:val="000000"/>
        </w:rPr>
        <w:t xml:space="preserve">, </w:t>
      </w:r>
      <w:r w:rsidR="00A64669" w:rsidRPr="00F17DA2">
        <w:rPr>
          <w:rFonts w:cs="Times New Roman"/>
          <w:color w:val="000000"/>
          <w:lang w:val="en-US"/>
        </w:rPr>
        <w:t>Instagram</w:t>
      </w:r>
      <w:r w:rsidR="00A64669" w:rsidRPr="00F17DA2">
        <w:rPr>
          <w:rFonts w:cs="Times New Roman"/>
          <w:color w:val="000000"/>
        </w:rPr>
        <w:t>, Вконтакте, Whats</w:t>
      </w:r>
      <w:r w:rsidR="00A64669" w:rsidRPr="00F17DA2">
        <w:rPr>
          <w:rFonts w:cs="Times New Roman"/>
          <w:color w:val="000000"/>
          <w:lang w:val="en-US"/>
        </w:rPr>
        <w:t>Ap</w:t>
      </w:r>
      <w:r w:rsidR="00A64669" w:rsidRPr="00F17DA2">
        <w:rPr>
          <w:rFonts w:cs="Times New Roman"/>
          <w:color w:val="000000"/>
        </w:rPr>
        <w:t>p</w:t>
      </w:r>
      <w:r w:rsidRPr="00F17DA2">
        <w:rPr>
          <w:rFonts w:cs="Times New Roman"/>
          <w:color w:val="000000"/>
        </w:rPr>
        <w:t xml:space="preserve">. Все они были определены респондентами, как средства </w:t>
      </w:r>
      <w:r w:rsidR="008B0313" w:rsidRPr="00F17DA2">
        <w:rPr>
          <w:rFonts w:cs="Times New Roman"/>
          <w:color w:val="000000"/>
        </w:rPr>
        <w:t>для политической онлайн коммуникации</w:t>
      </w:r>
      <w:r w:rsidRPr="00F17DA2">
        <w:rPr>
          <w:rFonts w:cs="Times New Roman"/>
          <w:color w:val="000000"/>
        </w:rPr>
        <w:t>.</w:t>
      </w:r>
    </w:p>
    <w:p w14:paraId="0E51428F" w14:textId="3363C667" w:rsidR="00FC2A39" w:rsidRPr="00F17DA2" w:rsidRDefault="00944410" w:rsidP="00264E8E">
      <w:pPr>
        <w:rPr>
          <w:rFonts w:cs="Times New Roman"/>
          <w:color w:val="000000"/>
        </w:rPr>
      </w:pPr>
      <w:r w:rsidRPr="00F17DA2">
        <w:rPr>
          <w:rFonts w:cs="Times New Roman"/>
          <w:color w:val="000000"/>
        </w:rPr>
        <w:t>Таким образом, можно сделать вывод, что для сообществ политических онлайн коммуникаций Телеграмм является предпочтительным инструментом.</w:t>
      </w:r>
    </w:p>
    <w:p w14:paraId="15BF2DD2" w14:textId="7348730C" w:rsidR="00264E8E" w:rsidRPr="00F17DA2" w:rsidRDefault="00264E8E" w:rsidP="00264E8E">
      <w:pPr>
        <w:rPr>
          <w:rFonts w:cs="Times New Roman"/>
          <w:color w:val="000000"/>
        </w:rPr>
      </w:pPr>
      <w:r w:rsidRPr="00F17DA2">
        <w:rPr>
          <w:rFonts w:cs="Times New Roman"/>
          <w:color w:val="000000"/>
        </w:rPr>
        <w:t>Заключительный блок вопросов был нацелен на выявление изменений, которые цифровые технологии внесли в п</w:t>
      </w:r>
      <w:r w:rsidR="00A90448" w:rsidRPr="00F17DA2">
        <w:rPr>
          <w:rFonts w:cs="Times New Roman"/>
          <w:color w:val="000000"/>
        </w:rPr>
        <w:t xml:space="preserve">роцесс политической коммуникации. </w:t>
      </w:r>
    </w:p>
    <w:p w14:paraId="0B24265F" w14:textId="4C36A43E" w:rsidR="00A90448" w:rsidRPr="00F17DA2" w:rsidRDefault="00A90448" w:rsidP="00A90448">
      <w:pPr>
        <w:rPr>
          <w:rFonts w:cs="Times New Roman"/>
          <w:color w:val="000000"/>
        </w:rPr>
      </w:pPr>
      <w:r w:rsidRPr="00F17DA2">
        <w:rPr>
          <w:rFonts w:cs="Times New Roman"/>
          <w:color w:val="000000"/>
        </w:rPr>
        <w:t>На основе полученных результатов можно сделать следующий вывод: цифровые технологии изменили политическую коммуникацию в значительной степени. Сегодня, благодаря интернету и социальным сетям, люди могут получать информацию о политических событиях и кандидатах в режиме реального времени. Это позволяет им быть более информированными и принимать более обоснованные решения при формировании своего мнения и на выборах.</w:t>
      </w:r>
    </w:p>
    <w:p w14:paraId="3D557F8A" w14:textId="48B47436" w:rsidR="00A90448" w:rsidRPr="00F17DA2" w:rsidRDefault="00A90448" w:rsidP="00A90448">
      <w:pPr>
        <w:rPr>
          <w:rFonts w:cs="Times New Roman"/>
          <w:color w:val="000000"/>
        </w:rPr>
      </w:pPr>
      <w:r w:rsidRPr="00F17DA2">
        <w:rPr>
          <w:rFonts w:cs="Times New Roman"/>
          <w:color w:val="000000"/>
        </w:rPr>
        <w:t>Одним из главных изменений, которые принесли цифровые технологии в политическую коммуникацию, является возможность кандидатов и политических партий общаться с избирателями напрямую. С помощью социальных сетей и электронной почты они могут рассказывать о своих программах и идеях, а также отвечать на вопросы и комментарии избирателей. Это позволяет кандидатам и политическим партиям установить более прямую связь с избирателями и получить обратную связь от них.</w:t>
      </w:r>
    </w:p>
    <w:p w14:paraId="7725D172" w14:textId="691DB7D0" w:rsidR="00A90448" w:rsidRPr="00F17DA2" w:rsidRDefault="00A90448" w:rsidP="00A90448">
      <w:pPr>
        <w:rPr>
          <w:rFonts w:cs="Times New Roman"/>
          <w:color w:val="000000"/>
        </w:rPr>
      </w:pPr>
      <w:r w:rsidRPr="00F17DA2">
        <w:rPr>
          <w:rFonts w:cs="Times New Roman"/>
          <w:color w:val="000000"/>
        </w:rPr>
        <w:t>Еще одним изменением, которое принесли цифровые технологии в политическую коммуникацию, является возможность людей выражать свое мнение и участвовать в политических дискуссиях в онлайн-среде. С помощью социальных сетей и форумов они могут обсуждать политические вопросы, выражать свои взгляды и даже организовывать протесты и акции.</w:t>
      </w:r>
    </w:p>
    <w:p w14:paraId="537BD5BA" w14:textId="05673429" w:rsidR="00A90448" w:rsidRPr="00F17DA2" w:rsidRDefault="00A90448" w:rsidP="00A90448">
      <w:pPr>
        <w:rPr>
          <w:rFonts w:cs="Times New Roman"/>
          <w:color w:val="000000"/>
        </w:rPr>
      </w:pPr>
      <w:r w:rsidRPr="00F17DA2">
        <w:rPr>
          <w:rFonts w:cs="Times New Roman"/>
          <w:color w:val="000000"/>
        </w:rPr>
        <w:lastRenderedPageBreak/>
        <w:t>Однако, цифровые технологии также привели к появлению новых проблем в политической коммуникации. Например, фейковые новости и дезинформация могут быстро распространяться в онлайн-среде, что может повлиять на мнение избирателей и исказить результаты выборов. Кроме того, некоторые кандидаты и политические партии могут использовать цифровые технологии для манипулирования мнением избирателей и создания иллюзии поддержки.</w:t>
      </w:r>
    </w:p>
    <w:p w14:paraId="50C32BB8" w14:textId="7CAFABCC" w:rsidR="00A90448" w:rsidRPr="00F17DA2" w:rsidRDefault="00A90448" w:rsidP="00A90448">
      <w:pPr>
        <w:rPr>
          <w:rFonts w:cs="Times New Roman"/>
          <w:color w:val="000000"/>
        </w:rPr>
      </w:pPr>
      <w:r w:rsidRPr="00F17DA2">
        <w:rPr>
          <w:rFonts w:cs="Times New Roman"/>
          <w:color w:val="000000"/>
        </w:rPr>
        <w:t>В целом, цифровые технологии изменили политическую коммуникацию, сделав ее более доступной и прозрачной. Однако, они также привели к появлению новых проблем, которые нужно решать.</w:t>
      </w:r>
    </w:p>
    <w:p w14:paraId="3953E500" w14:textId="0CF25E19" w:rsidR="00090D28" w:rsidRPr="00F17DA2" w:rsidRDefault="00090D28" w:rsidP="00090D28">
      <w:pPr>
        <w:rPr>
          <w:rFonts w:cs="Times New Roman"/>
          <w:color w:val="000000"/>
        </w:rPr>
      </w:pPr>
      <w:r w:rsidRPr="00F17DA2">
        <w:rPr>
          <w:rFonts w:cs="Times New Roman"/>
          <w:color w:val="000000"/>
        </w:rPr>
        <w:t>Также, респонденты сравнили и отметили в чем преимущества политической онлайн коммуникации, выделены некоторые из них:</w:t>
      </w:r>
    </w:p>
    <w:p w14:paraId="7959AA46" w14:textId="07349DBC" w:rsidR="00090D28" w:rsidRPr="00F17DA2" w:rsidRDefault="00090D28" w:rsidP="00090D28">
      <w:pPr>
        <w:rPr>
          <w:rFonts w:cs="Times New Roman"/>
          <w:color w:val="000000"/>
        </w:rPr>
      </w:pPr>
      <w:r w:rsidRPr="00F17DA2">
        <w:rPr>
          <w:rFonts w:cs="Times New Roman"/>
          <w:color w:val="000000"/>
        </w:rPr>
        <w:t>1. Скорость и эффективность: политическая онлайн коммуникация позволяет быстро и эффективно достигать широкой аудитории.</w:t>
      </w:r>
    </w:p>
    <w:p w14:paraId="2F6B4C82" w14:textId="102F3818" w:rsidR="00090D28" w:rsidRPr="00F17DA2" w:rsidRDefault="00090D28" w:rsidP="00090D28">
      <w:pPr>
        <w:rPr>
          <w:rFonts w:cs="Times New Roman"/>
          <w:color w:val="000000"/>
        </w:rPr>
      </w:pPr>
      <w:r w:rsidRPr="00F17DA2">
        <w:rPr>
          <w:rFonts w:cs="Times New Roman"/>
          <w:color w:val="000000"/>
        </w:rPr>
        <w:t>2. Взаимодействие с аудиторией: политическая онлайн коммуникация позволяет политическим акторам взаимодействовать с аудиторией, получать обратную связь и адаптировать свои сообщения, в то время как реальная политическая коммуникация, если такая возможна, может быть менее интерактивной.</w:t>
      </w:r>
    </w:p>
    <w:p w14:paraId="7E87B008" w14:textId="0E2DCBC1" w:rsidR="00090D28" w:rsidRPr="00F17DA2" w:rsidRDefault="00090D28" w:rsidP="00090D28">
      <w:pPr>
        <w:rPr>
          <w:rFonts w:cs="Times New Roman"/>
          <w:color w:val="000000"/>
        </w:rPr>
      </w:pPr>
      <w:r w:rsidRPr="00F17DA2">
        <w:rPr>
          <w:rFonts w:cs="Times New Roman"/>
          <w:color w:val="000000"/>
        </w:rPr>
        <w:t xml:space="preserve">Однако, </w:t>
      </w:r>
      <w:r w:rsidR="00001FC5" w:rsidRPr="00F17DA2">
        <w:rPr>
          <w:rFonts w:cs="Times New Roman"/>
          <w:color w:val="000000"/>
        </w:rPr>
        <w:t xml:space="preserve">в </w:t>
      </w:r>
      <w:r w:rsidRPr="00F17DA2">
        <w:rPr>
          <w:rFonts w:cs="Times New Roman"/>
          <w:color w:val="000000"/>
        </w:rPr>
        <w:t>политической онлайн коммуникации труднее контролировать информацию, которая распространяется в интернете</w:t>
      </w:r>
      <w:r w:rsidR="00001FC5" w:rsidRPr="00F17DA2">
        <w:rPr>
          <w:rFonts w:cs="Times New Roman"/>
          <w:color w:val="000000"/>
        </w:rPr>
        <w:t>, отмечают респонденты.</w:t>
      </w:r>
    </w:p>
    <w:p w14:paraId="53F8459A" w14:textId="5EFA47C8" w:rsidR="00AC367E" w:rsidRPr="00F17DA2" w:rsidRDefault="00001FC5" w:rsidP="00AC367E">
      <w:pPr>
        <w:rPr>
          <w:rFonts w:cs="Times New Roman"/>
          <w:color w:val="000000"/>
        </w:rPr>
      </w:pPr>
      <w:r w:rsidRPr="00F17DA2">
        <w:rPr>
          <w:rFonts w:cs="Times New Roman"/>
          <w:color w:val="000000"/>
        </w:rPr>
        <w:t xml:space="preserve">В завершении интервью был задан </w:t>
      </w:r>
      <w:r w:rsidR="00AC367E" w:rsidRPr="00F17DA2">
        <w:rPr>
          <w:rFonts w:cs="Times New Roman"/>
          <w:color w:val="000000"/>
        </w:rPr>
        <w:t xml:space="preserve">вопрос: «Как вы считаете, стимулирует ли появление и широкое распространение новых типов цифровых технологий формирование и развитие новых типов общественно-политического устройства либо же государство лишь использует новые технологические возможности для обеспечения эффективности процессов политического управления в современных условиях, сохраняя и поддерживая потенциал традиционных политических режимов?». </w:t>
      </w:r>
    </w:p>
    <w:p w14:paraId="42A0B6F9" w14:textId="34542A55" w:rsidR="00316A83" w:rsidRPr="00F17DA2" w:rsidRDefault="00316A83" w:rsidP="00AC367E">
      <w:pPr>
        <w:rPr>
          <w:rFonts w:cs="Times New Roman"/>
          <w:color w:val="000000"/>
        </w:rPr>
      </w:pPr>
      <w:r w:rsidRPr="00F17DA2">
        <w:rPr>
          <w:rFonts w:cs="Times New Roman"/>
          <w:color w:val="000000"/>
        </w:rPr>
        <w:t>Полученные ответы не были односложными, отражающими четкую позицию, но проанализировав их, были выдвинуты следующие выводы:</w:t>
      </w:r>
    </w:p>
    <w:p w14:paraId="4289E211" w14:textId="276E91C7" w:rsidR="00316A83" w:rsidRPr="00F17DA2" w:rsidRDefault="00316A83" w:rsidP="00316A83">
      <w:pPr>
        <w:rPr>
          <w:rFonts w:cs="Times New Roman"/>
          <w:color w:val="000000"/>
        </w:rPr>
      </w:pPr>
      <w:r w:rsidRPr="00F17DA2">
        <w:rPr>
          <w:rFonts w:cs="Times New Roman"/>
          <w:color w:val="000000"/>
        </w:rPr>
        <w:lastRenderedPageBreak/>
        <w:t>Появление и широкое распространение новых типов цифровых технологий, безусловно, стимулирует формирование и развитие новых типов общественно-политического устройства. Эти технологии предоставляют новые возможности для участия граждан в политической жизни, обеспечивают более открытый и прозрачный процесс принятия решений, а также позволяют более эффективно координировать действия государственных органов и общественных организаций.</w:t>
      </w:r>
    </w:p>
    <w:p w14:paraId="605ED134" w14:textId="49AABE1D" w:rsidR="00316A83" w:rsidRPr="00F17DA2" w:rsidRDefault="00316A83" w:rsidP="00316A83">
      <w:pPr>
        <w:rPr>
          <w:rFonts w:cs="Times New Roman"/>
          <w:color w:val="000000"/>
        </w:rPr>
      </w:pPr>
      <w:r w:rsidRPr="00F17DA2">
        <w:rPr>
          <w:rFonts w:cs="Times New Roman"/>
          <w:color w:val="000000"/>
        </w:rPr>
        <w:t>Одним из примеров использования новых технологий в политической сфере является электронное голосование. Эта технология позволяет гражданам принимать участие в выборах и референдумах, не выходя из дома, что увеличивает участие в выборах и делает процесс более удобным и доступным.</w:t>
      </w:r>
    </w:p>
    <w:p w14:paraId="1BF62227" w14:textId="1D998B07" w:rsidR="00316A83" w:rsidRPr="00F17DA2" w:rsidRDefault="00316A83" w:rsidP="00316A83">
      <w:pPr>
        <w:rPr>
          <w:rFonts w:cs="Times New Roman"/>
          <w:color w:val="000000"/>
        </w:rPr>
      </w:pPr>
      <w:r w:rsidRPr="00F17DA2">
        <w:rPr>
          <w:rFonts w:cs="Times New Roman"/>
          <w:color w:val="000000"/>
        </w:rPr>
        <w:t>Кроме того, социальные сети и другие онлайн-платформы предоставляют возможность гражданам выражать свои мнения и идеи, обсуждать политические вопросы и взаимодействовать с политическими лидерами и органами власти. Это позволяет увеличить уровень доверия между гражданами и государством, а также повысить эффективность принятия решений.</w:t>
      </w:r>
    </w:p>
    <w:p w14:paraId="3A91201B" w14:textId="7CA67683" w:rsidR="00316A83" w:rsidRPr="00F17DA2" w:rsidRDefault="00316A83" w:rsidP="00316A83">
      <w:pPr>
        <w:rPr>
          <w:rFonts w:cs="Times New Roman"/>
          <w:color w:val="000000"/>
        </w:rPr>
      </w:pPr>
      <w:r w:rsidRPr="00F17DA2">
        <w:rPr>
          <w:rFonts w:cs="Times New Roman"/>
          <w:color w:val="000000"/>
        </w:rPr>
        <w:t>Однако, несмотря на все преимущества новых технологий, государство также использует их для обеспечения эффективности процессов политического управления в современных условиях. Например, использование алгоритмов и искусственного интеллекта позволяет автоматизировать процессы принятия решений и улучшить качество анализа данных.</w:t>
      </w:r>
    </w:p>
    <w:p w14:paraId="0DEE60FD" w14:textId="7C662196" w:rsidR="00001FC5" w:rsidRPr="00F17DA2" w:rsidRDefault="00316A83" w:rsidP="00316A83">
      <w:pPr>
        <w:rPr>
          <w:rFonts w:cs="Times New Roman"/>
          <w:color w:val="000000"/>
        </w:rPr>
      </w:pPr>
      <w:r w:rsidRPr="00F17DA2">
        <w:rPr>
          <w:rFonts w:cs="Times New Roman"/>
          <w:color w:val="000000"/>
        </w:rPr>
        <w:t>Таким образом, можно сделать вывод, что появление и широкое распространение новых типов цифровых технологий стимулирует формирование и развитие новых типов общественно-политического устройства, но государство также использует эти технологии для обеспечения эффективности процессов политического управления в современных условиях.</w:t>
      </w:r>
    </w:p>
    <w:p w14:paraId="79F28624" w14:textId="77777777" w:rsidR="00E205AA" w:rsidRPr="00F17DA2" w:rsidRDefault="00341F64" w:rsidP="00316A83">
      <w:pPr>
        <w:rPr>
          <w:rFonts w:cs="Times New Roman"/>
          <w:color w:val="000000"/>
        </w:rPr>
      </w:pPr>
      <w:r w:rsidRPr="00F17DA2">
        <w:rPr>
          <w:rFonts w:cs="Times New Roman"/>
          <w:color w:val="000000"/>
        </w:rPr>
        <w:t>Многие респонденты говорят о том, что с приходом цифровых технологий, люди стали более подвержены пропаганде</w:t>
      </w:r>
      <w:r w:rsidR="00451D8D" w:rsidRPr="00F17DA2">
        <w:rPr>
          <w:rFonts w:cs="Times New Roman"/>
          <w:color w:val="000000"/>
        </w:rPr>
        <w:t xml:space="preserve">, так как с помощью подачи нужной информации в большом количестве, люди способны становиться </w:t>
      </w:r>
      <w:r w:rsidR="00451D8D" w:rsidRPr="00F17DA2">
        <w:rPr>
          <w:rFonts w:cs="Times New Roman"/>
          <w:color w:val="000000"/>
        </w:rPr>
        <w:lastRenderedPageBreak/>
        <w:t xml:space="preserve">управляемой массой. </w:t>
      </w:r>
      <w:r w:rsidR="00E205AA" w:rsidRPr="00F17DA2">
        <w:rPr>
          <w:rFonts w:cs="Times New Roman"/>
          <w:color w:val="000000"/>
        </w:rPr>
        <w:t>Основываясь на эти ответы, были сделаны следующие выводы:</w:t>
      </w:r>
    </w:p>
    <w:p w14:paraId="1469DD9B" w14:textId="6AC7E34C" w:rsidR="00E205AA" w:rsidRPr="00F17DA2" w:rsidRDefault="00E205AA" w:rsidP="00E205AA">
      <w:pPr>
        <w:rPr>
          <w:rFonts w:cs="Times New Roman"/>
          <w:color w:val="000000"/>
        </w:rPr>
      </w:pPr>
      <w:r w:rsidRPr="00F17DA2">
        <w:rPr>
          <w:rFonts w:cs="Times New Roman"/>
          <w:color w:val="000000"/>
        </w:rPr>
        <w:t>1. Современные цифровые технологии позволяют политическим силам эффективно воздействовать на мнения и поведение людей через социальные сети, мессенджеры и другие онлайн-платформы.</w:t>
      </w:r>
    </w:p>
    <w:p w14:paraId="3C674EC3" w14:textId="77777777" w:rsidR="00E205AA" w:rsidRPr="00F17DA2" w:rsidRDefault="00E205AA" w:rsidP="00E205AA">
      <w:pPr>
        <w:rPr>
          <w:rFonts w:cs="Times New Roman"/>
          <w:color w:val="000000"/>
        </w:rPr>
      </w:pPr>
      <w:r w:rsidRPr="00F17DA2">
        <w:rPr>
          <w:rFonts w:cs="Times New Roman"/>
          <w:color w:val="000000"/>
        </w:rPr>
        <w:t>2. Целью такого воздействия может быть не только пропаганда определенных политических взглядов, но и формирование определенных стереотипов и установок, которые могут привести к управляемости масс.</w:t>
      </w:r>
    </w:p>
    <w:p w14:paraId="6245654E" w14:textId="77777777" w:rsidR="00E205AA" w:rsidRPr="00F17DA2" w:rsidRDefault="00E205AA" w:rsidP="00E205AA">
      <w:pPr>
        <w:rPr>
          <w:rFonts w:cs="Times New Roman"/>
          <w:color w:val="000000"/>
        </w:rPr>
      </w:pPr>
    </w:p>
    <w:p w14:paraId="5A0D9669" w14:textId="582E1023" w:rsidR="00E205AA" w:rsidRPr="00F17DA2" w:rsidRDefault="00E205AA" w:rsidP="00E205AA">
      <w:pPr>
        <w:rPr>
          <w:rFonts w:cs="Times New Roman"/>
          <w:color w:val="000000"/>
        </w:rPr>
      </w:pPr>
      <w:r w:rsidRPr="00F17DA2">
        <w:rPr>
          <w:rFonts w:cs="Times New Roman"/>
          <w:color w:val="000000"/>
        </w:rPr>
        <w:t>3. Однако, не следует забывать, что люди имеют свои собственные мнения и убеждения, и не всегда поддаются манипуляциям. Кроме того, существуют механизмы контроля и регулирования политической онлайн коммуникации, которые могут ограничить возможности для манипуляций.</w:t>
      </w:r>
    </w:p>
    <w:p w14:paraId="56501DE0" w14:textId="77777777" w:rsidR="00E205AA" w:rsidRPr="00F17DA2" w:rsidRDefault="00E205AA" w:rsidP="00E205AA">
      <w:pPr>
        <w:rPr>
          <w:rFonts w:cs="Times New Roman"/>
          <w:color w:val="000000"/>
        </w:rPr>
      </w:pPr>
      <w:r w:rsidRPr="00F17DA2">
        <w:rPr>
          <w:rFonts w:cs="Times New Roman"/>
          <w:color w:val="000000"/>
        </w:rPr>
        <w:t>4. В целом, политическая онлайн коммуникация имеет как позитивные, так и негативные стороны, и ее влияние на общество зависит от того, как она используется и регулируется.</w:t>
      </w:r>
    </w:p>
    <w:p w14:paraId="3D7297C2" w14:textId="77777777" w:rsidR="00A90448" w:rsidRPr="00F17DA2" w:rsidRDefault="00A90448" w:rsidP="00264E8E">
      <w:pPr>
        <w:rPr>
          <w:rFonts w:cs="Times New Roman"/>
          <w:color w:val="000000"/>
        </w:rPr>
      </w:pPr>
    </w:p>
    <w:p w14:paraId="02BBE195" w14:textId="7CC9BCF5" w:rsidR="00FC2A39" w:rsidRPr="00F17DA2" w:rsidRDefault="00FC2A39">
      <w:pPr>
        <w:rPr>
          <w:rFonts w:eastAsia="Times New Roman" w:cs="Times New Roman"/>
          <w:b/>
          <w:bCs/>
          <w:color w:val="000000"/>
        </w:rPr>
      </w:pPr>
    </w:p>
    <w:p w14:paraId="62630D2C" w14:textId="0CFD3FCF" w:rsidR="00FC2A39" w:rsidRPr="00F17DA2" w:rsidRDefault="00FC2A39">
      <w:pPr>
        <w:rPr>
          <w:rFonts w:eastAsia="Times New Roman" w:cs="Times New Roman"/>
          <w:b/>
          <w:bCs/>
          <w:color w:val="000000"/>
        </w:rPr>
      </w:pPr>
    </w:p>
    <w:p w14:paraId="6A858E1C" w14:textId="375E5EC6" w:rsidR="00FC2A39" w:rsidRPr="00F17DA2" w:rsidRDefault="00FC2A39">
      <w:pPr>
        <w:rPr>
          <w:rFonts w:eastAsia="Times New Roman" w:cs="Times New Roman"/>
          <w:b/>
          <w:bCs/>
          <w:color w:val="000000"/>
        </w:rPr>
      </w:pPr>
    </w:p>
    <w:p w14:paraId="3A66B031" w14:textId="10820E9C" w:rsidR="00B403E8" w:rsidRPr="00F17DA2" w:rsidRDefault="00B403E8">
      <w:pPr>
        <w:rPr>
          <w:rFonts w:eastAsia="Times New Roman" w:cs="Times New Roman"/>
          <w:b/>
          <w:bCs/>
          <w:color w:val="000000"/>
        </w:rPr>
      </w:pPr>
    </w:p>
    <w:p w14:paraId="43D7DE12" w14:textId="6D678230" w:rsidR="00802245" w:rsidRDefault="00802245" w:rsidP="005C059C">
      <w:pPr>
        <w:ind w:firstLine="0"/>
        <w:rPr>
          <w:rFonts w:eastAsia="Times New Roman" w:cs="Times New Roman"/>
          <w:b/>
          <w:bCs/>
          <w:color w:val="000000"/>
        </w:rPr>
      </w:pPr>
    </w:p>
    <w:p w14:paraId="36FA5B15" w14:textId="77777777" w:rsidR="005C059C" w:rsidRPr="00F17DA2" w:rsidRDefault="005C059C" w:rsidP="005C059C">
      <w:pPr>
        <w:ind w:firstLine="0"/>
        <w:rPr>
          <w:rFonts w:eastAsia="Times New Roman" w:cs="Times New Roman"/>
          <w:b/>
          <w:bCs/>
          <w:color w:val="000000"/>
        </w:rPr>
      </w:pPr>
    </w:p>
    <w:p w14:paraId="2BF4A27F" w14:textId="2C3771FD" w:rsidR="00FC2A39" w:rsidRDefault="00FC2A39">
      <w:pPr>
        <w:rPr>
          <w:rFonts w:eastAsia="Times New Roman" w:cs="Times New Roman"/>
          <w:b/>
          <w:bCs/>
          <w:color w:val="000000"/>
        </w:rPr>
      </w:pPr>
    </w:p>
    <w:p w14:paraId="661CC4FC" w14:textId="421EEE2E" w:rsidR="00B534D9" w:rsidRDefault="00B534D9">
      <w:pPr>
        <w:rPr>
          <w:rFonts w:eastAsia="Times New Roman" w:cs="Times New Roman"/>
          <w:b/>
          <w:bCs/>
          <w:color w:val="000000"/>
        </w:rPr>
      </w:pPr>
    </w:p>
    <w:p w14:paraId="37A425B7" w14:textId="2F47B081" w:rsidR="00B534D9" w:rsidRDefault="00B534D9">
      <w:pPr>
        <w:rPr>
          <w:rFonts w:eastAsia="Times New Roman" w:cs="Times New Roman"/>
          <w:b/>
          <w:bCs/>
          <w:color w:val="000000"/>
        </w:rPr>
      </w:pPr>
    </w:p>
    <w:p w14:paraId="6C4B023A" w14:textId="14A16236" w:rsidR="00B534D9" w:rsidRDefault="00B534D9">
      <w:pPr>
        <w:rPr>
          <w:rFonts w:eastAsia="Times New Roman" w:cs="Times New Roman"/>
          <w:b/>
          <w:bCs/>
          <w:color w:val="000000"/>
        </w:rPr>
      </w:pPr>
    </w:p>
    <w:p w14:paraId="0E415DE7" w14:textId="7CBC27CD" w:rsidR="00B534D9" w:rsidRDefault="00B534D9">
      <w:pPr>
        <w:rPr>
          <w:rFonts w:eastAsia="Times New Roman" w:cs="Times New Roman"/>
          <w:b/>
          <w:bCs/>
          <w:color w:val="000000"/>
        </w:rPr>
      </w:pPr>
    </w:p>
    <w:p w14:paraId="594FEF36" w14:textId="77777777" w:rsidR="00B534D9" w:rsidRPr="00F17DA2" w:rsidRDefault="00B534D9">
      <w:pPr>
        <w:rPr>
          <w:rFonts w:eastAsia="Times New Roman" w:cs="Times New Roman"/>
          <w:b/>
          <w:bCs/>
          <w:color w:val="000000"/>
        </w:rPr>
      </w:pPr>
    </w:p>
    <w:p w14:paraId="0896830E" w14:textId="77777777" w:rsidR="00727D88" w:rsidRPr="005C059C" w:rsidRDefault="00727D88" w:rsidP="00B534D9">
      <w:pPr>
        <w:pStyle w:val="1"/>
      </w:pPr>
      <w:bookmarkStart w:id="17" w:name="_Toc133445613"/>
      <w:bookmarkStart w:id="18" w:name="_Toc135005925"/>
      <w:r w:rsidRPr="005C059C">
        <w:lastRenderedPageBreak/>
        <w:t>Заключение</w:t>
      </w:r>
      <w:bookmarkEnd w:id="14"/>
      <w:bookmarkEnd w:id="17"/>
      <w:bookmarkEnd w:id="18"/>
    </w:p>
    <w:p w14:paraId="3961177F" w14:textId="2C254955" w:rsidR="00AF5FFC" w:rsidRPr="00F17DA2" w:rsidRDefault="008B02A6" w:rsidP="008B02A6">
      <w:pPr>
        <w:rPr>
          <w:rFonts w:cs="Times New Roman"/>
          <w:color w:val="000000"/>
        </w:rPr>
      </w:pPr>
      <w:r w:rsidRPr="008B02A6">
        <w:rPr>
          <w:rFonts w:cs="Times New Roman"/>
          <w:color w:val="000000"/>
        </w:rPr>
        <w:t xml:space="preserve">В данной работе была раскрыта тема </w:t>
      </w:r>
      <w:r>
        <w:rPr>
          <w:rFonts w:cs="Times New Roman"/>
          <w:color w:val="000000"/>
        </w:rPr>
        <w:t>влияния цифровых технологий на политическую коммуникацию</w:t>
      </w:r>
      <w:r w:rsidRPr="008B02A6">
        <w:rPr>
          <w:rFonts w:cs="Times New Roman"/>
          <w:color w:val="000000"/>
        </w:rPr>
        <w:t xml:space="preserve">. На основании теоретического материала можно утверждать, что в науке </w:t>
      </w:r>
      <w:r>
        <w:rPr>
          <w:rFonts w:cs="Times New Roman"/>
          <w:color w:val="000000"/>
        </w:rPr>
        <w:t>существует множество подходов к</w:t>
      </w:r>
      <w:r w:rsidR="000227C9" w:rsidRPr="008B02A6">
        <w:rPr>
          <w:rFonts w:cs="Times New Roman"/>
          <w:color w:val="000000"/>
        </w:rPr>
        <w:t xml:space="preserve"> истолкованию политической коммуникации и коммуникативных технологий в политических процессах</w:t>
      </w:r>
      <w:r>
        <w:rPr>
          <w:rFonts w:cs="Times New Roman"/>
          <w:color w:val="000000"/>
        </w:rPr>
        <w:t>.</w:t>
      </w:r>
    </w:p>
    <w:p w14:paraId="157173D9" w14:textId="4C1CF0E5" w:rsidR="00727D88" w:rsidRPr="00F17DA2" w:rsidRDefault="00D910F7" w:rsidP="00631DC2">
      <w:pPr>
        <w:rPr>
          <w:rFonts w:cs="Times New Roman"/>
          <w:color w:val="000000"/>
        </w:rPr>
      </w:pPr>
      <w:r w:rsidRPr="00F17DA2">
        <w:rPr>
          <w:rFonts w:cs="Times New Roman"/>
          <w:color w:val="000000"/>
        </w:rPr>
        <w:t>Провед</w:t>
      </w:r>
      <w:r w:rsidR="00727D88" w:rsidRPr="00F17DA2">
        <w:rPr>
          <w:rFonts w:cs="Times New Roman"/>
          <w:color w:val="000000"/>
        </w:rPr>
        <w:t>е</w:t>
      </w:r>
      <w:r w:rsidRPr="00F17DA2">
        <w:rPr>
          <w:rFonts w:cs="Times New Roman"/>
          <w:color w:val="000000"/>
        </w:rPr>
        <w:t>нное исследование позволило установить, что</w:t>
      </w:r>
      <w:r w:rsidR="00727D88" w:rsidRPr="00F17DA2">
        <w:rPr>
          <w:rFonts w:cs="Times New Roman"/>
          <w:color w:val="000000"/>
        </w:rPr>
        <w:t xml:space="preserve"> преимущество цифровизации в том, что она может повысить производительность</w:t>
      </w:r>
      <w:r w:rsidRPr="00F17DA2">
        <w:rPr>
          <w:rFonts w:cs="Times New Roman"/>
          <w:color w:val="000000"/>
        </w:rPr>
        <w:t xml:space="preserve"> всех</w:t>
      </w:r>
      <w:r w:rsidR="00727D88" w:rsidRPr="00F17DA2">
        <w:rPr>
          <w:rFonts w:cs="Times New Roman"/>
          <w:color w:val="000000"/>
        </w:rPr>
        <w:t xml:space="preserve"> отраслей</w:t>
      </w:r>
      <w:r w:rsidRPr="00F17DA2">
        <w:rPr>
          <w:rFonts w:cs="Times New Roman"/>
          <w:color w:val="000000"/>
        </w:rPr>
        <w:t xml:space="preserve"> экономики и сфер общества, включая совершенствование политических коммуникаций</w:t>
      </w:r>
      <w:r w:rsidR="00727D88" w:rsidRPr="00F17DA2">
        <w:rPr>
          <w:rFonts w:cs="Times New Roman"/>
          <w:color w:val="000000"/>
        </w:rPr>
        <w:t xml:space="preserve">. Помимо прочего, новые технологии приводят к автоматизации все более сложных видов деятельности, которые ранее осуществляли только люди. Однако, нужно понимать, что </w:t>
      </w:r>
      <w:r w:rsidRPr="00F17DA2">
        <w:rPr>
          <w:rFonts w:cs="Times New Roman"/>
          <w:color w:val="000000"/>
        </w:rPr>
        <w:t>э</w:t>
      </w:r>
      <w:r w:rsidR="00727D88" w:rsidRPr="00F17DA2">
        <w:rPr>
          <w:rFonts w:cs="Times New Roman"/>
          <w:color w:val="000000"/>
        </w:rPr>
        <w:t>т</w:t>
      </w:r>
      <w:r w:rsidRPr="00F17DA2">
        <w:rPr>
          <w:rFonts w:cs="Times New Roman"/>
          <w:color w:val="000000"/>
        </w:rPr>
        <w:t>о</w:t>
      </w:r>
      <w:r w:rsidR="00727D88" w:rsidRPr="00F17DA2">
        <w:rPr>
          <w:rFonts w:cs="Times New Roman"/>
          <w:color w:val="000000"/>
        </w:rPr>
        <w:t xml:space="preserve"> длительный переходный процесс, который по своим масштабам некоторые эксперты предлагают сравнивать с историческими переходами от сельского хозяйства </w:t>
      </w:r>
      <w:r w:rsidR="005A3DF1" w:rsidRPr="00F17DA2">
        <w:rPr>
          <w:rFonts w:cs="Times New Roman"/>
          <w:color w:val="000000"/>
        </w:rPr>
        <w:t>к</w:t>
      </w:r>
      <w:r w:rsidR="00727D88" w:rsidRPr="00F17DA2">
        <w:rPr>
          <w:rFonts w:cs="Times New Roman"/>
          <w:color w:val="000000"/>
        </w:rPr>
        <w:t xml:space="preserve"> обрабатывающей промышленности</w:t>
      </w:r>
      <w:r w:rsidR="005A3DF1" w:rsidRPr="00F17DA2">
        <w:rPr>
          <w:rFonts w:cs="Times New Roman"/>
          <w:color w:val="000000"/>
        </w:rPr>
        <w:t>. Р</w:t>
      </w:r>
      <w:r w:rsidR="00727D88" w:rsidRPr="00F17DA2">
        <w:rPr>
          <w:rFonts w:cs="Times New Roman"/>
          <w:color w:val="000000"/>
        </w:rPr>
        <w:t>азумеется, это создаст новые вызовы для органов</w:t>
      </w:r>
      <w:r w:rsidR="005A3DF1" w:rsidRPr="00F17DA2">
        <w:rPr>
          <w:rFonts w:cs="Times New Roman"/>
          <w:color w:val="000000"/>
        </w:rPr>
        <w:t xml:space="preserve"> власти, поскольку</w:t>
      </w:r>
      <w:r w:rsidR="00727D88" w:rsidRPr="00F17DA2">
        <w:rPr>
          <w:rFonts w:cs="Times New Roman"/>
          <w:color w:val="000000"/>
        </w:rPr>
        <w:t xml:space="preserve"> </w:t>
      </w:r>
      <w:r w:rsidR="005A3DF1" w:rsidRPr="00F17DA2">
        <w:rPr>
          <w:rFonts w:cs="Times New Roman"/>
          <w:color w:val="000000"/>
        </w:rPr>
        <w:t>э</w:t>
      </w:r>
      <w:r w:rsidR="00727D88" w:rsidRPr="00F17DA2">
        <w:rPr>
          <w:rFonts w:cs="Times New Roman"/>
          <w:color w:val="000000"/>
        </w:rPr>
        <w:t>та новая волна творчески трансформирует рабочие места и</w:t>
      </w:r>
      <w:r w:rsidR="005A3DF1" w:rsidRPr="00F17DA2">
        <w:rPr>
          <w:rFonts w:cs="Times New Roman"/>
          <w:color w:val="000000"/>
        </w:rPr>
        <w:t xml:space="preserve"> производственные</w:t>
      </w:r>
      <w:r w:rsidR="00727D88" w:rsidRPr="00F17DA2">
        <w:rPr>
          <w:rFonts w:cs="Times New Roman"/>
          <w:color w:val="000000"/>
        </w:rPr>
        <w:t xml:space="preserve"> навыки, </w:t>
      </w:r>
      <w:r w:rsidR="005A3DF1" w:rsidRPr="00F17DA2">
        <w:rPr>
          <w:rFonts w:cs="Times New Roman"/>
          <w:color w:val="000000"/>
        </w:rPr>
        <w:t xml:space="preserve">в результате чего </w:t>
      </w:r>
      <w:r w:rsidR="00727D88" w:rsidRPr="00F17DA2">
        <w:rPr>
          <w:rFonts w:cs="Times New Roman"/>
          <w:color w:val="000000"/>
        </w:rPr>
        <w:t>прежние компании исчез</w:t>
      </w:r>
      <w:r w:rsidR="005A3DF1" w:rsidRPr="00F17DA2">
        <w:rPr>
          <w:rFonts w:cs="Times New Roman"/>
          <w:color w:val="000000"/>
        </w:rPr>
        <w:t>аю</w:t>
      </w:r>
      <w:r w:rsidR="00727D88" w:rsidRPr="00F17DA2">
        <w:rPr>
          <w:rFonts w:cs="Times New Roman"/>
          <w:color w:val="000000"/>
        </w:rPr>
        <w:t>т</w:t>
      </w:r>
      <w:r w:rsidR="005A3DF1" w:rsidRPr="00F17DA2">
        <w:rPr>
          <w:rFonts w:cs="Times New Roman"/>
          <w:color w:val="000000"/>
        </w:rPr>
        <w:t xml:space="preserve"> и</w:t>
      </w:r>
      <w:r w:rsidR="00727D88" w:rsidRPr="00F17DA2">
        <w:rPr>
          <w:rFonts w:cs="Times New Roman"/>
          <w:color w:val="000000"/>
        </w:rPr>
        <w:t xml:space="preserve"> возникнут новые.</w:t>
      </w:r>
      <w:r w:rsidR="005A3DF1" w:rsidRPr="00F17DA2">
        <w:rPr>
          <w:rFonts w:cs="Times New Roman"/>
          <w:color w:val="000000"/>
        </w:rPr>
        <w:t xml:space="preserve"> Кроме того</w:t>
      </w:r>
      <w:r w:rsidR="00727D88" w:rsidRPr="00F17DA2">
        <w:rPr>
          <w:rFonts w:cs="Times New Roman"/>
          <w:color w:val="000000"/>
        </w:rPr>
        <w:t>, такой переходный период таит в себе такие угрозы</w:t>
      </w:r>
      <w:r w:rsidR="005A3DF1" w:rsidRPr="00F17DA2">
        <w:rPr>
          <w:rFonts w:cs="Times New Roman"/>
          <w:color w:val="000000"/>
        </w:rPr>
        <w:t>,</w:t>
      </w:r>
      <w:r w:rsidR="00727D88" w:rsidRPr="00F17DA2">
        <w:rPr>
          <w:rFonts w:cs="Times New Roman"/>
          <w:color w:val="000000"/>
        </w:rPr>
        <w:t xml:space="preserve"> как неравно</w:t>
      </w:r>
      <w:r w:rsidR="005A3DF1" w:rsidRPr="00F17DA2">
        <w:rPr>
          <w:rFonts w:cs="Times New Roman"/>
          <w:color w:val="000000"/>
        </w:rPr>
        <w:t>м</w:t>
      </w:r>
      <w:r w:rsidR="00727D88" w:rsidRPr="00F17DA2">
        <w:rPr>
          <w:rFonts w:cs="Times New Roman"/>
          <w:color w:val="000000"/>
        </w:rPr>
        <w:t>е</w:t>
      </w:r>
      <w:r w:rsidR="005A3DF1" w:rsidRPr="00F17DA2">
        <w:rPr>
          <w:rFonts w:cs="Times New Roman"/>
          <w:color w:val="000000"/>
        </w:rPr>
        <w:t>ное</w:t>
      </w:r>
      <w:r w:rsidR="00727D88" w:rsidRPr="00F17DA2">
        <w:rPr>
          <w:rFonts w:cs="Times New Roman"/>
          <w:color w:val="000000"/>
        </w:rPr>
        <w:t xml:space="preserve"> распределение выгод, рост безработицы, особенно для пожилых и неквалифицированных работников, что может привести к увеличению</w:t>
      </w:r>
      <w:r w:rsidR="005A3DF1" w:rsidRPr="00F17DA2">
        <w:rPr>
          <w:rFonts w:cs="Times New Roman"/>
          <w:color w:val="000000"/>
        </w:rPr>
        <w:t xml:space="preserve"> социально-экономического</w:t>
      </w:r>
      <w:r w:rsidR="00727D88" w:rsidRPr="00F17DA2">
        <w:rPr>
          <w:rFonts w:cs="Times New Roman"/>
          <w:color w:val="000000"/>
        </w:rPr>
        <w:t xml:space="preserve"> неравенства</w:t>
      </w:r>
      <w:r w:rsidR="005A3DF1" w:rsidRPr="00F17DA2">
        <w:rPr>
          <w:rFonts w:cs="Times New Roman"/>
          <w:color w:val="000000"/>
        </w:rPr>
        <w:t xml:space="preserve"> в отношении</w:t>
      </w:r>
      <w:r w:rsidR="00727D88" w:rsidRPr="00F17DA2">
        <w:rPr>
          <w:rFonts w:cs="Times New Roman"/>
          <w:color w:val="000000"/>
        </w:rPr>
        <w:t xml:space="preserve"> вытесняемых работников.</w:t>
      </w:r>
    </w:p>
    <w:p w14:paraId="3C76109E" w14:textId="0CD6F6C7" w:rsidR="00727D88" w:rsidRPr="00F17DA2" w:rsidRDefault="00727D88" w:rsidP="00631DC2">
      <w:pPr>
        <w:rPr>
          <w:rFonts w:cs="Times New Roman"/>
          <w:color w:val="000000"/>
        </w:rPr>
      </w:pPr>
      <w:r w:rsidRPr="00F17DA2">
        <w:rPr>
          <w:rFonts w:cs="Times New Roman"/>
          <w:color w:val="000000"/>
        </w:rPr>
        <w:t xml:space="preserve">Хотя цифровая революция неизбежна, </w:t>
      </w:r>
      <w:r w:rsidR="005A3DF1" w:rsidRPr="00F17DA2">
        <w:rPr>
          <w:rFonts w:cs="Times New Roman"/>
          <w:color w:val="000000"/>
        </w:rPr>
        <w:t xml:space="preserve">однако </w:t>
      </w:r>
      <w:r w:rsidRPr="00F17DA2">
        <w:rPr>
          <w:rFonts w:cs="Times New Roman"/>
          <w:color w:val="000000"/>
        </w:rPr>
        <w:t>ее исход зависит от мер</w:t>
      </w:r>
      <w:r w:rsidR="005A3DF1" w:rsidRPr="00F17DA2">
        <w:rPr>
          <w:rFonts w:cs="Times New Roman"/>
          <w:color w:val="000000"/>
        </w:rPr>
        <w:t>, принимаемых</w:t>
      </w:r>
      <w:r w:rsidRPr="00F17DA2">
        <w:rPr>
          <w:rFonts w:cs="Times New Roman"/>
          <w:color w:val="000000"/>
        </w:rPr>
        <w:t xml:space="preserve"> политик</w:t>
      </w:r>
      <w:r w:rsidR="005A3DF1" w:rsidRPr="00F17DA2">
        <w:rPr>
          <w:rFonts w:cs="Times New Roman"/>
          <w:color w:val="000000"/>
        </w:rPr>
        <w:t>ам</w:t>
      </w:r>
      <w:r w:rsidRPr="00F17DA2">
        <w:rPr>
          <w:rFonts w:cs="Times New Roman"/>
          <w:color w:val="000000"/>
        </w:rPr>
        <w:t>и.</w:t>
      </w:r>
      <w:r w:rsidR="005A3DF1" w:rsidRPr="00F17DA2">
        <w:rPr>
          <w:rFonts w:cs="Times New Roman"/>
          <w:color w:val="000000"/>
        </w:rPr>
        <w:t xml:space="preserve"> Эти</w:t>
      </w:r>
      <w:r w:rsidRPr="00F17DA2">
        <w:rPr>
          <w:rFonts w:cs="Times New Roman"/>
          <w:color w:val="000000"/>
        </w:rPr>
        <w:t xml:space="preserve"> меры должны обеспечивать правильный баланс между возможностями цифровых технологий и их рисками. Данная политика включает в себя такие меры как: выбор возможностей для удовлетворения спроса в свете новой системы образования, возможность обучения новым технологиям на протяжении всей жизни, новое профессиональное обучение, особенно для наиболее пострадавших работников. Также возможность уменьшить несоответствия между квалификацией работника и его должностью, инвестиционный материал, решение проблем рынка труда и социальных </w:t>
      </w:r>
      <w:r w:rsidRPr="00F17DA2">
        <w:rPr>
          <w:rFonts w:cs="Times New Roman"/>
          <w:color w:val="000000"/>
        </w:rPr>
        <w:lastRenderedPageBreak/>
        <w:t>вопросов, включая системы перераспределения доходов и социальной защиты.</w:t>
      </w:r>
    </w:p>
    <w:p w14:paraId="7471E1A4" w14:textId="0BD287C9" w:rsidR="00727D88" w:rsidRPr="00F17DA2" w:rsidRDefault="00727D88" w:rsidP="002F14EB">
      <w:pPr>
        <w:rPr>
          <w:rFonts w:cs="Times New Roman"/>
          <w:color w:val="000000"/>
        </w:rPr>
      </w:pPr>
      <w:r w:rsidRPr="00F17DA2">
        <w:rPr>
          <w:rFonts w:cs="Times New Roman"/>
          <w:color w:val="000000"/>
        </w:rPr>
        <w:t>Обобщ</w:t>
      </w:r>
      <w:r w:rsidR="002F14EB" w:rsidRPr="00F17DA2">
        <w:rPr>
          <w:rFonts w:cs="Times New Roman"/>
          <w:color w:val="000000"/>
        </w:rPr>
        <w:t>ая</w:t>
      </w:r>
      <w:r w:rsidRPr="00F17DA2">
        <w:rPr>
          <w:rFonts w:cs="Times New Roman"/>
          <w:color w:val="000000"/>
        </w:rPr>
        <w:t xml:space="preserve"> вышесказанное можно заключить, что масштабы осуществления публичной политики в современном мире непрерывно возрастают. Это происходит по причине становления современного информационного общества.</w:t>
      </w:r>
      <w:r w:rsidR="002F14EB" w:rsidRPr="00F17DA2">
        <w:rPr>
          <w:rFonts w:cs="Times New Roman"/>
          <w:color w:val="000000"/>
        </w:rPr>
        <w:t xml:space="preserve"> В</w:t>
      </w:r>
      <w:r w:rsidRPr="00F17DA2">
        <w:rPr>
          <w:rFonts w:cs="Times New Roman"/>
          <w:color w:val="000000"/>
        </w:rPr>
        <w:t xml:space="preserve"> связи с разворачивающимися в современном обществе цифровыми изменениями, можно проследить несколько</w:t>
      </w:r>
      <w:r w:rsidR="002F14EB" w:rsidRPr="00F17DA2">
        <w:rPr>
          <w:rFonts w:cs="Times New Roman"/>
          <w:color w:val="000000"/>
        </w:rPr>
        <w:t xml:space="preserve"> таких</w:t>
      </w:r>
      <w:r w:rsidRPr="00F17DA2">
        <w:rPr>
          <w:rFonts w:cs="Times New Roman"/>
          <w:color w:val="000000"/>
        </w:rPr>
        <w:t xml:space="preserve"> трендов последующего развития, как цифровая дипломатия, цифровой бюрократизм и метагибридная война</w:t>
      </w:r>
      <w:r w:rsidR="00A0494F" w:rsidRPr="00F17DA2">
        <w:rPr>
          <w:rFonts w:cs="Times New Roman"/>
          <w:color w:val="000000"/>
        </w:rPr>
        <w:t xml:space="preserve"> и др</w:t>
      </w:r>
      <w:r w:rsidRPr="00F17DA2">
        <w:rPr>
          <w:rFonts w:cs="Times New Roman"/>
          <w:color w:val="000000"/>
        </w:rPr>
        <w:t xml:space="preserve">. Также выделяются </w:t>
      </w:r>
      <w:r w:rsidR="00A0494F" w:rsidRPr="00F17DA2">
        <w:rPr>
          <w:rFonts w:cs="Times New Roman"/>
          <w:color w:val="000000"/>
        </w:rPr>
        <w:t>некоторы</w:t>
      </w:r>
      <w:r w:rsidRPr="00F17DA2">
        <w:rPr>
          <w:rFonts w:cs="Times New Roman"/>
          <w:color w:val="000000"/>
        </w:rPr>
        <w:t>е</w:t>
      </w:r>
      <w:r w:rsidR="00A0494F" w:rsidRPr="00F17DA2">
        <w:rPr>
          <w:rFonts w:cs="Times New Roman"/>
          <w:color w:val="000000"/>
        </w:rPr>
        <w:t xml:space="preserve"> другие</w:t>
      </w:r>
      <w:r w:rsidRPr="00F17DA2">
        <w:rPr>
          <w:rFonts w:cs="Times New Roman"/>
          <w:color w:val="000000"/>
        </w:rPr>
        <w:t xml:space="preserve"> т</w:t>
      </w:r>
      <w:r w:rsidR="00A0494F" w:rsidRPr="00F17DA2">
        <w:rPr>
          <w:rFonts w:cs="Times New Roman"/>
          <w:color w:val="000000"/>
        </w:rPr>
        <w:t>енденци</w:t>
      </w:r>
      <w:r w:rsidRPr="00F17DA2">
        <w:rPr>
          <w:rFonts w:cs="Times New Roman"/>
          <w:color w:val="000000"/>
        </w:rPr>
        <w:t xml:space="preserve"> и направленности</w:t>
      </w:r>
      <w:r w:rsidR="00A0494F" w:rsidRPr="00F17DA2">
        <w:rPr>
          <w:rFonts w:cs="Times New Roman"/>
          <w:color w:val="000000"/>
        </w:rPr>
        <w:t xml:space="preserve">, </w:t>
      </w:r>
      <w:r w:rsidRPr="00F17DA2">
        <w:rPr>
          <w:rFonts w:cs="Times New Roman"/>
          <w:color w:val="000000"/>
        </w:rPr>
        <w:t>как</w:t>
      </w:r>
      <w:r w:rsidR="00A0494F" w:rsidRPr="00F17DA2">
        <w:rPr>
          <w:rFonts w:cs="Times New Roman"/>
          <w:color w:val="000000"/>
        </w:rPr>
        <w:t>, например,</w:t>
      </w:r>
      <w:r w:rsidRPr="00F17DA2">
        <w:rPr>
          <w:rFonts w:cs="Times New Roman"/>
          <w:color w:val="000000"/>
        </w:rPr>
        <w:t xml:space="preserve"> мультиканальностъ, безопасность, развитие технологий «цифрового правительств</w:t>
      </w:r>
      <w:r w:rsidR="00A0494F" w:rsidRPr="00F17DA2">
        <w:rPr>
          <w:rFonts w:cs="Times New Roman"/>
          <w:color w:val="000000"/>
        </w:rPr>
        <w:t>а</w:t>
      </w:r>
      <w:r w:rsidRPr="00F17DA2">
        <w:rPr>
          <w:rFonts w:cs="Times New Roman"/>
          <w:color w:val="000000"/>
        </w:rPr>
        <w:t>» и «цифрового города»</w:t>
      </w:r>
      <w:r w:rsidR="00A0494F" w:rsidRPr="00F17DA2">
        <w:rPr>
          <w:rFonts w:cs="Times New Roman"/>
          <w:color w:val="000000"/>
        </w:rPr>
        <w:t>.</w:t>
      </w:r>
    </w:p>
    <w:p w14:paraId="6AE4DD81" w14:textId="5CAD2D49" w:rsidR="00483277" w:rsidRPr="00F17DA2" w:rsidRDefault="00483277" w:rsidP="00631DC2">
      <w:pPr>
        <w:rPr>
          <w:rFonts w:cs="Times New Roman"/>
          <w:color w:val="000000"/>
        </w:rPr>
      </w:pPr>
      <w:r w:rsidRPr="00F17DA2">
        <w:rPr>
          <w:rFonts w:cs="Times New Roman"/>
          <w:bCs/>
          <w:color w:val="000000"/>
        </w:rPr>
        <w:t>Цифровизация становится новым трендом современного общества</w:t>
      </w:r>
      <w:r w:rsidR="00A0494F" w:rsidRPr="00F17DA2">
        <w:rPr>
          <w:rFonts w:cs="Times New Roman"/>
          <w:bCs/>
          <w:color w:val="000000"/>
        </w:rPr>
        <w:t>.</w:t>
      </w:r>
      <w:r w:rsidRPr="00F17DA2">
        <w:rPr>
          <w:rFonts w:cs="Times New Roman"/>
          <w:bCs/>
          <w:color w:val="000000"/>
        </w:rPr>
        <w:t xml:space="preserve"> </w:t>
      </w:r>
      <w:r w:rsidR="00A0494F" w:rsidRPr="00F17DA2">
        <w:rPr>
          <w:rFonts w:cs="Times New Roman"/>
          <w:bCs/>
          <w:color w:val="000000"/>
        </w:rPr>
        <w:t>П</w:t>
      </w:r>
      <w:r w:rsidRPr="00F17DA2">
        <w:rPr>
          <w:rFonts w:cs="Times New Roman"/>
          <w:bCs/>
          <w:color w:val="000000"/>
        </w:rPr>
        <w:t xml:space="preserve">ринято считать, что мы живем в так называемой информационной эпохе. </w:t>
      </w:r>
      <w:r w:rsidR="003D2A8F" w:rsidRPr="00F17DA2">
        <w:rPr>
          <w:rFonts w:cs="Times New Roman"/>
          <w:bCs/>
          <w:color w:val="000000"/>
        </w:rPr>
        <w:t>Мультимедийные т</w:t>
      </w:r>
      <w:r w:rsidRPr="00F17DA2">
        <w:rPr>
          <w:rFonts w:cs="Times New Roman"/>
          <w:bCs/>
          <w:color w:val="000000"/>
        </w:rPr>
        <w:t xml:space="preserve">ехнологии становятся </w:t>
      </w:r>
      <w:r w:rsidR="003D2A8F" w:rsidRPr="00F17DA2">
        <w:rPr>
          <w:rFonts w:cs="Times New Roman"/>
          <w:bCs/>
          <w:color w:val="000000"/>
        </w:rPr>
        <w:t xml:space="preserve">составной </w:t>
      </w:r>
      <w:r w:rsidRPr="00F17DA2">
        <w:rPr>
          <w:rFonts w:cs="Times New Roman"/>
          <w:bCs/>
          <w:color w:val="000000"/>
        </w:rPr>
        <w:t>частью повседневности, затрагивая практически</w:t>
      </w:r>
      <w:r w:rsidR="003D2A8F" w:rsidRPr="00F17DA2">
        <w:rPr>
          <w:rFonts w:cs="Times New Roman"/>
          <w:bCs/>
          <w:color w:val="000000"/>
        </w:rPr>
        <w:t xml:space="preserve"> все</w:t>
      </w:r>
      <w:r w:rsidRPr="00F17DA2">
        <w:rPr>
          <w:rFonts w:cs="Times New Roman"/>
          <w:bCs/>
          <w:color w:val="000000"/>
        </w:rPr>
        <w:t xml:space="preserve"> сферы жизни общества</w:t>
      </w:r>
      <w:r w:rsidR="00A0494F" w:rsidRPr="00F17DA2">
        <w:rPr>
          <w:rFonts w:cs="Times New Roman"/>
          <w:bCs/>
          <w:color w:val="000000"/>
        </w:rPr>
        <w:t xml:space="preserve">, </w:t>
      </w:r>
      <w:r w:rsidR="003D2A8F" w:rsidRPr="00F17DA2">
        <w:rPr>
          <w:rFonts w:cs="Times New Roman"/>
          <w:bCs/>
          <w:color w:val="000000"/>
        </w:rPr>
        <w:t>включая</w:t>
      </w:r>
      <w:r w:rsidRPr="00F17DA2">
        <w:rPr>
          <w:rFonts w:cs="Times New Roman"/>
          <w:bCs/>
          <w:color w:val="000000"/>
        </w:rPr>
        <w:t xml:space="preserve"> здравоохранение, образование, бизнес и п</w:t>
      </w:r>
      <w:r w:rsidR="00A0494F" w:rsidRPr="00F17DA2">
        <w:rPr>
          <w:rFonts w:cs="Times New Roman"/>
          <w:bCs/>
          <w:color w:val="000000"/>
        </w:rPr>
        <w:t>олитику</w:t>
      </w:r>
      <w:r w:rsidRPr="00F17DA2">
        <w:rPr>
          <w:rFonts w:cs="Times New Roman"/>
          <w:bCs/>
          <w:color w:val="000000"/>
        </w:rPr>
        <w:t>, что наталкивает на вывод о</w:t>
      </w:r>
      <w:r w:rsidR="003D2A8F" w:rsidRPr="00F17DA2">
        <w:rPr>
          <w:rFonts w:cs="Times New Roman"/>
          <w:bCs/>
          <w:color w:val="000000"/>
        </w:rPr>
        <w:t xml:space="preserve"> происходящей</w:t>
      </w:r>
      <w:r w:rsidRPr="00F17DA2">
        <w:rPr>
          <w:rFonts w:cs="Times New Roman"/>
          <w:bCs/>
          <w:color w:val="000000"/>
        </w:rPr>
        <w:t xml:space="preserve"> тотальной цифровизации</w:t>
      </w:r>
      <w:r w:rsidR="003D2A8F" w:rsidRPr="00F17DA2">
        <w:rPr>
          <w:rFonts w:cs="Times New Roman"/>
          <w:bCs/>
          <w:color w:val="000000"/>
        </w:rPr>
        <w:t xml:space="preserve"> всего социума</w:t>
      </w:r>
      <w:r w:rsidRPr="00F17DA2">
        <w:rPr>
          <w:rFonts w:cs="Times New Roman"/>
          <w:bCs/>
          <w:color w:val="000000"/>
        </w:rPr>
        <w:t>.</w:t>
      </w:r>
      <w:r w:rsidR="00A0494F" w:rsidRPr="00F17DA2">
        <w:rPr>
          <w:rFonts w:cs="Times New Roman"/>
          <w:bCs/>
          <w:color w:val="000000"/>
        </w:rPr>
        <w:t xml:space="preserve"> </w:t>
      </w:r>
      <w:r w:rsidR="003D2A8F" w:rsidRPr="00F17DA2">
        <w:rPr>
          <w:rFonts w:cs="Times New Roman"/>
          <w:bCs/>
          <w:color w:val="000000"/>
        </w:rPr>
        <w:t>Хотя н</w:t>
      </w:r>
      <w:r w:rsidRPr="00F17DA2">
        <w:rPr>
          <w:rFonts w:cs="Times New Roman"/>
          <w:bCs/>
          <w:color w:val="000000"/>
        </w:rPr>
        <w:t>а протяжении всех веков информация и коммуникация</w:t>
      </w:r>
      <w:r w:rsidR="003D2A8F" w:rsidRPr="00F17DA2">
        <w:rPr>
          <w:rFonts w:cs="Times New Roman"/>
          <w:bCs/>
          <w:color w:val="000000"/>
        </w:rPr>
        <w:t xml:space="preserve"> постоянно</w:t>
      </w:r>
      <w:r w:rsidRPr="00F17DA2">
        <w:rPr>
          <w:rFonts w:cs="Times New Roman"/>
          <w:bCs/>
          <w:color w:val="000000"/>
        </w:rPr>
        <w:t xml:space="preserve"> играли не последнюю роль в развитии общества, но в современных условиях можно гово</w:t>
      </w:r>
      <w:r w:rsidR="00A0494F" w:rsidRPr="00F17DA2">
        <w:rPr>
          <w:rFonts w:cs="Times New Roman"/>
          <w:bCs/>
          <w:color w:val="000000"/>
        </w:rPr>
        <w:t>рить об</w:t>
      </w:r>
      <w:r w:rsidRPr="00F17DA2">
        <w:rPr>
          <w:rFonts w:cs="Times New Roman"/>
          <w:bCs/>
          <w:color w:val="000000"/>
        </w:rPr>
        <w:t xml:space="preserve"> их </w:t>
      </w:r>
      <w:r w:rsidR="00A0494F" w:rsidRPr="00F17DA2">
        <w:rPr>
          <w:rFonts w:cs="Times New Roman"/>
          <w:bCs/>
          <w:color w:val="000000"/>
        </w:rPr>
        <w:t xml:space="preserve">доминировании или даже - </w:t>
      </w:r>
      <w:r w:rsidRPr="00F17DA2">
        <w:rPr>
          <w:rFonts w:cs="Times New Roman"/>
          <w:bCs/>
          <w:color w:val="000000"/>
        </w:rPr>
        <w:t>господстве. Коммуникаци</w:t>
      </w:r>
      <w:r w:rsidR="00A0494F" w:rsidRPr="00F17DA2">
        <w:rPr>
          <w:rFonts w:cs="Times New Roman"/>
          <w:bCs/>
          <w:color w:val="000000"/>
        </w:rPr>
        <w:t>и</w:t>
      </w:r>
      <w:r w:rsidRPr="00F17DA2">
        <w:rPr>
          <w:rFonts w:cs="Times New Roman"/>
          <w:bCs/>
          <w:color w:val="000000"/>
        </w:rPr>
        <w:t xml:space="preserve"> стал</w:t>
      </w:r>
      <w:r w:rsidR="00A0494F" w:rsidRPr="00F17DA2">
        <w:rPr>
          <w:rFonts w:cs="Times New Roman"/>
          <w:bCs/>
          <w:color w:val="000000"/>
        </w:rPr>
        <w:t>и</w:t>
      </w:r>
      <w:r w:rsidRPr="00F17DA2">
        <w:rPr>
          <w:rFonts w:cs="Times New Roman"/>
          <w:bCs/>
          <w:color w:val="000000"/>
        </w:rPr>
        <w:t xml:space="preserve"> одним из главных элементов существования общества, </w:t>
      </w:r>
      <w:r w:rsidR="00A0494F" w:rsidRPr="00F17DA2">
        <w:rPr>
          <w:rFonts w:cs="Times New Roman"/>
          <w:bCs/>
          <w:color w:val="000000"/>
        </w:rPr>
        <w:t xml:space="preserve">а, </w:t>
      </w:r>
      <w:r w:rsidRPr="00F17DA2">
        <w:rPr>
          <w:rFonts w:cs="Times New Roman"/>
          <w:bCs/>
          <w:color w:val="000000"/>
        </w:rPr>
        <w:t>в свою очередь, политическ</w:t>
      </w:r>
      <w:r w:rsidR="00A0494F" w:rsidRPr="00F17DA2">
        <w:rPr>
          <w:rFonts w:cs="Times New Roman"/>
          <w:bCs/>
          <w:color w:val="000000"/>
        </w:rPr>
        <w:t>ие</w:t>
      </w:r>
      <w:r w:rsidRPr="00F17DA2">
        <w:rPr>
          <w:rFonts w:cs="Times New Roman"/>
          <w:bCs/>
          <w:color w:val="000000"/>
        </w:rPr>
        <w:t xml:space="preserve"> коммуникаци</w:t>
      </w:r>
      <w:r w:rsidR="00A0494F" w:rsidRPr="00F17DA2">
        <w:rPr>
          <w:rFonts w:cs="Times New Roman"/>
          <w:bCs/>
          <w:color w:val="000000"/>
        </w:rPr>
        <w:t>и</w:t>
      </w:r>
      <w:r w:rsidRPr="00F17DA2">
        <w:rPr>
          <w:rFonts w:cs="Times New Roman"/>
          <w:bCs/>
          <w:color w:val="000000"/>
        </w:rPr>
        <w:t xml:space="preserve"> </w:t>
      </w:r>
      <w:r w:rsidR="00A0494F" w:rsidRPr="00F17DA2">
        <w:rPr>
          <w:rFonts w:cs="Times New Roman"/>
          <w:bCs/>
          <w:color w:val="000000"/>
        </w:rPr>
        <w:t>превратились в</w:t>
      </w:r>
      <w:r w:rsidRPr="00F17DA2">
        <w:rPr>
          <w:rFonts w:cs="Times New Roman"/>
          <w:bCs/>
          <w:color w:val="000000"/>
        </w:rPr>
        <w:t xml:space="preserve"> главны</w:t>
      </w:r>
      <w:r w:rsidR="00A0494F" w:rsidRPr="00F17DA2">
        <w:rPr>
          <w:rFonts w:cs="Times New Roman"/>
          <w:bCs/>
          <w:color w:val="000000"/>
        </w:rPr>
        <w:t>й</w:t>
      </w:r>
      <w:r w:rsidRPr="00F17DA2">
        <w:rPr>
          <w:rFonts w:cs="Times New Roman"/>
          <w:bCs/>
          <w:color w:val="000000"/>
        </w:rPr>
        <w:t xml:space="preserve"> модифицированный маркер.</w:t>
      </w:r>
    </w:p>
    <w:p w14:paraId="08D3F4AF" w14:textId="336C5F06" w:rsidR="00483277" w:rsidRPr="00F17DA2" w:rsidRDefault="00483277" w:rsidP="00631DC2">
      <w:pPr>
        <w:rPr>
          <w:rFonts w:cs="Times New Roman"/>
          <w:color w:val="000000"/>
        </w:rPr>
      </w:pPr>
      <w:r w:rsidRPr="00F17DA2">
        <w:rPr>
          <w:rFonts w:cs="Times New Roman"/>
          <w:bCs/>
          <w:color w:val="000000"/>
        </w:rPr>
        <w:t>Некоторые исследователи отмечают, что за последние десять лет информационные технологии из</w:t>
      </w:r>
      <w:r w:rsidR="00631DC2" w:rsidRPr="00F17DA2">
        <w:rPr>
          <w:rFonts w:cs="Times New Roman"/>
          <w:bCs/>
          <w:color w:val="000000"/>
        </w:rPr>
        <w:t>менили общественное сознание</w:t>
      </w:r>
      <w:r w:rsidRPr="00F17DA2">
        <w:rPr>
          <w:rFonts w:cs="Times New Roman"/>
          <w:bCs/>
          <w:color w:val="000000"/>
        </w:rPr>
        <w:t>. Ряд отечественных политологов поднимает вопрос о трансформации проблемного поля пол</w:t>
      </w:r>
      <w:r w:rsidR="00631DC2" w:rsidRPr="00F17DA2">
        <w:rPr>
          <w:rFonts w:cs="Times New Roman"/>
          <w:bCs/>
          <w:color w:val="000000"/>
        </w:rPr>
        <w:t>итического киберпространства</w:t>
      </w:r>
      <w:r w:rsidRPr="00F17DA2">
        <w:rPr>
          <w:rFonts w:cs="Times New Roman"/>
          <w:bCs/>
          <w:color w:val="000000"/>
        </w:rPr>
        <w:t>. Сейчас уместно говорить о коммуникационной революции, которая предоставляет</w:t>
      </w:r>
      <w:r w:rsidR="00631DC2" w:rsidRPr="00F17DA2">
        <w:rPr>
          <w:rFonts w:cs="Times New Roman"/>
          <w:color w:val="000000"/>
        </w:rPr>
        <w:t xml:space="preserve"> </w:t>
      </w:r>
      <w:r w:rsidRPr="00F17DA2">
        <w:rPr>
          <w:rFonts w:cs="Times New Roman"/>
          <w:bCs/>
          <w:color w:val="000000"/>
        </w:rPr>
        <w:t>специалистам новые, альтернативные инструменты для осуществления коммуникации с целевыми аудиториями.</w:t>
      </w:r>
      <w:r w:rsidR="00A15DA1" w:rsidRPr="00F17DA2">
        <w:rPr>
          <w:rFonts w:cs="Times New Roman"/>
          <w:bCs/>
          <w:color w:val="000000"/>
        </w:rPr>
        <w:t xml:space="preserve"> </w:t>
      </w:r>
      <w:r w:rsidR="003D2A8F" w:rsidRPr="00F17DA2">
        <w:rPr>
          <w:rFonts w:cs="Times New Roman"/>
          <w:bCs/>
          <w:color w:val="000000"/>
        </w:rPr>
        <w:t>П</w:t>
      </w:r>
      <w:r w:rsidRPr="00F17DA2">
        <w:rPr>
          <w:rFonts w:cs="Times New Roman"/>
          <w:bCs/>
          <w:color w:val="000000"/>
        </w:rPr>
        <w:t>о</w:t>
      </w:r>
      <w:r w:rsidR="003D2A8F" w:rsidRPr="00F17DA2">
        <w:rPr>
          <w:rFonts w:cs="Times New Roman"/>
          <w:bCs/>
          <w:color w:val="000000"/>
        </w:rPr>
        <w:t>этому</w:t>
      </w:r>
      <w:r w:rsidRPr="00F17DA2">
        <w:rPr>
          <w:rFonts w:cs="Times New Roman"/>
          <w:bCs/>
          <w:color w:val="000000"/>
        </w:rPr>
        <w:t xml:space="preserve"> на сегодняшний день целесообразнее определять средства массовой коммуникации как термин, имеющий более широкую область, чем средства </w:t>
      </w:r>
      <w:r w:rsidRPr="00F17DA2">
        <w:rPr>
          <w:rFonts w:cs="Times New Roman"/>
          <w:bCs/>
          <w:color w:val="000000"/>
        </w:rPr>
        <w:lastRenderedPageBreak/>
        <w:t xml:space="preserve">массовой информации. Исходя из </w:t>
      </w:r>
      <w:r w:rsidR="00A0494F" w:rsidRPr="00F17DA2">
        <w:rPr>
          <w:rFonts w:cs="Times New Roman"/>
          <w:bCs/>
          <w:color w:val="000000"/>
        </w:rPr>
        <w:t>этой тракто</w:t>
      </w:r>
      <w:r w:rsidRPr="00F17DA2">
        <w:rPr>
          <w:rFonts w:cs="Times New Roman"/>
          <w:bCs/>
          <w:color w:val="000000"/>
        </w:rPr>
        <w:t>вки, мож</w:t>
      </w:r>
      <w:r w:rsidR="00A0494F" w:rsidRPr="00F17DA2">
        <w:rPr>
          <w:rFonts w:cs="Times New Roman"/>
          <w:bCs/>
          <w:color w:val="000000"/>
        </w:rPr>
        <w:t>но</w:t>
      </w:r>
      <w:r w:rsidRPr="00F17DA2">
        <w:rPr>
          <w:rFonts w:cs="Times New Roman"/>
          <w:bCs/>
          <w:color w:val="000000"/>
        </w:rPr>
        <w:t xml:space="preserve"> выделить </w:t>
      </w:r>
      <w:r w:rsidR="00A0494F" w:rsidRPr="00F17DA2">
        <w:rPr>
          <w:rFonts w:cs="Times New Roman"/>
          <w:bCs/>
          <w:color w:val="000000"/>
        </w:rPr>
        <w:t>так</w:t>
      </w:r>
      <w:r w:rsidRPr="00F17DA2">
        <w:rPr>
          <w:rFonts w:cs="Times New Roman"/>
          <w:bCs/>
          <w:color w:val="000000"/>
        </w:rPr>
        <w:t>ие современные канал</w:t>
      </w:r>
      <w:r w:rsidR="00A0494F" w:rsidRPr="00F17DA2">
        <w:rPr>
          <w:rFonts w:cs="Times New Roman"/>
          <w:bCs/>
          <w:color w:val="000000"/>
        </w:rPr>
        <w:t>ы</w:t>
      </w:r>
      <w:r w:rsidRPr="00F17DA2">
        <w:rPr>
          <w:rFonts w:cs="Times New Roman"/>
          <w:bCs/>
          <w:color w:val="000000"/>
        </w:rPr>
        <w:t xml:space="preserve"> коммуникации</w:t>
      </w:r>
      <w:r w:rsidR="00A0494F" w:rsidRPr="00F17DA2">
        <w:rPr>
          <w:rFonts w:cs="Times New Roman"/>
          <w:bCs/>
          <w:color w:val="000000"/>
        </w:rPr>
        <w:t>, как</w:t>
      </w:r>
      <w:r w:rsidRPr="00F17DA2">
        <w:rPr>
          <w:rFonts w:cs="Times New Roman"/>
          <w:bCs/>
          <w:color w:val="000000"/>
        </w:rPr>
        <w:t>: средства массовой коммуника</w:t>
      </w:r>
      <w:r w:rsidR="00A15DA1" w:rsidRPr="00F17DA2">
        <w:rPr>
          <w:rFonts w:cs="Times New Roman"/>
          <w:bCs/>
          <w:color w:val="000000"/>
        </w:rPr>
        <w:t>ции (СМК), организации (группы) и</w:t>
      </w:r>
      <w:r w:rsidRPr="00F17DA2">
        <w:rPr>
          <w:rFonts w:cs="Times New Roman"/>
          <w:bCs/>
          <w:color w:val="000000"/>
        </w:rPr>
        <w:t xml:space="preserve"> неформальные каналы (личные связи).</w:t>
      </w:r>
    </w:p>
    <w:p w14:paraId="465E9911" w14:textId="0BDC4242" w:rsidR="00483277" w:rsidRPr="00F17DA2" w:rsidRDefault="00483277" w:rsidP="00631DC2">
      <w:pPr>
        <w:rPr>
          <w:rFonts w:cs="Times New Roman"/>
          <w:color w:val="000000"/>
        </w:rPr>
      </w:pPr>
      <w:r w:rsidRPr="00F17DA2">
        <w:rPr>
          <w:rFonts w:cs="Times New Roman"/>
          <w:bCs/>
          <w:color w:val="000000"/>
        </w:rPr>
        <w:t xml:space="preserve">Для России характерны </w:t>
      </w:r>
      <w:r w:rsidR="00A0494F" w:rsidRPr="00F17DA2">
        <w:rPr>
          <w:rFonts w:cs="Times New Roman"/>
          <w:bCs/>
          <w:color w:val="000000"/>
        </w:rPr>
        <w:t>такие</w:t>
      </w:r>
      <w:r w:rsidRPr="00F17DA2">
        <w:rPr>
          <w:rFonts w:cs="Times New Roman"/>
          <w:bCs/>
          <w:color w:val="000000"/>
        </w:rPr>
        <w:t xml:space="preserve"> коммуникации</w:t>
      </w:r>
      <w:r w:rsidR="00A0494F" w:rsidRPr="00F17DA2">
        <w:rPr>
          <w:rFonts w:cs="Times New Roman"/>
          <w:bCs/>
          <w:color w:val="000000"/>
        </w:rPr>
        <w:t>, как</w:t>
      </w:r>
      <w:r w:rsidRPr="00F17DA2">
        <w:rPr>
          <w:rFonts w:cs="Times New Roman"/>
          <w:bCs/>
          <w:color w:val="000000"/>
        </w:rPr>
        <w:t xml:space="preserve"> преемственность</w:t>
      </w:r>
      <w:r w:rsidR="00A0494F" w:rsidRPr="00F17DA2">
        <w:rPr>
          <w:rFonts w:cs="Times New Roman"/>
          <w:bCs/>
          <w:color w:val="000000"/>
        </w:rPr>
        <w:t xml:space="preserve"> в политических процессах</w:t>
      </w:r>
      <w:r w:rsidR="004D677D" w:rsidRPr="00F17DA2">
        <w:rPr>
          <w:rFonts w:cs="Times New Roman"/>
          <w:bCs/>
          <w:color w:val="000000"/>
        </w:rPr>
        <w:t>, которая</w:t>
      </w:r>
      <w:r w:rsidRPr="00F17DA2">
        <w:rPr>
          <w:rFonts w:cs="Times New Roman"/>
          <w:bCs/>
          <w:color w:val="000000"/>
        </w:rPr>
        <w:t xml:space="preserve"> послужила основой для формирования системных или так называемых </w:t>
      </w:r>
      <w:r w:rsidR="00631DC2" w:rsidRPr="00F17DA2">
        <w:rPr>
          <w:rFonts w:cs="Times New Roman"/>
          <w:bCs/>
          <w:color w:val="000000"/>
        </w:rPr>
        <w:t>«</w:t>
      </w:r>
      <w:r w:rsidRPr="00F17DA2">
        <w:rPr>
          <w:rFonts w:cs="Times New Roman"/>
          <w:bCs/>
          <w:color w:val="000000"/>
        </w:rPr>
        <w:t>старых</w:t>
      </w:r>
      <w:r w:rsidR="00631DC2" w:rsidRPr="00F17DA2">
        <w:rPr>
          <w:rFonts w:cs="Times New Roman"/>
          <w:bCs/>
          <w:color w:val="000000"/>
        </w:rPr>
        <w:t>»</w:t>
      </w:r>
      <w:r w:rsidRPr="00F17DA2">
        <w:rPr>
          <w:rFonts w:cs="Times New Roman"/>
          <w:bCs/>
          <w:color w:val="000000"/>
        </w:rPr>
        <w:t xml:space="preserve"> каналов коммуникации. К ним можно отнести общественные приемные политических партий и политиков, периодические социологические опросы, ежегодные Послания Президента РФ, телеконференции главы государства, интервью со СМИ, разнообразные круглые столы и форумы, волеизъявление избирателей на выборах. Все эти каналы имеют место и являются важными связующими</w:t>
      </w:r>
      <w:r w:rsidR="00A15DA1" w:rsidRPr="00F17DA2">
        <w:rPr>
          <w:rFonts w:cs="Times New Roman"/>
          <w:bCs/>
          <w:color w:val="000000"/>
        </w:rPr>
        <w:t xml:space="preserve"> звеньями</w:t>
      </w:r>
      <w:r w:rsidRPr="00F17DA2">
        <w:rPr>
          <w:rFonts w:cs="Times New Roman"/>
          <w:bCs/>
          <w:color w:val="000000"/>
        </w:rPr>
        <w:t xml:space="preserve"> между обществом и государством</w:t>
      </w:r>
      <w:r w:rsidR="00A15DA1" w:rsidRPr="00F17DA2">
        <w:rPr>
          <w:rFonts w:cs="Times New Roman"/>
          <w:bCs/>
          <w:color w:val="000000"/>
        </w:rPr>
        <w:t>. Но при этом они</w:t>
      </w:r>
      <w:r w:rsidRPr="00F17DA2">
        <w:rPr>
          <w:rFonts w:cs="Times New Roman"/>
          <w:bCs/>
          <w:color w:val="000000"/>
        </w:rPr>
        <w:t xml:space="preserve"> несут информацию</w:t>
      </w:r>
      <w:r w:rsidR="00A15DA1" w:rsidRPr="00F17DA2">
        <w:rPr>
          <w:rFonts w:cs="Times New Roman"/>
          <w:bCs/>
          <w:color w:val="000000"/>
        </w:rPr>
        <w:t xml:space="preserve"> преимущественно</w:t>
      </w:r>
      <w:r w:rsidRPr="00F17DA2">
        <w:rPr>
          <w:rFonts w:cs="Times New Roman"/>
          <w:bCs/>
          <w:color w:val="000000"/>
        </w:rPr>
        <w:t xml:space="preserve"> в одном направлении: от политического актора к населению и, за</w:t>
      </w:r>
      <w:r w:rsidR="004D677D" w:rsidRPr="00F17DA2">
        <w:rPr>
          <w:rFonts w:cs="Times New Roman"/>
          <w:bCs/>
          <w:color w:val="000000"/>
        </w:rPr>
        <w:t xml:space="preserve"> </w:t>
      </w:r>
      <w:r w:rsidRPr="00F17DA2">
        <w:rPr>
          <w:rFonts w:cs="Times New Roman"/>
          <w:bCs/>
          <w:color w:val="000000"/>
        </w:rPr>
        <w:t>исключением прям</w:t>
      </w:r>
      <w:r w:rsidR="004D677D" w:rsidRPr="00F17DA2">
        <w:rPr>
          <w:rFonts w:cs="Times New Roman"/>
          <w:bCs/>
          <w:color w:val="000000"/>
        </w:rPr>
        <w:t>ых</w:t>
      </w:r>
      <w:r w:rsidRPr="00F17DA2">
        <w:rPr>
          <w:rFonts w:cs="Times New Roman"/>
          <w:bCs/>
          <w:color w:val="000000"/>
        </w:rPr>
        <w:t xml:space="preserve"> лини</w:t>
      </w:r>
      <w:r w:rsidR="004D677D" w:rsidRPr="00F17DA2">
        <w:rPr>
          <w:rFonts w:cs="Times New Roman"/>
          <w:bCs/>
          <w:color w:val="000000"/>
        </w:rPr>
        <w:t>й Президента</w:t>
      </w:r>
      <w:r w:rsidRPr="00F17DA2">
        <w:rPr>
          <w:rFonts w:cs="Times New Roman"/>
          <w:bCs/>
          <w:color w:val="000000"/>
        </w:rPr>
        <w:t xml:space="preserve">, не </w:t>
      </w:r>
      <w:r w:rsidR="004D677D" w:rsidRPr="00F17DA2">
        <w:rPr>
          <w:rFonts w:cs="Times New Roman"/>
          <w:bCs/>
          <w:color w:val="000000"/>
        </w:rPr>
        <w:t>содержат</w:t>
      </w:r>
      <w:r w:rsidRPr="00F17DA2">
        <w:rPr>
          <w:rFonts w:cs="Times New Roman"/>
          <w:bCs/>
          <w:color w:val="000000"/>
        </w:rPr>
        <w:t xml:space="preserve"> возможност</w:t>
      </w:r>
      <w:r w:rsidR="004D677D" w:rsidRPr="00F17DA2">
        <w:rPr>
          <w:rFonts w:cs="Times New Roman"/>
          <w:bCs/>
          <w:color w:val="000000"/>
        </w:rPr>
        <w:t>и обратной</w:t>
      </w:r>
      <w:r w:rsidRPr="00F17DA2">
        <w:rPr>
          <w:rFonts w:cs="Times New Roman"/>
          <w:bCs/>
          <w:color w:val="000000"/>
        </w:rPr>
        <w:t xml:space="preserve"> рефлексии </w:t>
      </w:r>
      <w:r w:rsidR="00A15DA1" w:rsidRPr="00F17DA2">
        <w:rPr>
          <w:rFonts w:cs="Times New Roman"/>
          <w:bCs/>
          <w:color w:val="000000"/>
        </w:rPr>
        <w:t>с</w:t>
      </w:r>
      <w:r w:rsidRPr="00F17DA2">
        <w:rPr>
          <w:rFonts w:cs="Times New Roman"/>
          <w:bCs/>
          <w:color w:val="000000"/>
        </w:rPr>
        <w:t>о</w:t>
      </w:r>
      <w:r w:rsidR="00A15DA1" w:rsidRPr="00F17DA2">
        <w:rPr>
          <w:rFonts w:cs="Times New Roman"/>
          <w:bCs/>
          <w:color w:val="000000"/>
        </w:rPr>
        <w:t xml:space="preserve"> стороны</w:t>
      </w:r>
      <w:r w:rsidRPr="00F17DA2">
        <w:rPr>
          <w:rFonts w:cs="Times New Roman"/>
          <w:bCs/>
          <w:color w:val="000000"/>
        </w:rPr>
        <w:t xml:space="preserve"> населения.</w:t>
      </w:r>
    </w:p>
    <w:p w14:paraId="3623038F" w14:textId="77777777" w:rsidR="00483277" w:rsidRPr="00F17DA2" w:rsidRDefault="00483277" w:rsidP="00631DC2">
      <w:pPr>
        <w:rPr>
          <w:rFonts w:cs="Times New Roman"/>
          <w:color w:val="000000"/>
        </w:rPr>
      </w:pPr>
      <w:r w:rsidRPr="00F17DA2">
        <w:rPr>
          <w:rFonts w:cs="Times New Roman"/>
          <w:bCs/>
          <w:color w:val="000000"/>
        </w:rPr>
        <w:t>Новые технологии также формируют коммуникационную базу, однако слабо представлены в российском политическом поле. Согласно закону «Об обеспечении доступа к информации о деятельности государственных органов и органов местного самоуправления», у каждого органа исполнительной и законодательной власти федерального, регионального и местного уровня должны быть сайты с возможностью коммуникации [4]. Однако, в большинстве случаев такие сайты выполняют скорее информативную функцию и не позиционируются как коммуникационные площадки.</w:t>
      </w:r>
    </w:p>
    <w:p w14:paraId="21F4BE8D" w14:textId="3659E61B" w:rsidR="00483277" w:rsidRPr="00F17DA2" w:rsidRDefault="00483277" w:rsidP="00631DC2">
      <w:pPr>
        <w:rPr>
          <w:rFonts w:cs="Times New Roman"/>
          <w:color w:val="000000"/>
        </w:rPr>
      </w:pPr>
      <w:r w:rsidRPr="00F17DA2">
        <w:rPr>
          <w:rFonts w:cs="Times New Roman"/>
          <w:bCs/>
          <w:color w:val="000000"/>
        </w:rPr>
        <w:t>Анализируя коммуникацию общества и органов власти в нынешних реалиях,</w:t>
      </w:r>
      <w:r w:rsidR="004D677D" w:rsidRPr="00F17DA2">
        <w:rPr>
          <w:rFonts w:cs="Times New Roman"/>
          <w:bCs/>
          <w:color w:val="000000"/>
        </w:rPr>
        <w:t xml:space="preserve"> можно заметить</w:t>
      </w:r>
      <w:r w:rsidRPr="00F17DA2">
        <w:rPr>
          <w:rFonts w:cs="Times New Roman"/>
          <w:bCs/>
          <w:color w:val="000000"/>
        </w:rPr>
        <w:t xml:space="preserve"> просматрива</w:t>
      </w:r>
      <w:r w:rsidR="004D677D" w:rsidRPr="00F17DA2">
        <w:rPr>
          <w:rFonts w:cs="Times New Roman"/>
          <w:bCs/>
          <w:color w:val="000000"/>
        </w:rPr>
        <w:t>ющую</w:t>
      </w:r>
      <w:r w:rsidRPr="00F17DA2">
        <w:rPr>
          <w:rFonts w:cs="Times New Roman"/>
          <w:bCs/>
          <w:color w:val="000000"/>
        </w:rPr>
        <w:t>ся тенденци</w:t>
      </w:r>
      <w:r w:rsidR="00A15DA1" w:rsidRPr="00F17DA2">
        <w:rPr>
          <w:rFonts w:cs="Times New Roman"/>
          <w:bCs/>
          <w:color w:val="000000"/>
        </w:rPr>
        <w:t>ю</w:t>
      </w:r>
      <w:r w:rsidRPr="00F17DA2">
        <w:rPr>
          <w:rFonts w:cs="Times New Roman"/>
          <w:bCs/>
          <w:color w:val="000000"/>
        </w:rPr>
        <w:t xml:space="preserve"> возрастания общественного интереса к цифровым каналам коммуникации.</w:t>
      </w:r>
      <w:r w:rsidR="00A15DA1" w:rsidRPr="00F17DA2">
        <w:rPr>
          <w:rFonts w:cs="Times New Roman"/>
          <w:bCs/>
          <w:color w:val="000000"/>
        </w:rPr>
        <w:t xml:space="preserve"> </w:t>
      </w:r>
      <w:r w:rsidRPr="00F17DA2">
        <w:rPr>
          <w:rFonts w:cs="Times New Roman"/>
          <w:bCs/>
          <w:color w:val="000000"/>
        </w:rPr>
        <w:t>Но этот интерес вовсе не односторонний. Государство также переходит в цифровое пространство</w:t>
      </w:r>
      <w:r w:rsidR="004D677D" w:rsidRPr="00F17DA2">
        <w:rPr>
          <w:rFonts w:cs="Times New Roman"/>
          <w:bCs/>
          <w:color w:val="000000"/>
        </w:rPr>
        <w:t>,</w:t>
      </w:r>
      <w:r w:rsidRPr="00F17DA2">
        <w:rPr>
          <w:rFonts w:cs="Times New Roman"/>
          <w:bCs/>
          <w:color w:val="000000"/>
        </w:rPr>
        <w:t xml:space="preserve"> итогом чего является создание новых каналов, позволяющих оперативно собирать, обрабатывать и предоставлять данные о запросах, проблемах и </w:t>
      </w:r>
      <w:r w:rsidRPr="00F17DA2">
        <w:rPr>
          <w:rFonts w:cs="Times New Roman"/>
          <w:bCs/>
          <w:color w:val="000000"/>
        </w:rPr>
        <w:lastRenderedPageBreak/>
        <w:t xml:space="preserve">настроениях общества. Киберкоммуникация все больше </w:t>
      </w:r>
      <w:r w:rsidR="00A15DA1" w:rsidRPr="00F17DA2">
        <w:rPr>
          <w:rFonts w:cs="Times New Roman"/>
          <w:bCs/>
          <w:color w:val="000000"/>
        </w:rPr>
        <w:t>доминирую</w:t>
      </w:r>
      <w:r w:rsidRPr="00F17DA2">
        <w:rPr>
          <w:rFonts w:cs="Times New Roman"/>
          <w:bCs/>
          <w:color w:val="000000"/>
        </w:rPr>
        <w:t>т над старыми каналами. Можно даже говорить о том, что альтернативные каналы коммуникации определяют с</w:t>
      </w:r>
      <w:r w:rsidR="00A15DA1" w:rsidRPr="00F17DA2">
        <w:rPr>
          <w:rFonts w:cs="Times New Roman"/>
          <w:bCs/>
          <w:color w:val="000000"/>
        </w:rPr>
        <w:t>одержательную повестку</w:t>
      </w:r>
      <w:r w:rsidRPr="00F17DA2">
        <w:rPr>
          <w:rFonts w:cs="Times New Roman"/>
          <w:bCs/>
          <w:color w:val="000000"/>
        </w:rPr>
        <w:t xml:space="preserve"> сегодняшнего дня.</w:t>
      </w:r>
    </w:p>
    <w:p w14:paraId="1C04A0E7" w14:textId="553B5903" w:rsidR="00483277" w:rsidRPr="00F17DA2" w:rsidRDefault="00483277" w:rsidP="00631DC2">
      <w:pPr>
        <w:rPr>
          <w:rFonts w:cs="Times New Roman"/>
          <w:color w:val="000000"/>
        </w:rPr>
      </w:pPr>
      <w:r w:rsidRPr="00F17DA2">
        <w:rPr>
          <w:rFonts w:cs="Times New Roman"/>
          <w:bCs/>
          <w:color w:val="000000"/>
        </w:rPr>
        <w:t>Стремительно развивается большое количество современных информационных систем и платформ для обмена информацией (мессенджеры, социальные сети, блоги и пр.). Размер аудитории цифровых платформ ежедневно растет в геометрической прогрессии. Особую роль играют социальные сети, являю</w:t>
      </w:r>
      <w:r w:rsidR="00A15DA1" w:rsidRPr="00F17DA2">
        <w:rPr>
          <w:rFonts w:cs="Times New Roman"/>
          <w:bCs/>
          <w:color w:val="000000"/>
        </w:rPr>
        <w:t>щие</w:t>
      </w:r>
      <w:r w:rsidRPr="00F17DA2">
        <w:rPr>
          <w:rFonts w:cs="Times New Roman"/>
          <w:bCs/>
          <w:color w:val="000000"/>
        </w:rPr>
        <w:t>ся не только средством обмена мнением и получения информации, но и серьезным инструментом информационного влияния.</w:t>
      </w:r>
      <w:r w:rsidR="00A15DA1" w:rsidRPr="00F17DA2">
        <w:rPr>
          <w:rFonts w:cs="Times New Roman"/>
          <w:bCs/>
          <w:color w:val="000000"/>
        </w:rPr>
        <w:t xml:space="preserve"> </w:t>
      </w:r>
      <w:r w:rsidRPr="00F17DA2">
        <w:rPr>
          <w:rFonts w:cs="Times New Roman"/>
          <w:bCs/>
          <w:color w:val="000000"/>
        </w:rPr>
        <w:t>В связи с этим остро встает вопрос о правовом регулировании цифров</w:t>
      </w:r>
      <w:r w:rsidR="00A15DA1" w:rsidRPr="00F17DA2">
        <w:rPr>
          <w:rFonts w:cs="Times New Roman"/>
          <w:bCs/>
          <w:color w:val="000000"/>
        </w:rPr>
        <w:t>ых</w:t>
      </w:r>
      <w:r w:rsidRPr="00F17DA2">
        <w:rPr>
          <w:rFonts w:cs="Times New Roman"/>
          <w:bCs/>
          <w:color w:val="000000"/>
        </w:rPr>
        <w:t xml:space="preserve"> коммуникаци</w:t>
      </w:r>
      <w:r w:rsidR="00A15DA1" w:rsidRPr="00F17DA2">
        <w:rPr>
          <w:rFonts w:cs="Times New Roman"/>
          <w:bCs/>
          <w:color w:val="000000"/>
        </w:rPr>
        <w:t>й</w:t>
      </w:r>
      <w:r w:rsidRPr="00F17DA2">
        <w:rPr>
          <w:rFonts w:cs="Times New Roman"/>
          <w:bCs/>
          <w:color w:val="000000"/>
        </w:rPr>
        <w:t>. Остается множество слабо проработанных вопросов, частичное или неполное решение которых напрямую затрагивает эффективн</w:t>
      </w:r>
      <w:r w:rsidR="00631DC2" w:rsidRPr="00F17DA2">
        <w:rPr>
          <w:rFonts w:cs="Times New Roman"/>
          <w:bCs/>
          <w:color w:val="000000"/>
        </w:rPr>
        <w:t>ость правового регулирования</w:t>
      </w:r>
      <w:r w:rsidR="00A15DA1" w:rsidRPr="00F17DA2">
        <w:rPr>
          <w:rFonts w:cs="Times New Roman"/>
          <w:bCs/>
          <w:color w:val="000000"/>
        </w:rPr>
        <w:t xml:space="preserve"> цифровой среды</w:t>
      </w:r>
      <w:r w:rsidRPr="00F17DA2">
        <w:rPr>
          <w:rFonts w:cs="Times New Roman"/>
          <w:bCs/>
          <w:color w:val="000000"/>
        </w:rPr>
        <w:t>.</w:t>
      </w:r>
    </w:p>
    <w:p w14:paraId="4CCEAD72" w14:textId="1C91C923" w:rsidR="00483277" w:rsidRPr="00F17DA2" w:rsidRDefault="00483277" w:rsidP="00631DC2">
      <w:pPr>
        <w:rPr>
          <w:rFonts w:cs="Times New Roman"/>
          <w:color w:val="000000"/>
        </w:rPr>
      </w:pPr>
      <w:r w:rsidRPr="00F17DA2">
        <w:rPr>
          <w:rFonts w:cs="Times New Roman"/>
          <w:bCs/>
          <w:color w:val="000000"/>
        </w:rPr>
        <w:t>Вопрос выбора канала политического продвижения и коммуникации на сегодняшний день особо актуален в связи с блокировкой интернет - ресурсов, социальных сетей и СМИ. В текущей ситуации имеют место несколько вариантов</w:t>
      </w:r>
      <w:r w:rsidR="00195732" w:rsidRPr="00F17DA2">
        <w:rPr>
          <w:rFonts w:cs="Times New Roman"/>
          <w:bCs/>
          <w:color w:val="000000"/>
        </w:rPr>
        <w:t xml:space="preserve"> действий</w:t>
      </w:r>
      <w:r w:rsidRPr="00F17DA2">
        <w:rPr>
          <w:rFonts w:cs="Times New Roman"/>
          <w:bCs/>
          <w:color w:val="000000"/>
        </w:rPr>
        <w:t xml:space="preserve">: освоение уже существующих, но менее используемых на данный момент платформ; модификация площадок под существующие реалии или создание новых. Можно говорить о том, что все три варианта имеют место. После блокировки </w:t>
      </w:r>
      <w:r w:rsidRPr="00F17DA2">
        <w:rPr>
          <w:rFonts w:cs="Times New Roman"/>
          <w:bCs/>
          <w:color w:val="000000"/>
          <w:lang w:val="en-US" w:bidi="en-US"/>
        </w:rPr>
        <w:t>Instagram</w:t>
      </w:r>
      <w:r w:rsidRPr="00F17DA2">
        <w:rPr>
          <w:rFonts w:cs="Times New Roman"/>
          <w:bCs/>
          <w:color w:val="000000"/>
          <w:lang w:bidi="en-US"/>
        </w:rPr>
        <w:t xml:space="preserve"> </w:t>
      </w:r>
      <w:r w:rsidRPr="00F17DA2">
        <w:rPr>
          <w:rFonts w:cs="Times New Roman"/>
          <w:bCs/>
          <w:color w:val="000000"/>
        </w:rPr>
        <w:t xml:space="preserve">(запрещен в РФ; принадлежит корпорации </w:t>
      </w:r>
      <w:r w:rsidRPr="00F17DA2">
        <w:rPr>
          <w:rFonts w:cs="Times New Roman"/>
          <w:bCs/>
          <w:color w:val="000000"/>
          <w:lang w:val="en-US" w:bidi="en-US"/>
        </w:rPr>
        <w:t>Meta</w:t>
      </w:r>
      <w:r w:rsidRPr="00F17DA2">
        <w:rPr>
          <w:rFonts w:cs="Times New Roman"/>
          <w:bCs/>
          <w:color w:val="000000"/>
          <w:lang w:bidi="en-US"/>
        </w:rPr>
        <w:t xml:space="preserve">, </w:t>
      </w:r>
      <w:r w:rsidRPr="00F17DA2">
        <w:rPr>
          <w:rFonts w:cs="Times New Roman"/>
          <w:bCs/>
          <w:color w:val="000000"/>
        </w:rPr>
        <w:t>которая признана в РФ экстремистской) пользователи перешли в</w:t>
      </w:r>
      <w:r w:rsidR="00195732" w:rsidRPr="00F17DA2">
        <w:rPr>
          <w:rFonts w:cs="Times New Roman"/>
          <w:bCs/>
          <w:color w:val="000000"/>
        </w:rPr>
        <w:t xml:space="preserve"> </w:t>
      </w:r>
      <w:r w:rsidRPr="00F17DA2">
        <w:rPr>
          <w:rFonts w:cs="Times New Roman"/>
          <w:bCs/>
          <w:color w:val="000000"/>
          <w:lang w:val="en-US" w:bidi="en-US"/>
        </w:rPr>
        <w:t>Telegram</w:t>
      </w:r>
      <w:r w:rsidRPr="00F17DA2">
        <w:rPr>
          <w:rFonts w:cs="Times New Roman"/>
          <w:bCs/>
          <w:color w:val="000000"/>
          <w:lang w:bidi="en-US"/>
        </w:rPr>
        <w:t xml:space="preserve">, </w:t>
      </w:r>
      <w:r w:rsidRPr="00F17DA2">
        <w:rPr>
          <w:rFonts w:cs="Times New Roman"/>
          <w:bCs/>
          <w:color w:val="000000"/>
        </w:rPr>
        <w:t xml:space="preserve">Вконтакте и стали развивать свои блоги/каналы на уже существующих, но до этого момента менее используемых площадках. Произошла модификация «старых» платформ, например, Вконтакте запустили функцию «истории» и «клипы». Также производят попытки по «замене» </w:t>
      </w:r>
      <w:r w:rsidRPr="00F17DA2">
        <w:rPr>
          <w:rFonts w:cs="Times New Roman"/>
          <w:bCs/>
          <w:color w:val="000000"/>
          <w:lang w:val="en-US" w:bidi="en-US"/>
        </w:rPr>
        <w:t>Tik</w:t>
      </w:r>
      <w:r w:rsidRPr="00F17DA2">
        <w:rPr>
          <w:rFonts w:cs="Times New Roman"/>
          <w:bCs/>
          <w:color w:val="000000"/>
          <w:lang w:bidi="en-US"/>
        </w:rPr>
        <w:t xml:space="preserve"> </w:t>
      </w:r>
      <w:r w:rsidRPr="00F17DA2">
        <w:rPr>
          <w:rFonts w:cs="Times New Roman"/>
          <w:bCs/>
          <w:color w:val="000000"/>
          <w:lang w:val="en-US" w:bidi="en-US"/>
        </w:rPr>
        <w:t>Tok</w:t>
      </w:r>
      <w:r w:rsidRPr="00F17DA2">
        <w:rPr>
          <w:rFonts w:cs="Times New Roman"/>
          <w:bCs/>
          <w:color w:val="000000"/>
          <w:lang w:bidi="en-US"/>
        </w:rPr>
        <w:t xml:space="preserve"> </w:t>
      </w:r>
      <w:r w:rsidRPr="00F17DA2">
        <w:rPr>
          <w:rFonts w:cs="Times New Roman"/>
          <w:bCs/>
          <w:color w:val="000000"/>
        </w:rPr>
        <w:t xml:space="preserve">- была запущена новая площадка </w:t>
      </w:r>
      <w:r w:rsidRPr="00F17DA2">
        <w:rPr>
          <w:rFonts w:cs="Times New Roman"/>
          <w:bCs/>
          <w:color w:val="000000"/>
          <w:lang w:bidi="en-US"/>
        </w:rPr>
        <w:t>«</w:t>
      </w:r>
      <w:r w:rsidRPr="00F17DA2">
        <w:rPr>
          <w:rFonts w:cs="Times New Roman"/>
          <w:bCs/>
          <w:color w:val="000000"/>
          <w:lang w:val="en-US" w:bidi="en-US"/>
        </w:rPr>
        <w:t>YAPPY</w:t>
      </w:r>
      <w:r w:rsidRPr="00F17DA2">
        <w:rPr>
          <w:rFonts w:cs="Times New Roman"/>
          <w:bCs/>
          <w:color w:val="000000"/>
          <w:lang w:bidi="en-US"/>
        </w:rPr>
        <w:t xml:space="preserve">», </w:t>
      </w:r>
      <w:r w:rsidR="00A91209">
        <w:rPr>
          <w:rFonts w:cs="Times New Roman"/>
          <w:bCs/>
          <w:color w:val="000000"/>
        </w:rPr>
        <w:t>имеющая сходный функционал</w:t>
      </w:r>
      <w:r w:rsidRPr="00F17DA2">
        <w:rPr>
          <w:rFonts w:cs="Times New Roman"/>
          <w:bCs/>
          <w:color w:val="000000"/>
        </w:rPr>
        <w:t>.</w:t>
      </w:r>
    </w:p>
    <w:p w14:paraId="2FE0D957" w14:textId="77777777" w:rsidR="00483277" w:rsidRPr="00F17DA2" w:rsidRDefault="00483277" w:rsidP="00631DC2">
      <w:pPr>
        <w:rPr>
          <w:rFonts w:cs="Times New Roman"/>
          <w:color w:val="000000"/>
        </w:rPr>
      </w:pPr>
      <w:r w:rsidRPr="00F17DA2">
        <w:rPr>
          <w:rFonts w:cs="Times New Roman"/>
          <w:bCs/>
          <w:color w:val="000000"/>
        </w:rPr>
        <w:t xml:space="preserve">Трансформация каналов политической коммуникации - важное явление, требующее более детального изучения и анализа. Использование цифровых политических трибун способно дать больший охват политическим идеям и включить неограниченные массы в политический дискурс. Однако, слабое их </w:t>
      </w:r>
      <w:r w:rsidRPr="00F17DA2">
        <w:rPr>
          <w:rFonts w:cs="Times New Roman"/>
          <w:bCs/>
          <w:color w:val="000000"/>
        </w:rPr>
        <w:lastRenderedPageBreak/>
        <w:t>развитие влечет к проблемам как непосредственно цифровой политической коммуникации, так и политического диалога в целом.</w:t>
      </w:r>
    </w:p>
    <w:p w14:paraId="455F13FB" w14:textId="5CF3515C" w:rsidR="00483277" w:rsidRPr="00F17DA2" w:rsidRDefault="00483277" w:rsidP="00631DC2">
      <w:pPr>
        <w:rPr>
          <w:rFonts w:cs="Times New Roman"/>
          <w:bCs/>
          <w:color w:val="000000"/>
        </w:rPr>
      </w:pPr>
      <w:r w:rsidRPr="00F17DA2">
        <w:rPr>
          <w:rFonts w:cs="Times New Roman"/>
          <w:bCs/>
          <w:color w:val="000000"/>
        </w:rPr>
        <w:t>Воспринимая киберпространство как поле политической коммуникации, следует помнить, что некоторые правила и ограничения способствуют качественной и структурированной работе. Тем не менее, излишнее ужесточение политической коммуникации в киберпространстве создает предпосылки для стагнации коммуникативных технологий. Чрезмерное политико-правовое присутствие в киберпространстве</w:t>
      </w:r>
      <w:r w:rsidR="00195732" w:rsidRPr="00F17DA2">
        <w:rPr>
          <w:rFonts w:cs="Times New Roman"/>
          <w:bCs/>
          <w:color w:val="000000"/>
        </w:rPr>
        <w:t>,</w:t>
      </w:r>
      <w:r w:rsidRPr="00F17DA2">
        <w:rPr>
          <w:rFonts w:cs="Times New Roman"/>
          <w:bCs/>
          <w:color w:val="000000"/>
        </w:rPr>
        <w:t xml:space="preserve"> с одной стороны</w:t>
      </w:r>
      <w:r w:rsidR="00195732" w:rsidRPr="00F17DA2">
        <w:rPr>
          <w:rFonts w:cs="Times New Roman"/>
          <w:bCs/>
          <w:color w:val="000000"/>
        </w:rPr>
        <w:t>,</w:t>
      </w:r>
      <w:r w:rsidRPr="00F17DA2">
        <w:rPr>
          <w:rFonts w:cs="Times New Roman"/>
          <w:bCs/>
          <w:color w:val="000000"/>
        </w:rPr>
        <w:t xml:space="preserve"> может привести к росту недоверия ресурсам политической информации, с другой</w:t>
      </w:r>
      <w:r w:rsidR="00195732" w:rsidRPr="00F17DA2">
        <w:rPr>
          <w:rFonts w:cs="Times New Roman"/>
          <w:bCs/>
          <w:color w:val="000000"/>
        </w:rPr>
        <w:t>, -</w:t>
      </w:r>
      <w:r w:rsidRPr="00F17DA2">
        <w:rPr>
          <w:rFonts w:cs="Times New Roman"/>
          <w:bCs/>
          <w:color w:val="000000"/>
        </w:rPr>
        <w:t xml:space="preserve"> к формированию подчиненности государству и обнищанию политической конкуренции</w:t>
      </w:r>
      <w:r w:rsidR="00195732" w:rsidRPr="00F17DA2">
        <w:rPr>
          <w:rFonts w:cs="Times New Roman"/>
          <w:bCs/>
          <w:color w:val="000000"/>
        </w:rPr>
        <w:t xml:space="preserve">. </w:t>
      </w:r>
      <w:r w:rsidRPr="00F17DA2">
        <w:rPr>
          <w:rFonts w:cs="Times New Roman"/>
          <w:bCs/>
          <w:color w:val="000000"/>
        </w:rPr>
        <w:t>Стоит</w:t>
      </w:r>
      <w:r w:rsidR="00195732" w:rsidRPr="00F17DA2">
        <w:rPr>
          <w:rFonts w:cs="Times New Roman"/>
          <w:bCs/>
          <w:color w:val="000000"/>
        </w:rPr>
        <w:t xml:space="preserve"> также</w:t>
      </w:r>
      <w:r w:rsidRPr="00F17DA2">
        <w:rPr>
          <w:rFonts w:cs="Times New Roman"/>
          <w:bCs/>
          <w:color w:val="000000"/>
        </w:rPr>
        <w:t xml:space="preserve"> заметить, что использование киберпространства как одностороннего коммуникатора в современном мире может привести к его идеологизации и, как следствие, потере некоторого доверия такому каналу со стороны населения.</w:t>
      </w:r>
    </w:p>
    <w:p w14:paraId="3C2256D1" w14:textId="2D7AF9A1" w:rsidR="00B0767A" w:rsidRDefault="00B0767A" w:rsidP="00B0767A">
      <w:pPr>
        <w:rPr>
          <w:rFonts w:cs="Times New Roman"/>
          <w:bCs/>
          <w:color w:val="000000"/>
        </w:rPr>
      </w:pPr>
      <w:r w:rsidRPr="00F17DA2">
        <w:rPr>
          <w:rFonts w:cs="Times New Roman"/>
          <w:bCs/>
          <w:color w:val="000000"/>
        </w:rPr>
        <w:t>Таким образом, использование растущего потенциала современных цифровых технологий способствует их влиянию на политические коммуникации в российском обществе и видоизменяет их. А интернет - СМИ  являются  основным источником  предоставления  информации  наиболее  активной  части современного российского общества. При этом политическая функция интернета состоит в обеспечении постоянного общественно-политического дискурса с возможностью обратной электронной  связи в реальном времени между властью и гражданами. Благодаря интернет -технологиям граждане могут выходить на контакты с представителями властей и политической элитой и высказать свои рекомендации либо претензии к их деятельности, включая функционирования всей политической системы в целом. Распространение интернета сделало массовую коммуникацию многонаправленной и создало предпосылки для формирования новых сообществ и социальных сетей. При этом эволюционирующая «медиатизация» политики и использование государ</w:t>
      </w:r>
      <w:r w:rsidRPr="00F17DA2">
        <w:rPr>
          <w:rFonts w:cs="Times New Roman"/>
          <w:bCs/>
          <w:color w:val="000000"/>
        </w:rPr>
        <w:lastRenderedPageBreak/>
        <w:t>ственной властью и СМИ технологий манипуляции, содержит в себе опасность превращения граждан из непосредственного источника власти в управляемую народную массу.</w:t>
      </w:r>
    </w:p>
    <w:p w14:paraId="574B3F2D" w14:textId="7C0D1362" w:rsidR="008B02A6" w:rsidRPr="008B02A6" w:rsidRDefault="008B02A6" w:rsidP="008B02A6">
      <w:pPr>
        <w:rPr>
          <w:rFonts w:cs="Times New Roman"/>
          <w:bCs/>
          <w:color w:val="000000"/>
        </w:rPr>
      </w:pPr>
      <w:r>
        <w:rPr>
          <w:rFonts w:cs="Times New Roman"/>
          <w:bCs/>
          <w:color w:val="000000"/>
        </w:rPr>
        <w:t xml:space="preserve">В завершении стоит сказать, что </w:t>
      </w:r>
      <w:r w:rsidRPr="008B02A6">
        <w:rPr>
          <w:rFonts w:cs="Times New Roman"/>
          <w:bCs/>
          <w:color w:val="000000"/>
        </w:rPr>
        <w:t>цифровые технологии</w:t>
      </w:r>
      <w:r>
        <w:rPr>
          <w:rFonts w:cs="Times New Roman"/>
          <w:bCs/>
          <w:color w:val="000000"/>
        </w:rPr>
        <w:t xml:space="preserve"> дейтсвительно</w:t>
      </w:r>
      <w:r w:rsidRPr="008B02A6">
        <w:rPr>
          <w:rFonts w:cs="Times New Roman"/>
          <w:bCs/>
          <w:color w:val="000000"/>
        </w:rPr>
        <w:t xml:space="preserve"> способствовали появлению новых форм коммуникаций в политике и видоизменили их</w:t>
      </w:r>
      <w:r>
        <w:rPr>
          <w:rFonts w:cs="Times New Roman"/>
          <w:bCs/>
          <w:color w:val="000000"/>
        </w:rPr>
        <w:t>, что подтверждает гипотезу-основания.</w:t>
      </w:r>
      <w:r w:rsidRPr="008B02A6">
        <w:rPr>
          <w:rFonts w:cs="Times New Roman"/>
          <w:b/>
          <w:bCs/>
          <w:color w:val="000000"/>
        </w:rPr>
        <w:tab/>
      </w:r>
    </w:p>
    <w:p w14:paraId="4BF3598C" w14:textId="6F5C9859" w:rsidR="008B02A6" w:rsidRDefault="008B02A6" w:rsidP="008B02A6">
      <w:pPr>
        <w:rPr>
          <w:rFonts w:cs="Times New Roman"/>
          <w:bCs/>
          <w:color w:val="000000"/>
        </w:rPr>
      </w:pPr>
      <w:r>
        <w:rPr>
          <w:rFonts w:cs="Times New Roman"/>
          <w:bCs/>
          <w:color w:val="000000"/>
        </w:rPr>
        <w:t>Гипотезы-следствия были подтверждены частично. Так, о</w:t>
      </w:r>
      <w:r w:rsidRPr="008B02A6">
        <w:rPr>
          <w:rFonts w:cs="Times New Roman"/>
          <w:bCs/>
          <w:color w:val="000000"/>
        </w:rPr>
        <w:t>сновным источником информации в политической сфере высту</w:t>
      </w:r>
      <w:r>
        <w:rPr>
          <w:rFonts w:cs="Times New Roman"/>
          <w:bCs/>
          <w:color w:val="000000"/>
        </w:rPr>
        <w:t>пает интернет и социальные сети, что и делает платформы социальных сетей самыми доступными в нахождении единомышленников. Мысль о том, что</w:t>
      </w:r>
      <w:r w:rsidRPr="008B02A6">
        <w:rPr>
          <w:rFonts w:cs="Times New Roman"/>
          <w:bCs/>
          <w:color w:val="000000"/>
        </w:rPr>
        <w:t xml:space="preserve"> СМИ несут в себе опасность манипуляции общественным мнением, превращая граждан из непосредственного источника власти в управляемую в определённом русле массу людей</w:t>
      </w:r>
      <w:r>
        <w:rPr>
          <w:rFonts w:cs="Times New Roman"/>
          <w:bCs/>
          <w:color w:val="000000"/>
        </w:rPr>
        <w:t xml:space="preserve"> подтверждена частично, так как </w:t>
      </w:r>
      <w:r w:rsidR="00BF02FF">
        <w:rPr>
          <w:rFonts w:cs="Times New Roman"/>
          <w:bCs/>
          <w:color w:val="000000"/>
        </w:rPr>
        <w:t xml:space="preserve">не все </w:t>
      </w:r>
      <w:r>
        <w:rPr>
          <w:rFonts w:cs="Times New Roman"/>
          <w:bCs/>
          <w:color w:val="000000"/>
        </w:rPr>
        <w:t>респондент</w:t>
      </w:r>
      <w:r w:rsidR="00BF02FF">
        <w:rPr>
          <w:rFonts w:cs="Times New Roman"/>
          <w:bCs/>
          <w:color w:val="000000"/>
        </w:rPr>
        <w:t xml:space="preserve">ы ощущают на себе давление СМИ и видят в них иной посыл. </w:t>
      </w:r>
    </w:p>
    <w:p w14:paraId="0CD01571" w14:textId="77777777" w:rsidR="00BF02FF" w:rsidRPr="00BF02FF" w:rsidRDefault="00BF02FF" w:rsidP="00BF02FF">
      <w:pPr>
        <w:rPr>
          <w:rFonts w:cs="Times New Roman"/>
          <w:bCs/>
          <w:color w:val="000000"/>
        </w:rPr>
      </w:pPr>
      <w:r w:rsidRPr="00BF02FF">
        <w:rPr>
          <w:rFonts w:cs="Times New Roman"/>
          <w:bCs/>
          <w:color w:val="000000"/>
        </w:rPr>
        <w:t>Таким образом, проведенный анализ теоретического и практического материала, позволяет сделать вывод о том, что анализ полученных результатов в ходе социологического исследования был проведен и выдвинутые нами гипотезы были проверены. Следовательно, цель выпускной квалификационной работы достигнута.</w:t>
      </w:r>
    </w:p>
    <w:p w14:paraId="25D34819" w14:textId="77777777" w:rsidR="00BF02FF" w:rsidRPr="00BF02FF" w:rsidRDefault="00BF02FF" w:rsidP="00BF02FF">
      <w:pPr>
        <w:rPr>
          <w:rFonts w:cs="Times New Roman"/>
          <w:bCs/>
          <w:color w:val="000000"/>
        </w:rPr>
      </w:pPr>
    </w:p>
    <w:p w14:paraId="4E4D6FD0" w14:textId="77777777" w:rsidR="00BF02FF" w:rsidRPr="008B02A6" w:rsidRDefault="00BF02FF" w:rsidP="008B02A6">
      <w:pPr>
        <w:rPr>
          <w:rFonts w:cs="Times New Roman"/>
          <w:bCs/>
          <w:color w:val="000000"/>
        </w:rPr>
      </w:pPr>
    </w:p>
    <w:p w14:paraId="61C74E5B" w14:textId="5D160C72" w:rsidR="008B02A6" w:rsidRPr="00F17DA2" w:rsidRDefault="008B02A6" w:rsidP="00B0767A">
      <w:pPr>
        <w:rPr>
          <w:rFonts w:cs="Times New Roman"/>
          <w:color w:val="000000"/>
        </w:rPr>
      </w:pPr>
    </w:p>
    <w:p w14:paraId="6B8E5B19" w14:textId="1771E16F" w:rsidR="00631DC2" w:rsidRPr="00F17DA2" w:rsidRDefault="00631DC2">
      <w:pPr>
        <w:rPr>
          <w:rFonts w:cs="Times New Roman"/>
          <w:color w:val="000000"/>
        </w:rPr>
      </w:pPr>
      <w:r w:rsidRPr="00F17DA2">
        <w:rPr>
          <w:rFonts w:cs="Times New Roman"/>
          <w:color w:val="000000"/>
        </w:rPr>
        <w:br w:type="page"/>
      </w:r>
    </w:p>
    <w:p w14:paraId="4F49C2E5" w14:textId="77777777" w:rsidR="005207E3" w:rsidRPr="00F17DA2" w:rsidRDefault="00AF5FFC" w:rsidP="00B534D9">
      <w:pPr>
        <w:pStyle w:val="1"/>
      </w:pPr>
      <w:bookmarkStart w:id="19" w:name="_Toc133445614"/>
      <w:bookmarkStart w:id="20" w:name="_Toc135005926"/>
      <w:r w:rsidRPr="00F17DA2">
        <w:lastRenderedPageBreak/>
        <w:t>Список использованной литературы</w:t>
      </w:r>
      <w:bookmarkEnd w:id="19"/>
      <w:bookmarkEnd w:id="20"/>
    </w:p>
    <w:p w14:paraId="5BC6ABEC" w14:textId="77777777" w:rsidR="00AF5FFC" w:rsidRPr="00F17DA2" w:rsidRDefault="00AF5FFC" w:rsidP="00AF5FFC">
      <w:pPr>
        <w:rPr>
          <w:rFonts w:cs="Times New Roman"/>
          <w:color w:val="000000"/>
        </w:rPr>
      </w:pPr>
    </w:p>
    <w:p w14:paraId="6D31AE37"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Аберкромби Н., Хилл С., Тернер Б. С. Социологический словарь: Пер. с англ. 2-е изд., перераб. и доп. М.: Экономика, 2004. 620 с.</w:t>
      </w:r>
    </w:p>
    <w:p w14:paraId="25F57515"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Акопов Г. Л. Политические интернет-коммуникации как инновационный фактор общественного развития. Автореф. дис. … док. полит. н. СПб., 2013. 53 с. 7. </w:t>
      </w:r>
    </w:p>
    <w:p w14:paraId="54997F45"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Акопов Г. Л. Глобальные проблемы и опасности сетевой политики. Ростов-на-Дону: РостИздат, 2004. 125 с.</w:t>
      </w:r>
    </w:p>
    <w:p w14:paraId="1FB44F56"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Анохин М. Г., Гришин О. Е., Атаев Т. Б. Инновации в сфере политической интернеткоммуникации: опыт США // Среднерусский вестник общественных наук. 2013. № 4. С. 85-91.</w:t>
      </w:r>
    </w:p>
    <w:p w14:paraId="635464D7"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Ахременко А. С. Политический анализ и прогнозирование. М.: Гардарики, 2006. 333 с</w:t>
      </w:r>
    </w:p>
    <w:p w14:paraId="37AD7AB3" w14:textId="2128A85E" w:rsidR="00B96D2E" w:rsidRPr="00F17DA2" w:rsidRDefault="00B96D2E" w:rsidP="00AA2D74">
      <w:pPr>
        <w:numPr>
          <w:ilvl w:val="0"/>
          <w:numId w:val="12"/>
        </w:numPr>
        <w:ind w:firstLine="709"/>
        <w:rPr>
          <w:rFonts w:cs="Times New Roman"/>
          <w:color w:val="000000"/>
        </w:rPr>
      </w:pPr>
      <w:r w:rsidRPr="00F17DA2">
        <w:rPr>
          <w:rFonts w:cs="Times New Roman"/>
          <w:color w:val="000000"/>
        </w:rPr>
        <w:t>Ачкасова В. А., Чугунов А. В. Демократия и Интернет: роль Интернет в формировании просвещенного понимания // Интернет и современное общество: Тезисы докладов Всеросийской научно-методической конференции. СПб., 8-11 декабря 1998 г. СПб.: СПбГУ, 1998. С. 43-46.</w:t>
      </w:r>
    </w:p>
    <w:p w14:paraId="2FCFD30D" w14:textId="2300D294" w:rsidR="00AA2D74" w:rsidRPr="00F17DA2" w:rsidRDefault="00AA2D74" w:rsidP="00AA2D74">
      <w:pPr>
        <w:numPr>
          <w:ilvl w:val="0"/>
          <w:numId w:val="12"/>
        </w:numPr>
        <w:ind w:firstLine="709"/>
        <w:rPr>
          <w:rFonts w:cs="Times New Roman"/>
          <w:color w:val="000000"/>
        </w:rPr>
      </w:pPr>
      <w:r w:rsidRPr="00F17DA2">
        <w:rPr>
          <w:rFonts w:cs="Times New Roman"/>
          <w:color w:val="000000"/>
        </w:rPr>
        <w:t>Бабаян, В. Н. Способы реализации коммуникативного воздействия в медиадискурсе / В. Н. Бабаян, К. А. Мельникова // Верхневолжский филологический вестник. – 2022. – № 2(29). – С. 126-132</w:t>
      </w:r>
    </w:p>
    <w:p w14:paraId="154902C4"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Баданин Р., Бурибаев А. Как власти читают ваши блоги: расследование Forbes [Электронный ресурс] // Forbes.ru. 16 августа 2012 г. Режим доступа: http://www.forbes.ru/sobytiya/vlast/92590-kak-vlasti-chitayut-vashi-blogi-rassledovanie-forbes (дата обращения: 12.10.2015)</w:t>
      </w:r>
    </w:p>
    <w:p w14:paraId="2CFBD599"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Балашов А. Н. Интернет-активность российских политических партий: политологический анализ // Известия Тульского государственного университета. Гуманитарные науки. 2014. № 3. С. 107-116.</w:t>
      </w:r>
    </w:p>
    <w:p w14:paraId="543E117E"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Башкарев А. А. Роль сети Интернет в процессе политической социализации молодежи. Дис. … к. полит. н. СПб., 2009. 166 с.</w:t>
      </w:r>
    </w:p>
    <w:p w14:paraId="6C31F07A"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lastRenderedPageBreak/>
        <w:t>Белкин С., Воронин В., Устименко С. Интернет и власть // Власть. 1999. № 9. С. 21-25.</w:t>
      </w:r>
    </w:p>
    <w:p w14:paraId="52E37321"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Бодрийяр Ж. Система вещей. М.: Рудомино, 1995. 168 c.</w:t>
      </w:r>
    </w:p>
    <w:p w14:paraId="7AC487BC"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Бодрунова С. С. Современные стратегии британской политической коммуникации. М.: 273 Товарищество научных изданий КМК, 2010. 423 с.</w:t>
      </w:r>
    </w:p>
    <w:p w14:paraId="609833D3"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Бондарев Н. С. Социальные медиа в современных политических процессах: технологии и ресурсы влияния. Дис. … к. полит. н. М., 2014. 198 с.</w:t>
      </w:r>
    </w:p>
    <w:p w14:paraId="4A0921A9"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Борисов И. Б. Голосование с помощью Интернета // Журнал о выборах. 2006. № 3</w:t>
      </w:r>
    </w:p>
    <w:p w14:paraId="5B5D1B79"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Бронников И. А. Политическая коммуникация в сети Интернет и феномен Wikileaks // Управление мегаполисом. 2011. № 2. С. 124-128. 61. </w:t>
      </w:r>
    </w:p>
    <w:p w14:paraId="1DF3CAF3"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Бронников И. А. Политическая коммуникация и современность // Юридические исследования. 2013. № 4. С. 66-88.</w:t>
      </w:r>
    </w:p>
    <w:p w14:paraId="2CBD8586"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Бурматов В. В. Политическая коммуникация в России: запрос на новый институциональный порядок // Государственное управление. Электронный вестник. 2012. № 33.</w:t>
      </w:r>
    </w:p>
    <w:p w14:paraId="7DB836D3"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Быков И. А. Интернет и политические партии во время выборов в Государственную Думу 2007 г.: итоги и перспективы // Новый политический цикл: повестка дня для России. М.: РАПН, 2008. С. 40-42.</w:t>
      </w:r>
    </w:p>
    <w:p w14:paraId="1F1C31FE"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Быков И. А. Политическая информация и социальные медиа: проблемы политической коммуникации в студенческой среде Санкт-Петербурга // Научно-технические ведомости СанктПетербургского политехнического университета. Гуманитарные и общественные науки. 2015. № 3. С. 28-36.</w:t>
      </w:r>
    </w:p>
    <w:p w14:paraId="17B6A223"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Быков И. А. Сетевая политическая коммуникация: теория, практика и методы исследования. СПб.: СПГУТД, 2013. 200 с.</w:t>
      </w:r>
    </w:p>
    <w:p w14:paraId="5476C96B"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Быков И. А., Балахонская Л. В. Права человека и язык рекламных текстов в современной России // Философия права. 2011. № 4 (47). С. 42 -47.</w:t>
      </w:r>
    </w:p>
    <w:p w14:paraId="6C19EA41"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Быков И. А., Кострова Е. А. Медийный имидж политического лидера и его восприятие среди молодых избирателей Санкт-Петербурга (на примере </w:t>
      </w:r>
      <w:r w:rsidRPr="00F17DA2">
        <w:rPr>
          <w:rFonts w:cs="Times New Roman"/>
          <w:color w:val="000000"/>
        </w:rPr>
        <w:lastRenderedPageBreak/>
        <w:t>А. Навального и В. Милонова) // Вестник Санкт-Петербургского государственного университета технологии и дизайна. Серия 2. Искусствоведение. Филологические науки. 2013. № 1. С. 78-81.</w:t>
      </w:r>
    </w:p>
    <w:p w14:paraId="393CBE65" w14:textId="719B35BB" w:rsidR="00B96D2E" w:rsidRPr="00F17DA2" w:rsidRDefault="00B96D2E" w:rsidP="00AA2D74">
      <w:pPr>
        <w:numPr>
          <w:ilvl w:val="0"/>
          <w:numId w:val="12"/>
        </w:numPr>
        <w:ind w:firstLine="709"/>
        <w:rPr>
          <w:rFonts w:cs="Times New Roman"/>
          <w:color w:val="000000"/>
        </w:rPr>
      </w:pPr>
      <w:r w:rsidRPr="00F17DA2">
        <w:rPr>
          <w:rFonts w:cs="Times New Roman"/>
          <w:color w:val="000000"/>
        </w:rPr>
        <w:t>Василенко В. И., Василенко Л. А. Интернет в системе государственной службы. М.: РАГС, 1998. 257 c.</w:t>
      </w:r>
    </w:p>
    <w:p w14:paraId="3E6DBCB6" w14:textId="77777777" w:rsidR="00AA2D74" w:rsidRPr="00F17DA2" w:rsidRDefault="00AA2D74" w:rsidP="00AA2D74">
      <w:pPr>
        <w:numPr>
          <w:ilvl w:val="0"/>
          <w:numId w:val="12"/>
        </w:numPr>
        <w:ind w:firstLine="709"/>
        <w:rPr>
          <w:rFonts w:cs="Times New Roman"/>
          <w:color w:val="000000"/>
        </w:rPr>
      </w:pPr>
      <w:r w:rsidRPr="00F17DA2">
        <w:rPr>
          <w:rFonts w:cs="Times New Roman"/>
          <w:color w:val="000000"/>
        </w:rPr>
        <w:t>Волкова, А. А. Политическая коммуникация в современном мире / А. А. Волкова // Аналитические технологии в социальной сфере: теория и практика : Сборник статей, Москва, 19 мая 2022 года. Том Выпуск 12. – Москва: Научно-исследовательский центр проблем национальной безопасности, 2022. – С. 80-86</w:t>
      </w:r>
    </w:p>
    <w:p w14:paraId="12ED65AA" w14:textId="77777777" w:rsidR="00AA2D74" w:rsidRPr="00F17DA2" w:rsidRDefault="00AA2D74" w:rsidP="00AA2D74">
      <w:pPr>
        <w:numPr>
          <w:ilvl w:val="0"/>
          <w:numId w:val="12"/>
        </w:numPr>
        <w:ind w:firstLine="709"/>
        <w:rPr>
          <w:rFonts w:cs="Times New Roman"/>
          <w:color w:val="000000"/>
        </w:rPr>
      </w:pPr>
      <w:r w:rsidRPr="00F17DA2">
        <w:rPr>
          <w:rFonts w:cs="Times New Roman"/>
          <w:color w:val="000000"/>
        </w:rPr>
        <w:t>Волочков, Т. Б. Влияние цифровых технологий Веб 2.0 на политический процесс / Т. Б. Волочков // Научные труды Республиканского института высшей школы. Философско-гуманитарные науки. – 2022. – № 21-1. – С. 32-40.</w:t>
      </w:r>
    </w:p>
    <w:p w14:paraId="6A692916" w14:textId="5D23FA7D" w:rsidR="00AA2D74" w:rsidRPr="00F17DA2" w:rsidRDefault="00AA2D74" w:rsidP="00AA2D74">
      <w:pPr>
        <w:numPr>
          <w:ilvl w:val="0"/>
          <w:numId w:val="12"/>
        </w:numPr>
        <w:ind w:firstLine="709"/>
        <w:rPr>
          <w:rFonts w:cs="Times New Roman"/>
          <w:color w:val="000000"/>
        </w:rPr>
      </w:pPr>
      <w:r w:rsidRPr="00F17DA2">
        <w:rPr>
          <w:rFonts w:cs="Times New Roman"/>
          <w:color w:val="000000"/>
        </w:rPr>
        <w:t>Воронина, В. Л. Политическая коммуникация в цифровом пространстве: перспективы развития и проблемное поле / В. Л. Воронина, Е. В. Бучнев // Социальные и гуманитарные науки в условиях вызовов современности : Материалы II Всероссийской научно-практической конференции молодых ученых с международным участием. В 2-х частях, Комсомольский-на-Амуре государственный университет, 21–23 ноября 2022 года / Редколлегия: И.В. Цевелева (отв. ред.), Н.Э. Ракитина, Н.В. Малышева. Том Часть 2 . – Комсомольск-на-Амуре: Комсомольский-на-Амуре государственный университет, 2022. – С. 31-33.</w:t>
      </w:r>
    </w:p>
    <w:p w14:paraId="6A60E90D"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Вершинин М. С. Политическая коммуникация в информационном обществе. М.: Издательство Михайлова, 2001. 252 с.</w:t>
      </w:r>
    </w:p>
    <w:p w14:paraId="22D9990D"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Волкова А. В. Сети в публичной политике: формирование сетевой культуры // Исторические, философские, политические и юридические науки, культурология и искусствоведение. Вопросы теории и практики. 2014. № 1. С. 52-55.</w:t>
      </w:r>
    </w:p>
    <w:p w14:paraId="10D14ED5"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lastRenderedPageBreak/>
        <w:t>Володенков С. В. Интернет-коммуникации в глобальном пространстве современного политического управления. М.: МГУ, 2015. 320 с.</w:t>
      </w:r>
    </w:p>
    <w:p w14:paraId="48CA0351"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Володенков С. В. Новые формы политической коммуникации в современном политическом управлении: угрозы и вызовы // Государственное управление. Электронный вестник. 2011. № 27. С. 15.</w:t>
      </w:r>
    </w:p>
    <w:p w14:paraId="08EE0E46"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Гаврилова М. В. Методы и методики исследования политической коммуникации. СПб.: Изд-во Невского института языка и культуры, 2008. 92 с.</w:t>
      </w:r>
    </w:p>
    <w:p w14:paraId="2FA650B9"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Грачев М. Н. Политическая коммуникация: теоретические концепции, модели, векторы развития. М.: Прометей, 2004. 327 с.</w:t>
      </w:r>
    </w:p>
    <w:p w14:paraId="1A739304"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Демпси Дж. Электронное правительство и его выгоды для широких масс // Государственное управление в переходных экономиках. Зима. 2003. С. 24-27</w:t>
      </w:r>
    </w:p>
    <w:p w14:paraId="5EDBB0B5"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Дорожкин Ю. Н., Соленикова Н. В. Интернет в избирательных кампаниях: современные особенности и функции // Власть. 2007. № 6. С. 31-35.</w:t>
      </w:r>
    </w:p>
    <w:p w14:paraId="2D16E8B2"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Дятлов С. А. Проблемы развития электронного правительства // От электронного правительства к электронному управлению. Материалы международной конференции 22-25 апреля 2005 г. СПб., 2005. С. 32-36.</w:t>
      </w:r>
    </w:p>
    <w:p w14:paraId="62E9BF71"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Жорова Ю. В. Политическая информация в медиапространстве современных демократий (опыт США и России). Дис. ... к. полит. н. СПб, 2014. 208 с.</w:t>
      </w:r>
    </w:p>
    <w:p w14:paraId="3C623688"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Завершинский К. Ф. Политическая культура как способ семантического конституирования политических коммуникаций // Политическая наука. 2006. № 3. С. 31-46.</w:t>
      </w:r>
    </w:p>
    <w:p w14:paraId="1ED2C923"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Карпова Д. Н. Интернет-коммуникация: новые вызовы для молодежи // Вестник МГИМО-Университета. 2013. № 5. С. 208-212. </w:t>
      </w:r>
    </w:p>
    <w:p w14:paraId="177B135E"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Кастельс М. Галактика Интернет: Размышления об Интернете, бизнесе и обществе. Екатеринбург: У-Фактория, 2004. 328 с. </w:t>
      </w:r>
    </w:p>
    <w:p w14:paraId="67A2B3D8"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lastRenderedPageBreak/>
        <w:t xml:space="preserve">Кастельс М. Информационная эпоха: экономика, общество и культура / Пер. с англ. под ред. О. И. Шкаратана. М.: Изд-во Высшей школы экономики, 2000. 608 c. </w:t>
      </w:r>
    </w:p>
    <w:p w14:paraId="67DA563C"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Кастельс М. Становление общества сетевых структур // Новая постиндустриальная волна на Западе: Антология / Под ред. В. Л. Иноземцева. М.: Academia, 1999. С. 494-505.</w:t>
      </w:r>
    </w:p>
    <w:p w14:paraId="3E2B23CC"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Кастельс М., Химанен П. Информационное общество и государство благосостояния: Финская модель. М.: Логос, 2002. 219 с.</w:t>
      </w:r>
    </w:p>
    <w:p w14:paraId="18092772"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Ковалев Г. С. Медиакратия в современном политическом процессе // Вестник Российского университета дружбы народов. Серия: Политология. 2007. №4. С. 66-75.</w:t>
      </w:r>
    </w:p>
    <w:p w14:paraId="323B0E31" w14:textId="077F7B02" w:rsidR="00B96D2E" w:rsidRPr="00F17DA2" w:rsidRDefault="00B96D2E" w:rsidP="00AA2D74">
      <w:pPr>
        <w:numPr>
          <w:ilvl w:val="0"/>
          <w:numId w:val="12"/>
        </w:numPr>
        <w:ind w:firstLine="709"/>
        <w:rPr>
          <w:rFonts w:cs="Times New Roman"/>
          <w:color w:val="000000"/>
        </w:rPr>
      </w:pPr>
      <w:r w:rsidRPr="00F17DA2">
        <w:rPr>
          <w:rFonts w:cs="Times New Roman"/>
          <w:color w:val="000000"/>
        </w:rPr>
        <w:t>Кравченко И. В. Власть и коммуникация: проблемы взаимодействия в информационном обществе. СПб.: СПбГУЭФ, 2003. 272 с.</w:t>
      </w:r>
    </w:p>
    <w:p w14:paraId="204FEB1C" w14:textId="77777777" w:rsidR="00AA2D74" w:rsidRPr="00F17DA2" w:rsidRDefault="00AA2D74" w:rsidP="00AA2D74">
      <w:pPr>
        <w:numPr>
          <w:ilvl w:val="0"/>
          <w:numId w:val="12"/>
        </w:numPr>
        <w:ind w:firstLine="709"/>
        <w:rPr>
          <w:rFonts w:cs="Times New Roman"/>
          <w:color w:val="000000"/>
        </w:rPr>
      </w:pPr>
      <w:r w:rsidRPr="00F17DA2">
        <w:rPr>
          <w:rFonts w:cs="Times New Roman"/>
          <w:color w:val="000000"/>
        </w:rPr>
        <w:t>Королева, М. А. Цифровая стратегия средств политической коммуникации в социальных сетях / М. А. Королева // Актуальные исследования. – 2023. – № 7-1(137). – С. 99-104.</w:t>
      </w:r>
    </w:p>
    <w:p w14:paraId="34FB65FE" w14:textId="77777777" w:rsidR="00AA2D74" w:rsidRPr="00F17DA2" w:rsidRDefault="00AA2D74" w:rsidP="00AA2D74">
      <w:pPr>
        <w:numPr>
          <w:ilvl w:val="0"/>
          <w:numId w:val="12"/>
        </w:numPr>
        <w:ind w:firstLine="709"/>
        <w:rPr>
          <w:rFonts w:cs="Times New Roman"/>
          <w:color w:val="000000"/>
        </w:rPr>
      </w:pPr>
      <w:r w:rsidRPr="00F17DA2">
        <w:rPr>
          <w:rFonts w:cs="Times New Roman"/>
          <w:color w:val="000000"/>
        </w:rPr>
        <w:t>Крянев, В. Ю. Проблема цифровизации современного общества / В. Ю. Крянев // Russian Economic Bulletin. – 2022. – Т. 5, № 3. – С. 37-40.</w:t>
      </w:r>
    </w:p>
    <w:p w14:paraId="409E9F3E" w14:textId="0174DEC0" w:rsidR="00AA2D74" w:rsidRPr="00F17DA2" w:rsidRDefault="00AA2D74" w:rsidP="00AA2D74">
      <w:pPr>
        <w:numPr>
          <w:ilvl w:val="0"/>
          <w:numId w:val="12"/>
        </w:numPr>
        <w:ind w:firstLine="709"/>
        <w:rPr>
          <w:rFonts w:cs="Times New Roman"/>
          <w:color w:val="000000"/>
        </w:rPr>
      </w:pPr>
      <w:r w:rsidRPr="00F17DA2">
        <w:rPr>
          <w:rFonts w:cs="Times New Roman"/>
          <w:color w:val="000000"/>
        </w:rPr>
        <w:t>Кулаковский, Р. К. PR-коммуникация в принятии и реализации политических решений / Р. К. Кулаковский // Развитие современной науки и технологий в условиях трансформационных процессов : сборник материалов Международной научно-практической конференции, Москва, 15 апреля 2022 года. – Москва: ИП Овчинников Михаил Артурович (Типография Алеф), 2022. – С. 59-66.</w:t>
      </w:r>
    </w:p>
    <w:p w14:paraId="1E9C361C"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Латур Б. Пересборка социального. Введение в акторно-сетевую теорию. М.: Издательский дом ВШЭ, 2014. 384 с.</w:t>
      </w:r>
    </w:p>
    <w:p w14:paraId="69D48E83" w14:textId="314E9407" w:rsidR="00B96D2E" w:rsidRPr="00F17DA2" w:rsidRDefault="00B96D2E" w:rsidP="00AA2D74">
      <w:pPr>
        <w:numPr>
          <w:ilvl w:val="0"/>
          <w:numId w:val="12"/>
        </w:numPr>
        <w:ind w:firstLine="709"/>
        <w:rPr>
          <w:rFonts w:cs="Times New Roman"/>
          <w:color w:val="000000"/>
        </w:rPr>
      </w:pPr>
      <w:r w:rsidRPr="00F17DA2">
        <w:rPr>
          <w:rFonts w:cs="Times New Roman"/>
          <w:color w:val="000000"/>
        </w:rPr>
        <w:t>Маклюэн М. Понимание медиа: внешние расширения человека. М.: КАНОН-Пресс-Ц, 2003. 464 с.</w:t>
      </w:r>
    </w:p>
    <w:p w14:paraId="2E919A0D" w14:textId="7A62CBFF" w:rsidR="00AA2D74" w:rsidRPr="00F17DA2" w:rsidRDefault="00AA2D74" w:rsidP="00AA2D74">
      <w:pPr>
        <w:numPr>
          <w:ilvl w:val="0"/>
          <w:numId w:val="12"/>
        </w:numPr>
        <w:ind w:firstLine="709"/>
        <w:rPr>
          <w:rFonts w:cs="Times New Roman"/>
          <w:color w:val="000000"/>
        </w:rPr>
      </w:pPr>
      <w:r w:rsidRPr="00F17DA2">
        <w:rPr>
          <w:rFonts w:cs="Times New Roman"/>
          <w:color w:val="000000"/>
        </w:rPr>
        <w:t xml:space="preserve">Митрахович, С. П. Эффекты цифровизации как вызовы для эффективности демократии и «массовой политики» на современном этапе / С. П. </w:t>
      </w:r>
      <w:r w:rsidRPr="00F17DA2">
        <w:rPr>
          <w:rFonts w:cs="Times New Roman"/>
          <w:color w:val="000000"/>
        </w:rPr>
        <w:lastRenderedPageBreak/>
        <w:t>Митрахович // Гуманитарные науки. Вестник Финансового университета. – 2022. – Т. 12, № 5. – С. 57-62</w:t>
      </w:r>
    </w:p>
    <w:p w14:paraId="1A6C163A" w14:textId="14DFB7F9"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Милецкий В.П. Политико - социологическое измерение социодинамики политических коммуникаций в современной России (Монография). СПб.: Изд-во СПбГЭТУ «ЛЭТИ», 2017. </w:t>
      </w:r>
    </w:p>
    <w:p w14:paraId="65A19197" w14:textId="4C658A04" w:rsidR="00AA2D74" w:rsidRPr="00F17DA2" w:rsidRDefault="00AA2D74" w:rsidP="00AA2D74">
      <w:pPr>
        <w:numPr>
          <w:ilvl w:val="0"/>
          <w:numId w:val="12"/>
        </w:numPr>
        <w:ind w:firstLine="709"/>
        <w:rPr>
          <w:rFonts w:cs="Times New Roman"/>
          <w:color w:val="000000"/>
        </w:rPr>
      </w:pPr>
      <w:r w:rsidRPr="00F17DA2">
        <w:rPr>
          <w:rFonts w:cs="Times New Roman"/>
          <w:color w:val="000000"/>
        </w:rPr>
        <w:t xml:space="preserve">Нигматуллина, К. Р. Ценность коммуникации в цифровом пространстве / К. Р. Нигматуллина // Гуманитарный вектор. – 2022. – Т. 17, № 1. – С. 148-158. </w:t>
      </w:r>
    </w:p>
    <w:p w14:paraId="6E6C87A7" w14:textId="2A9BB510" w:rsidR="00AA2D74" w:rsidRPr="00F17DA2" w:rsidRDefault="00AA2D74" w:rsidP="00AA2D74">
      <w:pPr>
        <w:numPr>
          <w:ilvl w:val="0"/>
          <w:numId w:val="12"/>
        </w:numPr>
        <w:ind w:firstLine="709"/>
        <w:rPr>
          <w:rFonts w:cs="Times New Roman"/>
          <w:color w:val="000000"/>
        </w:rPr>
      </w:pPr>
      <w:r w:rsidRPr="00F17DA2">
        <w:rPr>
          <w:rFonts w:cs="Times New Roman"/>
          <w:color w:val="000000"/>
        </w:rPr>
        <w:t>Никешин, А. А. Информационное поле политической коммуникации в современном обществе / А. А. Никешин // In Situ. – 2022. – № 4. – С. 35-36.</w:t>
      </w:r>
    </w:p>
    <w:p w14:paraId="4DA241B8" w14:textId="33504CB6" w:rsidR="00AA2D74" w:rsidRPr="00F17DA2" w:rsidRDefault="00AA2D74" w:rsidP="00AA2D74">
      <w:pPr>
        <w:numPr>
          <w:ilvl w:val="0"/>
          <w:numId w:val="12"/>
        </w:numPr>
        <w:ind w:firstLine="709"/>
        <w:rPr>
          <w:rFonts w:cs="Times New Roman"/>
          <w:color w:val="000000"/>
        </w:rPr>
      </w:pPr>
      <w:r w:rsidRPr="00F17DA2">
        <w:rPr>
          <w:rFonts w:cs="Times New Roman"/>
          <w:color w:val="000000"/>
        </w:rPr>
        <w:t>Осинюк, В. А. Концепция развития электронной демократии в современной России: особенности и перспективы / В. А. Осинюк // Каспийский регион: политика, экономика, культура. – 2022. – № 1(70). – С. 84-90.</w:t>
      </w:r>
    </w:p>
    <w:p w14:paraId="3F9D725B" w14:textId="275BF34C" w:rsidR="00B96D2E" w:rsidRPr="00F17DA2" w:rsidRDefault="00B96D2E" w:rsidP="00AA2D74">
      <w:pPr>
        <w:numPr>
          <w:ilvl w:val="0"/>
          <w:numId w:val="12"/>
        </w:numPr>
        <w:ind w:firstLine="709"/>
        <w:rPr>
          <w:rFonts w:cs="Times New Roman"/>
          <w:color w:val="000000"/>
        </w:rPr>
      </w:pPr>
      <w:r w:rsidRPr="00F17DA2">
        <w:rPr>
          <w:rFonts w:cs="Times New Roman"/>
          <w:color w:val="000000"/>
        </w:rPr>
        <w:t>Парсонс Т. Система современных обществ. М.: Аспект-Пресс, 1998. 270 с.</w:t>
      </w:r>
    </w:p>
    <w:p w14:paraId="0D917CBC" w14:textId="69EAA392" w:rsidR="00AA2D74" w:rsidRPr="00F17DA2" w:rsidRDefault="00AA2D74" w:rsidP="00AA2D74">
      <w:pPr>
        <w:numPr>
          <w:ilvl w:val="0"/>
          <w:numId w:val="12"/>
        </w:numPr>
        <w:ind w:firstLine="709"/>
        <w:rPr>
          <w:rFonts w:cs="Times New Roman"/>
          <w:color w:val="000000"/>
        </w:rPr>
      </w:pPr>
      <w:r w:rsidRPr="00F17DA2">
        <w:rPr>
          <w:rFonts w:cs="Times New Roman"/>
          <w:color w:val="000000"/>
        </w:rPr>
        <w:t>Петрова, О. А. О новой концепции цифровой экономики / О. А. Петрова // Modern Economy Success. – 2022. – № 2. – С. 66-71.</w:t>
      </w:r>
    </w:p>
    <w:p w14:paraId="1638EB3F" w14:textId="21AAF760" w:rsidR="00B96D2E" w:rsidRPr="00F17DA2" w:rsidRDefault="00B96D2E" w:rsidP="00AA2D74">
      <w:pPr>
        <w:numPr>
          <w:ilvl w:val="0"/>
          <w:numId w:val="12"/>
        </w:numPr>
        <w:ind w:firstLine="709"/>
        <w:rPr>
          <w:rFonts w:cs="Times New Roman"/>
          <w:color w:val="000000"/>
        </w:rPr>
      </w:pPr>
      <w:r w:rsidRPr="00F17DA2">
        <w:rPr>
          <w:rFonts w:cs="Times New Roman"/>
          <w:color w:val="000000"/>
        </w:rPr>
        <w:t>Политические коммуникации / Под ред. А. И. Соловьева. М.: Аспект Пресс, 2004. 331 с.</w:t>
      </w:r>
    </w:p>
    <w:p w14:paraId="65A90891" w14:textId="1C68926A" w:rsidR="00AA2D74" w:rsidRPr="00F17DA2" w:rsidRDefault="00AA2D74" w:rsidP="00AA2D74">
      <w:pPr>
        <w:numPr>
          <w:ilvl w:val="0"/>
          <w:numId w:val="12"/>
        </w:numPr>
        <w:ind w:firstLine="709"/>
        <w:rPr>
          <w:rFonts w:cs="Times New Roman"/>
          <w:color w:val="000000"/>
        </w:rPr>
      </w:pPr>
      <w:r w:rsidRPr="00F17DA2">
        <w:rPr>
          <w:rFonts w:cs="Times New Roman"/>
          <w:color w:val="000000"/>
        </w:rPr>
        <w:t>Рожнева, С. С. Дискурс "цифровизации" в практиках государственной власти / С. С. Рожнева // Государственная власть и местное самоуправление. – 2022. – № 12. – С. 27-31.</w:t>
      </w:r>
    </w:p>
    <w:p w14:paraId="6364B011" w14:textId="6D6513F8" w:rsidR="00AA2D74" w:rsidRPr="00F17DA2" w:rsidRDefault="00AA2D74" w:rsidP="00AA2D74">
      <w:pPr>
        <w:numPr>
          <w:ilvl w:val="0"/>
          <w:numId w:val="12"/>
        </w:numPr>
        <w:ind w:firstLine="709"/>
        <w:rPr>
          <w:rFonts w:cs="Times New Roman"/>
          <w:color w:val="000000"/>
        </w:rPr>
      </w:pPr>
      <w:r w:rsidRPr="00F17DA2">
        <w:rPr>
          <w:rFonts w:cs="Times New Roman"/>
          <w:color w:val="000000"/>
        </w:rPr>
        <w:t>Сахарова, С. М. Цифровизация публичной политики в системе государственного управления / С. М. Сахарова, И. Л. Авдеева, Л. В. Парахина // Актуальные направления научных исследований XXI века: теория и практика. – 2022. – Т. 10, № 1(56). – С. 114-125.</w:t>
      </w:r>
    </w:p>
    <w:p w14:paraId="72C5AC1F" w14:textId="28C374D0" w:rsidR="00AA2D74" w:rsidRPr="00F17DA2" w:rsidRDefault="00AA2D74" w:rsidP="00AA2D74">
      <w:pPr>
        <w:numPr>
          <w:ilvl w:val="0"/>
          <w:numId w:val="12"/>
        </w:numPr>
        <w:ind w:firstLine="709"/>
        <w:rPr>
          <w:rFonts w:cs="Times New Roman"/>
          <w:color w:val="000000"/>
        </w:rPr>
      </w:pPr>
      <w:r w:rsidRPr="00F17DA2">
        <w:rPr>
          <w:rFonts w:cs="Times New Roman"/>
          <w:color w:val="000000"/>
        </w:rPr>
        <w:t>Стризое, А. Л. Цифровизация социальной коммуникации и Российская культура управления / А. Л. Стризое // Primo Aspectu. – 2022. – № 3(51). – С. 7-12.</w:t>
      </w:r>
    </w:p>
    <w:p w14:paraId="20A58FBA" w14:textId="1E01CD05" w:rsidR="00B96D2E" w:rsidRPr="00F17DA2" w:rsidRDefault="00B96D2E" w:rsidP="00AA2D74">
      <w:pPr>
        <w:numPr>
          <w:ilvl w:val="0"/>
          <w:numId w:val="12"/>
        </w:numPr>
        <w:ind w:firstLine="709"/>
        <w:rPr>
          <w:rFonts w:cs="Times New Roman"/>
          <w:color w:val="000000"/>
        </w:rPr>
      </w:pPr>
      <w:r w:rsidRPr="00F17DA2">
        <w:rPr>
          <w:rFonts w:cs="Times New Roman"/>
          <w:color w:val="000000"/>
        </w:rPr>
        <w:lastRenderedPageBreak/>
        <w:t>Тапскотт Д. Электронно-цифровое общество: плюсы и минусы сетевого интеллекта. Киев: Рефл-бук, 1999. 408 с.</w:t>
      </w:r>
    </w:p>
    <w:p w14:paraId="4622E89F" w14:textId="12ABAB80" w:rsidR="00AA2D74" w:rsidRPr="00F17DA2" w:rsidRDefault="00AA2D74" w:rsidP="00AA2D74">
      <w:pPr>
        <w:numPr>
          <w:ilvl w:val="0"/>
          <w:numId w:val="12"/>
        </w:numPr>
        <w:ind w:firstLine="709"/>
        <w:rPr>
          <w:rFonts w:cs="Times New Roman"/>
          <w:color w:val="000000"/>
        </w:rPr>
      </w:pPr>
      <w:r w:rsidRPr="00F17DA2">
        <w:rPr>
          <w:rFonts w:cs="Times New Roman"/>
          <w:color w:val="000000"/>
        </w:rPr>
        <w:t>Фомина, А. Ю. Выбор канала политического продвижения в эпоху цифровой политики / А. Ю. Фомина // Научные известия. – 2022. – № 28. – С. 334-337.</w:t>
      </w:r>
    </w:p>
    <w:p w14:paraId="0A87A31F" w14:textId="77777777" w:rsidR="00B96D2E" w:rsidRPr="00F17DA2" w:rsidRDefault="00B96D2E" w:rsidP="00AA2D74">
      <w:pPr>
        <w:numPr>
          <w:ilvl w:val="0"/>
          <w:numId w:val="12"/>
        </w:numPr>
        <w:ind w:firstLine="709"/>
        <w:rPr>
          <w:rFonts w:cs="Times New Roman"/>
          <w:color w:val="000000"/>
        </w:rPr>
      </w:pPr>
      <w:r w:rsidRPr="00F17DA2">
        <w:rPr>
          <w:rFonts w:cs="Times New Roman"/>
          <w:color w:val="000000"/>
        </w:rPr>
        <w:t xml:space="preserve">Хабермас Ю. Демократия. Разум. Нравственность. М.: Ками, 1995. 244 с. </w:t>
      </w:r>
    </w:p>
    <w:p w14:paraId="108999DB" w14:textId="2FF55D4C" w:rsidR="00B96D2E" w:rsidRPr="00F17DA2" w:rsidRDefault="00B96D2E" w:rsidP="00AA2D74">
      <w:pPr>
        <w:numPr>
          <w:ilvl w:val="0"/>
          <w:numId w:val="12"/>
        </w:numPr>
        <w:ind w:firstLine="709"/>
        <w:rPr>
          <w:rFonts w:cs="Times New Roman"/>
          <w:color w:val="000000"/>
        </w:rPr>
      </w:pPr>
      <w:r w:rsidRPr="00F17DA2">
        <w:rPr>
          <w:rFonts w:cs="Times New Roman"/>
          <w:color w:val="000000"/>
        </w:rPr>
        <w:t>Хабермас Ю. Моральное сознание и коммуникативное действие. СПб.: Наука, 2000. 377 с.</w:t>
      </w:r>
    </w:p>
    <w:p w14:paraId="3CEA3435" w14:textId="77777777" w:rsidR="00AA2D74" w:rsidRPr="00F17DA2" w:rsidRDefault="00AA2D74" w:rsidP="00AA2D74">
      <w:pPr>
        <w:numPr>
          <w:ilvl w:val="0"/>
          <w:numId w:val="12"/>
        </w:numPr>
        <w:ind w:firstLine="709"/>
        <w:rPr>
          <w:rFonts w:cs="Times New Roman"/>
          <w:color w:val="000000"/>
        </w:rPr>
      </w:pPr>
      <w:r w:rsidRPr="00F17DA2">
        <w:rPr>
          <w:rFonts w:cs="Times New Roman"/>
          <w:color w:val="000000"/>
        </w:rPr>
        <w:t>Чепелюк, С. Г. Феномен "цифрового доверия" и его влияние на становление цифрового правительства в России / С. Г. Чепелюк // Вестник Российского университета дружбы народов. Серия: Политология. – 2022. – Т. 24, № 3. – С. 447-459.</w:t>
      </w:r>
    </w:p>
    <w:p w14:paraId="73090AA4" w14:textId="77777777" w:rsidR="00AA2D74" w:rsidRPr="00F17DA2" w:rsidRDefault="00AA2D74" w:rsidP="00AA2D74">
      <w:pPr>
        <w:rPr>
          <w:rFonts w:cs="Times New Roman"/>
          <w:color w:val="000000"/>
        </w:rPr>
      </w:pPr>
    </w:p>
    <w:p w14:paraId="74780E9B" w14:textId="3CD5511C" w:rsidR="00660350" w:rsidRPr="00F17DA2" w:rsidRDefault="00660350" w:rsidP="00AA2D74">
      <w:pPr>
        <w:rPr>
          <w:rFonts w:cs="Times New Roman"/>
          <w:color w:val="000000"/>
        </w:rPr>
      </w:pPr>
    </w:p>
    <w:p w14:paraId="5E95824D" w14:textId="31448D15" w:rsidR="00660350" w:rsidRPr="00F17DA2" w:rsidRDefault="00660350" w:rsidP="00660350">
      <w:pPr>
        <w:rPr>
          <w:rFonts w:cs="Times New Roman"/>
          <w:color w:val="000000"/>
        </w:rPr>
      </w:pPr>
    </w:p>
    <w:p w14:paraId="2DE53519" w14:textId="4D32CB16" w:rsidR="00B96D2E" w:rsidRPr="00F17DA2" w:rsidRDefault="00B96D2E" w:rsidP="00660350">
      <w:pPr>
        <w:rPr>
          <w:rFonts w:cs="Times New Roman"/>
          <w:color w:val="000000"/>
        </w:rPr>
      </w:pPr>
    </w:p>
    <w:p w14:paraId="30A5DE04" w14:textId="6642FCD1" w:rsidR="00B96D2E" w:rsidRPr="00F17DA2" w:rsidRDefault="00B96D2E" w:rsidP="00660350">
      <w:pPr>
        <w:rPr>
          <w:rFonts w:cs="Times New Roman"/>
          <w:color w:val="000000"/>
        </w:rPr>
      </w:pPr>
    </w:p>
    <w:p w14:paraId="32E9D510" w14:textId="4F9F994F" w:rsidR="00B96D2E" w:rsidRPr="00F17DA2" w:rsidRDefault="00B96D2E" w:rsidP="00660350">
      <w:pPr>
        <w:rPr>
          <w:rFonts w:cs="Times New Roman"/>
          <w:color w:val="000000"/>
        </w:rPr>
      </w:pPr>
    </w:p>
    <w:p w14:paraId="38C94504" w14:textId="1C6971B6" w:rsidR="00B96D2E" w:rsidRPr="00F17DA2" w:rsidRDefault="00B96D2E" w:rsidP="00660350">
      <w:pPr>
        <w:rPr>
          <w:rFonts w:cs="Times New Roman"/>
          <w:color w:val="000000"/>
        </w:rPr>
      </w:pPr>
    </w:p>
    <w:p w14:paraId="143C22FE" w14:textId="621735E0" w:rsidR="00B96D2E" w:rsidRPr="00F17DA2" w:rsidRDefault="00B96D2E" w:rsidP="00660350">
      <w:pPr>
        <w:rPr>
          <w:rFonts w:cs="Times New Roman"/>
          <w:color w:val="000000"/>
        </w:rPr>
      </w:pPr>
    </w:p>
    <w:p w14:paraId="2F7AB6C8" w14:textId="11C2D96C" w:rsidR="00B96D2E" w:rsidRPr="00F17DA2" w:rsidRDefault="00B96D2E" w:rsidP="00660350">
      <w:pPr>
        <w:rPr>
          <w:rFonts w:cs="Times New Roman"/>
          <w:color w:val="000000"/>
        </w:rPr>
      </w:pPr>
    </w:p>
    <w:p w14:paraId="7B1BB1A3" w14:textId="707ABD43" w:rsidR="00B96D2E" w:rsidRPr="00F17DA2" w:rsidRDefault="00B96D2E" w:rsidP="00660350">
      <w:pPr>
        <w:rPr>
          <w:rFonts w:cs="Times New Roman"/>
          <w:color w:val="000000"/>
        </w:rPr>
      </w:pPr>
    </w:p>
    <w:p w14:paraId="2FBBA7B4" w14:textId="4D1D81AD" w:rsidR="00B96D2E" w:rsidRPr="00F17DA2" w:rsidRDefault="00B96D2E" w:rsidP="00660350">
      <w:pPr>
        <w:rPr>
          <w:rFonts w:cs="Times New Roman"/>
          <w:color w:val="000000"/>
        </w:rPr>
      </w:pPr>
    </w:p>
    <w:p w14:paraId="0004A929" w14:textId="4DDA3F2B" w:rsidR="00B96D2E" w:rsidRPr="00F17DA2" w:rsidRDefault="00B96D2E" w:rsidP="00660350">
      <w:pPr>
        <w:rPr>
          <w:rFonts w:cs="Times New Roman"/>
          <w:color w:val="000000"/>
        </w:rPr>
      </w:pPr>
    </w:p>
    <w:p w14:paraId="48B63415" w14:textId="10F8DAB4" w:rsidR="00B96D2E" w:rsidRPr="00F17DA2" w:rsidRDefault="00B96D2E" w:rsidP="00660350">
      <w:pPr>
        <w:rPr>
          <w:rFonts w:cs="Times New Roman"/>
          <w:color w:val="000000"/>
        </w:rPr>
      </w:pPr>
    </w:p>
    <w:p w14:paraId="35EAF366" w14:textId="118858E3" w:rsidR="00B96D2E" w:rsidRPr="00F17DA2" w:rsidRDefault="00B96D2E" w:rsidP="00660350">
      <w:pPr>
        <w:rPr>
          <w:rFonts w:cs="Times New Roman"/>
          <w:color w:val="000000"/>
        </w:rPr>
      </w:pPr>
    </w:p>
    <w:p w14:paraId="36C6C539" w14:textId="0288DD80" w:rsidR="00B96D2E" w:rsidRPr="00F17DA2" w:rsidRDefault="00B96D2E" w:rsidP="00660350">
      <w:pPr>
        <w:rPr>
          <w:rFonts w:cs="Times New Roman"/>
          <w:color w:val="000000"/>
        </w:rPr>
      </w:pPr>
    </w:p>
    <w:p w14:paraId="57A6170B" w14:textId="19CEECE6" w:rsidR="00B96D2E" w:rsidRPr="00F17DA2" w:rsidRDefault="00B96D2E" w:rsidP="00660350">
      <w:pPr>
        <w:rPr>
          <w:rFonts w:cs="Times New Roman"/>
          <w:color w:val="000000"/>
        </w:rPr>
      </w:pPr>
    </w:p>
    <w:p w14:paraId="3262ED40" w14:textId="183484D9" w:rsidR="00B96D2E" w:rsidRPr="00F17DA2" w:rsidRDefault="00B96D2E" w:rsidP="00660350">
      <w:pPr>
        <w:rPr>
          <w:rFonts w:cs="Times New Roman"/>
          <w:color w:val="000000"/>
        </w:rPr>
      </w:pPr>
    </w:p>
    <w:p w14:paraId="1BD4A0E8" w14:textId="4E0106B9" w:rsidR="00660350" w:rsidRPr="00F17DA2" w:rsidRDefault="00660350" w:rsidP="005C059C">
      <w:pPr>
        <w:pStyle w:val="2"/>
        <w:jc w:val="right"/>
      </w:pPr>
      <w:bookmarkStart w:id="21" w:name="_Toc135005927"/>
      <w:r w:rsidRPr="00F17DA2">
        <w:lastRenderedPageBreak/>
        <w:t>Приложение А</w:t>
      </w:r>
      <w:bookmarkEnd w:id="21"/>
    </w:p>
    <w:p w14:paraId="186BC372" w14:textId="33ABEE12" w:rsidR="00660350" w:rsidRPr="00F17DA2" w:rsidRDefault="00660350" w:rsidP="00660350">
      <w:pPr>
        <w:jc w:val="center"/>
        <w:rPr>
          <w:rFonts w:cs="Times New Roman"/>
          <w:b/>
          <w:color w:val="000000"/>
        </w:rPr>
      </w:pPr>
      <w:r w:rsidRPr="00F17DA2">
        <w:rPr>
          <w:rFonts w:cs="Times New Roman"/>
          <w:b/>
          <w:color w:val="000000"/>
        </w:rPr>
        <w:t>Программа исследования</w:t>
      </w:r>
    </w:p>
    <w:p w14:paraId="65D8EA8D" w14:textId="77777777" w:rsidR="00660350" w:rsidRPr="00F17DA2" w:rsidRDefault="00660350" w:rsidP="00660350">
      <w:pPr>
        <w:jc w:val="center"/>
        <w:rPr>
          <w:rFonts w:cs="Times New Roman"/>
          <w:b/>
          <w:color w:val="000000"/>
        </w:rPr>
      </w:pPr>
    </w:p>
    <w:p w14:paraId="6A75F9EC" w14:textId="77777777" w:rsidR="00660350" w:rsidRPr="00F17DA2" w:rsidRDefault="00660350" w:rsidP="00660350">
      <w:pPr>
        <w:rPr>
          <w:rFonts w:cs="Times New Roman"/>
          <w:b/>
          <w:color w:val="000000"/>
        </w:rPr>
      </w:pPr>
      <w:r w:rsidRPr="00F17DA2">
        <w:rPr>
          <w:rFonts w:cs="Times New Roman"/>
          <w:b/>
          <w:color w:val="000000"/>
        </w:rPr>
        <w:t xml:space="preserve">Актуальность. </w:t>
      </w:r>
    </w:p>
    <w:p w14:paraId="4B01C380" w14:textId="77777777" w:rsidR="00660350" w:rsidRPr="00F17DA2" w:rsidRDefault="00660350" w:rsidP="00660350">
      <w:pPr>
        <w:rPr>
          <w:rFonts w:cs="Times New Roman"/>
          <w:color w:val="000000"/>
        </w:rPr>
      </w:pPr>
      <w:r w:rsidRPr="00F17DA2">
        <w:rPr>
          <w:rFonts w:cs="Times New Roman"/>
          <w:color w:val="000000"/>
        </w:rPr>
        <w:t>В современном обществе медийная среда и системы политической коммуникации коренным образом изменились в связи с растущим распространением цифровых, социальных и мобильных медиа, стиранием границ между медиа и их жанрами, упадком традиционных новостных СМИ и чрезмерное потребление медиа, а граждане менее привязаны к институциональной политике и новостям средств массовой информации, чем когда-либо. Если системы политической коммуникации на рубеже тысячелетий сталкивались с "важными изменениями", то развитие с тех пор только ускорило и усилило изменения в медиа-среде и политической коммуникации.</w:t>
      </w:r>
    </w:p>
    <w:p w14:paraId="1DB5ED81" w14:textId="77777777" w:rsidR="00660350" w:rsidRPr="00F17DA2" w:rsidRDefault="00660350" w:rsidP="00660350">
      <w:pPr>
        <w:rPr>
          <w:rFonts w:cs="Times New Roman"/>
          <w:color w:val="000000"/>
        </w:rPr>
      </w:pPr>
      <w:r w:rsidRPr="00F17DA2">
        <w:rPr>
          <w:rFonts w:cs="Times New Roman"/>
          <w:color w:val="000000"/>
        </w:rPr>
        <w:t xml:space="preserve">Политическая коммуникация приобретает все большее значение для определения взаимоотношений между политическими институтами и гражданами. Однако, ее способность влиять на людей может быть сохранена только после тщательного осмысления многих изменений, которые в последнее время затронули как политику, так и системы СМИ. Тем не менее, эти изменения должны учитывать еще один аспект, который повлиял на наше общество за последние несколько десятилетий, но лишь частично был изучен учеными и наблюдателями, а именно особенности влияния цифровых технологий на процесс политической коммуникации. </w:t>
      </w:r>
    </w:p>
    <w:p w14:paraId="676525D5" w14:textId="77777777" w:rsidR="00660350" w:rsidRPr="00F17DA2" w:rsidRDefault="00660350" w:rsidP="00660350">
      <w:pPr>
        <w:rPr>
          <w:rFonts w:eastAsia="Times New Roman" w:cs="Times New Roman"/>
          <w:color w:val="000000"/>
          <w:lang w:eastAsia="ru-RU"/>
        </w:rPr>
      </w:pPr>
      <w:r w:rsidRPr="00F17DA2">
        <w:rPr>
          <w:rFonts w:eastAsia="Times New Roman" w:cs="Times New Roman"/>
          <w:b/>
          <w:color w:val="000000"/>
          <w:lang w:eastAsia="ru-RU"/>
        </w:rPr>
        <w:t>Целью исследования</w:t>
      </w:r>
      <w:r w:rsidRPr="00F17DA2">
        <w:rPr>
          <w:rFonts w:eastAsia="Times New Roman" w:cs="Times New Roman"/>
          <w:color w:val="000000"/>
          <w:lang w:eastAsia="ru-RU"/>
        </w:rPr>
        <w:t xml:space="preserve"> является выявление особенностей воздействия цифровых технологий на процессы политических коммуникаций в социальных сетях современной России.</w:t>
      </w:r>
    </w:p>
    <w:p w14:paraId="2E695085" w14:textId="77777777" w:rsidR="00660350" w:rsidRPr="00F17DA2" w:rsidRDefault="00660350" w:rsidP="00660350">
      <w:pPr>
        <w:rPr>
          <w:rFonts w:eastAsia="Times New Roman" w:cs="Times New Roman"/>
          <w:b/>
          <w:color w:val="000000"/>
          <w:lang w:eastAsia="ru-RU"/>
        </w:rPr>
      </w:pPr>
      <w:r w:rsidRPr="00F17DA2">
        <w:rPr>
          <w:rFonts w:eastAsia="Times New Roman" w:cs="Times New Roman"/>
          <w:b/>
          <w:color w:val="000000"/>
          <w:lang w:eastAsia="ru-RU"/>
        </w:rPr>
        <w:t>Задачи исследования:</w:t>
      </w:r>
    </w:p>
    <w:p w14:paraId="1942C6A0" w14:textId="77777777" w:rsidR="00660350" w:rsidRPr="00F17DA2" w:rsidRDefault="00660350" w:rsidP="00660350">
      <w:pPr>
        <w:numPr>
          <w:ilvl w:val="0"/>
          <w:numId w:val="14"/>
        </w:numPr>
        <w:ind w:firstLine="709"/>
        <w:contextualSpacing/>
        <w:rPr>
          <w:rFonts w:eastAsia="Times New Roman" w:cs="Times New Roman"/>
          <w:color w:val="000000"/>
          <w:lang w:eastAsia="ru-RU"/>
        </w:rPr>
      </w:pPr>
      <w:r w:rsidRPr="00F17DA2">
        <w:rPr>
          <w:rFonts w:eastAsia="Times New Roman" w:cs="Times New Roman"/>
          <w:color w:val="000000"/>
          <w:lang w:eastAsia="ru-RU"/>
        </w:rPr>
        <w:t>Выявить как цифровые технологии способствуют процессу политической коммуникации</w:t>
      </w:r>
    </w:p>
    <w:p w14:paraId="31CAA677" w14:textId="77777777" w:rsidR="00660350" w:rsidRPr="00F17DA2" w:rsidRDefault="00660350" w:rsidP="00660350">
      <w:pPr>
        <w:numPr>
          <w:ilvl w:val="0"/>
          <w:numId w:val="14"/>
        </w:numPr>
        <w:ind w:firstLine="709"/>
        <w:contextualSpacing/>
        <w:rPr>
          <w:rFonts w:eastAsia="Times New Roman" w:cs="Times New Roman"/>
          <w:color w:val="000000"/>
          <w:lang w:eastAsia="ru-RU"/>
        </w:rPr>
      </w:pPr>
      <w:r w:rsidRPr="00F17DA2">
        <w:rPr>
          <w:rFonts w:eastAsia="Times New Roman" w:cs="Times New Roman"/>
          <w:color w:val="000000"/>
          <w:lang w:eastAsia="ru-RU"/>
        </w:rPr>
        <w:t>Выявить с помощью каких социальных платформ респонденты участвуют в политических коммуникациях</w:t>
      </w:r>
    </w:p>
    <w:p w14:paraId="466101DD" w14:textId="77777777" w:rsidR="00660350" w:rsidRPr="00F17DA2" w:rsidRDefault="00660350" w:rsidP="00660350">
      <w:pPr>
        <w:numPr>
          <w:ilvl w:val="0"/>
          <w:numId w:val="14"/>
        </w:numPr>
        <w:ind w:firstLine="709"/>
        <w:contextualSpacing/>
        <w:rPr>
          <w:rFonts w:eastAsia="Times New Roman" w:cs="Times New Roman"/>
          <w:color w:val="000000"/>
          <w:lang w:eastAsia="ru-RU"/>
        </w:rPr>
      </w:pPr>
      <w:r w:rsidRPr="00F17DA2">
        <w:rPr>
          <w:rFonts w:eastAsia="Times New Roman" w:cs="Times New Roman"/>
          <w:color w:val="000000"/>
          <w:lang w:eastAsia="ru-RU"/>
        </w:rPr>
        <w:lastRenderedPageBreak/>
        <w:t>Оценить степень и выявить особенности влияния цифровых технологий на процесс политической коммуникации</w:t>
      </w:r>
    </w:p>
    <w:p w14:paraId="129164F0" w14:textId="77777777" w:rsidR="00660350" w:rsidRPr="00F17DA2" w:rsidRDefault="00660350" w:rsidP="00660350">
      <w:pPr>
        <w:rPr>
          <w:rFonts w:eastAsia="Times New Roman" w:cs="Times New Roman"/>
          <w:color w:val="000000"/>
          <w:lang w:eastAsia="ru-RU"/>
        </w:rPr>
      </w:pPr>
      <w:r w:rsidRPr="00F17DA2">
        <w:rPr>
          <w:rFonts w:eastAsia="Times New Roman" w:cs="Times New Roman"/>
          <w:b/>
          <w:color w:val="000000"/>
          <w:lang w:eastAsia="ru-RU"/>
        </w:rPr>
        <w:t>Объект исследования:</w:t>
      </w:r>
      <w:r w:rsidRPr="00F17DA2">
        <w:rPr>
          <w:rFonts w:eastAsia="Times New Roman" w:cs="Times New Roman"/>
          <w:color w:val="000000"/>
          <w:lang w:eastAsia="ru-RU"/>
        </w:rPr>
        <w:t xml:space="preserve"> участники политических коммуникаций в социальных сетях</w:t>
      </w:r>
    </w:p>
    <w:p w14:paraId="6EDA0302" w14:textId="77777777" w:rsidR="00660350" w:rsidRPr="00F17DA2" w:rsidRDefault="00660350" w:rsidP="00660350">
      <w:pPr>
        <w:rPr>
          <w:rFonts w:eastAsia="Times New Roman" w:cs="Times New Roman"/>
          <w:b/>
          <w:color w:val="000000"/>
          <w:lang w:eastAsia="ru-RU"/>
        </w:rPr>
      </w:pPr>
      <w:r w:rsidRPr="00F17DA2">
        <w:rPr>
          <w:rFonts w:eastAsia="Times New Roman" w:cs="Times New Roman"/>
          <w:b/>
          <w:color w:val="000000"/>
          <w:lang w:eastAsia="ru-RU"/>
        </w:rPr>
        <w:t xml:space="preserve">Предмет исследования: </w:t>
      </w:r>
      <w:r w:rsidRPr="00F17DA2">
        <w:rPr>
          <w:rFonts w:eastAsia="Times New Roman" w:cs="Times New Roman"/>
          <w:color w:val="000000"/>
          <w:lang w:eastAsia="ru-RU"/>
        </w:rPr>
        <w:t>политическая коммуникация в среде цифровых технологий российского общества</w:t>
      </w:r>
    </w:p>
    <w:p w14:paraId="3CB249EE" w14:textId="77777777" w:rsidR="00660350" w:rsidRPr="00F17DA2" w:rsidRDefault="00660350" w:rsidP="00660350">
      <w:pPr>
        <w:rPr>
          <w:rFonts w:eastAsia="Calibri" w:cs="Times New Roman"/>
          <w:b/>
          <w:color w:val="000000"/>
          <w:lang w:eastAsia="ru-RU"/>
        </w:rPr>
      </w:pPr>
      <w:r w:rsidRPr="00F17DA2">
        <w:rPr>
          <w:rFonts w:eastAsia="Calibri" w:cs="Times New Roman"/>
          <w:b/>
          <w:color w:val="000000"/>
          <w:lang w:eastAsia="ru-RU"/>
        </w:rPr>
        <w:t>Методы:</w:t>
      </w:r>
    </w:p>
    <w:p w14:paraId="1ECB0003" w14:textId="77777777" w:rsidR="00660350" w:rsidRPr="00F17DA2" w:rsidRDefault="00660350" w:rsidP="00063150">
      <w:pPr>
        <w:ind w:left="709" w:firstLine="0"/>
        <w:contextualSpacing/>
        <w:rPr>
          <w:rFonts w:eastAsia="Calibri" w:cs="Times New Roman"/>
          <w:bCs/>
          <w:color w:val="000000"/>
          <w:lang w:eastAsia="ru-RU"/>
        </w:rPr>
      </w:pPr>
      <w:r w:rsidRPr="00F17DA2">
        <w:rPr>
          <w:rFonts w:eastAsia="Calibri" w:cs="Times New Roman"/>
          <w:bCs/>
          <w:color w:val="000000"/>
          <w:lang w:eastAsia="ru-RU"/>
        </w:rPr>
        <w:t>Проведение полуструктурированного интервью</w:t>
      </w:r>
    </w:p>
    <w:p w14:paraId="6CCC30AE" w14:textId="77777777" w:rsidR="00660350" w:rsidRPr="00F17DA2" w:rsidRDefault="00660350" w:rsidP="00660350">
      <w:pPr>
        <w:rPr>
          <w:rFonts w:eastAsia="Times New Roman" w:cs="Times New Roman"/>
          <w:color w:val="000000"/>
          <w:lang w:eastAsia="ru-RU"/>
        </w:rPr>
      </w:pPr>
      <w:r w:rsidRPr="00F17DA2">
        <w:rPr>
          <w:rFonts w:eastAsia="Calibri" w:cs="Times New Roman"/>
          <w:bCs/>
          <w:color w:val="000000"/>
          <w:lang w:eastAsia="ru-RU"/>
        </w:rPr>
        <w:t>Методы анализа данных: качественный анализ транскрибированной записи интервью. (см. Приложение А)</w:t>
      </w:r>
    </w:p>
    <w:p w14:paraId="707468E3" w14:textId="77777777" w:rsidR="00660350" w:rsidRPr="00F17DA2" w:rsidRDefault="00660350" w:rsidP="00660350">
      <w:pPr>
        <w:rPr>
          <w:rFonts w:eastAsia="Times New Roman" w:cs="Times New Roman"/>
          <w:color w:val="000000"/>
          <w:lang w:eastAsia="ru-RU"/>
        </w:rPr>
      </w:pPr>
      <w:r w:rsidRPr="00F17DA2">
        <w:rPr>
          <w:rFonts w:eastAsia="Times New Roman" w:cs="Times New Roman"/>
          <w:b/>
          <w:color w:val="000000"/>
          <w:lang w:eastAsia="ru-RU"/>
        </w:rPr>
        <w:t xml:space="preserve">Гипотеза-основания: </w:t>
      </w:r>
      <w:r w:rsidRPr="00F17DA2">
        <w:rPr>
          <w:rFonts w:eastAsia="Times New Roman" w:cs="Times New Roman"/>
          <w:color w:val="000000"/>
          <w:lang w:eastAsia="ru-RU"/>
        </w:rPr>
        <w:t xml:space="preserve">цифровые технологии способствовали появлению новых форм коммуникаций в политике и видоизменили их. </w:t>
      </w:r>
      <w:r w:rsidRPr="00F17DA2">
        <w:rPr>
          <w:rFonts w:eastAsia="Times New Roman" w:cs="Times New Roman"/>
          <w:b/>
          <w:color w:val="000000"/>
          <w:lang w:eastAsia="ru-RU"/>
        </w:rPr>
        <w:tab/>
      </w:r>
    </w:p>
    <w:p w14:paraId="3CE8B909" w14:textId="77777777" w:rsidR="00660350" w:rsidRPr="00F17DA2" w:rsidRDefault="00660350" w:rsidP="00660350">
      <w:pPr>
        <w:rPr>
          <w:rFonts w:eastAsia="Times New Roman" w:cs="Times New Roman"/>
          <w:b/>
          <w:color w:val="000000"/>
          <w:lang w:eastAsia="ru-RU"/>
        </w:rPr>
      </w:pPr>
      <w:r w:rsidRPr="00F17DA2">
        <w:rPr>
          <w:rFonts w:eastAsia="Times New Roman" w:cs="Times New Roman"/>
          <w:b/>
          <w:color w:val="000000"/>
          <w:lang w:eastAsia="ru-RU"/>
        </w:rPr>
        <w:t>Гипотезы-следствия:</w:t>
      </w:r>
    </w:p>
    <w:p w14:paraId="470F6FC0"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1. Основным источником информации в политической сфере выступает интернет и социальные сети;</w:t>
      </w:r>
    </w:p>
    <w:p w14:paraId="363EFEA7"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2. Самой доступной платформой для нахождения единомышленников и организации политической коммуникации являются социальные сети;</w:t>
      </w:r>
    </w:p>
    <w:p w14:paraId="29BC27B5"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3. Политическая коммуникация посредством цифровых технологий изменилась;</w:t>
      </w:r>
    </w:p>
    <w:p w14:paraId="324C18D5" w14:textId="7A5A0BD2"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4. СМИ несут в себе опасность манипуляции общественным мнением, превращая граждан из непосредственного источника власти в управляемую в определённом русле массу людей</w:t>
      </w:r>
      <w:r w:rsidR="008B02A6">
        <w:rPr>
          <w:rFonts w:eastAsia="Times New Roman" w:cs="Times New Roman"/>
          <w:color w:val="000000"/>
          <w:lang w:eastAsia="ru-RU"/>
        </w:rPr>
        <w:t>.</w:t>
      </w:r>
    </w:p>
    <w:p w14:paraId="2C616132" w14:textId="77777777" w:rsidR="00660350" w:rsidRPr="00F17DA2" w:rsidRDefault="00660350" w:rsidP="00660350">
      <w:pPr>
        <w:rPr>
          <w:rFonts w:eastAsia="Times New Roman" w:cs="Times New Roman"/>
          <w:b/>
          <w:color w:val="000000"/>
          <w:lang w:eastAsia="ru-RU"/>
        </w:rPr>
      </w:pPr>
      <w:r w:rsidRPr="00F17DA2">
        <w:rPr>
          <w:rFonts w:eastAsia="Times New Roman" w:cs="Times New Roman"/>
          <w:b/>
          <w:color w:val="000000"/>
          <w:lang w:eastAsia="ru-RU"/>
        </w:rPr>
        <w:t xml:space="preserve">Определение выборочной совокупности: </w:t>
      </w:r>
    </w:p>
    <w:p w14:paraId="2EDA8F63"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 xml:space="preserve">В рамках работы, наиболее целесообразным является использование качественных методов исследования (метод интервью) так как именно они позволяют получить глубинную информацию по теме исследования, которая делает возможным извлечение особых черт объекта и сбор качественно новых выводов. </w:t>
      </w:r>
    </w:p>
    <w:p w14:paraId="11BB82BD"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lastRenderedPageBreak/>
        <w:t>Важной основой качественной социологии является релятивизм, научный принцип, признающий неограниченную множественность истин и их описаний. Согласно качественной методологии, каждая человеческая ситуация уникальна.</w:t>
      </w:r>
    </w:p>
    <w:p w14:paraId="619341DC" w14:textId="0E23E59D"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При проведении качественного социологического исследования, исследователь стремится слой за слоем вскрыть и понять процесс наделения смыслом действия людей, предметов социальной реальности и сам процесс упорядочивания социальной действительности человеком. Каждый человек, как представитель социальной группы, «помимо схожего социального опыта имеет свои особые переживания и страдания, которые в совокупности складываются в их специфический «жизненный мир». В. Семенова пишет: «Главным ракурсом интереса качественной социологии становится общее и особенное в опытах и действиях конкретных людей».</w:t>
      </w:r>
    </w:p>
    <w:p w14:paraId="69526D69" w14:textId="77777777" w:rsidR="00660350" w:rsidRPr="00F17DA2" w:rsidRDefault="00660350" w:rsidP="00660350">
      <w:pPr>
        <w:rPr>
          <w:rFonts w:eastAsia="Times New Roman" w:cs="Times New Roman"/>
          <w:color w:val="000000"/>
          <w:lang w:eastAsia="ru-RU"/>
        </w:rPr>
      </w:pPr>
      <w:r w:rsidRPr="00F17DA2">
        <w:rPr>
          <w:rFonts w:eastAsia="Times New Roman" w:cs="Times New Roman"/>
          <w:bCs/>
          <w:color w:val="000000"/>
          <w:lang w:eastAsia="ru-RU"/>
        </w:rPr>
        <w:t>Для проведения интервью выборочная совокупность составляется формированием специальной выборки, сформированной методом доступного случая.</w:t>
      </w:r>
    </w:p>
    <w:p w14:paraId="1A3C42D8" w14:textId="77777777" w:rsidR="00660350" w:rsidRPr="00F17DA2" w:rsidRDefault="00660350" w:rsidP="00660350">
      <w:pPr>
        <w:rPr>
          <w:rFonts w:eastAsia="Times New Roman" w:cs="Times New Roman"/>
          <w:color w:val="000000"/>
          <w:lang w:eastAsia="ru-RU"/>
        </w:rPr>
      </w:pPr>
      <w:r w:rsidRPr="00F17DA2">
        <w:rPr>
          <w:rFonts w:eastAsia="Times New Roman" w:cs="Times New Roman"/>
          <w:color w:val="000000"/>
          <w:lang w:eastAsia="ru-RU"/>
        </w:rPr>
        <w:t xml:space="preserve">В качестве респондентов данного исследования могут выступить активные пользователи политических интернет сообществ, регулярно и открыто вступающие в политическую коммуникацию с помощью социальных сетей.  Мной было отобрано 12 респондентов в возрасте от 18 до 32 лет. </w:t>
      </w:r>
    </w:p>
    <w:p w14:paraId="07FB9736" w14:textId="122C6CCA" w:rsidR="00660350" w:rsidRPr="00F17DA2" w:rsidRDefault="00660350" w:rsidP="00660350">
      <w:pPr>
        <w:rPr>
          <w:rFonts w:cs="Times New Roman"/>
          <w:color w:val="000000"/>
        </w:rPr>
      </w:pPr>
    </w:p>
    <w:p w14:paraId="4D563010" w14:textId="7E7EB5DE" w:rsidR="00660350" w:rsidRPr="00F17DA2" w:rsidRDefault="00660350" w:rsidP="00660350">
      <w:pPr>
        <w:rPr>
          <w:rFonts w:cs="Times New Roman"/>
          <w:color w:val="000000"/>
        </w:rPr>
      </w:pPr>
    </w:p>
    <w:p w14:paraId="5E14009B" w14:textId="406816FF" w:rsidR="00660350" w:rsidRPr="00F17DA2" w:rsidRDefault="00660350" w:rsidP="00660350">
      <w:pPr>
        <w:rPr>
          <w:rFonts w:cs="Times New Roman"/>
          <w:color w:val="000000"/>
        </w:rPr>
      </w:pPr>
    </w:p>
    <w:p w14:paraId="7447028F" w14:textId="633A248E" w:rsidR="00660350" w:rsidRPr="00F17DA2" w:rsidRDefault="00660350" w:rsidP="00660350">
      <w:pPr>
        <w:rPr>
          <w:rFonts w:cs="Times New Roman"/>
          <w:color w:val="000000"/>
        </w:rPr>
      </w:pPr>
    </w:p>
    <w:p w14:paraId="4899381F" w14:textId="390AE39D" w:rsidR="00660350" w:rsidRPr="00F17DA2" w:rsidRDefault="00660350" w:rsidP="00660350">
      <w:pPr>
        <w:rPr>
          <w:rFonts w:cs="Times New Roman"/>
          <w:color w:val="000000"/>
        </w:rPr>
      </w:pPr>
    </w:p>
    <w:p w14:paraId="71CADC84" w14:textId="0E7AB608" w:rsidR="00660350" w:rsidRPr="00F17DA2" w:rsidRDefault="00660350" w:rsidP="00660350">
      <w:pPr>
        <w:rPr>
          <w:rFonts w:cs="Times New Roman"/>
          <w:color w:val="000000"/>
        </w:rPr>
      </w:pPr>
    </w:p>
    <w:p w14:paraId="14A610F9" w14:textId="41E5DF8C" w:rsidR="00660350" w:rsidRPr="00F17DA2" w:rsidRDefault="00660350" w:rsidP="00660350">
      <w:pPr>
        <w:rPr>
          <w:rFonts w:cs="Times New Roman"/>
          <w:color w:val="000000"/>
        </w:rPr>
      </w:pPr>
    </w:p>
    <w:p w14:paraId="2ABDD574" w14:textId="4FB28394" w:rsidR="00660350" w:rsidRPr="00F17DA2" w:rsidRDefault="00660350" w:rsidP="00660350">
      <w:pPr>
        <w:rPr>
          <w:rFonts w:cs="Times New Roman"/>
          <w:color w:val="000000"/>
        </w:rPr>
      </w:pPr>
    </w:p>
    <w:p w14:paraId="07F86CC9" w14:textId="7BF5FAD8" w:rsidR="005C059C" w:rsidRDefault="005C059C" w:rsidP="00660350">
      <w:pPr>
        <w:rPr>
          <w:rFonts w:cs="Times New Roman"/>
          <w:color w:val="000000"/>
        </w:rPr>
      </w:pPr>
    </w:p>
    <w:p w14:paraId="26A53D90" w14:textId="77777777" w:rsidR="00B534D9" w:rsidRPr="00F17DA2" w:rsidRDefault="00B534D9" w:rsidP="00660350">
      <w:pPr>
        <w:rPr>
          <w:rFonts w:cs="Times New Roman"/>
          <w:color w:val="000000"/>
        </w:rPr>
      </w:pPr>
    </w:p>
    <w:p w14:paraId="38212FC4" w14:textId="6C324286" w:rsidR="00660350" w:rsidRPr="00F17DA2" w:rsidRDefault="00660350" w:rsidP="00660350">
      <w:pPr>
        <w:rPr>
          <w:rFonts w:cs="Times New Roman"/>
          <w:color w:val="000000"/>
        </w:rPr>
      </w:pPr>
    </w:p>
    <w:p w14:paraId="5F2F0417" w14:textId="24ADF024" w:rsidR="00660350" w:rsidRPr="005C059C" w:rsidRDefault="00660350" w:rsidP="00B534D9">
      <w:pPr>
        <w:pStyle w:val="1"/>
      </w:pPr>
      <w:bookmarkStart w:id="22" w:name="_Toc135005928"/>
      <w:r w:rsidRPr="005C059C">
        <w:t>Приложение В</w:t>
      </w:r>
      <w:bookmarkEnd w:id="22"/>
    </w:p>
    <w:p w14:paraId="3FE26CBF" w14:textId="05B468E4" w:rsidR="00660350" w:rsidRPr="00F17DA2" w:rsidRDefault="00660350" w:rsidP="00660350">
      <w:pPr>
        <w:jc w:val="center"/>
        <w:rPr>
          <w:rFonts w:cs="Times New Roman"/>
          <w:b/>
          <w:color w:val="000000"/>
        </w:rPr>
      </w:pPr>
      <w:r w:rsidRPr="00F17DA2">
        <w:rPr>
          <w:rFonts w:cs="Times New Roman"/>
          <w:b/>
          <w:color w:val="000000"/>
        </w:rPr>
        <w:t>Гайд интервью</w:t>
      </w:r>
    </w:p>
    <w:p w14:paraId="7528A76D" w14:textId="77777777" w:rsidR="00660350" w:rsidRPr="00F17DA2" w:rsidRDefault="00660350" w:rsidP="00660350">
      <w:pPr>
        <w:jc w:val="center"/>
        <w:rPr>
          <w:rFonts w:cs="Times New Roman"/>
          <w:b/>
          <w:color w:val="000000"/>
        </w:rPr>
      </w:pPr>
    </w:p>
    <w:p w14:paraId="00C8B409"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b/>
          <w:color w:val="000000"/>
          <w:szCs w:val="20"/>
          <w:lang w:eastAsia="ru-RU"/>
        </w:rPr>
        <w:t>Преамбула.</w:t>
      </w:r>
      <w:r w:rsidRPr="00F17DA2">
        <w:rPr>
          <w:rFonts w:eastAsia="Times New Roman" w:cs="Times New Roman"/>
          <w:color w:val="000000"/>
          <w:szCs w:val="20"/>
          <w:lang w:eastAsia="ru-RU"/>
        </w:rPr>
        <w:t xml:space="preserve"> Здравствуйте, Имя Отчество. Я провожу исследование в рамках Выпускной магистерской диссертации в Санкт-Петербургском государственном университете, по специальности политическая социология. Я бы хотела поговорить с вами на тему особенностей влияния цифровых технологий на политическую коммуникацию в российском обществе. </w:t>
      </w:r>
    </w:p>
    <w:p w14:paraId="2EAF649C"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color w:val="000000"/>
          <w:szCs w:val="20"/>
          <w:lang w:eastAsia="ru-RU"/>
        </w:rPr>
        <w:t>В современном обществе медийная среда и системы политической коммуникации коренным образом изменились в связи с растущим распространением цифровых, социальных и мобильных медиа, стиранием границ между медиа и их жанрами, упадком традиционных новостных СМИ и чрезмерное потребление медиа, а граждане менее привязаны к институциональной политике и новостям средств массовой информации, чем когда-либо.</w:t>
      </w:r>
    </w:p>
    <w:p w14:paraId="19B37603"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color w:val="000000"/>
          <w:szCs w:val="20"/>
          <w:lang w:eastAsia="ru-RU"/>
        </w:rPr>
        <w:t>Если системы политической коммуникации на рубеже тысячелетий сталкивались с "важными изменениями", то развитие с тех пор только ускорило и усилило изменения в медиа-среде и политической коммуникации.</w:t>
      </w:r>
    </w:p>
    <w:p w14:paraId="14C31F0E"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color w:val="000000"/>
          <w:szCs w:val="20"/>
          <w:lang w:eastAsia="ru-RU"/>
        </w:rPr>
        <w:t>Целью исследования является выявление особенностей воздействия цифровых технологий на процессы политических коммуникаций в социальных сетях современной России.</w:t>
      </w:r>
    </w:p>
    <w:p w14:paraId="1C8B22A2"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b/>
          <w:color w:val="000000"/>
          <w:szCs w:val="20"/>
          <w:lang w:eastAsia="ru-RU"/>
        </w:rPr>
        <w:t>Блок 1:</w:t>
      </w:r>
      <w:r w:rsidRPr="00F17DA2">
        <w:rPr>
          <w:rFonts w:eastAsia="Times New Roman" w:cs="Times New Roman"/>
          <w:color w:val="000000"/>
          <w:szCs w:val="20"/>
          <w:lang w:eastAsia="ru-RU"/>
        </w:rPr>
        <w:t xml:space="preserve"> Источники получения информации</w:t>
      </w:r>
    </w:p>
    <w:p w14:paraId="20BC6813"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color w:val="000000"/>
          <w:szCs w:val="20"/>
          <w:lang w:eastAsia="ru-RU"/>
        </w:rPr>
        <w:t xml:space="preserve">          1) С помощью каких ресурсов вы получаете нужную для вас информацию?</w:t>
      </w:r>
    </w:p>
    <w:p w14:paraId="76F15A1B"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color w:val="000000"/>
          <w:szCs w:val="20"/>
          <w:lang w:eastAsia="ru-RU"/>
        </w:rPr>
        <w:t xml:space="preserve">          2) Почему именно этим источникам вы доверяете?</w:t>
      </w:r>
    </w:p>
    <w:p w14:paraId="241AC505"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b/>
          <w:color w:val="000000"/>
          <w:szCs w:val="20"/>
          <w:lang w:eastAsia="ru-RU"/>
        </w:rPr>
        <w:t xml:space="preserve">Блок 2: </w:t>
      </w:r>
      <w:r w:rsidRPr="00F17DA2">
        <w:rPr>
          <w:rFonts w:eastAsia="Times New Roman" w:cs="Times New Roman"/>
          <w:color w:val="000000"/>
          <w:szCs w:val="20"/>
          <w:lang w:eastAsia="ru-RU"/>
        </w:rPr>
        <w:t>Значение политической коммуникации для индивидов</w:t>
      </w:r>
    </w:p>
    <w:p w14:paraId="32050EC9" w14:textId="77777777" w:rsidR="00660350" w:rsidRPr="00F17DA2" w:rsidRDefault="00660350" w:rsidP="00660350">
      <w:pPr>
        <w:numPr>
          <w:ilvl w:val="0"/>
          <w:numId w:val="19"/>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t xml:space="preserve">Насколько важно для вас участие в политической коммуникации? </w:t>
      </w:r>
    </w:p>
    <w:p w14:paraId="0714F0D1" w14:textId="77777777" w:rsidR="00660350" w:rsidRPr="00F17DA2" w:rsidRDefault="00660350" w:rsidP="00660350">
      <w:pPr>
        <w:numPr>
          <w:ilvl w:val="0"/>
          <w:numId w:val="19"/>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t>В каких случаях и с кем вы коммуницируете?</w:t>
      </w:r>
    </w:p>
    <w:p w14:paraId="49673374" w14:textId="77777777" w:rsidR="00660350" w:rsidRPr="00F17DA2" w:rsidRDefault="00660350" w:rsidP="00660350">
      <w:pPr>
        <w:numPr>
          <w:ilvl w:val="0"/>
          <w:numId w:val="19"/>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lastRenderedPageBreak/>
        <w:t xml:space="preserve">Что способствует вашему вступлению в политическую коммуникацию? </w:t>
      </w:r>
    </w:p>
    <w:p w14:paraId="172DC575" w14:textId="77777777" w:rsidR="00660350" w:rsidRPr="00F17DA2" w:rsidRDefault="00660350" w:rsidP="00660350">
      <w:pPr>
        <w:rPr>
          <w:rFonts w:eastAsia="Times New Roman" w:cs="Times New Roman"/>
          <w:color w:val="000000"/>
          <w:szCs w:val="20"/>
          <w:lang w:eastAsia="ru-RU"/>
        </w:rPr>
      </w:pPr>
      <w:r w:rsidRPr="00F17DA2">
        <w:rPr>
          <w:rFonts w:eastAsia="Times New Roman" w:cs="Times New Roman"/>
          <w:b/>
          <w:color w:val="000000"/>
          <w:szCs w:val="20"/>
          <w:lang w:eastAsia="ru-RU"/>
        </w:rPr>
        <w:t>Блок 3:</w:t>
      </w:r>
      <w:r w:rsidRPr="00F17DA2">
        <w:rPr>
          <w:rFonts w:eastAsia="Times New Roman" w:cs="Times New Roman"/>
          <w:color w:val="000000"/>
          <w:szCs w:val="20"/>
          <w:lang w:eastAsia="ru-RU"/>
        </w:rPr>
        <w:t xml:space="preserve"> Цифровые технологии и политическая коммуникация</w:t>
      </w:r>
    </w:p>
    <w:p w14:paraId="51FCC496" w14:textId="77777777" w:rsidR="00660350" w:rsidRPr="00F17DA2" w:rsidRDefault="00660350" w:rsidP="00660350">
      <w:pPr>
        <w:numPr>
          <w:ilvl w:val="0"/>
          <w:numId w:val="17"/>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t>Способствует ли большое разнообразие интернет платформ вашему внедрению в сферу политической коммуникации?</w:t>
      </w:r>
    </w:p>
    <w:p w14:paraId="690E9956" w14:textId="77777777" w:rsidR="00660350" w:rsidRPr="00F17DA2" w:rsidRDefault="00660350" w:rsidP="00660350">
      <w:pPr>
        <w:numPr>
          <w:ilvl w:val="0"/>
          <w:numId w:val="17"/>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t>Ощущаете ли вы рост желания вступать в политическую коммуникацию из-за неограниченного количества информации, предоставленной вам с помощью цифровых технологий?</w:t>
      </w:r>
    </w:p>
    <w:p w14:paraId="701D7931" w14:textId="77777777" w:rsidR="00660350" w:rsidRPr="00F17DA2" w:rsidRDefault="00660350" w:rsidP="00660350">
      <w:pPr>
        <w:numPr>
          <w:ilvl w:val="0"/>
          <w:numId w:val="17"/>
        </w:numPr>
        <w:ind w:firstLine="709"/>
        <w:contextualSpacing/>
        <w:rPr>
          <w:rFonts w:eastAsia="Times New Roman" w:cs="Times New Roman"/>
          <w:color w:val="000000"/>
          <w:szCs w:val="20"/>
          <w:lang w:eastAsia="ru-RU"/>
        </w:rPr>
      </w:pPr>
      <w:r w:rsidRPr="00F17DA2">
        <w:rPr>
          <w:rFonts w:eastAsia="Times New Roman" w:cs="Times New Roman"/>
          <w:color w:val="000000"/>
          <w:szCs w:val="20"/>
          <w:lang w:eastAsia="ru-RU"/>
        </w:rPr>
        <w:t>Считаете ли вы вступление в политическую коммуникацию следствием вашей реакции на политические события, транслируемые цифровыми СМИ?</w:t>
      </w:r>
    </w:p>
    <w:p w14:paraId="35BF3DCB"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4) С помощью каких социальных сетей и платформ вы вступаете в политическую коммуникацю?</w:t>
      </w:r>
    </w:p>
    <w:p w14:paraId="04B26B4B"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-вконтакте</w:t>
      </w:r>
    </w:p>
    <w:p w14:paraId="4BCAC7DB"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-скайп</w:t>
      </w:r>
    </w:p>
    <w:p w14:paraId="3D61EB75"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-зум</w:t>
      </w:r>
    </w:p>
    <w:p w14:paraId="7092CB9B"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Whats up</w:t>
      </w:r>
    </w:p>
    <w:p w14:paraId="4A99ECEC"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-телеграмм</w:t>
      </w:r>
    </w:p>
    <w:p w14:paraId="0E22FE11"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-инстаграм (данная соц сеть считается экстремистской на территории РФ)</w:t>
      </w:r>
    </w:p>
    <w:p w14:paraId="6F798DF7" w14:textId="77777777" w:rsidR="00660350" w:rsidRPr="00F17DA2" w:rsidRDefault="00660350" w:rsidP="00660350">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xml:space="preserve">- </w:t>
      </w:r>
      <w:r w:rsidRPr="00F17DA2">
        <w:rPr>
          <w:rFonts w:eastAsia="Times New Roman" w:cs="Times New Roman"/>
          <w:color w:val="000000"/>
          <w:szCs w:val="20"/>
          <w:lang w:val="en-US" w:eastAsia="ru-RU"/>
        </w:rPr>
        <w:t>Facebook</w:t>
      </w:r>
      <w:r w:rsidRPr="00F17DA2">
        <w:rPr>
          <w:rFonts w:eastAsia="Times New Roman" w:cs="Times New Roman"/>
          <w:color w:val="000000"/>
          <w:szCs w:val="20"/>
          <w:lang w:eastAsia="ru-RU"/>
        </w:rPr>
        <w:t xml:space="preserve"> (данная соц сеть считается экстремистской на территории РФ)</w:t>
      </w:r>
    </w:p>
    <w:p w14:paraId="25483AFD" w14:textId="08729FCC" w:rsidR="00660350" w:rsidRPr="00F17DA2" w:rsidRDefault="00660350" w:rsidP="00660350">
      <w:pPr>
        <w:rPr>
          <w:rFonts w:eastAsia="Times New Roman" w:cs="Times New Roman"/>
          <w:b/>
          <w:color w:val="000000"/>
          <w:szCs w:val="20"/>
          <w:lang w:eastAsia="ru-RU"/>
        </w:rPr>
      </w:pPr>
      <w:r w:rsidRPr="00F17DA2">
        <w:rPr>
          <w:rFonts w:eastAsia="Times New Roman" w:cs="Times New Roman"/>
          <w:b/>
          <w:color w:val="000000"/>
          <w:szCs w:val="20"/>
          <w:lang w:eastAsia="ru-RU"/>
        </w:rPr>
        <w:t xml:space="preserve">Блок 4: </w:t>
      </w:r>
      <w:r w:rsidRPr="00F17DA2">
        <w:rPr>
          <w:rFonts w:eastAsia="Times New Roman" w:cs="Times New Roman"/>
          <w:color w:val="000000"/>
          <w:szCs w:val="20"/>
          <w:lang w:eastAsia="ru-RU"/>
        </w:rPr>
        <w:t xml:space="preserve">Изменения в коммуникации при помощи цифровых технологий </w:t>
      </w:r>
    </w:p>
    <w:p w14:paraId="5F0BB1EF" w14:textId="77777777" w:rsidR="00660350" w:rsidRPr="00F17DA2" w:rsidRDefault="00660350" w:rsidP="00660350">
      <w:pPr>
        <w:ind w:left="360"/>
        <w:rPr>
          <w:rFonts w:eastAsia="Times New Roman" w:cs="Times New Roman"/>
          <w:color w:val="000000"/>
          <w:szCs w:val="20"/>
          <w:lang w:eastAsia="ru-RU"/>
        </w:rPr>
      </w:pPr>
      <w:r w:rsidRPr="00F17DA2">
        <w:rPr>
          <w:rFonts w:eastAsia="Times New Roman" w:cs="Times New Roman"/>
          <w:color w:val="000000"/>
          <w:szCs w:val="20"/>
          <w:lang w:eastAsia="ru-RU"/>
        </w:rPr>
        <w:t>1) Как цифровые технологии изменили и изменили ли стремление к вступлению в политическую коммуникацию?</w:t>
      </w:r>
    </w:p>
    <w:p w14:paraId="5EB5F63D" w14:textId="77777777" w:rsidR="00660350" w:rsidRPr="00F17DA2" w:rsidRDefault="00660350" w:rsidP="00660350">
      <w:pPr>
        <w:ind w:left="360"/>
        <w:rPr>
          <w:rFonts w:eastAsia="Times New Roman" w:cs="Times New Roman"/>
          <w:b/>
          <w:bCs/>
          <w:color w:val="000000"/>
        </w:rPr>
      </w:pPr>
      <w:r w:rsidRPr="00F17DA2">
        <w:rPr>
          <w:rFonts w:eastAsia="Times New Roman" w:cs="Times New Roman"/>
          <w:color w:val="000000"/>
          <w:szCs w:val="20"/>
          <w:lang w:eastAsia="ru-RU"/>
        </w:rPr>
        <w:t xml:space="preserve">2) Как вы считаете, стимулирует ли появление и широкое распространение новых типов цифровых технологий формирование и развитие новых типов общественно-политического устройства либо же государство лишь </w:t>
      </w:r>
      <w:r w:rsidRPr="00F17DA2">
        <w:rPr>
          <w:rFonts w:eastAsia="Times New Roman" w:cs="Times New Roman"/>
          <w:color w:val="000000"/>
          <w:szCs w:val="20"/>
          <w:lang w:eastAsia="ru-RU"/>
        </w:rPr>
        <w:lastRenderedPageBreak/>
        <w:t>использует новые технологические возможности для обеспечения эффективности процессов политического управления в современных условиях, сохраняя и поддерживая потенциал традиционных политических режимов?</w:t>
      </w:r>
    </w:p>
    <w:p w14:paraId="4AB14A54" w14:textId="14EC90C7" w:rsidR="00660350" w:rsidRDefault="00660350" w:rsidP="00660350">
      <w:pPr>
        <w:rPr>
          <w:rFonts w:cs="Times New Roman"/>
          <w:color w:val="000000"/>
        </w:rPr>
      </w:pPr>
    </w:p>
    <w:p w14:paraId="527AD2EC" w14:textId="4CFA7D27" w:rsidR="005C059C" w:rsidRDefault="005C059C" w:rsidP="00660350">
      <w:pPr>
        <w:rPr>
          <w:rFonts w:cs="Times New Roman"/>
          <w:color w:val="000000"/>
        </w:rPr>
      </w:pPr>
    </w:p>
    <w:p w14:paraId="40A01DB4" w14:textId="59A068BE" w:rsidR="005C059C" w:rsidRDefault="005C059C" w:rsidP="00660350">
      <w:pPr>
        <w:rPr>
          <w:rFonts w:cs="Times New Roman"/>
          <w:color w:val="000000"/>
        </w:rPr>
      </w:pPr>
    </w:p>
    <w:p w14:paraId="79DF1F81" w14:textId="7FC899EF" w:rsidR="005C059C" w:rsidRDefault="005C059C" w:rsidP="00660350">
      <w:pPr>
        <w:rPr>
          <w:rFonts w:cs="Times New Roman"/>
          <w:color w:val="000000"/>
        </w:rPr>
      </w:pPr>
    </w:p>
    <w:p w14:paraId="4DC6729D" w14:textId="5127D690" w:rsidR="005C059C" w:rsidRDefault="005C059C" w:rsidP="00660350">
      <w:pPr>
        <w:rPr>
          <w:rFonts w:cs="Times New Roman"/>
          <w:color w:val="000000"/>
        </w:rPr>
      </w:pPr>
    </w:p>
    <w:p w14:paraId="005F30E0" w14:textId="5EE2BDB1" w:rsidR="005C059C" w:rsidRDefault="005C059C" w:rsidP="00660350">
      <w:pPr>
        <w:rPr>
          <w:rFonts w:cs="Times New Roman"/>
          <w:color w:val="000000"/>
        </w:rPr>
      </w:pPr>
    </w:p>
    <w:p w14:paraId="3B94119C" w14:textId="3A745B86" w:rsidR="005C059C" w:rsidRDefault="005C059C" w:rsidP="00660350">
      <w:pPr>
        <w:rPr>
          <w:rFonts w:cs="Times New Roman"/>
          <w:color w:val="000000"/>
        </w:rPr>
      </w:pPr>
    </w:p>
    <w:p w14:paraId="1CE7F2F5" w14:textId="09605B3A" w:rsidR="005C059C" w:rsidRDefault="005C059C" w:rsidP="00660350">
      <w:pPr>
        <w:rPr>
          <w:rFonts w:cs="Times New Roman"/>
          <w:color w:val="000000"/>
        </w:rPr>
      </w:pPr>
    </w:p>
    <w:p w14:paraId="509878B7" w14:textId="045BEA9D" w:rsidR="005C059C" w:rsidRDefault="005C059C" w:rsidP="00660350">
      <w:pPr>
        <w:rPr>
          <w:rFonts w:cs="Times New Roman"/>
          <w:color w:val="000000"/>
        </w:rPr>
      </w:pPr>
    </w:p>
    <w:p w14:paraId="55442C40" w14:textId="33627B54" w:rsidR="005C059C" w:rsidRDefault="005C059C" w:rsidP="00660350">
      <w:pPr>
        <w:rPr>
          <w:rFonts w:cs="Times New Roman"/>
          <w:color w:val="000000"/>
        </w:rPr>
      </w:pPr>
    </w:p>
    <w:p w14:paraId="64220474" w14:textId="0811C62A" w:rsidR="005C059C" w:rsidRDefault="005C059C" w:rsidP="00660350">
      <w:pPr>
        <w:rPr>
          <w:rFonts w:cs="Times New Roman"/>
          <w:color w:val="000000"/>
        </w:rPr>
      </w:pPr>
    </w:p>
    <w:p w14:paraId="2CEBDB94" w14:textId="6F537795" w:rsidR="005C059C" w:rsidRDefault="005C059C" w:rsidP="00660350">
      <w:pPr>
        <w:rPr>
          <w:rFonts w:cs="Times New Roman"/>
          <w:color w:val="000000"/>
        </w:rPr>
      </w:pPr>
    </w:p>
    <w:p w14:paraId="701F7F85" w14:textId="036BFCD8" w:rsidR="005C059C" w:rsidRDefault="005C059C" w:rsidP="00660350">
      <w:pPr>
        <w:rPr>
          <w:rFonts w:cs="Times New Roman"/>
          <w:color w:val="000000"/>
        </w:rPr>
      </w:pPr>
    </w:p>
    <w:p w14:paraId="60CF90C1" w14:textId="15F1355A" w:rsidR="005C059C" w:rsidRDefault="005C059C" w:rsidP="00660350">
      <w:pPr>
        <w:rPr>
          <w:rFonts w:cs="Times New Roman"/>
          <w:color w:val="000000"/>
        </w:rPr>
      </w:pPr>
    </w:p>
    <w:p w14:paraId="61986D20" w14:textId="2F9F3DA4" w:rsidR="005C059C" w:rsidRDefault="005C059C" w:rsidP="00660350">
      <w:pPr>
        <w:rPr>
          <w:rFonts w:cs="Times New Roman"/>
          <w:color w:val="000000"/>
        </w:rPr>
      </w:pPr>
    </w:p>
    <w:p w14:paraId="0B0C8E54" w14:textId="7BBCE682" w:rsidR="005C059C" w:rsidRDefault="005C059C" w:rsidP="00660350">
      <w:pPr>
        <w:rPr>
          <w:rFonts w:cs="Times New Roman"/>
          <w:color w:val="000000"/>
        </w:rPr>
      </w:pPr>
    </w:p>
    <w:p w14:paraId="18E3F9B2" w14:textId="7CEEEDDD" w:rsidR="005C059C" w:rsidRDefault="005C059C" w:rsidP="00660350">
      <w:pPr>
        <w:rPr>
          <w:rFonts w:cs="Times New Roman"/>
          <w:color w:val="000000"/>
        </w:rPr>
      </w:pPr>
    </w:p>
    <w:p w14:paraId="75282D12" w14:textId="2155FA0F" w:rsidR="005C059C" w:rsidRDefault="005C059C" w:rsidP="00660350">
      <w:pPr>
        <w:rPr>
          <w:rFonts w:cs="Times New Roman"/>
          <w:color w:val="000000"/>
        </w:rPr>
      </w:pPr>
    </w:p>
    <w:p w14:paraId="7A66E84A" w14:textId="58EA4CBA" w:rsidR="005C059C" w:rsidRDefault="005C059C" w:rsidP="00660350">
      <w:pPr>
        <w:rPr>
          <w:rFonts w:cs="Times New Roman"/>
          <w:color w:val="000000"/>
        </w:rPr>
      </w:pPr>
    </w:p>
    <w:p w14:paraId="2F8E6080" w14:textId="0418DBAE" w:rsidR="005C059C" w:rsidRDefault="005C059C" w:rsidP="00660350">
      <w:pPr>
        <w:rPr>
          <w:rFonts w:cs="Times New Roman"/>
          <w:color w:val="000000"/>
        </w:rPr>
      </w:pPr>
    </w:p>
    <w:p w14:paraId="48B05922" w14:textId="30584CA9" w:rsidR="005C059C" w:rsidRDefault="005C059C" w:rsidP="00660350">
      <w:pPr>
        <w:rPr>
          <w:rFonts w:cs="Times New Roman"/>
          <w:color w:val="000000"/>
        </w:rPr>
      </w:pPr>
    </w:p>
    <w:p w14:paraId="4681CB08" w14:textId="7C56D15D" w:rsidR="005C059C" w:rsidRDefault="005C059C" w:rsidP="00660350">
      <w:pPr>
        <w:rPr>
          <w:rFonts w:cs="Times New Roman"/>
          <w:color w:val="000000"/>
        </w:rPr>
      </w:pPr>
    </w:p>
    <w:p w14:paraId="29AAC65C" w14:textId="17888EB7" w:rsidR="005C059C" w:rsidRDefault="005C059C" w:rsidP="00660350">
      <w:pPr>
        <w:rPr>
          <w:rFonts w:cs="Times New Roman"/>
          <w:color w:val="000000"/>
        </w:rPr>
      </w:pPr>
    </w:p>
    <w:p w14:paraId="6CD7CD68" w14:textId="2DF00133" w:rsidR="005C059C" w:rsidRDefault="005C059C" w:rsidP="00660350">
      <w:pPr>
        <w:rPr>
          <w:rFonts w:cs="Times New Roman"/>
          <w:color w:val="000000"/>
        </w:rPr>
      </w:pPr>
    </w:p>
    <w:p w14:paraId="6B6AC316" w14:textId="79CB20B8" w:rsidR="005C059C" w:rsidRDefault="005C059C" w:rsidP="00660350">
      <w:pPr>
        <w:rPr>
          <w:rFonts w:cs="Times New Roman"/>
          <w:color w:val="000000"/>
        </w:rPr>
      </w:pPr>
    </w:p>
    <w:p w14:paraId="00B32B42" w14:textId="748F328E" w:rsidR="005C059C" w:rsidRDefault="005C059C" w:rsidP="00660350">
      <w:pPr>
        <w:rPr>
          <w:rFonts w:cs="Times New Roman"/>
          <w:color w:val="000000"/>
        </w:rPr>
      </w:pPr>
    </w:p>
    <w:p w14:paraId="275A4D68" w14:textId="7BDA7C2F" w:rsidR="005C059C" w:rsidRDefault="005C059C" w:rsidP="00660350">
      <w:pPr>
        <w:rPr>
          <w:rFonts w:cs="Times New Roman"/>
          <w:color w:val="000000"/>
        </w:rPr>
      </w:pPr>
    </w:p>
    <w:p w14:paraId="37D29083" w14:textId="2EF00932" w:rsidR="005C059C" w:rsidRDefault="005C059C" w:rsidP="00B534D9">
      <w:pPr>
        <w:pStyle w:val="1"/>
      </w:pPr>
      <w:bookmarkStart w:id="23" w:name="_Toc135005929"/>
      <w:r>
        <w:lastRenderedPageBreak/>
        <w:t>Приложение С</w:t>
      </w:r>
      <w:bookmarkEnd w:id="23"/>
    </w:p>
    <w:p w14:paraId="499D7DFC" w14:textId="5DCE6F81" w:rsidR="005C059C" w:rsidRDefault="005C059C" w:rsidP="005C059C">
      <w:pPr>
        <w:jc w:val="center"/>
        <w:rPr>
          <w:b/>
        </w:rPr>
      </w:pPr>
      <w:r w:rsidRPr="00411F06">
        <w:rPr>
          <w:b/>
        </w:rPr>
        <w:t xml:space="preserve">Транскрибированная запись интервью </w:t>
      </w:r>
      <w:r w:rsidR="00411F06" w:rsidRPr="00411F06">
        <w:rPr>
          <w:b/>
        </w:rPr>
        <w:t xml:space="preserve">№ </w:t>
      </w:r>
      <w:r w:rsidRPr="00411F06">
        <w:rPr>
          <w:b/>
        </w:rPr>
        <w:t>1</w:t>
      </w:r>
    </w:p>
    <w:p w14:paraId="53987FD4" w14:textId="77777777" w:rsidR="00411F06" w:rsidRPr="00411F06" w:rsidRDefault="00411F06" w:rsidP="005C059C">
      <w:pPr>
        <w:jc w:val="center"/>
        <w:rPr>
          <w:b/>
        </w:rPr>
      </w:pPr>
    </w:p>
    <w:p w14:paraId="12B309E6" w14:textId="717702A3" w:rsidR="00411F06" w:rsidRDefault="00411F06" w:rsidP="00411F06">
      <w:r>
        <w:t>Респондент: мужчина, 19 лет, активный пользователь социальных сетей, вступающий в политическую коммуникацию в политических телеграмм сообществах, реагирующий на записис</w:t>
      </w:r>
      <w:r w:rsidR="00641F64">
        <w:t>и</w:t>
      </w:r>
      <w:r>
        <w:t xml:space="preserve"> политиков в твиттере.</w:t>
      </w:r>
    </w:p>
    <w:p w14:paraId="4615F4A2" w14:textId="77777777" w:rsidR="00411F06" w:rsidRDefault="00411F06" w:rsidP="00411F06"/>
    <w:p w14:paraId="0CCECBFE" w14:textId="77777777" w:rsidR="00411F06" w:rsidRPr="00F17DA2" w:rsidRDefault="00411F06" w:rsidP="00411F06">
      <w:pPr>
        <w:rPr>
          <w:rFonts w:eastAsia="Times New Roman" w:cs="Times New Roman"/>
          <w:color w:val="000000"/>
          <w:szCs w:val="20"/>
          <w:lang w:eastAsia="ru-RU"/>
        </w:rPr>
      </w:pPr>
      <w:r w:rsidRPr="00F17DA2">
        <w:rPr>
          <w:rFonts w:eastAsia="Times New Roman" w:cs="Times New Roman"/>
          <w:b/>
          <w:color w:val="000000"/>
          <w:szCs w:val="20"/>
          <w:lang w:eastAsia="ru-RU"/>
        </w:rPr>
        <w:t>Блок 1:</w:t>
      </w:r>
      <w:r w:rsidRPr="00F17DA2">
        <w:rPr>
          <w:rFonts w:eastAsia="Times New Roman" w:cs="Times New Roman"/>
          <w:color w:val="000000"/>
          <w:szCs w:val="20"/>
          <w:lang w:eastAsia="ru-RU"/>
        </w:rPr>
        <w:t xml:space="preserve"> Источники получения информации</w:t>
      </w:r>
    </w:p>
    <w:p w14:paraId="7474860B" w14:textId="4971F2C5" w:rsidR="00411F06" w:rsidRDefault="00411F06" w:rsidP="00411F06">
      <w:pPr>
        <w:rPr>
          <w:rFonts w:eastAsia="Times New Roman" w:cs="Times New Roman"/>
          <w:color w:val="000000"/>
          <w:szCs w:val="20"/>
          <w:lang w:eastAsia="ru-RU"/>
        </w:rPr>
      </w:pPr>
      <w:r w:rsidRPr="00F17DA2">
        <w:rPr>
          <w:rFonts w:eastAsia="Times New Roman" w:cs="Times New Roman"/>
          <w:color w:val="000000"/>
          <w:szCs w:val="20"/>
          <w:lang w:eastAsia="ru-RU"/>
        </w:rPr>
        <w:t xml:space="preserve"> 1) С помощью каких ресурсов вы получаете нужную для вас информацию?</w:t>
      </w:r>
    </w:p>
    <w:p w14:paraId="1A900F34" w14:textId="0FF1B127" w:rsidR="00411F06" w:rsidRDefault="00411F06" w:rsidP="00411F06">
      <w:pPr>
        <w:rPr>
          <w:rFonts w:eastAsia="Times New Roman" w:cs="Times New Roman"/>
          <w:color w:val="000000"/>
          <w:szCs w:val="20"/>
          <w:lang w:eastAsia="ru-RU"/>
        </w:rPr>
      </w:pPr>
      <w:r>
        <w:rPr>
          <w:rFonts w:eastAsia="Times New Roman" w:cs="Times New Roman"/>
          <w:color w:val="000000"/>
          <w:szCs w:val="20"/>
          <w:lang w:eastAsia="ru-RU"/>
        </w:rPr>
        <w:t xml:space="preserve">Ответ: </w:t>
      </w:r>
      <w:r w:rsidR="002C2FBF">
        <w:rPr>
          <w:rFonts w:eastAsia="Times New Roman" w:cs="Times New Roman"/>
          <w:color w:val="000000"/>
          <w:szCs w:val="20"/>
          <w:lang w:eastAsia="ru-RU"/>
        </w:rPr>
        <w:t xml:space="preserve">Интернет, всегда в нем, вся информация через него. Все авторитетные политические издания, которые транслируют более менее полную информацию там. Телевидение транслирует только то, что «должны» слышать люди, простой народ. Этот же простой народ и понимает, что информация переработана и </w:t>
      </w:r>
      <w:r w:rsidR="00924D38">
        <w:rPr>
          <w:rFonts w:eastAsia="Times New Roman" w:cs="Times New Roman"/>
          <w:color w:val="000000"/>
          <w:szCs w:val="20"/>
          <w:lang w:eastAsia="ru-RU"/>
        </w:rPr>
        <w:t>не полная, поэтому не вижу смысла обращаться к телевидению, разве что просто для сравнения и анализа.</w:t>
      </w:r>
    </w:p>
    <w:p w14:paraId="35474BBC" w14:textId="753C04C6" w:rsidR="00411F06" w:rsidRDefault="00411F06" w:rsidP="00411F06">
      <w:pPr>
        <w:rPr>
          <w:rFonts w:eastAsia="Times New Roman" w:cs="Times New Roman"/>
          <w:color w:val="000000"/>
          <w:szCs w:val="20"/>
          <w:lang w:eastAsia="ru-RU"/>
        </w:rPr>
      </w:pPr>
      <w:r w:rsidRPr="00F17DA2">
        <w:rPr>
          <w:rFonts w:eastAsia="Times New Roman" w:cs="Times New Roman"/>
          <w:color w:val="000000"/>
          <w:szCs w:val="20"/>
          <w:lang w:eastAsia="ru-RU"/>
        </w:rPr>
        <w:t xml:space="preserve"> 2) Почему именно этим источникам вы доверяете?</w:t>
      </w:r>
    </w:p>
    <w:p w14:paraId="4A248C49" w14:textId="6B195CBF" w:rsidR="00411F06" w:rsidRPr="00F17DA2" w:rsidRDefault="00411F06" w:rsidP="00524BE8">
      <w:pPr>
        <w:rPr>
          <w:rFonts w:eastAsia="Times New Roman" w:cs="Times New Roman"/>
          <w:color w:val="000000"/>
          <w:szCs w:val="20"/>
          <w:lang w:eastAsia="ru-RU"/>
        </w:rPr>
      </w:pPr>
      <w:r>
        <w:rPr>
          <w:rFonts w:eastAsia="Times New Roman" w:cs="Times New Roman"/>
          <w:color w:val="000000"/>
          <w:szCs w:val="20"/>
          <w:lang w:eastAsia="ru-RU"/>
        </w:rPr>
        <w:t>Ответ:</w:t>
      </w:r>
      <w:r w:rsidR="00924D38">
        <w:rPr>
          <w:rFonts w:eastAsia="Times New Roman" w:cs="Times New Roman"/>
          <w:color w:val="000000"/>
          <w:szCs w:val="20"/>
          <w:lang w:eastAsia="ru-RU"/>
        </w:rPr>
        <w:t xml:space="preserve"> И</w:t>
      </w:r>
      <w:r w:rsidR="00924D38" w:rsidRPr="00924D38">
        <w:rPr>
          <w:rFonts w:eastAsia="Times New Roman" w:cs="Times New Roman"/>
          <w:color w:val="000000"/>
          <w:szCs w:val="20"/>
          <w:lang w:eastAsia="ru-RU"/>
        </w:rPr>
        <w:t>нтернет-источники обладают большим объемом информации, чем традиционные СМИ. Это позволяет получать более полную картину происходящего и делать более обоснованные выводы.</w:t>
      </w:r>
      <w:r w:rsidR="00924D38">
        <w:rPr>
          <w:rFonts w:eastAsia="Times New Roman" w:cs="Times New Roman"/>
          <w:color w:val="000000"/>
          <w:szCs w:val="20"/>
          <w:lang w:eastAsia="ru-RU"/>
        </w:rPr>
        <w:t xml:space="preserve"> В</w:t>
      </w:r>
      <w:r w:rsidR="00924D38" w:rsidRPr="00924D38">
        <w:rPr>
          <w:rFonts w:eastAsia="Times New Roman" w:cs="Times New Roman"/>
          <w:color w:val="000000"/>
          <w:szCs w:val="20"/>
          <w:lang w:eastAsia="ru-RU"/>
        </w:rPr>
        <w:t xml:space="preserve"> интернете есть возможность получить информацию от разных источников и сравнить их мнения. Это помогает избежать односторонней пропаганды и получить более объективную картину.</w:t>
      </w:r>
    </w:p>
    <w:p w14:paraId="60EB6A37" w14:textId="77777777" w:rsidR="00411F06" w:rsidRDefault="00411F06" w:rsidP="00411F06">
      <w:pPr>
        <w:rPr>
          <w:rFonts w:eastAsia="Times New Roman" w:cs="Times New Roman"/>
          <w:color w:val="000000"/>
          <w:szCs w:val="20"/>
          <w:lang w:eastAsia="ru-RU"/>
        </w:rPr>
      </w:pPr>
      <w:r w:rsidRPr="00F17DA2">
        <w:rPr>
          <w:rFonts w:eastAsia="Times New Roman" w:cs="Times New Roman"/>
          <w:b/>
          <w:color w:val="000000"/>
          <w:szCs w:val="20"/>
          <w:lang w:eastAsia="ru-RU"/>
        </w:rPr>
        <w:t xml:space="preserve">Блок 2: </w:t>
      </w:r>
      <w:r w:rsidRPr="00F17DA2">
        <w:rPr>
          <w:rFonts w:eastAsia="Times New Roman" w:cs="Times New Roman"/>
          <w:color w:val="000000"/>
          <w:szCs w:val="20"/>
          <w:lang w:eastAsia="ru-RU"/>
        </w:rPr>
        <w:t>Значение политиче</w:t>
      </w:r>
      <w:r>
        <w:rPr>
          <w:rFonts w:eastAsia="Times New Roman" w:cs="Times New Roman"/>
          <w:color w:val="000000"/>
          <w:szCs w:val="20"/>
          <w:lang w:eastAsia="ru-RU"/>
        </w:rPr>
        <w:t>ской коммуникации для индивидов</w:t>
      </w:r>
    </w:p>
    <w:p w14:paraId="77FD5203" w14:textId="41367320" w:rsidR="00411F06" w:rsidRDefault="00411F06" w:rsidP="00411F06">
      <w:pPr>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 xml:space="preserve">Насколько важно для вас участие в политической коммуникации? </w:t>
      </w:r>
    </w:p>
    <w:p w14:paraId="24B27FC8" w14:textId="583B9107"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524BE8" w:rsidRPr="00524BE8">
        <w:rPr>
          <w:rFonts w:ascii="Segoe UI" w:hAnsi="Segoe UI" w:cs="Segoe UI"/>
          <w:color w:val="000000"/>
          <w:shd w:val="clear" w:color="auto" w:fill="FFFFFF"/>
        </w:rPr>
        <w:t xml:space="preserve"> </w:t>
      </w:r>
      <w:r w:rsidR="00524BE8">
        <w:rPr>
          <w:rFonts w:eastAsia="Times New Roman" w:cs="Times New Roman"/>
          <w:color w:val="000000"/>
          <w:szCs w:val="20"/>
          <w:lang w:eastAsia="ru-RU"/>
        </w:rPr>
        <w:t>Как по мне, у</w:t>
      </w:r>
      <w:r w:rsidR="00524BE8" w:rsidRPr="00524BE8">
        <w:rPr>
          <w:rFonts w:eastAsia="Times New Roman" w:cs="Times New Roman"/>
          <w:color w:val="000000"/>
          <w:szCs w:val="20"/>
          <w:lang w:eastAsia="ru-RU"/>
        </w:rPr>
        <w:t xml:space="preserve">частие в политической коммуникации </w:t>
      </w:r>
      <w:r w:rsidR="00524BE8">
        <w:rPr>
          <w:rFonts w:eastAsia="Times New Roman" w:cs="Times New Roman"/>
          <w:color w:val="000000"/>
          <w:szCs w:val="20"/>
          <w:lang w:eastAsia="ru-RU"/>
        </w:rPr>
        <w:t xml:space="preserve">в принципе </w:t>
      </w:r>
      <w:r w:rsidR="00524BE8" w:rsidRPr="00524BE8">
        <w:rPr>
          <w:rFonts w:eastAsia="Times New Roman" w:cs="Times New Roman"/>
          <w:color w:val="000000"/>
          <w:szCs w:val="20"/>
          <w:lang w:eastAsia="ru-RU"/>
        </w:rPr>
        <w:t>является важным элементом демократического общества, поскольку позволяет гражданам выражать свои мнения и влиять на принятие решений, касающихся их жизни и будущего.</w:t>
      </w:r>
      <w:r w:rsidR="00524BE8">
        <w:rPr>
          <w:rFonts w:eastAsia="Times New Roman" w:cs="Times New Roman"/>
          <w:color w:val="000000"/>
          <w:szCs w:val="20"/>
          <w:lang w:eastAsia="ru-RU"/>
        </w:rPr>
        <w:t xml:space="preserve"> Пэтому крайне важно, лично для меня. </w:t>
      </w:r>
    </w:p>
    <w:p w14:paraId="4C402577" w14:textId="3EA6EBD7"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В каких случаях и с кем вы коммуницируете?</w:t>
      </w:r>
    </w:p>
    <w:p w14:paraId="491D5533" w14:textId="47E4B324"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lastRenderedPageBreak/>
        <w:t>Ответ:</w:t>
      </w:r>
      <w:r w:rsidR="00524BE8">
        <w:rPr>
          <w:rFonts w:eastAsia="Times New Roman" w:cs="Times New Roman"/>
          <w:color w:val="000000"/>
          <w:szCs w:val="20"/>
          <w:lang w:eastAsia="ru-RU"/>
        </w:rPr>
        <w:t xml:space="preserve"> </w:t>
      </w:r>
      <w:r w:rsidR="00283B19">
        <w:rPr>
          <w:rFonts w:eastAsia="Times New Roman" w:cs="Times New Roman"/>
          <w:color w:val="000000"/>
          <w:szCs w:val="20"/>
          <w:lang w:eastAsia="ru-RU"/>
        </w:rPr>
        <w:t>В случае, когда происхоят какие-то ситуации и я высказываю свою точку зрения по данной проблематике, изучаю разные записи политиков, которые так любят сейчас быть активными и быть онлайн. Наблюдаю за движением мыслей масс в онлайн среде, коммуницирую с ними. Ну и просто, обсуждение на всяких форумах, организация возможных движений.</w:t>
      </w:r>
    </w:p>
    <w:p w14:paraId="53EA211E" w14:textId="781D5E67"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3)</w:t>
      </w:r>
      <w:r w:rsidRPr="00F17DA2">
        <w:rPr>
          <w:rFonts w:eastAsia="Times New Roman" w:cs="Times New Roman"/>
          <w:color w:val="000000"/>
          <w:szCs w:val="20"/>
          <w:lang w:eastAsia="ru-RU"/>
        </w:rPr>
        <w:t xml:space="preserve">Что способствует вашему вступлению в политическую коммуникацию? </w:t>
      </w:r>
    </w:p>
    <w:p w14:paraId="3A1A330D" w14:textId="12DF3264" w:rsidR="00411F06" w:rsidRDefault="00411F06" w:rsidP="008A324E">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283B19">
        <w:rPr>
          <w:rFonts w:eastAsia="Times New Roman" w:cs="Times New Roman"/>
          <w:color w:val="000000"/>
          <w:szCs w:val="20"/>
          <w:lang w:eastAsia="ru-RU"/>
        </w:rPr>
        <w:t xml:space="preserve"> Проблемы на поверхности нашего государства, </w:t>
      </w:r>
      <w:r w:rsidR="008A324E">
        <w:rPr>
          <w:rFonts w:eastAsia="Times New Roman" w:cs="Times New Roman"/>
          <w:color w:val="000000"/>
          <w:szCs w:val="20"/>
          <w:lang w:eastAsia="ru-RU"/>
        </w:rPr>
        <w:t xml:space="preserve">СМИ, которые транслируют оргомное количество информации. Да в конце концов ама возможность это делать. </w:t>
      </w:r>
    </w:p>
    <w:p w14:paraId="179CE1AD" w14:textId="77777777" w:rsidR="008A324E" w:rsidRPr="00F17DA2" w:rsidRDefault="008A324E" w:rsidP="008A324E">
      <w:pPr>
        <w:contextualSpacing/>
        <w:rPr>
          <w:rFonts w:eastAsia="Times New Roman" w:cs="Times New Roman"/>
          <w:color w:val="000000"/>
          <w:szCs w:val="20"/>
          <w:lang w:eastAsia="ru-RU"/>
        </w:rPr>
      </w:pPr>
    </w:p>
    <w:p w14:paraId="58056266" w14:textId="77777777" w:rsidR="00411F06" w:rsidRPr="00F17DA2" w:rsidRDefault="00411F06" w:rsidP="00411F06">
      <w:pPr>
        <w:rPr>
          <w:rFonts w:eastAsia="Times New Roman" w:cs="Times New Roman"/>
          <w:color w:val="000000"/>
          <w:szCs w:val="20"/>
          <w:lang w:eastAsia="ru-RU"/>
        </w:rPr>
      </w:pPr>
      <w:r w:rsidRPr="00F17DA2">
        <w:rPr>
          <w:rFonts w:eastAsia="Times New Roman" w:cs="Times New Roman"/>
          <w:b/>
          <w:color w:val="000000"/>
          <w:szCs w:val="20"/>
          <w:lang w:eastAsia="ru-RU"/>
        </w:rPr>
        <w:t>Блок 3:</w:t>
      </w:r>
      <w:r w:rsidRPr="00F17DA2">
        <w:rPr>
          <w:rFonts w:eastAsia="Times New Roman" w:cs="Times New Roman"/>
          <w:color w:val="000000"/>
          <w:szCs w:val="20"/>
          <w:lang w:eastAsia="ru-RU"/>
        </w:rPr>
        <w:t xml:space="preserve"> Цифровые технологии и политическая коммуникация</w:t>
      </w:r>
    </w:p>
    <w:p w14:paraId="249931C5" w14:textId="3E3A7282"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Способствует ли большое разнообразие интернет платформ вашему внедрению в сферу политической коммуникации?</w:t>
      </w:r>
    </w:p>
    <w:p w14:paraId="6347B4E0" w14:textId="29A2DEE3"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8A324E">
        <w:rPr>
          <w:rFonts w:eastAsia="Times New Roman" w:cs="Times New Roman"/>
          <w:color w:val="000000"/>
          <w:szCs w:val="20"/>
          <w:lang w:eastAsia="ru-RU"/>
        </w:rPr>
        <w:t xml:space="preserve"> Определенно да. Не могу сказать, что из-за количества хочется сразу участвовать на всех платформах. Однако, каждый сейчас может найти подходящую именно ему, соответствующую его интересам и требованиям, где он найдет своих единомышленников и будет услышан. </w:t>
      </w:r>
    </w:p>
    <w:p w14:paraId="57D04ECA" w14:textId="0DA4AE20"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Ощущаете ли вы рост желания вступать в политическую коммуникацию из-за неограниченного количества информации, предоставленной вам с помощью цифровых технологий?</w:t>
      </w:r>
    </w:p>
    <w:p w14:paraId="48F01C9B" w14:textId="18233A1A" w:rsidR="00411F06" w:rsidRPr="00F17DA2" w:rsidRDefault="00411F06" w:rsidP="00411F06">
      <w:pPr>
        <w:contextualSpacing/>
        <w:rPr>
          <w:rFonts w:eastAsia="Times New Roman" w:cs="Times New Roman"/>
          <w:color w:val="000000"/>
          <w:szCs w:val="20"/>
          <w:lang w:eastAsia="ru-RU"/>
        </w:rPr>
      </w:pPr>
      <w:r w:rsidRPr="00411F06">
        <w:rPr>
          <w:rFonts w:eastAsia="Times New Roman" w:cs="Times New Roman"/>
          <w:color w:val="000000"/>
          <w:szCs w:val="20"/>
          <w:lang w:eastAsia="ru-RU"/>
        </w:rPr>
        <w:t>Ответ:</w:t>
      </w:r>
      <w:r w:rsidR="008A324E">
        <w:rPr>
          <w:rFonts w:eastAsia="Times New Roman" w:cs="Times New Roman"/>
          <w:color w:val="000000"/>
          <w:szCs w:val="20"/>
          <w:lang w:eastAsia="ru-RU"/>
        </w:rPr>
        <w:t xml:space="preserve"> Способствует ли это вступлению в коммуникацию? Не могу сказать точно. Но большое количество информации точно привлекает внимание, ведь она подается еще совершенно по-разному. </w:t>
      </w:r>
    </w:p>
    <w:p w14:paraId="6D6B828E" w14:textId="6A093842" w:rsidR="00411F06" w:rsidRDefault="00411F06" w:rsidP="00411F06">
      <w:pPr>
        <w:contextualSpacing/>
        <w:rPr>
          <w:rFonts w:eastAsia="Times New Roman" w:cs="Times New Roman"/>
          <w:color w:val="000000"/>
          <w:szCs w:val="20"/>
          <w:lang w:eastAsia="ru-RU"/>
        </w:rPr>
      </w:pPr>
      <w:r>
        <w:rPr>
          <w:rFonts w:eastAsia="Times New Roman" w:cs="Times New Roman"/>
          <w:color w:val="000000"/>
          <w:szCs w:val="20"/>
          <w:lang w:eastAsia="ru-RU"/>
        </w:rPr>
        <w:t xml:space="preserve">3) </w:t>
      </w:r>
      <w:r w:rsidRPr="00F17DA2">
        <w:rPr>
          <w:rFonts w:eastAsia="Times New Roman" w:cs="Times New Roman"/>
          <w:color w:val="000000"/>
          <w:szCs w:val="20"/>
          <w:lang w:eastAsia="ru-RU"/>
        </w:rPr>
        <w:t>Считаете ли вы вступление в политическую коммуникацию следствием вашей реакции на политические события, транслируемые цифровыми СМИ?</w:t>
      </w:r>
    </w:p>
    <w:p w14:paraId="7EC01B35" w14:textId="29FDDAFA" w:rsidR="00411F06" w:rsidRPr="008A324E" w:rsidRDefault="00411F06" w:rsidP="008A324E">
      <w:pPr>
        <w:contextualSpacing/>
        <w:rPr>
          <w:rFonts w:eastAsia="Times New Roman" w:cs="Times New Roman"/>
          <w:color w:val="000000"/>
          <w:szCs w:val="20"/>
          <w:lang w:eastAsia="ru-RU"/>
        </w:rPr>
      </w:pPr>
      <w:r w:rsidRPr="00411F06">
        <w:rPr>
          <w:rFonts w:eastAsia="Times New Roman" w:cs="Times New Roman"/>
          <w:color w:val="000000"/>
          <w:szCs w:val="20"/>
          <w:lang w:eastAsia="ru-RU"/>
        </w:rPr>
        <w:t>Ответ:</w:t>
      </w:r>
      <w:r w:rsidR="008A324E">
        <w:rPr>
          <w:rFonts w:eastAsia="Times New Roman" w:cs="Times New Roman"/>
          <w:color w:val="000000"/>
          <w:szCs w:val="20"/>
          <w:lang w:eastAsia="ru-RU"/>
        </w:rPr>
        <w:t xml:space="preserve"> Я</w:t>
      </w:r>
      <w:r w:rsidR="008A324E" w:rsidRPr="008A324E">
        <w:rPr>
          <w:rFonts w:eastAsia="Times New Roman" w:cs="Times New Roman"/>
          <w:color w:val="000000"/>
          <w:szCs w:val="20"/>
          <w:lang w:eastAsia="ru-RU"/>
        </w:rPr>
        <w:t xml:space="preserve"> считаю, что мое желание вступить в политическую коммуникацию является результатом моей реакции на политические события, которые </w:t>
      </w:r>
      <w:r w:rsidR="008A324E" w:rsidRPr="008A324E">
        <w:rPr>
          <w:rFonts w:eastAsia="Times New Roman" w:cs="Times New Roman"/>
          <w:color w:val="000000"/>
          <w:szCs w:val="20"/>
          <w:lang w:eastAsia="ru-RU"/>
        </w:rPr>
        <w:lastRenderedPageBreak/>
        <w:t>я узнаю из цифровых СМИ. Я считаю, что важно выражать свое мнение и обсуждать политические вопросы, чтобы повысить осведомленность и влиять на принятие решений.</w:t>
      </w:r>
    </w:p>
    <w:p w14:paraId="507C865C" w14:textId="77777777" w:rsidR="00411F06" w:rsidRPr="00F17DA2" w:rsidRDefault="00411F06" w:rsidP="00411F06">
      <w:pPr>
        <w:contextualSpacing/>
        <w:rPr>
          <w:rFonts w:eastAsia="Times New Roman" w:cs="Times New Roman"/>
          <w:color w:val="000000"/>
          <w:szCs w:val="20"/>
          <w:lang w:eastAsia="ru-RU"/>
        </w:rPr>
      </w:pPr>
      <w:r w:rsidRPr="00F17DA2">
        <w:rPr>
          <w:rFonts w:eastAsia="Times New Roman" w:cs="Times New Roman"/>
          <w:color w:val="000000"/>
          <w:szCs w:val="20"/>
          <w:lang w:eastAsia="ru-RU"/>
        </w:rPr>
        <w:t>4) С помощью каких социальных сетей и платформ вы вступаете в политическую коммуникацю?</w:t>
      </w:r>
    </w:p>
    <w:p w14:paraId="543B4C2A"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-вконтакте</w:t>
      </w:r>
    </w:p>
    <w:p w14:paraId="01E5D1CF"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-скайп</w:t>
      </w:r>
    </w:p>
    <w:p w14:paraId="68AEB0E9"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-зум</w:t>
      </w:r>
    </w:p>
    <w:p w14:paraId="10C5DC20"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Whats up</w:t>
      </w:r>
    </w:p>
    <w:p w14:paraId="119A7D50"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-телеграмм</w:t>
      </w:r>
    </w:p>
    <w:p w14:paraId="6EC616B0" w14:textId="77777777" w:rsidR="00411F06" w:rsidRPr="00F17DA2"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-инстаграм (данная соц сеть считается экстремистской на территории РФ)</w:t>
      </w:r>
    </w:p>
    <w:p w14:paraId="406159B8" w14:textId="78CB5BF7" w:rsidR="00411F06" w:rsidRDefault="00411F06" w:rsidP="00411F06">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xml:space="preserve">- </w:t>
      </w:r>
      <w:r w:rsidRPr="00F17DA2">
        <w:rPr>
          <w:rFonts w:eastAsia="Times New Roman" w:cs="Times New Roman"/>
          <w:color w:val="000000"/>
          <w:szCs w:val="20"/>
          <w:lang w:val="en-US" w:eastAsia="ru-RU"/>
        </w:rPr>
        <w:t>Facebook</w:t>
      </w:r>
      <w:r w:rsidRPr="00F17DA2">
        <w:rPr>
          <w:rFonts w:eastAsia="Times New Roman" w:cs="Times New Roman"/>
          <w:color w:val="000000"/>
          <w:szCs w:val="20"/>
          <w:lang w:eastAsia="ru-RU"/>
        </w:rPr>
        <w:t xml:space="preserve"> (данная соц сеть считается экстремистской на территории РФ)</w:t>
      </w:r>
    </w:p>
    <w:p w14:paraId="2C9404B3" w14:textId="09446C23" w:rsidR="00641F64" w:rsidRPr="00F17DA2"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A10937">
        <w:rPr>
          <w:rFonts w:eastAsia="Times New Roman" w:cs="Times New Roman"/>
          <w:color w:val="000000"/>
          <w:szCs w:val="20"/>
          <w:lang w:eastAsia="ru-RU"/>
        </w:rPr>
        <w:t xml:space="preserve"> В основном телеграмм, там есть открытые сообщества с нужными мне новостями и возможностью обсуждения их, также есть и закрытые группы, там в основном люди уже активисты, имеющие один взглдя на проблемы.</w:t>
      </w:r>
    </w:p>
    <w:p w14:paraId="71BBC461" w14:textId="77777777" w:rsidR="00411F06" w:rsidRPr="00F17DA2" w:rsidRDefault="00411F06" w:rsidP="00411F06">
      <w:pPr>
        <w:rPr>
          <w:rFonts w:eastAsia="Times New Roman" w:cs="Times New Roman"/>
          <w:b/>
          <w:color w:val="000000"/>
          <w:szCs w:val="20"/>
          <w:lang w:eastAsia="ru-RU"/>
        </w:rPr>
      </w:pPr>
      <w:r w:rsidRPr="00F17DA2">
        <w:rPr>
          <w:rFonts w:eastAsia="Times New Roman" w:cs="Times New Roman"/>
          <w:b/>
          <w:color w:val="000000"/>
          <w:szCs w:val="20"/>
          <w:lang w:eastAsia="ru-RU"/>
        </w:rPr>
        <w:t xml:space="preserve">Блок 4: </w:t>
      </w:r>
      <w:r w:rsidRPr="00F17DA2">
        <w:rPr>
          <w:rFonts w:eastAsia="Times New Roman" w:cs="Times New Roman"/>
          <w:color w:val="000000"/>
          <w:szCs w:val="20"/>
          <w:lang w:eastAsia="ru-RU"/>
        </w:rPr>
        <w:t xml:space="preserve">Изменения в коммуникации при помощи цифровых технологий </w:t>
      </w:r>
    </w:p>
    <w:p w14:paraId="4B69A397" w14:textId="37E2C4A6" w:rsidR="00411F06" w:rsidRDefault="00411F06" w:rsidP="00411F06">
      <w:pPr>
        <w:ind w:left="360"/>
        <w:rPr>
          <w:rFonts w:eastAsia="Times New Roman" w:cs="Times New Roman"/>
          <w:color w:val="000000"/>
          <w:szCs w:val="20"/>
          <w:lang w:eastAsia="ru-RU"/>
        </w:rPr>
      </w:pPr>
      <w:r w:rsidRPr="00F17DA2">
        <w:rPr>
          <w:rFonts w:eastAsia="Times New Roman" w:cs="Times New Roman"/>
          <w:color w:val="000000"/>
          <w:szCs w:val="20"/>
          <w:lang w:eastAsia="ru-RU"/>
        </w:rPr>
        <w:t>1) Как цифровые технологии изменили и изменили ли стремление к вступлению в политическую коммуникацию?</w:t>
      </w:r>
    </w:p>
    <w:p w14:paraId="119EDDF6" w14:textId="3607FC62" w:rsidR="00641F64" w:rsidRPr="00F17DA2" w:rsidRDefault="00641F64" w:rsidP="00411F06">
      <w:pPr>
        <w:ind w:left="360"/>
        <w:rPr>
          <w:rFonts w:eastAsia="Times New Roman" w:cs="Times New Roman"/>
          <w:color w:val="000000"/>
          <w:szCs w:val="20"/>
          <w:lang w:eastAsia="ru-RU"/>
        </w:rPr>
      </w:pPr>
      <w:r>
        <w:rPr>
          <w:rFonts w:eastAsia="Times New Roman" w:cs="Times New Roman"/>
          <w:color w:val="000000"/>
          <w:szCs w:val="20"/>
          <w:lang w:eastAsia="ru-RU"/>
        </w:rPr>
        <w:t>Ответ:</w:t>
      </w:r>
      <w:r w:rsidR="00A10937">
        <w:rPr>
          <w:rFonts w:eastAsia="Times New Roman" w:cs="Times New Roman"/>
          <w:color w:val="000000"/>
          <w:szCs w:val="20"/>
          <w:lang w:eastAsia="ru-RU"/>
        </w:rPr>
        <w:t xml:space="preserve"> А вы думаете была раньше возможна открытая политическая коммуникация для всех? Я так не считаю. Без возможностей, которые сейчас есть этого бы не было, а если и было, то крайне мало, какие-нибудь подпольные организации. Поэтому желание, как минимум попробовать разобраться в тех процессах, которые касаются своей страны и опять же, быть услышанным.</w:t>
      </w:r>
    </w:p>
    <w:p w14:paraId="2EB5B67E" w14:textId="79010E0E" w:rsidR="00411F06" w:rsidRDefault="00411F06" w:rsidP="00411F06">
      <w:pPr>
        <w:ind w:left="360"/>
        <w:rPr>
          <w:rFonts w:eastAsia="Times New Roman" w:cs="Times New Roman"/>
          <w:color w:val="000000"/>
          <w:szCs w:val="20"/>
          <w:lang w:eastAsia="ru-RU"/>
        </w:rPr>
      </w:pPr>
      <w:r w:rsidRPr="00F17DA2">
        <w:rPr>
          <w:rFonts w:eastAsia="Times New Roman" w:cs="Times New Roman"/>
          <w:color w:val="000000"/>
          <w:szCs w:val="20"/>
          <w:lang w:eastAsia="ru-RU"/>
        </w:rPr>
        <w:t xml:space="preserve">2) Как вы считаете, стимулирует ли появление и широкое распространение новых типов цифровых технологий формирование и развитие новых типов общественно-политического устройства либо же государство лишь </w:t>
      </w:r>
      <w:r w:rsidRPr="00F17DA2">
        <w:rPr>
          <w:rFonts w:eastAsia="Times New Roman" w:cs="Times New Roman"/>
          <w:color w:val="000000"/>
          <w:szCs w:val="20"/>
          <w:lang w:eastAsia="ru-RU"/>
        </w:rPr>
        <w:lastRenderedPageBreak/>
        <w:t>использует новые технологические возможности для обеспечения эффективности процессов политического управления в современных условиях, сохраняя и поддерживая потенциал традиционных политических режимов?</w:t>
      </w:r>
    </w:p>
    <w:p w14:paraId="40637A23" w14:textId="4D41606C" w:rsidR="008A324E" w:rsidRDefault="00641F64" w:rsidP="00411F06">
      <w:pPr>
        <w:ind w:left="360"/>
        <w:rPr>
          <w:rFonts w:eastAsia="Times New Roman" w:cs="Times New Roman"/>
          <w:color w:val="000000"/>
          <w:szCs w:val="20"/>
          <w:lang w:eastAsia="ru-RU"/>
        </w:rPr>
      </w:pPr>
      <w:r>
        <w:rPr>
          <w:rFonts w:eastAsia="Times New Roman" w:cs="Times New Roman"/>
          <w:color w:val="000000"/>
          <w:szCs w:val="20"/>
          <w:lang w:eastAsia="ru-RU"/>
        </w:rPr>
        <w:t>Ответ:</w:t>
      </w:r>
      <w:r w:rsidR="00A10937">
        <w:rPr>
          <w:rFonts w:eastAsia="Times New Roman" w:cs="Times New Roman"/>
          <w:color w:val="000000"/>
          <w:szCs w:val="20"/>
          <w:lang w:eastAsia="ru-RU"/>
        </w:rPr>
        <w:t xml:space="preserve"> Мог бы я ответить 50 на 50, но что-то в последнее время я наблюдаю больше пропоганды и попытки урег</w:t>
      </w:r>
      <w:r w:rsidR="00896F46">
        <w:rPr>
          <w:rFonts w:eastAsia="Times New Roman" w:cs="Times New Roman"/>
          <w:color w:val="000000"/>
          <w:szCs w:val="20"/>
          <w:lang w:eastAsia="ru-RU"/>
        </w:rPr>
        <w:t xml:space="preserve">улировать мысли общественности в свою пользу, ограничить ее от нежелательных движений, нежели попытки вступления в открытую коммуникацию с народом. Наверное поэтому, коммуникация с политическими деятелями стала в принципе невозможной, только через онлайн платформы. </w:t>
      </w:r>
    </w:p>
    <w:p w14:paraId="601CDD75" w14:textId="77777777" w:rsidR="00896F46" w:rsidRDefault="00896F46" w:rsidP="00411F06">
      <w:pPr>
        <w:ind w:left="360"/>
        <w:rPr>
          <w:rFonts w:eastAsia="Times New Roman" w:cs="Times New Roman"/>
          <w:color w:val="000000"/>
          <w:szCs w:val="20"/>
          <w:lang w:eastAsia="ru-RU"/>
        </w:rPr>
      </w:pPr>
    </w:p>
    <w:p w14:paraId="238BD11E" w14:textId="33A4581F" w:rsidR="008A324E" w:rsidRDefault="008A324E" w:rsidP="00411F06">
      <w:pPr>
        <w:ind w:left="360"/>
        <w:rPr>
          <w:rFonts w:eastAsia="Times New Roman" w:cs="Times New Roman"/>
          <w:b/>
          <w:bCs/>
          <w:color w:val="000000"/>
        </w:rPr>
      </w:pPr>
    </w:p>
    <w:p w14:paraId="42D571B5" w14:textId="1177FB6F" w:rsidR="00B534D9" w:rsidRDefault="00B534D9" w:rsidP="00411F06">
      <w:pPr>
        <w:ind w:left="360"/>
        <w:rPr>
          <w:rFonts w:eastAsia="Times New Roman" w:cs="Times New Roman"/>
          <w:b/>
          <w:bCs/>
          <w:color w:val="000000"/>
        </w:rPr>
      </w:pPr>
    </w:p>
    <w:p w14:paraId="42F57A29" w14:textId="5E5C5082" w:rsidR="00B534D9" w:rsidRDefault="00B534D9" w:rsidP="00411F06">
      <w:pPr>
        <w:ind w:left="360"/>
        <w:rPr>
          <w:rFonts w:eastAsia="Times New Roman" w:cs="Times New Roman"/>
          <w:b/>
          <w:bCs/>
          <w:color w:val="000000"/>
        </w:rPr>
      </w:pPr>
    </w:p>
    <w:p w14:paraId="16896E5C" w14:textId="315B7ED0" w:rsidR="00B534D9" w:rsidRDefault="00B534D9" w:rsidP="00411F06">
      <w:pPr>
        <w:ind w:left="360"/>
        <w:rPr>
          <w:rFonts w:eastAsia="Times New Roman" w:cs="Times New Roman"/>
          <w:b/>
          <w:bCs/>
          <w:color w:val="000000"/>
        </w:rPr>
      </w:pPr>
    </w:p>
    <w:p w14:paraId="1E1CBEAB" w14:textId="4FCB5613" w:rsidR="00B534D9" w:rsidRDefault="00B534D9" w:rsidP="00411F06">
      <w:pPr>
        <w:ind w:left="360"/>
        <w:rPr>
          <w:rFonts w:eastAsia="Times New Roman" w:cs="Times New Roman"/>
          <w:b/>
          <w:bCs/>
          <w:color w:val="000000"/>
        </w:rPr>
      </w:pPr>
    </w:p>
    <w:p w14:paraId="46B1FA55" w14:textId="34DD6A24" w:rsidR="00B534D9" w:rsidRDefault="00B534D9" w:rsidP="00411F06">
      <w:pPr>
        <w:ind w:left="360"/>
        <w:rPr>
          <w:rFonts w:eastAsia="Times New Roman" w:cs="Times New Roman"/>
          <w:b/>
          <w:bCs/>
          <w:color w:val="000000"/>
        </w:rPr>
      </w:pPr>
    </w:p>
    <w:p w14:paraId="2D3DCA0F" w14:textId="367D7944" w:rsidR="00B534D9" w:rsidRDefault="00B534D9" w:rsidP="00411F06">
      <w:pPr>
        <w:ind w:left="360"/>
        <w:rPr>
          <w:rFonts w:eastAsia="Times New Roman" w:cs="Times New Roman"/>
          <w:b/>
          <w:bCs/>
          <w:color w:val="000000"/>
        </w:rPr>
      </w:pPr>
    </w:p>
    <w:p w14:paraId="06A1FB0D" w14:textId="0F28D0EE" w:rsidR="00B534D9" w:rsidRDefault="00B534D9" w:rsidP="00411F06">
      <w:pPr>
        <w:ind w:left="360"/>
        <w:rPr>
          <w:rFonts w:eastAsia="Times New Roman" w:cs="Times New Roman"/>
          <w:b/>
          <w:bCs/>
          <w:color w:val="000000"/>
        </w:rPr>
      </w:pPr>
    </w:p>
    <w:p w14:paraId="2BE3FE93" w14:textId="64AA0526" w:rsidR="00B534D9" w:rsidRDefault="00B534D9" w:rsidP="00411F06">
      <w:pPr>
        <w:ind w:left="360"/>
        <w:rPr>
          <w:rFonts w:eastAsia="Times New Roman" w:cs="Times New Roman"/>
          <w:b/>
          <w:bCs/>
          <w:color w:val="000000"/>
        </w:rPr>
      </w:pPr>
    </w:p>
    <w:p w14:paraId="69946209" w14:textId="7C81EE4C" w:rsidR="00B534D9" w:rsidRDefault="00B534D9" w:rsidP="00411F06">
      <w:pPr>
        <w:ind w:left="360"/>
        <w:rPr>
          <w:rFonts w:eastAsia="Times New Roman" w:cs="Times New Roman"/>
          <w:b/>
          <w:bCs/>
          <w:color w:val="000000"/>
        </w:rPr>
      </w:pPr>
    </w:p>
    <w:p w14:paraId="1F9FE38E" w14:textId="53E9817F" w:rsidR="00B534D9" w:rsidRDefault="00B534D9" w:rsidP="00411F06">
      <w:pPr>
        <w:ind w:left="360"/>
        <w:rPr>
          <w:rFonts w:eastAsia="Times New Roman" w:cs="Times New Roman"/>
          <w:b/>
          <w:bCs/>
          <w:color w:val="000000"/>
        </w:rPr>
      </w:pPr>
    </w:p>
    <w:p w14:paraId="4019C6D8" w14:textId="37EE20EA" w:rsidR="00B534D9" w:rsidRDefault="00B534D9" w:rsidP="00411F06">
      <w:pPr>
        <w:ind w:left="360"/>
        <w:rPr>
          <w:rFonts w:eastAsia="Times New Roman" w:cs="Times New Roman"/>
          <w:b/>
          <w:bCs/>
          <w:color w:val="000000"/>
        </w:rPr>
      </w:pPr>
    </w:p>
    <w:p w14:paraId="45717FAF" w14:textId="2E3C2BC6" w:rsidR="00B534D9" w:rsidRDefault="00B534D9" w:rsidP="00411F06">
      <w:pPr>
        <w:ind w:left="360"/>
        <w:rPr>
          <w:rFonts w:eastAsia="Times New Roman" w:cs="Times New Roman"/>
          <w:b/>
          <w:bCs/>
          <w:color w:val="000000"/>
        </w:rPr>
      </w:pPr>
    </w:p>
    <w:p w14:paraId="5568248B" w14:textId="174ECBA1" w:rsidR="00B534D9" w:rsidRDefault="00B534D9" w:rsidP="00411F06">
      <w:pPr>
        <w:ind w:left="360"/>
        <w:rPr>
          <w:rFonts w:eastAsia="Times New Roman" w:cs="Times New Roman"/>
          <w:b/>
          <w:bCs/>
          <w:color w:val="000000"/>
        </w:rPr>
      </w:pPr>
    </w:p>
    <w:p w14:paraId="44E69EE1" w14:textId="5E69EAD7" w:rsidR="00B534D9" w:rsidRDefault="00B534D9" w:rsidP="00411F06">
      <w:pPr>
        <w:ind w:left="360"/>
        <w:rPr>
          <w:rFonts w:eastAsia="Times New Roman" w:cs="Times New Roman"/>
          <w:b/>
          <w:bCs/>
          <w:color w:val="000000"/>
        </w:rPr>
      </w:pPr>
    </w:p>
    <w:p w14:paraId="2063106D" w14:textId="1379E2AB" w:rsidR="00B534D9" w:rsidRDefault="00B534D9" w:rsidP="00411F06">
      <w:pPr>
        <w:ind w:left="360"/>
        <w:rPr>
          <w:rFonts w:eastAsia="Times New Roman" w:cs="Times New Roman"/>
          <w:b/>
          <w:bCs/>
          <w:color w:val="000000"/>
        </w:rPr>
      </w:pPr>
    </w:p>
    <w:p w14:paraId="45F96F05" w14:textId="0D24F5CD" w:rsidR="00B534D9" w:rsidRDefault="00B534D9" w:rsidP="00411F06">
      <w:pPr>
        <w:ind w:left="360"/>
        <w:rPr>
          <w:rFonts w:eastAsia="Times New Roman" w:cs="Times New Roman"/>
          <w:b/>
          <w:bCs/>
          <w:color w:val="000000"/>
        </w:rPr>
      </w:pPr>
    </w:p>
    <w:p w14:paraId="5DF66AED" w14:textId="5170DB71" w:rsidR="00B534D9" w:rsidRDefault="00B534D9" w:rsidP="00411F06">
      <w:pPr>
        <w:ind w:left="360"/>
        <w:rPr>
          <w:rFonts w:eastAsia="Times New Roman" w:cs="Times New Roman"/>
          <w:b/>
          <w:bCs/>
          <w:color w:val="000000"/>
        </w:rPr>
      </w:pPr>
    </w:p>
    <w:p w14:paraId="719F539E" w14:textId="0857BEE0" w:rsidR="00B534D9" w:rsidRDefault="00B534D9" w:rsidP="00411F06">
      <w:pPr>
        <w:ind w:left="360"/>
        <w:rPr>
          <w:rFonts w:eastAsia="Times New Roman" w:cs="Times New Roman"/>
          <w:b/>
          <w:bCs/>
          <w:color w:val="000000"/>
        </w:rPr>
      </w:pPr>
    </w:p>
    <w:p w14:paraId="29424F33" w14:textId="77777777" w:rsidR="00B534D9" w:rsidRPr="00F17DA2" w:rsidRDefault="00B534D9" w:rsidP="00411F06">
      <w:pPr>
        <w:ind w:left="360"/>
        <w:rPr>
          <w:rFonts w:eastAsia="Times New Roman" w:cs="Times New Roman"/>
          <w:b/>
          <w:bCs/>
          <w:color w:val="000000"/>
        </w:rPr>
      </w:pPr>
    </w:p>
    <w:p w14:paraId="3DB329B4" w14:textId="34CACCAD" w:rsidR="00641F64" w:rsidRDefault="00641F64" w:rsidP="00641F64">
      <w:pPr>
        <w:jc w:val="center"/>
        <w:rPr>
          <w:b/>
        </w:rPr>
      </w:pPr>
      <w:r w:rsidRPr="00411F06">
        <w:rPr>
          <w:b/>
        </w:rPr>
        <w:lastRenderedPageBreak/>
        <w:t xml:space="preserve">Транскрибированная запись интервью № </w:t>
      </w:r>
      <w:r>
        <w:rPr>
          <w:b/>
        </w:rPr>
        <w:t>5</w:t>
      </w:r>
    </w:p>
    <w:p w14:paraId="1D53B96E" w14:textId="77777777" w:rsidR="00641F64" w:rsidRPr="00411F06" w:rsidRDefault="00641F64" w:rsidP="00641F64">
      <w:pPr>
        <w:jc w:val="center"/>
        <w:rPr>
          <w:b/>
        </w:rPr>
      </w:pPr>
    </w:p>
    <w:p w14:paraId="2FFD7F0A" w14:textId="671D7DFB" w:rsidR="00641F64" w:rsidRDefault="00641F64" w:rsidP="00641F64">
      <w:r>
        <w:t>Респондент: женщина, 27 лет, активный пользователь социальных сетей, вступающий в политическую коммуникацию в политических телеграмм сообществах, реагирующий на записиси политиков в твиттере и фейсбуке.</w:t>
      </w:r>
    </w:p>
    <w:p w14:paraId="2AFF6073" w14:textId="77777777" w:rsidR="00641F64" w:rsidRDefault="00641F64" w:rsidP="00641F64"/>
    <w:p w14:paraId="2223F000" w14:textId="77777777" w:rsidR="00641F64" w:rsidRPr="00F17DA2"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Блок 1:</w:t>
      </w:r>
      <w:r w:rsidRPr="00F17DA2">
        <w:rPr>
          <w:rFonts w:eastAsia="Times New Roman" w:cs="Times New Roman"/>
          <w:color w:val="000000"/>
          <w:szCs w:val="20"/>
          <w:lang w:eastAsia="ru-RU"/>
        </w:rPr>
        <w:t xml:space="preserve"> Источники получения информации</w:t>
      </w:r>
    </w:p>
    <w:p w14:paraId="57BAE9C5" w14:textId="77777777" w:rsidR="00641F64" w:rsidRDefault="00641F64" w:rsidP="00641F64">
      <w:pPr>
        <w:rPr>
          <w:rFonts w:eastAsia="Times New Roman" w:cs="Times New Roman"/>
          <w:color w:val="000000"/>
          <w:szCs w:val="20"/>
          <w:lang w:eastAsia="ru-RU"/>
        </w:rPr>
      </w:pPr>
      <w:r w:rsidRPr="00F17DA2">
        <w:rPr>
          <w:rFonts w:eastAsia="Times New Roman" w:cs="Times New Roman"/>
          <w:color w:val="000000"/>
          <w:szCs w:val="20"/>
          <w:lang w:eastAsia="ru-RU"/>
        </w:rPr>
        <w:t xml:space="preserve"> 1) С помощью каких ресурсов вы получаете нужную для вас информацию?</w:t>
      </w:r>
    </w:p>
    <w:p w14:paraId="38A70621" w14:textId="7CD0D4AA" w:rsidR="00641F64" w:rsidRDefault="00641F64" w:rsidP="00641F64">
      <w:pPr>
        <w:rPr>
          <w:rFonts w:eastAsia="Times New Roman" w:cs="Times New Roman"/>
          <w:color w:val="000000"/>
          <w:szCs w:val="20"/>
          <w:lang w:eastAsia="ru-RU"/>
        </w:rPr>
      </w:pPr>
      <w:r>
        <w:rPr>
          <w:rFonts w:eastAsia="Times New Roman" w:cs="Times New Roman"/>
          <w:color w:val="000000"/>
          <w:szCs w:val="20"/>
          <w:lang w:eastAsia="ru-RU"/>
        </w:rPr>
        <w:t xml:space="preserve">Ответ: </w:t>
      </w:r>
      <w:r w:rsidR="00896F46">
        <w:rPr>
          <w:rFonts w:eastAsia="Times New Roman" w:cs="Times New Roman"/>
          <w:color w:val="000000"/>
          <w:szCs w:val="20"/>
          <w:lang w:eastAsia="ru-RU"/>
        </w:rPr>
        <w:t>Интернет, телевизор, крайне редко какие-то печат</w:t>
      </w:r>
      <w:r w:rsidR="00BD48A6">
        <w:rPr>
          <w:rFonts w:eastAsia="Times New Roman" w:cs="Times New Roman"/>
          <w:color w:val="000000"/>
          <w:szCs w:val="20"/>
          <w:lang w:eastAsia="ru-RU"/>
        </w:rPr>
        <w:t>ные издания. Интересно наблюдат</w:t>
      </w:r>
      <w:r w:rsidR="00896F46">
        <w:rPr>
          <w:rFonts w:eastAsia="Times New Roman" w:cs="Times New Roman"/>
          <w:color w:val="000000"/>
          <w:szCs w:val="20"/>
          <w:lang w:eastAsia="ru-RU"/>
        </w:rPr>
        <w:t>ь за различностью информации в них всех. (смеется)</w:t>
      </w:r>
    </w:p>
    <w:p w14:paraId="7AA2F87A" w14:textId="77777777" w:rsidR="00641F64" w:rsidRDefault="00641F64" w:rsidP="00641F64">
      <w:pPr>
        <w:rPr>
          <w:rFonts w:eastAsia="Times New Roman" w:cs="Times New Roman"/>
          <w:color w:val="000000"/>
          <w:szCs w:val="20"/>
          <w:lang w:eastAsia="ru-RU"/>
        </w:rPr>
      </w:pPr>
      <w:r w:rsidRPr="00F17DA2">
        <w:rPr>
          <w:rFonts w:eastAsia="Times New Roman" w:cs="Times New Roman"/>
          <w:color w:val="000000"/>
          <w:szCs w:val="20"/>
          <w:lang w:eastAsia="ru-RU"/>
        </w:rPr>
        <w:t xml:space="preserve"> 2) Почему именно этим источникам вы доверяете?</w:t>
      </w:r>
    </w:p>
    <w:p w14:paraId="59234E04" w14:textId="627809D9" w:rsidR="00641F64" w:rsidRDefault="00641F64" w:rsidP="00641F64">
      <w:pPr>
        <w:rPr>
          <w:rFonts w:eastAsia="Times New Roman" w:cs="Times New Roman"/>
          <w:color w:val="000000"/>
          <w:szCs w:val="20"/>
          <w:lang w:eastAsia="ru-RU"/>
        </w:rPr>
      </w:pPr>
      <w:r>
        <w:rPr>
          <w:rFonts w:eastAsia="Times New Roman" w:cs="Times New Roman"/>
          <w:color w:val="000000"/>
          <w:szCs w:val="20"/>
          <w:lang w:eastAsia="ru-RU"/>
        </w:rPr>
        <w:t>Ответ:</w:t>
      </w:r>
      <w:r w:rsidR="00896F46">
        <w:rPr>
          <w:rFonts w:eastAsia="Times New Roman" w:cs="Times New Roman"/>
          <w:color w:val="000000"/>
          <w:szCs w:val="20"/>
          <w:lang w:eastAsia="ru-RU"/>
        </w:rPr>
        <w:t xml:space="preserve"> Не могу сказать, что я доверяю какому-то определенному источнику. Интересуюсь информацией </w:t>
      </w:r>
      <w:r w:rsidR="002604D1">
        <w:rPr>
          <w:rFonts w:eastAsia="Times New Roman" w:cs="Times New Roman"/>
          <w:color w:val="000000"/>
          <w:szCs w:val="20"/>
          <w:lang w:eastAsia="ru-RU"/>
        </w:rPr>
        <w:t>во многих источниках, есть те, которые у меня в приоритете, то есть я нах</w:t>
      </w:r>
      <w:r w:rsidR="00BD48A6">
        <w:rPr>
          <w:rFonts w:eastAsia="Times New Roman" w:cs="Times New Roman"/>
          <w:color w:val="000000"/>
          <w:szCs w:val="20"/>
          <w:lang w:eastAsia="ru-RU"/>
        </w:rPr>
        <w:t>ожусь на них каждый день, в осн</w:t>
      </w:r>
      <w:r w:rsidR="002604D1">
        <w:rPr>
          <w:rFonts w:eastAsia="Times New Roman" w:cs="Times New Roman"/>
          <w:color w:val="000000"/>
          <w:szCs w:val="20"/>
          <w:lang w:eastAsia="ru-RU"/>
        </w:rPr>
        <w:t xml:space="preserve">овном это интернет издания и </w:t>
      </w:r>
      <w:r w:rsidR="00BD48A6">
        <w:rPr>
          <w:rFonts w:eastAsia="Times New Roman" w:cs="Times New Roman"/>
          <w:color w:val="000000"/>
          <w:szCs w:val="20"/>
          <w:lang w:eastAsia="ru-RU"/>
        </w:rPr>
        <w:t xml:space="preserve">онлайн </w:t>
      </w:r>
      <w:r w:rsidR="002604D1">
        <w:rPr>
          <w:rFonts w:eastAsia="Times New Roman" w:cs="Times New Roman"/>
          <w:color w:val="000000"/>
          <w:szCs w:val="20"/>
          <w:lang w:eastAsia="ru-RU"/>
        </w:rPr>
        <w:t>сообщества.</w:t>
      </w:r>
    </w:p>
    <w:p w14:paraId="3A74C64C" w14:textId="77777777" w:rsidR="00641F64" w:rsidRPr="00F17DA2" w:rsidRDefault="00641F64" w:rsidP="00641F64">
      <w:pPr>
        <w:rPr>
          <w:rFonts w:eastAsia="Times New Roman" w:cs="Times New Roman"/>
          <w:color w:val="000000"/>
          <w:szCs w:val="20"/>
          <w:lang w:eastAsia="ru-RU"/>
        </w:rPr>
      </w:pPr>
    </w:p>
    <w:p w14:paraId="2CE81918" w14:textId="77777777" w:rsidR="00641F64"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 xml:space="preserve">Блок 2: </w:t>
      </w:r>
      <w:r w:rsidRPr="00F17DA2">
        <w:rPr>
          <w:rFonts w:eastAsia="Times New Roman" w:cs="Times New Roman"/>
          <w:color w:val="000000"/>
          <w:szCs w:val="20"/>
          <w:lang w:eastAsia="ru-RU"/>
        </w:rPr>
        <w:t>Значение политиче</w:t>
      </w:r>
      <w:r>
        <w:rPr>
          <w:rFonts w:eastAsia="Times New Roman" w:cs="Times New Roman"/>
          <w:color w:val="000000"/>
          <w:szCs w:val="20"/>
          <w:lang w:eastAsia="ru-RU"/>
        </w:rPr>
        <w:t>ской коммуникации для индивидов</w:t>
      </w:r>
    </w:p>
    <w:p w14:paraId="5F176C22" w14:textId="77777777" w:rsidR="00641F64" w:rsidRDefault="00641F64" w:rsidP="00641F64">
      <w:pPr>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 xml:space="preserve">Насколько важно для вас участие в политической коммуникации? </w:t>
      </w:r>
    </w:p>
    <w:p w14:paraId="209C39F5" w14:textId="5D34A6C0"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2604D1">
        <w:rPr>
          <w:rFonts w:eastAsia="Times New Roman" w:cs="Times New Roman"/>
          <w:color w:val="000000"/>
          <w:szCs w:val="20"/>
          <w:lang w:eastAsia="ru-RU"/>
        </w:rPr>
        <w:t xml:space="preserve"> Это практически моя эжедневная рутина, кроме того это моя специальность профессиональ</w:t>
      </w:r>
      <w:r w:rsidR="00BD48A6">
        <w:rPr>
          <w:rFonts w:eastAsia="Times New Roman" w:cs="Times New Roman"/>
          <w:color w:val="000000"/>
          <w:szCs w:val="20"/>
          <w:lang w:eastAsia="ru-RU"/>
        </w:rPr>
        <w:t>ная, поэтому я вовлечена в данн</w:t>
      </w:r>
      <w:r w:rsidR="002604D1">
        <w:rPr>
          <w:rFonts w:eastAsia="Times New Roman" w:cs="Times New Roman"/>
          <w:color w:val="000000"/>
          <w:szCs w:val="20"/>
          <w:lang w:eastAsia="ru-RU"/>
        </w:rPr>
        <w:t>ый процесс и уделяю ему достаточно времени. Для меня важна инстина, важно мнение народа и важно, чтобы мои мысли были услышаны.</w:t>
      </w:r>
    </w:p>
    <w:p w14:paraId="24682B2C"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В каких случаях и с кем вы коммуницируете?</w:t>
      </w:r>
    </w:p>
    <w:p w14:paraId="4B4CEF2E" w14:textId="23B0D84B"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2604D1">
        <w:rPr>
          <w:rFonts w:eastAsia="Times New Roman" w:cs="Times New Roman"/>
          <w:color w:val="000000"/>
          <w:szCs w:val="20"/>
          <w:lang w:eastAsia="ru-RU"/>
        </w:rPr>
        <w:t xml:space="preserve"> </w:t>
      </w:r>
      <w:r w:rsidR="00BD48A6">
        <w:rPr>
          <w:rFonts w:eastAsia="Times New Roman" w:cs="Times New Roman"/>
          <w:color w:val="000000"/>
          <w:szCs w:val="20"/>
          <w:lang w:eastAsia="ru-RU"/>
        </w:rPr>
        <w:t>по профессии, в основном это эксперты по смежным темам в политике. Но сейчас этого меньше, именно коммуникации с экспертами, када-то разбежались все. (смеется) Обсуждаем актуальные проблемы в политике, устройстве нашей страны, складываем формируем мнение, в основном через онлайн среду.</w:t>
      </w:r>
    </w:p>
    <w:p w14:paraId="61809A64"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lastRenderedPageBreak/>
        <w:t>3)</w:t>
      </w:r>
      <w:r w:rsidRPr="00F17DA2">
        <w:rPr>
          <w:rFonts w:eastAsia="Times New Roman" w:cs="Times New Roman"/>
          <w:color w:val="000000"/>
          <w:szCs w:val="20"/>
          <w:lang w:eastAsia="ru-RU"/>
        </w:rPr>
        <w:t xml:space="preserve">Что способствует вашему вступлению в политическую коммуникацию? </w:t>
      </w:r>
    </w:p>
    <w:p w14:paraId="1DAFD0A3" w14:textId="3949B7D9"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BD48A6">
        <w:rPr>
          <w:rFonts w:eastAsia="Times New Roman" w:cs="Times New Roman"/>
          <w:color w:val="000000"/>
          <w:szCs w:val="20"/>
          <w:lang w:eastAsia="ru-RU"/>
        </w:rPr>
        <w:t xml:space="preserve"> желание узнать, как на самом деле там, что движет нашем правительством выдвигать те или иные  распоряжение, они же не отчитываются особо перед народом, а информации куча. Вот, сидим изучаем, обсуждаем, участвуем в форумах. </w:t>
      </w:r>
    </w:p>
    <w:p w14:paraId="7CE3BCAD" w14:textId="77777777" w:rsidR="00641F64" w:rsidRPr="00F17DA2" w:rsidRDefault="00641F64" w:rsidP="00641F64">
      <w:pPr>
        <w:contextualSpacing/>
        <w:rPr>
          <w:rFonts w:eastAsia="Times New Roman" w:cs="Times New Roman"/>
          <w:color w:val="000000"/>
          <w:szCs w:val="20"/>
          <w:lang w:eastAsia="ru-RU"/>
        </w:rPr>
      </w:pPr>
    </w:p>
    <w:p w14:paraId="47CA3348" w14:textId="77777777" w:rsidR="00641F64" w:rsidRPr="00F17DA2"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Блок 3:</w:t>
      </w:r>
      <w:r w:rsidRPr="00F17DA2">
        <w:rPr>
          <w:rFonts w:eastAsia="Times New Roman" w:cs="Times New Roman"/>
          <w:color w:val="000000"/>
          <w:szCs w:val="20"/>
          <w:lang w:eastAsia="ru-RU"/>
        </w:rPr>
        <w:t xml:space="preserve"> Цифровые технологии и политическая коммуникация</w:t>
      </w:r>
    </w:p>
    <w:p w14:paraId="331E2381"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Способствует ли большое разнообразие интернет платформ вашему внедрению в сферу политической коммуникации?</w:t>
      </w:r>
    </w:p>
    <w:p w14:paraId="2644D73E" w14:textId="09022E2C"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BD48A6">
        <w:rPr>
          <w:rFonts w:eastAsia="Times New Roman" w:cs="Times New Roman"/>
          <w:color w:val="000000"/>
          <w:szCs w:val="20"/>
          <w:lang w:eastAsia="ru-RU"/>
        </w:rPr>
        <w:t xml:space="preserve"> </w:t>
      </w:r>
      <w:r w:rsidR="004B58E0" w:rsidRPr="004B58E0">
        <w:rPr>
          <w:rFonts w:eastAsia="Times New Roman" w:cs="Times New Roman"/>
          <w:color w:val="000000"/>
          <w:szCs w:val="20"/>
          <w:lang w:eastAsia="ru-RU"/>
        </w:rPr>
        <w:t>Да, большое разнообразие интернет-платформ способствует моему внедрению в сферу политической коммуникации. Существует множество различных платформ, таких как социальные сети, блоги, форумы, чаты и мессенджеры, которые позволяют мне связываться с различными аудиториями и распространять свои идеи и взгляды. Каждая платформа имеет свои особенности и преимущества, что позволяет мне выбирать наиболее подходящую для конкретной цели коммуникации. Например, я могу использовать Twitter для быстрой и краткой передачи новостей и мнений, а YouTube - для более детального изложения своих позиций. Большое разнообразие интернет-платформ также позволяет мне достигать различных групп аудитории, включая молодежь</w:t>
      </w:r>
      <w:r w:rsidR="004B58E0">
        <w:rPr>
          <w:rFonts w:eastAsia="Times New Roman" w:cs="Times New Roman"/>
          <w:color w:val="000000"/>
          <w:szCs w:val="20"/>
          <w:lang w:eastAsia="ru-RU"/>
        </w:rPr>
        <w:t xml:space="preserve"> и старшее поколение</w:t>
      </w:r>
      <w:r w:rsidR="004B58E0" w:rsidRPr="004B58E0">
        <w:rPr>
          <w:rFonts w:eastAsia="Times New Roman" w:cs="Times New Roman"/>
          <w:color w:val="000000"/>
          <w:szCs w:val="20"/>
          <w:lang w:eastAsia="ru-RU"/>
        </w:rPr>
        <w:t>. В целом, я считаю, что большое разнообразие интернет-платформ является большим преимуществом для моего внедрения в сферу политической коммуникации.</w:t>
      </w:r>
    </w:p>
    <w:p w14:paraId="3A023506"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Ощущаете ли вы рост желания вступать в политическую коммуникацию из-за неограниченного количества информации, предоставленной вам с помощью цифровых технологий?</w:t>
      </w:r>
    </w:p>
    <w:p w14:paraId="01B8F64F" w14:textId="008D7006" w:rsidR="00641F64" w:rsidRPr="00F17DA2" w:rsidRDefault="00641F64" w:rsidP="00641F64">
      <w:pPr>
        <w:contextualSpacing/>
        <w:rPr>
          <w:rFonts w:eastAsia="Times New Roman" w:cs="Times New Roman"/>
          <w:color w:val="000000"/>
          <w:szCs w:val="20"/>
          <w:lang w:eastAsia="ru-RU"/>
        </w:rPr>
      </w:pPr>
      <w:r w:rsidRPr="00411F06">
        <w:rPr>
          <w:rFonts w:eastAsia="Times New Roman" w:cs="Times New Roman"/>
          <w:color w:val="000000"/>
          <w:szCs w:val="20"/>
          <w:lang w:eastAsia="ru-RU"/>
        </w:rPr>
        <w:t>Ответ:</w:t>
      </w:r>
      <w:r w:rsidR="004B58E0" w:rsidRPr="004B58E0">
        <w:rPr>
          <w:rFonts w:ascii="Segoe UI" w:hAnsi="Segoe UI" w:cs="Segoe UI"/>
          <w:color w:val="000000"/>
          <w:shd w:val="clear" w:color="auto" w:fill="FFFFFF"/>
        </w:rPr>
        <w:t xml:space="preserve"> </w:t>
      </w:r>
      <w:r w:rsidR="004B58E0" w:rsidRPr="004B58E0">
        <w:rPr>
          <w:rFonts w:eastAsia="Times New Roman" w:cs="Times New Roman"/>
          <w:color w:val="000000"/>
          <w:szCs w:val="20"/>
          <w:lang w:eastAsia="ru-RU"/>
        </w:rPr>
        <w:t xml:space="preserve">Да, я ощущаю рост желания вступать в политическую коммуникацию из-за неограниченного количества информации, предоставленной мне с помощью цифровых технологий. Сегодня мы имеем доступ к огромному количеству информации, которая раньше была недоступна для обычных людей. </w:t>
      </w:r>
      <w:r w:rsidR="004B58E0" w:rsidRPr="004B58E0">
        <w:rPr>
          <w:rFonts w:eastAsia="Times New Roman" w:cs="Times New Roman"/>
          <w:color w:val="000000"/>
          <w:szCs w:val="20"/>
          <w:lang w:eastAsia="ru-RU"/>
        </w:rPr>
        <w:lastRenderedPageBreak/>
        <w:t>Это позволяет мне лучше понимать политические процессы и принимать более обоснованные решения. Кроме того, цифровые технологии позволяют мне легко общаться с другими людьми, которые разделяют мои политические взгляды, и создавать сообщества, которые могут влиять на политические процессы.</w:t>
      </w:r>
    </w:p>
    <w:p w14:paraId="2FCDE0FC"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3) </w:t>
      </w:r>
      <w:r w:rsidRPr="00F17DA2">
        <w:rPr>
          <w:rFonts w:eastAsia="Times New Roman" w:cs="Times New Roman"/>
          <w:color w:val="000000"/>
          <w:szCs w:val="20"/>
          <w:lang w:eastAsia="ru-RU"/>
        </w:rPr>
        <w:t>Считаете ли вы вступление в политическую коммуникацию следствием вашей реакции на политические события, транслируемые цифровыми СМИ?</w:t>
      </w:r>
    </w:p>
    <w:p w14:paraId="083CE471" w14:textId="7503F394" w:rsidR="00641F64" w:rsidRPr="00F17DA2" w:rsidRDefault="00641F64" w:rsidP="00641F64">
      <w:pPr>
        <w:contextualSpacing/>
        <w:rPr>
          <w:rFonts w:eastAsia="Times New Roman" w:cs="Times New Roman"/>
          <w:color w:val="000000"/>
          <w:szCs w:val="20"/>
          <w:lang w:eastAsia="ru-RU"/>
        </w:rPr>
      </w:pPr>
      <w:r w:rsidRPr="00411F06">
        <w:rPr>
          <w:rFonts w:eastAsia="Times New Roman" w:cs="Times New Roman"/>
          <w:color w:val="000000"/>
          <w:szCs w:val="20"/>
          <w:lang w:eastAsia="ru-RU"/>
        </w:rPr>
        <w:t>Ответ:</w:t>
      </w:r>
      <w:r w:rsidR="00B534D9">
        <w:rPr>
          <w:rFonts w:eastAsia="Times New Roman" w:cs="Times New Roman"/>
          <w:color w:val="000000"/>
          <w:szCs w:val="20"/>
          <w:lang w:eastAsia="ru-RU"/>
        </w:rPr>
        <w:t xml:space="preserve"> Скажу так, события в политической среде подпитывают мой интерес и желание разобраться, обсудить, выдвинуть свое мнение. Поэтому да, наверное это можно считать следствием.</w:t>
      </w:r>
    </w:p>
    <w:p w14:paraId="231472B5" w14:textId="77777777" w:rsidR="00641F64" w:rsidRPr="00F17DA2" w:rsidRDefault="00641F64" w:rsidP="00641F64">
      <w:pPr>
        <w:contextualSpacing/>
        <w:rPr>
          <w:rFonts w:eastAsia="Times New Roman" w:cs="Times New Roman"/>
          <w:color w:val="000000"/>
          <w:szCs w:val="20"/>
          <w:lang w:eastAsia="ru-RU"/>
        </w:rPr>
      </w:pPr>
      <w:r w:rsidRPr="00F17DA2">
        <w:rPr>
          <w:rFonts w:eastAsia="Times New Roman" w:cs="Times New Roman"/>
          <w:color w:val="000000"/>
          <w:szCs w:val="20"/>
          <w:lang w:eastAsia="ru-RU"/>
        </w:rPr>
        <w:t>4) С помощью каких социальных сетей и платформ вы вступаете в политическую коммуникацю?</w:t>
      </w:r>
    </w:p>
    <w:p w14:paraId="6281514F"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-вконтакте</w:t>
      </w:r>
    </w:p>
    <w:p w14:paraId="16192F73"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-скайп</w:t>
      </w:r>
    </w:p>
    <w:p w14:paraId="5F3E09E5"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-зум</w:t>
      </w:r>
    </w:p>
    <w:p w14:paraId="6A0E7C17"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Whats up</w:t>
      </w:r>
    </w:p>
    <w:p w14:paraId="48BB7FC2"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-телеграмм</w:t>
      </w:r>
    </w:p>
    <w:p w14:paraId="5C21038D"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-инстаграм (данная соц сеть считается экстремистской на территории РФ)</w:t>
      </w:r>
    </w:p>
    <w:p w14:paraId="79921C66" w14:textId="77777777" w:rsidR="00641F64"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xml:space="preserve">- </w:t>
      </w:r>
      <w:r w:rsidRPr="00F17DA2">
        <w:rPr>
          <w:rFonts w:eastAsia="Times New Roman" w:cs="Times New Roman"/>
          <w:color w:val="000000"/>
          <w:szCs w:val="20"/>
          <w:lang w:val="en-US" w:eastAsia="ru-RU"/>
        </w:rPr>
        <w:t>Facebook</w:t>
      </w:r>
      <w:r w:rsidRPr="00F17DA2">
        <w:rPr>
          <w:rFonts w:eastAsia="Times New Roman" w:cs="Times New Roman"/>
          <w:color w:val="000000"/>
          <w:szCs w:val="20"/>
          <w:lang w:eastAsia="ru-RU"/>
        </w:rPr>
        <w:t xml:space="preserve"> (данная соц сеть считается экстремистской на территории РФ)</w:t>
      </w:r>
    </w:p>
    <w:p w14:paraId="75586FA2" w14:textId="42B6802A" w:rsidR="00641F64" w:rsidRPr="00F17DA2"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A27644">
        <w:rPr>
          <w:rFonts w:eastAsia="Times New Roman" w:cs="Times New Roman"/>
          <w:color w:val="000000"/>
          <w:szCs w:val="20"/>
          <w:lang w:eastAsia="ru-RU"/>
        </w:rPr>
        <w:t xml:space="preserve"> это телеграм, ютуб, твиттер опять же.</w:t>
      </w:r>
    </w:p>
    <w:p w14:paraId="5CBFA059" w14:textId="77777777" w:rsidR="00641F64" w:rsidRPr="00F17DA2" w:rsidRDefault="00641F64" w:rsidP="00641F64">
      <w:pPr>
        <w:rPr>
          <w:rFonts w:eastAsia="Times New Roman" w:cs="Times New Roman"/>
          <w:b/>
          <w:color w:val="000000"/>
          <w:szCs w:val="20"/>
          <w:lang w:eastAsia="ru-RU"/>
        </w:rPr>
      </w:pPr>
      <w:r w:rsidRPr="00F17DA2">
        <w:rPr>
          <w:rFonts w:eastAsia="Times New Roman" w:cs="Times New Roman"/>
          <w:b/>
          <w:color w:val="000000"/>
          <w:szCs w:val="20"/>
          <w:lang w:eastAsia="ru-RU"/>
        </w:rPr>
        <w:t xml:space="preserve">Блок 4: </w:t>
      </w:r>
      <w:r w:rsidRPr="00F17DA2">
        <w:rPr>
          <w:rFonts w:eastAsia="Times New Roman" w:cs="Times New Roman"/>
          <w:color w:val="000000"/>
          <w:szCs w:val="20"/>
          <w:lang w:eastAsia="ru-RU"/>
        </w:rPr>
        <w:t xml:space="preserve">Изменения в коммуникации при помощи цифровых технологий </w:t>
      </w:r>
    </w:p>
    <w:p w14:paraId="3E7751F8" w14:textId="77777777" w:rsidR="00641F64" w:rsidRDefault="00641F64" w:rsidP="00641F64">
      <w:pPr>
        <w:ind w:left="360"/>
        <w:rPr>
          <w:rFonts w:eastAsia="Times New Roman" w:cs="Times New Roman"/>
          <w:color w:val="000000"/>
          <w:szCs w:val="20"/>
          <w:lang w:eastAsia="ru-RU"/>
        </w:rPr>
      </w:pPr>
      <w:r w:rsidRPr="00F17DA2">
        <w:rPr>
          <w:rFonts w:eastAsia="Times New Roman" w:cs="Times New Roman"/>
          <w:color w:val="000000"/>
          <w:szCs w:val="20"/>
          <w:lang w:eastAsia="ru-RU"/>
        </w:rPr>
        <w:t>1) Как цифровые технологии изменили и изменили ли стремление к вступлению в политическую коммуникацию?</w:t>
      </w:r>
    </w:p>
    <w:p w14:paraId="46A6D8FA" w14:textId="77777777" w:rsidR="00B534D9" w:rsidRDefault="00641F64" w:rsidP="00B534D9">
      <w:pPr>
        <w:rPr>
          <w:rFonts w:eastAsia="Times New Roman" w:cs="Times New Roman"/>
          <w:color w:val="000000"/>
          <w:szCs w:val="20"/>
          <w:lang w:eastAsia="ru-RU"/>
        </w:rPr>
      </w:pPr>
      <w:r>
        <w:rPr>
          <w:rFonts w:eastAsia="Times New Roman" w:cs="Times New Roman"/>
          <w:color w:val="000000"/>
          <w:szCs w:val="20"/>
          <w:lang w:eastAsia="ru-RU"/>
        </w:rPr>
        <w:t>Ответ:</w:t>
      </w:r>
      <w:r w:rsidR="00A27644">
        <w:rPr>
          <w:rFonts w:eastAsia="Times New Roman" w:cs="Times New Roman"/>
          <w:color w:val="000000"/>
          <w:szCs w:val="20"/>
          <w:lang w:eastAsia="ru-RU"/>
        </w:rPr>
        <w:t xml:space="preserve"> Это же видно, ц</w:t>
      </w:r>
      <w:r w:rsidR="00A27644" w:rsidRPr="00A27644">
        <w:rPr>
          <w:rFonts w:eastAsia="Times New Roman" w:cs="Times New Roman"/>
          <w:color w:val="000000"/>
          <w:szCs w:val="20"/>
          <w:lang w:eastAsia="ru-RU"/>
        </w:rPr>
        <w:t xml:space="preserve">ифровые технологии изменили стремление к вступлению в политическую коммуникацию и меняют саму коммуникацию, но не </w:t>
      </w:r>
      <w:r w:rsidR="00A27644">
        <w:rPr>
          <w:rFonts w:eastAsia="Times New Roman" w:cs="Times New Roman"/>
          <w:color w:val="000000"/>
          <w:szCs w:val="20"/>
          <w:lang w:eastAsia="ru-RU"/>
        </w:rPr>
        <w:t>всегда так то</w:t>
      </w:r>
      <w:r w:rsidR="00A27644" w:rsidRPr="00A27644">
        <w:rPr>
          <w:rFonts w:eastAsia="Times New Roman" w:cs="Times New Roman"/>
          <w:color w:val="000000"/>
          <w:szCs w:val="20"/>
          <w:lang w:eastAsia="ru-RU"/>
        </w:rPr>
        <w:t xml:space="preserve"> в лучшую сторону. С одной стороны, интернет и социаль</w:t>
      </w:r>
      <w:r w:rsidR="00A27644" w:rsidRPr="00A27644">
        <w:rPr>
          <w:rFonts w:eastAsia="Times New Roman" w:cs="Times New Roman"/>
          <w:color w:val="000000"/>
          <w:szCs w:val="20"/>
          <w:lang w:eastAsia="ru-RU"/>
        </w:rPr>
        <w:lastRenderedPageBreak/>
        <w:t>ные сети позволяют людям быстро и легко обмениваться информацией и мнениями, что может привести к более широкому</w:t>
      </w:r>
      <w:r w:rsidR="00A27644">
        <w:rPr>
          <w:rFonts w:eastAsia="Times New Roman" w:cs="Times New Roman"/>
          <w:color w:val="000000"/>
          <w:szCs w:val="20"/>
          <w:lang w:eastAsia="ru-RU"/>
        </w:rPr>
        <w:t>и активному</w:t>
      </w:r>
      <w:r w:rsidR="00A27644" w:rsidRPr="00A27644">
        <w:rPr>
          <w:rFonts w:eastAsia="Times New Roman" w:cs="Times New Roman"/>
          <w:color w:val="000000"/>
          <w:szCs w:val="20"/>
          <w:lang w:eastAsia="ru-RU"/>
        </w:rPr>
        <w:t xml:space="preserve"> участию в политической жизни. С другой стороны, цифровые технологии также могут приводить к тому, что люди ограничиваются только виртуальной коммуникацией и не участвуют в реальной политической жизни. </w:t>
      </w:r>
      <w:r w:rsidR="00A27644">
        <w:rPr>
          <w:rFonts w:eastAsia="Times New Roman" w:cs="Times New Roman"/>
          <w:color w:val="000000"/>
          <w:szCs w:val="20"/>
          <w:lang w:eastAsia="ru-RU"/>
        </w:rPr>
        <w:t>Ну и фейковую информацию ни кто не отменял.</w:t>
      </w:r>
      <w:r w:rsidR="00A27644" w:rsidRPr="00A27644">
        <w:rPr>
          <w:rFonts w:eastAsia="Times New Roman" w:cs="Times New Roman"/>
          <w:color w:val="000000"/>
          <w:szCs w:val="20"/>
          <w:lang w:eastAsia="ru-RU"/>
        </w:rPr>
        <w:t xml:space="preserve"> В целом, цифровые технологии меняют форму коммуникации, но важно помнить, что реальное участие в политической жизни необходимо дл</w:t>
      </w:r>
      <w:r w:rsidR="00A27644">
        <w:rPr>
          <w:rFonts w:eastAsia="Times New Roman" w:cs="Times New Roman"/>
          <w:color w:val="000000"/>
          <w:szCs w:val="20"/>
          <w:lang w:eastAsia="ru-RU"/>
        </w:rPr>
        <w:t>я достижения реальных изменений, мы мне кажется забыли об этом.</w:t>
      </w:r>
    </w:p>
    <w:p w14:paraId="7B20E8CB" w14:textId="01AC362C" w:rsidR="00641F64" w:rsidRDefault="00641F64" w:rsidP="00B534D9">
      <w:pPr>
        <w:rPr>
          <w:rFonts w:eastAsia="Times New Roman" w:cs="Times New Roman"/>
          <w:color w:val="000000"/>
          <w:szCs w:val="20"/>
          <w:lang w:eastAsia="ru-RU"/>
        </w:rPr>
      </w:pPr>
      <w:r w:rsidRPr="00F17DA2">
        <w:rPr>
          <w:rFonts w:eastAsia="Times New Roman" w:cs="Times New Roman"/>
          <w:color w:val="000000"/>
          <w:szCs w:val="20"/>
          <w:lang w:eastAsia="ru-RU"/>
        </w:rPr>
        <w:t>2) Как вы считаете, стимулирует ли появление и широкое распространение новых типов цифровых технологий формирование и развитие новых типов общественно-политического устройства либо же государство лишь использует новые технологические возможности для обеспечения эффективности процессов политического управления в современных условиях, сохраняя и поддерживая потенциал традиционных политических режимов?</w:t>
      </w:r>
    </w:p>
    <w:p w14:paraId="10A29CF0" w14:textId="402F5FF9" w:rsidR="00A27644" w:rsidRDefault="00641F64" w:rsidP="00B534D9">
      <w:pPr>
        <w:rPr>
          <w:rFonts w:eastAsia="Times New Roman" w:cs="Times New Roman"/>
          <w:color w:val="000000"/>
          <w:szCs w:val="20"/>
          <w:lang w:eastAsia="ru-RU"/>
        </w:rPr>
      </w:pPr>
      <w:r>
        <w:rPr>
          <w:rFonts w:eastAsia="Times New Roman" w:cs="Times New Roman"/>
          <w:color w:val="000000"/>
          <w:szCs w:val="20"/>
          <w:lang w:eastAsia="ru-RU"/>
        </w:rPr>
        <w:t>Ответ:</w:t>
      </w:r>
      <w:r w:rsidR="00A27644">
        <w:rPr>
          <w:rFonts w:eastAsia="Times New Roman" w:cs="Times New Roman"/>
          <w:color w:val="000000"/>
          <w:szCs w:val="20"/>
          <w:lang w:eastAsia="ru-RU"/>
        </w:rPr>
        <w:t xml:space="preserve"> </w:t>
      </w:r>
      <w:r w:rsidR="00CF0BCE">
        <w:rPr>
          <w:rFonts w:eastAsia="Times New Roman" w:cs="Times New Roman"/>
          <w:color w:val="000000"/>
          <w:szCs w:val="20"/>
          <w:lang w:eastAsia="ru-RU"/>
        </w:rPr>
        <w:t>Безусловно, государству на руку все возможности и они точно используют их, даже если не афишируют этого. Хорошо ли это для народа? Не знаю..</w:t>
      </w:r>
      <w:r w:rsidR="001462D6">
        <w:rPr>
          <w:rFonts w:eastAsia="Times New Roman" w:cs="Times New Roman"/>
          <w:color w:val="000000"/>
          <w:szCs w:val="20"/>
          <w:lang w:eastAsia="ru-RU"/>
        </w:rPr>
        <w:t>политическая коммуникация видоизменяется, расширяется, охватывает всех людей, это вряд ли устраивает государство. Они с помощью этой коммуникации подают нужную информацию, внедряют в наши головы, а народ в это время внедряется в их сферу, изучает, делает выводы, создает общественное мнение на практике.</w:t>
      </w:r>
    </w:p>
    <w:p w14:paraId="34225DDD" w14:textId="6FE5175D" w:rsidR="00A27644" w:rsidRDefault="00A27644" w:rsidP="00641F64">
      <w:pPr>
        <w:ind w:left="360"/>
        <w:rPr>
          <w:rFonts w:eastAsia="Times New Roman" w:cs="Times New Roman"/>
          <w:color w:val="000000"/>
          <w:szCs w:val="20"/>
          <w:lang w:eastAsia="ru-RU"/>
        </w:rPr>
      </w:pPr>
    </w:p>
    <w:p w14:paraId="42BE41B2" w14:textId="17EB2DB2" w:rsidR="00B534D9" w:rsidRDefault="00B534D9" w:rsidP="00641F64">
      <w:pPr>
        <w:ind w:left="360"/>
        <w:rPr>
          <w:rFonts w:eastAsia="Times New Roman" w:cs="Times New Roman"/>
          <w:color w:val="000000"/>
          <w:szCs w:val="20"/>
          <w:lang w:eastAsia="ru-RU"/>
        </w:rPr>
      </w:pPr>
    </w:p>
    <w:p w14:paraId="3444CBF3" w14:textId="4E50EB4A" w:rsidR="00B534D9" w:rsidRDefault="00B534D9" w:rsidP="00641F64">
      <w:pPr>
        <w:ind w:left="360"/>
        <w:rPr>
          <w:rFonts w:eastAsia="Times New Roman" w:cs="Times New Roman"/>
          <w:color w:val="000000"/>
          <w:szCs w:val="20"/>
          <w:lang w:eastAsia="ru-RU"/>
        </w:rPr>
      </w:pPr>
    </w:p>
    <w:p w14:paraId="115F50B3" w14:textId="10A79C33" w:rsidR="00B534D9" w:rsidRDefault="00B534D9" w:rsidP="00641F64">
      <w:pPr>
        <w:ind w:left="360"/>
        <w:rPr>
          <w:rFonts w:eastAsia="Times New Roman" w:cs="Times New Roman"/>
          <w:color w:val="000000"/>
          <w:szCs w:val="20"/>
          <w:lang w:eastAsia="ru-RU"/>
        </w:rPr>
      </w:pPr>
    </w:p>
    <w:p w14:paraId="09201AB6" w14:textId="2FAD64DA" w:rsidR="00B534D9" w:rsidRDefault="00B534D9" w:rsidP="00641F64">
      <w:pPr>
        <w:ind w:left="360"/>
        <w:rPr>
          <w:rFonts w:eastAsia="Times New Roman" w:cs="Times New Roman"/>
          <w:color w:val="000000"/>
          <w:szCs w:val="20"/>
          <w:lang w:eastAsia="ru-RU"/>
        </w:rPr>
      </w:pPr>
    </w:p>
    <w:p w14:paraId="2A02C388" w14:textId="4714050F" w:rsidR="00B534D9" w:rsidRDefault="00B534D9" w:rsidP="00641F64">
      <w:pPr>
        <w:ind w:left="360"/>
        <w:rPr>
          <w:rFonts w:eastAsia="Times New Roman" w:cs="Times New Roman"/>
          <w:color w:val="000000"/>
          <w:szCs w:val="20"/>
          <w:lang w:eastAsia="ru-RU"/>
        </w:rPr>
      </w:pPr>
    </w:p>
    <w:p w14:paraId="6612E351" w14:textId="7DA79694" w:rsidR="00B534D9" w:rsidRDefault="00B534D9" w:rsidP="00641F64">
      <w:pPr>
        <w:ind w:left="360"/>
        <w:rPr>
          <w:rFonts w:eastAsia="Times New Roman" w:cs="Times New Roman"/>
          <w:color w:val="000000"/>
          <w:szCs w:val="20"/>
          <w:lang w:eastAsia="ru-RU"/>
        </w:rPr>
      </w:pPr>
    </w:p>
    <w:p w14:paraId="2148AB25" w14:textId="77777777" w:rsidR="00B534D9" w:rsidRDefault="00B534D9" w:rsidP="00641F64">
      <w:pPr>
        <w:ind w:left="360"/>
        <w:rPr>
          <w:rFonts w:eastAsia="Times New Roman" w:cs="Times New Roman"/>
          <w:color w:val="000000"/>
          <w:szCs w:val="20"/>
          <w:lang w:eastAsia="ru-RU"/>
        </w:rPr>
      </w:pPr>
    </w:p>
    <w:p w14:paraId="751BF911" w14:textId="4D2F0978" w:rsidR="00641F64" w:rsidRDefault="00641F64" w:rsidP="00641F64">
      <w:pPr>
        <w:ind w:left="360"/>
        <w:rPr>
          <w:rFonts w:eastAsia="Times New Roman" w:cs="Times New Roman"/>
          <w:color w:val="000000"/>
          <w:szCs w:val="20"/>
          <w:lang w:eastAsia="ru-RU"/>
        </w:rPr>
      </w:pPr>
    </w:p>
    <w:p w14:paraId="0D179A03" w14:textId="0DEA9802" w:rsidR="00641F64" w:rsidRDefault="00641F64" w:rsidP="00641F64">
      <w:pPr>
        <w:jc w:val="center"/>
        <w:rPr>
          <w:b/>
        </w:rPr>
      </w:pPr>
      <w:r w:rsidRPr="00411F06">
        <w:rPr>
          <w:b/>
        </w:rPr>
        <w:lastRenderedPageBreak/>
        <w:t>Транскрибированная запись интервью № 1</w:t>
      </w:r>
      <w:r>
        <w:rPr>
          <w:b/>
        </w:rPr>
        <w:t>2</w:t>
      </w:r>
    </w:p>
    <w:p w14:paraId="5D7C2706" w14:textId="77777777" w:rsidR="00641F64" w:rsidRPr="00411F06" w:rsidRDefault="00641F64" w:rsidP="00641F64">
      <w:pPr>
        <w:jc w:val="center"/>
        <w:rPr>
          <w:b/>
        </w:rPr>
      </w:pPr>
    </w:p>
    <w:p w14:paraId="7EF20B62" w14:textId="07CC079D" w:rsidR="00641F64" w:rsidRDefault="00641F64" w:rsidP="00641F64">
      <w:r>
        <w:t>Респондент: мужчина, 24 года, активный пользователь социальных сетей, вступающий в политическую коммуникацию в политических телеграмм сообществах, реагирующий на записис политиков в твиттере.</w:t>
      </w:r>
    </w:p>
    <w:p w14:paraId="26ABB89F" w14:textId="77777777" w:rsidR="00641F64" w:rsidRDefault="00641F64" w:rsidP="00641F64"/>
    <w:p w14:paraId="24D675B8" w14:textId="77777777" w:rsidR="00641F64" w:rsidRPr="00F17DA2"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Блок 1:</w:t>
      </w:r>
      <w:r w:rsidRPr="00F17DA2">
        <w:rPr>
          <w:rFonts w:eastAsia="Times New Roman" w:cs="Times New Roman"/>
          <w:color w:val="000000"/>
          <w:szCs w:val="20"/>
          <w:lang w:eastAsia="ru-RU"/>
        </w:rPr>
        <w:t xml:space="preserve"> Источники получения информации</w:t>
      </w:r>
    </w:p>
    <w:p w14:paraId="526ED209" w14:textId="77777777" w:rsidR="00641F64" w:rsidRDefault="00641F64" w:rsidP="00641F64">
      <w:pPr>
        <w:rPr>
          <w:rFonts w:eastAsia="Times New Roman" w:cs="Times New Roman"/>
          <w:color w:val="000000"/>
          <w:szCs w:val="20"/>
          <w:lang w:eastAsia="ru-RU"/>
        </w:rPr>
      </w:pPr>
      <w:r w:rsidRPr="00F17DA2">
        <w:rPr>
          <w:rFonts w:eastAsia="Times New Roman" w:cs="Times New Roman"/>
          <w:color w:val="000000"/>
          <w:szCs w:val="20"/>
          <w:lang w:eastAsia="ru-RU"/>
        </w:rPr>
        <w:t xml:space="preserve"> 1) С помощью каких ресурсов вы получаете нужную для вас информацию?</w:t>
      </w:r>
    </w:p>
    <w:p w14:paraId="52EC1C12" w14:textId="4AE68BEB" w:rsidR="001462D6" w:rsidRPr="001462D6" w:rsidRDefault="00641F64" w:rsidP="00B534D9">
      <w:pPr>
        <w:rPr>
          <w:rFonts w:eastAsia="Times New Roman" w:cs="Times New Roman"/>
          <w:color w:val="000000"/>
          <w:szCs w:val="20"/>
          <w:lang w:eastAsia="ru-RU"/>
        </w:rPr>
      </w:pPr>
      <w:r>
        <w:rPr>
          <w:rFonts w:eastAsia="Times New Roman" w:cs="Times New Roman"/>
          <w:color w:val="000000"/>
          <w:szCs w:val="20"/>
          <w:lang w:eastAsia="ru-RU"/>
        </w:rPr>
        <w:t xml:space="preserve">Ответ: </w:t>
      </w:r>
      <w:r w:rsidR="001462D6" w:rsidRPr="001462D6">
        <w:rPr>
          <w:rFonts w:eastAsia="Times New Roman" w:cs="Times New Roman"/>
          <w:color w:val="000000"/>
          <w:szCs w:val="20"/>
          <w:lang w:eastAsia="ru-RU"/>
        </w:rPr>
        <w:t xml:space="preserve">Как и </w:t>
      </w:r>
      <w:r w:rsidR="009768A7">
        <w:rPr>
          <w:rFonts w:eastAsia="Times New Roman" w:cs="Times New Roman"/>
          <w:color w:val="000000"/>
          <w:szCs w:val="20"/>
          <w:lang w:eastAsia="ru-RU"/>
        </w:rPr>
        <w:t>мне кажется</w:t>
      </w:r>
      <w:r w:rsidR="001462D6" w:rsidRPr="001462D6">
        <w:rPr>
          <w:rFonts w:eastAsia="Times New Roman" w:cs="Times New Roman"/>
          <w:color w:val="000000"/>
          <w:szCs w:val="20"/>
          <w:lang w:eastAsia="ru-RU"/>
        </w:rPr>
        <w:t>, я получаю большую часть необходимой мне информации с помощью интернет-изданий. Это может быть как новостные сайты, так и специализированные ресурсы, которые публику</w:t>
      </w:r>
      <w:r w:rsidR="001462D6">
        <w:rPr>
          <w:rFonts w:eastAsia="Times New Roman" w:cs="Times New Roman"/>
          <w:color w:val="000000"/>
          <w:szCs w:val="20"/>
          <w:lang w:eastAsia="ru-RU"/>
        </w:rPr>
        <w:t>ют материалы по моим интересам.</w:t>
      </w:r>
      <w:r w:rsidR="00B534D9">
        <w:rPr>
          <w:rFonts w:eastAsia="Times New Roman" w:cs="Times New Roman"/>
          <w:color w:val="000000"/>
          <w:szCs w:val="20"/>
          <w:lang w:eastAsia="ru-RU"/>
        </w:rPr>
        <w:t xml:space="preserve"> </w:t>
      </w:r>
      <w:r w:rsidR="009768A7">
        <w:rPr>
          <w:rFonts w:eastAsia="Times New Roman" w:cs="Times New Roman"/>
          <w:color w:val="000000"/>
          <w:szCs w:val="20"/>
          <w:lang w:eastAsia="ru-RU"/>
        </w:rPr>
        <w:t>И</w:t>
      </w:r>
      <w:r w:rsidR="001462D6" w:rsidRPr="001462D6">
        <w:rPr>
          <w:rFonts w:eastAsia="Times New Roman" w:cs="Times New Roman"/>
          <w:color w:val="000000"/>
          <w:szCs w:val="20"/>
          <w:lang w:eastAsia="ru-RU"/>
        </w:rPr>
        <w:t>нтернет-издания часто предлагают более широкий спектр материалов, чем традиционные СМИ, и позволяют выбирать и фильтровать информацию по своим</w:t>
      </w:r>
      <w:r w:rsidR="001462D6">
        <w:rPr>
          <w:rFonts w:eastAsia="Times New Roman" w:cs="Times New Roman"/>
          <w:color w:val="000000"/>
          <w:szCs w:val="20"/>
          <w:lang w:eastAsia="ru-RU"/>
        </w:rPr>
        <w:t xml:space="preserve"> интересам.</w:t>
      </w:r>
      <w:r w:rsidR="00B534D9">
        <w:rPr>
          <w:rFonts w:eastAsia="Times New Roman" w:cs="Times New Roman"/>
          <w:color w:val="000000"/>
          <w:szCs w:val="20"/>
          <w:lang w:eastAsia="ru-RU"/>
        </w:rPr>
        <w:t xml:space="preserve"> </w:t>
      </w:r>
      <w:r w:rsidR="009768A7">
        <w:rPr>
          <w:rFonts w:eastAsia="Times New Roman" w:cs="Times New Roman"/>
          <w:color w:val="000000"/>
          <w:szCs w:val="20"/>
          <w:lang w:eastAsia="ru-RU"/>
        </w:rPr>
        <w:t>Ну я частенько</w:t>
      </w:r>
      <w:r w:rsidR="001462D6" w:rsidRPr="001462D6">
        <w:rPr>
          <w:rFonts w:eastAsia="Times New Roman" w:cs="Times New Roman"/>
          <w:color w:val="000000"/>
          <w:szCs w:val="20"/>
          <w:lang w:eastAsia="ru-RU"/>
        </w:rPr>
        <w:t xml:space="preserve"> слушаю радио и смотрю телевизионные новости, чтобы быть в курсе главных событий</w:t>
      </w:r>
      <w:r w:rsidR="009768A7">
        <w:rPr>
          <w:rFonts w:eastAsia="Times New Roman" w:cs="Times New Roman"/>
          <w:color w:val="000000"/>
          <w:szCs w:val="20"/>
          <w:lang w:eastAsia="ru-RU"/>
        </w:rPr>
        <w:t>.</w:t>
      </w:r>
    </w:p>
    <w:p w14:paraId="4179BC9F" w14:textId="073922B5" w:rsidR="00641F64" w:rsidRDefault="00641F64" w:rsidP="00641F64">
      <w:pPr>
        <w:rPr>
          <w:rFonts w:eastAsia="Times New Roman" w:cs="Times New Roman"/>
          <w:color w:val="000000"/>
          <w:szCs w:val="20"/>
          <w:lang w:eastAsia="ru-RU"/>
        </w:rPr>
      </w:pPr>
      <w:r w:rsidRPr="00F17DA2">
        <w:rPr>
          <w:rFonts w:eastAsia="Times New Roman" w:cs="Times New Roman"/>
          <w:color w:val="000000"/>
          <w:szCs w:val="20"/>
          <w:lang w:eastAsia="ru-RU"/>
        </w:rPr>
        <w:t>2) Почему именно этим источникам вы доверяете?</w:t>
      </w:r>
    </w:p>
    <w:p w14:paraId="021C009A" w14:textId="256A519D" w:rsidR="009768A7" w:rsidRPr="009768A7" w:rsidRDefault="00641F64" w:rsidP="009768A7">
      <w:pPr>
        <w:rPr>
          <w:rFonts w:eastAsia="Times New Roman" w:cs="Times New Roman"/>
          <w:color w:val="000000"/>
          <w:szCs w:val="20"/>
          <w:lang w:eastAsia="ru-RU"/>
        </w:rPr>
      </w:pPr>
      <w:r>
        <w:rPr>
          <w:rFonts w:eastAsia="Times New Roman" w:cs="Times New Roman"/>
          <w:color w:val="000000"/>
          <w:szCs w:val="20"/>
          <w:lang w:eastAsia="ru-RU"/>
        </w:rPr>
        <w:t>Ответ:</w:t>
      </w:r>
      <w:r w:rsidR="009768A7">
        <w:rPr>
          <w:rFonts w:eastAsia="Times New Roman" w:cs="Times New Roman"/>
          <w:color w:val="000000"/>
          <w:szCs w:val="20"/>
          <w:lang w:eastAsia="ru-RU"/>
        </w:rPr>
        <w:t xml:space="preserve"> </w:t>
      </w:r>
      <w:r w:rsidR="009768A7" w:rsidRPr="009768A7">
        <w:rPr>
          <w:rFonts w:eastAsia="Times New Roman" w:cs="Times New Roman"/>
          <w:color w:val="000000"/>
          <w:szCs w:val="20"/>
          <w:lang w:eastAsia="ru-RU"/>
        </w:rPr>
        <w:t>В целом, я считаю, что важно получать информацию из разных источников и оценивать ее критически. Интернет-издания могут быть очень полезными и удобными, но они не всегда являются надежными и объективными. Поэтому я стараюсь проверять информацию, которую я получаю, и сравнивать ее с другими источниками, чтобы получить более полное и точное представление о том, что происходит в мире.</w:t>
      </w:r>
      <w:r w:rsidR="009768A7">
        <w:rPr>
          <w:rFonts w:eastAsia="Times New Roman" w:cs="Times New Roman"/>
          <w:color w:val="000000"/>
          <w:szCs w:val="20"/>
          <w:lang w:eastAsia="ru-RU"/>
        </w:rPr>
        <w:t xml:space="preserve"> </w:t>
      </w:r>
    </w:p>
    <w:p w14:paraId="7645FD32" w14:textId="35F525AA" w:rsidR="00641F64" w:rsidRDefault="00641F64" w:rsidP="00641F64">
      <w:pPr>
        <w:rPr>
          <w:rFonts w:eastAsia="Times New Roman" w:cs="Times New Roman"/>
          <w:color w:val="000000"/>
          <w:szCs w:val="20"/>
          <w:lang w:eastAsia="ru-RU"/>
        </w:rPr>
      </w:pPr>
    </w:p>
    <w:p w14:paraId="760F5FDF" w14:textId="77777777" w:rsidR="00641F64" w:rsidRPr="00F17DA2" w:rsidRDefault="00641F64" w:rsidP="00641F64">
      <w:pPr>
        <w:rPr>
          <w:rFonts w:eastAsia="Times New Roman" w:cs="Times New Roman"/>
          <w:color w:val="000000"/>
          <w:szCs w:val="20"/>
          <w:lang w:eastAsia="ru-RU"/>
        </w:rPr>
      </w:pPr>
    </w:p>
    <w:p w14:paraId="46DDDFD4" w14:textId="77777777" w:rsidR="00641F64"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 xml:space="preserve">Блок 2: </w:t>
      </w:r>
      <w:r w:rsidRPr="00F17DA2">
        <w:rPr>
          <w:rFonts w:eastAsia="Times New Roman" w:cs="Times New Roman"/>
          <w:color w:val="000000"/>
          <w:szCs w:val="20"/>
          <w:lang w:eastAsia="ru-RU"/>
        </w:rPr>
        <w:t>Значение политиче</w:t>
      </w:r>
      <w:r>
        <w:rPr>
          <w:rFonts w:eastAsia="Times New Roman" w:cs="Times New Roman"/>
          <w:color w:val="000000"/>
          <w:szCs w:val="20"/>
          <w:lang w:eastAsia="ru-RU"/>
        </w:rPr>
        <w:t>ской коммуникации для индивидов</w:t>
      </w:r>
    </w:p>
    <w:p w14:paraId="48E09E8F" w14:textId="77777777" w:rsidR="00641F64" w:rsidRDefault="00641F64" w:rsidP="00641F64">
      <w:pPr>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 xml:space="preserve">Насколько важно для вас участие в политической коммуникации? </w:t>
      </w:r>
    </w:p>
    <w:p w14:paraId="6C2FA5EB" w14:textId="2E5BC9A3"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9768A7">
        <w:rPr>
          <w:rFonts w:eastAsia="Times New Roman" w:cs="Times New Roman"/>
          <w:color w:val="000000"/>
          <w:szCs w:val="20"/>
          <w:lang w:eastAsia="ru-RU"/>
        </w:rPr>
        <w:t xml:space="preserve"> </w:t>
      </w:r>
      <w:r w:rsidR="009768A7" w:rsidRPr="009768A7">
        <w:rPr>
          <w:rFonts w:eastAsia="Times New Roman" w:cs="Times New Roman"/>
          <w:color w:val="000000"/>
          <w:szCs w:val="20"/>
          <w:lang w:eastAsia="ru-RU"/>
        </w:rPr>
        <w:t xml:space="preserve">Для меня участие в политической коммуникации является крайне важным аспектом моей жизни. Я считаю, что каждый гражданин должен иметь </w:t>
      </w:r>
      <w:r w:rsidR="009768A7" w:rsidRPr="009768A7">
        <w:rPr>
          <w:rFonts w:eastAsia="Times New Roman" w:cs="Times New Roman"/>
          <w:color w:val="000000"/>
          <w:szCs w:val="20"/>
          <w:lang w:eastAsia="ru-RU"/>
        </w:rPr>
        <w:lastRenderedPageBreak/>
        <w:t>возможность выражать свои мнения и участвовать в принятии решений, которые касаются его жизни и будущего его страны. Политическая коммуникация позволяет мне быть в курсе событий, происходящих в моей стране и мире, а также понимать, какие решения принимаются на высшем уровне. Я считаю, что участие в политической коммуникации помогает мне быть более информированным и образованным гражданином. Кроме того, я считаю, что участие в политической коммуникации позволяет мне влиять на принятие решений, которые касаются моей жизни и жизни моих близких. Я могу выражать свои мнения, поддерживать кандидатов, которые отражают мои взгляды, и участвовать в общественны</w:t>
      </w:r>
      <w:r w:rsidR="009768A7">
        <w:rPr>
          <w:rFonts w:eastAsia="Times New Roman" w:cs="Times New Roman"/>
          <w:color w:val="000000"/>
          <w:szCs w:val="20"/>
          <w:lang w:eastAsia="ru-RU"/>
        </w:rPr>
        <w:t xml:space="preserve">х дебатах. </w:t>
      </w:r>
    </w:p>
    <w:p w14:paraId="7AFD1DA1"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В каких случаях и с кем вы коммуницируете?</w:t>
      </w:r>
    </w:p>
    <w:p w14:paraId="5B66B408" w14:textId="571B63B4"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9768A7">
        <w:rPr>
          <w:rFonts w:eastAsia="Times New Roman" w:cs="Times New Roman"/>
          <w:color w:val="000000"/>
          <w:szCs w:val="20"/>
          <w:lang w:eastAsia="ru-RU"/>
        </w:rPr>
        <w:t xml:space="preserve"> Мое окружение в принципе состоит из таких людей, после того как я начал активную политическую жизнь, поэтому всегда, насчет всех новостей, с нашим сообществом и с отдельными личностями.</w:t>
      </w:r>
    </w:p>
    <w:p w14:paraId="0E156B34" w14:textId="133C0D7E"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3)</w:t>
      </w:r>
      <w:r w:rsidRPr="00F17DA2">
        <w:rPr>
          <w:rFonts w:eastAsia="Times New Roman" w:cs="Times New Roman"/>
          <w:color w:val="000000"/>
          <w:szCs w:val="20"/>
          <w:lang w:eastAsia="ru-RU"/>
        </w:rPr>
        <w:t>Что способствует вашему вступлен</w:t>
      </w:r>
      <w:r w:rsidR="00D17A03">
        <w:rPr>
          <w:rFonts w:eastAsia="Times New Roman" w:cs="Times New Roman"/>
          <w:color w:val="000000"/>
          <w:szCs w:val="20"/>
          <w:lang w:eastAsia="ru-RU"/>
        </w:rPr>
        <w:t xml:space="preserve">ию в политическую коммуникацию? </w:t>
      </w:r>
    </w:p>
    <w:p w14:paraId="66BE6AA0" w14:textId="5B08670A" w:rsidR="00641F64" w:rsidRPr="00B534D9"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9768A7">
        <w:rPr>
          <w:rFonts w:eastAsia="Times New Roman" w:cs="Times New Roman"/>
          <w:color w:val="000000"/>
          <w:szCs w:val="20"/>
          <w:lang w:eastAsia="ru-RU"/>
        </w:rPr>
        <w:t xml:space="preserve"> </w:t>
      </w:r>
      <w:r w:rsidR="00B534D9">
        <w:rPr>
          <w:rFonts w:eastAsia="Times New Roman" w:cs="Times New Roman"/>
          <w:color w:val="000000"/>
          <w:szCs w:val="20"/>
          <w:lang w:eastAsia="ru-RU"/>
        </w:rPr>
        <w:t>В первую очередь это желание выражать свои мысли, желание быть услышанным. Я не про диванную критику политической системы..нет, речь о тех людях, которые изучают, ищат, находят, интересуются и у которых появляются вопросы, на которые никто не в состоянии ответить. Любой человек, который хоть раз смотрел новости телевизионные, а потом интернет источники понимает, что они не идентичны, а иногда и совсем о разном. Тут как, сначала интересуешься, потом пытаешься определить для себя, что является истиной и потом как по накатанной, ты уже вступаешь в полемику, высказываешь свое мнение, реагируешь на высказывания политиков и реагируешь на их активной в сетях.</w:t>
      </w:r>
    </w:p>
    <w:p w14:paraId="320D79EE" w14:textId="77777777" w:rsidR="00641F64" w:rsidRPr="00F17DA2" w:rsidRDefault="00641F64" w:rsidP="00641F64">
      <w:pPr>
        <w:contextualSpacing/>
        <w:rPr>
          <w:rFonts w:eastAsia="Times New Roman" w:cs="Times New Roman"/>
          <w:color w:val="000000"/>
          <w:szCs w:val="20"/>
          <w:lang w:eastAsia="ru-RU"/>
        </w:rPr>
      </w:pPr>
    </w:p>
    <w:p w14:paraId="4A0B7853" w14:textId="77777777" w:rsidR="00641F64" w:rsidRPr="00F17DA2" w:rsidRDefault="00641F64" w:rsidP="00641F64">
      <w:pPr>
        <w:rPr>
          <w:rFonts w:eastAsia="Times New Roman" w:cs="Times New Roman"/>
          <w:color w:val="000000"/>
          <w:szCs w:val="20"/>
          <w:lang w:eastAsia="ru-RU"/>
        </w:rPr>
      </w:pPr>
      <w:r w:rsidRPr="00F17DA2">
        <w:rPr>
          <w:rFonts w:eastAsia="Times New Roman" w:cs="Times New Roman"/>
          <w:b/>
          <w:color w:val="000000"/>
          <w:szCs w:val="20"/>
          <w:lang w:eastAsia="ru-RU"/>
        </w:rPr>
        <w:t>Блок 3:</w:t>
      </w:r>
      <w:r w:rsidRPr="00F17DA2">
        <w:rPr>
          <w:rFonts w:eastAsia="Times New Roman" w:cs="Times New Roman"/>
          <w:color w:val="000000"/>
          <w:szCs w:val="20"/>
          <w:lang w:eastAsia="ru-RU"/>
        </w:rPr>
        <w:t xml:space="preserve"> Цифровые технологии и политическая коммуникация</w:t>
      </w:r>
    </w:p>
    <w:p w14:paraId="3513F254"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1) </w:t>
      </w:r>
      <w:r w:rsidRPr="00F17DA2">
        <w:rPr>
          <w:rFonts w:eastAsia="Times New Roman" w:cs="Times New Roman"/>
          <w:color w:val="000000"/>
          <w:szCs w:val="20"/>
          <w:lang w:eastAsia="ru-RU"/>
        </w:rPr>
        <w:t>Способствует ли большое разнообразие интернет платформ вашему внедрению в сферу политической коммуникации?</w:t>
      </w:r>
    </w:p>
    <w:p w14:paraId="594442C0" w14:textId="57BDE06C"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lastRenderedPageBreak/>
        <w:t>Ответ:</w:t>
      </w:r>
      <w:r w:rsidR="004B58E0">
        <w:rPr>
          <w:rFonts w:eastAsia="Times New Roman" w:cs="Times New Roman"/>
          <w:color w:val="000000"/>
          <w:szCs w:val="20"/>
          <w:lang w:eastAsia="ru-RU"/>
        </w:rPr>
        <w:t xml:space="preserve"> </w:t>
      </w:r>
      <w:r w:rsidR="004B58E0" w:rsidRPr="004B58E0">
        <w:rPr>
          <w:rFonts w:eastAsia="Times New Roman" w:cs="Times New Roman"/>
          <w:color w:val="000000"/>
          <w:szCs w:val="20"/>
          <w:lang w:eastAsia="ru-RU"/>
        </w:rPr>
        <w:t xml:space="preserve">Да, я считаю, что большое разнообразие интернет-платформ способствует моему внедрению в сферу политической коммуникации. Современные технологии позволяют мне использовать различные платформы для распространения своих идей и взглядов, а также для взаимодействия с аудиторией. </w:t>
      </w:r>
      <w:r w:rsidR="004B58E0">
        <w:rPr>
          <w:rFonts w:eastAsia="Times New Roman" w:cs="Times New Roman"/>
          <w:color w:val="000000"/>
          <w:szCs w:val="20"/>
          <w:lang w:eastAsia="ru-RU"/>
        </w:rPr>
        <w:t>Я</w:t>
      </w:r>
      <w:r w:rsidR="004B58E0" w:rsidRPr="004B58E0">
        <w:rPr>
          <w:rFonts w:eastAsia="Times New Roman" w:cs="Times New Roman"/>
          <w:color w:val="000000"/>
          <w:szCs w:val="20"/>
          <w:lang w:eastAsia="ru-RU"/>
        </w:rPr>
        <w:t xml:space="preserve"> </w:t>
      </w:r>
      <w:r w:rsidR="004B58E0">
        <w:rPr>
          <w:rFonts w:eastAsia="Times New Roman" w:cs="Times New Roman"/>
          <w:color w:val="000000"/>
          <w:szCs w:val="20"/>
          <w:lang w:eastAsia="ru-RU"/>
        </w:rPr>
        <w:t>использую</w:t>
      </w:r>
      <w:r w:rsidR="004B58E0" w:rsidRPr="004B58E0">
        <w:rPr>
          <w:rFonts w:eastAsia="Times New Roman" w:cs="Times New Roman"/>
          <w:color w:val="000000"/>
          <w:szCs w:val="20"/>
          <w:lang w:eastAsia="ru-RU"/>
        </w:rPr>
        <w:t xml:space="preserve"> Facebook для создания группы поддержки и обсуждения важных тем, а также для организации митингов и протестов. Также я могу использовать Instagram для публикации фото и видео, которые могут привлечь внимание аудитории и вызвать обсуждение. Большое разнообразие интернет-платформ также позволяет мне следить за общественным мнением и реагировать на изменения в политической ситуации. В целом, я считаю, что большое разнообразие интернет-платформ является важным инструментом для моего внедрения в сферу политической коммуникации и позволяет мне эффективно взаимодействовать с аудиторией.</w:t>
      </w:r>
    </w:p>
    <w:p w14:paraId="2AC1AF78"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2) </w:t>
      </w:r>
      <w:r w:rsidRPr="00F17DA2">
        <w:rPr>
          <w:rFonts w:eastAsia="Times New Roman" w:cs="Times New Roman"/>
          <w:color w:val="000000"/>
          <w:szCs w:val="20"/>
          <w:lang w:eastAsia="ru-RU"/>
        </w:rPr>
        <w:t>Ощущаете ли вы рост желания вступать в политическую коммуникацию из-за неограниченного количества информации, предоставленной вам с помощью цифровых технологий?</w:t>
      </w:r>
    </w:p>
    <w:p w14:paraId="637561C3" w14:textId="30FADCD5" w:rsidR="00641F64" w:rsidRPr="00F17DA2" w:rsidRDefault="00641F64" w:rsidP="00641F64">
      <w:pPr>
        <w:contextualSpacing/>
        <w:rPr>
          <w:rFonts w:eastAsia="Times New Roman" w:cs="Times New Roman"/>
          <w:color w:val="000000"/>
          <w:szCs w:val="20"/>
          <w:lang w:eastAsia="ru-RU"/>
        </w:rPr>
      </w:pPr>
      <w:r w:rsidRPr="00411F06">
        <w:rPr>
          <w:rFonts w:eastAsia="Times New Roman" w:cs="Times New Roman"/>
          <w:color w:val="000000"/>
          <w:szCs w:val="20"/>
          <w:lang w:eastAsia="ru-RU"/>
        </w:rPr>
        <w:t>Ответ:</w:t>
      </w:r>
      <w:r w:rsidR="004B58E0">
        <w:rPr>
          <w:rFonts w:eastAsia="Times New Roman" w:cs="Times New Roman"/>
          <w:color w:val="000000"/>
          <w:szCs w:val="20"/>
          <w:lang w:eastAsia="ru-RU"/>
        </w:rPr>
        <w:t xml:space="preserve"> Скорее да,</w:t>
      </w:r>
      <w:r w:rsidR="004B58E0" w:rsidRPr="004B58E0">
        <w:rPr>
          <w:rFonts w:eastAsia="Times New Roman" w:cs="Times New Roman"/>
          <w:color w:val="000000"/>
          <w:szCs w:val="20"/>
          <w:lang w:eastAsia="ru-RU"/>
        </w:rPr>
        <w:t xml:space="preserve"> ощущаю рост желания вступать в политическую коммуникацию из-за неограниченного количества информации, предоставленной мне с помощью цифровых технологий. Сегодня мы живем в эпоху информационного перенасыщения, и это позволяет мне получать информацию о политических процессах со многих источников. Я могу легко узнать о политических партиях, кандидатах и их программе, а также о том, какие решения принимаются на разных уровнях власти. Это позволяет мне выражать свое мнение по важным политическим вопросам. Кроме того, цифровые технологии позволяют мне легко общаться с другими людьми, которые разделяют мои политические взгляды, и создавать сообщества, которые могут влиять на политические процессы.</w:t>
      </w:r>
    </w:p>
    <w:p w14:paraId="29346782" w14:textId="77777777" w:rsidR="00641F64"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 xml:space="preserve">3) </w:t>
      </w:r>
      <w:r w:rsidRPr="00F17DA2">
        <w:rPr>
          <w:rFonts w:eastAsia="Times New Roman" w:cs="Times New Roman"/>
          <w:color w:val="000000"/>
          <w:szCs w:val="20"/>
          <w:lang w:eastAsia="ru-RU"/>
        </w:rPr>
        <w:t>Считаете ли вы вступление в политическую коммуникацию следствием вашей реакции на политические события, транслируемые цифровыми СМИ?</w:t>
      </w:r>
    </w:p>
    <w:p w14:paraId="5A73AEC2" w14:textId="6556046B" w:rsidR="00641F64" w:rsidRPr="00F17DA2" w:rsidRDefault="00641F64" w:rsidP="00641F64">
      <w:pPr>
        <w:contextualSpacing/>
        <w:rPr>
          <w:rFonts w:eastAsia="Times New Roman" w:cs="Times New Roman"/>
          <w:color w:val="000000"/>
          <w:szCs w:val="20"/>
          <w:lang w:eastAsia="ru-RU"/>
        </w:rPr>
      </w:pPr>
      <w:r w:rsidRPr="00411F06">
        <w:rPr>
          <w:rFonts w:eastAsia="Times New Roman" w:cs="Times New Roman"/>
          <w:color w:val="000000"/>
          <w:szCs w:val="20"/>
          <w:lang w:eastAsia="ru-RU"/>
        </w:rPr>
        <w:lastRenderedPageBreak/>
        <w:t>Ответ:</w:t>
      </w:r>
      <w:r w:rsidR="00A10937">
        <w:rPr>
          <w:rFonts w:eastAsia="Times New Roman" w:cs="Times New Roman"/>
          <w:color w:val="000000"/>
          <w:szCs w:val="20"/>
          <w:lang w:eastAsia="ru-RU"/>
        </w:rPr>
        <w:t xml:space="preserve"> </w:t>
      </w:r>
      <w:r w:rsidR="00A10937" w:rsidRPr="00A10937">
        <w:rPr>
          <w:rFonts w:eastAsia="Times New Roman" w:cs="Times New Roman"/>
          <w:color w:val="000000"/>
          <w:szCs w:val="20"/>
          <w:lang w:eastAsia="ru-RU"/>
        </w:rPr>
        <w:t>Да, я считаю, что мое желание вступить в политическую коммуникацию является результатом моей реакции на политические события, которые я узнаю из цифровых СМИ. Я считаю, что важно выражать свое мнение и обсуждать политические вопросы, чтобы повысить осведомленность и влиять на принятие решений. Я также считаю, что цифровые СМИ играют важную роль в распространении информации и формировании общественного мнения, поэтому я считаю, что важно следить за новостями и участвовать в обсуждении политических вопросов.</w:t>
      </w:r>
    </w:p>
    <w:p w14:paraId="23041BB9" w14:textId="77777777" w:rsidR="00641F64" w:rsidRPr="00F17DA2" w:rsidRDefault="00641F64" w:rsidP="00641F64">
      <w:pPr>
        <w:contextualSpacing/>
        <w:rPr>
          <w:rFonts w:eastAsia="Times New Roman" w:cs="Times New Roman"/>
          <w:color w:val="000000"/>
          <w:szCs w:val="20"/>
          <w:lang w:eastAsia="ru-RU"/>
        </w:rPr>
      </w:pPr>
      <w:r w:rsidRPr="00F17DA2">
        <w:rPr>
          <w:rFonts w:eastAsia="Times New Roman" w:cs="Times New Roman"/>
          <w:color w:val="000000"/>
          <w:szCs w:val="20"/>
          <w:lang w:eastAsia="ru-RU"/>
        </w:rPr>
        <w:t>4) С помощью каких социальных сетей и платформ вы вступаете в политическую коммуникацю?</w:t>
      </w:r>
    </w:p>
    <w:p w14:paraId="6FA85A7A"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-вконтакте</w:t>
      </w:r>
    </w:p>
    <w:p w14:paraId="28A3E518"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-скайп</w:t>
      </w:r>
    </w:p>
    <w:p w14:paraId="32989D6A"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-зум</w:t>
      </w:r>
    </w:p>
    <w:p w14:paraId="23DBC13A"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Whats up</w:t>
      </w:r>
    </w:p>
    <w:p w14:paraId="4090A01E"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-телеграмм</w:t>
      </w:r>
    </w:p>
    <w:p w14:paraId="075B74C5" w14:textId="77777777" w:rsidR="00641F64" w:rsidRPr="00F17DA2"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-инстаграм (данная соц сеть считается экстремистской на территории РФ)</w:t>
      </w:r>
    </w:p>
    <w:p w14:paraId="5A9B632F" w14:textId="77777777" w:rsidR="00641F64" w:rsidRDefault="00641F64" w:rsidP="00641F64">
      <w:pPr>
        <w:ind w:left="720"/>
        <w:contextualSpacing/>
        <w:rPr>
          <w:rFonts w:eastAsia="Times New Roman" w:cs="Times New Roman"/>
          <w:color w:val="000000"/>
          <w:szCs w:val="20"/>
          <w:lang w:eastAsia="ru-RU"/>
        </w:rPr>
      </w:pPr>
      <w:r w:rsidRPr="00F17DA2">
        <w:rPr>
          <w:rFonts w:eastAsia="Times New Roman" w:cs="Times New Roman"/>
          <w:color w:val="000000"/>
          <w:szCs w:val="20"/>
          <w:lang w:eastAsia="ru-RU"/>
        </w:rPr>
        <w:t xml:space="preserve">- </w:t>
      </w:r>
      <w:r w:rsidRPr="00F17DA2">
        <w:rPr>
          <w:rFonts w:eastAsia="Times New Roman" w:cs="Times New Roman"/>
          <w:color w:val="000000"/>
          <w:szCs w:val="20"/>
          <w:lang w:val="en-US" w:eastAsia="ru-RU"/>
        </w:rPr>
        <w:t>Facebook</w:t>
      </w:r>
      <w:r w:rsidRPr="00F17DA2">
        <w:rPr>
          <w:rFonts w:eastAsia="Times New Roman" w:cs="Times New Roman"/>
          <w:color w:val="000000"/>
          <w:szCs w:val="20"/>
          <w:lang w:eastAsia="ru-RU"/>
        </w:rPr>
        <w:t xml:space="preserve"> (данная соц сеть считается экстремистской на территории РФ)</w:t>
      </w:r>
    </w:p>
    <w:p w14:paraId="1638F611" w14:textId="5A6F45FC" w:rsidR="00641F64" w:rsidRPr="00F17DA2" w:rsidRDefault="00641F64" w:rsidP="00641F64">
      <w:pPr>
        <w:contextualSpacing/>
        <w:rPr>
          <w:rFonts w:eastAsia="Times New Roman" w:cs="Times New Roman"/>
          <w:color w:val="000000"/>
          <w:szCs w:val="20"/>
          <w:lang w:eastAsia="ru-RU"/>
        </w:rPr>
      </w:pPr>
      <w:r>
        <w:rPr>
          <w:rFonts w:eastAsia="Times New Roman" w:cs="Times New Roman"/>
          <w:color w:val="000000"/>
          <w:szCs w:val="20"/>
          <w:lang w:eastAsia="ru-RU"/>
        </w:rPr>
        <w:t>Ответ:</w:t>
      </w:r>
      <w:r w:rsidR="00E54B8F">
        <w:rPr>
          <w:rFonts w:eastAsia="Times New Roman" w:cs="Times New Roman"/>
          <w:color w:val="000000"/>
          <w:szCs w:val="20"/>
          <w:lang w:eastAsia="ru-RU"/>
        </w:rPr>
        <w:t xml:space="preserve"> В первую очередь это фейсбук, инстаграм, телеграмм. Остальные у меня больше для обыденного общения.</w:t>
      </w:r>
    </w:p>
    <w:p w14:paraId="2244A48C" w14:textId="77777777" w:rsidR="00641F64" w:rsidRPr="00F17DA2" w:rsidRDefault="00641F64" w:rsidP="00641F64">
      <w:pPr>
        <w:rPr>
          <w:rFonts w:eastAsia="Times New Roman" w:cs="Times New Roman"/>
          <w:b/>
          <w:color w:val="000000"/>
          <w:szCs w:val="20"/>
          <w:lang w:eastAsia="ru-RU"/>
        </w:rPr>
      </w:pPr>
      <w:r w:rsidRPr="00F17DA2">
        <w:rPr>
          <w:rFonts w:eastAsia="Times New Roman" w:cs="Times New Roman"/>
          <w:b/>
          <w:color w:val="000000"/>
          <w:szCs w:val="20"/>
          <w:lang w:eastAsia="ru-RU"/>
        </w:rPr>
        <w:t xml:space="preserve">Блок 4: </w:t>
      </w:r>
      <w:r w:rsidRPr="00F17DA2">
        <w:rPr>
          <w:rFonts w:eastAsia="Times New Roman" w:cs="Times New Roman"/>
          <w:color w:val="000000"/>
          <w:szCs w:val="20"/>
          <w:lang w:eastAsia="ru-RU"/>
        </w:rPr>
        <w:t xml:space="preserve">Изменения в коммуникации при помощи цифровых технологий </w:t>
      </w:r>
    </w:p>
    <w:p w14:paraId="3E695571" w14:textId="77777777" w:rsidR="00641F64" w:rsidRDefault="00641F64" w:rsidP="00641F64">
      <w:pPr>
        <w:ind w:left="360"/>
        <w:rPr>
          <w:rFonts w:eastAsia="Times New Roman" w:cs="Times New Roman"/>
          <w:color w:val="000000"/>
          <w:szCs w:val="20"/>
          <w:lang w:eastAsia="ru-RU"/>
        </w:rPr>
      </w:pPr>
      <w:r w:rsidRPr="00F17DA2">
        <w:rPr>
          <w:rFonts w:eastAsia="Times New Roman" w:cs="Times New Roman"/>
          <w:color w:val="000000"/>
          <w:szCs w:val="20"/>
          <w:lang w:eastAsia="ru-RU"/>
        </w:rPr>
        <w:t>1) Как цифровые технологии изменили и изменили ли стремление к вступлению в политическую коммуникацию?</w:t>
      </w:r>
    </w:p>
    <w:p w14:paraId="69FFADEF" w14:textId="70483A0B" w:rsidR="00641F64" w:rsidRPr="00F17DA2" w:rsidRDefault="00641F64" w:rsidP="00641F64">
      <w:pPr>
        <w:ind w:left="360"/>
        <w:rPr>
          <w:rFonts w:eastAsia="Times New Roman" w:cs="Times New Roman"/>
          <w:color w:val="000000"/>
          <w:szCs w:val="20"/>
          <w:lang w:eastAsia="ru-RU"/>
        </w:rPr>
      </w:pPr>
      <w:r>
        <w:rPr>
          <w:rFonts w:eastAsia="Times New Roman" w:cs="Times New Roman"/>
          <w:color w:val="000000"/>
          <w:szCs w:val="20"/>
          <w:lang w:eastAsia="ru-RU"/>
        </w:rPr>
        <w:t>Ответ:</w:t>
      </w:r>
      <w:r w:rsidR="00E54B8F">
        <w:rPr>
          <w:rFonts w:eastAsia="Times New Roman" w:cs="Times New Roman"/>
          <w:color w:val="000000"/>
          <w:szCs w:val="20"/>
          <w:lang w:eastAsia="ru-RU"/>
        </w:rPr>
        <w:t xml:space="preserve"> </w:t>
      </w:r>
      <w:r w:rsidR="00E61513" w:rsidRPr="00E61513">
        <w:rPr>
          <w:rFonts w:eastAsia="Times New Roman" w:cs="Times New Roman"/>
          <w:color w:val="000000"/>
          <w:szCs w:val="20"/>
          <w:lang w:eastAsia="ru-RU"/>
        </w:rPr>
        <w:t>Да, цифровые технологии изменили стремление к вступлению в политическую коммуникацию и меняют саму коммуникацию</w:t>
      </w:r>
      <w:r w:rsidR="00E61513">
        <w:rPr>
          <w:rFonts w:eastAsia="Times New Roman" w:cs="Times New Roman"/>
          <w:color w:val="000000"/>
          <w:szCs w:val="20"/>
          <w:lang w:eastAsia="ru-RU"/>
        </w:rPr>
        <w:t>, как по мне</w:t>
      </w:r>
      <w:r w:rsidR="00E61513" w:rsidRPr="00E61513">
        <w:rPr>
          <w:rFonts w:eastAsia="Times New Roman" w:cs="Times New Roman"/>
          <w:color w:val="000000"/>
          <w:szCs w:val="20"/>
          <w:lang w:eastAsia="ru-RU"/>
        </w:rPr>
        <w:t>. С развитием интернета и социальных сетей, люди получили возможность быстро и легко обмениваться информацией и мнениями. Это привело к тому, что все больше людей стали проявлять интерес к политической коммуникации</w:t>
      </w:r>
      <w:r w:rsidR="00E61513">
        <w:rPr>
          <w:rFonts w:eastAsia="Times New Roman" w:cs="Times New Roman"/>
          <w:color w:val="000000"/>
          <w:szCs w:val="20"/>
          <w:lang w:eastAsia="ru-RU"/>
        </w:rPr>
        <w:t>, что меня лично радует,</w:t>
      </w:r>
      <w:r w:rsidR="00E61513" w:rsidRPr="00E61513">
        <w:rPr>
          <w:rFonts w:eastAsia="Times New Roman" w:cs="Times New Roman"/>
          <w:color w:val="000000"/>
          <w:szCs w:val="20"/>
          <w:lang w:eastAsia="ru-RU"/>
        </w:rPr>
        <w:t xml:space="preserve"> и выражать свои взгляды на различные </w:t>
      </w:r>
      <w:r w:rsidR="00E61513" w:rsidRPr="00E61513">
        <w:rPr>
          <w:rFonts w:eastAsia="Times New Roman" w:cs="Times New Roman"/>
          <w:color w:val="000000"/>
          <w:szCs w:val="20"/>
          <w:lang w:eastAsia="ru-RU"/>
        </w:rPr>
        <w:lastRenderedPageBreak/>
        <w:t xml:space="preserve">политические вопросы. </w:t>
      </w:r>
      <w:r w:rsidR="00E61513">
        <w:rPr>
          <w:rFonts w:eastAsia="Times New Roman" w:cs="Times New Roman"/>
          <w:color w:val="000000"/>
          <w:szCs w:val="20"/>
          <w:lang w:eastAsia="ru-RU"/>
        </w:rPr>
        <w:t>Что важно</w:t>
      </w:r>
      <w:r w:rsidR="00E61513" w:rsidRPr="00E61513">
        <w:rPr>
          <w:rFonts w:eastAsia="Times New Roman" w:cs="Times New Roman"/>
          <w:color w:val="000000"/>
          <w:szCs w:val="20"/>
          <w:lang w:eastAsia="ru-RU"/>
        </w:rPr>
        <w:t>, цифровые технологии также изменили форму коммуникации. Сегодня люди чаще общаются через интернет и социальные сети, а не лично. Это может приводить к тому, что люди не могут полностью понять друг друга и возникают конфликты. Кроме того, в интернете часто появляется фейковая информация, которая может искажать реальност</w:t>
      </w:r>
      <w:r w:rsidR="00E61513">
        <w:rPr>
          <w:rFonts w:eastAsia="Times New Roman" w:cs="Times New Roman"/>
          <w:color w:val="000000"/>
          <w:szCs w:val="20"/>
          <w:lang w:eastAsia="ru-RU"/>
        </w:rPr>
        <w:t>ь и вводить людей в заблуждение, этого сейчас куча.</w:t>
      </w:r>
    </w:p>
    <w:p w14:paraId="10C09A85" w14:textId="77777777" w:rsidR="00641F64" w:rsidRDefault="00641F64" w:rsidP="00641F64">
      <w:pPr>
        <w:ind w:left="360"/>
        <w:rPr>
          <w:rFonts w:eastAsia="Times New Roman" w:cs="Times New Roman"/>
          <w:color w:val="000000"/>
          <w:szCs w:val="20"/>
          <w:lang w:eastAsia="ru-RU"/>
        </w:rPr>
      </w:pPr>
      <w:r w:rsidRPr="00F17DA2">
        <w:rPr>
          <w:rFonts w:eastAsia="Times New Roman" w:cs="Times New Roman"/>
          <w:color w:val="000000"/>
          <w:szCs w:val="20"/>
          <w:lang w:eastAsia="ru-RU"/>
        </w:rPr>
        <w:t>2) Как вы считаете, стимулирует ли появление и широкое распространение новых типов цифровых технологий формирование и развитие новых типов общественно-политического устройства либо же государство лишь использует новые технологические возможности для обеспечения эффективности процессов политического управления в современных условиях, сохраняя и поддерживая потенциал традиционных политических режимов?</w:t>
      </w:r>
    </w:p>
    <w:p w14:paraId="47F49AFC" w14:textId="3855CD91" w:rsidR="00641F64" w:rsidRPr="00F17DA2" w:rsidRDefault="00641F64" w:rsidP="00641F64">
      <w:pPr>
        <w:ind w:left="360"/>
        <w:rPr>
          <w:rFonts w:eastAsia="Times New Roman" w:cs="Times New Roman"/>
          <w:b/>
          <w:bCs/>
          <w:color w:val="000000"/>
        </w:rPr>
      </w:pPr>
      <w:r>
        <w:rPr>
          <w:rFonts w:eastAsia="Times New Roman" w:cs="Times New Roman"/>
          <w:color w:val="000000"/>
          <w:szCs w:val="20"/>
          <w:lang w:eastAsia="ru-RU"/>
        </w:rPr>
        <w:t>Ответ:</w:t>
      </w:r>
      <w:r w:rsidR="00B534D9">
        <w:rPr>
          <w:rFonts w:eastAsia="Times New Roman" w:cs="Times New Roman"/>
          <w:color w:val="000000"/>
          <w:szCs w:val="20"/>
          <w:lang w:eastAsia="ru-RU"/>
        </w:rPr>
        <w:t xml:space="preserve"> Тут трудно ответить, ведь по факту и для одной точки зрения, и для другой найдутся аргументы и факты подтверждающие или опровергающие так ли это. Могу сказать, что политическая коммуникация, как таковая, еще лишь на старте той меры, в которой она может овладеть серьезной силой, это инструмент для государства и для народа, он видоизменяется и прогрессирует, становится более совершенным и для кого-то опасным.</w:t>
      </w:r>
    </w:p>
    <w:p w14:paraId="208B2A05" w14:textId="77777777" w:rsidR="00641F64" w:rsidRPr="00F17DA2" w:rsidRDefault="00641F64" w:rsidP="00641F64">
      <w:pPr>
        <w:ind w:left="360"/>
        <w:rPr>
          <w:rFonts w:eastAsia="Times New Roman" w:cs="Times New Roman"/>
          <w:b/>
          <w:bCs/>
          <w:color w:val="000000"/>
        </w:rPr>
      </w:pPr>
    </w:p>
    <w:p w14:paraId="14BFEFF0" w14:textId="77777777" w:rsidR="00411F06" w:rsidRPr="005C059C" w:rsidRDefault="00411F06" w:rsidP="00411F06"/>
    <w:sectPr w:rsidR="00411F06" w:rsidRPr="005C059C" w:rsidSect="002557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4FA54" w14:textId="77777777" w:rsidR="00877145" w:rsidRDefault="00877145" w:rsidP="00C74846">
      <w:pPr>
        <w:spacing w:line="240" w:lineRule="auto"/>
      </w:pPr>
      <w:r>
        <w:separator/>
      </w:r>
    </w:p>
  </w:endnote>
  <w:endnote w:type="continuationSeparator" w:id="0">
    <w:p w14:paraId="0A424960" w14:textId="77777777" w:rsidR="00877145" w:rsidRDefault="00877145" w:rsidP="00C748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41F11829-2571-4DF1-B613-5AAE491726B4}"/>
    <w:embedBold r:id="rId2" w:fontKey="{1BE9A469-72F1-4755-81D1-FDC4AB6BE3A8}"/>
    <w:embedItalic r:id="rId3" w:fontKey="{DEC834B8-B77B-47D1-923A-2DC9A21A347E}"/>
    <w:embedBoldItalic r:id="rId4" w:fontKey="{1FD04FD0-7FAD-47A3-8856-9A4F52DE13D6}"/>
  </w:font>
  <w:font w:name="Symbol">
    <w:panose1 w:val="05050102010706020507"/>
    <w:charset w:val="02"/>
    <w:family w:val="roman"/>
    <w:pitch w:val="variable"/>
    <w:sig w:usb0="00000000" w:usb1="10000000" w:usb2="00000000" w:usb3="00000000" w:csb0="80000000" w:csb1="00000000"/>
    <w:embedRegular r:id="rId5" w:fontKey="{80D04ED0-233B-46B6-A642-3A75B3A0F6BB}"/>
  </w:font>
  <w:font w:name="Courier New">
    <w:panose1 w:val="02070309020205020404"/>
    <w:charset w:val="CC"/>
    <w:family w:val="modern"/>
    <w:pitch w:val="fixed"/>
    <w:sig w:usb0="E0002EFF" w:usb1="C0007843" w:usb2="00000009" w:usb3="00000000" w:csb0="000001FF" w:csb1="00000000"/>
    <w:embedRegular r:id="rId6" w:fontKey="{F83DC0C2-6835-4B65-8278-048E1AC36A24}"/>
  </w:font>
  <w:font w:name="Wingdings">
    <w:panose1 w:val="05000000000000000000"/>
    <w:charset w:val="02"/>
    <w:family w:val="auto"/>
    <w:pitch w:val="variable"/>
    <w:sig w:usb0="00000000" w:usb1="10000000" w:usb2="00000000" w:usb3="00000000" w:csb0="80000000" w:csb1="00000000"/>
    <w:embedRegular r:id="rId7" w:fontKey="{822D6DAB-2772-4003-A573-61A24629A9F0}"/>
  </w:font>
  <w:font w:name="Calibri">
    <w:panose1 w:val="020F0502020204030204"/>
    <w:charset w:val="CC"/>
    <w:family w:val="swiss"/>
    <w:pitch w:val="variable"/>
    <w:sig w:usb0="E4002EFF" w:usb1="C000247B" w:usb2="00000009" w:usb3="00000000" w:csb0="000001FF" w:csb1="00000000"/>
    <w:embedRegular r:id="rId8" w:fontKey="{723C5445-7DD3-40F6-B140-8C786F42A59B}"/>
    <w:embedBold r:id="rId9" w:fontKey="{3CE67F9D-522F-4CCC-9D46-F27710073339}"/>
    <w:embedItalic r:id="rId10" w:fontKey="{522D65C1-449C-46E2-A9CD-E513550C5D3E}"/>
    <w:embedBoldItalic r:id="rId11" w:fontKey="{1FFA56B1-5831-4F14-911C-6AE6A9031BA6}"/>
  </w:font>
  <w:font w:name="Arial">
    <w:panose1 w:val="020B0604020202020204"/>
    <w:charset w:val="CC"/>
    <w:family w:val="swiss"/>
    <w:pitch w:val="variable"/>
    <w:sig w:usb0="E0002EFF" w:usb1="C000785B" w:usb2="00000009" w:usb3="00000000" w:csb0="000001FF" w:csb1="00000000"/>
    <w:embedRegular r:id="rId12" w:fontKey="{D962C0BA-F9F0-40C3-BBA1-F30901AE7248}"/>
    <w:embedBold r:id="rId13" w:fontKey="{89622B57-20B5-483D-A9C6-F206E9F021D2}"/>
    <w:embedItalic r:id="rId14" w:fontKey="{D8389F16-E7D0-4164-81C9-0F057D5B0F42}"/>
  </w:font>
  <w:font w:name="Tahoma">
    <w:panose1 w:val="020B0604030504040204"/>
    <w:charset w:val="CC"/>
    <w:family w:val="swiss"/>
    <w:pitch w:val="variable"/>
    <w:sig w:usb0="E1002EFF" w:usb1="C000605B" w:usb2="00000029" w:usb3="00000000" w:csb0="000101FF" w:csb1="00000000"/>
    <w:embedRegular r:id="rId15" w:fontKey="{B1505405-FC04-4367-88AE-D04F8B1D6F69}"/>
  </w:font>
  <w:font w:name="Century Gothic">
    <w:panose1 w:val="020B0502020202020204"/>
    <w:charset w:val="CC"/>
    <w:family w:val="swiss"/>
    <w:pitch w:val="variable"/>
    <w:sig w:usb0="00000287" w:usb1="00000000" w:usb2="00000000" w:usb3="00000000" w:csb0="0000009F" w:csb1="00000000"/>
    <w:embedRegular r:id="rId16" w:fontKey="{E5F58A69-89E4-4E27-9223-2A12BAFEAABD}"/>
  </w:font>
  <w:font w:name="Calibri Light">
    <w:panose1 w:val="020F0302020204030204"/>
    <w:charset w:val="CC"/>
    <w:family w:val="swiss"/>
    <w:pitch w:val="variable"/>
    <w:sig w:usb0="E4002EFF" w:usb1="C000247B" w:usb2="00000009" w:usb3="00000000" w:csb0="000001FF" w:csb1="00000000"/>
    <w:embedRegular r:id="rId17" w:fontKey="{4E5F0EA6-7DF2-4266-83AA-9BBC849BB40D}"/>
    <w:embedBold r:id="rId18" w:fontKey="{01989D6C-ABA4-4A71-987D-03385611DC27}"/>
  </w:font>
  <w:font w:name="TimesNewRomanPSMT">
    <w:altName w:val="Times New Roman"/>
    <w:panose1 w:val="00000000000000000000"/>
    <w:charset w:val="00"/>
    <w:family w:val="roman"/>
    <w:notTrueType/>
    <w:pitch w:val="default"/>
  </w:font>
  <w:font w:name="Times New Romam">
    <w:charset w:val="00"/>
    <w:family w:val="auto"/>
    <w:pitch w:val="variable"/>
    <w:sig w:usb0="00000203" w:usb1="00000000" w:usb2="00000000" w:usb3="00000000" w:csb0="00000001" w:csb1="00000000"/>
    <w:embedRegular r:id="rId19" w:fontKey="{7C4AA574-0250-45D0-B03B-7F56062CA14B}"/>
    <w:embedBold r:id="rId20" w:fontKey="{40BF51C0-644A-4A40-B2ED-AAB1239B5175}"/>
    <w:embedItalic r:id="rId21" w:fontKey="{3348AF5A-D6A2-41F2-8407-F9B953F4DE5E}"/>
  </w:font>
  <w:font w:name="Segoe UI">
    <w:panose1 w:val="020B0502040204020203"/>
    <w:charset w:val="CC"/>
    <w:family w:val="swiss"/>
    <w:pitch w:val="variable"/>
    <w:sig w:usb0="E4002EFF" w:usb1="C000E47F" w:usb2="00000009" w:usb3="00000000" w:csb0="000001FF" w:csb1="00000000"/>
    <w:embedRegular r:id="rId22" w:fontKey="{CA4C9991-BFE3-461A-AB4A-B35143A7E37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00D10" w14:textId="77777777" w:rsidR="00877145" w:rsidRDefault="00877145" w:rsidP="00C74846">
      <w:pPr>
        <w:spacing w:line="240" w:lineRule="auto"/>
      </w:pPr>
      <w:r>
        <w:separator/>
      </w:r>
    </w:p>
  </w:footnote>
  <w:footnote w:type="continuationSeparator" w:id="0">
    <w:p w14:paraId="05DD7D47" w14:textId="77777777" w:rsidR="00877145" w:rsidRDefault="00877145" w:rsidP="00C74846">
      <w:pPr>
        <w:spacing w:line="240" w:lineRule="auto"/>
      </w:pPr>
      <w:r>
        <w:continuationSeparator/>
      </w:r>
    </w:p>
  </w:footnote>
  <w:footnote w:id="1">
    <w:p w14:paraId="29B020C7" w14:textId="4E7525DB" w:rsidR="00676877" w:rsidRPr="005C059C" w:rsidRDefault="00676877">
      <w:pPr>
        <w:rPr>
          <w:sz w:val="22"/>
        </w:rPr>
      </w:pPr>
      <w:r w:rsidRPr="005C059C">
        <w:rPr>
          <w:sz w:val="22"/>
        </w:rPr>
        <w:footnoteRef/>
      </w:r>
      <w:r w:rsidRPr="005C059C">
        <w:rPr>
          <w:sz w:val="22"/>
        </w:rPr>
        <w:t xml:space="preserve"> </w:t>
      </w:r>
      <w:r w:rsidRPr="005C059C">
        <w:rPr>
          <w:bCs/>
          <w:sz w:val="22"/>
        </w:rPr>
        <w:t>Гоббс Т. Левиафан, или Материя, форма и власть государства церковного и гражданского. // Гоббс Т. Сочинения: В 2 т. – Т.2. – М.: Мысль, 1991. –731 с</w:t>
      </w:r>
    </w:p>
  </w:footnote>
  <w:footnote w:id="2">
    <w:p w14:paraId="5F726533" w14:textId="7A599680" w:rsidR="00676877" w:rsidRPr="005C059C" w:rsidRDefault="00676877">
      <w:pPr>
        <w:rPr>
          <w:sz w:val="22"/>
        </w:rPr>
      </w:pPr>
      <w:r w:rsidRPr="005C059C">
        <w:rPr>
          <w:sz w:val="22"/>
        </w:rPr>
        <w:footnoteRef/>
      </w:r>
      <w:r w:rsidRPr="005C059C">
        <w:rPr>
          <w:sz w:val="22"/>
        </w:rPr>
        <w:t xml:space="preserve"> </w:t>
      </w:r>
      <w:r w:rsidRPr="005C059C">
        <w:rPr>
          <w:bCs/>
          <w:sz w:val="22"/>
        </w:rPr>
        <w:t>Мильтон Д. Ареопагитика: Речь о свободе печати, обращенная к английскому парламенту // О свободе: Антология западноевропейской классической либеральной. – М.: Наука, 1995. С.19–47</w:t>
      </w:r>
    </w:p>
  </w:footnote>
  <w:footnote w:id="3">
    <w:p w14:paraId="483145D8" w14:textId="6CE43110" w:rsidR="00676877" w:rsidRPr="005C059C" w:rsidRDefault="00676877">
      <w:pPr>
        <w:rPr>
          <w:sz w:val="22"/>
        </w:rPr>
      </w:pPr>
      <w:r w:rsidRPr="005C059C">
        <w:rPr>
          <w:sz w:val="22"/>
        </w:rPr>
        <w:footnoteRef/>
      </w:r>
      <w:r w:rsidRPr="005C059C">
        <w:rPr>
          <w:sz w:val="22"/>
        </w:rPr>
        <w:t xml:space="preserve"> </w:t>
      </w:r>
      <w:r w:rsidRPr="005C059C">
        <w:rPr>
          <w:bCs/>
          <w:sz w:val="22"/>
        </w:rPr>
        <w:t>Локк Дж. Два трактата о правлении. // Локк Дж. Сочинения: В 3 т. – Т.3. – М.: Мысль, 1988. –668 с.</w:t>
      </w:r>
    </w:p>
  </w:footnote>
  <w:footnote w:id="4">
    <w:p w14:paraId="792E67B7" w14:textId="6A9E3AA7" w:rsidR="00676877" w:rsidRPr="005C059C" w:rsidRDefault="00676877">
      <w:pPr>
        <w:rPr>
          <w:sz w:val="22"/>
        </w:rPr>
      </w:pPr>
      <w:r w:rsidRPr="005C059C">
        <w:rPr>
          <w:sz w:val="22"/>
        </w:rPr>
        <w:footnoteRef/>
      </w:r>
      <w:r w:rsidRPr="005C059C">
        <w:rPr>
          <w:sz w:val="22"/>
        </w:rPr>
        <w:t xml:space="preserve"> </w:t>
      </w:r>
      <w:r w:rsidRPr="005C059C">
        <w:rPr>
          <w:bCs/>
          <w:sz w:val="22"/>
        </w:rPr>
        <w:t>Юм Д. Трактат о человеческой природе. Исследование о человеческом познании. Минск: Попурри, 1998. – 716 с.</w:t>
      </w:r>
    </w:p>
  </w:footnote>
  <w:footnote w:id="5">
    <w:p w14:paraId="2BBD2FAA" w14:textId="749F35BC" w:rsidR="00676877" w:rsidRPr="005C059C" w:rsidRDefault="00676877">
      <w:pPr>
        <w:rPr>
          <w:sz w:val="22"/>
        </w:rPr>
      </w:pPr>
      <w:r w:rsidRPr="005C059C">
        <w:rPr>
          <w:sz w:val="22"/>
        </w:rPr>
        <w:footnoteRef/>
      </w:r>
      <w:r w:rsidRPr="005C059C">
        <w:rPr>
          <w:sz w:val="22"/>
        </w:rPr>
        <w:t xml:space="preserve"> </w:t>
      </w:r>
      <w:r w:rsidRPr="005C059C">
        <w:rPr>
          <w:bCs/>
          <w:sz w:val="22"/>
        </w:rPr>
        <w:t>Монтескье Ш.Л. О духе законов. – М.: Мысль, 1999. –674 с</w:t>
      </w:r>
    </w:p>
  </w:footnote>
  <w:footnote w:id="6">
    <w:p w14:paraId="48B73EEF" w14:textId="2433FD80" w:rsidR="00676877" w:rsidRPr="005C059C" w:rsidRDefault="00676877">
      <w:pPr>
        <w:rPr>
          <w:sz w:val="22"/>
          <w:lang w:val="en-US"/>
        </w:rPr>
      </w:pPr>
      <w:r w:rsidRPr="005C059C">
        <w:rPr>
          <w:sz w:val="22"/>
        </w:rPr>
        <w:footnoteRef/>
      </w:r>
      <w:r w:rsidRPr="005C059C">
        <w:rPr>
          <w:sz w:val="22"/>
        </w:rPr>
        <w:t xml:space="preserve"> </w:t>
      </w:r>
      <w:r w:rsidRPr="005C059C">
        <w:rPr>
          <w:bCs/>
          <w:sz w:val="22"/>
        </w:rPr>
        <w:t>Милль Д.С. О Свободе. Антология мировой либеральной мысли (I половины ХХ века) / Пер. с англ. А</w:t>
      </w:r>
      <w:r w:rsidRPr="005C059C">
        <w:rPr>
          <w:bCs/>
          <w:sz w:val="22"/>
          <w:lang w:val="en-US"/>
        </w:rPr>
        <w:t xml:space="preserve">. </w:t>
      </w:r>
      <w:r w:rsidRPr="005C059C">
        <w:rPr>
          <w:bCs/>
          <w:sz w:val="22"/>
        </w:rPr>
        <w:t>Н</w:t>
      </w:r>
      <w:r w:rsidRPr="005C059C">
        <w:rPr>
          <w:bCs/>
          <w:sz w:val="22"/>
          <w:lang w:val="en-US"/>
        </w:rPr>
        <w:t xml:space="preserve">. </w:t>
      </w:r>
      <w:r w:rsidRPr="005C059C">
        <w:rPr>
          <w:bCs/>
          <w:sz w:val="22"/>
        </w:rPr>
        <w:t>Неведомского</w:t>
      </w:r>
      <w:r w:rsidRPr="005C059C">
        <w:rPr>
          <w:bCs/>
          <w:sz w:val="22"/>
          <w:lang w:val="en-US"/>
        </w:rPr>
        <w:t xml:space="preserve">. </w:t>
      </w:r>
      <w:r w:rsidRPr="005C059C">
        <w:rPr>
          <w:bCs/>
          <w:sz w:val="22"/>
        </w:rPr>
        <w:t>М</w:t>
      </w:r>
      <w:r w:rsidRPr="005C059C">
        <w:rPr>
          <w:bCs/>
          <w:sz w:val="22"/>
          <w:lang w:val="en-US"/>
        </w:rPr>
        <w:t xml:space="preserve">.: </w:t>
      </w:r>
      <w:r w:rsidRPr="005C059C">
        <w:rPr>
          <w:bCs/>
          <w:sz w:val="22"/>
        </w:rPr>
        <w:t>Прогресс</w:t>
      </w:r>
      <w:r w:rsidRPr="005C059C">
        <w:rPr>
          <w:bCs/>
          <w:sz w:val="22"/>
          <w:lang w:val="en-US"/>
        </w:rPr>
        <w:t>–</w:t>
      </w:r>
      <w:r w:rsidRPr="005C059C">
        <w:rPr>
          <w:bCs/>
          <w:sz w:val="22"/>
        </w:rPr>
        <w:t>Традиция</w:t>
      </w:r>
      <w:r w:rsidRPr="005C059C">
        <w:rPr>
          <w:bCs/>
          <w:sz w:val="22"/>
          <w:lang w:val="en-US"/>
        </w:rPr>
        <w:t xml:space="preserve">, 2000. – </w:t>
      </w:r>
      <w:r w:rsidRPr="005C059C">
        <w:rPr>
          <w:bCs/>
          <w:sz w:val="22"/>
        </w:rPr>
        <w:t>С</w:t>
      </w:r>
      <w:r w:rsidRPr="005C059C">
        <w:rPr>
          <w:bCs/>
          <w:sz w:val="22"/>
          <w:lang w:val="en-US"/>
        </w:rPr>
        <w:t>.288–392</w:t>
      </w:r>
    </w:p>
  </w:footnote>
  <w:footnote w:id="7">
    <w:p w14:paraId="11848072" w14:textId="4951F6C5" w:rsidR="00676877" w:rsidRPr="005C059C" w:rsidRDefault="00676877">
      <w:pPr>
        <w:rPr>
          <w:sz w:val="22"/>
          <w:lang w:val="en-US"/>
        </w:rPr>
      </w:pPr>
      <w:r w:rsidRPr="005C059C">
        <w:rPr>
          <w:sz w:val="22"/>
        </w:rPr>
        <w:footnoteRef/>
      </w:r>
      <w:r w:rsidRPr="005C059C">
        <w:rPr>
          <w:sz w:val="22"/>
          <w:lang w:val="en-US"/>
        </w:rPr>
        <w:t xml:space="preserve"> </w:t>
      </w:r>
      <w:r w:rsidRPr="005C059C">
        <w:rPr>
          <w:bCs/>
          <w:sz w:val="22"/>
          <w:lang w:val="en-US"/>
        </w:rPr>
        <w:t>Lasswell H.D. The structure and function of communication in society // The Communication of Ideas. / Ed.: L. Bryson.– New York: Harper and Brothers, 1948 –p. 37–51</w:t>
      </w:r>
    </w:p>
  </w:footnote>
  <w:footnote w:id="8">
    <w:p w14:paraId="509EAAFA" w14:textId="43B0D8C8" w:rsidR="00676877" w:rsidRPr="005C059C" w:rsidRDefault="00676877">
      <w:pPr>
        <w:rPr>
          <w:sz w:val="22"/>
          <w:lang w:val="en-US"/>
        </w:rPr>
      </w:pPr>
      <w:r w:rsidRPr="005C059C">
        <w:rPr>
          <w:sz w:val="22"/>
        </w:rPr>
        <w:footnoteRef/>
      </w:r>
      <w:r w:rsidRPr="005C059C">
        <w:rPr>
          <w:sz w:val="22"/>
          <w:lang w:val="en-US"/>
        </w:rPr>
        <w:t xml:space="preserve"> </w:t>
      </w:r>
      <w:r w:rsidRPr="005C059C">
        <w:rPr>
          <w:bCs/>
          <w:sz w:val="22"/>
          <w:lang w:val="en-US"/>
        </w:rPr>
        <w:t>Lazarsfeld P., Berelson B., Gaudet H. The People’s Choice: How the Voter makes up his Mind in a Presidential Campaign. Third Edition. – N.Y.: Columbia University Press, 1968 –p.179; Lazarsfeld, P., Merton, R. Mass Communication, Popular Taste and Organized Social Action // Bryson L. The Communication of Ideas. N.Y.: Harper and Brothers, 1948. –pp.95–118</w:t>
      </w:r>
    </w:p>
  </w:footnote>
  <w:footnote w:id="9">
    <w:p w14:paraId="152620A6" w14:textId="7CA19176" w:rsidR="00676877" w:rsidRPr="005C059C" w:rsidRDefault="00676877">
      <w:pPr>
        <w:rPr>
          <w:sz w:val="22"/>
        </w:rPr>
      </w:pPr>
      <w:r w:rsidRPr="005C059C">
        <w:rPr>
          <w:sz w:val="22"/>
        </w:rPr>
        <w:footnoteRef/>
      </w:r>
      <w:r w:rsidRPr="005C059C">
        <w:rPr>
          <w:sz w:val="22"/>
          <w:lang w:val="en-US"/>
        </w:rPr>
        <w:t xml:space="preserve"> </w:t>
      </w:r>
      <w:r w:rsidRPr="005C059C">
        <w:rPr>
          <w:bCs/>
          <w:sz w:val="22"/>
          <w:lang w:val="en-US"/>
        </w:rPr>
        <w:t>The politics of the Developing Areas/ Eds.: G.A. Almond, J.S. Coleman. – Princeton: Princeton University Press, 1960. – 591 p.; The Dictionary of Political Analysis / Eds.: J.C. Plano, R.E. Riggs, H.S. Robin. ABC</w:t>
      </w:r>
      <w:r w:rsidRPr="005C059C">
        <w:rPr>
          <w:bCs/>
          <w:sz w:val="22"/>
        </w:rPr>
        <w:t xml:space="preserve"> – </w:t>
      </w:r>
      <w:r w:rsidRPr="005C059C">
        <w:rPr>
          <w:bCs/>
          <w:sz w:val="22"/>
          <w:lang w:val="en-US"/>
        </w:rPr>
        <w:t>Clio</w:t>
      </w:r>
      <w:r w:rsidRPr="005C059C">
        <w:rPr>
          <w:bCs/>
          <w:sz w:val="22"/>
        </w:rPr>
        <w:t xml:space="preserve">. </w:t>
      </w:r>
      <w:r w:rsidRPr="005C059C">
        <w:rPr>
          <w:bCs/>
          <w:sz w:val="22"/>
          <w:lang w:val="en-US"/>
        </w:rPr>
        <w:t>Santa</w:t>
      </w:r>
      <w:r w:rsidRPr="005C059C">
        <w:rPr>
          <w:bCs/>
          <w:sz w:val="22"/>
        </w:rPr>
        <w:t xml:space="preserve"> </w:t>
      </w:r>
      <w:r w:rsidRPr="005C059C">
        <w:rPr>
          <w:bCs/>
          <w:sz w:val="22"/>
          <w:lang w:val="en-US"/>
        </w:rPr>
        <w:t>Barbara</w:t>
      </w:r>
      <w:r w:rsidRPr="005C059C">
        <w:rPr>
          <w:bCs/>
          <w:sz w:val="22"/>
        </w:rPr>
        <w:t xml:space="preserve">. </w:t>
      </w:r>
      <w:r w:rsidRPr="005C059C">
        <w:rPr>
          <w:bCs/>
          <w:sz w:val="22"/>
          <w:lang w:val="en-US"/>
        </w:rPr>
        <w:t>USA</w:t>
      </w:r>
      <w:r w:rsidRPr="005C059C">
        <w:rPr>
          <w:bCs/>
          <w:sz w:val="22"/>
        </w:rPr>
        <w:t xml:space="preserve"> – </w:t>
      </w:r>
      <w:r w:rsidRPr="005C059C">
        <w:rPr>
          <w:bCs/>
          <w:sz w:val="22"/>
          <w:lang w:val="en-US"/>
        </w:rPr>
        <w:t>Great</w:t>
      </w:r>
      <w:r w:rsidRPr="005C059C">
        <w:rPr>
          <w:bCs/>
          <w:sz w:val="22"/>
        </w:rPr>
        <w:t xml:space="preserve"> </w:t>
      </w:r>
      <w:r w:rsidRPr="005C059C">
        <w:rPr>
          <w:bCs/>
          <w:sz w:val="22"/>
          <w:lang w:val="en-US"/>
        </w:rPr>
        <w:t>Britain</w:t>
      </w:r>
      <w:r w:rsidRPr="005C059C">
        <w:rPr>
          <w:bCs/>
          <w:sz w:val="22"/>
        </w:rPr>
        <w:t xml:space="preserve">, 1982. –197 </w:t>
      </w:r>
      <w:r w:rsidRPr="005C059C">
        <w:rPr>
          <w:bCs/>
          <w:sz w:val="22"/>
          <w:lang w:val="en-US"/>
        </w:rPr>
        <w:t>p</w:t>
      </w:r>
    </w:p>
  </w:footnote>
  <w:footnote w:id="10">
    <w:p w14:paraId="20A35F29" w14:textId="4B9EE4C8" w:rsidR="00676877" w:rsidRPr="005C059C" w:rsidRDefault="00676877">
      <w:pPr>
        <w:rPr>
          <w:sz w:val="22"/>
        </w:rPr>
      </w:pPr>
      <w:r w:rsidRPr="005C059C">
        <w:rPr>
          <w:sz w:val="22"/>
        </w:rPr>
        <w:footnoteRef/>
      </w:r>
      <w:r w:rsidRPr="005C059C">
        <w:rPr>
          <w:sz w:val="22"/>
        </w:rPr>
        <w:t xml:space="preserve"> Анохина Н.В. Влияние средств массовой информации на электоральное поведение: основные подходы // Вестник Самарского государственного университета, 2000. №1. –С. 26–38.</w:t>
      </w:r>
    </w:p>
  </w:footnote>
  <w:footnote w:id="11">
    <w:p w14:paraId="71EB5947" w14:textId="012813DC" w:rsidR="00676877" w:rsidRPr="005C059C" w:rsidRDefault="00676877">
      <w:pPr>
        <w:rPr>
          <w:sz w:val="22"/>
        </w:rPr>
      </w:pPr>
      <w:r w:rsidRPr="005C059C">
        <w:rPr>
          <w:sz w:val="22"/>
        </w:rPr>
        <w:footnoteRef/>
      </w:r>
      <w:r w:rsidRPr="005C059C">
        <w:rPr>
          <w:sz w:val="22"/>
        </w:rPr>
        <w:t xml:space="preserve"> Иванов Д. В. Виртуализация общества. Версия 2.0. СПб.: Петербургское Востоковедение, 2002. –224 с.</w:t>
      </w:r>
    </w:p>
  </w:footnote>
  <w:footnote w:id="12">
    <w:p w14:paraId="3B042CDC" w14:textId="44CE83C3" w:rsidR="00676877" w:rsidRPr="00C977FF" w:rsidRDefault="00676877">
      <w:r w:rsidRPr="005C059C">
        <w:rPr>
          <w:sz w:val="22"/>
        </w:rPr>
        <w:footnoteRef/>
      </w:r>
      <w:r w:rsidRPr="005C059C">
        <w:rPr>
          <w:sz w:val="22"/>
        </w:rPr>
        <w:t xml:space="preserve"> Луман Н. Реальность массмедиа. М.: Праксис, 2005. –256 с.</w:t>
      </w:r>
    </w:p>
  </w:footnote>
  <w:footnote w:id="13">
    <w:p w14:paraId="7503D705" w14:textId="09112AEB" w:rsidR="00676877" w:rsidRPr="00C977FF" w:rsidRDefault="00676877">
      <w:pPr>
        <w:rPr>
          <w:lang w:val="en-US"/>
        </w:rPr>
      </w:pPr>
      <w:r w:rsidRPr="00676877">
        <w:rPr>
          <w:sz w:val="22"/>
        </w:rPr>
        <w:footnoteRef/>
      </w:r>
      <w:r w:rsidRPr="00676877">
        <w:rPr>
          <w:sz w:val="22"/>
        </w:rPr>
        <w:t xml:space="preserve"> Чайковский Д.В. Проблема управления в контексте общества информации и коммуникации // Известия Томского политехнического университета, 2010. </w:t>
      </w:r>
      <w:r w:rsidRPr="00676877">
        <w:rPr>
          <w:sz w:val="22"/>
          <w:lang w:val="en-US"/>
        </w:rPr>
        <w:t>№6. –</w:t>
      </w:r>
      <w:r w:rsidRPr="00676877">
        <w:rPr>
          <w:sz w:val="22"/>
        </w:rPr>
        <w:t>С</w:t>
      </w:r>
      <w:r w:rsidRPr="00676877">
        <w:rPr>
          <w:sz w:val="22"/>
          <w:lang w:val="en-US"/>
        </w:rPr>
        <w:t>. 100–104.</w:t>
      </w:r>
    </w:p>
  </w:footnote>
  <w:footnote w:id="14">
    <w:p w14:paraId="42F7531F"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w:t>
      </w:r>
      <w:r w:rsidRPr="005C059C">
        <w:rPr>
          <w:rFonts w:cs="Times New Roman"/>
          <w:iCs/>
          <w:sz w:val="22"/>
          <w:szCs w:val="22"/>
          <w:lang w:val="en-US"/>
        </w:rPr>
        <w:t>Lazarsfeld P.F., Berelson B., Gaudet H.</w:t>
      </w:r>
      <w:r w:rsidRPr="005C059C">
        <w:rPr>
          <w:rFonts w:cs="Times New Roman"/>
          <w:i/>
          <w:iCs/>
          <w:sz w:val="22"/>
          <w:szCs w:val="22"/>
          <w:lang w:val="en-US"/>
        </w:rPr>
        <w:t xml:space="preserve"> </w:t>
      </w:r>
      <w:r w:rsidRPr="005C059C">
        <w:rPr>
          <w:rFonts w:cs="Times New Roman"/>
          <w:sz w:val="22"/>
          <w:szCs w:val="22"/>
          <w:lang w:val="en-US"/>
        </w:rPr>
        <w:t>The people’s choice: How the voter makes up his mind in a presidential campaign. – N.Y.: Columbia University Press, 1948. - P. 152.</w:t>
      </w:r>
    </w:p>
  </w:footnote>
  <w:footnote w:id="15">
    <w:p w14:paraId="253CA1C2" w14:textId="77777777" w:rsidR="00676877" w:rsidRPr="005C059C" w:rsidRDefault="00676877" w:rsidP="009332EE">
      <w:pPr>
        <w:spacing w:line="240" w:lineRule="auto"/>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Bennett, W. L. A new era of minimal effects? The changing foundations of political communication / W.L. Bennett, S. Iyengar //  </w:t>
      </w:r>
      <w:r w:rsidRPr="005C059C">
        <w:rPr>
          <w:rFonts w:cs="Times New Roman"/>
          <w:iCs/>
          <w:sz w:val="22"/>
          <w:szCs w:val="22"/>
          <w:lang w:val="en-US"/>
        </w:rPr>
        <w:t xml:space="preserve">Journal of Communication. – 2008. –Vol. </w:t>
      </w:r>
      <w:r w:rsidRPr="005C059C">
        <w:rPr>
          <w:rFonts w:cs="Times New Roman"/>
          <w:sz w:val="22"/>
          <w:szCs w:val="22"/>
          <w:lang w:val="en-US"/>
        </w:rPr>
        <w:t>58. – Issue 4. – P. 709.</w:t>
      </w:r>
    </w:p>
  </w:footnote>
  <w:footnote w:id="16">
    <w:p w14:paraId="22164C9F" w14:textId="77777777" w:rsidR="00676877" w:rsidRPr="00475E28" w:rsidRDefault="00676877" w:rsidP="009332EE">
      <w:pPr>
        <w:rPr>
          <w:rFonts w:cs="Times New Roman"/>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w:t>
      </w:r>
      <w:r w:rsidRPr="005C059C">
        <w:rPr>
          <w:rFonts w:cs="Times New Roman"/>
          <w:iCs/>
          <w:sz w:val="22"/>
          <w:szCs w:val="22"/>
          <w:lang w:val="en-US"/>
        </w:rPr>
        <w:t>Festinger L.</w:t>
      </w:r>
      <w:r w:rsidRPr="005C059C">
        <w:rPr>
          <w:rFonts w:cs="Times New Roman"/>
          <w:sz w:val="22"/>
          <w:szCs w:val="22"/>
          <w:lang w:val="en-US"/>
        </w:rPr>
        <w:t xml:space="preserve"> A Theory of Cognitive Dissonance. – Stanford, CA: Stanford University Press, 1957. – 291 p.</w:t>
      </w:r>
      <w:r w:rsidRPr="00475E28">
        <w:rPr>
          <w:rFonts w:cs="Times New Roman"/>
          <w:lang w:val="en-US"/>
        </w:rPr>
        <w:t xml:space="preserve"> </w:t>
      </w:r>
    </w:p>
  </w:footnote>
  <w:footnote w:id="17">
    <w:p w14:paraId="4C862BA1"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w:t>
      </w:r>
      <w:r w:rsidRPr="005C059C">
        <w:rPr>
          <w:rFonts w:cs="Times New Roman"/>
          <w:iCs/>
          <w:sz w:val="22"/>
          <w:szCs w:val="22"/>
          <w:lang w:val="en-US"/>
        </w:rPr>
        <w:t>Katz E., Blumler J. G., Gurevitch M.</w:t>
      </w:r>
      <w:r w:rsidRPr="005C059C">
        <w:rPr>
          <w:rFonts w:cs="Times New Roman"/>
          <w:b/>
          <w:bCs/>
          <w:sz w:val="22"/>
          <w:szCs w:val="22"/>
          <w:lang w:val="en-US"/>
        </w:rPr>
        <w:t xml:space="preserve"> </w:t>
      </w:r>
      <w:r w:rsidRPr="005C059C">
        <w:rPr>
          <w:rFonts w:cs="Times New Roman"/>
          <w:sz w:val="22"/>
          <w:szCs w:val="22"/>
          <w:lang w:val="en-US"/>
        </w:rPr>
        <w:t xml:space="preserve">Utilization of mass communication by the individual // The Uses of Mass Communications: </w:t>
      </w:r>
      <w:r w:rsidRPr="005C059C">
        <w:rPr>
          <w:rFonts w:cs="Times New Roman"/>
          <w:iCs/>
          <w:sz w:val="22"/>
          <w:szCs w:val="22"/>
          <w:lang w:val="en-US"/>
        </w:rPr>
        <w:t>Current perspectives on gratifications research</w:t>
      </w:r>
      <w:r w:rsidRPr="005C059C">
        <w:rPr>
          <w:rFonts w:cs="Times New Roman"/>
          <w:sz w:val="22"/>
          <w:szCs w:val="22"/>
          <w:lang w:val="en-US"/>
        </w:rPr>
        <w:t>.</w:t>
      </w:r>
      <w:r w:rsidRPr="005C059C">
        <w:rPr>
          <w:rFonts w:cs="Times New Roman"/>
          <w:b/>
          <w:bCs/>
          <w:sz w:val="22"/>
          <w:szCs w:val="22"/>
          <w:lang w:val="en-US"/>
        </w:rPr>
        <w:t xml:space="preserve"> – </w:t>
      </w:r>
      <w:r w:rsidRPr="005C059C">
        <w:rPr>
          <w:rFonts w:cs="Times New Roman"/>
          <w:sz w:val="22"/>
          <w:szCs w:val="22"/>
          <w:lang w:val="en-US"/>
        </w:rPr>
        <w:t>Beverly Hills, CA: Sage, 1974. - Pp. 19-32.</w:t>
      </w:r>
    </w:p>
  </w:footnote>
  <w:footnote w:id="18">
    <w:p w14:paraId="52449E59"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w:t>
      </w:r>
      <w:r w:rsidRPr="005C059C">
        <w:rPr>
          <w:rFonts w:cs="Times New Roman"/>
          <w:iCs/>
          <w:sz w:val="22"/>
          <w:szCs w:val="22"/>
          <w:lang w:val="en-US"/>
        </w:rPr>
        <w:t>Gerbner G.</w:t>
      </w:r>
      <w:r w:rsidRPr="005C059C">
        <w:rPr>
          <w:rFonts w:cs="Times New Roman"/>
          <w:b/>
          <w:bCs/>
          <w:sz w:val="22"/>
          <w:szCs w:val="22"/>
          <w:lang w:val="en-US"/>
        </w:rPr>
        <w:t xml:space="preserve"> </w:t>
      </w:r>
      <w:r w:rsidRPr="005C059C">
        <w:rPr>
          <w:rFonts w:cs="Times New Roman"/>
          <w:sz w:val="22"/>
          <w:szCs w:val="22"/>
          <w:lang w:val="en-US"/>
        </w:rPr>
        <w:t xml:space="preserve">Mass media and human communication theory // Human Communication Theory. – New York: Holt, Rinehart And Winston, 1967. – Pp. 40-60; </w:t>
      </w:r>
      <w:r w:rsidRPr="005C059C">
        <w:rPr>
          <w:rFonts w:cs="Times New Roman"/>
          <w:iCs/>
          <w:sz w:val="22"/>
          <w:szCs w:val="22"/>
          <w:lang w:val="en-US"/>
        </w:rPr>
        <w:t xml:space="preserve">Gerbner G. </w:t>
      </w:r>
      <w:r w:rsidRPr="005C059C">
        <w:rPr>
          <w:rFonts w:cs="Times New Roman"/>
          <w:sz w:val="22"/>
          <w:szCs w:val="22"/>
          <w:lang w:val="en-US"/>
        </w:rPr>
        <w:t xml:space="preserve">Toward a General Model of Communication. // </w:t>
      </w:r>
      <w:r w:rsidRPr="005C059C">
        <w:rPr>
          <w:rFonts w:cs="Times New Roman"/>
          <w:iCs/>
          <w:sz w:val="22"/>
          <w:szCs w:val="22"/>
          <w:lang w:val="en-US"/>
        </w:rPr>
        <w:t xml:space="preserve">Audio-Visual Communication Review. – </w:t>
      </w:r>
      <w:r w:rsidRPr="005C059C">
        <w:rPr>
          <w:rFonts w:cs="Times New Roman"/>
          <w:sz w:val="22"/>
          <w:szCs w:val="22"/>
          <w:lang w:val="en-US"/>
        </w:rPr>
        <w:t>Vol. 4. – 1956. – Pp. 171-199.</w:t>
      </w:r>
    </w:p>
  </w:footnote>
  <w:footnote w:id="19">
    <w:p w14:paraId="2D7B9486" w14:textId="77777777" w:rsidR="00676877" w:rsidRPr="005C059C" w:rsidRDefault="00676877" w:rsidP="009332EE">
      <w:pPr>
        <w:rPr>
          <w:sz w:val="22"/>
          <w:szCs w:val="22"/>
          <w:lang w:val="en-US"/>
        </w:rPr>
      </w:pPr>
      <w:r w:rsidRPr="005C059C">
        <w:rPr>
          <w:sz w:val="22"/>
          <w:szCs w:val="22"/>
        </w:rPr>
        <w:footnoteRef/>
      </w:r>
      <w:r w:rsidRPr="005C059C">
        <w:rPr>
          <w:sz w:val="22"/>
          <w:szCs w:val="22"/>
          <w:lang w:val="en-US"/>
        </w:rPr>
        <w:t xml:space="preserve"> </w:t>
      </w:r>
      <w:r w:rsidRPr="005C059C">
        <w:rPr>
          <w:sz w:val="22"/>
          <w:szCs w:val="22"/>
        </w:rPr>
        <w:t>См</w:t>
      </w:r>
      <w:r w:rsidRPr="005C059C">
        <w:rPr>
          <w:sz w:val="22"/>
          <w:szCs w:val="22"/>
          <w:lang w:val="en-US"/>
        </w:rPr>
        <w:t>.: Shaw D.L., McCombs M.E. The Emergence of American Political Issues: The Agenda-Setting Function of the Press. – St. Paul, MN: West, 1977. – 224 p.</w:t>
      </w:r>
    </w:p>
  </w:footnote>
  <w:footnote w:id="20">
    <w:p w14:paraId="78FDAA80" w14:textId="77777777" w:rsidR="00676877" w:rsidRPr="005C059C" w:rsidRDefault="00676877" w:rsidP="009332EE">
      <w:pPr>
        <w:spacing w:line="240" w:lineRule="auto"/>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w:t>
      </w:r>
      <w:r w:rsidRPr="005C059C">
        <w:rPr>
          <w:rFonts w:cs="Times New Roman"/>
          <w:iCs/>
          <w:sz w:val="22"/>
          <w:szCs w:val="22"/>
          <w:lang w:val="en-US"/>
        </w:rPr>
        <w:t>Easton D</w:t>
      </w:r>
      <w:r w:rsidRPr="005C059C">
        <w:rPr>
          <w:rFonts w:cs="Times New Roman"/>
          <w:sz w:val="22"/>
          <w:szCs w:val="22"/>
          <w:lang w:val="en-US"/>
        </w:rPr>
        <w:t>. A Framework for Political Analysis. – Chicago: University of Chicago Press, 1979. – p. 158.</w:t>
      </w:r>
    </w:p>
  </w:footnote>
  <w:footnote w:id="21">
    <w:p w14:paraId="3682D7D4" w14:textId="77777777" w:rsidR="00676877" w:rsidRPr="005C059C" w:rsidRDefault="00676877" w:rsidP="009332EE">
      <w:pPr>
        <w:spacing w:line="240" w:lineRule="auto"/>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Almond G., Coleman J. The Politics of The Development Areas. – Princeton, N.J.: Princeton University Press, 1960. – 591 p.</w:t>
      </w:r>
    </w:p>
  </w:footnote>
  <w:footnote w:id="22">
    <w:p w14:paraId="549EA613" w14:textId="77777777" w:rsidR="00676877" w:rsidRPr="005C059C" w:rsidRDefault="00676877" w:rsidP="009332EE">
      <w:pPr>
        <w:spacing w:line="240" w:lineRule="auto"/>
        <w:rPr>
          <w:rFonts w:eastAsia="TimesNewRomanPSMT" w:cs="Times New Roman"/>
          <w:sz w:val="22"/>
          <w:szCs w:val="22"/>
        </w:rPr>
      </w:pPr>
      <w:r w:rsidRPr="005C059C">
        <w:rPr>
          <w:sz w:val="22"/>
          <w:szCs w:val="22"/>
        </w:rPr>
        <w:footnoteRef/>
      </w:r>
      <w:r w:rsidRPr="005C059C">
        <w:rPr>
          <w:rFonts w:cs="Times New Roman"/>
          <w:sz w:val="22"/>
          <w:szCs w:val="22"/>
        </w:rPr>
        <w:t xml:space="preserve"> Мангейм Дж. Б., Рич Р. К. Анализ общественной политики и оценка программ //</w:t>
      </w:r>
      <w:r w:rsidRPr="005C059C">
        <w:rPr>
          <w:sz w:val="22"/>
          <w:szCs w:val="22"/>
        </w:rPr>
        <w:t xml:space="preserve"> «Полис» («Политические исследования»). – 1991. – №3. С. 174-180.</w:t>
      </w:r>
    </w:p>
  </w:footnote>
  <w:footnote w:id="23">
    <w:p w14:paraId="6555FA5F" w14:textId="77777777" w:rsidR="00676877" w:rsidRPr="005C059C" w:rsidRDefault="00676877" w:rsidP="009332EE">
      <w:pPr>
        <w:rPr>
          <w:rFonts w:cs="Times New Roman"/>
          <w:sz w:val="22"/>
          <w:szCs w:val="22"/>
        </w:rPr>
      </w:pPr>
      <w:r w:rsidRPr="005C059C">
        <w:rPr>
          <w:sz w:val="22"/>
          <w:szCs w:val="22"/>
        </w:rPr>
        <w:footnoteRef/>
      </w:r>
      <w:r w:rsidRPr="005C059C">
        <w:rPr>
          <w:rFonts w:cs="Times New Roman"/>
          <w:sz w:val="22"/>
          <w:szCs w:val="22"/>
        </w:rPr>
        <w:t xml:space="preserve"> Крейг, Р. Т. Теория коммуникации как область знания // Компаративистика III. Альманах сравнитель</w:t>
      </w:r>
      <w:r w:rsidRPr="005C059C">
        <w:rPr>
          <w:rFonts w:cs="Times New Roman"/>
          <w:sz w:val="22"/>
          <w:szCs w:val="22"/>
        </w:rPr>
        <w:softHyphen/>
        <w:t>ных социогуманитарных исследований; под ред. Л. А. Вербицкой, В. В.</w:t>
      </w:r>
      <w:r w:rsidRPr="00475E28">
        <w:rPr>
          <w:rFonts w:cs="Times New Roman"/>
        </w:rPr>
        <w:t xml:space="preserve"> </w:t>
      </w:r>
      <w:r w:rsidRPr="005C059C">
        <w:rPr>
          <w:rFonts w:cs="Times New Roman"/>
          <w:sz w:val="22"/>
          <w:szCs w:val="22"/>
        </w:rPr>
        <w:t>Васильковой, В. В. Козловского, Н. Г. Скворцова. – СПб.: Социологическое общество им. М. М. Ковалевского, 2003. – С. 72.</w:t>
      </w:r>
    </w:p>
  </w:footnote>
  <w:footnote w:id="24">
    <w:p w14:paraId="2E72F5B0" w14:textId="77777777" w:rsidR="00676877" w:rsidRPr="005C059C" w:rsidRDefault="00676877" w:rsidP="009332EE">
      <w:pPr>
        <w:rPr>
          <w:rFonts w:cs="Times New Roman"/>
          <w:sz w:val="22"/>
          <w:szCs w:val="22"/>
        </w:rPr>
      </w:pPr>
      <w:r w:rsidRPr="005C059C">
        <w:rPr>
          <w:sz w:val="22"/>
          <w:szCs w:val="22"/>
        </w:rPr>
        <w:footnoteRef/>
      </w:r>
      <w:r w:rsidRPr="005C059C">
        <w:rPr>
          <w:rFonts w:cs="Times New Roman"/>
          <w:sz w:val="22"/>
          <w:szCs w:val="22"/>
        </w:rPr>
        <w:t xml:space="preserve"> Там же, с. 87.</w:t>
      </w:r>
    </w:p>
  </w:footnote>
  <w:footnote w:id="25">
    <w:p w14:paraId="0B483F5A" w14:textId="77777777" w:rsidR="00676877" w:rsidRPr="005C059C" w:rsidRDefault="00676877" w:rsidP="009332EE">
      <w:pPr>
        <w:rPr>
          <w:rFonts w:cs="Times New Roman"/>
          <w:sz w:val="22"/>
          <w:szCs w:val="22"/>
        </w:rPr>
      </w:pPr>
      <w:r w:rsidRPr="005C059C">
        <w:rPr>
          <w:sz w:val="22"/>
          <w:szCs w:val="22"/>
        </w:rPr>
        <w:footnoteRef/>
      </w:r>
      <w:r w:rsidRPr="005C059C">
        <w:rPr>
          <w:rFonts w:cs="Times New Roman"/>
          <w:sz w:val="22"/>
          <w:szCs w:val="22"/>
        </w:rPr>
        <w:t xml:space="preserve"> Крейг, Р. Т. Теория коммуникации как область знания  // Компаративистика III. Альманах сравнитель</w:t>
      </w:r>
      <w:r w:rsidRPr="005C059C">
        <w:rPr>
          <w:rFonts w:cs="Times New Roman"/>
          <w:sz w:val="22"/>
          <w:szCs w:val="22"/>
        </w:rPr>
        <w:softHyphen/>
        <w:t>ных социогуманитарных исследований; под ред. Л. А. Вербицкой, В. В. Васильковой, В. В. Козловского, Н. Г. Скворцова. – СПб.: Социологическое общество им. М. М. Ковалевского, 2003. – С. 95.</w:t>
      </w:r>
    </w:p>
  </w:footnote>
  <w:footnote w:id="26">
    <w:p w14:paraId="6DB30E13" w14:textId="77777777" w:rsidR="00676877" w:rsidRPr="005C059C" w:rsidRDefault="00676877" w:rsidP="009332EE">
      <w:pPr>
        <w:rPr>
          <w:rFonts w:cs="Times New Roman"/>
          <w:sz w:val="22"/>
          <w:szCs w:val="22"/>
        </w:rPr>
      </w:pPr>
      <w:r w:rsidRPr="005C059C">
        <w:rPr>
          <w:sz w:val="22"/>
          <w:szCs w:val="22"/>
        </w:rPr>
        <w:footnoteRef/>
      </w:r>
      <w:r w:rsidRPr="005C059C">
        <w:rPr>
          <w:rFonts w:cs="Times New Roman"/>
          <w:sz w:val="22"/>
          <w:szCs w:val="22"/>
        </w:rPr>
        <w:t xml:space="preserve"> Там же, с. 96.</w:t>
      </w:r>
    </w:p>
  </w:footnote>
  <w:footnote w:id="27">
    <w:p w14:paraId="092FD974" w14:textId="77777777" w:rsidR="00676877" w:rsidRPr="005C059C" w:rsidRDefault="00676877" w:rsidP="009332EE">
      <w:pPr>
        <w:rPr>
          <w:rFonts w:cs="Times New Roman"/>
          <w:sz w:val="22"/>
          <w:szCs w:val="22"/>
        </w:rPr>
      </w:pPr>
      <w:r w:rsidRPr="005C059C">
        <w:rPr>
          <w:sz w:val="22"/>
          <w:szCs w:val="22"/>
        </w:rPr>
        <w:footnoteRef/>
      </w:r>
      <w:r w:rsidRPr="005C059C">
        <w:rPr>
          <w:rFonts w:cs="Times New Roman"/>
          <w:sz w:val="22"/>
          <w:szCs w:val="22"/>
        </w:rPr>
        <w:t xml:space="preserve"> Там же, с. 100.</w:t>
      </w:r>
    </w:p>
  </w:footnote>
  <w:footnote w:id="28">
    <w:p w14:paraId="0BB5F602"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rPr>
        <w:t xml:space="preserve"> Крейг, Р. Т. Теория коммуникации как область знания // Компаративистика III. Альманах сравнитель</w:t>
      </w:r>
      <w:r w:rsidRPr="005C059C">
        <w:rPr>
          <w:rFonts w:cs="Times New Roman"/>
          <w:sz w:val="22"/>
          <w:szCs w:val="22"/>
        </w:rPr>
        <w:softHyphen/>
        <w:t>ных социогуманитарных исследований; под ред. Л. А. Вербицкой, В. В. Васильковой, В. В. Козловского, Н. Г. Скворцова. – СПб.: Социологическое общество им. М</w:t>
      </w:r>
      <w:r w:rsidRPr="005C059C">
        <w:rPr>
          <w:rFonts w:cs="Times New Roman"/>
          <w:sz w:val="22"/>
          <w:szCs w:val="22"/>
          <w:lang w:val="en-US"/>
        </w:rPr>
        <w:t xml:space="preserve">. </w:t>
      </w:r>
      <w:r w:rsidRPr="005C059C">
        <w:rPr>
          <w:rFonts w:cs="Times New Roman"/>
          <w:sz w:val="22"/>
          <w:szCs w:val="22"/>
        </w:rPr>
        <w:t>М</w:t>
      </w:r>
      <w:r w:rsidRPr="005C059C">
        <w:rPr>
          <w:rFonts w:cs="Times New Roman"/>
          <w:sz w:val="22"/>
          <w:szCs w:val="22"/>
          <w:lang w:val="en-US"/>
        </w:rPr>
        <w:t xml:space="preserve">. </w:t>
      </w:r>
      <w:r w:rsidRPr="005C059C">
        <w:rPr>
          <w:rFonts w:cs="Times New Roman"/>
          <w:sz w:val="22"/>
          <w:szCs w:val="22"/>
        </w:rPr>
        <w:t>Ковалевского</w:t>
      </w:r>
      <w:r w:rsidRPr="005C059C">
        <w:rPr>
          <w:rFonts w:cs="Times New Roman"/>
          <w:sz w:val="22"/>
          <w:szCs w:val="22"/>
          <w:lang w:val="en-US"/>
        </w:rPr>
        <w:t xml:space="preserve">, 2003. - </w:t>
      </w:r>
      <w:r w:rsidRPr="005C059C">
        <w:rPr>
          <w:rFonts w:cs="Times New Roman"/>
          <w:sz w:val="22"/>
          <w:szCs w:val="22"/>
        </w:rPr>
        <w:t>С</w:t>
      </w:r>
      <w:r w:rsidRPr="005C059C">
        <w:rPr>
          <w:rFonts w:cs="Times New Roman"/>
          <w:sz w:val="22"/>
          <w:szCs w:val="22"/>
          <w:lang w:val="en-US"/>
        </w:rPr>
        <w:t>. 102.</w:t>
      </w:r>
    </w:p>
  </w:footnote>
  <w:footnote w:id="29">
    <w:p w14:paraId="5EAB6D69"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Там</w:t>
      </w:r>
      <w:r w:rsidRPr="005C059C">
        <w:rPr>
          <w:rFonts w:cs="Times New Roman"/>
          <w:sz w:val="22"/>
          <w:szCs w:val="22"/>
          <w:lang w:val="en-US"/>
        </w:rPr>
        <w:t xml:space="preserve"> </w:t>
      </w:r>
      <w:r w:rsidRPr="005C059C">
        <w:rPr>
          <w:rFonts w:cs="Times New Roman"/>
          <w:sz w:val="22"/>
          <w:szCs w:val="22"/>
        </w:rPr>
        <w:t>же</w:t>
      </w:r>
      <w:r w:rsidRPr="005C059C">
        <w:rPr>
          <w:rFonts w:cs="Times New Roman"/>
          <w:sz w:val="22"/>
          <w:szCs w:val="22"/>
          <w:lang w:val="en-US"/>
        </w:rPr>
        <w:t xml:space="preserve">, </w:t>
      </w:r>
      <w:r w:rsidRPr="005C059C">
        <w:rPr>
          <w:rFonts w:cs="Times New Roman"/>
          <w:sz w:val="22"/>
          <w:szCs w:val="22"/>
        </w:rPr>
        <w:t>с</w:t>
      </w:r>
      <w:r w:rsidRPr="005C059C">
        <w:rPr>
          <w:rFonts w:cs="Times New Roman"/>
          <w:sz w:val="22"/>
          <w:szCs w:val="22"/>
          <w:lang w:val="en-US"/>
        </w:rPr>
        <w:t>. 104.</w:t>
      </w:r>
    </w:p>
  </w:footnote>
  <w:footnote w:id="30">
    <w:p w14:paraId="7191484E" w14:textId="77777777" w:rsidR="00676877" w:rsidRPr="005C059C" w:rsidRDefault="00676877" w:rsidP="009332EE">
      <w:pPr>
        <w:spacing w:line="240" w:lineRule="auto"/>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xml:space="preserve">.: Meadow R.G. </w:t>
      </w:r>
      <w:r w:rsidRPr="005C059C">
        <w:rPr>
          <w:rFonts w:cs="Times New Roman"/>
          <w:iCs/>
          <w:sz w:val="22"/>
          <w:szCs w:val="22"/>
          <w:lang w:val="en-US"/>
        </w:rPr>
        <w:t>Politics as Communication</w:t>
      </w:r>
      <w:r w:rsidRPr="005C059C">
        <w:rPr>
          <w:rFonts w:cs="Times New Roman"/>
          <w:sz w:val="22"/>
          <w:szCs w:val="22"/>
          <w:lang w:val="en-US"/>
        </w:rPr>
        <w:t xml:space="preserve">. – </w:t>
      </w:r>
      <w:r w:rsidRPr="005C059C">
        <w:rPr>
          <w:rFonts w:cs="Times New Roman"/>
          <w:iCs/>
          <w:sz w:val="22"/>
          <w:szCs w:val="22"/>
          <w:lang w:val="en-US"/>
        </w:rPr>
        <w:t xml:space="preserve"> </w:t>
      </w:r>
      <w:r w:rsidRPr="005C059C">
        <w:rPr>
          <w:rFonts w:cs="Times New Roman"/>
          <w:sz w:val="22"/>
          <w:szCs w:val="22"/>
          <w:lang w:val="en-US"/>
        </w:rPr>
        <w:t>Norwood, N.J.: Ablex Publishing Corporation, 1980. - P. 24.</w:t>
      </w:r>
    </w:p>
  </w:footnote>
  <w:footnote w:id="31">
    <w:p w14:paraId="6D8FDF81" w14:textId="77777777" w:rsidR="00676877" w:rsidRPr="005C059C" w:rsidRDefault="00676877" w:rsidP="009332EE">
      <w:pPr>
        <w:spacing w:line="240" w:lineRule="auto"/>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w:t>
      </w:r>
      <w:r w:rsidRPr="005C059C">
        <w:rPr>
          <w:rFonts w:cs="Times New Roman"/>
          <w:iCs/>
          <w:sz w:val="22"/>
          <w:szCs w:val="22"/>
          <w:lang w:val="en-US"/>
        </w:rPr>
        <w:t>Easton, D</w:t>
      </w:r>
      <w:r w:rsidRPr="005C059C">
        <w:rPr>
          <w:rFonts w:cs="Times New Roman"/>
          <w:sz w:val="22"/>
          <w:szCs w:val="22"/>
          <w:lang w:val="en-US"/>
        </w:rPr>
        <w:t>. A Framework for Political Analysis / D. Easton. – Chicago, Ill: University of Chicago Press, 1979. – 158 p.</w:t>
      </w:r>
    </w:p>
  </w:footnote>
  <w:footnote w:id="32">
    <w:p w14:paraId="437E4BC7" w14:textId="77777777" w:rsidR="00676877" w:rsidRPr="005C059C" w:rsidRDefault="00676877" w:rsidP="009332EE">
      <w:pPr>
        <w:rPr>
          <w:rFonts w:cs="Times New Roman"/>
          <w:sz w:val="22"/>
          <w:szCs w:val="22"/>
          <w:lang w:val="en-US"/>
        </w:rPr>
      </w:pPr>
      <w:r w:rsidRPr="005C059C">
        <w:rPr>
          <w:sz w:val="22"/>
          <w:szCs w:val="22"/>
        </w:rPr>
        <w:footnoteRef/>
      </w:r>
      <w:r w:rsidRPr="005C059C">
        <w:rPr>
          <w:rFonts w:cs="Times New Roman"/>
          <w:sz w:val="22"/>
          <w:szCs w:val="22"/>
          <w:lang w:val="en-US"/>
        </w:rPr>
        <w:t xml:space="preserve"> </w:t>
      </w:r>
      <w:r w:rsidRPr="005C059C">
        <w:rPr>
          <w:rFonts w:cs="Times New Roman"/>
          <w:sz w:val="22"/>
          <w:szCs w:val="22"/>
        </w:rPr>
        <w:t>См</w:t>
      </w:r>
      <w:r w:rsidRPr="005C059C">
        <w:rPr>
          <w:rFonts w:cs="Times New Roman"/>
          <w:sz w:val="22"/>
          <w:szCs w:val="22"/>
          <w:lang w:val="en-US"/>
        </w:rPr>
        <w:t>.: Almond G., Coleman J. The Politics of The Development Areas. – Princeton, N.J.: Princeton University Press, 1960. – 591 p.</w:t>
      </w:r>
    </w:p>
  </w:footnote>
  <w:footnote w:id="33">
    <w:p w14:paraId="5F2DEB21" w14:textId="77777777" w:rsidR="00676877" w:rsidRPr="005C059C" w:rsidRDefault="00676877" w:rsidP="003A6DE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Волочков, Т. Б. Влияние цифровых технологий Веб 2.0 на политический процесс / Т. Б. Волочков // Научные труды Республиканского института высшей школы. Философско-гуманитарные науки. – 2022. – № 21-1. – С. 32</w:t>
      </w:r>
    </w:p>
  </w:footnote>
  <w:footnote w:id="34">
    <w:p w14:paraId="7FA24905" w14:textId="77777777" w:rsidR="00676877" w:rsidRPr="005C059C" w:rsidRDefault="00676877" w:rsidP="003A6DE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Кулаковский, Р. К. PR-коммуникация в принятии и реализации политических решений / Р. К. Кулаковский // Развитие современной науки и технологий в условиях трансформационных процессов : сборник материалов</w:t>
      </w:r>
      <w:r w:rsidRPr="004F6E02">
        <w:rPr>
          <w:rFonts w:cs="Times New Roman"/>
        </w:rPr>
        <w:t xml:space="preserve"> </w:t>
      </w:r>
      <w:r w:rsidRPr="005C059C">
        <w:rPr>
          <w:rFonts w:cs="Times New Roman"/>
          <w:sz w:val="22"/>
          <w:szCs w:val="22"/>
        </w:rPr>
        <w:t>Международной научно-практической</w:t>
      </w:r>
      <w:r w:rsidRPr="004F6E02">
        <w:rPr>
          <w:rFonts w:cs="Times New Roman"/>
        </w:rPr>
        <w:t xml:space="preserve"> </w:t>
      </w:r>
      <w:r w:rsidRPr="005C059C">
        <w:rPr>
          <w:rFonts w:cs="Times New Roman"/>
          <w:sz w:val="22"/>
          <w:szCs w:val="22"/>
        </w:rPr>
        <w:t>конференции, Москва, 15 апреля 2022 года. – Москва: ИП Овчинников Михаил Артурович (Типография Алеф), 2022. – С. 59</w:t>
      </w:r>
    </w:p>
  </w:footnote>
  <w:footnote w:id="35">
    <w:p w14:paraId="0FD84493" w14:textId="77777777" w:rsidR="00676877" w:rsidRDefault="00676877" w:rsidP="003A6DED">
      <w:r w:rsidRPr="005C059C">
        <w:rPr>
          <w:sz w:val="22"/>
          <w:szCs w:val="22"/>
        </w:rPr>
        <w:footnoteRef/>
      </w:r>
      <w:r w:rsidRPr="005C059C">
        <w:rPr>
          <w:sz w:val="22"/>
          <w:szCs w:val="22"/>
        </w:rPr>
        <w:t xml:space="preserve"> </w:t>
      </w:r>
      <w:r w:rsidRPr="005C059C">
        <w:rPr>
          <w:rFonts w:cs="Times New Roman"/>
          <w:sz w:val="22"/>
          <w:szCs w:val="22"/>
        </w:rPr>
        <w:t>Бабаян, В. Н. Способы реализации коммуникативного воздействия в медиадискурсе / В. Н. Бабаян, К. А. Мельникова // Верхневолжский филологический вестник. – 2022. – № 2(29). – С. 126</w:t>
      </w:r>
    </w:p>
  </w:footnote>
  <w:footnote w:id="36">
    <w:p w14:paraId="76CB6356" w14:textId="77777777" w:rsidR="00676877" w:rsidRPr="005C059C" w:rsidRDefault="00676877" w:rsidP="003A6DED">
      <w:pPr>
        <w:rPr>
          <w:sz w:val="22"/>
          <w:szCs w:val="22"/>
        </w:rPr>
      </w:pPr>
      <w:r w:rsidRPr="005C059C">
        <w:rPr>
          <w:sz w:val="22"/>
          <w:szCs w:val="22"/>
        </w:rPr>
        <w:footnoteRef/>
      </w:r>
      <w:r w:rsidRPr="005C059C">
        <w:rPr>
          <w:sz w:val="22"/>
          <w:szCs w:val="22"/>
        </w:rPr>
        <w:t xml:space="preserve"> </w:t>
      </w:r>
      <w:r w:rsidRPr="005C059C">
        <w:rPr>
          <w:rFonts w:cs="Times New Roman"/>
          <w:sz w:val="22"/>
          <w:szCs w:val="22"/>
        </w:rPr>
        <w:t>Рожнева, С. С. Дискурс "цифровизации" в практиках государственной власти / С. С. Рожнева // Государственная власть и местное самоуправление. – 2022. – № 12. – С. 27</w:t>
      </w:r>
    </w:p>
  </w:footnote>
  <w:footnote w:id="37">
    <w:p w14:paraId="732CA409" w14:textId="77777777" w:rsidR="00676877" w:rsidRPr="005C059C" w:rsidRDefault="00676877" w:rsidP="008B237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Крянев, В. Ю. Проблема цифровизации современного общества / В. Ю. Крянев // Russian Economic Bulletin. – 2022. – Т. 5, № 3. – С. 37</w:t>
      </w:r>
    </w:p>
  </w:footnote>
  <w:footnote w:id="38">
    <w:p w14:paraId="129DDE0A" w14:textId="77777777" w:rsidR="00676877" w:rsidRPr="005C059C" w:rsidRDefault="00676877" w:rsidP="008B237D">
      <w:pPr>
        <w:rPr>
          <w:sz w:val="22"/>
          <w:szCs w:val="22"/>
        </w:rPr>
      </w:pPr>
      <w:r w:rsidRPr="005C059C">
        <w:rPr>
          <w:sz w:val="22"/>
          <w:szCs w:val="22"/>
        </w:rPr>
        <w:footnoteRef/>
      </w:r>
      <w:r w:rsidRPr="005C059C">
        <w:rPr>
          <w:sz w:val="22"/>
          <w:szCs w:val="22"/>
        </w:rPr>
        <w:t xml:space="preserve"> </w:t>
      </w:r>
      <w:r w:rsidRPr="005C059C">
        <w:rPr>
          <w:rFonts w:cs="Times New Roman"/>
          <w:sz w:val="22"/>
          <w:szCs w:val="22"/>
        </w:rPr>
        <w:t>Чепелюк, С. Г. Феномен "цифрового доверия" и его влияние на становление цифрового правительства в России / С. Г. Чепелюк // Вестник Российского университета дружбы народов. Серия: Политология. – 2022. – Т. 24, № 3. – С. 447</w:t>
      </w:r>
    </w:p>
  </w:footnote>
  <w:footnote w:id="39">
    <w:p w14:paraId="4D5BE758" w14:textId="77777777" w:rsidR="00676877" w:rsidRPr="005C059C" w:rsidRDefault="00676877" w:rsidP="008B237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Королева, М. А. Цифровая стратегия средств политической коммуникации в социальных сетях / М. А. Королева // Актуальные исследования. – 2023. – № 7-1(137). – С. 99</w:t>
      </w:r>
    </w:p>
  </w:footnote>
  <w:footnote w:id="40">
    <w:p w14:paraId="59C70045" w14:textId="77777777" w:rsidR="00676877" w:rsidRPr="005C059C" w:rsidRDefault="00676877" w:rsidP="008B237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Петрова, О. А. О новой концепции цифровой экономики / О. А. Петрова // Modern Economy Success. – 2022. – № 2. – С. 66</w:t>
      </w:r>
    </w:p>
  </w:footnote>
  <w:footnote w:id="41">
    <w:p w14:paraId="73AED353" w14:textId="77777777" w:rsidR="00676877" w:rsidRPr="005C059C" w:rsidRDefault="00676877" w:rsidP="003A6DE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Митрахович, С. П. Эффекты цифровизации как вызовы для эффективности демократии и «массовой политики» на современном этапе / С. П. Митрахович // Гуманитарные науки. Вестник Финансового университета. – 2022. – Т. 12, № 5. – С. 57</w:t>
      </w:r>
    </w:p>
  </w:footnote>
  <w:footnote w:id="42">
    <w:p w14:paraId="14EE0560" w14:textId="77777777" w:rsidR="00676877" w:rsidRDefault="00676877" w:rsidP="003A6DED">
      <w:r w:rsidRPr="005C059C">
        <w:rPr>
          <w:sz w:val="22"/>
          <w:szCs w:val="22"/>
        </w:rPr>
        <w:footnoteRef/>
      </w:r>
      <w:r w:rsidRPr="005C059C">
        <w:rPr>
          <w:sz w:val="22"/>
          <w:szCs w:val="22"/>
        </w:rPr>
        <w:t xml:space="preserve"> </w:t>
      </w:r>
      <w:r w:rsidRPr="005C059C">
        <w:rPr>
          <w:rFonts w:cs="Times New Roman"/>
          <w:sz w:val="22"/>
          <w:szCs w:val="22"/>
        </w:rPr>
        <w:t>Воронина, В. Л. Политическая коммуникация в цифровом пространстве: перспективы развития и проблемное поле / В. Л. Воронина, Е. В. Бучнев // Социальные и гуманитарные науки в условиях вызовов современности : Материалы II Всероссийской научно-практической конференции молодых</w:t>
      </w:r>
      <w:r w:rsidRPr="004F6E02">
        <w:rPr>
          <w:rFonts w:cs="Times New Roman"/>
        </w:rPr>
        <w:t xml:space="preserve"> </w:t>
      </w:r>
      <w:r w:rsidRPr="005C059C">
        <w:rPr>
          <w:rFonts w:cs="Times New Roman"/>
          <w:sz w:val="22"/>
          <w:szCs w:val="22"/>
        </w:rPr>
        <w:t>ученых с международным участием. В 2-х частях, Комсомольский-на-Амуре государственный университет, 21–23 ноября 2022 года / Редколлегия: И.В. Цевелева (отв. ред.), Н.Э. Ракитина, Н.В. Малышева. Том</w:t>
      </w:r>
      <w:r w:rsidRPr="004F6E02">
        <w:rPr>
          <w:rFonts w:cs="Times New Roman"/>
        </w:rPr>
        <w:t xml:space="preserve"> </w:t>
      </w:r>
      <w:r w:rsidRPr="005C059C">
        <w:rPr>
          <w:rFonts w:cs="Times New Roman"/>
          <w:sz w:val="22"/>
          <w:szCs w:val="22"/>
        </w:rPr>
        <w:t>Часть 2 . – Комсомольск-на-Амуре: Комсомольский-на-Амуре государственный университет, 2022. – С. 31</w:t>
      </w:r>
    </w:p>
  </w:footnote>
  <w:footnote w:id="43">
    <w:p w14:paraId="0A50EED9" w14:textId="77777777" w:rsidR="00676877" w:rsidRDefault="00676877">
      <w:r w:rsidRPr="005C059C">
        <w:rPr>
          <w:sz w:val="22"/>
        </w:rPr>
        <w:footnoteRef/>
      </w:r>
      <w:r w:rsidRPr="005C059C">
        <w:rPr>
          <w:sz w:val="22"/>
        </w:rPr>
        <w:t xml:space="preserve"> </w:t>
      </w:r>
      <w:r w:rsidRPr="005C059C">
        <w:rPr>
          <w:rFonts w:cs="Times New Roman"/>
          <w:sz w:val="22"/>
        </w:rPr>
        <w:t>Фомина, А. Ю. Выбор канала политического продвижения в эпоху цифровой политики / А. Ю. Фомина // Научные известия. – 2022. – № 28. – С. 334</w:t>
      </w:r>
    </w:p>
  </w:footnote>
  <w:footnote w:id="44">
    <w:p w14:paraId="5DE7AC6F" w14:textId="77777777" w:rsidR="00676877" w:rsidRPr="005C059C" w:rsidRDefault="00676877" w:rsidP="003A6DED">
      <w:pPr>
        <w:rPr>
          <w:sz w:val="22"/>
          <w:szCs w:val="22"/>
        </w:rPr>
      </w:pPr>
      <w:r w:rsidRPr="005C059C">
        <w:rPr>
          <w:sz w:val="22"/>
          <w:szCs w:val="22"/>
        </w:rPr>
        <w:footnoteRef/>
      </w:r>
      <w:r w:rsidRPr="005C059C">
        <w:rPr>
          <w:sz w:val="22"/>
          <w:szCs w:val="22"/>
        </w:rPr>
        <w:t xml:space="preserve"> </w:t>
      </w:r>
      <w:r w:rsidRPr="005C059C">
        <w:rPr>
          <w:rFonts w:cs="Times New Roman"/>
          <w:sz w:val="22"/>
          <w:szCs w:val="22"/>
        </w:rPr>
        <w:t>Сахарова, С. М. Цифровизация публичной политики в системе государственного управления / С. М. Сахарова, И. Л. Авдеева, Л. В. Парахина // Актуальные направления научных исследований XXI века: теория и практика. – 2022. – Т. 10, № 1(56). – С. 114</w:t>
      </w:r>
    </w:p>
  </w:footnote>
  <w:footnote w:id="45">
    <w:p w14:paraId="1BCF019B" w14:textId="77777777" w:rsidR="00676877" w:rsidRPr="005C059C" w:rsidRDefault="00676877" w:rsidP="006E35F8">
      <w:pPr>
        <w:tabs>
          <w:tab w:val="left" w:pos="952"/>
        </w:tabs>
        <w:spacing w:line="245" w:lineRule="exact"/>
        <w:rPr>
          <w:rFonts w:cs="Times New Roman"/>
          <w:sz w:val="22"/>
          <w:szCs w:val="22"/>
        </w:rPr>
      </w:pPr>
      <w:r w:rsidRPr="005C059C">
        <w:rPr>
          <w:rFonts w:cs="Times New Roman"/>
          <w:sz w:val="22"/>
          <w:szCs w:val="22"/>
          <w:vertAlign w:val="superscript"/>
          <w:lang w:eastAsia="ru-RU" w:bidi="ru-RU"/>
        </w:rPr>
        <w:footnoteRef/>
      </w:r>
      <w:r w:rsidRPr="005C059C">
        <w:rPr>
          <w:rFonts w:cs="Times New Roman"/>
          <w:sz w:val="22"/>
          <w:szCs w:val="22"/>
          <w:lang w:eastAsia="ru-RU" w:bidi="ru-RU"/>
        </w:rPr>
        <w:t>Кастельс М. Новые индивидуальные масс-медиа// Свободная мысль. 2006. №5. С.62.</w:t>
      </w:r>
    </w:p>
  </w:footnote>
  <w:footnote w:id="46">
    <w:p w14:paraId="015DE3FE" w14:textId="77777777" w:rsidR="00676877" w:rsidRPr="005C059C" w:rsidRDefault="00676877" w:rsidP="00287419">
      <w:pPr>
        <w:rPr>
          <w:sz w:val="22"/>
          <w:szCs w:val="22"/>
        </w:rPr>
      </w:pPr>
      <w:r w:rsidRPr="005C059C">
        <w:rPr>
          <w:sz w:val="22"/>
          <w:szCs w:val="22"/>
        </w:rPr>
        <w:footnoteRef/>
      </w:r>
      <w:r w:rsidRPr="005C059C">
        <w:rPr>
          <w:sz w:val="22"/>
          <w:szCs w:val="22"/>
        </w:rPr>
        <w:t xml:space="preserve"> Кастельс М. Информационная эпоха: Экономика, общество и культура. М.: ГУ ВШЭ, 2000.</w:t>
      </w:r>
    </w:p>
  </w:footnote>
  <w:footnote w:id="47">
    <w:p w14:paraId="0A004804" w14:textId="77777777" w:rsidR="00676877" w:rsidRPr="005C059C" w:rsidRDefault="00676877" w:rsidP="00287419">
      <w:pPr>
        <w:rPr>
          <w:sz w:val="22"/>
          <w:szCs w:val="22"/>
        </w:rPr>
      </w:pPr>
      <w:r w:rsidRPr="005C059C">
        <w:rPr>
          <w:sz w:val="22"/>
          <w:szCs w:val="22"/>
        </w:rPr>
        <w:footnoteRef/>
      </w:r>
      <w:r w:rsidRPr="005C059C">
        <w:rPr>
          <w:sz w:val="22"/>
          <w:szCs w:val="22"/>
        </w:rPr>
        <w:t xml:space="preserve">   Больц Н. Азбука медиа. - М.: Европа, 2011. С. 54</w:t>
      </w:r>
    </w:p>
  </w:footnote>
  <w:footnote w:id="48">
    <w:p w14:paraId="47D77288" w14:textId="77777777" w:rsidR="00676877" w:rsidRPr="005C059C" w:rsidRDefault="00676877" w:rsidP="00287419">
      <w:pPr>
        <w:rPr>
          <w:sz w:val="22"/>
          <w:szCs w:val="22"/>
        </w:rPr>
      </w:pPr>
      <w:r w:rsidRPr="005C059C">
        <w:rPr>
          <w:sz w:val="22"/>
          <w:szCs w:val="22"/>
        </w:rPr>
        <w:footnoteRef/>
      </w:r>
      <w:r w:rsidRPr="005C059C">
        <w:rPr>
          <w:sz w:val="22"/>
          <w:szCs w:val="22"/>
        </w:rPr>
        <w:t xml:space="preserve"> Кастельс М. Галактика Интернет: Размышления об Интернете, бизнесе и обществе. Екатеринбург, 2011.</w:t>
      </w:r>
    </w:p>
  </w:footnote>
  <w:footnote w:id="49">
    <w:p w14:paraId="2F51AFC6" w14:textId="77777777" w:rsidR="00676877" w:rsidRPr="005C059C" w:rsidRDefault="00676877" w:rsidP="00287419">
      <w:pPr>
        <w:rPr>
          <w:sz w:val="22"/>
          <w:szCs w:val="22"/>
        </w:rPr>
      </w:pPr>
      <w:r w:rsidRPr="005C059C">
        <w:rPr>
          <w:sz w:val="22"/>
          <w:szCs w:val="22"/>
        </w:rPr>
        <w:footnoteRef/>
      </w:r>
      <w:r w:rsidRPr="005C059C">
        <w:rPr>
          <w:sz w:val="22"/>
          <w:szCs w:val="22"/>
        </w:rPr>
        <w:t xml:space="preserve"> Маклюэн, Г. М. Понимание медиа: внешние расширения человека / пер. с англ. В. Николаева. М., 2003. </w:t>
      </w:r>
    </w:p>
  </w:footnote>
  <w:footnote w:id="50">
    <w:p w14:paraId="6BD11159"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Маклюэн, Г. М. Понимание медиа: внешние расширения человека / пер. с англ. В. Николаева. М., 2003. С. 133</w:t>
      </w:r>
    </w:p>
  </w:footnote>
  <w:footnote w:id="51">
    <w:p w14:paraId="4E937C0A"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Архангельская, И. Б. Герберт Маршалл Маклюэн: от исследования литературы к теории медиа. М., 2018. С. 15</w:t>
      </w:r>
    </w:p>
  </w:footnote>
  <w:footnote w:id="52">
    <w:p w14:paraId="0B0A7D74" w14:textId="77777777" w:rsidR="00676877" w:rsidRDefault="00676877" w:rsidP="00287419">
      <w:r w:rsidRPr="005C059C">
        <w:rPr>
          <w:sz w:val="22"/>
          <w:szCs w:val="22"/>
        </w:rPr>
        <w:footnoteRef/>
      </w:r>
      <w:r w:rsidRPr="005C059C">
        <w:rPr>
          <w:sz w:val="22"/>
          <w:szCs w:val="22"/>
        </w:rPr>
        <w:t xml:space="preserve"> Больц Н. Азбука медиа. - М.: Европа, 2011. С. 17</w:t>
      </w:r>
    </w:p>
  </w:footnote>
  <w:footnote w:id="53">
    <w:p w14:paraId="2C7B7B3F"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Там же. С. 88</w:t>
      </w:r>
    </w:p>
  </w:footnote>
  <w:footnote w:id="54">
    <w:p w14:paraId="1833EAE5"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Информационная эпоха: вызовы человеку. — М.: РОССПЭН, 2016. С. 194.</w:t>
      </w:r>
    </w:p>
  </w:footnote>
  <w:footnote w:id="55">
    <w:p w14:paraId="1AC6FFDA"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Маклюэн, Г. М. Понимание медиа: внешние расширения человека / пер. с англ. В. Николаева. М., 2003. С. 121</w:t>
      </w:r>
    </w:p>
  </w:footnote>
  <w:footnote w:id="56">
    <w:p w14:paraId="5F520B8F" w14:textId="77777777" w:rsidR="00676877" w:rsidRPr="005C059C" w:rsidRDefault="00676877" w:rsidP="00287419">
      <w:pPr>
        <w:rPr>
          <w:sz w:val="22"/>
          <w:szCs w:val="22"/>
        </w:rPr>
      </w:pPr>
      <w:r w:rsidRPr="005C059C">
        <w:rPr>
          <w:sz w:val="22"/>
          <w:szCs w:val="22"/>
        </w:rPr>
        <w:footnoteRef/>
      </w:r>
      <w:r w:rsidRPr="005C059C">
        <w:rPr>
          <w:sz w:val="22"/>
          <w:szCs w:val="22"/>
        </w:rPr>
        <w:t xml:space="preserve"> См. Баранова Е. А. Конвергенция СМИ устами журналистов-практиков: монография. — М.: Прометей, 2017. С. 94</w:t>
      </w:r>
    </w:p>
  </w:footnote>
  <w:footnote w:id="57">
    <w:p w14:paraId="69926415" w14:textId="77777777" w:rsidR="00676877" w:rsidRPr="005C059C" w:rsidRDefault="00676877" w:rsidP="00287419">
      <w:pPr>
        <w:rPr>
          <w:sz w:val="22"/>
          <w:szCs w:val="22"/>
        </w:rPr>
      </w:pPr>
      <w:r w:rsidRPr="005C059C">
        <w:rPr>
          <w:sz w:val="22"/>
          <w:szCs w:val="22"/>
        </w:rPr>
        <w:footnoteRef/>
      </w:r>
      <w:r w:rsidRPr="005C059C">
        <w:rPr>
          <w:sz w:val="22"/>
          <w:szCs w:val="22"/>
        </w:rPr>
        <w:t xml:space="preserve"> Больц Н. Азбука медиа. - М.: Европа, 2011. С. 4</w:t>
      </w:r>
    </w:p>
  </w:footnote>
  <w:footnote w:id="58">
    <w:p w14:paraId="3016727D" w14:textId="77777777" w:rsidR="00676877" w:rsidRPr="005C059C" w:rsidRDefault="00676877" w:rsidP="00287419">
      <w:pPr>
        <w:rPr>
          <w:sz w:val="22"/>
          <w:szCs w:val="22"/>
        </w:rPr>
      </w:pPr>
      <w:r w:rsidRPr="005C059C">
        <w:rPr>
          <w:sz w:val="22"/>
          <w:szCs w:val="22"/>
        </w:rPr>
        <w:footnoteRef/>
      </w:r>
      <w:r w:rsidRPr="005C059C">
        <w:rPr>
          <w:sz w:val="22"/>
          <w:szCs w:val="22"/>
        </w:rPr>
        <w:t xml:space="preserve"> Маклюэн, Г. М. Понимание медиа: внешние расширения человека / пер. с англ. В. Николаева. М., 2003. С. 230</w:t>
      </w:r>
    </w:p>
  </w:footnote>
  <w:footnote w:id="59">
    <w:p w14:paraId="6832FEB9" w14:textId="77777777" w:rsidR="00676877" w:rsidRPr="00C54B57" w:rsidRDefault="00676877" w:rsidP="00287419">
      <w:r w:rsidRPr="005C059C">
        <w:rPr>
          <w:sz w:val="22"/>
          <w:szCs w:val="22"/>
        </w:rPr>
        <w:footnoteRef/>
      </w:r>
      <w:r w:rsidRPr="005C059C">
        <w:rPr>
          <w:sz w:val="22"/>
          <w:szCs w:val="22"/>
        </w:rPr>
        <w:t xml:space="preserve"> См. Щекотуров А.В. Net-дружба в структуре конструирования виртуальной идентичности подростков // Вестник ННГУ им. Лобачевского. 2018. №3(1). С. 441-445.</w:t>
      </w:r>
    </w:p>
  </w:footnote>
  <w:footnote w:id="60">
    <w:p w14:paraId="0ABC4EC9" w14:textId="77777777" w:rsidR="00676877" w:rsidRPr="005C059C" w:rsidRDefault="00676877">
      <w:pPr>
        <w:rPr>
          <w:sz w:val="22"/>
          <w:szCs w:val="22"/>
        </w:rPr>
      </w:pPr>
      <w:r w:rsidRPr="005C059C">
        <w:rPr>
          <w:sz w:val="22"/>
          <w:szCs w:val="22"/>
        </w:rPr>
        <w:footnoteRef/>
      </w:r>
      <w:r w:rsidRPr="005C059C">
        <w:rPr>
          <w:sz w:val="22"/>
          <w:szCs w:val="22"/>
        </w:rPr>
        <w:t xml:space="preserve"> </w:t>
      </w:r>
      <w:r w:rsidRPr="005C059C">
        <w:rPr>
          <w:rFonts w:cs="Times New Roman"/>
          <w:sz w:val="22"/>
          <w:szCs w:val="22"/>
        </w:rPr>
        <w:t>Осинюк, В. А. Концепция развития электронной демократии в современной России: особенности и перспективы / В. А. Осинюк // Каспийский регион: политика, экономика, культура. – 2022. – № 1(70). – С. 84</w:t>
      </w:r>
    </w:p>
  </w:footnote>
  <w:footnote w:id="61">
    <w:p w14:paraId="752729CE" w14:textId="77777777" w:rsidR="00676877" w:rsidRPr="005C059C" w:rsidRDefault="00676877" w:rsidP="006A46DD">
      <w:pPr>
        <w:rPr>
          <w:sz w:val="22"/>
          <w:szCs w:val="22"/>
        </w:rPr>
      </w:pPr>
      <w:r w:rsidRPr="005C059C">
        <w:rPr>
          <w:sz w:val="22"/>
          <w:szCs w:val="22"/>
        </w:rPr>
        <w:footnoteRef/>
      </w:r>
      <w:r w:rsidRPr="005C059C">
        <w:rPr>
          <w:sz w:val="22"/>
          <w:szCs w:val="22"/>
        </w:rPr>
        <w:t xml:space="preserve"> </w:t>
      </w:r>
      <w:r w:rsidRPr="005C059C">
        <w:rPr>
          <w:rFonts w:cs="Times New Roman"/>
          <w:sz w:val="22"/>
          <w:szCs w:val="22"/>
        </w:rPr>
        <w:t>Нигматуллина, К. Р. Ценность коммуникации в цифровом пространстве / К. Р. Нигматуллина // Гуманитарный вектор. – 2022. – Т. 17, № 1. – С. 148</w:t>
      </w:r>
    </w:p>
  </w:footnote>
  <w:footnote w:id="62">
    <w:p w14:paraId="7A7BAF8B" w14:textId="77777777" w:rsidR="00676877" w:rsidRPr="005C059C" w:rsidRDefault="00676877" w:rsidP="006A46DD">
      <w:pPr>
        <w:rPr>
          <w:sz w:val="22"/>
          <w:szCs w:val="22"/>
        </w:rPr>
      </w:pPr>
      <w:r w:rsidRPr="005C059C">
        <w:rPr>
          <w:sz w:val="22"/>
          <w:szCs w:val="22"/>
        </w:rPr>
        <w:footnoteRef/>
      </w:r>
      <w:r w:rsidRPr="005C059C">
        <w:rPr>
          <w:sz w:val="22"/>
          <w:szCs w:val="22"/>
        </w:rPr>
        <w:t xml:space="preserve"> </w:t>
      </w:r>
      <w:r w:rsidRPr="005C059C">
        <w:rPr>
          <w:rFonts w:cs="Times New Roman"/>
          <w:sz w:val="22"/>
          <w:szCs w:val="22"/>
        </w:rPr>
        <w:t>Стризое, А. Л. Цифровизация социальной коммуникации и Российская культура управления / А. Л. Стризое // Primo Aspectu. – 2022. – № 3(51). – С. 7</w:t>
      </w:r>
    </w:p>
  </w:footnote>
  <w:footnote w:id="63">
    <w:p w14:paraId="760A58B6" w14:textId="77777777" w:rsidR="00676877" w:rsidRPr="005C059C" w:rsidRDefault="00676877">
      <w:pPr>
        <w:rPr>
          <w:sz w:val="22"/>
          <w:szCs w:val="22"/>
        </w:rPr>
      </w:pPr>
      <w:r w:rsidRPr="005C059C">
        <w:rPr>
          <w:sz w:val="22"/>
          <w:szCs w:val="22"/>
        </w:rPr>
        <w:footnoteRef/>
      </w:r>
      <w:r w:rsidRPr="005C059C">
        <w:rPr>
          <w:sz w:val="22"/>
          <w:szCs w:val="22"/>
        </w:rPr>
        <w:t xml:space="preserve"> </w:t>
      </w:r>
      <w:r w:rsidRPr="005C059C">
        <w:rPr>
          <w:rFonts w:cs="Times New Roman"/>
          <w:sz w:val="22"/>
          <w:szCs w:val="22"/>
        </w:rPr>
        <w:t>Фомина, А. Ю. Выбор канала политического продвижения в эпоху цифровой политики / А. Ю. Фомина // Научные известия. – 2022. – № 28. – С. 33</w:t>
      </w:r>
    </w:p>
  </w:footnote>
  <w:footnote w:id="64">
    <w:p w14:paraId="05FA29A5" w14:textId="77777777" w:rsidR="00676877" w:rsidRPr="005C059C" w:rsidRDefault="00676877" w:rsidP="00AF5FFC">
      <w:pPr>
        <w:rPr>
          <w:sz w:val="22"/>
          <w:szCs w:val="22"/>
        </w:rPr>
      </w:pPr>
      <w:r w:rsidRPr="005C059C">
        <w:rPr>
          <w:sz w:val="22"/>
          <w:szCs w:val="22"/>
        </w:rPr>
        <w:footnoteRef/>
      </w:r>
      <w:r w:rsidRPr="005C059C">
        <w:rPr>
          <w:sz w:val="22"/>
          <w:szCs w:val="22"/>
        </w:rPr>
        <w:t xml:space="preserve"> </w:t>
      </w:r>
      <w:r w:rsidRPr="005C059C">
        <w:rPr>
          <w:rFonts w:cs="Times New Roman"/>
          <w:sz w:val="22"/>
          <w:szCs w:val="22"/>
        </w:rPr>
        <w:t>Митрахович, С. П. Эффекты цифровизации как вызовы для эффективности демократии и «массовой политики» на современном этапе / С. П. Митрахович // Гуманитарные науки. Вестник Финансового университета. – 2022. – Т. 12, № 5. – С. 57</w:t>
      </w:r>
    </w:p>
  </w:footnote>
  <w:footnote w:id="65">
    <w:p w14:paraId="691C453A" w14:textId="77777777" w:rsidR="00676877" w:rsidRPr="005C059C" w:rsidRDefault="00676877" w:rsidP="00AF5FFC">
      <w:pPr>
        <w:rPr>
          <w:sz w:val="22"/>
          <w:szCs w:val="22"/>
        </w:rPr>
      </w:pPr>
      <w:r w:rsidRPr="005C059C">
        <w:rPr>
          <w:sz w:val="22"/>
          <w:szCs w:val="22"/>
        </w:rPr>
        <w:footnoteRef/>
      </w:r>
      <w:r w:rsidRPr="005C059C">
        <w:rPr>
          <w:sz w:val="22"/>
          <w:szCs w:val="22"/>
        </w:rPr>
        <w:t xml:space="preserve"> </w:t>
      </w:r>
      <w:r w:rsidRPr="005C059C">
        <w:rPr>
          <w:rFonts w:cs="Times New Roman"/>
          <w:sz w:val="22"/>
          <w:szCs w:val="22"/>
        </w:rPr>
        <w:t>Волочков, Т. Б. Влияние цифровых технологий Веб 2.0 на политический процесс / Т. Б. Волочков // Научные труды Республиканского института высшей школы. Философско-гуманитарные науки. – 2022. – № 21-1. – С. 32</w:t>
      </w:r>
    </w:p>
  </w:footnote>
  <w:footnote w:id="66">
    <w:p w14:paraId="7C98BB4D" w14:textId="77777777" w:rsidR="00676877" w:rsidRPr="004F75AB" w:rsidRDefault="00676877" w:rsidP="00255775">
      <w:r>
        <w:footnoteRef/>
      </w:r>
      <w:r>
        <w:t xml:space="preserve"> </w:t>
      </w:r>
      <w:r w:rsidRPr="004F75AB">
        <w:t xml:space="preserve"> Семенова В.В. Качественные методы: введение в гуманистическую социологию. М.: Добросвет, 1998.</w:t>
      </w:r>
    </w:p>
  </w:footnote>
  <w:footnote w:id="67">
    <w:p w14:paraId="0A567522" w14:textId="77777777" w:rsidR="00676877" w:rsidRPr="005C059C" w:rsidRDefault="00676877" w:rsidP="00255775">
      <w:pPr>
        <w:rPr>
          <w:sz w:val="22"/>
          <w:szCs w:val="22"/>
        </w:rPr>
      </w:pPr>
      <w:r w:rsidRPr="005C059C">
        <w:rPr>
          <w:sz w:val="22"/>
          <w:szCs w:val="22"/>
        </w:rPr>
        <w:footnoteRef/>
      </w:r>
      <w:r w:rsidRPr="005C059C">
        <w:rPr>
          <w:sz w:val="22"/>
          <w:szCs w:val="22"/>
        </w:rPr>
        <w:t xml:space="preserve"> См. там же</w:t>
      </w:r>
    </w:p>
  </w:footnote>
  <w:footnote w:id="68">
    <w:p w14:paraId="31D84C14" w14:textId="77777777" w:rsidR="00676877" w:rsidRPr="005C059C" w:rsidRDefault="00676877" w:rsidP="00255775">
      <w:pPr>
        <w:rPr>
          <w:sz w:val="22"/>
          <w:szCs w:val="22"/>
        </w:rPr>
      </w:pPr>
      <w:r w:rsidRPr="005C059C">
        <w:rPr>
          <w:sz w:val="22"/>
          <w:szCs w:val="22"/>
        </w:rPr>
        <w:footnoteRef/>
      </w:r>
      <w:r w:rsidRPr="005C059C">
        <w:rPr>
          <w:sz w:val="22"/>
          <w:szCs w:val="22"/>
        </w:rPr>
        <w:t xml:space="preserve"> Андреева Г. М. «Социальная психология» М: Аспект Пресс, 2006г. - 363с.</w:t>
      </w:r>
    </w:p>
  </w:footnote>
  <w:footnote w:id="69">
    <w:p w14:paraId="51EB73FB" w14:textId="77777777" w:rsidR="00676877" w:rsidRPr="005C059C" w:rsidRDefault="00676877" w:rsidP="00255775">
      <w:pPr>
        <w:rPr>
          <w:sz w:val="22"/>
          <w:szCs w:val="22"/>
        </w:rPr>
      </w:pPr>
      <w:r w:rsidRPr="005C059C">
        <w:rPr>
          <w:sz w:val="22"/>
          <w:szCs w:val="22"/>
        </w:rPr>
        <w:footnoteRef/>
      </w:r>
      <w:r w:rsidRPr="005C059C">
        <w:rPr>
          <w:sz w:val="22"/>
          <w:szCs w:val="22"/>
        </w:rPr>
        <w:t xml:space="preserve"> Андреева Г. М. «Социальная психология» М: Аспект Пресс, 2006г. - 363с.</w:t>
      </w:r>
    </w:p>
  </w:footnote>
  <w:footnote w:id="70">
    <w:p w14:paraId="50CD406B" w14:textId="77777777" w:rsidR="00676877" w:rsidRPr="005C059C" w:rsidRDefault="00676877" w:rsidP="00255775">
      <w:pPr>
        <w:rPr>
          <w:sz w:val="22"/>
          <w:szCs w:val="22"/>
        </w:rPr>
      </w:pPr>
      <w:r w:rsidRPr="005C059C">
        <w:rPr>
          <w:sz w:val="22"/>
          <w:szCs w:val="22"/>
        </w:rPr>
        <w:footnoteRef/>
      </w:r>
      <w:r w:rsidRPr="005C059C">
        <w:rPr>
          <w:sz w:val="22"/>
          <w:szCs w:val="22"/>
        </w:rPr>
        <w:t xml:space="preserve"> Манфред Шпитцер. Антимозг: цифровые технологии и мозг. — АСТ, 2015. — ISBN 978-5-457-51598-7.</w:t>
      </w:r>
    </w:p>
  </w:footnote>
  <w:footnote w:id="71">
    <w:p w14:paraId="2E6A13DA" w14:textId="0C0DBBE3" w:rsidR="00676877" w:rsidRPr="005C059C" w:rsidRDefault="00676877">
      <w:pPr>
        <w:rPr>
          <w:sz w:val="22"/>
          <w:szCs w:val="22"/>
        </w:rPr>
      </w:pPr>
      <w:r w:rsidRPr="005C059C">
        <w:rPr>
          <w:sz w:val="22"/>
          <w:szCs w:val="22"/>
        </w:rPr>
        <w:footnoteRef/>
      </w:r>
      <w:r w:rsidRPr="005C059C">
        <w:rPr>
          <w:sz w:val="22"/>
          <w:szCs w:val="22"/>
        </w:rPr>
        <w:t xml:space="preserve"> Основы политологии. Краткий словарь терминов и понятий / Под ред. проф. ГА. Белова и Б.П. Пугачева. - М., 1993. - С. 54; Технологии в политике и политическом управлении. - М.: РАГС, 2000. - С. 93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B62"/>
    <w:multiLevelType w:val="hybridMultilevel"/>
    <w:tmpl w:val="B03C7E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980876"/>
    <w:multiLevelType w:val="multilevel"/>
    <w:tmpl w:val="3E3AC4D8"/>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A9F2FD0"/>
    <w:multiLevelType w:val="multilevel"/>
    <w:tmpl w:val="D50CA4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752BB2"/>
    <w:multiLevelType w:val="hybridMultilevel"/>
    <w:tmpl w:val="C7E42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921B2"/>
    <w:multiLevelType w:val="hybridMultilevel"/>
    <w:tmpl w:val="F8A2E8E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D953D7"/>
    <w:multiLevelType w:val="multilevel"/>
    <w:tmpl w:val="6D2ED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A1035"/>
    <w:multiLevelType w:val="hybridMultilevel"/>
    <w:tmpl w:val="1E807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CF60A5"/>
    <w:multiLevelType w:val="hybridMultilevel"/>
    <w:tmpl w:val="7AE29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D359A9"/>
    <w:multiLevelType w:val="hybridMultilevel"/>
    <w:tmpl w:val="F2F8B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3507772"/>
    <w:multiLevelType w:val="multilevel"/>
    <w:tmpl w:val="262CD4E4"/>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336C0703"/>
    <w:multiLevelType w:val="multilevel"/>
    <w:tmpl w:val="8C0C2746"/>
    <w:lvl w:ilvl="0">
      <w:start w:val="1"/>
      <w:numFmt w:val="decimal"/>
      <w:suff w:val="space"/>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38E15232"/>
    <w:multiLevelType w:val="multilevel"/>
    <w:tmpl w:val="08E23856"/>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3B9A51E0"/>
    <w:multiLevelType w:val="multilevel"/>
    <w:tmpl w:val="08E23856"/>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41C30AD0"/>
    <w:multiLevelType w:val="multilevel"/>
    <w:tmpl w:val="E58E27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9D65146"/>
    <w:multiLevelType w:val="hybridMultilevel"/>
    <w:tmpl w:val="1D06C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317A32"/>
    <w:multiLevelType w:val="multilevel"/>
    <w:tmpl w:val="8834A4C8"/>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4EEB5F37"/>
    <w:multiLevelType w:val="multilevel"/>
    <w:tmpl w:val="EB34D8E2"/>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4EF9793A"/>
    <w:multiLevelType w:val="multilevel"/>
    <w:tmpl w:val="D44E503A"/>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5A7A5606"/>
    <w:multiLevelType w:val="hybridMultilevel"/>
    <w:tmpl w:val="DAC8A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
  </w:num>
  <w:num w:numId="3">
    <w:abstractNumId w:val="13"/>
  </w:num>
  <w:num w:numId="4">
    <w:abstractNumId w:val="2"/>
  </w:num>
  <w:num w:numId="5">
    <w:abstractNumId w:val="5"/>
  </w:num>
  <w:num w:numId="6">
    <w:abstractNumId w:val="16"/>
  </w:num>
  <w:num w:numId="7">
    <w:abstractNumId w:val="9"/>
  </w:num>
  <w:num w:numId="8">
    <w:abstractNumId w:val="15"/>
  </w:num>
  <w:num w:numId="9">
    <w:abstractNumId w:val="17"/>
  </w:num>
  <w:num w:numId="10">
    <w:abstractNumId w:val="12"/>
  </w:num>
  <w:num w:numId="11">
    <w:abstractNumId w:val="10"/>
  </w:num>
  <w:num w:numId="12">
    <w:abstractNumId w:val="11"/>
  </w:num>
  <w:num w:numId="13">
    <w:abstractNumId w:val="6"/>
  </w:num>
  <w:num w:numId="14">
    <w:abstractNumId w:val="0"/>
  </w:num>
  <w:num w:numId="15">
    <w:abstractNumId w:val="4"/>
  </w:num>
  <w:num w:numId="16">
    <w:abstractNumId w:val="8"/>
  </w:num>
  <w:num w:numId="17">
    <w:abstractNumId w:val="3"/>
  </w:num>
  <w:num w:numId="18">
    <w:abstractNumId w:val="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hideSpellingErrors/>
  <w:hideGrammaticalErrors/>
  <w:attachedTemplate r:id="rId1"/>
  <w:linkStyle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A5"/>
    <w:rsid w:val="00001FC5"/>
    <w:rsid w:val="000227C9"/>
    <w:rsid w:val="00063150"/>
    <w:rsid w:val="00066159"/>
    <w:rsid w:val="0008357D"/>
    <w:rsid w:val="00090D28"/>
    <w:rsid w:val="000C45FF"/>
    <w:rsid w:val="000D24A4"/>
    <w:rsid w:val="000D254C"/>
    <w:rsid w:val="000E0199"/>
    <w:rsid w:val="000E5563"/>
    <w:rsid w:val="00105540"/>
    <w:rsid w:val="00107BC5"/>
    <w:rsid w:val="00107DFC"/>
    <w:rsid w:val="0011463A"/>
    <w:rsid w:val="00135C6C"/>
    <w:rsid w:val="001453C9"/>
    <w:rsid w:val="001462D6"/>
    <w:rsid w:val="00195732"/>
    <w:rsid w:val="001A40A5"/>
    <w:rsid w:val="001B750D"/>
    <w:rsid w:val="001B7AED"/>
    <w:rsid w:val="001D56BB"/>
    <w:rsid w:val="001D6D86"/>
    <w:rsid w:val="001F192C"/>
    <w:rsid w:val="00211CE1"/>
    <w:rsid w:val="00216160"/>
    <w:rsid w:val="0023570A"/>
    <w:rsid w:val="002532DE"/>
    <w:rsid w:val="00255775"/>
    <w:rsid w:val="0025763A"/>
    <w:rsid w:val="002604D1"/>
    <w:rsid w:val="00264828"/>
    <w:rsid w:val="00264E8E"/>
    <w:rsid w:val="00283B19"/>
    <w:rsid w:val="0028563E"/>
    <w:rsid w:val="00287419"/>
    <w:rsid w:val="00293E1D"/>
    <w:rsid w:val="002A1C7B"/>
    <w:rsid w:val="002A21C6"/>
    <w:rsid w:val="002A30A5"/>
    <w:rsid w:val="002B3FC1"/>
    <w:rsid w:val="002C2FBF"/>
    <w:rsid w:val="002F14EB"/>
    <w:rsid w:val="003115B9"/>
    <w:rsid w:val="00316A83"/>
    <w:rsid w:val="00327468"/>
    <w:rsid w:val="00341F64"/>
    <w:rsid w:val="00355DDE"/>
    <w:rsid w:val="00362167"/>
    <w:rsid w:val="00370281"/>
    <w:rsid w:val="00381B7B"/>
    <w:rsid w:val="00392C5D"/>
    <w:rsid w:val="003A2CF3"/>
    <w:rsid w:val="003A63C7"/>
    <w:rsid w:val="003A6DED"/>
    <w:rsid w:val="003B3BF9"/>
    <w:rsid w:val="003C3A9F"/>
    <w:rsid w:val="003C4035"/>
    <w:rsid w:val="003C75CE"/>
    <w:rsid w:val="003D2A8F"/>
    <w:rsid w:val="003D4596"/>
    <w:rsid w:val="003D4A06"/>
    <w:rsid w:val="003F0E4D"/>
    <w:rsid w:val="003F0F9F"/>
    <w:rsid w:val="003F2734"/>
    <w:rsid w:val="003F5D7B"/>
    <w:rsid w:val="00411ABB"/>
    <w:rsid w:val="00411F06"/>
    <w:rsid w:val="00415B3A"/>
    <w:rsid w:val="004211D1"/>
    <w:rsid w:val="00422BE6"/>
    <w:rsid w:val="00431FC7"/>
    <w:rsid w:val="00440C8E"/>
    <w:rsid w:val="00450B80"/>
    <w:rsid w:val="00451D8D"/>
    <w:rsid w:val="00460EFF"/>
    <w:rsid w:val="00463642"/>
    <w:rsid w:val="00467080"/>
    <w:rsid w:val="00483277"/>
    <w:rsid w:val="004B58E0"/>
    <w:rsid w:val="004B7B18"/>
    <w:rsid w:val="004C2314"/>
    <w:rsid w:val="004D3B74"/>
    <w:rsid w:val="004D4033"/>
    <w:rsid w:val="004D62BA"/>
    <w:rsid w:val="004D677D"/>
    <w:rsid w:val="004E48DD"/>
    <w:rsid w:val="00503740"/>
    <w:rsid w:val="00511AFF"/>
    <w:rsid w:val="00513B44"/>
    <w:rsid w:val="00517F9A"/>
    <w:rsid w:val="005207E3"/>
    <w:rsid w:val="00524BE8"/>
    <w:rsid w:val="005453F9"/>
    <w:rsid w:val="00561CBC"/>
    <w:rsid w:val="00564F27"/>
    <w:rsid w:val="0056530E"/>
    <w:rsid w:val="0057761C"/>
    <w:rsid w:val="005A3DF1"/>
    <w:rsid w:val="005A7C1F"/>
    <w:rsid w:val="005B0960"/>
    <w:rsid w:val="005C059C"/>
    <w:rsid w:val="005C0E34"/>
    <w:rsid w:val="005C7EB4"/>
    <w:rsid w:val="005D6AE7"/>
    <w:rsid w:val="005F351F"/>
    <w:rsid w:val="00600D68"/>
    <w:rsid w:val="0060333D"/>
    <w:rsid w:val="00605316"/>
    <w:rsid w:val="006061B6"/>
    <w:rsid w:val="00613E7C"/>
    <w:rsid w:val="00621A50"/>
    <w:rsid w:val="00631DC2"/>
    <w:rsid w:val="0063428C"/>
    <w:rsid w:val="00641F64"/>
    <w:rsid w:val="00660350"/>
    <w:rsid w:val="00663016"/>
    <w:rsid w:val="00676877"/>
    <w:rsid w:val="00691F67"/>
    <w:rsid w:val="00696EB3"/>
    <w:rsid w:val="006A46DD"/>
    <w:rsid w:val="006A6037"/>
    <w:rsid w:val="006B5193"/>
    <w:rsid w:val="006C5F45"/>
    <w:rsid w:val="006D58AE"/>
    <w:rsid w:val="006E35F8"/>
    <w:rsid w:val="006F7FD1"/>
    <w:rsid w:val="00716478"/>
    <w:rsid w:val="00727D88"/>
    <w:rsid w:val="007522E9"/>
    <w:rsid w:val="00773D5C"/>
    <w:rsid w:val="00787251"/>
    <w:rsid w:val="007923EB"/>
    <w:rsid w:val="007944C2"/>
    <w:rsid w:val="007B1311"/>
    <w:rsid w:val="007E694F"/>
    <w:rsid w:val="007F02DF"/>
    <w:rsid w:val="007F1AB6"/>
    <w:rsid w:val="00802245"/>
    <w:rsid w:val="0080705A"/>
    <w:rsid w:val="00816F97"/>
    <w:rsid w:val="008227E4"/>
    <w:rsid w:val="00825CE2"/>
    <w:rsid w:val="00855420"/>
    <w:rsid w:val="00871299"/>
    <w:rsid w:val="0087171F"/>
    <w:rsid w:val="00877145"/>
    <w:rsid w:val="0088670D"/>
    <w:rsid w:val="0088708D"/>
    <w:rsid w:val="008912D7"/>
    <w:rsid w:val="00894738"/>
    <w:rsid w:val="00896F46"/>
    <w:rsid w:val="008A324E"/>
    <w:rsid w:val="008B02A6"/>
    <w:rsid w:val="008B0313"/>
    <w:rsid w:val="008B237D"/>
    <w:rsid w:val="008C52F3"/>
    <w:rsid w:val="008D1B4A"/>
    <w:rsid w:val="008E3A28"/>
    <w:rsid w:val="008F33D9"/>
    <w:rsid w:val="008F59A9"/>
    <w:rsid w:val="00901012"/>
    <w:rsid w:val="00903246"/>
    <w:rsid w:val="009074AE"/>
    <w:rsid w:val="00924D38"/>
    <w:rsid w:val="009309BC"/>
    <w:rsid w:val="009332EE"/>
    <w:rsid w:val="00944410"/>
    <w:rsid w:val="00947091"/>
    <w:rsid w:val="009549E9"/>
    <w:rsid w:val="009648E7"/>
    <w:rsid w:val="00965166"/>
    <w:rsid w:val="009768A7"/>
    <w:rsid w:val="00977B84"/>
    <w:rsid w:val="00983177"/>
    <w:rsid w:val="009838FB"/>
    <w:rsid w:val="0099747C"/>
    <w:rsid w:val="009A6778"/>
    <w:rsid w:val="009B1C69"/>
    <w:rsid w:val="009E3C77"/>
    <w:rsid w:val="009F5031"/>
    <w:rsid w:val="009F704F"/>
    <w:rsid w:val="00A0494F"/>
    <w:rsid w:val="00A10937"/>
    <w:rsid w:val="00A15DA1"/>
    <w:rsid w:val="00A272CF"/>
    <w:rsid w:val="00A27644"/>
    <w:rsid w:val="00A345D3"/>
    <w:rsid w:val="00A64669"/>
    <w:rsid w:val="00A80788"/>
    <w:rsid w:val="00A80C55"/>
    <w:rsid w:val="00A90448"/>
    <w:rsid w:val="00A90E55"/>
    <w:rsid w:val="00A91209"/>
    <w:rsid w:val="00AA2D74"/>
    <w:rsid w:val="00AB6695"/>
    <w:rsid w:val="00AC0D37"/>
    <w:rsid w:val="00AC367E"/>
    <w:rsid w:val="00AC5869"/>
    <w:rsid w:val="00AE4BD9"/>
    <w:rsid w:val="00AE74A3"/>
    <w:rsid w:val="00AF576F"/>
    <w:rsid w:val="00AF5FFC"/>
    <w:rsid w:val="00B026FC"/>
    <w:rsid w:val="00B0767A"/>
    <w:rsid w:val="00B21F8B"/>
    <w:rsid w:val="00B27FB1"/>
    <w:rsid w:val="00B3302C"/>
    <w:rsid w:val="00B403E8"/>
    <w:rsid w:val="00B534D9"/>
    <w:rsid w:val="00B631FF"/>
    <w:rsid w:val="00B65EB7"/>
    <w:rsid w:val="00B73AA0"/>
    <w:rsid w:val="00B86972"/>
    <w:rsid w:val="00B87DEF"/>
    <w:rsid w:val="00B93D2C"/>
    <w:rsid w:val="00B96D2E"/>
    <w:rsid w:val="00BB13F6"/>
    <w:rsid w:val="00BC38C3"/>
    <w:rsid w:val="00BD2153"/>
    <w:rsid w:val="00BD48A6"/>
    <w:rsid w:val="00BF02FF"/>
    <w:rsid w:val="00BF5F69"/>
    <w:rsid w:val="00C06C24"/>
    <w:rsid w:val="00C116DD"/>
    <w:rsid w:val="00C231A7"/>
    <w:rsid w:val="00C323DD"/>
    <w:rsid w:val="00C32B2C"/>
    <w:rsid w:val="00C37176"/>
    <w:rsid w:val="00C56158"/>
    <w:rsid w:val="00C62D8B"/>
    <w:rsid w:val="00C743A5"/>
    <w:rsid w:val="00C74846"/>
    <w:rsid w:val="00C82479"/>
    <w:rsid w:val="00C850CC"/>
    <w:rsid w:val="00C90082"/>
    <w:rsid w:val="00C951E3"/>
    <w:rsid w:val="00C977FF"/>
    <w:rsid w:val="00CB5103"/>
    <w:rsid w:val="00CD554F"/>
    <w:rsid w:val="00CE59C5"/>
    <w:rsid w:val="00CF0BCE"/>
    <w:rsid w:val="00CF0D38"/>
    <w:rsid w:val="00D07FFC"/>
    <w:rsid w:val="00D11A5C"/>
    <w:rsid w:val="00D16B7A"/>
    <w:rsid w:val="00D17A03"/>
    <w:rsid w:val="00D27F43"/>
    <w:rsid w:val="00D6472C"/>
    <w:rsid w:val="00D75316"/>
    <w:rsid w:val="00D867D2"/>
    <w:rsid w:val="00D910F7"/>
    <w:rsid w:val="00DA0207"/>
    <w:rsid w:val="00DA22BC"/>
    <w:rsid w:val="00DB63A4"/>
    <w:rsid w:val="00DC0FFD"/>
    <w:rsid w:val="00DC717D"/>
    <w:rsid w:val="00DD49BE"/>
    <w:rsid w:val="00DD5E28"/>
    <w:rsid w:val="00E11555"/>
    <w:rsid w:val="00E11CA1"/>
    <w:rsid w:val="00E205AA"/>
    <w:rsid w:val="00E24ED1"/>
    <w:rsid w:val="00E301D2"/>
    <w:rsid w:val="00E4241F"/>
    <w:rsid w:val="00E5312A"/>
    <w:rsid w:val="00E54B8F"/>
    <w:rsid w:val="00E61513"/>
    <w:rsid w:val="00E62C78"/>
    <w:rsid w:val="00E66551"/>
    <w:rsid w:val="00E75EBE"/>
    <w:rsid w:val="00E8098D"/>
    <w:rsid w:val="00E81491"/>
    <w:rsid w:val="00E91434"/>
    <w:rsid w:val="00EA30A0"/>
    <w:rsid w:val="00EA3A7C"/>
    <w:rsid w:val="00EB26C7"/>
    <w:rsid w:val="00EC2271"/>
    <w:rsid w:val="00ED1D96"/>
    <w:rsid w:val="00ED3F89"/>
    <w:rsid w:val="00F1239D"/>
    <w:rsid w:val="00F17DA2"/>
    <w:rsid w:val="00F5216A"/>
    <w:rsid w:val="00F92533"/>
    <w:rsid w:val="00FC2A39"/>
    <w:rsid w:val="00FC3F43"/>
    <w:rsid w:val="00FD4A55"/>
    <w:rsid w:val="00FE4B4C"/>
    <w:rsid w:val="00FF5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02849"/>
  <w15:docId w15:val="{89AC6D07-9CC8-4C0B-9429-800EE462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DA2"/>
    <w:pPr>
      <w:spacing w:after="0" w:line="360" w:lineRule="auto"/>
      <w:ind w:firstLine="709"/>
      <w:jc w:val="both"/>
    </w:pPr>
    <w:rPr>
      <w:rFonts w:ascii="Times New Roman" w:eastAsia="Arial" w:hAnsi="Times New Roman" w:cs="Arial"/>
      <w:sz w:val="28"/>
      <w:szCs w:val="28"/>
    </w:rPr>
  </w:style>
  <w:style w:type="paragraph" w:styleId="1">
    <w:name w:val="heading 1"/>
    <w:basedOn w:val="a"/>
    <w:next w:val="a"/>
    <w:link w:val="10"/>
    <w:autoRedefine/>
    <w:uiPriority w:val="9"/>
    <w:qFormat/>
    <w:rsid w:val="00B534D9"/>
    <w:pPr>
      <w:keepNext/>
      <w:keepLines/>
      <w:spacing w:before="120" w:after="120"/>
      <w:jc w:val="center"/>
      <w:outlineLvl w:val="0"/>
    </w:pPr>
    <w:rPr>
      <w:b/>
      <w:szCs w:val="40"/>
    </w:rPr>
  </w:style>
  <w:style w:type="paragraph" w:styleId="2">
    <w:name w:val="heading 2"/>
    <w:basedOn w:val="a"/>
    <w:next w:val="a"/>
    <w:link w:val="20"/>
    <w:uiPriority w:val="9"/>
    <w:qFormat/>
    <w:rsid w:val="00F17DA2"/>
    <w:pPr>
      <w:keepNext/>
      <w:keepLines/>
      <w:spacing w:before="360" w:after="120"/>
      <w:outlineLvl w:val="1"/>
    </w:pPr>
    <w:rPr>
      <w:szCs w:val="32"/>
    </w:rPr>
  </w:style>
  <w:style w:type="paragraph" w:styleId="3">
    <w:name w:val="heading 3"/>
    <w:basedOn w:val="a"/>
    <w:next w:val="a"/>
    <w:link w:val="30"/>
    <w:uiPriority w:val="9"/>
    <w:qFormat/>
    <w:rsid w:val="00F17DA2"/>
    <w:pPr>
      <w:keepNext/>
      <w:keepLines/>
      <w:spacing w:before="320" w:after="80"/>
      <w:outlineLvl w:val="2"/>
    </w:pPr>
    <w:rPr>
      <w:color w:val="434343"/>
    </w:rPr>
  </w:style>
  <w:style w:type="paragraph" w:styleId="4">
    <w:name w:val="heading 4"/>
    <w:basedOn w:val="a"/>
    <w:next w:val="a"/>
    <w:link w:val="40"/>
    <w:uiPriority w:val="9"/>
    <w:qFormat/>
    <w:rsid w:val="00F17DA2"/>
    <w:pPr>
      <w:keepNext/>
      <w:keepLines/>
      <w:spacing w:before="280" w:after="80"/>
      <w:outlineLvl w:val="3"/>
    </w:pPr>
    <w:rPr>
      <w:color w:val="666666"/>
      <w:sz w:val="24"/>
      <w:szCs w:val="24"/>
    </w:rPr>
  </w:style>
  <w:style w:type="paragraph" w:styleId="5">
    <w:name w:val="heading 5"/>
    <w:basedOn w:val="a"/>
    <w:next w:val="a"/>
    <w:link w:val="50"/>
    <w:uiPriority w:val="9"/>
    <w:qFormat/>
    <w:rsid w:val="00F17DA2"/>
    <w:pPr>
      <w:keepNext/>
      <w:keepLines/>
      <w:spacing w:before="240" w:after="80"/>
      <w:outlineLvl w:val="4"/>
    </w:pPr>
    <w:rPr>
      <w:color w:val="666666"/>
    </w:rPr>
  </w:style>
  <w:style w:type="paragraph" w:styleId="6">
    <w:name w:val="heading 6"/>
    <w:basedOn w:val="a"/>
    <w:next w:val="a"/>
    <w:link w:val="60"/>
    <w:uiPriority w:val="9"/>
    <w:qFormat/>
    <w:rsid w:val="00F17DA2"/>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DA2"/>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DA2"/>
    <w:rPr>
      <w:rFonts w:ascii="Tahoma" w:hAnsi="Tahoma" w:cs="Tahoma"/>
      <w:sz w:val="16"/>
      <w:szCs w:val="16"/>
    </w:rPr>
  </w:style>
  <w:style w:type="character" w:customStyle="1" w:styleId="20">
    <w:name w:val="Заголовок 2 Знак"/>
    <w:basedOn w:val="a0"/>
    <w:link w:val="2"/>
    <w:uiPriority w:val="9"/>
    <w:rsid w:val="00F17DA2"/>
    <w:rPr>
      <w:rFonts w:ascii="Times New Roman" w:eastAsia="Arial" w:hAnsi="Times New Roman" w:cs="Arial"/>
      <w:sz w:val="28"/>
      <w:szCs w:val="32"/>
    </w:rPr>
  </w:style>
  <w:style w:type="character" w:customStyle="1" w:styleId="30">
    <w:name w:val="Заголовок 3 Знак"/>
    <w:basedOn w:val="a0"/>
    <w:link w:val="3"/>
    <w:uiPriority w:val="9"/>
    <w:rsid w:val="00F17DA2"/>
    <w:rPr>
      <w:rFonts w:ascii="Times New Roman" w:eastAsia="Arial" w:hAnsi="Times New Roman" w:cs="Arial"/>
      <w:color w:val="434343"/>
      <w:sz w:val="28"/>
      <w:szCs w:val="28"/>
    </w:rPr>
  </w:style>
  <w:style w:type="character" w:customStyle="1" w:styleId="10">
    <w:name w:val="Заголовок 1 Знак"/>
    <w:basedOn w:val="a0"/>
    <w:link w:val="1"/>
    <w:uiPriority w:val="9"/>
    <w:rsid w:val="00B534D9"/>
    <w:rPr>
      <w:rFonts w:ascii="Times New Roman" w:eastAsia="Arial" w:hAnsi="Times New Roman" w:cs="Arial"/>
      <w:b/>
      <w:sz w:val="28"/>
      <w:szCs w:val="40"/>
    </w:rPr>
  </w:style>
  <w:style w:type="character" w:customStyle="1" w:styleId="40">
    <w:name w:val="Заголовок 4 Знак"/>
    <w:basedOn w:val="a0"/>
    <w:link w:val="4"/>
    <w:uiPriority w:val="9"/>
    <w:rsid w:val="00F17DA2"/>
    <w:rPr>
      <w:rFonts w:ascii="Times New Roman" w:eastAsia="Arial" w:hAnsi="Times New Roman" w:cs="Arial"/>
      <w:color w:val="666666"/>
      <w:sz w:val="24"/>
      <w:szCs w:val="24"/>
    </w:rPr>
  </w:style>
  <w:style w:type="character" w:customStyle="1" w:styleId="50">
    <w:name w:val="Заголовок 5 Знак"/>
    <w:basedOn w:val="a0"/>
    <w:link w:val="5"/>
    <w:uiPriority w:val="9"/>
    <w:rsid w:val="00F17DA2"/>
    <w:rPr>
      <w:rFonts w:ascii="Times New Roman" w:eastAsia="Arial" w:hAnsi="Times New Roman" w:cs="Arial"/>
      <w:color w:val="666666"/>
      <w:sz w:val="28"/>
      <w:szCs w:val="28"/>
    </w:rPr>
  </w:style>
  <w:style w:type="character" w:customStyle="1" w:styleId="60">
    <w:name w:val="Заголовок 6 Знак"/>
    <w:basedOn w:val="a0"/>
    <w:link w:val="6"/>
    <w:uiPriority w:val="9"/>
    <w:rsid w:val="00F17DA2"/>
    <w:rPr>
      <w:rFonts w:ascii="Times New Roman" w:eastAsia="Arial" w:hAnsi="Times New Roman" w:cs="Arial"/>
      <w:i/>
      <w:color w:val="666666"/>
      <w:sz w:val="28"/>
      <w:szCs w:val="28"/>
    </w:rPr>
  </w:style>
  <w:style w:type="paragraph" w:styleId="a5">
    <w:name w:val="Title"/>
    <w:basedOn w:val="a"/>
    <w:next w:val="a"/>
    <w:link w:val="a6"/>
    <w:uiPriority w:val="10"/>
    <w:qFormat/>
    <w:rsid w:val="00F17DA2"/>
    <w:pPr>
      <w:keepNext/>
      <w:keepLines/>
      <w:spacing w:after="60"/>
    </w:pPr>
    <w:rPr>
      <w:sz w:val="52"/>
      <w:szCs w:val="52"/>
    </w:rPr>
  </w:style>
  <w:style w:type="character" w:customStyle="1" w:styleId="a6">
    <w:name w:val="Заголовок Знак"/>
    <w:basedOn w:val="a0"/>
    <w:link w:val="a5"/>
    <w:uiPriority w:val="10"/>
    <w:rsid w:val="00F17DA2"/>
    <w:rPr>
      <w:rFonts w:ascii="Times New Roman" w:eastAsia="Arial" w:hAnsi="Times New Roman" w:cs="Arial"/>
      <w:sz w:val="52"/>
      <w:szCs w:val="52"/>
    </w:rPr>
  </w:style>
  <w:style w:type="paragraph" w:styleId="a7">
    <w:name w:val="Subtitle"/>
    <w:basedOn w:val="a"/>
    <w:next w:val="a"/>
    <w:link w:val="a8"/>
    <w:uiPriority w:val="11"/>
    <w:qFormat/>
    <w:rsid w:val="00F17DA2"/>
    <w:pPr>
      <w:keepNext/>
      <w:keepLines/>
      <w:spacing w:after="320"/>
    </w:pPr>
    <w:rPr>
      <w:color w:val="666666"/>
      <w:sz w:val="30"/>
      <w:szCs w:val="30"/>
    </w:rPr>
  </w:style>
  <w:style w:type="character" w:customStyle="1" w:styleId="a8">
    <w:name w:val="Подзаголовок Знак"/>
    <w:basedOn w:val="a0"/>
    <w:link w:val="a7"/>
    <w:uiPriority w:val="11"/>
    <w:rsid w:val="00F17DA2"/>
    <w:rPr>
      <w:rFonts w:ascii="Times New Roman" w:eastAsia="Arial" w:hAnsi="Times New Roman" w:cs="Arial"/>
      <w:color w:val="666666"/>
      <w:sz w:val="30"/>
      <w:szCs w:val="30"/>
    </w:rPr>
  </w:style>
  <w:style w:type="character" w:customStyle="1" w:styleId="7CenturyGothic8pt0pt">
    <w:name w:val="Основной текст (7) + Century Gothic;8 pt;Интервал 0 pt"/>
    <w:basedOn w:val="a0"/>
    <w:rsid w:val="00F17DA2"/>
    <w:rPr>
      <w:rFonts w:ascii="Century Gothic" w:eastAsia="Century Gothic" w:hAnsi="Century Gothic" w:cs="Century Gothic"/>
      <w:color w:val="000000"/>
      <w:spacing w:val="-10"/>
      <w:w w:val="100"/>
      <w:position w:val="0"/>
      <w:sz w:val="16"/>
      <w:szCs w:val="16"/>
      <w:shd w:val="clear" w:color="auto" w:fill="FFFFFF"/>
      <w:lang w:val="ru-RU" w:eastAsia="ru-RU" w:bidi="ru-RU"/>
    </w:rPr>
  </w:style>
  <w:style w:type="character" w:customStyle="1" w:styleId="14">
    <w:name w:val="Основной текст (14) + Не полужирный;Курсив"/>
    <w:basedOn w:val="a0"/>
    <w:rsid w:val="00F17DA2"/>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41pt">
    <w:name w:val="Основной текст (14) + Курсив;Интервал 1 pt"/>
    <w:basedOn w:val="a0"/>
    <w:rsid w:val="00F17DA2"/>
    <w:rPr>
      <w:rFonts w:ascii="Times New Roman" w:eastAsia="Times New Roman" w:hAnsi="Times New Roman" w:cs="Times New Roman"/>
      <w:b w:val="0"/>
      <w:bCs w:val="0"/>
      <w:i/>
      <w:iCs/>
      <w:smallCaps w:val="0"/>
      <w:strike w:val="0"/>
      <w:color w:val="000000"/>
      <w:spacing w:val="30"/>
      <w:w w:val="100"/>
      <w:position w:val="0"/>
      <w:sz w:val="20"/>
      <w:szCs w:val="20"/>
      <w:u w:val="none"/>
      <w:shd w:val="clear" w:color="auto" w:fill="FFFFFF"/>
      <w:lang w:val="ru-RU" w:eastAsia="ru-RU" w:bidi="ru-RU"/>
    </w:rPr>
  </w:style>
  <w:style w:type="paragraph" w:styleId="a9">
    <w:name w:val="TOC Heading"/>
    <w:basedOn w:val="1"/>
    <w:next w:val="a"/>
    <w:uiPriority w:val="39"/>
    <w:unhideWhenUsed/>
    <w:qFormat/>
    <w:rsid w:val="00450B80"/>
    <w:pPr>
      <w:spacing w:before="240" w:after="0" w:line="259" w:lineRule="auto"/>
      <w:ind w:firstLine="0"/>
      <w:jc w:val="left"/>
      <w:outlineLvl w:val="9"/>
    </w:pPr>
    <w:rPr>
      <w:rFonts w:asciiTheme="majorHAnsi" w:eastAsiaTheme="majorEastAsia" w:hAnsiTheme="majorHAnsi" w:cstheme="majorBidi"/>
      <w:color w:val="2E74B5" w:themeColor="accent1" w:themeShade="BF"/>
      <w:sz w:val="32"/>
      <w:szCs w:val="32"/>
      <w:lang w:eastAsia="ru-RU"/>
    </w:rPr>
  </w:style>
  <w:style w:type="paragraph" w:styleId="11">
    <w:name w:val="toc 1"/>
    <w:basedOn w:val="a"/>
    <w:next w:val="a"/>
    <w:autoRedefine/>
    <w:uiPriority w:val="39"/>
    <w:unhideWhenUsed/>
    <w:rsid w:val="00450B80"/>
    <w:pPr>
      <w:spacing w:after="100"/>
    </w:pPr>
  </w:style>
  <w:style w:type="paragraph" w:styleId="21">
    <w:name w:val="toc 2"/>
    <w:basedOn w:val="a"/>
    <w:next w:val="a"/>
    <w:autoRedefine/>
    <w:uiPriority w:val="39"/>
    <w:unhideWhenUsed/>
    <w:rsid w:val="00450B80"/>
    <w:pPr>
      <w:spacing w:after="100"/>
      <w:ind w:left="280"/>
    </w:pPr>
  </w:style>
  <w:style w:type="character" w:styleId="aa">
    <w:name w:val="Hyperlink"/>
    <w:basedOn w:val="a0"/>
    <w:uiPriority w:val="99"/>
    <w:unhideWhenUsed/>
    <w:rsid w:val="00450B80"/>
    <w:rPr>
      <w:color w:val="0563C1" w:themeColor="hyperlink"/>
      <w:u w:val="single"/>
    </w:rPr>
  </w:style>
  <w:style w:type="paragraph" w:styleId="ab">
    <w:name w:val="header"/>
    <w:basedOn w:val="a"/>
    <w:link w:val="ac"/>
    <w:uiPriority w:val="99"/>
    <w:unhideWhenUsed/>
    <w:rsid w:val="00450B80"/>
    <w:pPr>
      <w:tabs>
        <w:tab w:val="center" w:pos="4677"/>
        <w:tab w:val="right" w:pos="9355"/>
      </w:tabs>
      <w:spacing w:line="240" w:lineRule="auto"/>
    </w:pPr>
  </w:style>
  <w:style w:type="character" w:customStyle="1" w:styleId="ac">
    <w:name w:val="Верхний колонтитул Знак"/>
    <w:basedOn w:val="a0"/>
    <w:link w:val="ab"/>
    <w:uiPriority w:val="99"/>
    <w:rsid w:val="00450B80"/>
    <w:rPr>
      <w:rFonts w:ascii="Times New Roman" w:eastAsia="Arial" w:hAnsi="Times New Roman" w:cs="Arial"/>
      <w:sz w:val="28"/>
      <w:szCs w:val="28"/>
    </w:rPr>
  </w:style>
  <w:style w:type="paragraph" w:styleId="ad">
    <w:name w:val="footer"/>
    <w:basedOn w:val="a"/>
    <w:link w:val="ae"/>
    <w:uiPriority w:val="99"/>
    <w:unhideWhenUsed/>
    <w:rsid w:val="00450B80"/>
    <w:pPr>
      <w:tabs>
        <w:tab w:val="center" w:pos="4677"/>
        <w:tab w:val="right" w:pos="9355"/>
      </w:tabs>
      <w:spacing w:line="240" w:lineRule="auto"/>
    </w:pPr>
  </w:style>
  <w:style w:type="character" w:customStyle="1" w:styleId="ae">
    <w:name w:val="Нижний колонтитул Знак"/>
    <w:basedOn w:val="a0"/>
    <w:link w:val="ad"/>
    <w:uiPriority w:val="99"/>
    <w:rsid w:val="00450B80"/>
    <w:rPr>
      <w:rFonts w:ascii="Times New Roman" w:eastAsia="Arial" w:hAnsi="Times New Roman"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25591">
      <w:bodyDiv w:val="1"/>
      <w:marLeft w:val="0"/>
      <w:marRight w:val="0"/>
      <w:marTop w:val="0"/>
      <w:marBottom w:val="0"/>
      <w:divBdr>
        <w:top w:val="none" w:sz="0" w:space="0" w:color="auto"/>
        <w:left w:val="none" w:sz="0" w:space="0" w:color="auto"/>
        <w:bottom w:val="none" w:sz="0" w:space="0" w:color="auto"/>
        <w:right w:val="none" w:sz="0" w:space="0" w:color="auto"/>
      </w:divBdr>
      <w:divsChild>
        <w:div w:id="1212696518">
          <w:marLeft w:val="0"/>
          <w:marRight w:val="0"/>
          <w:marTop w:val="0"/>
          <w:marBottom w:val="0"/>
          <w:divBdr>
            <w:top w:val="none" w:sz="0" w:space="0" w:color="auto"/>
            <w:left w:val="none" w:sz="0" w:space="0" w:color="auto"/>
            <w:bottom w:val="none" w:sz="0" w:space="0" w:color="auto"/>
            <w:right w:val="none" w:sz="0" w:space="0" w:color="auto"/>
          </w:divBdr>
          <w:divsChild>
            <w:div w:id="1841506645">
              <w:marLeft w:val="0"/>
              <w:marRight w:val="0"/>
              <w:marTop w:val="0"/>
              <w:marBottom w:val="0"/>
              <w:divBdr>
                <w:top w:val="none" w:sz="0" w:space="0" w:color="auto"/>
                <w:left w:val="none" w:sz="0" w:space="0" w:color="auto"/>
                <w:bottom w:val="none" w:sz="0" w:space="0" w:color="auto"/>
                <w:right w:val="none" w:sz="0" w:space="0" w:color="auto"/>
              </w:divBdr>
              <w:divsChild>
                <w:div w:id="985940039">
                  <w:marLeft w:val="0"/>
                  <w:marRight w:val="0"/>
                  <w:marTop w:val="0"/>
                  <w:marBottom w:val="0"/>
                  <w:divBdr>
                    <w:top w:val="none" w:sz="0" w:space="0" w:color="auto"/>
                    <w:left w:val="none" w:sz="0" w:space="0" w:color="auto"/>
                    <w:bottom w:val="none" w:sz="0" w:space="0" w:color="auto"/>
                    <w:right w:val="none" w:sz="0" w:space="0" w:color="auto"/>
                  </w:divBdr>
                  <w:divsChild>
                    <w:div w:id="1409764345">
                      <w:marLeft w:val="0"/>
                      <w:marRight w:val="0"/>
                      <w:marTop w:val="0"/>
                      <w:marBottom w:val="0"/>
                      <w:divBdr>
                        <w:top w:val="none" w:sz="0" w:space="0" w:color="auto"/>
                        <w:left w:val="none" w:sz="0" w:space="0" w:color="auto"/>
                        <w:bottom w:val="none" w:sz="0" w:space="0" w:color="auto"/>
                        <w:right w:val="none" w:sz="0" w:space="0" w:color="auto"/>
                      </w:divBdr>
                      <w:divsChild>
                        <w:div w:id="561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5252">
      <w:bodyDiv w:val="1"/>
      <w:marLeft w:val="0"/>
      <w:marRight w:val="0"/>
      <w:marTop w:val="0"/>
      <w:marBottom w:val="0"/>
      <w:divBdr>
        <w:top w:val="none" w:sz="0" w:space="0" w:color="auto"/>
        <w:left w:val="none" w:sz="0" w:space="0" w:color="auto"/>
        <w:bottom w:val="none" w:sz="0" w:space="0" w:color="auto"/>
        <w:right w:val="none" w:sz="0" w:space="0" w:color="auto"/>
      </w:divBdr>
      <w:divsChild>
        <w:div w:id="550462662">
          <w:marLeft w:val="0"/>
          <w:marRight w:val="0"/>
          <w:marTop w:val="0"/>
          <w:marBottom w:val="0"/>
          <w:divBdr>
            <w:top w:val="none" w:sz="0" w:space="0" w:color="auto"/>
            <w:left w:val="none" w:sz="0" w:space="0" w:color="auto"/>
            <w:bottom w:val="none" w:sz="0" w:space="0" w:color="auto"/>
            <w:right w:val="none" w:sz="0" w:space="0" w:color="auto"/>
          </w:divBdr>
          <w:divsChild>
            <w:div w:id="1598245127">
              <w:marLeft w:val="0"/>
              <w:marRight w:val="0"/>
              <w:marTop w:val="0"/>
              <w:marBottom w:val="0"/>
              <w:divBdr>
                <w:top w:val="none" w:sz="0" w:space="0" w:color="auto"/>
                <w:left w:val="none" w:sz="0" w:space="0" w:color="auto"/>
                <w:bottom w:val="none" w:sz="0" w:space="0" w:color="auto"/>
                <w:right w:val="none" w:sz="0" w:space="0" w:color="auto"/>
              </w:divBdr>
              <w:divsChild>
                <w:div w:id="262960098">
                  <w:marLeft w:val="0"/>
                  <w:marRight w:val="0"/>
                  <w:marTop w:val="0"/>
                  <w:marBottom w:val="0"/>
                  <w:divBdr>
                    <w:top w:val="none" w:sz="0" w:space="0" w:color="auto"/>
                    <w:left w:val="none" w:sz="0" w:space="0" w:color="auto"/>
                    <w:bottom w:val="none" w:sz="0" w:space="0" w:color="auto"/>
                    <w:right w:val="none" w:sz="0" w:space="0" w:color="auto"/>
                  </w:divBdr>
                  <w:divsChild>
                    <w:div w:id="1748644751">
                      <w:marLeft w:val="0"/>
                      <w:marRight w:val="0"/>
                      <w:marTop w:val="0"/>
                      <w:marBottom w:val="0"/>
                      <w:divBdr>
                        <w:top w:val="none" w:sz="0" w:space="0" w:color="auto"/>
                        <w:left w:val="none" w:sz="0" w:space="0" w:color="auto"/>
                        <w:bottom w:val="none" w:sz="0" w:space="0" w:color="auto"/>
                        <w:right w:val="none" w:sz="0" w:space="0" w:color="auto"/>
                      </w:divBdr>
                      <w:divsChild>
                        <w:div w:id="1497258757">
                          <w:marLeft w:val="0"/>
                          <w:marRight w:val="0"/>
                          <w:marTop w:val="0"/>
                          <w:marBottom w:val="0"/>
                          <w:divBdr>
                            <w:top w:val="none" w:sz="0" w:space="0" w:color="auto"/>
                            <w:left w:val="none" w:sz="0" w:space="0" w:color="auto"/>
                            <w:bottom w:val="none" w:sz="0" w:space="0" w:color="auto"/>
                            <w:right w:val="none" w:sz="0" w:space="0" w:color="auto"/>
                          </w:divBdr>
                          <w:divsChild>
                            <w:div w:id="1532642901">
                              <w:marLeft w:val="0"/>
                              <w:marRight w:val="0"/>
                              <w:marTop w:val="0"/>
                              <w:marBottom w:val="0"/>
                              <w:divBdr>
                                <w:top w:val="none" w:sz="0" w:space="0" w:color="auto"/>
                                <w:left w:val="none" w:sz="0" w:space="0" w:color="auto"/>
                                <w:bottom w:val="none" w:sz="0" w:space="0" w:color="auto"/>
                                <w:right w:val="none" w:sz="0" w:space="0" w:color="auto"/>
                              </w:divBdr>
                              <w:divsChild>
                                <w:div w:id="1138184637">
                                  <w:marLeft w:val="0"/>
                                  <w:marRight w:val="0"/>
                                  <w:marTop w:val="0"/>
                                  <w:marBottom w:val="0"/>
                                  <w:divBdr>
                                    <w:top w:val="none" w:sz="0" w:space="0" w:color="auto"/>
                                    <w:left w:val="none" w:sz="0" w:space="0" w:color="auto"/>
                                    <w:bottom w:val="none" w:sz="0" w:space="0" w:color="auto"/>
                                    <w:right w:val="none" w:sz="0" w:space="0" w:color="auto"/>
                                  </w:divBdr>
                                  <w:divsChild>
                                    <w:div w:id="1047099929">
                                      <w:marLeft w:val="0"/>
                                      <w:marRight w:val="0"/>
                                      <w:marTop w:val="0"/>
                                      <w:marBottom w:val="0"/>
                                      <w:divBdr>
                                        <w:top w:val="none" w:sz="0" w:space="0" w:color="auto"/>
                                        <w:left w:val="none" w:sz="0" w:space="0" w:color="auto"/>
                                        <w:bottom w:val="none" w:sz="0" w:space="0" w:color="auto"/>
                                        <w:right w:val="none" w:sz="0" w:space="0" w:color="auto"/>
                                      </w:divBdr>
                                      <w:divsChild>
                                        <w:div w:id="21026791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20351">
          <w:marLeft w:val="0"/>
          <w:marRight w:val="0"/>
          <w:marTop w:val="0"/>
          <w:marBottom w:val="0"/>
          <w:divBdr>
            <w:top w:val="none" w:sz="0" w:space="0" w:color="auto"/>
            <w:left w:val="none" w:sz="0" w:space="0" w:color="auto"/>
            <w:bottom w:val="none" w:sz="0" w:space="0" w:color="auto"/>
            <w:right w:val="none" w:sz="0" w:space="0" w:color="auto"/>
          </w:divBdr>
          <w:divsChild>
            <w:div w:id="439298393">
              <w:marLeft w:val="0"/>
              <w:marRight w:val="0"/>
              <w:marTop w:val="0"/>
              <w:marBottom w:val="0"/>
              <w:divBdr>
                <w:top w:val="none" w:sz="0" w:space="0" w:color="auto"/>
                <w:left w:val="none" w:sz="0" w:space="0" w:color="auto"/>
                <w:bottom w:val="none" w:sz="0" w:space="0" w:color="auto"/>
                <w:right w:val="none" w:sz="0" w:space="0" w:color="auto"/>
              </w:divBdr>
              <w:divsChild>
                <w:div w:id="602304767">
                  <w:marLeft w:val="0"/>
                  <w:marRight w:val="0"/>
                  <w:marTop w:val="0"/>
                  <w:marBottom w:val="0"/>
                  <w:divBdr>
                    <w:top w:val="none" w:sz="0" w:space="0" w:color="auto"/>
                    <w:left w:val="none" w:sz="0" w:space="0" w:color="auto"/>
                    <w:bottom w:val="none" w:sz="0" w:space="0" w:color="auto"/>
                    <w:right w:val="none" w:sz="0" w:space="0" w:color="auto"/>
                  </w:divBdr>
                  <w:divsChild>
                    <w:div w:id="616569829">
                      <w:marLeft w:val="0"/>
                      <w:marRight w:val="0"/>
                      <w:marTop w:val="0"/>
                      <w:marBottom w:val="0"/>
                      <w:divBdr>
                        <w:top w:val="none" w:sz="0" w:space="0" w:color="auto"/>
                        <w:left w:val="none" w:sz="0" w:space="0" w:color="auto"/>
                        <w:bottom w:val="none" w:sz="0" w:space="0" w:color="auto"/>
                        <w:right w:val="none" w:sz="0" w:space="0" w:color="auto"/>
                      </w:divBdr>
                      <w:divsChild>
                        <w:div w:id="1200776510">
                          <w:marLeft w:val="0"/>
                          <w:marRight w:val="0"/>
                          <w:marTop w:val="0"/>
                          <w:marBottom w:val="0"/>
                          <w:divBdr>
                            <w:top w:val="none" w:sz="0" w:space="0" w:color="auto"/>
                            <w:left w:val="none" w:sz="0" w:space="0" w:color="auto"/>
                            <w:bottom w:val="none" w:sz="0" w:space="0" w:color="auto"/>
                            <w:right w:val="none" w:sz="0" w:space="0" w:color="auto"/>
                          </w:divBdr>
                          <w:divsChild>
                            <w:div w:id="72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116799">
      <w:bodyDiv w:val="1"/>
      <w:marLeft w:val="0"/>
      <w:marRight w:val="0"/>
      <w:marTop w:val="0"/>
      <w:marBottom w:val="0"/>
      <w:divBdr>
        <w:top w:val="none" w:sz="0" w:space="0" w:color="auto"/>
        <w:left w:val="none" w:sz="0" w:space="0" w:color="auto"/>
        <w:bottom w:val="none" w:sz="0" w:space="0" w:color="auto"/>
        <w:right w:val="none" w:sz="0" w:space="0" w:color="auto"/>
      </w:divBdr>
      <w:divsChild>
        <w:div w:id="1906060606">
          <w:marLeft w:val="0"/>
          <w:marRight w:val="0"/>
          <w:marTop w:val="0"/>
          <w:marBottom w:val="0"/>
          <w:divBdr>
            <w:top w:val="none" w:sz="0" w:space="0" w:color="auto"/>
            <w:left w:val="none" w:sz="0" w:space="0" w:color="auto"/>
            <w:bottom w:val="none" w:sz="0" w:space="0" w:color="auto"/>
            <w:right w:val="none" w:sz="0" w:space="0" w:color="auto"/>
          </w:divBdr>
          <w:divsChild>
            <w:div w:id="1008141589">
              <w:marLeft w:val="0"/>
              <w:marRight w:val="0"/>
              <w:marTop w:val="0"/>
              <w:marBottom w:val="0"/>
              <w:divBdr>
                <w:top w:val="none" w:sz="0" w:space="0" w:color="auto"/>
                <w:left w:val="none" w:sz="0" w:space="0" w:color="auto"/>
                <w:bottom w:val="none" w:sz="0" w:space="0" w:color="auto"/>
                <w:right w:val="none" w:sz="0" w:space="0" w:color="auto"/>
              </w:divBdr>
              <w:divsChild>
                <w:div w:id="1024986061">
                  <w:marLeft w:val="0"/>
                  <w:marRight w:val="0"/>
                  <w:marTop w:val="0"/>
                  <w:marBottom w:val="0"/>
                  <w:divBdr>
                    <w:top w:val="none" w:sz="0" w:space="0" w:color="auto"/>
                    <w:left w:val="none" w:sz="0" w:space="0" w:color="auto"/>
                    <w:bottom w:val="none" w:sz="0" w:space="0" w:color="auto"/>
                    <w:right w:val="none" w:sz="0" w:space="0" w:color="auto"/>
                  </w:divBdr>
                  <w:divsChild>
                    <w:div w:id="882792212">
                      <w:marLeft w:val="0"/>
                      <w:marRight w:val="0"/>
                      <w:marTop w:val="0"/>
                      <w:marBottom w:val="0"/>
                      <w:divBdr>
                        <w:top w:val="none" w:sz="0" w:space="0" w:color="auto"/>
                        <w:left w:val="none" w:sz="0" w:space="0" w:color="auto"/>
                        <w:bottom w:val="none" w:sz="0" w:space="0" w:color="auto"/>
                        <w:right w:val="none" w:sz="0" w:space="0" w:color="auto"/>
                      </w:divBdr>
                      <w:divsChild>
                        <w:div w:id="42754299">
                          <w:marLeft w:val="0"/>
                          <w:marRight w:val="0"/>
                          <w:marTop w:val="0"/>
                          <w:marBottom w:val="0"/>
                          <w:divBdr>
                            <w:top w:val="none" w:sz="0" w:space="0" w:color="auto"/>
                            <w:left w:val="none" w:sz="0" w:space="0" w:color="auto"/>
                            <w:bottom w:val="none" w:sz="0" w:space="0" w:color="auto"/>
                            <w:right w:val="none" w:sz="0" w:space="0" w:color="auto"/>
                          </w:divBdr>
                          <w:divsChild>
                            <w:div w:id="819082490">
                              <w:marLeft w:val="0"/>
                              <w:marRight w:val="0"/>
                              <w:marTop w:val="0"/>
                              <w:marBottom w:val="0"/>
                              <w:divBdr>
                                <w:top w:val="none" w:sz="0" w:space="0" w:color="auto"/>
                                <w:left w:val="none" w:sz="0" w:space="0" w:color="auto"/>
                                <w:bottom w:val="none" w:sz="0" w:space="0" w:color="auto"/>
                                <w:right w:val="none" w:sz="0" w:space="0" w:color="auto"/>
                              </w:divBdr>
                              <w:divsChild>
                                <w:div w:id="1092362477">
                                  <w:marLeft w:val="0"/>
                                  <w:marRight w:val="0"/>
                                  <w:marTop w:val="0"/>
                                  <w:marBottom w:val="0"/>
                                  <w:divBdr>
                                    <w:top w:val="none" w:sz="0" w:space="0" w:color="auto"/>
                                    <w:left w:val="none" w:sz="0" w:space="0" w:color="auto"/>
                                    <w:bottom w:val="none" w:sz="0" w:space="0" w:color="auto"/>
                                    <w:right w:val="none" w:sz="0" w:space="0" w:color="auto"/>
                                  </w:divBdr>
                                  <w:divsChild>
                                    <w:div w:id="218253262">
                                      <w:marLeft w:val="0"/>
                                      <w:marRight w:val="0"/>
                                      <w:marTop w:val="0"/>
                                      <w:marBottom w:val="0"/>
                                      <w:divBdr>
                                        <w:top w:val="none" w:sz="0" w:space="0" w:color="auto"/>
                                        <w:left w:val="none" w:sz="0" w:space="0" w:color="auto"/>
                                        <w:bottom w:val="none" w:sz="0" w:space="0" w:color="auto"/>
                                        <w:right w:val="none" w:sz="0" w:space="0" w:color="auto"/>
                                      </w:divBdr>
                                      <w:divsChild>
                                        <w:div w:id="146197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081488">
          <w:marLeft w:val="0"/>
          <w:marRight w:val="0"/>
          <w:marTop w:val="0"/>
          <w:marBottom w:val="0"/>
          <w:divBdr>
            <w:top w:val="none" w:sz="0" w:space="0" w:color="auto"/>
            <w:left w:val="none" w:sz="0" w:space="0" w:color="auto"/>
            <w:bottom w:val="none" w:sz="0" w:space="0" w:color="auto"/>
            <w:right w:val="none" w:sz="0" w:space="0" w:color="auto"/>
          </w:divBdr>
          <w:divsChild>
            <w:div w:id="986324283">
              <w:marLeft w:val="0"/>
              <w:marRight w:val="0"/>
              <w:marTop w:val="0"/>
              <w:marBottom w:val="0"/>
              <w:divBdr>
                <w:top w:val="none" w:sz="0" w:space="0" w:color="auto"/>
                <w:left w:val="none" w:sz="0" w:space="0" w:color="auto"/>
                <w:bottom w:val="none" w:sz="0" w:space="0" w:color="auto"/>
                <w:right w:val="none" w:sz="0" w:space="0" w:color="auto"/>
              </w:divBdr>
              <w:divsChild>
                <w:div w:id="89619916">
                  <w:marLeft w:val="0"/>
                  <w:marRight w:val="0"/>
                  <w:marTop w:val="0"/>
                  <w:marBottom w:val="0"/>
                  <w:divBdr>
                    <w:top w:val="none" w:sz="0" w:space="0" w:color="auto"/>
                    <w:left w:val="none" w:sz="0" w:space="0" w:color="auto"/>
                    <w:bottom w:val="none" w:sz="0" w:space="0" w:color="auto"/>
                    <w:right w:val="none" w:sz="0" w:space="0" w:color="auto"/>
                  </w:divBdr>
                  <w:divsChild>
                    <w:div w:id="558172381">
                      <w:marLeft w:val="0"/>
                      <w:marRight w:val="0"/>
                      <w:marTop w:val="0"/>
                      <w:marBottom w:val="0"/>
                      <w:divBdr>
                        <w:top w:val="none" w:sz="0" w:space="0" w:color="auto"/>
                        <w:left w:val="none" w:sz="0" w:space="0" w:color="auto"/>
                        <w:bottom w:val="none" w:sz="0" w:space="0" w:color="auto"/>
                        <w:right w:val="none" w:sz="0" w:space="0" w:color="auto"/>
                      </w:divBdr>
                      <w:divsChild>
                        <w:div w:id="1152941208">
                          <w:marLeft w:val="0"/>
                          <w:marRight w:val="0"/>
                          <w:marTop w:val="0"/>
                          <w:marBottom w:val="0"/>
                          <w:divBdr>
                            <w:top w:val="none" w:sz="0" w:space="0" w:color="auto"/>
                            <w:left w:val="none" w:sz="0" w:space="0" w:color="auto"/>
                            <w:bottom w:val="none" w:sz="0" w:space="0" w:color="auto"/>
                            <w:right w:val="none" w:sz="0" w:space="0" w:color="auto"/>
                          </w:divBdr>
                          <w:divsChild>
                            <w:div w:id="1221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21914">
      <w:bodyDiv w:val="1"/>
      <w:marLeft w:val="0"/>
      <w:marRight w:val="0"/>
      <w:marTop w:val="0"/>
      <w:marBottom w:val="0"/>
      <w:divBdr>
        <w:top w:val="none" w:sz="0" w:space="0" w:color="auto"/>
        <w:left w:val="none" w:sz="0" w:space="0" w:color="auto"/>
        <w:bottom w:val="none" w:sz="0" w:space="0" w:color="auto"/>
        <w:right w:val="none" w:sz="0" w:space="0" w:color="auto"/>
      </w:divBdr>
      <w:divsChild>
        <w:div w:id="1705665660">
          <w:marLeft w:val="0"/>
          <w:marRight w:val="0"/>
          <w:marTop w:val="0"/>
          <w:marBottom w:val="0"/>
          <w:divBdr>
            <w:top w:val="none" w:sz="0" w:space="0" w:color="auto"/>
            <w:left w:val="none" w:sz="0" w:space="0" w:color="auto"/>
            <w:bottom w:val="none" w:sz="0" w:space="0" w:color="auto"/>
            <w:right w:val="none" w:sz="0" w:space="0" w:color="auto"/>
          </w:divBdr>
        </w:div>
        <w:div w:id="297103809">
          <w:marLeft w:val="0"/>
          <w:marRight w:val="0"/>
          <w:marTop w:val="0"/>
          <w:marBottom w:val="0"/>
          <w:divBdr>
            <w:top w:val="none" w:sz="0" w:space="0" w:color="auto"/>
            <w:left w:val="none" w:sz="0" w:space="0" w:color="auto"/>
            <w:bottom w:val="none" w:sz="0" w:space="0" w:color="auto"/>
            <w:right w:val="none" w:sz="0" w:space="0" w:color="auto"/>
          </w:divBdr>
        </w:div>
        <w:div w:id="288440795">
          <w:marLeft w:val="0"/>
          <w:marRight w:val="0"/>
          <w:marTop w:val="0"/>
          <w:marBottom w:val="0"/>
          <w:divBdr>
            <w:top w:val="none" w:sz="0" w:space="0" w:color="auto"/>
            <w:left w:val="none" w:sz="0" w:space="0" w:color="auto"/>
            <w:bottom w:val="none" w:sz="0" w:space="0" w:color="auto"/>
            <w:right w:val="none" w:sz="0" w:space="0" w:color="auto"/>
          </w:divBdr>
        </w:div>
      </w:divsChild>
    </w:div>
    <w:div w:id="892275952">
      <w:bodyDiv w:val="1"/>
      <w:marLeft w:val="0"/>
      <w:marRight w:val="0"/>
      <w:marTop w:val="0"/>
      <w:marBottom w:val="0"/>
      <w:divBdr>
        <w:top w:val="none" w:sz="0" w:space="0" w:color="auto"/>
        <w:left w:val="none" w:sz="0" w:space="0" w:color="auto"/>
        <w:bottom w:val="none" w:sz="0" w:space="0" w:color="auto"/>
        <w:right w:val="none" w:sz="0" w:space="0" w:color="auto"/>
      </w:divBdr>
      <w:divsChild>
        <w:div w:id="302396951">
          <w:marLeft w:val="0"/>
          <w:marRight w:val="0"/>
          <w:marTop w:val="0"/>
          <w:marBottom w:val="0"/>
          <w:divBdr>
            <w:top w:val="none" w:sz="0" w:space="0" w:color="auto"/>
            <w:left w:val="none" w:sz="0" w:space="0" w:color="auto"/>
            <w:bottom w:val="none" w:sz="0" w:space="0" w:color="auto"/>
            <w:right w:val="none" w:sz="0" w:space="0" w:color="auto"/>
          </w:divBdr>
        </w:div>
        <w:div w:id="731348482">
          <w:marLeft w:val="0"/>
          <w:marRight w:val="0"/>
          <w:marTop w:val="0"/>
          <w:marBottom w:val="0"/>
          <w:divBdr>
            <w:top w:val="none" w:sz="0" w:space="0" w:color="auto"/>
            <w:left w:val="none" w:sz="0" w:space="0" w:color="auto"/>
            <w:bottom w:val="none" w:sz="0" w:space="0" w:color="auto"/>
            <w:right w:val="none" w:sz="0" w:space="0" w:color="auto"/>
          </w:divBdr>
        </w:div>
      </w:divsChild>
    </w:div>
    <w:div w:id="1173841079">
      <w:bodyDiv w:val="1"/>
      <w:marLeft w:val="0"/>
      <w:marRight w:val="0"/>
      <w:marTop w:val="0"/>
      <w:marBottom w:val="0"/>
      <w:divBdr>
        <w:top w:val="none" w:sz="0" w:space="0" w:color="auto"/>
        <w:left w:val="none" w:sz="0" w:space="0" w:color="auto"/>
        <w:bottom w:val="none" w:sz="0" w:space="0" w:color="auto"/>
        <w:right w:val="none" w:sz="0" w:space="0" w:color="auto"/>
      </w:divBdr>
      <w:divsChild>
        <w:div w:id="877624466">
          <w:marLeft w:val="0"/>
          <w:marRight w:val="0"/>
          <w:marTop w:val="0"/>
          <w:marBottom w:val="0"/>
          <w:divBdr>
            <w:top w:val="none" w:sz="0" w:space="0" w:color="auto"/>
            <w:left w:val="none" w:sz="0" w:space="0" w:color="auto"/>
            <w:bottom w:val="none" w:sz="0" w:space="0" w:color="auto"/>
            <w:right w:val="none" w:sz="0" w:space="0" w:color="auto"/>
          </w:divBdr>
        </w:div>
        <w:div w:id="484056298">
          <w:marLeft w:val="0"/>
          <w:marRight w:val="0"/>
          <w:marTop w:val="0"/>
          <w:marBottom w:val="0"/>
          <w:divBdr>
            <w:top w:val="none" w:sz="0" w:space="0" w:color="auto"/>
            <w:left w:val="none" w:sz="0" w:space="0" w:color="auto"/>
            <w:bottom w:val="none" w:sz="0" w:space="0" w:color="auto"/>
            <w:right w:val="none" w:sz="0" w:space="0" w:color="auto"/>
          </w:divBdr>
        </w:div>
      </w:divsChild>
    </w:div>
    <w:div w:id="1970814413">
      <w:bodyDiv w:val="1"/>
      <w:marLeft w:val="0"/>
      <w:marRight w:val="0"/>
      <w:marTop w:val="0"/>
      <w:marBottom w:val="0"/>
      <w:divBdr>
        <w:top w:val="none" w:sz="0" w:space="0" w:color="auto"/>
        <w:left w:val="none" w:sz="0" w:space="0" w:color="auto"/>
        <w:bottom w:val="none" w:sz="0" w:space="0" w:color="auto"/>
        <w:right w:val="none" w:sz="0" w:space="0" w:color="auto"/>
      </w:divBdr>
      <w:divsChild>
        <w:div w:id="1480995190">
          <w:marLeft w:val="0"/>
          <w:marRight w:val="0"/>
          <w:marTop w:val="0"/>
          <w:marBottom w:val="0"/>
          <w:divBdr>
            <w:top w:val="none" w:sz="0" w:space="0" w:color="auto"/>
            <w:left w:val="none" w:sz="0" w:space="0" w:color="auto"/>
            <w:bottom w:val="none" w:sz="0" w:space="0" w:color="auto"/>
            <w:right w:val="none" w:sz="0" w:space="0" w:color="auto"/>
          </w:divBdr>
          <w:divsChild>
            <w:div w:id="1115248124">
              <w:marLeft w:val="0"/>
              <w:marRight w:val="0"/>
              <w:marTop w:val="0"/>
              <w:marBottom w:val="0"/>
              <w:divBdr>
                <w:top w:val="none" w:sz="0" w:space="0" w:color="auto"/>
                <w:left w:val="none" w:sz="0" w:space="0" w:color="auto"/>
                <w:bottom w:val="none" w:sz="0" w:space="0" w:color="auto"/>
                <w:right w:val="none" w:sz="0" w:space="0" w:color="auto"/>
              </w:divBdr>
              <w:divsChild>
                <w:div w:id="732699284">
                  <w:marLeft w:val="0"/>
                  <w:marRight w:val="0"/>
                  <w:marTop w:val="0"/>
                  <w:marBottom w:val="0"/>
                  <w:divBdr>
                    <w:top w:val="none" w:sz="0" w:space="0" w:color="auto"/>
                    <w:left w:val="none" w:sz="0" w:space="0" w:color="auto"/>
                    <w:bottom w:val="none" w:sz="0" w:space="0" w:color="auto"/>
                    <w:right w:val="none" w:sz="0" w:space="0" w:color="auto"/>
                  </w:divBdr>
                  <w:divsChild>
                    <w:div w:id="1187406883">
                      <w:marLeft w:val="0"/>
                      <w:marRight w:val="0"/>
                      <w:marTop w:val="0"/>
                      <w:marBottom w:val="0"/>
                      <w:divBdr>
                        <w:top w:val="none" w:sz="0" w:space="0" w:color="auto"/>
                        <w:left w:val="none" w:sz="0" w:space="0" w:color="auto"/>
                        <w:bottom w:val="none" w:sz="0" w:space="0" w:color="auto"/>
                        <w:right w:val="none" w:sz="0" w:space="0" w:color="auto"/>
                      </w:divBdr>
                      <w:divsChild>
                        <w:div w:id="16195384">
                          <w:marLeft w:val="0"/>
                          <w:marRight w:val="0"/>
                          <w:marTop w:val="0"/>
                          <w:marBottom w:val="0"/>
                          <w:divBdr>
                            <w:top w:val="none" w:sz="0" w:space="0" w:color="auto"/>
                            <w:left w:val="none" w:sz="0" w:space="0" w:color="auto"/>
                            <w:bottom w:val="none" w:sz="0" w:space="0" w:color="auto"/>
                            <w:right w:val="none" w:sz="0" w:space="0" w:color="auto"/>
                          </w:divBdr>
                          <w:divsChild>
                            <w:div w:id="1213343333">
                              <w:marLeft w:val="0"/>
                              <w:marRight w:val="0"/>
                              <w:marTop w:val="0"/>
                              <w:marBottom w:val="0"/>
                              <w:divBdr>
                                <w:top w:val="none" w:sz="0" w:space="0" w:color="auto"/>
                                <w:left w:val="none" w:sz="0" w:space="0" w:color="auto"/>
                                <w:bottom w:val="none" w:sz="0" w:space="0" w:color="auto"/>
                                <w:right w:val="none" w:sz="0" w:space="0" w:color="auto"/>
                              </w:divBdr>
                              <w:divsChild>
                                <w:div w:id="1364793391">
                                  <w:marLeft w:val="0"/>
                                  <w:marRight w:val="0"/>
                                  <w:marTop w:val="0"/>
                                  <w:marBottom w:val="0"/>
                                  <w:divBdr>
                                    <w:top w:val="none" w:sz="0" w:space="0" w:color="auto"/>
                                    <w:left w:val="none" w:sz="0" w:space="0" w:color="auto"/>
                                    <w:bottom w:val="none" w:sz="0" w:space="0" w:color="auto"/>
                                    <w:right w:val="none" w:sz="0" w:space="0" w:color="auto"/>
                                  </w:divBdr>
                                  <w:divsChild>
                                    <w:div w:id="2054304934">
                                      <w:marLeft w:val="0"/>
                                      <w:marRight w:val="0"/>
                                      <w:marTop w:val="0"/>
                                      <w:marBottom w:val="0"/>
                                      <w:divBdr>
                                        <w:top w:val="none" w:sz="0" w:space="0" w:color="auto"/>
                                        <w:left w:val="none" w:sz="0" w:space="0" w:color="auto"/>
                                        <w:bottom w:val="none" w:sz="0" w:space="0" w:color="auto"/>
                                        <w:right w:val="none" w:sz="0" w:space="0" w:color="auto"/>
                                      </w:divBdr>
                                      <w:divsChild>
                                        <w:div w:id="7232109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9\AppData\Roaming\Microsoft\&#1064;&#1072;&#1073;&#1083;&#1086;&#1085;&#1099;\Normal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B7B8C-2462-48AA-BC8E-B4E34AA8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Template>
  <TotalTime>2982</TotalTime>
  <Pages>97</Pages>
  <Words>32041</Words>
  <Characters>182635</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HP</cp:lastModifiedBy>
  <cp:revision>15</cp:revision>
  <dcterms:created xsi:type="dcterms:W3CDTF">2023-05-13T20:47:00Z</dcterms:created>
  <dcterms:modified xsi:type="dcterms:W3CDTF">2023-05-17T08:33:00Z</dcterms:modified>
</cp:coreProperties>
</file>