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5145" w14:textId="77777777" w:rsidR="007D0BE7" w:rsidRPr="000667CC" w:rsidRDefault="007D0BE7" w:rsidP="00CB46FB">
      <w:pPr>
        <w:pStyle w:val="a6"/>
      </w:pPr>
      <w:r w:rsidRPr="000667CC">
        <w:t>Федеральное государственное образовательное учреждение</w:t>
      </w:r>
    </w:p>
    <w:p w14:paraId="4F9494D7" w14:textId="77777777" w:rsidR="007D0BE7" w:rsidRPr="000667CC" w:rsidRDefault="007D0BE7" w:rsidP="00CB46FB">
      <w:pPr>
        <w:pStyle w:val="a6"/>
      </w:pPr>
      <w:r w:rsidRPr="000667CC">
        <w:t>высшего профессионального образования</w:t>
      </w:r>
    </w:p>
    <w:p w14:paraId="121ECE9B" w14:textId="77777777" w:rsidR="007D0BE7" w:rsidRPr="000667CC" w:rsidRDefault="007D0BE7" w:rsidP="00CB46FB">
      <w:pPr>
        <w:pStyle w:val="a6"/>
      </w:pPr>
      <w:r w:rsidRPr="000667CC">
        <w:t>Санкт-Петербургский государственный университет</w:t>
      </w:r>
    </w:p>
    <w:p w14:paraId="42E8C343" w14:textId="77777777" w:rsidR="007D0BE7" w:rsidRPr="000667CC" w:rsidRDefault="007D0BE7" w:rsidP="00CB46FB">
      <w:pPr>
        <w:pStyle w:val="a6"/>
      </w:pPr>
      <w:r w:rsidRPr="000667CC">
        <w:t>Институт «Высшая школа менеджмента»</w:t>
      </w:r>
    </w:p>
    <w:p w14:paraId="332BC575" w14:textId="77777777" w:rsidR="0023249B" w:rsidRDefault="0023249B" w:rsidP="00CB46FB">
      <w:pPr>
        <w:pStyle w:val="a6"/>
      </w:pPr>
    </w:p>
    <w:p w14:paraId="3142E542" w14:textId="0CB43C1B" w:rsidR="0023249B" w:rsidRDefault="0023249B" w:rsidP="00CB46FB">
      <w:pPr>
        <w:pStyle w:val="a6"/>
      </w:pPr>
    </w:p>
    <w:p w14:paraId="5EE86E6B" w14:textId="77777777" w:rsidR="0083513B" w:rsidRPr="0083513B" w:rsidRDefault="0083513B" w:rsidP="0083513B"/>
    <w:p w14:paraId="6E61E0F4" w14:textId="77777777" w:rsidR="005D5C31" w:rsidRPr="005D5C31" w:rsidRDefault="005D5C31" w:rsidP="00CB46FB">
      <w:pPr>
        <w:pStyle w:val="a6"/>
      </w:pPr>
    </w:p>
    <w:p w14:paraId="6015D646" w14:textId="44B9548F" w:rsidR="007D0BE7" w:rsidRPr="00BA1BBF" w:rsidRDefault="00BD7A16" w:rsidP="00CB46FB">
      <w:pPr>
        <w:pStyle w:val="a6"/>
        <w:rPr>
          <w:rStyle w:val="af2"/>
        </w:rPr>
      </w:pPr>
      <w:bookmarkStart w:id="0" w:name="_Hlk101130499"/>
      <w:r>
        <w:rPr>
          <w:rStyle w:val="af2"/>
        </w:rPr>
        <w:t>ПОВЫШЕНИЕ РАВНОМЕРНОСТИ ПАССАЖИРОПОТОКА В ТЕРМИНАЛЕ АЭРОПОРТА НА ПРИМЕРЕ ПУЛКОВО</w:t>
      </w:r>
    </w:p>
    <w:bookmarkEnd w:id="0"/>
    <w:p w14:paraId="0DDB7F02" w14:textId="14EDCECA" w:rsidR="008F348E" w:rsidRDefault="008F348E" w:rsidP="00CB46FB"/>
    <w:p w14:paraId="0222D0E3" w14:textId="77777777" w:rsidR="00BD7A16" w:rsidRPr="00ED501B" w:rsidRDefault="00BD7A16" w:rsidP="00CB46FB"/>
    <w:p w14:paraId="38A42573" w14:textId="31D0FFD0" w:rsidR="007D0BE7" w:rsidRPr="000667CC" w:rsidRDefault="007D0BE7" w:rsidP="00CB46FB">
      <w:pPr>
        <w:pStyle w:val="af5"/>
      </w:pPr>
      <w:r w:rsidRPr="000667CC">
        <w:t>В</w:t>
      </w:r>
      <w:r w:rsidR="00F35B29">
        <w:t>ыпускная квалификационная работа</w:t>
      </w:r>
    </w:p>
    <w:p w14:paraId="0C3D8FB0" w14:textId="33378C92" w:rsidR="007D0BE7" w:rsidRPr="000667CC" w:rsidRDefault="00191B18" w:rsidP="00CB46FB">
      <w:pPr>
        <w:pStyle w:val="af5"/>
      </w:pPr>
      <w:r>
        <w:t>студент</w:t>
      </w:r>
      <w:r w:rsidR="00C40CCB">
        <w:t>а</w:t>
      </w:r>
      <w:r>
        <w:t xml:space="preserve"> </w:t>
      </w:r>
      <w:r w:rsidR="0006696C">
        <w:t>4</w:t>
      </w:r>
      <w:r w:rsidR="007D0BE7" w:rsidRPr="000667CC">
        <w:t xml:space="preserve">-го курса </w:t>
      </w:r>
      <w:r w:rsidR="00F35B29">
        <w:t xml:space="preserve">направление 38.03.02 - </w:t>
      </w:r>
    </w:p>
    <w:p w14:paraId="30BDFD6C" w14:textId="2D30FE75" w:rsidR="007D0BE7" w:rsidRPr="000667CC" w:rsidRDefault="00F35B29" w:rsidP="00CB46FB">
      <w:pPr>
        <w:pStyle w:val="af5"/>
      </w:pPr>
      <w:r>
        <w:t>Менеджмент, шифр образовательной программы СВ.5070.201</w:t>
      </w:r>
      <w:r w:rsidR="00BB0DBE">
        <w:t>8</w:t>
      </w:r>
    </w:p>
    <w:p w14:paraId="03AFF1B4" w14:textId="007BFEDA" w:rsidR="007D0BE7" w:rsidRDefault="00DF4919" w:rsidP="00CB46FB">
      <w:pPr>
        <w:pStyle w:val="af5"/>
        <w:rPr>
          <w:rStyle w:val="af2"/>
        </w:rPr>
      </w:pPr>
      <w:r>
        <w:rPr>
          <w:rStyle w:val="af2"/>
        </w:rPr>
        <w:t>МАЗАНОВОЙ</w:t>
      </w:r>
      <w:r w:rsidR="000A0271">
        <w:rPr>
          <w:rStyle w:val="af2"/>
        </w:rPr>
        <w:t xml:space="preserve"> Анн</w:t>
      </w:r>
      <w:r>
        <w:rPr>
          <w:rStyle w:val="af2"/>
        </w:rPr>
        <w:t>ы</w:t>
      </w:r>
      <w:r w:rsidR="000A0271">
        <w:rPr>
          <w:rStyle w:val="af2"/>
        </w:rPr>
        <w:t xml:space="preserve"> Павловн</w:t>
      </w:r>
      <w:r>
        <w:rPr>
          <w:rStyle w:val="af2"/>
        </w:rPr>
        <w:t>ы</w:t>
      </w:r>
    </w:p>
    <w:p w14:paraId="0FD83539" w14:textId="3C7F5F98" w:rsidR="007D0BE7" w:rsidRDefault="007D0BE7" w:rsidP="00CB46FB">
      <w:pPr>
        <w:pStyle w:val="af5"/>
        <w:rPr>
          <w:rStyle w:val="af3"/>
        </w:rPr>
      </w:pPr>
      <w:r w:rsidRPr="007D0BE7">
        <w:rPr>
          <w:rStyle w:val="af3"/>
        </w:rPr>
        <w:tab/>
      </w:r>
      <w:r w:rsidRPr="007D0BE7">
        <w:rPr>
          <w:rStyle w:val="af3"/>
        </w:rPr>
        <w:tab/>
      </w:r>
      <w:r w:rsidR="005325AE">
        <w:rPr>
          <w:rStyle w:val="af3"/>
          <w:noProof/>
        </w:rPr>
        <w:drawing>
          <wp:inline distT="0" distB="0" distL="0" distR="0" wp14:anchorId="398FC929" wp14:editId="16D9CC4D">
            <wp:extent cx="895985" cy="5549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554990"/>
                    </a:xfrm>
                    <a:prstGeom prst="rect">
                      <a:avLst/>
                    </a:prstGeom>
                    <a:noFill/>
                  </pic:spPr>
                </pic:pic>
              </a:graphicData>
            </a:graphic>
          </wp:inline>
        </w:drawing>
      </w:r>
      <w:r w:rsidRPr="007D0BE7">
        <w:rPr>
          <w:rStyle w:val="af3"/>
        </w:rPr>
        <w:tab/>
      </w:r>
      <w:r w:rsidRPr="007D0BE7">
        <w:rPr>
          <w:rStyle w:val="af3"/>
        </w:rPr>
        <w:tab/>
      </w:r>
    </w:p>
    <w:p w14:paraId="747E9356" w14:textId="6D5F89FC" w:rsidR="007D0BE7" w:rsidRPr="00DF4919" w:rsidRDefault="00F35B29" w:rsidP="00CB46FB">
      <w:pPr>
        <w:pStyle w:val="af5"/>
        <w:rPr>
          <w:rStyle w:val="af3"/>
          <w:u w:val="none"/>
        </w:rPr>
      </w:pPr>
      <w:r w:rsidRPr="00DF4919">
        <w:rPr>
          <w:rStyle w:val="af3"/>
          <w:u w:val="none"/>
        </w:rPr>
        <w:t>(подпись)</w:t>
      </w:r>
    </w:p>
    <w:p w14:paraId="601A6070" w14:textId="77777777" w:rsidR="008F348E" w:rsidRPr="00ED501B" w:rsidRDefault="008F348E" w:rsidP="00CB46FB">
      <w:pPr>
        <w:pStyle w:val="af5"/>
        <w:rPr>
          <w:rStyle w:val="af3"/>
        </w:rPr>
      </w:pPr>
    </w:p>
    <w:p w14:paraId="6EF295EE" w14:textId="77777777" w:rsidR="007D0BE7" w:rsidRPr="007D0BE7" w:rsidRDefault="007D0BE7" w:rsidP="00CB46FB">
      <w:pPr>
        <w:pStyle w:val="af5"/>
        <w:rPr>
          <w:rStyle w:val="af3"/>
        </w:rPr>
      </w:pPr>
    </w:p>
    <w:p w14:paraId="6B6EC538" w14:textId="4006C8A0" w:rsidR="007D0BE7" w:rsidRDefault="00646F28" w:rsidP="00CB46FB">
      <w:pPr>
        <w:pStyle w:val="af5"/>
      </w:pPr>
      <w:r>
        <w:t>Научный руководитель:</w:t>
      </w:r>
    </w:p>
    <w:p w14:paraId="5F4B7E10" w14:textId="605F52EA" w:rsidR="00646F28" w:rsidRPr="000667CC" w:rsidRDefault="00646F28" w:rsidP="00CB46FB">
      <w:pPr>
        <w:pStyle w:val="af5"/>
      </w:pPr>
      <w:r>
        <w:t>к.э.н., доцент</w:t>
      </w:r>
    </w:p>
    <w:p w14:paraId="1390D5A1" w14:textId="52D2020F" w:rsidR="007D0BE7" w:rsidRDefault="00646F28" w:rsidP="00CB46FB">
      <w:pPr>
        <w:pStyle w:val="af5"/>
        <w:rPr>
          <w:rStyle w:val="af2"/>
        </w:rPr>
      </w:pPr>
      <w:r>
        <w:rPr>
          <w:rStyle w:val="af2"/>
        </w:rPr>
        <w:t>ОВСЯНКО</w:t>
      </w:r>
      <w:r w:rsidR="008570F7">
        <w:rPr>
          <w:rStyle w:val="af2"/>
        </w:rPr>
        <w:t xml:space="preserve"> Дмитрий Владимирович</w:t>
      </w:r>
    </w:p>
    <w:p w14:paraId="366044B3" w14:textId="2ACC4BD5" w:rsidR="0023249B" w:rsidRPr="0023249B" w:rsidRDefault="0023249B" w:rsidP="00CB46FB">
      <w:pPr>
        <w:pStyle w:val="af5"/>
        <w:rPr>
          <w:rStyle w:val="af3"/>
        </w:rPr>
      </w:pPr>
      <w:r w:rsidRPr="0023249B">
        <w:rPr>
          <w:rStyle w:val="af3"/>
        </w:rPr>
        <w:tab/>
      </w:r>
      <w:r w:rsidRPr="0023249B">
        <w:rPr>
          <w:rStyle w:val="af3"/>
        </w:rPr>
        <w:tab/>
      </w:r>
      <w:r w:rsidR="005325AE">
        <w:rPr>
          <w:rStyle w:val="af3"/>
          <w:noProof/>
        </w:rPr>
        <w:drawing>
          <wp:inline distT="0" distB="0" distL="0" distR="0" wp14:anchorId="3E023725" wp14:editId="63395DB1">
            <wp:extent cx="798830" cy="45720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457200"/>
                    </a:xfrm>
                    <a:prstGeom prst="rect">
                      <a:avLst/>
                    </a:prstGeom>
                    <a:noFill/>
                  </pic:spPr>
                </pic:pic>
              </a:graphicData>
            </a:graphic>
          </wp:inline>
        </w:drawing>
      </w:r>
      <w:r w:rsidRPr="0023249B">
        <w:rPr>
          <w:rStyle w:val="af3"/>
        </w:rPr>
        <w:tab/>
      </w:r>
      <w:r w:rsidRPr="0023249B">
        <w:rPr>
          <w:rStyle w:val="af3"/>
        </w:rPr>
        <w:tab/>
      </w:r>
    </w:p>
    <w:p w14:paraId="26385E3F" w14:textId="33F4A4A7" w:rsidR="0023249B" w:rsidRDefault="00DF4919" w:rsidP="00CB46FB">
      <w:pPr>
        <w:pStyle w:val="af5"/>
      </w:pPr>
      <w:r>
        <w:t>(подпись)</w:t>
      </w:r>
    </w:p>
    <w:p w14:paraId="6C7F98D6" w14:textId="77777777" w:rsidR="0023249B" w:rsidRDefault="0023249B" w:rsidP="00CB46FB"/>
    <w:p w14:paraId="593A39B0" w14:textId="77777777" w:rsidR="00696F3A" w:rsidRDefault="00696F3A" w:rsidP="00CB46FB"/>
    <w:p w14:paraId="5BBE6BB9" w14:textId="77777777" w:rsidR="00DF4919" w:rsidRDefault="00DF4919" w:rsidP="00CB46FB"/>
    <w:p w14:paraId="759C64BF" w14:textId="77777777" w:rsidR="007D0BE7" w:rsidRPr="005D5C31" w:rsidRDefault="007D0BE7" w:rsidP="00CB46FB">
      <w:pPr>
        <w:pStyle w:val="a6"/>
      </w:pPr>
      <w:r w:rsidRPr="005D5C31">
        <w:t>Санкт-Петербург</w:t>
      </w:r>
    </w:p>
    <w:p w14:paraId="0BD1E25C" w14:textId="7246238B" w:rsidR="00775908" w:rsidRPr="0006696C" w:rsidRDefault="00191B18" w:rsidP="00CB46FB">
      <w:pPr>
        <w:pStyle w:val="a6"/>
      </w:pPr>
      <w:r>
        <w:t>202</w:t>
      </w:r>
      <w:r w:rsidR="00CC1F53" w:rsidRPr="0006696C">
        <w:t>2</w:t>
      </w:r>
    </w:p>
    <w:p w14:paraId="0DE5975A" w14:textId="77777777" w:rsidR="008F348E" w:rsidRDefault="00775908" w:rsidP="00775908">
      <w:r>
        <w:br w:type="page"/>
      </w:r>
    </w:p>
    <w:p w14:paraId="3BEC0673" w14:textId="757E890D" w:rsidR="00080726" w:rsidRPr="00E634EC" w:rsidRDefault="00775908" w:rsidP="007F2773">
      <w:pPr>
        <w:rPr>
          <w:rStyle w:val="af2"/>
        </w:rPr>
      </w:pPr>
      <w:r w:rsidRPr="00E634EC">
        <w:rPr>
          <w:rStyle w:val="af2"/>
        </w:rPr>
        <w:lastRenderedPageBreak/>
        <w:t xml:space="preserve">Заявление о самостоятельном выполнении </w:t>
      </w:r>
      <w:r w:rsidR="007F2773" w:rsidRPr="00E634EC">
        <w:rPr>
          <w:rStyle w:val="af2"/>
        </w:rPr>
        <w:t>выпускной квалификационной работы</w:t>
      </w:r>
    </w:p>
    <w:p w14:paraId="16227791" w14:textId="43CC4D4C" w:rsidR="007F2773" w:rsidRPr="00E634EC" w:rsidRDefault="007F2773" w:rsidP="00E634EC">
      <w:r w:rsidRPr="00E634EC">
        <w:t>Я, Мазанова Анна Павловна, студент 4 курса направления 080200 «Менеджмент» (профиль подготовки – Логистика), заявляю, что в моей выпускной квалификационной работе на тему «</w:t>
      </w:r>
      <w:r w:rsidR="0065213F">
        <w:t>Повышение равномерности пассажиропотока в терминале аэропорта на примере Пулково</w:t>
      </w:r>
      <w:r w:rsidRPr="00E634EC">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351A21C" w14:textId="77777777" w:rsidR="007F2773" w:rsidRPr="00E634EC" w:rsidRDefault="007F2773" w:rsidP="00E634EC">
      <w:r w:rsidRPr="00E634EC">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DC4DAFF" w14:textId="77777777" w:rsidR="007F2773" w:rsidRPr="007F2773" w:rsidRDefault="007F2773" w:rsidP="007F2773">
      <w:pPr>
        <w:rPr>
          <w:rStyle w:val="af2"/>
          <w:b w:val="0"/>
        </w:rPr>
      </w:pPr>
    </w:p>
    <w:p w14:paraId="741245C5" w14:textId="77777777" w:rsidR="007F2773" w:rsidRPr="007F2773" w:rsidRDefault="007F2773" w:rsidP="007F2773">
      <w:pPr>
        <w:rPr>
          <w:rStyle w:val="af2"/>
          <w:b w:val="0"/>
        </w:rPr>
      </w:pPr>
    </w:p>
    <w:p w14:paraId="7C0B8E4C" w14:textId="4190AA20" w:rsidR="007F2773" w:rsidRPr="007F2773" w:rsidRDefault="007F2773" w:rsidP="007F2773">
      <w:pPr>
        <w:rPr>
          <w:rStyle w:val="af2"/>
          <w:b w:val="0"/>
        </w:rPr>
      </w:pPr>
      <w:r w:rsidRPr="007F2773">
        <w:rPr>
          <w:rStyle w:val="af2"/>
          <w:b w:val="0"/>
        </w:rPr>
        <w:t>_____________</w:t>
      </w:r>
      <w:r w:rsidR="004B64A3">
        <w:rPr>
          <w:noProof/>
          <w:lang w:eastAsia="ru-RU"/>
        </w:rPr>
        <w:drawing>
          <wp:inline distT="0" distB="0" distL="0" distR="0" wp14:anchorId="6DAC8B09" wp14:editId="0F5ED28E">
            <wp:extent cx="897890" cy="553085"/>
            <wp:effectExtent l="0" t="0" r="0" b="0"/>
            <wp:docPr id="3" name="Рисунок 3" descr="https://sun9-56.userapi.com/impf/nCfx1VRDaAvxzsot_x6uqoAb3QRkgaRkM-Tukg/BLOcTwzxafQ.jpg?size=899x660&amp;quality=96&amp;proxy=1&amp;sign=96fdd92943bb6c0941cf9808fca3804c&amp;type=album"/>
            <wp:cNvGraphicFramePr/>
            <a:graphic xmlns:a="http://schemas.openxmlformats.org/drawingml/2006/main">
              <a:graphicData uri="http://schemas.openxmlformats.org/drawingml/2006/picture">
                <pic:pic xmlns:pic="http://schemas.openxmlformats.org/drawingml/2006/picture">
                  <pic:nvPicPr>
                    <pic:cNvPr id="1" name="Рисунок 1" descr="https://sun9-56.userapi.com/impf/nCfx1VRDaAvxzsot_x6uqoAb3QRkgaRkM-Tukg/BLOcTwzxafQ.jpg?size=899x660&amp;quality=96&amp;proxy=1&amp;sign=96fdd92943bb6c0941cf9808fca3804c&amp;type=album"/>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890" cy="553085"/>
                    </a:xfrm>
                    <a:prstGeom prst="rect">
                      <a:avLst/>
                    </a:prstGeom>
                    <a:noFill/>
                    <a:ln>
                      <a:noFill/>
                    </a:ln>
                  </pic:spPr>
                </pic:pic>
              </a:graphicData>
            </a:graphic>
          </wp:inline>
        </w:drawing>
      </w:r>
      <w:r w:rsidRPr="007F2773">
        <w:rPr>
          <w:rStyle w:val="af2"/>
          <w:b w:val="0"/>
        </w:rPr>
        <w:t>___________ (Подпись студента)</w:t>
      </w:r>
    </w:p>
    <w:p w14:paraId="62B495E3" w14:textId="2FF642F2" w:rsidR="000718B2" w:rsidRPr="00D9522D" w:rsidRDefault="007F2773" w:rsidP="007F2773">
      <w:pPr>
        <w:rPr>
          <w:rStyle w:val="af2"/>
          <w:b w:val="0"/>
        </w:rPr>
      </w:pPr>
      <w:r w:rsidRPr="007F2773">
        <w:rPr>
          <w:rStyle w:val="af2"/>
          <w:b w:val="0"/>
        </w:rPr>
        <w:t>_____________</w:t>
      </w:r>
      <w:r w:rsidR="00854069">
        <w:rPr>
          <w:rStyle w:val="af2"/>
          <w:b w:val="0"/>
        </w:rPr>
        <w:t>27.05</w:t>
      </w:r>
      <w:r w:rsidR="0047056B">
        <w:rPr>
          <w:rStyle w:val="af2"/>
          <w:b w:val="0"/>
        </w:rPr>
        <w:t>.2022</w:t>
      </w:r>
      <w:r w:rsidRPr="007F2773">
        <w:rPr>
          <w:rStyle w:val="af2"/>
          <w:b w:val="0"/>
        </w:rPr>
        <w:t>______________ (Дата)</w:t>
      </w:r>
    </w:p>
    <w:p w14:paraId="44E6FDBB" w14:textId="77777777" w:rsidR="00775908" w:rsidRPr="00775908" w:rsidRDefault="00775908" w:rsidP="00775908">
      <w:pPr>
        <w:spacing w:after="160" w:line="259" w:lineRule="auto"/>
        <w:ind w:firstLine="0"/>
        <w:jc w:val="left"/>
      </w:pPr>
      <w:r>
        <w:br w:type="page"/>
      </w:r>
    </w:p>
    <w:sdt>
      <w:sdtPr>
        <w:rPr>
          <w:rFonts w:ascii="Times New Roman" w:eastAsiaTheme="minorHAnsi" w:hAnsi="Times New Roman" w:cstheme="minorBidi"/>
          <w:color w:val="auto"/>
          <w:sz w:val="24"/>
          <w:szCs w:val="22"/>
          <w:lang w:eastAsia="en-US"/>
        </w:rPr>
        <w:id w:val="1253703129"/>
        <w:docPartObj>
          <w:docPartGallery w:val="Table of Contents"/>
          <w:docPartUnique/>
        </w:docPartObj>
      </w:sdtPr>
      <w:sdtEndPr>
        <w:rPr>
          <w:b/>
          <w:bCs/>
        </w:rPr>
      </w:sdtEndPr>
      <w:sdtContent>
        <w:p w14:paraId="6CA0C7B9" w14:textId="77777777" w:rsidR="00775908" w:rsidRPr="003D5302" w:rsidRDefault="003D5302">
          <w:pPr>
            <w:pStyle w:val="aff1"/>
            <w:rPr>
              <w:color w:val="000000" w:themeColor="text1"/>
            </w:rPr>
          </w:pPr>
          <w:r w:rsidRPr="003D5302">
            <w:rPr>
              <w:color w:val="000000" w:themeColor="text1"/>
            </w:rPr>
            <w:t>Содержание</w:t>
          </w:r>
        </w:p>
        <w:p w14:paraId="4A977AC5" w14:textId="67E7E3D0" w:rsidR="00F35CC0" w:rsidRDefault="00775908">
          <w:pPr>
            <w:pStyle w:val="13"/>
            <w:tabs>
              <w:tab w:val="right" w:leader="dot" w:pos="9344"/>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04760883" w:history="1">
            <w:r w:rsidR="00F35CC0" w:rsidRPr="00E240A8">
              <w:rPr>
                <w:rStyle w:val="af6"/>
                <w:noProof/>
              </w:rPr>
              <w:t>Введение</w:t>
            </w:r>
            <w:r w:rsidR="00F35CC0">
              <w:rPr>
                <w:noProof/>
                <w:webHidden/>
              </w:rPr>
              <w:tab/>
            </w:r>
            <w:r w:rsidR="00F35CC0">
              <w:rPr>
                <w:noProof/>
                <w:webHidden/>
              </w:rPr>
              <w:fldChar w:fldCharType="begin"/>
            </w:r>
            <w:r w:rsidR="00F35CC0">
              <w:rPr>
                <w:noProof/>
                <w:webHidden/>
              </w:rPr>
              <w:instrText xml:space="preserve"> PAGEREF _Toc104760883 \h </w:instrText>
            </w:r>
            <w:r w:rsidR="00F35CC0">
              <w:rPr>
                <w:noProof/>
                <w:webHidden/>
              </w:rPr>
            </w:r>
            <w:r w:rsidR="00F35CC0">
              <w:rPr>
                <w:noProof/>
                <w:webHidden/>
              </w:rPr>
              <w:fldChar w:fldCharType="separate"/>
            </w:r>
            <w:r w:rsidR="00D223D1">
              <w:rPr>
                <w:noProof/>
                <w:webHidden/>
              </w:rPr>
              <w:t>4</w:t>
            </w:r>
            <w:r w:rsidR="00F35CC0">
              <w:rPr>
                <w:noProof/>
                <w:webHidden/>
              </w:rPr>
              <w:fldChar w:fldCharType="end"/>
            </w:r>
          </w:hyperlink>
        </w:p>
        <w:p w14:paraId="304DBF0B" w14:textId="29BB4902" w:rsidR="00F35CC0" w:rsidRDefault="006B3890">
          <w:pPr>
            <w:pStyle w:val="13"/>
            <w:tabs>
              <w:tab w:val="right" w:leader="dot" w:pos="9344"/>
            </w:tabs>
            <w:rPr>
              <w:rFonts w:asciiTheme="minorHAnsi" w:eastAsiaTheme="minorEastAsia" w:hAnsiTheme="minorHAnsi"/>
              <w:noProof/>
              <w:sz w:val="22"/>
              <w:lang w:eastAsia="ru-RU"/>
            </w:rPr>
          </w:pPr>
          <w:hyperlink w:anchor="_Toc104760884" w:history="1">
            <w:r w:rsidR="00F35CC0" w:rsidRPr="00E240A8">
              <w:rPr>
                <w:rStyle w:val="af6"/>
                <w:noProof/>
              </w:rPr>
              <w:t>Глава 1. Характеристика аэропорта Пулково и описание проблемы</w:t>
            </w:r>
            <w:r w:rsidR="00F35CC0">
              <w:rPr>
                <w:noProof/>
                <w:webHidden/>
              </w:rPr>
              <w:tab/>
            </w:r>
            <w:r w:rsidR="00F35CC0">
              <w:rPr>
                <w:noProof/>
                <w:webHidden/>
              </w:rPr>
              <w:fldChar w:fldCharType="begin"/>
            </w:r>
            <w:r w:rsidR="00F35CC0">
              <w:rPr>
                <w:noProof/>
                <w:webHidden/>
              </w:rPr>
              <w:instrText xml:space="preserve"> PAGEREF _Toc104760884 \h </w:instrText>
            </w:r>
            <w:r w:rsidR="00F35CC0">
              <w:rPr>
                <w:noProof/>
                <w:webHidden/>
              </w:rPr>
            </w:r>
            <w:r w:rsidR="00F35CC0">
              <w:rPr>
                <w:noProof/>
                <w:webHidden/>
              </w:rPr>
              <w:fldChar w:fldCharType="separate"/>
            </w:r>
            <w:r w:rsidR="00D223D1">
              <w:rPr>
                <w:noProof/>
                <w:webHidden/>
              </w:rPr>
              <w:t>7</w:t>
            </w:r>
            <w:r w:rsidR="00F35CC0">
              <w:rPr>
                <w:noProof/>
                <w:webHidden/>
              </w:rPr>
              <w:fldChar w:fldCharType="end"/>
            </w:r>
          </w:hyperlink>
        </w:p>
        <w:p w14:paraId="31A6DCEB" w14:textId="6125BADD"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85" w:history="1">
            <w:r w:rsidR="00F35CC0" w:rsidRPr="00E240A8">
              <w:rPr>
                <w:rStyle w:val="af6"/>
                <w:noProof/>
              </w:rPr>
              <w:t>1.1</w:t>
            </w:r>
            <w:r w:rsidR="00F35CC0">
              <w:rPr>
                <w:rFonts w:asciiTheme="minorHAnsi" w:eastAsiaTheme="minorEastAsia" w:hAnsiTheme="minorHAnsi"/>
                <w:noProof/>
                <w:sz w:val="22"/>
                <w:lang w:eastAsia="ru-RU"/>
              </w:rPr>
              <w:tab/>
            </w:r>
            <w:r w:rsidR="00F35CC0" w:rsidRPr="00E240A8">
              <w:rPr>
                <w:rStyle w:val="af6"/>
                <w:noProof/>
              </w:rPr>
              <w:t>Описание компании</w:t>
            </w:r>
            <w:r w:rsidR="00F35CC0">
              <w:rPr>
                <w:noProof/>
                <w:webHidden/>
              </w:rPr>
              <w:tab/>
            </w:r>
            <w:r w:rsidR="00F35CC0">
              <w:rPr>
                <w:noProof/>
                <w:webHidden/>
              </w:rPr>
              <w:fldChar w:fldCharType="begin"/>
            </w:r>
            <w:r w:rsidR="00F35CC0">
              <w:rPr>
                <w:noProof/>
                <w:webHidden/>
              </w:rPr>
              <w:instrText xml:space="preserve"> PAGEREF _Toc104760885 \h </w:instrText>
            </w:r>
            <w:r w:rsidR="00F35CC0">
              <w:rPr>
                <w:noProof/>
                <w:webHidden/>
              </w:rPr>
            </w:r>
            <w:r w:rsidR="00F35CC0">
              <w:rPr>
                <w:noProof/>
                <w:webHidden/>
              </w:rPr>
              <w:fldChar w:fldCharType="separate"/>
            </w:r>
            <w:r w:rsidR="00D223D1">
              <w:rPr>
                <w:noProof/>
                <w:webHidden/>
              </w:rPr>
              <w:t>7</w:t>
            </w:r>
            <w:r w:rsidR="00F35CC0">
              <w:rPr>
                <w:noProof/>
                <w:webHidden/>
              </w:rPr>
              <w:fldChar w:fldCharType="end"/>
            </w:r>
          </w:hyperlink>
        </w:p>
        <w:p w14:paraId="6975E7A1" w14:textId="3993451A"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86" w:history="1">
            <w:r w:rsidR="00F35CC0" w:rsidRPr="00E240A8">
              <w:rPr>
                <w:rStyle w:val="af6"/>
                <w:noProof/>
              </w:rPr>
              <w:t>1.2</w:t>
            </w:r>
            <w:r w:rsidR="00F35CC0">
              <w:rPr>
                <w:rFonts w:asciiTheme="minorHAnsi" w:eastAsiaTheme="minorEastAsia" w:hAnsiTheme="minorHAnsi"/>
                <w:noProof/>
                <w:sz w:val="22"/>
                <w:lang w:eastAsia="ru-RU"/>
              </w:rPr>
              <w:tab/>
            </w:r>
            <w:r w:rsidR="00F35CC0" w:rsidRPr="00E240A8">
              <w:rPr>
                <w:rStyle w:val="af6"/>
                <w:noProof/>
              </w:rPr>
              <w:t xml:space="preserve">Описание отрасли и ее изменение в связи с пандемией </w:t>
            </w:r>
            <w:r w:rsidR="00F35CC0" w:rsidRPr="00E240A8">
              <w:rPr>
                <w:rStyle w:val="af6"/>
                <w:noProof/>
                <w:lang w:val="en-GB"/>
              </w:rPr>
              <w:t>COVID</w:t>
            </w:r>
            <w:r w:rsidR="00F35CC0" w:rsidRPr="00E240A8">
              <w:rPr>
                <w:rStyle w:val="af6"/>
                <w:noProof/>
              </w:rPr>
              <w:t>-19</w:t>
            </w:r>
            <w:r w:rsidR="00F35CC0">
              <w:rPr>
                <w:noProof/>
                <w:webHidden/>
              </w:rPr>
              <w:tab/>
            </w:r>
            <w:r w:rsidR="00F35CC0">
              <w:rPr>
                <w:noProof/>
                <w:webHidden/>
              </w:rPr>
              <w:fldChar w:fldCharType="begin"/>
            </w:r>
            <w:r w:rsidR="00F35CC0">
              <w:rPr>
                <w:noProof/>
                <w:webHidden/>
              </w:rPr>
              <w:instrText xml:space="preserve"> PAGEREF _Toc104760886 \h </w:instrText>
            </w:r>
            <w:r w:rsidR="00F35CC0">
              <w:rPr>
                <w:noProof/>
                <w:webHidden/>
              </w:rPr>
            </w:r>
            <w:r w:rsidR="00F35CC0">
              <w:rPr>
                <w:noProof/>
                <w:webHidden/>
              </w:rPr>
              <w:fldChar w:fldCharType="separate"/>
            </w:r>
            <w:r w:rsidR="00D223D1">
              <w:rPr>
                <w:noProof/>
                <w:webHidden/>
              </w:rPr>
              <w:t>11</w:t>
            </w:r>
            <w:r w:rsidR="00F35CC0">
              <w:rPr>
                <w:noProof/>
                <w:webHidden/>
              </w:rPr>
              <w:fldChar w:fldCharType="end"/>
            </w:r>
          </w:hyperlink>
        </w:p>
        <w:p w14:paraId="6B43F788" w14:textId="5413E978"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87" w:history="1">
            <w:r w:rsidR="00F35CC0" w:rsidRPr="00E240A8">
              <w:rPr>
                <w:rStyle w:val="af6"/>
                <w:noProof/>
              </w:rPr>
              <w:t>1.3</w:t>
            </w:r>
            <w:r w:rsidR="00F35CC0">
              <w:rPr>
                <w:rFonts w:asciiTheme="minorHAnsi" w:eastAsiaTheme="minorEastAsia" w:hAnsiTheme="minorHAnsi"/>
                <w:noProof/>
                <w:sz w:val="22"/>
                <w:lang w:eastAsia="ru-RU"/>
              </w:rPr>
              <w:tab/>
            </w:r>
            <w:r w:rsidR="00F35CC0" w:rsidRPr="00E240A8">
              <w:rPr>
                <w:rStyle w:val="af6"/>
                <w:noProof/>
              </w:rPr>
              <w:t>Организационная структура аэропорта Пулково</w:t>
            </w:r>
            <w:r w:rsidR="00F35CC0">
              <w:rPr>
                <w:noProof/>
                <w:webHidden/>
              </w:rPr>
              <w:tab/>
            </w:r>
            <w:r w:rsidR="00F35CC0">
              <w:rPr>
                <w:noProof/>
                <w:webHidden/>
              </w:rPr>
              <w:fldChar w:fldCharType="begin"/>
            </w:r>
            <w:r w:rsidR="00F35CC0">
              <w:rPr>
                <w:noProof/>
                <w:webHidden/>
              </w:rPr>
              <w:instrText xml:space="preserve"> PAGEREF _Toc104760887 \h </w:instrText>
            </w:r>
            <w:r w:rsidR="00F35CC0">
              <w:rPr>
                <w:noProof/>
                <w:webHidden/>
              </w:rPr>
            </w:r>
            <w:r w:rsidR="00F35CC0">
              <w:rPr>
                <w:noProof/>
                <w:webHidden/>
              </w:rPr>
              <w:fldChar w:fldCharType="separate"/>
            </w:r>
            <w:r w:rsidR="00D223D1">
              <w:rPr>
                <w:noProof/>
                <w:webHidden/>
              </w:rPr>
              <w:t>14</w:t>
            </w:r>
            <w:r w:rsidR="00F35CC0">
              <w:rPr>
                <w:noProof/>
                <w:webHidden/>
              </w:rPr>
              <w:fldChar w:fldCharType="end"/>
            </w:r>
          </w:hyperlink>
        </w:p>
        <w:p w14:paraId="297C19C3" w14:textId="1872F088"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88" w:history="1">
            <w:r w:rsidR="00F35CC0" w:rsidRPr="00E240A8">
              <w:rPr>
                <w:rStyle w:val="af6"/>
                <w:noProof/>
              </w:rPr>
              <w:t>1.4</w:t>
            </w:r>
            <w:r w:rsidR="00F35CC0">
              <w:rPr>
                <w:rFonts w:asciiTheme="minorHAnsi" w:eastAsiaTheme="minorEastAsia" w:hAnsiTheme="minorHAnsi"/>
                <w:noProof/>
                <w:sz w:val="22"/>
                <w:lang w:eastAsia="ru-RU"/>
              </w:rPr>
              <w:tab/>
            </w:r>
            <w:r w:rsidR="00F35CC0" w:rsidRPr="00E240A8">
              <w:rPr>
                <w:rStyle w:val="af6"/>
                <w:noProof/>
              </w:rPr>
              <w:t>Проблема, с которой сталкивается аэропорт Пулково</w:t>
            </w:r>
            <w:r w:rsidR="00F35CC0">
              <w:rPr>
                <w:noProof/>
                <w:webHidden/>
              </w:rPr>
              <w:tab/>
            </w:r>
            <w:r w:rsidR="00F35CC0">
              <w:rPr>
                <w:noProof/>
                <w:webHidden/>
              </w:rPr>
              <w:fldChar w:fldCharType="begin"/>
            </w:r>
            <w:r w:rsidR="00F35CC0">
              <w:rPr>
                <w:noProof/>
                <w:webHidden/>
              </w:rPr>
              <w:instrText xml:space="preserve"> PAGEREF _Toc104760888 \h </w:instrText>
            </w:r>
            <w:r w:rsidR="00F35CC0">
              <w:rPr>
                <w:noProof/>
                <w:webHidden/>
              </w:rPr>
            </w:r>
            <w:r w:rsidR="00F35CC0">
              <w:rPr>
                <w:noProof/>
                <w:webHidden/>
              </w:rPr>
              <w:fldChar w:fldCharType="separate"/>
            </w:r>
            <w:r w:rsidR="00D223D1">
              <w:rPr>
                <w:noProof/>
                <w:webHidden/>
              </w:rPr>
              <w:t>16</w:t>
            </w:r>
            <w:r w:rsidR="00F35CC0">
              <w:rPr>
                <w:noProof/>
                <w:webHidden/>
              </w:rPr>
              <w:fldChar w:fldCharType="end"/>
            </w:r>
          </w:hyperlink>
        </w:p>
        <w:p w14:paraId="18F52356" w14:textId="7D7F596D" w:rsidR="00F35CC0" w:rsidRDefault="006B3890">
          <w:pPr>
            <w:pStyle w:val="22"/>
            <w:tabs>
              <w:tab w:val="right" w:leader="dot" w:pos="9344"/>
            </w:tabs>
            <w:rPr>
              <w:rFonts w:asciiTheme="minorHAnsi" w:eastAsiaTheme="minorEastAsia" w:hAnsiTheme="minorHAnsi"/>
              <w:noProof/>
              <w:sz w:val="22"/>
              <w:lang w:eastAsia="ru-RU"/>
            </w:rPr>
          </w:pPr>
          <w:hyperlink w:anchor="_Toc104760889" w:history="1">
            <w:r w:rsidR="00F35CC0" w:rsidRPr="00E240A8">
              <w:rPr>
                <w:rStyle w:val="af6"/>
                <w:noProof/>
              </w:rPr>
              <w:t>Выводы</w:t>
            </w:r>
            <w:r w:rsidR="00F35CC0">
              <w:rPr>
                <w:noProof/>
                <w:webHidden/>
              </w:rPr>
              <w:tab/>
            </w:r>
            <w:r w:rsidR="00F35CC0">
              <w:rPr>
                <w:noProof/>
                <w:webHidden/>
              </w:rPr>
              <w:fldChar w:fldCharType="begin"/>
            </w:r>
            <w:r w:rsidR="00F35CC0">
              <w:rPr>
                <w:noProof/>
                <w:webHidden/>
              </w:rPr>
              <w:instrText xml:space="preserve"> PAGEREF _Toc104760889 \h </w:instrText>
            </w:r>
            <w:r w:rsidR="00F35CC0">
              <w:rPr>
                <w:noProof/>
                <w:webHidden/>
              </w:rPr>
            </w:r>
            <w:r w:rsidR="00F35CC0">
              <w:rPr>
                <w:noProof/>
                <w:webHidden/>
              </w:rPr>
              <w:fldChar w:fldCharType="separate"/>
            </w:r>
            <w:r w:rsidR="00D223D1">
              <w:rPr>
                <w:noProof/>
                <w:webHidden/>
              </w:rPr>
              <w:t>20</w:t>
            </w:r>
            <w:r w:rsidR="00F35CC0">
              <w:rPr>
                <w:noProof/>
                <w:webHidden/>
              </w:rPr>
              <w:fldChar w:fldCharType="end"/>
            </w:r>
          </w:hyperlink>
        </w:p>
        <w:p w14:paraId="0F595763" w14:textId="40A83450" w:rsidR="00F35CC0" w:rsidRDefault="006B3890">
          <w:pPr>
            <w:pStyle w:val="13"/>
            <w:tabs>
              <w:tab w:val="right" w:leader="dot" w:pos="9344"/>
            </w:tabs>
            <w:rPr>
              <w:rFonts w:asciiTheme="minorHAnsi" w:eastAsiaTheme="minorEastAsia" w:hAnsiTheme="minorHAnsi"/>
              <w:noProof/>
              <w:sz w:val="22"/>
              <w:lang w:eastAsia="ru-RU"/>
            </w:rPr>
          </w:pPr>
          <w:hyperlink w:anchor="_Toc104760890" w:history="1">
            <w:r w:rsidR="00F35CC0" w:rsidRPr="00E240A8">
              <w:rPr>
                <w:rStyle w:val="af6"/>
                <w:noProof/>
              </w:rPr>
              <w:t>Глава 2. Теоретические основы и практики повышения равномерности нагрузки</w:t>
            </w:r>
            <w:r w:rsidR="00F35CC0">
              <w:rPr>
                <w:noProof/>
                <w:webHidden/>
              </w:rPr>
              <w:tab/>
            </w:r>
            <w:r w:rsidR="00F35CC0">
              <w:rPr>
                <w:noProof/>
                <w:webHidden/>
              </w:rPr>
              <w:fldChar w:fldCharType="begin"/>
            </w:r>
            <w:r w:rsidR="00F35CC0">
              <w:rPr>
                <w:noProof/>
                <w:webHidden/>
              </w:rPr>
              <w:instrText xml:space="preserve"> PAGEREF _Toc104760890 \h </w:instrText>
            </w:r>
            <w:r w:rsidR="00F35CC0">
              <w:rPr>
                <w:noProof/>
                <w:webHidden/>
              </w:rPr>
            </w:r>
            <w:r w:rsidR="00F35CC0">
              <w:rPr>
                <w:noProof/>
                <w:webHidden/>
              </w:rPr>
              <w:fldChar w:fldCharType="separate"/>
            </w:r>
            <w:r w:rsidR="00D223D1">
              <w:rPr>
                <w:noProof/>
                <w:webHidden/>
              </w:rPr>
              <w:t>22</w:t>
            </w:r>
            <w:r w:rsidR="00F35CC0">
              <w:rPr>
                <w:noProof/>
                <w:webHidden/>
              </w:rPr>
              <w:fldChar w:fldCharType="end"/>
            </w:r>
          </w:hyperlink>
        </w:p>
        <w:p w14:paraId="717A2CD4" w14:textId="5E6304A3"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1" w:history="1">
            <w:r w:rsidR="00F35CC0" w:rsidRPr="00E240A8">
              <w:rPr>
                <w:rStyle w:val="af6"/>
                <w:noProof/>
              </w:rPr>
              <w:t>2.1</w:t>
            </w:r>
            <w:r w:rsidR="00F35CC0">
              <w:rPr>
                <w:rFonts w:asciiTheme="minorHAnsi" w:eastAsiaTheme="minorEastAsia" w:hAnsiTheme="minorHAnsi"/>
                <w:noProof/>
                <w:sz w:val="22"/>
                <w:lang w:eastAsia="ru-RU"/>
              </w:rPr>
              <w:tab/>
            </w:r>
            <w:r w:rsidR="00F35CC0" w:rsidRPr="00E240A8">
              <w:rPr>
                <w:rStyle w:val="af6"/>
                <w:noProof/>
              </w:rPr>
              <w:t>Проблемы, которые появляются вследствие высокой нагрузки на аэропорт</w:t>
            </w:r>
            <w:r w:rsidR="00F35CC0">
              <w:rPr>
                <w:noProof/>
                <w:webHidden/>
              </w:rPr>
              <w:tab/>
            </w:r>
            <w:r w:rsidR="00F35CC0">
              <w:rPr>
                <w:noProof/>
                <w:webHidden/>
              </w:rPr>
              <w:fldChar w:fldCharType="begin"/>
            </w:r>
            <w:r w:rsidR="00F35CC0">
              <w:rPr>
                <w:noProof/>
                <w:webHidden/>
              </w:rPr>
              <w:instrText xml:space="preserve"> PAGEREF _Toc104760891 \h </w:instrText>
            </w:r>
            <w:r w:rsidR="00F35CC0">
              <w:rPr>
                <w:noProof/>
                <w:webHidden/>
              </w:rPr>
            </w:r>
            <w:r w:rsidR="00F35CC0">
              <w:rPr>
                <w:noProof/>
                <w:webHidden/>
              </w:rPr>
              <w:fldChar w:fldCharType="separate"/>
            </w:r>
            <w:r w:rsidR="00D223D1">
              <w:rPr>
                <w:noProof/>
                <w:webHidden/>
              </w:rPr>
              <w:t>22</w:t>
            </w:r>
            <w:r w:rsidR="00F35CC0">
              <w:rPr>
                <w:noProof/>
                <w:webHidden/>
              </w:rPr>
              <w:fldChar w:fldCharType="end"/>
            </w:r>
          </w:hyperlink>
        </w:p>
        <w:p w14:paraId="7716C63C" w14:textId="3268732A"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2" w:history="1">
            <w:r w:rsidR="00F35CC0" w:rsidRPr="00E240A8">
              <w:rPr>
                <w:rStyle w:val="af6"/>
                <w:noProof/>
              </w:rPr>
              <w:t>2.2</w:t>
            </w:r>
            <w:r w:rsidR="00F35CC0">
              <w:rPr>
                <w:rFonts w:asciiTheme="minorHAnsi" w:eastAsiaTheme="minorEastAsia" w:hAnsiTheme="minorHAnsi"/>
                <w:noProof/>
                <w:sz w:val="22"/>
                <w:lang w:eastAsia="ru-RU"/>
              </w:rPr>
              <w:tab/>
            </w:r>
            <w:r w:rsidR="00F35CC0" w:rsidRPr="00E240A8">
              <w:rPr>
                <w:rStyle w:val="af6"/>
                <w:noProof/>
              </w:rPr>
              <w:t>Инструменты вычисления пиковых нагрузок</w:t>
            </w:r>
            <w:r w:rsidR="00F35CC0">
              <w:rPr>
                <w:noProof/>
                <w:webHidden/>
              </w:rPr>
              <w:tab/>
            </w:r>
            <w:r w:rsidR="00F35CC0">
              <w:rPr>
                <w:noProof/>
                <w:webHidden/>
              </w:rPr>
              <w:fldChar w:fldCharType="begin"/>
            </w:r>
            <w:r w:rsidR="00F35CC0">
              <w:rPr>
                <w:noProof/>
                <w:webHidden/>
              </w:rPr>
              <w:instrText xml:space="preserve"> PAGEREF _Toc104760892 \h </w:instrText>
            </w:r>
            <w:r w:rsidR="00F35CC0">
              <w:rPr>
                <w:noProof/>
                <w:webHidden/>
              </w:rPr>
            </w:r>
            <w:r w:rsidR="00F35CC0">
              <w:rPr>
                <w:noProof/>
                <w:webHidden/>
              </w:rPr>
              <w:fldChar w:fldCharType="separate"/>
            </w:r>
            <w:r w:rsidR="00D223D1">
              <w:rPr>
                <w:noProof/>
                <w:webHidden/>
              </w:rPr>
              <w:t>24</w:t>
            </w:r>
            <w:r w:rsidR="00F35CC0">
              <w:rPr>
                <w:noProof/>
                <w:webHidden/>
              </w:rPr>
              <w:fldChar w:fldCharType="end"/>
            </w:r>
          </w:hyperlink>
        </w:p>
        <w:p w14:paraId="3FBFEA80" w14:textId="439ACD37"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3" w:history="1">
            <w:r w:rsidR="00F35CC0" w:rsidRPr="00E240A8">
              <w:rPr>
                <w:rStyle w:val="af6"/>
                <w:noProof/>
              </w:rPr>
              <w:t>2.3</w:t>
            </w:r>
            <w:r w:rsidR="00F35CC0">
              <w:rPr>
                <w:rFonts w:asciiTheme="minorHAnsi" w:eastAsiaTheme="minorEastAsia" w:hAnsiTheme="minorHAnsi"/>
                <w:noProof/>
                <w:sz w:val="22"/>
                <w:lang w:eastAsia="ru-RU"/>
              </w:rPr>
              <w:tab/>
            </w:r>
            <w:r w:rsidR="00F35CC0" w:rsidRPr="00E240A8">
              <w:rPr>
                <w:rStyle w:val="af6"/>
                <w:noProof/>
              </w:rPr>
              <w:t>Расчет прогноза пиковых нагрузок</w:t>
            </w:r>
            <w:r w:rsidR="00F35CC0">
              <w:rPr>
                <w:noProof/>
                <w:webHidden/>
              </w:rPr>
              <w:tab/>
            </w:r>
            <w:r w:rsidR="00F35CC0">
              <w:rPr>
                <w:noProof/>
                <w:webHidden/>
              </w:rPr>
              <w:fldChar w:fldCharType="begin"/>
            </w:r>
            <w:r w:rsidR="00F35CC0">
              <w:rPr>
                <w:noProof/>
                <w:webHidden/>
              </w:rPr>
              <w:instrText xml:space="preserve"> PAGEREF _Toc104760893 \h </w:instrText>
            </w:r>
            <w:r w:rsidR="00F35CC0">
              <w:rPr>
                <w:noProof/>
                <w:webHidden/>
              </w:rPr>
            </w:r>
            <w:r w:rsidR="00F35CC0">
              <w:rPr>
                <w:noProof/>
                <w:webHidden/>
              </w:rPr>
              <w:fldChar w:fldCharType="separate"/>
            </w:r>
            <w:r w:rsidR="00D223D1">
              <w:rPr>
                <w:noProof/>
                <w:webHidden/>
              </w:rPr>
              <w:t>29</w:t>
            </w:r>
            <w:r w:rsidR="00F35CC0">
              <w:rPr>
                <w:noProof/>
                <w:webHidden/>
              </w:rPr>
              <w:fldChar w:fldCharType="end"/>
            </w:r>
          </w:hyperlink>
        </w:p>
        <w:p w14:paraId="40941055" w14:textId="63DE9D10"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4" w:history="1">
            <w:r w:rsidR="00F35CC0" w:rsidRPr="00E240A8">
              <w:rPr>
                <w:rStyle w:val="af6"/>
                <w:noProof/>
              </w:rPr>
              <w:t>2.4</w:t>
            </w:r>
            <w:r w:rsidR="00F35CC0">
              <w:rPr>
                <w:rFonts w:asciiTheme="minorHAnsi" w:eastAsiaTheme="minorEastAsia" w:hAnsiTheme="minorHAnsi"/>
                <w:noProof/>
                <w:sz w:val="22"/>
                <w:lang w:eastAsia="ru-RU"/>
              </w:rPr>
              <w:tab/>
            </w:r>
            <w:r w:rsidR="00F35CC0" w:rsidRPr="00E240A8">
              <w:rPr>
                <w:rStyle w:val="af6"/>
                <w:noProof/>
              </w:rPr>
              <w:t>Практики аэропортов по снижению нагрузок</w:t>
            </w:r>
            <w:r w:rsidR="00F35CC0">
              <w:rPr>
                <w:noProof/>
                <w:webHidden/>
              </w:rPr>
              <w:tab/>
            </w:r>
            <w:r w:rsidR="00F35CC0">
              <w:rPr>
                <w:noProof/>
                <w:webHidden/>
              </w:rPr>
              <w:fldChar w:fldCharType="begin"/>
            </w:r>
            <w:r w:rsidR="00F35CC0">
              <w:rPr>
                <w:noProof/>
                <w:webHidden/>
              </w:rPr>
              <w:instrText xml:space="preserve"> PAGEREF _Toc104760894 \h </w:instrText>
            </w:r>
            <w:r w:rsidR="00F35CC0">
              <w:rPr>
                <w:noProof/>
                <w:webHidden/>
              </w:rPr>
            </w:r>
            <w:r w:rsidR="00F35CC0">
              <w:rPr>
                <w:noProof/>
                <w:webHidden/>
              </w:rPr>
              <w:fldChar w:fldCharType="separate"/>
            </w:r>
            <w:r w:rsidR="00D223D1">
              <w:rPr>
                <w:noProof/>
                <w:webHidden/>
              </w:rPr>
              <w:t>30</w:t>
            </w:r>
            <w:r w:rsidR="00F35CC0">
              <w:rPr>
                <w:noProof/>
                <w:webHidden/>
              </w:rPr>
              <w:fldChar w:fldCharType="end"/>
            </w:r>
          </w:hyperlink>
        </w:p>
        <w:p w14:paraId="0B4372EF" w14:textId="1CFD9AD6"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5" w:history="1">
            <w:r w:rsidR="00F35CC0" w:rsidRPr="00E240A8">
              <w:rPr>
                <w:rStyle w:val="af6"/>
                <w:noProof/>
              </w:rPr>
              <w:t>2.5</w:t>
            </w:r>
            <w:r w:rsidR="00F35CC0">
              <w:rPr>
                <w:rFonts w:asciiTheme="minorHAnsi" w:eastAsiaTheme="minorEastAsia" w:hAnsiTheme="minorHAnsi"/>
                <w:noProof/>
                <w:sz w:val="22"/>
                <w:lang w:eastAsia="ru-RU"/>
              </w:rPr>
              <w:tab/>
            </w:r>
            <w:r w:rsidR="00F35CC0" w:rsidRPr="00E240A8">
              <w:rPr>
                <w:rStyle w:val="af6"/>
                <w:noProof/>
              </w:rPr>
              <w:t>Управление пассажиропотоком</w:t>
            </w:r>
            <w:r w:rsidR="00F35CC0">
              <w:rPr>
                <w:noProof/>
                <w:webHidden/>
              </w:rPr>
              <w:tab/>
            </w:r>
            <w:r w:rsidR="00F35CC0">
              <w:rPr>
                <w:noProof/>
                <w:webHidden/>
              </w:rPr>
              <w:fldChar w:fldCharType="begin"/>
            </w:r>
            <w:r w:rsidR="00F35CC0">
              <w:rPr>
                <w:noProof/>
                <w:webHidden/>
              </w:rPr>
              <w:instrText xml:space="preserve"> PAGEREF _Toc104760895 \h </w:instrText>
            </w:r>
            <w:r w:rsidR="00F35CC0">
              <w:rPr>
                <w:noProof/>
                <w:webHidden/>
              </w:rPr>
            </w:r>
            <w:r w:rsidR="00F35CC0">
              <w:rPr>
                <w:noProof/>
                <w:webHidden/>
              </w:rPr>
              <w:fldChar w:fldCharType="separate"/>
            </w:r>
            <w:r w:rsidR="00D223D1">
              <w:rPr>
                <w:noProof/>
                <w:webHidden/>
              </w:rPr>
              <w:t>33</w:t>
            </w:r>
            <w:r w:rsidR="00F35CC0">
              <w:rPr>
                <w:noProof/>
                <w:webHidden/>
              </w:rPr>
              <w:fldChar w:fldCharType="end"/>
            </w:r>
          </w:hyperlink>
        </w:p>
        <w:p w14:paraId="359CFD70" w14:textId="0834F9AB" w:rsidR="00F35CC0" w:rsidRDefault="006B3890">
          <w:pPr>
            <w:pStyle w:val="22"/>
            <w:tabs>
              <w:tab w:val="right" w:leader="dot" w:pos="9344"/>
            </w:tabs>
            <w:rPr>
              <w:rFonts w:asciiTheme="minorHAnsi" w:eastAsiaTheme="minorEastAsia" w:hAnsiTheme="minorHAnsi"/>
              <w:noProof/>
              <w:sz w:val="22"/>
              <w:lang w:eastAsia="ru-RU"/>
            </w:rPr>
          </w:pPr>
          <w:hyperlink w:anchor="_Toc104760896" w:history="1">
            <w:r w:rsidR="00F35CC0" w:rsidRPr="00E240A8">
              <w:rPr>
                <w:rStyle w:val="af6"/>
                <w:noProof/>
              </w:rPr>
              <w:t>Выводы</w:t>
            </w:r>
            <w:r w:rsidR="00F35CC0">
              <w:rPr>
                <w:noProof/>
                <w:webHidden/>
              </w:rPr>
              <w:tab/>
            </w:r>
            <w:r w:rsidR="00F35CC0">
              <w:rPr>
                <w:noProof/>
                <w:webHidden/>
              </w:rPr>
              <w:fldChar w:fldCharType="begin"/>
            </w:r>
            <w:r w:rsidR="00F35CC0">
              <w:rPr>
                <w:noProof/>
                <w:webHidden/>
              </w:rPr>
              <w:instrText xml:space="preserve"> PAGEREF _Toc104760896 \h </w:instrText>
            </w:r>
            <w:r w:rsidR="00F35CC0">
              <w:rPr>
                <w:noProof/>
                <w:webHidden/>
              </w:rPr>
            </w:r>
            <w:r w:rsidR="00F35CC0">
              <w:rPr>
                <w:noProof/>
                <w:webHidden/>
              </w:rPr>
              <w:fldChar w:fldCharType="separate"/>
            </w:r>
            <w:r w:rsidR="00D223D1">
              <w:rPr>
                <w:noProof/>
                <w:webHidden/>
              </w:rPr>
              <w:t>37</w:t>
            </w:r>
            <w:r w:rsidR="00F35CC0">
              <w:rPr>
                <w:noProof/>
                <w:webHidden/>
              </w:rPr>
              <w:fldChar w:fldCharType="end"/>
            </w:r>
          </w:hyperlink>
        </w:p>
        <w:p w14:paraId="62B37785" w14:textId="7CDFA679" w:rsidR="00F35CC0" w:rsidRDefault="006B3890">
          <w:pPr>
            <w:pStyle w:val="13"/>
            <w:tabs>
              <w:tab w:val="right" w:leader="dot" w:pos="9344"/>
            </w:tabs>
            <w:rPr>
              <w:rFonts w:asciiTheme="minorHAnsi" w:eastAsiaTheme="minorEastAsia" w:hAnsiTheme="minorHAnsi"/>
              <w:noProof/>
              <w:sz w:val="22"/>
              <w:lang w:eastAsia="ru-RU"/>
            </w:rPr>
          </w:pPr>
          <w:hyperlink w:anchor="_Toc104760897" w:history="1">
            <w:r w:rsidR="00F35CC0" w:rsidRPr="00E240A8">
              <w:rPr>
                <w:rStyle w:val="af6"/>
                <w:noProof/>
              </w:rPr>
              <w:t>Глава 3. Разработка рекомендаций по повышению равномерности пассажирских нагрузок на аэропорт</w:t>
            </w:r>
            <w:r w:rsidR="00F35CC0">
              <w:rPr>
                <w:noProof/>
                <w:webHidden/>
              </w:rPr>
              <w:tab/>
            </w:r>
            <w:r w:rsidR="00F35CC0">
              <w:rPr>
                <w:noProof/>
                <w:webHidden/>
              </w:rPr>
              <w:fldChar w:fldCharType="begin"/>
            </w:r>
            <w:r w:rsidR="00F35CC0">
              <w:rPr>
                <w:noProof/>
                <w:webHidden/>
              </w:rPr>
              <w:instrText xml:space="preserve"> PAGEREF _Toc104760897 \h </w:instrText>
            </w:r>
            <w:r w:rsidR="00F35CC0">
              <w:rPr>
                <w:noProof/>
                <w:webHidden/>
              </w:rPr>
            </w:r>
            <w:r w:rsidR="00F35CC0">
              <w:rPr>
                <w:noProof/>
                <w:webHidden/>
              </w:rPr>
              <w:fldChar w:fldCharType="separate"/>
            </w:r>
            <w:r w:rsidR="00D223D1">
              <w:rPr>
                <w:noProof/>
                <w:webHidden/>
              </w:rPr>
              <w:t>38</w:t>
            </w:r>
            <w:r w:rsidR="00F35CC0">
              <w:rPr>
                <w:noProof/>
                <w:webHidden/>
              </w:rPr>
              <w:fldChar w:fldCharType="end"/>
            </w:r>
          </w:hyperlink>
        </w:p>
        <w:p w14:paraId="19FD0E3F" w14:textId="198F8FE2"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8" w:history="1">
            <w:r w:rsidR="00F35CC0" w:rsidRPr="00E240A8">
              <w:rPr>
                <w:rStyle w:val="af6"/>
                <w:noProof/>
              </w:rPr>
              <w:t>3.1</w:t>
            </w:r>
            <w:r w:rsidR="00F35CC0">
              <w:rPr>
                <w:rFonts w:asciiTheme="minorHAnsi" w:eastAsiaTheme="minorEastAsia" w:hAnsiTheme="minorHAnsi"/>
                <w:noProof/>
                <w:sz w:val="22"/>
                <w:lang w:eastAsia="ru-RU"/>
              </w:rPr>
              <w:tab/>
            </w:r>
            <w:r w:rsidR="00F35CC0" w:rsidRPr="00E240A8">
              <w:rPr>
                <w:rStyle w:val="af6"/>
                <w:noProof/>
              </w:rPr>
              <w:t>Анализ распределения пиковых нагрузок</w:t>
            </w:r>
            <w:r w:rsidR="00F35CC0">
              <w:rPr>
                <w:noProof/>
                <w:webHidden/>
              </w:rPr>
              <w:tab/>
            </w:r>
            <w:r w:rsidR="00F35CC0">
              <w:rPr>
                <w:noProof/>
                <w:webHidden/>
              </w:rPr>
              <w:fldChar w:fldCharType="begin"/>
            </w:r>
            <w:r w:rsidR="00F35CC0">
              <w:rPr>
                <w:noProof/>
                <w:webHidden/>
              </w:rPr>
              <w:instrText xml:space="preserve"> PAGEREF _Toc104760898 \h </w:instrText>
            </w:r>
            <w:r w:rsidR="00F35CC0">
              <w:rPr>
                <w:noProof/>
                <w:webHidden/>
              </w:rPr>
            </w:r>
            <w:r w:rsidR="00F35CC0">
              <w:rPr>
                <w:noProof/>
                <w:webHidden/>
              </w:rPr>
              <w:fldChar w:fldCharType="separate"/>
            </w:r>
            <w:r w:rsidR="00D223D1">
              <w:rPr>
                <w:noProof/>
                <w:webHidden/>
              </w:rPr>
              <w:t>38</w:t>
            </w:r>
            <w:r w:rsidR="00F35CC0">
              <w:rPr>
                <w:noProof/>
                <w:webHidden/>
              </w:rPr>
              <w:fldChar w:fldCharType="end"/>
            </w:r>
          </w:hyperlink>
        </w:p>
        <w:p w14:paraId="1C185411" w14:textId="256201FB"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899" w:history="1">
            <w:r w:rsidR="00F35CC0" w:rsidRPr="00E240A8">
              <w:rPr>
                <w:rStyle w:val="af6"/>
                <w:noProof/>
              </w:rPr>
              <w:t>3.2</w:t>
            </w:r>
            <w:r w:rsidR="00F35CC0">
              <w:rPr>
                <w:rFonts w:asciiTheme="minorHAnsi" w:eastAsiaTheme="minorEastAsia" w:hAnsiTheme="minorHAnsi"/>
                <w:noProof/>
                <w:sz w:val="22"/>
                <w:lang w:eastAsia="ru-RU"/>
              </w:rPr>
              <w:tab/>
            </w:r>
            <w:r w:rsidR="00F35CC0" w:rsidRPr="00E240A8">
              <w:rPr>
                <w:rStyle w:val="af6"/>
                <w:noProof/>
              </w:rPr>
              <w:t>Цифровые технологии для равномерного распределения пассажиропотока</w:t>
            </w:r>
            <w:r w:rsidR="00F35CC0">
              <w:rPr>
                <w:noProof/>
                <w:webHidden/>
              </w:rPr>
              <w:tab/>
            </w:r>
            <w:r w:rsidR="00F35CC0">
              <w:rPr>
                <w:noProof/>
                <w:webHidden/>
              </w:rPr>
              <w:fldChar w:fldCharType="begin"/>
            </w:r>
            <w:r w:rsidR="00F35CC0">
              <w:rPr>
                <w:noProof/>
                <w:webHidden/>
              </w:rPr>
              <w:instrText xml:space="preserve"> PAGEREF _Toc104760899 \h </w:instrText>
            </w:r>
            <w:r w:rsidR="00F35CC0">
              <w:rPr>
                <w:noProof/>
                <w:webHidden/>
              </w:rPr>
            </w:r>
            <w:r w:rsidR="00F35CC0">
              <w:rPr>
                <w:noProof/>
                <w:webHidden/>
              </w:rPr>
              <w:fldChar w:fldCharType="separate"/>
            </w:r>
            <w:r w:rsidR="00D223D1">
              <w:rPr>
                <w:noProof/>
                <w:webHidden/>
              </w:rPr>
              <w:t>62</w:t>
            </w:r>
            <w:r w:rsidR="00F35CC0">
              <w:rPr>
                <w:noProof/>
                <w:webHidden/>
              </w:rPr>
              <w:fldChar w:fldCharType="end"/>
            </w:r>
          </w:hyperlink>
        </w:p>
        <w:p w14:paraId="6C5DC719" w14:textId="6AC8BDDD" w:rsidR="00F35CC0" w:rsidRDefault="006B3890">
          <w:pPr>
            <w:pStyle w:val="22"/>
            <w:tabs>
              <w:tab w:val="left" w:pos="1540"/>
              <w:tab w:val="right" w:leader="dot" w:pos="9344"/>
            </w:tabs>
            <w:rPr>
              <w:rFonts w:asciiTheme="minorHAnsi" w:eastAsiaTheme="minorEastAsia" w:hAnsiTheme="minorHAnsi"/>
              <w:noProof/>
              <w:sz w:val="22"/>
              <w:lang w:eastAsia="ru-RU"/>
            </w:rPr>
          </w:pPr>
          <w:hyperlink w:anchor="_Toc104760900" w:history="1">
            <w:r w:rsidR="00F35CC0" w:rsidRPr="00E240A8">
              <w:rPr>
                <w:rStyle w:val="af6"/>
                <w:noProof/>
              </w:rPr>
              <w:t>3.3</w:t>
            </w:r>
            <w:r w:rsidR="00F35CC0">
              <w:rPr>
                <w:rFonts w:asciiTheme="minorHAnsi" w:eastAsiaTheme="minorEastAsia" w:hAnsiTheme="minorHAnsi"/>
                <w:noProof/>
                <w:sz w:val="22"/>
                <w:lang w:eastAsia="ru-RU"/>
              </w:rPr>
              <w:tab/>
            </w:r>
            <w:r w:rsidR="00F35CC0" w:rsidRPr="00E240A8">
              <w:rPr>
                <w:rStyle w:val="af6"/>
                <w:noProof/>
              </w:rPr>
              <w:t>Предложения по уменьшению нагрузок на аэропорт Пулково</w:t>
            </w:r>
            <w:r w:rsidR="00F35CC0">
              <w:rPr>
                <w:noProof/>
                <w:webHidden/>
              </w:rPr>
              <w:tab/>
            </w:r>
            <w:r w:rsidR="00F35CC0">
              <w:rPr>
                <w:noProof/>
                <w:webHidden/>
              </w:rPr>
              <w:fldChar w:fldCharType="begin"/>
            </w:r>
            <w:r w:rsidR="00F35CC0">
              <w:rPr>
                <w:noProof/>
                <w:webHidden/>
              </w:rPr>
              <w:instrText xml:space="preserve"> PAGEREF _Toc104760900 \h </w:instrText>
            </w:r>
            <w:r w:rsidR="00F35CC0">
              <w:rPr>
                <w:noProof/>
                <w:webHidden/>
              </w:rPr>
            </w:r>
            <w:r w:rsidR="00F35CC0">
              <w:rPr>
                <w:noProof/>
                <w:webHidden/>
              </w:rPr>
              <w:fldChar w:fldCharType="separate"/>
            </w:r>
            <w:r w:rsidR="00D223D1">
              <w:rPr>
                <w:noProof/>
                <w:webHidden/>
              </w:rPr>
              <w:t>72</w:t>
            </w:r>
            <w:r w:rsidR="00F35CC0">
              <w:rPr>
                <w:noProof/>
                <w:webHidden/>
              </w:rPr>
              <w:fldChar w:fldCharType="end"/>
            </w:r>
          </w:hyperlink>
        </w:p>
        <w:p w14:paraId="64ABE964" w14:textId="5D1BAA8A" w:rsidR="00F35CC0" w:rsidRDefault="006B3890">
          <w:pPr>
            <w:pStyle w:val="22"/>
            <w:tabs>
              <w:tab w:val="right" w:leader="dot" w:pos="9344"/>
            </w:tabs>
            <w:rPr>
              <w:rFonts w:asciiTheme="minorHAnsi" w:eastAsiaTheme="minorEastAsia" w:hAnsiTheme="minorHAnsi"/>
              <w:noProof/>
              <w:sz w:val="22"/>
              <w:lang w:eastAsia="ru-RU"/>
            </w:rPr>
          </w:pPr>
          <w:hyperlink w:anchor="_Toc104760901" w:history="1">
            <w:r w:rsidR="00F35CC0" w:rsidRPr="00E240A8">
              <w:rPr>
                <w:rStyle w:val="af6"/>
                <w:noProof/>
              </w:rPr>
              <w:t>Выводы</w:t>
            </w:r>
            <w:r w:rsidR="00F35CC0">
              <w:rPr>
                <w:noProof/>
                <w:webHidden/>
              </w:rPr>
              <w:tab/>
            </w:r>
            <w:r w:rsidR="00F35CC0">
              <w:rPr>
                <w:noProof/>
                <w:webHidden/>
              </w:rPr>
              <w:fldChar w:fldCharType="begin"/>
            </w:r>
            <w:r w:rsidR="00F35CC0">
              <w:rPr>
                <w:noProof/>
                <w:webHidden/>
              </w:rPr>
              <w:instrText xml:space="preserve"> PAGEREF _Toc104760901 \h </w:instrText>
            </w:r>
            <w:r w:rsidR="00F35CC0">
              <w:rPr>
                <w:noProof/>
                <w:webHidden/>
              </w:rPr>
            </w:r>
            <w:r w:rsidR="00F35CC0">
              <w:rPr>
                <w:noProof/>
                <w:webHidden/>
              </w:rPr>
              <w:fldChar w:fldCharType="separate"/>
            </w:r>
            <w:r w:rsidR="00D223D1">
              <w:rPr>
                <w:noProof/>
                <w:webHidden/>
              </w:rPr>
              <w:t>77</w:t>
            </w:r>
            <w:r w:rsidR="00F35CC0">
              <w:rPr>
                <w:noProof/>
                <w:webHidden/>
              </w:rPr>
              <w:fldChar w:fldCharType="end"/>
            </w:r>
          </w:hyperlink>
        </w:p>
        <w:p w14:paraId="32257CF7" w14:textId="4E70BDF2" w:rsidR="00F35CC0" w:rsidRDefault="006B3890">
          <w:pPr>
            <w:pStyle w:val="13"/>
            <w:tabs>
              <w:tab w:val="right" w:leader="dot" w:pos="9344"/>
            </w:tabs>
            <w:rPr>
              <w:rFonts w:asciiTheme="minorHAnsi" w:eastAsiaTheme="minorEastAsia" w:hAnsiTheme="minorHAnsi"/>
              <w:noProof/>
              <w:sz w:val="22"/>
              <w:lang w:eastAsia="ru-RU"/>
            </w:rPr>
          </w:pPr>
          <w:hyperlink w:anchor="_Toc104760902" w:history="1">
            <w:r w:rsidR="00F35CC0" w:rsidRPr="00E240A8">
              <w:rPr>
                <w:rStyle w:val="af6"/>
                <w:noProof/>
              </w:rPr>
              <w:t>Заключение</w:t>
            </w:r>
            <w:r w:rsidR="00F35CC0">
              <w:rPr>
                <w:noProof/>
                <w:webHidden/>
              </w:rPr>
              <w:tab/>
            </w:r>
            <w:r w:rsidR="00F35CC0">
              <w:rPr>
                <w:noProof/>
                <w:webHidden/>
              </w:rPr>
              <w:fldChar w:fldCharType="begin"/>
            </w:r>
            <w:r w:rsidR="00F35CC0">
              <w:rPr>
                <w:noProof/>
                <w:webHidden/>
              </w:rPr>
              <w:instrText xml:space="preserve"> PAGEREF _Toc104760902 \h </w:instrText>
            </w:r>
            <w:r w:rsidR="00F35CC0">
              <w:rPr>
                <w:noProof/>
                <w:webHidden/>
              </w:rPr>
            </w:r>
            <w:r w:rsidR="00F35CC0">
              <w:rPr>
                <w:noProof/>
                <w:webHidden/>
              </w:rPr>
              <w:fldChar w:fldCharType="separate"/>
            </w:r>
            <w:r w:rsidR="00D223D1">
              <w:rPr>
                <w:noProof/>
                <w:webHidden/>
              </w:rPr>
              <w:t>78</w:t>
            </w:r>
            <w:r w:rsidR="00F35CC0">
              <w:rPr>
                <w:noProof/>
                <w:webHidden/>
              </w:rPr>
              <w:fldChar w:fldCharType="end"/>
            </w:r>
          </w:hyperlink>
        </w:p>
        <w:p w14:paraId="6337EF30" w14:textId="1D7073DD" w:rsidR="00F35CC0" w:rsidRDefault="006B3890">
          <w:pPr>
            <w:pStyle w:val="13"/>
            <w:tabs>
              <w:tab w:val="right" w:leader="dot" w:pos="9344"/>
            </w:tabs>
            <w:rPr>
              <w:rFonts w:asciiTheme="minorHAnsi" w:eastAsiaTheme="minorEastAsia" w:hAnsiTheme="minorHAnsi"/>
              <w:noProof/>
              <w:sz w:val="22"/>
              <w:lang w:eastAsia="ru-RU"/>
            </w:rPr>
          </w:pPr>
          <w:hyperlink w:anchor="_Toc104760903" w:history="1">
            <w:r w:rsidR="00F35CC0" w:rsidRPr="00E240A8">
              <w:rPr>
                <w:rStyle w:val="af6"/>
                <w:noProof/>
              </w:rPr>
              <w:t>Список использованной литературы</w:t>
            </w:r>
            <w:r w:rsidR="00F35CC0">
              <w:rPr>
                <w:noProof/>
                <w:webHidden/>
              </w:rPr>
              <w:tab/>
            </w:r>
            <w:r w:rsidR="00F35CC0">
              <w:rPr>
                <w:noProof/>
                <w:webHidden/>
              </w:rPr>
              <w:fldChar w:fldCharType="begin"/>
            </w:r>
            <w:r w:rsidR="00F35CC0">
              <w:rPr>
                <w:noProof/>
                <w:webHidden/>
              </w:rPr>
              <w:instrText xml:space="preserve"> PAGEREF _Toc104760903 \h </w:instrText>
            </w:r>
            <w:r w:rsidR="00F35CC0">
              <w:rPr>
                <w:noProof/>
                <w:webHidden/>
              </w:rPr>
            </w:r>
            <w:r w:rsidR="00F35CC0">
              <w:rPr>
                <w:noProof/>
                <w:webHidden/>
              </w:rPr>
              <w:fldChar w:fldCharType="separate"/>
            </w:r>
            <w:r w:rsidR="00D223D1">
              <w:rPr>
                <w:noProof/>
                <w:webHidden/>
              </w:rPr>
              <w:t>81</w:t>
            </w:r>
            <w:r w:rsidR="00F35CC0">
              <w:rPr>
                <w:noProof/>
                <w:webHidden/>
              </w:rPr>
              <w:fldChar w:fldCharType="end"/>
            </w:r>
          </w:hyperlink>
        </w:p>
        <w:p w14:paraId="73DFEE02" w14:textId="37AFDAE2" w:rsidR="00F35CC0" w:rsidRDefault="006B3890">
          <w:pPr>
            <w:pStyle w:val="13"/>
            <w:tabs>
              <w:tab w:val="right" w:leader="dot" w:pos="9344"/>
            </w:tabs>
            <w:rPr>
              <w:rFonts w:asciiTheme="minorHAnsi" w:eastAsiaTheme="minorEastAsia" w:hAnsiTheme="minorHAnsi"/>
              <w:noProof/>
              <w:sz w:val="22"/>
              <w:lang w:eastAsia="ru-RU"/>
            </w:rPr>
          </w:pPr>
          <w:hyperlink w:anchor="_Toc104760904" w:history="1">
            <w:r w:rsidR="00F35CC0" w:rsidRPr="00E240A8">
              <w:rPr>
                <w:rStyle w:val="af6"/>
                <w:noProof/>
              </w:rPr>
              <w:t>Приложение</w:t>
            </w:r>
            <w:r w:rsidR="00F35CC0">
              <w:rPr>
                <w:noProof/>
                <w:webHidden/>
              </w:rPr>
              <w:tab/>
            </w:r>
            <w:r w:rsidR="00F35CC0">
              <w:rPr>
                <w:noProof/>
                <w:webHidden/>
              </w:rPr>
              <w:fldChar w:fldCharType="begin"/>
            </w:r>
            <w:r w:rsidR="00F35CC0">
              <w:rPr>
                <w:noProof/>
                <w:webHidden/>
              </w:rPr>
              <w:instrText xml:space="preserve"> PAGEREF _Toc104760904 \h </w:instrText>
            </w:r>
            <w:r w:rsidR="00F35CC0">
              <w:rPr>
                <w:noProof/>
                <w:webHidden/>
              </w:rPr>
            </w:r>
            <w:r w:rsidR="00F35CC0">
              <w:rPr>
                <w:noProof/>
                <w:webHidden/>
              </w:rPr>
              <w:fldChar w:fldCharType="separate"/>
            </w:r>
            <w:r w:rsidR="00D223D1">
              <w:rPr>
                <w:noProof/>
                <w:webHidden/>
              </w:rPr>
              <w:t>88</w:t>
            </w:r>
            <w:r w:rsidR="00F35CC0">
              <w:rPr>
                <w:noProof/>
                <w:webHidden/>
              </w:rPr>
              <w:fldChar w:fldCharType="end"/>
            </w:r>
          </w:hyperlink>
        </w:p>
        <w:p w14:paraId="70BAC04E" w14:textId="1B57EB3F" w:rsidR="00F35CC0" w:rsidRDefault="006B3890">
          <w:pPr>
            <w:pStyle w:val="22"/>
            <w:tabs>
              <w:tab w:val="right" w:leader="dot" w:pos="9344"/>
            </w:tabs>
            <w:rPr>
              <w:rFonts w:asciiTheme="minorHAnsi" w:eastAsiaTheme="minorEastAsia" w:hAnsiTheme="minorHAnsi"/>
              <w:noProof/>
              <w:sz w:val="22"/>
              <w:lang w:eastAsia="ru-RU"/>
            </w:rPr>
          </w:pPr>
          <w:hyperlink w:anchor="_Toc104760905" w:history="1">
            <w:r w:rsidR="00F35CC0" w:rsidRPr="00E240A8">
              <w:rPr>
                <w:rStyle w:val="af6"/>
                <w:noProof/>
              </w:rPr>
              <w:t>Приложение 1. Глоссарий</w:t>
            </w:r>
            <w:r w:rsidR="00F35CC0">
              <w:rPr>
                <w:noProof/>
                <w:webHidden/>
              </w:rPr>
              <w:tab/>
            </w:r>
            <w:r w:rsidR="00F35CC0">
              <w:rPr>
                <w:noProof/>
                <w:webHidden/>
              </w:rPr>
              <w:fldChar w:fldCharType="begin"/>
            </w:r>
            <w:r w:rsidR="00F35CC0">
              <w:rPr>
                <w:noProof/>
                <w:webHidden/>
              </w:rPr>
              <w:instrText xml:space="preserve"> PAGEREF _Toc104760905 \h </w:instrText>
            </w:r>
            <w:r w:rsidR="00F35CC0">
              <w:rPr>
                <w:noProof/>
                <w:webHidden/>
              </w:rPr>
            </w:r>
            <w:r w:rsidR="00F35CC0">
              <w:rPr>
                <w:noProof/>
                <w:webHidden/>
              </w:rPr>
              <w:fldChar w:fldCharType="separate"/>
            </w:r>
            <w:r w:rsidR="00D223D1">
              <w:rPr>
                <w:noProof/>
                <w:webHidden/>
              </w:rPr>
              <w:t>88</w:t>
            </w:r>
            <w:r w:rsidR="00F35CC0">
              <w:rPr>
                <w:noProof/>
                <w:webHidden/>
              </w:rPr>
              <w:fldChar w:fldCharType="end"/>
            </w:r>
          </w:hyperlink>
        </w:p>
        <w:p w14:paraId="24E68121" w14:textId="47705AA9" w:rsidR="009B63B2" w:rsidRDefault="00775908" w:rsidP="004A3350">
          <w:pPr>
            <w:rPr>
              <w:b/>
              <w:bCs/>
            </w:rPr>
          </w:pPr>
          <w:r>
            <w:rPr>
              <w:b/>
              <w:bCs/>
            </w:rPr>
            <w:fldChar w:fldCharType="end"/>
          </w:r>
        </w:p>
      </w:sdtContent>
    </w:sdt>
    <w:p w14:paraId="32A12278" w14:textId="77777777" w:rsidR="004A3350" w:rsidRDefault="004A3350" w:rsidP="004A3350">
      <w:pPr>
        <w:sectPr w:rsidR="004A3350" w:rsidSect="009B63B2">
          <w:footerReference w:type="default" r:id="rId11"/>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9F4A455" w14:textId="77777777" w:rsidR="00DF2B3F" w:rsidRDefault="00082C00" w:rsidP="009B63B2">
      <w:pPr>
        <w:pStyle w:val="1"/>
      </w:pPr>
      <w:bookmarkStart w:id="1" w:name="_Toc104760883"/>
      <w:r>
        <w:lastRenderedPageBreak/>
        <w:t>Вв</w:t>
      </w:r>
      <w:r w:rsidR="00DF2B3F">
        <w:t>едение</w:t>
      </w:r>
      <w:bookmarkEnd w:id="1"/>
    </w:p>
    <w:p w14:paraId="7322D030" w14:textId="27CF1AA7" w:rsidR="00812E27" w:rsidRDefault="00E14504" w:rsidP="000E1304">
      <w:r>
        <w:t xml:space="preserve">В современном мире авиационная отрасль играет </w:t>
      </w:r>
      <w:r w:rsidR="006C7180">
        <w:t xml:space="preserve">важную роль в жизни человека. Ежедневно </w:t>
      </w:r>
      <w:r w:rsidR="00C63A98">
        <w:t xml:space="preserve">самолеты </w:t>
      </w:r>
      <w:r w:rsidR="006C7180">
        <w:t>совершают</w:t>
      </w:r>
      <w:r w:rsidR="00C63A98">
        <w:t xml:space="preserve"> </w:t>
      </w:r>
      <w:r w:rsidR="006C7180">
        <w:t xml:space="preserve">тысячи рейсов, </w:t>
      </w:r>
      <w:r w:rsidR="00C63A98">
        <w:t>которые перевозят несколько миллионов человек из одной точки земного шара в другую.</w:t>
      </w:r>
      <w:r w:rsidR="00175EBB">
        <w:t xml:space="preserve"> Любой полет начинается с приезда в аэропорт для прохождения регистрации</w:t>
      </w:r>
      <w:r w:rsidR="007B297A">
        <w:t xml:space="preserve"> и </w:t>
      </w:r>
      <w:r w:rsidR="00C201D6">
        <w:t>последующих</w:t>
      </w:r>
      <w:r w:rsidR="007B297A">
        <w:t xml:space="preserve"> этапов контроля</w:t>
      </w:r>
      <w:r w:rsidR="00C201D6">
        <w:t xml:space="preserve">. </w:t>
      </w:r>
      <w:r w:rsidR="000431E2">
        <w:t xml:space="preserve">Аэропорт </w:t>
      </w:r>
      <w:r w:rsidR="00F9379D">
        <w:t xml:space="preserve">Пулково </w:t>
      </w:r>
      <w:r w:rsidR="000431E2">
        <w:t xml:space="preserve">является </w:t>
      </w:r>
      <w:r w:rsidR="003E7B5B">
        <w:t>одним из самых загруженных аэропортов</w:t>
      </w:r>
      <w:r w:rsidR="000431E2">
        <w:t xml:space="preserve"> в России, и </w:t>
      </w:r>
      <w:r w:rsidR="00DE437D">
        <w:t xml:space="preserve">каждый день терминал обслуживает сотни рейсов. </w:t>
      </w:r>
      <w:r w:rsidR="003E7B5B">
        <w:t>В</w:t>
      </w:r>
      <w:r w:rsidR="00DE437D">
        <w:t xml:space="preserve"> определенные промежутки времени в расписании значится большое количество полетов, таким образом нагрузка на терминал увеличивается. </w:t>
      </w:r>
      <w:r w:rsidR="00DE437D" w:rsidRPr="003E7B5B">
        <w:t xml:space="preserve">В это время </w:t>
      </w:r>
      <w:r w:rsidR="00F9379D" w:rsidRPr="003E7B5B">
        <w:t>собирается большое количество людей на стойках регистрации, в зоне досмотра или на паспортном</w:t>
      </w:r>
      <w:r w:rsidR="00F9379D">
        <w:t xml:space="preserve"> контроле, тем самым образуются длинные очереди.</w:t>
      </w:r>
      <w:r w:rsidR="00BF51CC">
        <w:t xml:space="preserve"> </w:t>
      </w:r>
      <w:r w:rsidR="00813A3F">
        <w:t xml:space="preserve">Аэропортам необходимо отлеживать динамику изменения нагрузок, чтобы подстраивать работу сотрудников для обслуживания людей на высоком уровне. </w:t>
      </w:r>
      <w:r w:rsidR="000E1304">
        <w:t xml:space="preserve">Пулково также обеспокоено данной проблемой, поэтому аэропорт использует специальный термин, </w:t>
      </w:r>
      <w:r w:rsidR="00BF51CC">
        <w:t xml:space="preserve">который описывает </w:t>
      </w:r>
      <w:r w:rsidR="00813A3F">
        <w:t>высокие нагрузки</w:t>
      </w:r>
      <w:r w:rsidR="00BF51CC">
        <w:t>, и называется он «30-й пиковый час».</w:t>
      </w:r>
      <w:r w:rsidR="00BB6A4F">
        <w:t xml:space="preserve"> </w:t>
      </w:r>
      <w:r w:rsidR="00F3788E">
        <w:t>Принято считать, что</w:t>
      </w:r>
      <w:r w:rsidR="002F1B57">
        <w:t xml:space="preserve"> пиковые нагрузки </w:t>
      </w:r>
      <w:r w:rsidR="00F3788E">
        <w:t xml:space="preserve">длятся примерно час и </w:t>
      </w:r>
      <w:r w:rsidR="002F1B57">
        <w:t>приходятся на раннее утро</w:t>
      </w:r>
      <w:r w:rsidR="00F3788E">
        <w:t xml:space="preserve"> (</w:t>
      </w:r>
      <w:r w:rsidR="000E1304">
        <w:t>7</w:t>
      </w:r>
      <w:r w:rsidR="001F11C0">
        <w:t>:</w:t>
      </w:r>
      <w:r w:rsidR="00F3788E">
        <w:t>00)</w:t>
      </w:r>
      <w:r w:rsidR="002F1B57">
        <w:t xml:space="preserve"> и вечер около 1</w:t>
      </w:r>
      <w:r w:rsidR="000E1304">
        <w:t>6</w:t>
      </w:r>
      <w:r w:rsidR="001F11C0">
        <w:t>:</w:t>
      </w:r>
      <w:r w:rsidR="002F1B57">
        <w:t>00</w:t>
      </w:r>
      <w:r w:rsidR="00537DF2">
        <w:t xml:space="preserve"> часов</w:t>
      </w:r>
      <w:r w:rsidR="002F1B57">
        <w:t>.</w:t>
      </w:r>
      <w:r w:rsidR="00F3788E">
        <w:t xml:space="preserve"> </w:t>
      </w:r>
    </w:p>
    <w:p w14:paraId="61393103" w14:textId="551F6DC8" w:rsidR="00CF0757" w:rsidRDefault="00812E27" w:rsidP="00BF51CC">
      <w:r>
        <w:t xml:space="preserve">Главным критерием для аэропорта по предоставлению услуг высокого качества можно считать затраты минимального времени пассажирами на пунктах контроля при обязательном соблюдении требований безопасности и регулярности рейсов. Ни одному пассажиру не хочется тратить несколько часов на прохождение всех этапов контроля, тем более в самые загруженные часы это время увеличивается. </w:t>
      </w:r>
      <w:r w:rsidR="006C6C43">
        <w:t xml:space="preserve">К тому же сами аэропорты должны придерживаться установленных стандартов, чтобы успешно проходить проверки международных авиационных сообществ. </w:t>
      </w:r>
      <w:r>
        <w:t xml:space="preserve">Таким образом </w:t>
      </w:r>
      <w:r w:rsidR="00797095">
        <w:t xml:space="preserve">аэропорту необходимо предпринять меры по </w:t>
      </w:r>
      <w:r w:rsidR="00F10FA6">
        <w:t>изменению существующих процессов в наземном обслуживании для сокращения пиковых нагрузок и повышению равномерности</w:t>
      </w:r>
      <w:r w:rsidR="00BD326A">
        <w:t xml:space="preserve"> пассажиропотока</w:t>
      </w:r>
      <w:r w:rsidR="00F10FA6">
        <w:t>.</w:t>
      </w:r>
    </w:p>
    <w:p w14:paraId="3A009874" w14:textId="30F2416B" w:rsidR="00F0430F" w:rsidRDefault="00EB2A9F" w:rsidP="00E14504">
      <w:r>
        <w:t>В 2020 году началась пандемия коронавируса, и практически все авиасообщение на Земле было приостановлено.</w:t>
      </w:r>
      <w:r w:rsidR="00B80959">
        <w:t xml:space="preserve"> Постепенно авиаперелеты начали осуществляться заново, но при этом нельзя сказать, что все рейсы возобновились, потому что </w:t>
      </w:r>
      <w:r w:rsidR="00B80959">
        <w:rPr>
          <w:lang w:val="en-GB"/>
        </w:rPr>
        <w:t>COVID</w:t>
      </w:r>
      <w:r w:rsidR="00B80959" w:rsidRPr="00B80959">
        <w:t xml:space="preserve">-19 </w:t>
      </w:r>
      <w:r w:rsidR="00B80959">
        <w:t>еще не закончился</w:t>
      </w:r>
      <w:r w:rsidR="00903139">
        <w:t>.</w:t>
      </w:r>
      <w:r w:rsidR="00FB7622">
        <w:t xml:space="preserve"> </w:t>
      </w:r>
      <w:r w:rsidR="00583E67">
        <w:t>В дополнение</w:t>
      </w:r>
      <w:r w:rsidR="00903139">
        <w:t xml:space="preserve"> в </w:t>
      </w:r>
      <w:r w:rsidR="00583E67">
        <w:t xml:space="preserve">конце </w:t>
      </w:r>
      <w:r w:rsidR="00E7652C">
        <w:t>февраля начале</w:t>
      </w:r>
      <w:r w:rsidR="00903139">
        <w:t xml:space="preserve"> март</w:t>
      </w:r>
      <w:r w:rsidR="00583E67">
        <w:t>а</w:t>
      </w:r>
      <w:r w:rsidR="00903139">
        <w:t xml:space="preserve"> </w:t>
      </w:r>
      <w:r w:rsidR="00583E67">
        <w:t>этого</w:t>
      </w:r>
      <w:r w:rsidR="00903139">
        <w:t xml:space="preserve"> года</w:t>
      </w:r>
      <w:r w:rsidR="00FB7622">
        <w:t xml:space="preserve"> были введены санкции против России, и поэтому</w:t>
      </w:r>
      <w:r w:rsidR="00B80959">
        <w:t xml:space="preserve"> </w:t>
      </w:r>
      <w:r w:rsidR="007C28AA">
        <w:t>рейсы</w:t>
      </w:r>
      <w:r w:rsidR="00B80959">
        <w:t xml:space="preserve"> с </w:t>
      </w:r>
      <w:r w:rsidR="00583E67">
        <w:t>недружественными</w:t>
      </w:r>
      <w:r w:rsidR="00B80959">
        <w:t xml:space="preserve"> странами </w:t>
      </w:r>
      <w:r w:rsidR="007C28AA">
        <w:t>прекратились</w:t>
      </w:r>
      <w:r w:rsidR="00583E67">
        <w:t>, что еще сильнее ударило по авиационной отрасли</w:t>
      </w:r>
      <w:r w:rsidR="000253FE">
        <w:t xml:space="preserve">. </w:t>
      </w:r>
      <w:r w:rsidR="006E41DD">
        <w:t>Поскольку границы летом 2020 года были закрыты и остаются таковыми и по сей день, то в России стал развиваться внутренний туризм</w:t>
      </w:r>
      <w:r w:rsidR="00D81F13">
        <w:t>,</w:t>
      </w:r>
      <w:r w:rsidR="006E41DD">
        <w:t xml:space="preserve"> и соответственно увеличил</w:t>
      </w:r>
      <w:r w:rsidR="003F7D41">
        <w:t>и</w:t>
      </w:r>
      <w:r w:rsidR="006E41DD">
        <w:t xml:space="preserve">сь </w:t>
      </w:r>
      <w:r w:rsidR="00E7652C">
        <w:t>домашние</w:t>
      </w:r>
      <w:r w:rsidR="006E41DD">
        <w:t xml:space="preserve"> </w:t>
      </w:r>
      <w:r w:rsidR="003F7D41">
        <w:t>рейсы</w:t>
      </w:r>
      <w:r w:rsidR="006E41DD">
        <w:t>.</w:t>
      </w:r>
      <w:r w:rsidR="003F7D41">
        <w:t xml:space="preserve"> Как только начало восстанавливаться </w:t>
      </w:r>
      <w:r w:rsidR="00966349">
        <w:t xml:space="preserve">авиасообщение, </w:t>
      </w:r>
      <w:r w:rsidR="00222B02">
        <w:t xml:space="preserve">изменились и пиковые нагрузки </w:t>
      </w:r>
      <w:r w:rsidR="001930FE">
        <w:t>в</w:t>
      </w:r>
      <w:r w:rsidR="00222B02">
        <w:t xml:space="preserve"> аэропорт</w:t>
      </w:r>
      <w:r w:rsidR="001930FE">
        <w:t>у</w:t>
      </w:r>
      <w:r w:rsidR="00222B02">
        <w:t xml:space="preserve">, потому что </w:t>
      </w:r>
      <w:r w:rsidR="001930FE">
        <w:t>поменялись</w:t>
      </w:r>
      <w:r w:rsidR="00222B02">
        <w:t xml:space="preserve"> количество рейсов и направления.</w:t>
      </w:r>
      <w:r w:rsidR="00966349">
        <w:t xml:space="preserve"> </w:t>
      </w:r>
      <w:r w:rsidR="009C6B8B">
        <w:t>Поэтому</w:t>
      </w:r>
      <w:r w:rsidR="001930FE">
        <w:t xml:space="preserve"> в работе</w:t>
      </w:r>
      <w:r w:rsidR="00966349">
        <w:t xml:space="preserve"> </w:t>
      </w:r>
      <w:r w:rsidR="009C6B8B">
        <w:t xml:space="preserve">поставлена задача </w:t>
      </w:r>
      <w:r w:rsidR="00966349">
        <w:t>проанализировать</w:t>
      </w:r>
      <w:r w:rsidR="001930FE">
        <w:t xml:space="preserve"> </w:t>
      </w:r>
      <w:r w:rsidR="00FE0B7D">
        <w:t>изменение 30-го пикового часа во время кризисного периода</w:t>
      </w:r>
      <w:r w:rsidR="009C6B8B">
        <w:t>,</w:t>
      </w:r>
      <w:r w:rsidR="006C4866">
        <w:t xml:space="preserve"> </w:t>
      </w:r>
      <w:r w:rsidR="006C4866">
        <w:lastRenderedPageBreak/>
        <w:t>предложить рекомендации по повышению равномерности нагрузок</w:t>
      </w:r>
      <w:r w:rsidR="001930FE">
        <w:t xml:space="preserve"> на терминал</w:t>
      </w:r>
      <w:r w:rsidR="009C6B8B">
        <w:t xml:space="preserve"> и передать результаты анализа сотрудникам аэропорта для принятия адекватных решений.</w:t>
      </w:r>
    </w:p>
    <w:p w14:paraId="007C4B4B" w14:textId="36A20FE4" w:rsidR="00EE4E9A" w:rsidRDefault="00EE4E9A" w:rsidP="00D114D9">
      <w:pPr>
        <w:ind w:left="709" w:firstLine="0"/>
      </w:pPr>
      <w:r>
        <w:rPr>
          <w:rStyle w:val="af2"/>
        </w:rPr>
        <w:t>Объект исследования:</w:t>
      </w:r>
      <w:r w:rsidR="00EF13D7">
        <w:rPr>
          <w:rStyle w:val="af2"/>
        </w:rPr>
        <w:t xml:space="preserve"> </w:t>
      </w:r>
      <w:r w:rsidR="00EF13D7" w:rsidRPr="00EF13D7">
        <w:t>аэропорт «Пулково»</w:t>
      </w:r>
    </w:p>
    <w:p w14:paraId="02486B15" w14:textId="4FC02E82" w:rsidR="00316F4B" w:rsidRPr="006A3347" w:rsidRDefault="00316F4B" w:rsidP="006A3347">
      <w:r w:rsidRPr="006A3347">
        <w:rPr>
          <w:rStyle w:val="af2"/>
        </w:rPr>
        <w:t>Предмет исследования:</w:t>
      </w:r>
      <w:r w:rsidRPr="006A3347">
        <w:t xml:space="preserve"> пиковые нагрузки</w:t>
      </w:r>
      <w:r w:rsidR="009C6B8B" w:rsidRPr="006A3347">
        <w:t xml:space="preserve"> на терминале</w:t>
      </w:r>
      <w:r w:rsidR="007C28AA" w:rsidRPr="006A3347">
        <w:t xml:space="preserve"> и действия по снижению</w:t>
      </w:r>
      <w:r w:rsidR="006A3347" w:rsidRPr="006A3347">
        <w:t xml:space="preserve"> </w:t>
      </w:r>
      <w:r w:rsidR="007C28AA" w:rsidRPr="006A3347">
        <w:t xml:space="preserve">последствий </w:t>
      </w:r>
      <w:r w:rsidR="00862617" w:rsidRPr="006A3347">
        <w:t>пиковых н</w:t>
      </w:r>
      <w:r w:rsidR="000D141A" w:rsidRPr="006A3347">
        <w:t>а</w:t>
      </w:r>
      <w:r w:rsidR="00862617" w:rsidRPr="006A3347">
        <w:t>грузок</w:t>
      </w:r>
    </w:p>
    <w:p w14:paraId="73204040" w14:textId="19AF2ECC" w:rsidR="00EE4E9A" w:rsidRDefault="00EE4E9A" w:rsidP="00EF13D7">
      <w:pPr>
        <w:rPr>
          <w:rStyle w:val="af2"/>
        </w:rPr>
      </w:pPr>
      <w:r>
        <w:rPr>
          <w:rStyle w:val="af2"/>
        </w:rPr>
        <w:t>Актуальность темы:</w:t>
      </w:r>
      <w:r w:rsidR="00EF13D7">
        <w:rPr>
          <w:rStyle w:val="af2"/>
        </w:rPr>
        <w:t xml:space="preserve"> </w:t>
      </w:r>
      <w:r w:rsidR="00EF13D7">
        <w:t xml:space="preserve">в течение дня у аэропорта есть такие промежутки времени, когда скапливается </w:t>
      </w:r>
      <w:r w:rsidR="00721C96">
        <w:t>много</w:t>
      </w:r>
      <w:r w:rsidR="00EF13D7">
        <w:t xml:space="preserve"> пассажиров</w:t>
      </w:r>
      <w:r w:rsidR="00721C96">
        <w:t xml:space="preserve"> в терминале ввиду большой плотности рейсов</w:t>
      </w:r>
      <w:r w:rsidR="00EF13D7">
        <w:t xml:space="preserve">, тем самым образуются очереди на стойках регистрации, на паспортном контроле, в зоне досмотра и посадки. И во время кризисного периода (из-за COVID-19) эти пиковые часы могли измениться по сравнению с периодом до пандемии, поэтому необходимо проанализировать данные изменения и предложить рекомендации </w:t>
      </w:r>
      <w:r w:rsidR="00721C96">
        <w:t xml:space="preserve">для равномерного </w:t>
      </w:r>
      <w:r w:rsidR="00761421">
        <w:t>распределения пассажиропотока.</w:t>
      </w:r>
    </w:p>
    <w:p w14:paraId="68D49044" w14:textId="3AB58802" w:rsidR="00EF13D7" w:rsidRPr="00EF13D7" w:rsidRDefault="00EF13D7" w:rsidP="00EF13D7">
      <w:r w:rsidRPr="00EF13D7">
        <w:rPr>
          <w:rStyle w:val="af2"/>
        </w:rPr>
        <w:t>Цель работы:</w:t>
      </w:r>
      <w:r w:rsidRPr="00EF13D7">
        <w:t xml:space="preserve"> Разработка предложений по </w:t>
      </w:r>
      <w:r w:rsidR="007D4E24">
        <w:t xml:space="preserve">контролю и </w:t>
      </w:r>
      <w:r w:rsidRPr="00EF13D7">
        <w:t>снижению пиковых нагрузок в аэропорту «Пулково»</w:t>
      </w:r>
    </w:p>
    <w:p w14:paraId="70A5F4C0" w14:textId="77777777" w:rsidR="002E44AC" w:rsidRDefault="00A76E87" w:rsidP="002E44AC">
      <w:pPr>
        <w:ind w:left="709" w:firstLine="0"/>
        <w:rPr>
          <w:rStyle w:val="af2"/>
        </w:rPr>
      </w:pPr>
      <w:r w:rsidRPr="00A76E87">
        <w:rPr>
          <w:rStyle w:val="af2"/>
        </w:rPr>
        <w:t>Для достижения поставленной цели в работе необходимо:</w:t>
      </w:r>
    </w:p>
    <w:p w14:paraId="32D323E4" w14:textId="21F6B719" w:rsidR="00410191" w:rsidRDefault="00A73407" w:rsidP="00D8567C">
      <w:pPr>
        <w:pStyle w:val="afc"/>
        <w:numPr>
          <w:ilvl w:val="0"/>
          <w:numId w:val="12"/>
        </w:numPr>
      </w:pPr>
      <w:r>
        <w:t xml:space="preserve">Дать </w:t>
      </w:r>
      <w:r w:rsidR="005A579A">
        <w:t>характеристику аэропорту Пулково</w:t>
      </w:r>
      <w:r w:rsidR="009D0F0F">
        <w:t>,</w:t>
      </w:r>
      <w:r>
        <w:t xml:space="preserve"> </w:t>
      </w:r>
      <w:r w:rsidR="005A579A">
        <w:t xml:space="preserve">описать </w:t>
      </w:r>
      <w:r>
        <w:t>организационную структуру и</w:t>
      </w:r>
      <w:r w:rsidR="009D0F0F">
        <w:t xml:space="preserve"> отрасль, в которой функционирует</w:t>
      </w:r>
    </w:p>
    <w:p w14:paraId="10DB0C35" w14:textId="351B7D23" w:rsidR="001531CF" w:rsidRDefault="001531CF" w:rsidP="00D8567C">
      <w:pPr>
        <w:pStyle w:val="afc"/>
        <w:numPr>
          <w:ilvl w:val="0"/>
          <w:numId w:val="12"/>
        </w:numPr>
      </w:pPr>
      <w:r>
        <w:t>Описать проблему</w:t>
      </w:r>
      <w:r w:rsidR="009C6B8B">
        <w:t xml:space="preserve"> пиковых нагрузок</w:t>
      </w:r>
      <w:r>
        <w:t xml:space="preserve">, </w:t>
      </w:r>
      <w:r w:rsidR="008D4E26">
        <w:t>с которой сталкивается Пулково</w:t>
      </w:r>
    </w:p>
    <w:p w14:paraId="5AF733B7" w14:textId="6D8F3BC0" w:rsidR="00C15386" w:rsidRDefault="00693AD9" w:rsidP="00D8567C">
      <w:pPr>
        <w:pStyle w:val="afc"/>
        <w:numPr>
          <w:ilvl w:val="0"/>
          <w:numId w:val="12"/>
        </w:numPr>
      </w:pPr>
      <w:r>
        <w:t>Рассмотреть различные инструменты по нахождению пикового часа</w:t>
      </w:r>
      <w:r w:rsidR="008D4E26">
        <w:t xml:space="preserve"> и прогнозного пикового часа</w:t>
      </w:r>
    </w:p>
    <w:p w14:paraId="3F5AA973" w14:textId="245C8ABA" w:rsidR="002E44AC" w:rsidRDefault="00396F55" w:rsidP="00D8567C">
      <w:pPr>
        <w:pStyle w:val="afc"/>
        <w:numPr>
          <w:ilvl w:val="0"/>
          <w:numId w:val="12"/>
        </w:numPr>
      </w:pPr>
      <w:r w:rsidRPr="002E44AC">
        <w:t>Провести анализ распределения пиковых нагрузок в течение дня по следующим критериям: внутренние воздушные линии, международные воздушных линий, а также проанализировать общие максимальные пиковые часы.</w:t>
      </w:r>
    </w:p>
    <w:p w14:paraId="6ACF25BF" w14:textId="1AA02083" w:rsidR="002E44AC" w:rsidRDefault="00396F55" w:rsidP="00D8567C">
      <w:pPr>
        <w:pStyle w:val="afc"/>
        <w:numPr>
          <w:ilvl w:val="0"/>
          <w:numId w:val="12"/>
        </w:numPr>
      </w:pPr>
      <w:r w:rsidRPr="002E44AC">
        <w:t>Выявить изменение этого распределения в кризисный период (пандемия COVID-19) и проанализировать возможные угрозы и риски в соответствии с этими изменениями</w:t>
      </w:r>
    </w:p>
    <w:p w14:paraId="0C0C1001" w14:textId="63916E0A" w:rsidR="00280DDA" w:rsidRDefault="000D0BB7" w:rsidP="00D8567C">
      <w:pPr>
        <w:pStyle w:val="afc"/>
        <w:numPr>
          <w:ilvl w:val="0"/>
          <w:numId w:val="12"/>
        </w:numPr>
      </w:pPr>
      <w:r>
        <w:t>Рассмотреть цифровые технологии, которые применяются в терминалах в настоящее время</w:t>
      </w:r>
    </w:p>
    <w:p w14:paraId="6A0C77D8" w14:textId="1239A31D" w:rsidR="00396F55" w:rsidRPr="002E44AC" w:rsidRDefault="00396F55" w:rsidP="00D8567C">
      <w:pPr>
        <w:pStyle w:val="afc"/>
        <w:numPr>
          <w:ilvl w:val="0"/>
          <w:numId w:val="12"/>
        </w:numPr>
      </w:pPr>
      <w:r w:rsidRPr="002E44AC">
        <w:t xml:space="preserve">Разработать основные подходы </w:t>
      </w:r>
      <w:r w:rsidR="009C6B8B">
        <w:t>к</w:t>
      </w:r>
      <w:r w:rsidRPr="002E44AC">
        <w:t xml:space="preserve"> снижению нагрузок для </w:t>
      </w:r>
      <w:r w:rsidR="00457924">
        <w:t>аэропорта</w:t>
      </w:r>
      <w:r w:rsidR="000D141A">
        <w:t xml:space="preserve"> и преодолению перегрузок на инфраструктуру аэропорта</w:t>
      </w:r>
    </w:p>
    <w:p w14:paraId="1A368EC3" w14:textId="18027254" w:rsidR="00A76E87" w:rsidRPr="00EF13D7" w:rsidRDefault="00A76E87" w:rsidP="00EF13D7">
      <w:r w:rsidRPr="00A76E87">
        <w:rPr>
          <w:rStyle w:val="af2"/>
        </w:rPr>
        <w:t>Инструментарий исследования (включая методы получения и обработки информации):</w:t>
      </w:r>
      <w:r w:rsidR="00C33B1A">
        <w:rPr>
          <w:rStyle w:val="af2"/>
        </w:rPr>
        <w:t xml:space="preserve"> </w:t>
      </w:r>
      <w:r w:rsidR="00C33B1A" w:rsidRPr="00EF13D7">
        <w:t>использование методов статистической обработки данных, интервью с сотрудником компании, анализ баз данных аэропорта</w:t>
      </w:r>
      <w:r w:rsidR="00F9671F">
        <w:t xml:space="preserve">, специальные алгоритмы </w:t>
      </w:r>
      <w:r w:rsidR="00F9671F">
        <w:lastRenderedPageBreak/>
        <w:t>определения 30-го пикового часа</w:t>
      </w:r>
      <w:r w:rsidR="000808A3">
        <w:t>, бенчмаркинг аэропортов по равномерному распределению пассажиропотока</w:t>
      </w:r>
    </w:p>
    <w:p w14:paraId="5E946851" w14:textId="1BED484C" w:rsidR="00A76E87" w:rsidRPr="00D114D9" w:rsidRDefault="00EE4E9A" w:rsidP="00FE37CE">
      <w:r>
        <w:rPr>
          <w:rStyle w:val="af2"/>
        </w:rPr>
        <w:t>Информационная база:</w:t>
      </w:r>
      <w:r w:rsidR="00EF13D7">
        <w:rPr>
          <w:rStyle w:val="af2"/>
        </w:rPr>
        <w:t xml:space="preserve"> </w:t>
      </w:r>
      <w:r w:rsidR="00EF13D7" w:rsidRPr="00EF13D7">
        <w:t>материалы в сети Интернет</w:t>
      </w:r>
      <w:r w:rsidR="00405D94">
        <w:t>, тематическая литература</w:t>
      </w:r>
      <w:r w:rsidR="00EF13D7" w:rsidRPr="00EF13D7">
        <w:t xml:space="preserve"> и материалы, предоставленные сотрудниками аэропорта «Пулково»</w:t>
      </w:r>
    </w:p>
    <w:p w14:paraId="7CCD70B3" w14:textId="25D41715" w:rsidR="00775908" w:rsidRPr="004F677C" w:rsidRDefault="009B63B2" w:rsidP="009B63B2">
      <w:pPr>
        <w:pStyle w:val="1"/>
      </w:pPr>
      <w:bookmarkStart w:id="2" w:name="_Toc104760884"/>
      <w:r>
        <w:lastRenderedPageBreak/>
        <w:t>Глава 1.</w:t>
      </w:r>
      <w:r w:rsidR="004F677C">
        <w:t xml:space="preserve"> </w:t>
      </w:r>
      <w:r w:rsidR="00141CCD">
        <w:t>Характеристика аэропорта Пулково и описание проблемы</w:t>
      </w:r>
      <w:bookmarkEnd w:id="2"/>
    </w:p>
    <w:p w14:paraId="70A06156" w14:textId="3481FADE" w:rsidR="000A0542" w:rsidRDefault="00E05B1D" w:rsidP="00B56E21">
      <w:pPr>
        <w:pStyle w:val="2"/>
        <w:numPr>
          <w:ilvl w:val="1"/>
          <w:numId w:val="3"/>
        </w:numPr>
      </w:pPr>
      <w:bookmarkStart w:id="3" w:name="_Toc104760885"/>
      <w:r>
        <w:t>Описание компании</w:t>
      </w:r>
      <w:bookmarkEnd w:id="3"/>
      <w:r w:rsidR="000A0542">
        <w:t xml:space="preserve"> </w:t>
      </w:r>
    </w:p>
    <w:p w14:paraId="7DD020A9" w14:textId="40A6FA67" w:rsidR="00A60496" w:rsidRDefault="00877A4E" w:rsidP="00A60496">
      <w:r>
        <w:t>Пулково</w:t>
      </w:r>
      <w:r w:rsidR="001C2831">
        <w:t xml:space="preserve"> </w:t>
      </w:r>
      <w:r w:rsidR="00286F6D">
        <w:t>—</w:t>
      </w:r>
      <w:r w:rsidR="001C2831">
        <w:t xml:space="preserve"> </w:t>
      </w:r>
      <w:r>
        <w:t xml:space="preserve">одним из крупнейших и быстро развивающихся авиатранспортных узлов России. </w:t>
      </w:r>
      <w:r w:rsidR="004E7816">
        <w:t>Является</w:t>
      </w:r>
      <w:r>
        <w:t xml:space="preserve"> единственны</w:t>
      </w:r>
      <w:r w:rsidR="004E7816">
        <w:t>м</w:t>
      </w:r>
      <w:r>
        <w:t xml:space="preserve"> международны</w:t>
      </w:r>
      <w:r w:rsidR="004E7816">
        <w:t>м</w:t>
      </w:r>
      <w:r>
        <w:t xml:space="preserve"> аэропорт</w:t>
      </w:r>
      <w:r w:rsidR="004E7816">
        <w:t>ом в</w:t>
      </w:r>
      <w:r w:rsidR="00A60496">
        <w:t xml:space="preserve"> Санкт-Петербург</w:t>
      </w:r>
      <w:r w:rsidR="004E7816">
        <w:t>е</w:t>
      </w:r>
      <w:r w:rsidR="00A60496">
        <w:t>, обслужива</w:t>
      </w:r>
      <w:r w:rsidR="004E7816">
        <w:t>ющим</w:t>
      </w:r>
      <w:r w:rsidR="00A60496">
        <w:t xml:space="preserve"> официальные рейсы. </w:t>
      </w:r>
      <w:r>
        <w:t>ООО «Воздушные Ворота Северной Столицы»</w:t>
      </w:r>
      <w:r w:rsidR="00E423B2">
        <w:t xml:space="preserve"> </w:t>
      </w:r>
      <w:r w:rsidR="00294755">
        <w:t xml:space="preserve">(«ВВСС») </w:t>
      </w:r>
      <w:r w:rsidR="00E423B2">
        <w:t>управляет имуществом аэропорта с 2010 года</w:t>
      </w:r>
      <w:r>
        <w:t>.</w:t>
      </w:r>
      <w:r>
        <w:rPr>
          <w:rStyle w:val="aff4"/>
        </w:rPr>
        <w:footnoteReference w:id="1"/>
      </w:r>
      <w:r>
        <w:t xml:space="preserve"> </w:t>
      </w:r>
      <w:r w:rsidR="00B60E57">
        <w:t xml:space="preserve">Компания реализует первый в авиационной отрасли России проект на основе государственно-частного партнерства без привлечения бюджетных средств. В период с 2010 по 2015 год </w:t>
      </w:r>
      <w:r w:rsidR="00E423B2">
        <w:t>общие</w:t>
      </w:r>
      <w:r w:rsidR="00B60E57">
        <w:t xml:space="preserve"> инвестици</w:t>
      </w:r>
      <w:r w:rsidR="00E423B2">
        <w:t>и</w:t>
      </w:r>
      <w:r w:rsidR="00B60E57">
        <w:t xml:space="preserve"> в развитие аэропорта составил</w:t>
      </w:r>
      <w:r w:rsidR="00294755">
        <w:t>и</w:t>
      </w:r>
      <w:r w:rsidR="00B60E57">
        <w:t xml:space="preserve"> 1,2 млрд евро. </w:t>
      </w:r>
      <w:r w:rsidR="00294755">
        <w:t>Помимо</w:t>
      </w:r>
      <w:r w:rsidR="00B60E57">
        <w:t xml:space="preserve"> управления операционной деятельностью «</w:t>
      </w:r>
      <w:r w:rsidR="00294755">
        <w:t>ВВСС</w:t>
      </w:r>
      <w:r w:rsidR="00B60E57">
        <w:t xml:space="preserve">» занимается реконструкцией и модернизацией аэропорта для обеспечения обслуживания пассажиров на уровне С </w:t>
      </w:r>
      <w:r w:rsidR="00294755">
        <w:t>в соответствии с классификацией</w:t>
      </w:r>
      <w:r w:rsidR="00B60E57">
        <w:t xml:space="preserve"> </w:t>
      </w:r>
      <w:r w:rsidR="00B60E57">
        <w:rPr>
          <w:lang w:val="en-US"/>
        </w:rPr>
        <w:t>International</w:t>
      </w:r>
      <w:r w:rsidR="00B60E57" w:rsidRPr="00B60E57">
        <w:t xml:space="preserve"> </w:t>
      </w:r>
      <w:r w:rsidR="00B60E57">
        <w:rPr>
          <w:lang w:val="en-US"/>
        </w:rPr>
        <w:t>Air</w:t>
      </w:r>
      <w:r w:rsidR="00B60E57" w:rsidRPr="00B60E57">
        <w:t xml:space="preserve"> </w:t>
      </w:r>
      <w:r w:rsidR="00B60E57">
        <w:rPr>
          <w:lang w:val="en-US"/>
        </w:rPr>
        <w:t>Transport</w:t>
      </w:r>
      <w:r w:rsidR="00B60E57" w:rsidRPr="00B60E57">
        <w:t xml:space="preserve"> </w:t>
      </w:r>
      <w:r w:rsidR="00B60E57">
        <w:rPr>
          <w:lang w:val="en-US"/>
        </w:rPr>
        <w:t>Association</w:t>
      </w:r>
      <w:r w:rsidR="00294755">
        <w:t xml:space="preserve"> (</w:t>
      </w:r>
      <w:r w:rsidR="00294755">
        <w:rPr>
          <w:lang w:val="en-GB"/>
        </w:rPr>
        <w:t>IATA</w:t>
      </w:r>
      <w:r w:rsidR="00294755" w:rsidRPr="00294755">
        <w:t>)</w:t>
      </w:r>
      <w:r w:rsidR="00B60E57" w:rsidRPr="00B60E57">
        <w:t xml:space="preserve">. </w:t>
      </w:r>
      <w:r w:rsidR="00B60E57">
        <w:t xml:space="preserve">И с 2011 по 2015 год в результате деятельности </w:t>
      </w:r>
      <w:r w:rsidR="00A50C40">
        <w:t>организации</w:t>
      </w:r>
      <w:r w:rsidR="00B60E57">
        <w:t xml:space="preserve"> были сданы и построены </w:t>
      </w:r>
      <w:r w:rsidR="0079257D">
        <w:t>следующие объекты:</w:t>
      </w:r>
    </w:p>
    <w:p w14:paraId="617A07DC" w14:textId="71B77D33" w:rsidR="0079257D" w:rsidRDefault="0079257D" w:rsidP="00B56E21">
      <w:pPr>
        <w:pStyle w:val="afc"/>
        <w:numPr>
          <w:ilvl w:val="0"/>
          <w:numId w:val="4"/>
        </w:numPr>
      </w:pPr>
      <w:r>
        <w:t xml:space="preserve">Новый международный пассажирский терминал, площадь которого </w:t>
      </w:r>
      <w:r w:rsidR="00A50C40">
        <w:t xml:space="preserve">составляет </w:t>
      </w:r>
      <w:r>
        <w:t xml:space="preserve">145 </w:t>
      </w:r>
      <w:proofErr w:type="spellStart"/>
      <w:r>
        <w:t>тыс</w:t>
      </w:r>
      <w:proofErr w:type="spellEnd"/>
      <w:r>
        <w:t xml:space="preserve"> м</w:t>
      </w:r>
      <w:r>
        <w:rPr>
          <w:vertAlign w:val="superscript"/>
        </w:rPr>
        <w:t>2</w:t>
      </w:r>
    </w:p>
    <w:p w14:paraId="09332D93" w14:textId="5E8049C1" w:rsidR="0079257D" w:rsidRDefault="0079257D" w:rsidP="00B56E21">
      <w:pPr>
        <w:pStyle w:val="afc"/>
        <w:numPr>
          <w:ilvl w:val="0"/>
          <w:numId w:val="4"/>
        </w:numPr>
      </w:pPr>
      <w:r>
        <w:t>Пассажирский и грузовой перроны</w:t>
      </w:r>
    </w:p>
    <w:p w14:paraId="7A9A6387" w14:textId="22E5C880" w:rsidR="0079257D" w:rsidRDefault="0079257D" w:rsidP="00B56E21">
      <w:pPr>
        <w:pStyle w:val="afc"/>
        <w:numPr>
          <w:ilvl w:val="0"/>
          <w:numId w:val="4"/>
        </w:numPr>
      </w:pPr>
      <w:r>
        <w:t>Гостиница и бизнес-центр на привокзальной площади</w:t>
      </w:r>
    </w:p>
    <w:p w14:paraId="644989E6" w14:textId="7E9DFB13" w:rsidR="0079257D" w:rsidRDefault="00A50C40" w:rsidP="00B56E21">
      <w:pPr>
        <w:pStyle w:val="afc"/>
        <w:numPr>
          <w:ilvl w:val="0"/>
          <w:numId w:val="4"/>
        </w:numPr>
      </w:pPr>
      <w:r>
        <w:t>Автостоянки</w:t>
      </w:r>
    </w:p>
    <w:p w14:paraId="4E94BDC5" w14:textId="75E2CB1B" w:rsidR="006276CA" w:rsidRDefault="0079257D" w:rsidP="00AA1B43">
      <w:pPr>
        <w:pStyle w:val="afc"/>
        <w:numPr>
          <w:ilvl w:val="0"/>
          <w:numId w:val="4"/>
        </w:numPr>
      </w:pPr>
      <w:r>
        <w:t>Аэровокзальный комплекс «Пулково-1»</w:t>
      </w:r>
      <w:r>
        <w:rPr>
          <w:rStyle w:val="aff4"/>
        </w:rPr>
        <w:footnoteReference w:id="2"/>
      </w:r>
    </w:p>
    <w:p w14:paraId="120AA392" w14:textId="77777777" w:rsidR="001A761A" w:rsidRDefault="00961CB8" w:rsidP="001A761A">
      <w:r>
        <w:t xml:space="preserve">Пулково является крупнейшим аэропортом страны за пределами столицы, </w:t>
      </w:r>
      <w:r w:rsidR="00E830EA">
        <w:t>годовой пассажиропоток</w:t>
      </w:r>
      <w:r w:rsidR="00B92765">
        <w:t xml:space="preserve"> (</w:t>
      </w:r>
      <w:r w:rsidR="00B92765">
        <w:rPr>
          <w:lang w:val="en-GB"/>
        </w:rPr>
        <w:t>PAX</w:t>
      </w:r>
      <w:r w:rsidR="00B92765" w:rsidRPr="00A4645D">
        <w:t>)</w:t>
      </w:r>
      <w:r w:rsidR="00E830EA">
        <w:t xml:space="preserve"> которого составляет </w:t>
      </w:r>
      <w:r>
        <w:t xml:space="preserve">больше 10 миллионов </w:t>
      </w:r>
      <w:r w:rsidR="00E830EA">
        <w:t>человек</w:t>
      </w:r>
      <w:r>
        <w:t xml:space="preserve">. Маршрутная сеть </w:t>
      </w:r>
      <w:r w:rsidR="009837D4">
        <w:t>состоит из более чем 160 направлений как российских, так и международных, а полеты выполняет более 70 авиакомпаний. Аэропорт занимает стратегически выгодное положение между Азией и Европой, поэтому Пулково укрепляет позиции в качестве современного авиационного хаба.</w:t>
      </w:r>
      <w:r w:rsidR="009837D4">
        <w:rPr>
          <w:rStyle w:val="aff4"/>
        </w:rPr>
        <w:footnoteReference w:id="3"/>
      </w:r>
      <w:r w:rsidR="009837D4">
        <w:t xml:space="preserve"> Авиакомпания «Россия» является базовым перевозчиком </w:t>
      </w:r>
      <w:proofErr w:type="spellStart"/>
      <w:r w:rsidR="009837D4">
        <w:t>авиавокзала</w:t>
      </w:r>
      <w:proofErr w:type="spellEnd"/>
      <w:r w:rsidR="009837D4">
        <w:t>, именно она в 2019 году вносила наиболее значимый вклад в пассажиропоток Пулково.</w:t>
      </w:r>
      <w:r w:rsidR="009837D4">
        <w:rPr>
          <w:rStyle w:val="aff4"/>
        </w:rPr>
        <w:footnoteReference w:id="4"/>
      </w:r>
    </w:p>
    <w:p w14:paraId="1E3F01E0" w14:textId="546717D8" w:rsidR="006543E2" w:rsidRDefault="006543E2" w:rsidP="001A761A">
      <w:r w:rsidRPr="006543E2">
        <w:lastRenderedPageBreak/>
        <w:t>Главными ценностями аэропорта являются</w:t>
      </w:r>
      <w:r>
        <w:t xml:space="preserve"> клиентоориентированность, ответственность, инициативность, командная работа и эффективность.</w:t>
      </w:r>
      <w:r>
        <w:rPr>
          <w:rStyle w:val="aff4"/>
        </w:rPr>
        <w:footnoteReference w:id="5"/>
      </w:r>
      <w:r>
        <w:t xml:space="preserve"> Эти ценности показывают, насколько пассажиры важны для аэропорта и что Пулково готов </w:t>
      </w:r>
      <w:r w:rsidR="00774862">
        <w:t>выслушивать новые идеи сотрудников для достижения новых целей и развития аэровокзала.</w:t>
      </w:r>
    </w:p>
    <w:p w14:paraId="29C6F66C" w14:textId="39F5EF66" w:rsidR="0022137C" w:rsidRDefault="0022137C" w:rsidP="0022137C">
      <w:r>
        <w:t xml:space="preserve">Пулково </w:t>
      </w:r>
      <w:r w:rsidR="00E830EA">
        <w:t>на протяжении нескольких лет</w:t>
      </w:r>
      <w:r w:rsidR="000E402C">
        <w:t xml:space="preserve"> </w:t>
      </w:r>
      <w:r w:rsidR="00EF70FB">
        <w:t>становится победителем различных премий, что доказывает высокое качество обслуживания пассажиров и постоянное развитие аэропорта для поддержания статуса. В 2016</w:t>
      </w:r>
      <w:r w:rsidR="007777A5">
        <w:t>, 2019, 2020</w:t>
      </w:r>
      <w:r w:rsidR="0037462A" w:rsidRPr="0037462A">
        <w:t>, 2022</w:t>
      </w:r>
      <w:r w:rsidR="00EF70FB">
        <w:t xml:space="preserve"> год</w:t>
      </w:r>
      <w:r w:rsidR="007777A5">
        <w:t>ах</w:t>
      </w:r>
      <w:r w:rsidR="00EF70FB">
        <w:t xml:space="preserve"> </w:t>
      </w:r>
      <w:r w:rsidR="007777A5">
        <w:t>международный совет аэропортов признал Пулково лучшим аэропортом Европы по качеству обслуживания пассажиров. В 2018, 2019 и 2020 Пулково становился победителем национальной отраслевой премии «Воздушные Ворота России».</w:t>
      </w:r>
      <w:r w:rsidR="007777A5">
        <w:rPr>
          <w:rStyle w:val="aff4"/>
        </w:rPr>
        <w:footnoteReference w:id="6"/>
      </w:r>
    </w:p>
    <w:p w14:paraId="4A641685" w14:textId="27A674D2" w:rsidR="00F65A44" w:rsidRDefault="004524E1" w:rsidP="0022137C">
      <w:r>
        <w:t>Объединения, в которых участвует аэропорт Пулково:</w:t>
      </w:r>
    </w:p>
    <w:p w14:paraId="574F40B6" w14:textId="4A070D80" w:rsidR="004524E1" w:rsidRDefault="004524E1" w:rsidP="00B56E21">
      <w:pPr>
        <w:pStyle w:val="afc"/>
        <w:numPr>
          <w:ilvl w:val="0"/>
          <w:numId w:val="5"/>
        </w:numPr>
      </w:pPr>
      <w:r>
        <w:t>Ассоциация «Аэропорт» Гражданской авиации</w:t>
      </w:r>
      <w:r w:rsidR="002D2781">
        <w:t xml:space="preserve"> </w:t>
      </w:r>
      <w:r w:rsidR="00286F6D">
        <w:t>—</w:t>
      </w:r>
      <w:r w:rsidR="002D2781">
        <w:t xml:space="preserve"> </w:t>
      </w:r>
      <w:r>
        <w:t>некоммерческ</w:t>
      </w:r>
      <w:r w:rsidR="002D2781">
        <w:t>ой</w:t>
      </w:r>
      <w:r>
        <w:t xml:space="preserve"> и негосударственн</w:t>
      </w:r>
      <w:r w:rsidR="002D2781">
        <w:t>ой</w:t>
      </w:r>
      <w:r>
        <w:t xml:space="preserve"> организаци</w:t>
      </w:r>
      <w:r w:rsidR="002D2781">
        <w:t xml:space="preserve">ей. </w:t>
      </w:r>
      <w:r w:rsidR="00A50C40">
        <w:t>К</w:t>
      </w:r>
      <w:r w:rsidR="002D2781">
        <w:t>оординирует</w:t>
      </w:r>
      <w:r>
        <w:t xml:space="preserve"> деятельность членов</w:t>
      </w:r>
      <w:r w:rsidR="00A50C40">
        <w:t xml:space="preserve"> </w:t>
      </w:r>
      <w:r w:rsidR="0065749F">
        <w:t>организации</w:t>
      </w:r>
      <w:r>
        <w:t>, расширяет их деловые возможности, представляет и защищает их интересы</w:t>
      </w:r>
      <w:r>
        <w:rPr>
          <w:rStyle w:val="aff4"/>
        </w:rPr>
        <w:footnoteReference w:id="7"/>
      </w:r>
    </w:p>
    <w:p w14:paraId="16727623" w14:textId="2759CC27" w:rsidR="004524E1" w:rsidRDefault="004524E1" w:rsidP="00B56E21">
      <w:pPr>
        <w:pStyle w:val="afc"/>
        <w:numPr>
          <w:ilvl w:val="0"/>
          <w:numId w:val="5"/>
        </w:numPr>
      </w:pPr>
      <w:r>
        <w:t xml:space="preserve">Международная ассоциация </w:t>
      </w:r>
      <w:r w:rsidRPr="00D21BE9">
        <w:t>аэропортов (МАА</w:t>
      </w:r>
      <w:r>
        <w:t>)</w:t>
      </w:r>
      <w:r w:rsidR="002D2781">
        <w:t xml:space="preserve"> </w:t>
      </w:r>
      <w:r w:rsidR="00F139ED">
        <w:t>—</w:t>
      </w:r>
      <w:r>
        <w:t xml:space="preserve"> </w:t>
      </w:r>
      <w:r w:rsidR="002D2781">
        <w:t>н</w:t>
      </w:r>
      <w:r>
        <w:t xml:space="preserve">екоммерческая организация, которая защищает интересы аэропортов во взаимодействии с </w:t>
      </w:r>
      <w:r w:rsidR="00AE04D0">
        <w:t>государственными органами</w:t>
      </w:r>
      <w:r>
        <w:t xml:space="preserve">, помогает в повышении конкурентоспособности и </w:t>
      </w:r>
      <w:r w:rsidR="00D21BE9">
        <w:t>участвует</w:t>
      </w:r>
      <w:r>
        <w:t xml:space="preserve"> в развитии </w:t>
      </w:r>
      <w:r w:rsidR="00D21BE9">
        <w:t xml:space="preserve">авиационной </w:t>
      </w:r>
      <w:r>
        <w:t>отрасли.</w:t>
      </w:r>
      <w:r>
        <w:rPr>
          <w:rStyle w:val="aff4"/>
        </w:rPr>
        <w:footnoteReference w:id="8"/>
      </w:r>
    </w:p>
    <w:p w14:paraId="37DC601A" w14:textId="6D4A4E26" w:rsidR="004524E1" w:rsidRDefault="004524E1" w:rsidP="00B56E21">
      <w:pPr>
        <w:pStyle w:val="afc"/>
        <w:numPr>
          <w:ilvl w:val="0"/>
          <w:numId w:val="5"/>
        </w:numPr>
      </w:pPr>
      <w:r>
        <w:t>Международный Совет Аэропортов (</w:t>
      </w:r>
      <w:r>
        <w:rPr>
          <w:lang w:val="en-GB"/>
        </w:rPr>
        <w:t>ACI</w:t>
      </w:r>
      <w:r w:rsidRPr="004524E1">
        <w:t xml:space="preserve"> </w:t>
      </w:r>
      <w:r>
        <w:rPr>
          <w:lang w:val="en-GB"/>
        </w:rPr>
        <w:t>EUROPE</w:t>
      </w:r>
      <w:r>
        <w:t>)</w:t>
      </w:r>
      <w:r w:rsidR="00F139ED">
        <w:t xml:space="preserve"> — это торговое представительство аэропортов</w:t>
      </w:r>
      <w:r>
        <w:t xml:space="preserve"> в мире</w:t>
      </w:r>
      <w:r w:rsidR="00F139ED">
        <w:t>.</w:t>
      </w:r>
      <w:r>
        <w:t xml:space="preserve"> </w:t>
      </w:r>
      <w:r w:rsidR="00AE04D0">
        <w:t>С</w:t>
      </w:r>
      <w:r w:rsidR="00F139ED">
        <w:t>овет</w:t>
      </w:r>
      <w:r>
        <w:t xml:space="preserve"> представляет интересы членов, ищет пути сотрудничества аэропортов с авиакомпаниями и продвигает интересы операторов в регулирующих орган</w:t>
      </w:r>
      <w:r w:rsidR="00AE04D0">
        <w:t>ах</w:t>
      </w:r>
      <w:r>
        <w:t xml:space="preserve"> и законодательных структурах.</w:t>
      </w:r>
      <w:r>
        <w:rPr>
          <w:rStyle w:val="aff4"/>
        </w:rPr>
        <w:footnoteReference w:id="9"/>
      </w:r>
    </w:p>
    <w:p w14:paraId="23888CC2" w14:textId="50642830" w:rsidR="00471A7E" w:rsidRDefault="00D30ECD" w:rsidP="00D30ECD">
      <w:r>
        <w:t xml:space="preserve">Начиная с 2010 года, то есть с момента прихода компании «ВВСС» в качестве оператора Пулково, выручка аэропорта с каждым годом увеличивалась. Согласно данным на сайте </w:t>
      </w:r>
      <w:r>
        <w:rPr>
          <w:lang w:val="en-GB"/>
        </w:rPr>
        <w:t>audit</w:t>
      </w:r>
      <w:r w:rsidRPr="00D30ECD">
        <w:t>-</w:t>
      </w:r>
      <w:r>
        <w:rPr>
          <w:lang w:val="en-GB"/>
        </w:rPr>
        <w:t>it</w:t>
      </w:r>
      <w:r w:rsidRPr="00D30ECD">
        <w:t xml:space="preserve"> </w:t>
      </w:r>
      <w:r>
        <w:t xml:space="preserve">выручка в 2017 году составила 17,2 млрд рублей, в 2018 - 20 млрд рублей, а в 2019 году составила практически 21 млрд руб. Уменьшение выручки на 51% произошло </w:t>
      </w:r>
      <w:r>
        <w:lastRenderedPageBreak/>
        <w:t xml:space="preserve">в 2020 году по причине пандемии коронавируса, и равнялась 10,2 млрд рублей. </w:t>
      </w:r>
      <w:r w:rsidR="00471A7E">
        <w:t>В 2019 году прибыль компании составила 6,2 млрд рублей, но уже в следующем году из-за пандемии убыток равнялся 4,5 млрд рублей.</w:t>
      </w:r>
      <w:r w:rsidR="00471A7E">
        <w:rPr>
          <w:rStyle w:val="aff4"/>
        </w:rPr>
        <w:footnoteReference w:id="10"/>
      </w:r>
    </w:p>
    <w:p w14:paraId="2D668CD6" w14:textId="160FEAD3" w:rsidR="003D7CB7" w:rsidRDefault="00412AB2" w:rsidP="00D30ECD">
      <w:r>
        <w:t xml:space="preserve">В последние несколько лет также увеличивался и пассажиропоток, в 2019 году он составил 19,6 млн человек, что является историческим максимумом для Пулково. </w:t>
      </w:r>
      <w:r w:rsidR="006E01F4">
        <w:t xml:space="preserve">В 2021 году аэропорт стал 3 по количеству обслуженных пассажиров, опередив Внуково. </w:t>
      </w:r>
      <w:r w:rsidR="00636388">
        <w:t>С</w:t>
      </w:r>
      <w:r>
        <w:t xml:space="preserve"> 2016 </w:t>
      </w:r>
      <w:r w:rsidR="00DF3847">
        <w:t>объем пассажиров</w:t>
      </w:r>
      <w:r w:rsidR="00574D15">
        <w:t xml:space="preserve"> </w:t>
      </w:r>
      <w:r w:rsidR="00DF3847">
        <w:t>увеличивался</w:t>
      </w:r>
      <w:r w:rsidR="00574D15">
        <w:t xml:space="preserve"> </w:t>
      </w:r>
      <w:r w:rsidR="00DF3847">
        <w:t>и</w:t>
      </w:r>
      <w:r w:rsidR="00574D15">
        <w:t xml:space="preserve"> на внутренних, и на международных</w:t>
      </w:r>
      <w:r w:rsidR="00F040EF">
        <w:t xml:space="preserve"> рейсах</w:t>
      </w:r>
      <w:r w:rsidR="00574D15">
        <w:t xml:space="preserve">. </w:t>
      </w:r>
      <w:r w:rsidR="00956F43">
        <w:t>Также с 2016 года</w:t>
      </w:r>
      <w:r w:rsidR="00A520AC">
        <w:t xml:space="preserve"> расширялась маршрутная сеть, потому что</w:t>
      </w:r>
      <w:r w:rsidR="00956F43">
        <w:t xml:space="preserve"> </w:t>
      </w:r>
      <w:r w:rsidR="00DF3847">
        <w:t>росло</w:t>
      </w:r>
      <w:r w:rsidR="00956F43">
        <w:t xml:space="preserve"> количество направлений, обслуживаемых аэропортом, таким образом </w:t>
      </w:r>
      <w:r w:rsidR="000A3C2B">
        <w:t xml:space="preserve">в 2019 </w:t>
      </w:r>
      <w:r w:rsidR="00A520AC">
        <w:t xml:space="preserve">общее </w:t>
      </w:r>
      <w:r w:rsidR="00956F43">
        <w:t>число направлений равнялось 163. Среди самых популярных внутренних направлений можно отметить Москву, Симферополь, Сочи, а среди международных – Анталья, Франкфурт и Мюнхен.</w:t>
      </w:r>
      <w:r w:rsidR="00956F43">
        <w:rPr>
          <w:rStyle w:val="aff4"/>
        </w:rPr>
        <w:footnoteReference w:id="11"/>
      </w:r>
      <w:r w:rsidR="000A3C2B">
        <w:t xml:space="preserve"> В 2020 году пассажиропоток уменьшился до 11 млн человек </w:t>
      </w:r>
      <w:r w:rsidR="00666573">
        <w:t xml:space="preserve">из-за </w:t>
      </w:r>
      <w:r w:rsidR="00666573">
        <w:rPr>
          <w:lang w:val="en-GB"/>
        </w:rPr>
        <w:t>COVID</w:t>
      </w:r>
      <w:r w:rsidR="00666573" w:rsidRPr="00666573">
        <w:t>-19</w:t>
      </w:r>
      <w:r w:rsidR="00666573">
        <w:t xml:space="preserve"> и </w:t>
      </w:r>
      <w:r w:rsidR="00FD116B">
        <w:t>связанных с ним ограничений на</w:t>
      </w:r>
      <w:r w:rsidR="00666573">
        <w:t xml:space="preserve"> </w:t>
      </w:r>
      <w:r w:rsidR="00FD116B">
        <w:t>перевозки.</w:t>
      </w:r>
      <w:r w:rsidR="006A43CB">
        <w:t xml:space="preserve"> В первые 5 месяцев 2021 года наблюдался активный рост пассажиропотока</w:t>
      </w:r>
      <w:r w:rsidR="00E240F3">
        <w:t xml:space="preserve"> (более 3,7 млн человек)</w:t>
      </w:r>
      <w:r w:rsidR="006A43CB">
        <w:t xml:space="preserve"> на региональных направлениях таких, как курорты Черноморского побережья и Калининград.</w:t>
      </w:r>
      <w:r w:rsidR="00E240F3">
        <w:rPr>
          <w:rStyle w:val="aff4"/>
        </w:rPr>
        <w:footnoteReference w:id="12"/>
      </w:r>
    </w:p>
    <w:p w14:paraId="57AF262B" w14:textId="77777777" w:rsidR="001A761A" w:rsidRPr="00131B8A" w:rsidRDefault="001A761A" w:rsidP="001A761A">
      <w:r>
        <w:t xml:space="preserve">Пулково обслуживает большое количество как отечественных, так и международных компаний, например, Аэрофлот, Комиавиатранс, Россия, Уральские авиалинии, </w:t>
      </w:r>
      <w:r>
        <w:rPr>
          <w:lang w:val="en-GB"/>
        </w:rPr>
        <w:t>Air</w:t>
      </w:r>
      <w:r w:rsidRPr="008B3CE8">
        <w:t xml:space="preserve"> </w:t>
      </w:r>
      <w:r>
        <w:rPr>
          <w:lang w:val="en-GB"/>
        </w:rPr>
        <w:t>Astana</w:t>
      </w:r>
      <w:r w:rsidRPr="008B3CE8">
        <w:t xml:space="preserve">, </w:t>
      </w:r>
      <w:proofErr w:type="spellStart"/>
      <w:r>
        <w:rPr>
          <w:lang w:val="en-GB"/>
        </w:rPr>
        <w:t>Belavia</w:t>
      </w:r>
      <w:proofErr w:type="spellEnd"/>
      <w:r w:rsidRPr="008B3CE8">
        <w:t xml:space="preserve"> </w:t>
      </w:r>
      <w:r>
        <w:t>и другие.</w:t>
      </w:r>
      <w:r w:rsidRPr="00237D90">
        <w:t xml:space="preserve"> </w:t>
      </w:r>
      <w:r>
        <w:t xml:space="preserve">На данный момент самыми популярными авиаперевозчиками являются Аэрофлот (33 рейса в день), Победа (23 рейса), Россия (14 полетов), а среди иностранных – </w:t>
      </w:r>
      <w:proofErr w:type="spellStart"/>
      <w:r>
        <w:rPr>
          <w:lang w:val="en-GB"/>
        </w:rPr>
        <w:t>Belavia</w:t>
      </w:r>
      <w:proofErr w:type="spellEnd"/>
      <w:r w:rsidRPr="00237D90">
        <w:t xml:space="preserve"> (5</w:t>
      </w:r>
      <w:r>
        <w:t xml:space="preserve"> рейсов</w:t>
      </w:r>
      <w:r w:rsidRPr="00237D90">
        <w:t>)</w:t>
      </w:r>
      <w:r>
        <w:t>,</w:t>
      </w:r>
      <w:r w:rsidRPr="00237D90">
        <w:t xml:space="preserve"> </w:t>
      </w:r>
      <w:r>
        <w:rPr>
          <w:lang w:val="en-GB"/>
        </w:rPr>
        <w:t>Turkish</w:t>
      </w:r>
      <w:r w:rsidRPr="00237D90">
        <w:t xml:space="preserve"> </w:t>
      </w:r>
      <w:r>
        <w:rPr>
          <w:lang w:val="en-GB"/>
        </w:rPr>
        <w:t>Airlines</w:t>
      </w:r>
      <w:r w:rsidRPr="00131B8A">
        <w:t xml:space="preserve"> (5</w:t>
      </w:r>
      <w:r>
        <w:t xml:space="preserve"> рейсов</w:t>
      </w:r>
      <w:r w:rsidRPr="00131B8A">
        <w:t>).</w:t>
      </w:r>
      <w:r>
        <w:t xml:space="preserve"> Более подробное рейтинг можно увидеть на рисунке 1.</w:t>
      </w:r>
    </w:p>
    <w:p w14:paraId="75581F60" w14:textId="77777777" w:rsidR="001A761A" w:rsidRDefault="001A761A" w:rsidP="001A761A">
      <w:pPr>
        <w:pStyle w:val="a7"/>
        <w:rPr>
          <w:lang w:val="en-GB"/>
        </w:rPr>
      </w:pPr>
      <w:r w:rsidRPr="001A761A">
        <w:rPr>
          <w:noProof/>
        </w:rPr>
        <w:lastRenderedPageBreak/>
        <w:drawing>
          <wp:inline distT="0" distB="0" distL="0" distR="0" wp14:anchorId="37005219" wp14:editId="5DDB53FB">
            <wp:extent cx="4797825" cy="3261360"/>
            <wp:effectExtent l="0" t="0" r="3175" b="0"/>
            <wp:docPr id="51" name="Рисунок 51" descr="Изображение выглядит как текст, снимок экрана, компьютер,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снимок экрана, компьютер, внутренний&#10;&#10;Автоматически созданное описание"/>
                    <pic:cNvPicPr/>
                  </pic:nvPicPr>
                  <pic:blipFill rotWithShape="1">
                    <a:blip r:embed="rId12"/>
                    <a:srcRect l="27602" t="22390" r="31344" b="28001"/>
                    <a:stretch/>
                  </pic:blipFill>
                  <pic:spPr bwMode="auto">
                    <a:xfrm>
                      <a:off x="0" y="0"/>
                      <a:ext cx="4833154" cy="3285375"/>
                    </a:xfrm>
                    <a:prstGeom prst="rect">
                      <a:avLst/>
                    </a:prstGeom>
                    <a:ln>
                      <a:noFill/>
                    </a:ln>
                    <a:extLst>
                      <a:ext uri="{53640926-AAD7-44D8-BBD7-CCE9431645EC}">
                        <a14:shadowObscured xmlns:a14="http://schemas.microsoft.com/office/drawing/2010/main"/>
                      </a:ext>
                    </a:extLst>
                  </pic:spPr>
                </pic:pic>
              </a:graphicData>
            </a:graphic>
          </wp:inline>
        </w:drawing>
      </w:r>
    </w:p>
    <w:p w14:paraId="37F4FA3F" w14:textId="77777777" w:rsidR="0080072B" w:rsidRDefault="001A761A" w:rsidP="0080072B">
      <w:pPr>
        <w:pStyle w:val="a0"/>
        <w:rPr>
          <w:lang w:val="ru-RU"/>
        </w:rPr>
      </w:pPr>
      <w:r w:rsidRPr="00B02E5D">
        <w:rPr>
          <w:lang w:val="ru-RU"/>
        </w:rPr>
        <w:t>Топ-9 авиакомпаний, обслуживаемых в Пулково</w:t>
      </w:r>
      <w:r w:rsidR="00B02E5D">
        <w:rPr>
          <w:lang w:val="ru-RU"/>
        </w:rPr>
        <w:t xml:space="preserve"> в настоящее время</w:t>
      </w:r>
    </w:p>
    <w:p w14:paraId="50B8AB52" w14:textId="3AAA7270" w:rsidR="001A761A" w:rsidRPr="00B02E5D" w:rsidRDefault="00B02E5D" w:rsidP="0080072B">
      <w:r>
        <w:t>И</w:t>
      </w:r>
      <w:r w:rsidR="001A761A" w:rsidRPr="00B02E5D">
        <w:t>сточник</w:t>
      </w:r>
      <w:r>
        <w:t xml:space="preserve">: </w:t>
      </w:r>
      <w:r w:rsidRPr="00B02E5D">
        <w:t>[</w:t>
      </w:r>
      <w:hyperlink r:id="rId13" w:history="1">
        <w:r w:rsidRPr="0080072B">
          <w:rPr>
            <w:rStyle w:val="af6"/>
            <w:lang w:val="en-GB"/>
          </w:rPr>
          <w:t>https</w:t>
        </w:r>
        <w:r w:rsidRPr="00A654F1">
          <w:rPr>
            <w:rStyle w:val="af6"/>
          </w:rPr>
          <w:t>://</w:t>
        </w:r>
        <w:r w:rsidRPr="0080072B">
          <w:rPr>
            <w:rStyle w:val="af6"/>
            <w:lang w:val="en-GB"/>
          </w:rPr>
          <w:t>www</w:t>
        </w:r>
        <w:r w:rsidRPr="00A654F1">
          <w:rPr>
            <w:rStyle w:val="af6"/>
          </w:rPr>
          <w:t>.</w:t>
        </w:r>
        <w:proofErr w:type="spellStart"/>
        <w:r w:rsidRPr="0080072B">
          <w:rPr>
            <w:rStyle w:val="af6"/>
            <w:lang w:val="en-GB"/>
          </w:rPr>
          <w:t>flightera</w:t>
        </w:r>
        <w:proofErr w:type="spellEnd"/>
        <w:r w:rsidRPr="00A654F1">
          <w:rPr>
            <w:rStyle w:val="af6"/>
          </w:rPr>
          <w:t>.</w:t>
        </w:r>
        <w:r w:rsidRPr="0080072B">
          <w:rPr>
            <w:rStyle w:val="af6"/>
            <w:lang w:val="en-GB"/>
          </w:rPr>
          <w:t>net</w:t>
        </w:r>
        <w:r w:rsidRPr="00A654F1">
          <w:rPr>
            <w:rStyle w:val="af6"/>
          </w:rPr>
          <w:t>/</w:t>
        </w:r>
        <w:proofErr w:type="spellStart"/>
        <w:r w:rsidRPr="0080072B">
          <w:rPr>
            <w:rStyle w:val="af6"/>
            <w:lang w:val="en-GB"/>
          </w:rPr>
          <w:t>en</w:t>
        </w:r>
        <w:proofErr w:type="spellEnd"/>
        <w:r w:rsidRPr="00A654F1">
          <w:rPr>
            <w:rStyle w:val="af6"/>
          </w:rPr>
          <w:t>/</w:t>
        </w:r>
        <w:r w:rsidRPr="0080072B">
          <w:rPr>
            <w:rStyle w:val="af6"/>
            <w:lang w:val="en-GB"/>
          </w:rPr>
          <w:t>airport</w:t>
        </w:r>
        <w:r w:rsidRPr="00A654F1">
          <w:rPr>
            <w:rStyle w:val="af6"/>
          </w:rPr>
          <w:t>/</w:t>
        </w:r>
        <w:r w:rsidRPr="0080072B">
          <w:rPr>
            <w:rStyle w:val="af6"/>
            <w:lang w:val="en-GB"/>
          </w:rPr>
          <w:t>St</w:t>
        </w:r>
        <w:r w:rsidRPr="00A654F1">
          <w:rPr>
            <w:rStyle w:val="af6"/>
          </w:rPr>
          <w:t>.+</w:t>
        </w:r>
        <w:r w:rsidRPr="0080072B">
          <w:rPr>
            <w:rStyle w:val="af6"/>
            <w:lang w:val="en-GB"/>
          </w:rPr>
          <w:t>Petersburg</w:t>
        </w:r>
        <w:r w:rsidRPr="00A654F1">
          <w:rPr>
            <w:rStyle w:val="af6"/>
          </w:rPr>
          <w:t>/</w:t>
        </w:r>
        <w:r w:rsidRPr="0080072B">
          <w:rPr>
            <w:rStyle w:val="af6"/>
            <w:lang w:val="en-GB"/>
          </w:rPr>
          <w:t>ULLI</w:t>
        </w:r>
      </w:hyperlink>
      <w:r w:rsidR="001A761A" w:rsidRPr="00B02E5D">
        <w:t>)</w:t>
      </w:r>
      <w:r w:rsidRPr="00B02E5D">
        <w:t>]</w:t>
      </w:r>
    </w:p>
    <w:p w14:paraId="579155F5" w14:textId="77777777" w:rsidR="001A761A" w:rsidRPr="00877B70" w:rsidRDefault="001A761A" w:rsidP="001A761A">
      <w:r>
        <w:t>На данный момент карта полетов из Пулково в период с 6 по 13 мая 2022 года выглядит следующим образом (рис. 2). Рейсы в основном осуществляются по России в связи с пандемией коронавируса и закрытыми границами с иностранными государствами, а также из-за санкций, которые были введены главами 37 стран в марте этого года.</w:t>
      </w:r>
    </w:p>
    <w:p w14:paraId="7D9B8ACA" w14:textId="77777777" w:rsidR="001A761A" w:rsidRDefault="001A761A" w:rsidP="001A761A">
      <w:pPr>
        <w:pStyle w:val="a7"/>
        <w:rPr>
          <w:lang w:val="ru-RU"/>
        </w:rPr>
      </w:pPr>
      <w:r>
        <w:rPr>
          <w:noProof/>
        </w:rPr>
        <w:drawing>
          <wp:inline distT="0" distB="0" distL="0" distR="0" wp14:anchorId="7DE2C850" wp14:editId="002B984E">
            <wp:extent cx="4710251" cy="2905125"/>
            <wp:effectExtent l="0" t="0" r="0" b="0"/>
            <wp:docPr id="52" name="Рисунок 5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карта&#10;&#10;Автоматически созданное описание"/>
                    <pic:cNvPicPr/>
                  </pic:nvPicPr>
                  <pic:blipFill rotWithShape="1">
                    <a:blip r:embed="rId14"/>
                    <a:srcRect l="25657" t="29361" r="20782" b="11916"/>
                    <a:stretch/>
                  </pic:blipFill>
                  <pic:spPr bwMode="auto">
                    <a:xfrm>
                      <a:off x="0" y="0"/>
                      <a:ext cx="4721989" cy="2912365"/>
                    </a:xfrm>
                    <a:prstGeom prst="rect">
                      <a:avLst/>
                    </a:prstGeom>
                    <a:ln>
                      <a:noFill/>
                    </a:ln>
                    <a:extLst>
                      <a:ext uri="{53640926-AAD7-44D8-BBD7-CCE9431645EC}">
                        <a14:shadowObscured xmlns:a14="http://schemas.microsoft.com/office/drawing/2010/main"/>
                      </a:ext>
                    </a:extLst>
                  </pic:spPr>
                </pic:pic>
              </a:graphicData>
            </a:graphic>
          </wp:inline>
        </w:drawing>
      </w:r>
    </w:p>
    <w:p w14:paraId="0C56226C" w14:textId="77777777" w:rsidR="002924BB" w:rsidRDefault="001A761A" w:rsidP="001A761A">
      <w:pPr>
        <w:pStyle w:val="a0"/>
        <w:rPr>
          <w:lang w:val="ru-RU"/>
        </w:rPr>
      </w:pPr>
      <w:r>
        <w:rPr>
          <w:lang w:val="ru-RU"/>
        </w:rPr>
        <w:t xml:space="preserve">Рейсы из Пулково в ближайшие 7 дней </w:t>
      </w:r>
    </w:p>
    <w:p w14:paraId="53287213" w14:textId="2B46E00F" w:rsidR="001A761A" w:rsidRPr="002924BB" w:rsidRDefault="002924BB" w:rsidP="002924BB">
      <w:r>
        <w:t>И</w:t>
      </w:r>
      <w:r w:rsidRPr="00B02E5D">
        <w:t>сточник</w:t>
      </w:r>
      <w:r>
        <w:t>:</w:t>
      </w:r>
      <w:r w:rsidRPr="002924BB">
        <w:t xml:space="preserve"> [</w:t>
      </w:r>
      <w:hyperlink r:id="rId15" w:history="1">
        <w:r w:rsidRPr="00A654F1">
          <w:rPr>
            <w:rStyle w:val="af6"/>
          </w:rPr>
          <w:t>https://www.flightradar24.com/data/airports/led/routes</w:t>
        </w:r>
      </w:hyperlink>
      <w:r w:rsidRPr="002924BB">
        <w:t>]</w:t>
      </w:r>
    </w:p>
    <w:p w14:paraId="51AD2522" w14:textId="77777777" w:rsidR="001A761A" w:rsidRDefault="001A761A" w:rsidP="001A761A">
      <w:r>
        <w:lastRenderedPageBreak/>
        <w:t>Наиболее популярными направлениями сейчас являются Москва, Сочи, Калининград и Казань. В Москву в общем итоге осуществляется 370 полетов, в Сочи 73, а в Калининград 72 рейса.</w:t>
      </w:r>
    </w:p>
    <w:p w14:paraId="7A766835" w14:textId="77777777" w:rsidR="001A761A" w:rsidRDefault="001A761A" w:rsidP="001A761A">
      <w:pPr>
        <w:pStyle w:val="a7"/>
      </w:pPr>
      <w:r>
        <w:rPr>
          <w:noProof/>
        </w:rPr>
        <w:drawing>
          <wp:inline distT="0" distB="0" distL="0" distR="0" wp14:anchorId="237EA9E6" wp14:editId="4D48B3EC">
            <wp:extent cx="4038933" cy="3369733"/>
            <wp:effectExtent l="0" t="0" r="0" b="2540"/>
            <wp:docPr id="53" name="Рисунок 53" descr="Изображение выглядит как текст,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 снимок экрана, компьютер&#10;&#10;Автоматически созданное описание"/>
                    <pic:cNvPicPr/>
                  </pic:nvPicPr>
                  <pic:blipFill rotWithShape="1">
                    <a:blip r:embed="rId16"/>
                    <a:srcRect l="28235" t="24800" r="34287" b="19613"/>
                    <a:stretch/>
                  </pic:blipFill>
                  <pic:spPr bwMode="auto">
                    <a:xfrm>
                      <a:off x="0" y="0"/>
                      <a:ext cx="4051055" cy="3379846"/>
                    </a:xfrm>
                    <a:prstGeom prst="rect">
                      <a:avLst/>
                    </a:prstGeom>
                    <a:ln>
                      <a:noFill/>
                    </a:ln>
                    <a:extLst>
                      <a:ext uri="{53640926-AAD7-44D8-BBD7-CCE9431645EC}">
                        <a14:shadowObscured xmlns:a14="http://schemas.microsoft.com/office/drawing/2010/main"/>
                      </a:ext>
                    </a:extLst>
                  </pic:spPr>
                </pic:pic>
              </a:graphicData>
            </a:graphic>
          </wp:inline>
        </w:drawing>
      </w:r>
    </w:p>
    <w:p w14:paraId="6C49CE87" w14:textId="4482E6DA" w:rsidR="002924BB" w:rsidRDefault="001A761A" w:rsidP="00196049">
      <w:pPr>
        <w:pStyle w:val="a0"/>
        <w:rPr>
          <w:lang w:val="ru-RU"/>
        </w:rPr>
      </w:pPr>
      <w:r>
        <w:rPr>
          <w:lang w:val="ru-RU"/>
        </w:rPr>
        <w:t>Топ-10 популярных направлений из Пулково</w:t>
      </w:r>
    </w:p>
    <w:p w14:paraId="32220B7A" w14:textId="18ECDA35" w:rsidR="001A761A" w:rsidRPr="00196049" w:rsidRDefault="002924BB" w:rsidP="002924BB">
      <w:r>
        <w:t>И</w:t>
      </w:r>
      <w:r w:rsidRPr="00B02E5D">
        <w:t>сточник</w:t>
      </w:r>
      <w:r>
        <w:t>:</w:t>
      </w:r>
      <w:r w:rsidRPr="002924BB">
        <w:t xml:space="preserve"> [</w:t>
      </w:r>
      <w:hyperlink r:id="rId17" w:anchor="current_flights" w:history="1">
        <w:r w:rsidR="001A761A" w:rsidRPr="00876EE0">
          <w:rPr>
            <w:rStyle w:val="af6"/>
          </w:rPr>
          <w:t>https://www.flightera.net/en/airport/St.+Petersburg/ULLI#current_flights</w:t>
        </w:r>
      </w:hyperlink>
      <w:r w:rsidRPr="002924BB">
        <w:t>]</w:t>
      </w:r>
    </w:p>
    <w:p w14:paraId="2CFBF784" w14:textId="29595E7B" w:rsidR="00AA1B43" w:rsidRPr="0011369D" w:rsidRDefault="00AA1B43" w:rsidP="00D65D0C">
      <w:r>
        <w:t>16 апреля 2008 года было подписано постановление Правительства Санкт-Петербурга №</w:t>
      </w:r>
      <w:r w:rsidR="000B4DD8">
        <w:t xml:space="preserve"> </w:t>
      </w:r>
      <w:r>
        <w:t>393 «О заключении соглашения о создании, реконструкции и эксплуатации на основе государственно-частного партнерства объектов, входящих в состав имущества аэропорта Пулково». (Соглашение о ГЧП)</w:t>
      </w:r>
      <w:r w:rsidR="00192B42">
        <w:t xml:space="preserve">. </w:t>
      </w:r>
      <w:r w:rsidR="00BC6215">
        <w:t xml:space="preserve">Оно подписано 3 сторонами «ВВСС», Правительством Санкт-Петербурга и ОАО «Аэропорт Пулково» (100% акций принадлежит Санкт-Петербургу), и </w:t>
      </w:r>
      <w:r w:rsidR="00771108">
        <w:t>рассчитано</w:t>
      </w:r>
      <w:r w:rsidR="00BC6215">
        <w:t xml:space="preserve"> </w:t>
      </w:r>
      <w:r w:rsidR="00771108">
        <w:t>на 30 лет с момента вступления в действие (29.04.2010)</w:t>
      </w:r>
      <w:r w:rsidR="00CC25A9">
        <w:t>.</w:t>
      </w:r>
      <w:r w:rsidR="00CC25A9">
        <w:rPr>
          <w:rStyle w:val="aff4"/>
        </w:rPr>
        <w:footnoteReference w:id="13"/>
      </w:r>
      <w:r w:rsidR="00300A22">
        <w:t xml:space="preserve"> </w:t>
      </w:r>
      <w:r w:rsidR="00192B42">
        <w:t xml:space="preserve">В этом документе указаны все </w:t>
      </w:r>
      <w:r w:rsidR="003C6943">
        <w:t xml:space="preserve">технические </w:t>
      </w:r>
      <w:r w:rsidR="00F52732">
        <w:t>требования</w:t>
      </w:r>
      <w:r w:rsidR="003C6943">
        <w:t xml:space="preserve"> к объектам, правила проведения конкурсов</w:t>
      </w:r>
      <w:r w:rsidR="00F52732">
        <w:t>, а также планы по развитию аэропорта.</w:t>
      </w:r>
    </w:p>
    <w:p w14:paraId="186C5F39" w14:textId="0B678422" w:rsidR="009837D4" w:rsidRDefault="009837D4" w:rsidP="00B56E21">
      <w:pPr>
        <w:pStyle w:val="2"/>
        <w:numPr>
          <w:ilvl w:val="1"/>
          <w:numId w:val="3"/>
        </w:numPr>
      </w:pPr>
      <w:bookmarkStart w:id="4" w:name="_Toc104760886"/>
      <w:r>
        <w:t xml:space="preserve">Описание отрасли и ее изменение в связи с пандемией </w:t>
      </w:r>
      <w:r>
        <w:rPr>
          <w:lang w:val="en-GB"/>
        </w:rPr>
        <w:t>COVID</w:t>
      </w:r>
      <w:r w:rsidRPr="009837D4">
        <w:t>-19</w:t>
      </w:r>
      <w:bookmarkEnd w:id="4"/>
    </w:p>
    <w:p w14:paraId="72707563" w14:textId="23E279CC" w:rsidR="00EB30DD" w:rsidRDefault="00347439" w:rsidP="009837D4">
      <w:r>
        <w:t xml:space="preserve">Аэропорт Пулково функционирует в транспортной отрасли, обеспечивающей перевозку людей и грузов. </w:t>
      </w:r>
      <w:r w:rsidR="00185360">
        <w:t xml:space="preserve">Структура транспортной системы </w:t>
      </w:r>
      <w:r w:rsidR="00294C91">
        <w:t>состоит из нескольких направлений</w:t>
      </w:r>
      <w:r w:rsidR="00185360">
        <w:t>: сухопутный транспорт (</w:t>
      </w:r>
      <w:r w:rsidR="00294C91">
        <w:t xml:space="preserve">например, </w:t>
      </w:r>
      <w:r w:rsidR="00185360">
        <w:t xml:space="preserve">трубопроводы, железнодорожный и автомобильный), водный транспорт (морской и речной) и воздушный транспорт </w:t>
      </w:r>
      <w:r w:rsidR="00185360">
        <w:lastRenderedPageBreak/>
        <w:t>(авиационный).</w:t>
      </w:r>
      <w:r w:rsidR="00185360">
        <w:rPr>
          <w:rStyle w:val="aff4"/>
        </w:rPr>
        <w:footnoteReference w:id="14"/>
      </w:r>
      <w:r w:rsidR="00185360">
        <w:t xml:space="preserve"> Эта отрасль состоит из инфраструктуры (здания, сооружения), технические средства для обслуживания клиентов, транспортная техника, транспортные коммуникации, персонал и информационно-вычислительные системы.</w:t>
      </w:r>
      <w:r w:rsidR="00185360" w:rsidRPr="00185360">
        <w:t xml:space="preserve"> </w:t>
      </w:r>
      <w:r w:rsidR="00185360">
        <w:rPr>
          <w:rStyle w:val="aff4"/>
        </w:rPr>
        <w:footnoteReference w:id="15"/>
      </w:r>
      <w:r w:rsidR="00185360">
        <w:t xml:space="preserve"> </w:t>
      </w:r>
      <w:r w:rsidR="00B96319">
        <w:t>К объекту инфраструктуры относится и международный аэропорт Пулково.</w:t>
      </w:r>
      <w:r w:rsidR="00EB30DD">
        <w:t xml:space="preserve"> </w:t>
      </w:r>
    </w:p>
    <w:p w14:paraId="2062DA90" w14:textId="60A2812B" w:rsidR="009837D4" w:rsidRDefault="00EB30DD" w:rsidP="009837D4">
      <w:r>
        <w:t>Сама же авиатранспортная отрасль является очень важной отраслью экономики, потому что способна выполнять перевозки в те места, куда не может добраться другой транспорт. За последние несколько лет в рамках Федеральной целевой программы «Развитие транспортной системы России» были выполнены следующие проекты:</w:t>
      </w:r>
    </w:p>
    <w:p w14:paraId="554233B3" w14:textId="74C00FE6" w:rsidR="00EB30DD" w:rsidRDefault="00D91B17" w:rsidP="00B56E21">
      <w:pPr>
        <w:pStyle w:val="afc"/>
        <w:numPr>
          <w:ilvl w:val="0"/>
          <w:numId w:val="6"/>
        </w:numPr>
      </w:pPr>
      <w:r>
        <w:t>В России появилась первая низкобюджетная авиакомпания</w:t>
      </w:r>
    </w:p>
    <w:p w14:paraId="072EE717" w14:textId="4A97765B" w:rsidR="00D91B17" w:rsidRDefault="00D91B17" w:rsidP="00B56E21">
      <w:pPr>
        <w:pStyle w:val="afc"/>
        <w:numPr>
          <w:ilvl w:val="0"/>
          <w:numId w:val="6"/>
        </w:numPr>
      </w:pPr>
      <w:r>
        <w:t>Было построено 3 новых аэропорта</w:t>
      </w:r>
    </w:p>
    <w:p w14:paraId="2FA45834" w14:textId="45C16B17" w:rsidR="00D91B17" w:rsidRDefault="00D91B17" w:rsidP="00B56E21">
      <w:pPr>
        <w:pStyle w:val="afc"/>
        <w:numPr>
          <w:ilvl w:val="0"/>
          <w:numId w:val="6"/>
        </w:numPr>
      </w:pPr>
      <w:r>
        <w:t>Ввели в эксплуатацию объекты аэродромной инфраструктуры в 7 различных аэропортах</w:t>
      </w:r>
    </w:p>
    <w:p w14:paraId="283639A8" w14:textId="5D2E41FC" w:rsidR="00D91B17" w:rsidRDefault="00D91B17" w:rsidP="00B56E21">
      <w:pPr>
        <w:pStyle w:val="afc"/>
        <w:numPr>
          <w:ilvl w:val="0"/>
          <w:numId w:val="6"/>
        </w:numPr>
      </w:pPr>
      <w:r>
        <w:t>Возобновили работу ряд региональных аэропортов</w:t>
      </w:r>
    </w:p>
    <w:p w14:paraId="52A64E64" w14:textId="0DE6210D" w:rsidR="00D91B17" w:rsidRDefault="00D91B17" w:rsidP="00B56E21">
      <w:pPr>
        <w:pStyle w:val="afc"/>
        <w:numPr>
          <w:ilvl w:val="0"/>
          <w:numId w:val="6"/>
        </w:numPr>
      </w:pPr>
      <w:r>
        <w:t>Обновился парк воздушных судов с мерами государственной поддержки</w:t>
      </w:r>
    </w:p>
    <w:p w14:paraId="508E9B7B" w14:textId="53C64009" w:rsidR="00D91B17" w:rsidRDefault="00D91B17" w:rsidP="00B56E21">
      <w:pPr>
        <w:pStyle w:val="afc"/>
        <w:numPr>
          <w:ilvl w:val="0"/>
          <w:numId w:val="6"/>
        </w:numPr>
      </w:pPr>
      <w:r>
        <w:t>Развили систему субсидирования региональных перевозок</w:t>
      </w:r>
      <w:r>
        <w:rPr>
          <w:rStyle w:val="aff4"/>
        </w:rPr>
        <w:footnoteReference w:id="16"/>
      </w:r>
    </w:p>
    <w:p w14:paraId="03DFFE25" w14:textId="210D9D3A" w:rsidR="00A13330" w:rsidRDefault="00CA4DC9" w:rsidP="00CF2ECC">
      <w:r>
        <w:t xml:space="preserve">Безусловно пандемия коронавируса негативно повлияла на отрасль, поскольку было прекращено практически все авиасообщение. </w:t>
      </w:r>
      <w:r w:rsidR="007C75BB">
        <w:t>Согласно исследованиям ООО «ВТБ Инфраструктурный Холдинг»,</w:t>
      </w:r>
      <w:r w:rsidR="00CF2ECC">
        <w:t xml:space="preserve"> международный пассажиропоток уменьшился на </w:t>
      </w:r>
      <w:r w:rsidR="0083044B">
        <w:t xml:space="preserve">74%, внутренние линии также пострадали от пандемии, и объем перевозок сократился на 50%. По оценкам Международной организации гражданской авиации, аэропорты потеряли около 115 млрд долларов. Стоит отметить, что в первом полугодии 2021 года заметно некоторое улучшение финансовых показателей, </w:t>
      </w:r>
      <w:r w:rsidR="0061460E">
        <w:t xml:space="preserve">это характерно для компаний в странах с емким внутренним рынком, и Россия входит в это число. К тому же именно отечественные авиакомпании показывают наилучшую динамику, потому что значительно увеличился спрос на внутренние направления. </w:t>
      </w:r>
      <w:r w:rsidR="0045660C">
        <w:t xml:space="preserve">С января по сентябрь 2021 г. российский внутренний рынок демонстрировал положительную динамику и за этот период уже превысил на 21% объем перевозок по сравнению с 2019 годом. </w:t>
      </w:r>
      <w:r w:rsidR="00D04261">
        <w:t>Такой рост связан с возросшим спросом на черноморские курорты</w:t>
      </w:r>
      <w:r w:rsidR="00EE685A">
        <w:t xml:space="preserve"> во время летних отпусков, поскольку границы были закрыты, к тому </w:t>
      </w:r>
      <w:r w:rsidR="00EE685A">
        <w:lastRenderedPageBreak/>
        <w:t>же стали набирать популярность те направления, которые раньше были не так востребованы, например, Алтай, Калининград.</w:t>
      </w:r>
      <w:r w:rsidR="00DB6ED8">
        <w:rPr>
          <w:rStyle w:val="aff4"/>
        </w:rPr>
        <w:footnoteReference w:id="17"/>
      </w:r>
    </w:p>
    <w:p w14:paraId="62A610D6" w14:textId="01511B96" w:rsidR="009260AF" w:rsidRDefault="00DE47CD" w:rsidP="00CA4DC9">
      <w:r>
        <w:t xml:space="preserve">Что же касается аэропортов, то </w:t>
      </w:r>
      <w:r w:rsidR="00543028">
        <w:t xml:space="preserve">у них до сих пор сохраняется негативное влияние, потому что московский авиационный узел (МАУ) и другие крупные региональные центры зависят от деловой активности бизнеса и международных авиаперелетов. </w:t>
      </w:r>
      <w:r w:rsidR="00764CE5">
        <w:t xml:space="preserve">Больше всего страдают Шереметьево и Внуково, потому что международные перелеты для них имеют важное значение в структуре бизнеса. Как можно увидеть на рисунке </w:t>
      </w:r>
      <w:r w:rsidR="00810CD1">
        <w:t>4</w:t>
      </w:r>
      <w:r w:rsidR="00764CE5">
        <w:t xml:space="preserve">, среди наиболее крупных аэропортов Пулково продемонстрировал рост пассажиропотока за счет внутренних направлений, и по результатам первых трех кварталов 2021 года уменьшение показателя по отношению к 2019 г. </w:t>
      </w:r>
      <w:r w:rsidR="009F1F5C">
        <w:t>с</w:t>
      </w:r>
      <w:r w:rsidR="00764CE5">
        <w:t>оставило всего лишь 11%.</w:t>
      </w:r>
      <w:r w:rsidR="009F1F5C">
        <w:rPr>
          <w:rStyle w:val="aff4"/>
        </w:rPr>
        <w:footnoteReference w:id="18"/>
      </w:r>
    </w:p>
    <w:p w14:paraId="2C32D493" w14:textId="3C31F51F" w:rsidR="00764CE5" w:rsidRDefault="00764CE5" w:rsidP="00764CE5">
      <w:pPr>
        <w:pStyle w:val="a7"/>
      </w:pPr>
      <w:r>
        <w:rPr>
          <w:noProof/>
        </w:rPr>
        <w:drawing>
          <wp:inline distT="0" distB="0" distL="0" distR="0" wp14:anchorId="686651E8" wp14:editId="189847C3">
            <wp:extent cx="5334000" cy="2763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6134" cy="2769656"/>
                    </a:xfrm>
                    <a:prstGeom prst="rect">
                      <a:avLst/>
                    </a:prstGeom>
                  </pic:spPr>
                </pic:pic>
              </a:graphicData>
            </a:graphic>
          </wp:inline>
        </w:drawing>
      </w:r>
    </w:p>
    <w:p w14:paraId="3B01BB2B" w14:textId="77777777" w:rsidR="002924BB" w:rsidRDefault="005D66F9" w:rsidP="00764CE5">
      <w:pPr>
        <w:pStyle w:val="a0"/>
        <w:rPr>
          <w:lang w:val="ru-RU"/>
        </w:rPr>
      </w:pPr>
      <w:r>
        <w:rPr>
          <w:lang w:val="ru-RU"/>
        </w:rPr>
        <w:t xml:space="preserve">Динамика пассажиропотока в отдельных аэропортах России по сравнению с 2019 годом </w:t>
      </w:r>
    </w:p>
    <w:p w14:paraId="63958472" w14:textId="46FBCD63" w:rsidR="00764CE5" w:rsidRPr="002924BB" w:rsidRDefault="002924BB" w:rsidP="002924BB">
      <w:r>
        <w:t>И</w:t>
      </w:r>
      <w:r w:rsidRPr="00B02E5D">
        <w:t>сточник</w:t>
      </w:r>
      <w:r>
        <w:t>:</w:t>
      </w:r>
      <w:r w:rsidRPr="002924BB">
        <w:t xml:space="preserve"> [</w:t>
      </w:r>
      <w:bookmarkStart w:id="5" w:name="_Hlk103211599"/>
      <w:r>
        <w:fldChar w:fldCharType="begin"/>
      </w:r>
      <w:r>
        <w:instrText xml:space="preserve"> HYPERLINK "</w:instrText>
      </w:r>
      <w:r w:rsidRPr="002924BB">
        <w:instrText>https://pulkovoairport.ru/docs/files/analytics/vtb.pdf</w:instrText>
      </w:r>
      <w:r>
        <w:instrText xml:space="preserve">" </w:instrText>
      </w:r>
      <w:r>
        <w:fldChar w:fldCharType="separate"/>
      </w:r>
      <w:r w:rsidRPr="00A654F1">
        <w:rPr>
          <w:rStyle w:val="af6"/>
        </w:rPr>
        <w:t>https://pulkovoairport.ru/docs/files/analytics/vtb.pdf</w:t>
      </w:r>
      <w:r>
        <w:fldChar w:fldCharType="end"/>
      </w:r>
      <w:r w:rsidR="005D66F9">
        <w:t xml:space="preserve"> </w:t>
      </w:r>
      <w:bookmarkEnd w:id="5"/>
      <w:r w:rsidRPr="002924BB">
        <w:t>]</w:t>
      </w:r>
    </w:p>
    <w:p w14:paraId="23A5D382" w14:textId="05C0D42D" w:rsidR="009260AF" w:rsidRPr="00B54FFE" w:rsidRDefault="00004710" w:rsidP="009F1F5C">
      <w:r>
        <w:t>Наиболее важным структурным изменением на отечественном рынке авиаперевозок является развитие региональных маршрутов в обход Москвы. Чтобы осуществить дальнейшее расширение маршрутной сети, необходима поддержка региональных и местных авиаперевозок на базе не только существующих, но и новых узловых аэропортов. Таким хаб</w:t>
      </w:r>
      <w:r w:rsidR="00211B46">
        <w:t>ом</w:t>
      </w:r>
      <w:r>
        <w:t xml:space="preserve"> </w:t>
      </w:r>
      <w:r w:rsidR="00211B46">
        <w:t>может</w:t>
      </w:r>
      <w:r>
        <w:t xml:space="preserve"> стать </w:t>
      </w:r>
      <w:r w:rsidR="00211B46">
        <w:t xml:space="preserve">и Санкт-Петербург, а также другие аэропорты, </w:t>
      </w:r>
      <w:r w:rsidR="00810CD1">
        <w:t>например</w:t>
      </w:r>
      <w:r w:rsidR="00211B46">
        <w:t xml:space="preserve"> Новосибирск, Екатеринбург, </w:t>
      </w:r>
      <w:proofErr w:type="spellStart"/>
      <w:r w:rsidR="00211B46">
        <w:t>Ростов</w:t>
      </w:r>
      <w:proofErr w:type="spellEnd"/>
      <w:r w:rsidR="00810CD1">
        <w:t>-на-Дону</w:t>
      </w:r>
      <w:r w:rsidR="00211B46">
        <w:t xml:space="preserve"> и другие, в результате чего может сформироваться до 10 аэропортов-хабов.</w:t>
      </w:r>
      <w:r w:rsidR="005C0D57">
        <w:t xml:space="preserve"> Также необходимо добавить, что формировани</w:t>
      </w:r>
      <w:r w:rsidR="004557BA">
        <w:t>е</w:t>
      </w:r>
      <w:r w:rsidR="005C0D57">
        <w:t xml:space="preserve"> </w:t>
      </w:r>
      <w:r w:rsidR="005C0D57">
        <w:lastRenderedPageBreak/>
        <w:t xml:space="preserve">разветвленной маршрутной сети </w:t>
      </w:r>
      <w:r w:rsidR="00F078DD">
        <w:t xml:space="preserve">положит начало появлению различных социально-экономических эффектов. </w:t>
      </w:r>
      <w:r w:rsidR="00B54FFE">
        <w:t xml:space="preserve">По данным </w:t>
      </w:r>
      <w:r w:rsidR="00B54FFE">
        <w:rPr>
          <w:lang w:val="en-GB"/>
        </w:rPr>
        <w:t>IATA</w:t>
      </w:r>
      <w:r w:rsidR="00B54FFE" w:rsidRPr="00B54FFE">
        <w:t xml:space="preserve">, </w:t>
      </w:r>
      <w:r w:rsidR="00B54FFE">
        <w:t>в мире на каждого занятого человека в авиаотрасли создается минимум 1 рабочее место в смежных отраслях, а еще более 4 мест по экономике в общем. Также каждый доллар добавленной стоимости в этой отрасли генерирует 3 доллара в экономике. Такие утверждения применимы и для авиаотрасли в России.</w:t>
      </w:r>
      <w:r w:rsidR="00BC799E">
        <w:t xml:space="preserve"> Показатель авиационной подвижности </w:t>
      </w:r>
      <w:r w:rsidR="0081357C">
        <w:t>отображает основные результаты деятельности субъектов авиационной отрасли. Данный показатель отображает такие параметры, как пассажиропоток (зависит от различных социально-экономических факторов)</w:t>
      </w:r>
      <w:r w:rsidR="00626848">
        <w:t xml:space="preserve">, уровень безопасности, развитость маршрутной сети и аэропортовой сети. Если показатель </w:t>
      </w:r>
      <w:proofErr w:type="spellStart"/>
      <w:r w:rsidR="00626848">
        <w:t>авиаподвижности</w:t>
      </w:r>
      <w:proofErr w:type="spellEnd"/>
      <w:r w:rsidR="00626848">
        <w:t xml:space="preserve"> растет, то это способствует развитию туризма, экономики в целом и созданию новых рабочих мест. </w:t>
      </w:r>
      <w:r w:rsidR="00E64E1C">
        <w:t xml:space="preserve">Согласно исследованию, с учетом прогноза роста авиаперевозок через аэропорты России и увеличением численности населения страны в результате реализации принципов, которые заложены в </w:t>
      </w:r>
      <w:proofErr w:type="spellStart"/>
      <w:r w:rsidR="00E64E1C">
        <w:t>хабовую</w:t>
      </w:r>
      <w:proofErr w:type="spellEnd"/>
      <w:r w:rsidR="00E64E1C">
        <w:t xml:space="preserve"> модель, коэффициент </w:t>
      </w:r>
      <w:proofErr w:type="spellStart"/>
      <w:r w:rsidR="00E64E1C">
        <w:t>авиаподвижности</w:t>
      </w:r>
      <w:proofErr w:type="spellEnd"/>
      <w:r w:rsidR="00E64E1C">
        <w:t xml:space="preserve"> в ближайшие 15</w:t>
      </w:r>
      <w:r w:rsidR="005231A2">
        <w:t xml:space="preserve"> лет вырастет на 1,08 пункта. (0,47 в 2020 г</w:t>
      </w:r>
      <w:r w:rsidR="004261BE">
        <w:t>оду</w:t>
      </w:r>
      <w:r w:rsidR="005231A2">
        <w:t xml:space="preserve"> против 1,55 в 2035 году).</w:t>
      </w:r>
      <w:r w:rsidR="003F591D">
        <w:t xml:space="preserve"> К тому же увеличение авиаперевозок по прогнозам приведет и к увеличению спроса на туристические услуги. Также благодаря развитию </w:t>
      </w:r>
      <w:proofErr w:type="spellStart"/>
      <w:r w:rsidR="003F591D">
        <w:t>хабовой</w:t>
      </w:r>
      <w:proofErr w:type="spellEnd"/>
      <w:r w:rsidR="003F591D">
        <w:t xml:space="preserve"> модели вырастет спрос и на покупку российских воздушных судов.</w:t>
      </w:r>
      <w:r w:rsidR="00E03A37">
        <w:t xml:space="preserve"> Таким образом переход к </w:t>
      </w:r>
      <w:proofErr w:type="spellStart"/>
      <w:r w:rsidR="00E03A37">
        <w:t>хабовой</w:t>
      </w:r>
      <w:proofErr w:type="spellEnd"/>
      <w:r w:rsidR="00E03A37">
        <w:t xml:space="preserve"> модели позволит увеличит авиационную подвижность, которая влияет не только на авиационную отрасль, но и на отрасль авиастроения и туризм, а еще вырастет количество аэропортов привлекательных для внебюджетных инвестиций.</w:t>
      </w:r>
      <w:r w:rsidR="00E03A37">
        <w:rPr>
          <w:rStyle w:val="aff4"/>
        </w:rPr>
        <w:footnoteReference w:id="19"/>
      </w:r>
    </w:p>
    <w:p w14:paraId="2A6FA703" w14:textId="3EB73CE2" w:rsidR="009260AF" w:rsidRDefault="00D545A5" w:rsidP="00B56E21">
      <w:pPr>
        <w:pStyle w:val="2"/>
        <w:numPr>
          <w:ilvl w:val="1"/>
          <w:numId w:val="3"/>
        </w:numPr>
      </w:pPr>
      <w:bookmarkStart w:id="7" w:name="_Toc104760887"/>
      <w:r>
        <w:t>Организационная структура аэропорт</w:t>
      </w:r>
      <w:r w:rsidR="0018763C">
        <w:t>а</w:t>
      </w:r>
      <w:r>
        <w:t xml:space="preserve"> Пулково</w:t>
      </w:r>
      <w:bookmarkEnd w:id="7"/>
    </w:p>
    <w:p w14:paraId="7CB1C603" w14:textId="648A5FAF" w:rsidR="00EC6E59" w:rsidRPr="00EC6E59" w:rsidRDefault="00EC6E59" w:rsidP="00EC6E59">
      <w:r>
        <w:t>На рисунке №</w:t>
      </w:r>
      <w:r w:rsidR="000B4DD8">
        <w:t xml:space="preserve"> </w:t>
      </w:r>
      <w:r w:rsidR="00417E05">
        <w:t>5</w:t>
      </w:r>
      <w:r>
        <w:t xml:space="preserve"> показана организационная структура ООО «Воздушные Ворота Северной Столицы». Данная схема была </w:t>
      </w:r>
      <w:r w:rsidR="00662400">
        <w:t>разработана</w:t>
      </w:r>
      <w:r>
        <w:t xml:space="preserve"> сотрудниками компании </w:t>
      </w:r>
      <w:r w:rsidR="00662400">
        <w:t>и предоставлена для наглядного понимания.</w:t>
      </w:r>
    </w:p>
    <w:p w14:paraId="69BDB30C" w14:textId="5849CDB4" w:rsidR="00D545A5" w:rsidRDefault="00804AEF" w:rsidP="00662400">
      <w:pPr>
        <w:pStyle w:val="a7"/>
      </w:pPr>
      <w:r w:rsidRPr="00CA0A28">
        <w:rPr>
          <w:noProof/>
        </w:rPr>
        <w:lastRenderedPageBreak/>
        <w:drawing>
          <wp:inline distT="0" distB="0" distL="0" distR="0" wp14:anchorId="566BFB79" wp14:editId="079B3690">
            <wp:extent cx="5122333" cy="3788906"/>
            <wp:effectExtent l="0" t="0" r="2540" b="254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a:stretch>
                      <a:fillRect/>
                    </a:stretch>
                  </pic:blipFill>
                  <pic:spPr>
                    <a:xfrm>
                      <a:off x="0" y="0"/>
                      <a:ext cx="5127867" cy="3793000"/>
                    </a:xfrm>
                    <a:prstGeom prst="rect">
                      <a:avLst/>
                    </a:prstGeom>
                  </pic:spPr>
                </pic:pic>
              </a:graphicData>
            </a:graphic>
          </wp:inline>
        </w:drawing>
      </w:r>
    </w:p>
    <w:p w14:paraId="6A6AFEE7" w14:textId="77777777" w:rsidR="00332612" w:rsidRDefault="00662400" w:rsidP="00662400">
      <w:pPr>
        <w:pStyle w:val="a0"/>
        <w:rPr>
          <w:lang w:val="ru-RU"/>
        </w:rPr>
      </w:pPr>
      <w:r>
        <w:rPr>
          <w:lang w:val="ru-RU"/>
        </w:rPr>
        <w:t>Организационная структура ООО «ВВСС»</w:t>
      </w:r>
      <w:r w:rsidR="00800F20" w:rsidRPr="00800F20">
        <w:rPr>
          <w:lang w:val="ru-RU"/>
        </w:rPr>
        <w:t xml:space="preserve"> </w:t>
      </w:r>
    </w:p>
    <w:p w14:paraId="22654E68" w14:textId="1A7D4120" w:rsidR="00662400" w:rsidRPr="00332612" w:rsidRDefault="00332612" w:rsidP="00332612">
      <w:r>
        <w:t>И</w:t>
      </w:r>
      <w:r w:rsidRPr="00B02E5D">
        <w:t>сточник</w:t>
      </w:r>
      <w:r>
        <w:t>:</w:t>
      </w:r>
      <w:r w:rsidRPr="00332612">
        <w:t xml:space="preserve"> [</w:t>
      </w:r>
      <w:r w:rsidR="00800F20">
        <w:t>«В</w:t>
      </w:r>
      <w:r>
        <w:t xml:space="preserve">оздушные </w:t>
      </w:r>
      <w:r w:rsidR="00800F20">
        <w:t>В</w:t>
      </w:r>
      <w:r>
        <w:t xml:space="preserve">орота </w:t>
      </w:r>
      <w:r w:rsidR="00800F20">
        <w:t>С</w:t>
      </w:r>
      <w:r>
        <w:t xml:space="preserve">еверной </w:t>
      </w:r>
      <w:r w:rsidR="00800F20">
        <w:t>С</w:t>
      </w:r>
      <w:r>
        <w:t>толицы</w:t>
      </w:r>
      <w:r w:rsidR="00800F20">
        <w:t>»</w:t>
      </w:r>
      <w:r w:rsidRPr="00332612">
        <w:t>]</w:t>
      </w:r>
    </w:p>
    <w:p w14:paraId="67D9C736" w14:textId="7E14341D" w:rsidR="00662400" w:rsidRDefault="00FE3460" w:rsidP="000D7D87">
      <w:r>
        <w:t xml:space="preserve">Как можно увидеть на схеме, компания имеет линейно-функциональную организационную структуру, так как каждая дирекция состоит еще из нескольких отделов. Преимуществом такой структуры является </w:t>
      </w:r>
      <w:r w:rsidR="00F4267D">
        <w:t xml:space="preserve">четкое разделение обязанностей, </w:t>
      </w:r>
      <w:r w:rsidR="000D7D87">
        <w:t xml:space="preserve">стабильность предприятия в долгосрочной перспективе и </w:t>
      </w:r>
      <w:r>
        <w:t xml:space="preserve">возможность контролировать </w:t>
      </w:r>
      <w:r w:rsidR="00F4267D">
        <w:t xml:space="preserve">как подразделения, так и отдельных исполнителей. </w:t>
      </w:r>
    </w:p>
    <w:p w14:paraId="682027AE" w14:textId="1F78F789" w:rsidR="008E5C31" w:rsidRDefault="008E5C31" w:rsidP="000D7D87">
      <w:r>
        <w:t>Управление «Воздушных Ворот Северной Столицы» состоит из:</w:t>
      </w:r>
    </w:p>
    <w:p w14:paraId="7EBD0275" w14:textId="72D6990F" w:rsidR="008E5C31" w:rsidRDefault="008E5C31" w:rsidP="00B56E21">
      <w:pPr>
        <w:pStyle w:val="afc"/>
        <w:numPr>
          <w:ilvl w:val="0"/>
          <w:numId w:val="7"/>
        </w:numPr>
      </w:pPr>
      <w:r>
        <w:t>Совета директоров, который включает в себя 9 руководителей компании</w:t>
      </w:r>
    </w:p>
    <w:p w14:paraId="25062F8C" w14:textId="345D080B" w:rsidR="008E5C31" w:rsidRDefault="008E5C31" w:rsidP="00B56E21">
      <w:pPr>
        <w:pStyle w:val="afc"/>
        <w:numPr>
          <w:ilvl w:val="0"/>
          <w:numId w:val="7"/>
        </w:numPr>
      </w:pPr>
      <w:r>
        <w:t>Единоличного исполнительного органа (в Пулково это генеральные директор</w:t>
      </w:r>
      <w:r w:rsidR="0053183C">
        <w:t xml:space="preserve"> Леонид Сергеев</w:t>
      </w:r>
      <w:r>
        <w:t>)</w:t>
      </w:r>
    </w:p>
    <w:p w14:paraId="74A27EA7" w14:textId="156A4013" w:rsidR="008E5C31" w:rsidRDefault="008E5C31" w:rsidP="00B56E21">
      <w:pPr>
        <w:pStyle w:val="afc"/>
        <w:numPr>
          <w:ilvl w:val="0"/>
          <w:numId w:val="7"/>
        </w:numPr>
      </w:pPr>
      <w:r>
        <w:t>Общего собрания участников</w:t>
      </w:r>
    </w:p>
    <w:p w14:paraId="5E76E57C" w14:textId="77777777" w:rsidR="00801C48" w:rsidRDefault="001A5BE6" w:rsidP="00801C48">
      <w:r>
        <w:t xml:space="preserve">Важную роль в аэропорту играет служба </w:t>
      </w:r>
      <w:r w:rsidR="00D81F8B">
        <w:t>организации пассажирских перевозок</w:t>
      </w:r>
      <w:r w:rsidR="00F952FC">
        <w:t xml:space="preserve"> (СОПП)</w:t>
      </w:r>
      <w:r w:rsidR="00076E3C">
        <w:t xml:space="preserve">, которая относится к дирекции главного операционного директора. </w:t>
      </w:r>
      <w:r w:rsidR="00333FC4">
        <w:t>СОПП наделен обширным объемом функций, к ним относятся</w:t>
      </w:r>
      <w:r w:rsidR="00F952FC">
        <w:t>:</w:t>
      </w:r>
    </w:p>
    <w:p w14:paraId="26850B06" w14:textId="7DD138A4" w:rsidR="00F952FC" w:rsidRDefault="00F952FC" w:rsidP="00B56E21">
      <w:pPr>
        <w:pStyle w:val="afc"/>
        <w:numPr>
          <w:ilvl w:val="0"/>
          <w:numId w:val="8"/>
        </w:numPr>
      </w:pPr>
      <w:r>
        <w:t>Регистрация билетов</w:t>
      </w:r>
    </w:p>
    <w:p w14:paraId="67D6D9F6" w14:textId="43861DB7" w:rsidR="00F952FC" w:rsidRDefault="00F952FC" w:rsidP="00B56E21">
      <w:pPr>
        <w:pStyle w:val="afc"/>
        <w:numPr>
          <w:ilvl w:val="0"/>
          <w:numId w:val="8"/>
        </w:numPr>
      </w:pPr>
      <w:r>
        <w:t>Оформление перевозки багажа</w:t>
      </w:r>
    </w:p>
    <w:p w14:paraId="0B2ED9AA" w14:textId="41353CC1" w:rsidR="00F952FC" w:rsidRDefault="00F952FC" w:rsidP="00B56E21">
      <w:pPr>
        <w:pStyle w:val="afc"/>
        <w:numPr>
          <w:ilvl w:val="0"/>
          <w:numId w:val="8"/>
        </w:numPr>
      </w:pPr>
      <w:r>
        <w:t>Доставка пассажиров к месту стоянки воздушного судна и организация их посадки</w:t>
      </w:r>
    </w:p>
    <w:p w14:paraId="3268A0CA" w14:textId="4B12B3D7" w:rsidR="00F952FC" w:rsidRDefault="00F952FC" w:rsidP="00B56E21">
      <w:pPr>
        <w:pStyle w:val="afc"/>
        <w:numPr>
          <w:ilvl w:val="0"/>
          <w:numId w:val="8"/>
        </w:numPr>
      </w:pPr>
      <w:r>
        <w:t>Снятие багажа в случае неявки пассажира</w:t>
      </w:r>
    </w:p>
    <w:p w14:paraId="278A1799" w14:textId="4B98B908" w:rsidR="00F952FC" w:rsidRDefault="00F952FC" w:rsidP="00B56E21">
      <w:pPr>
        <w:pStyle w:val="afc"/>
        <w:numPr>
          <w:ilvl w:val="0"/>
          <w:numId w:val="8"/>
        </w:numPr>
      </w:pPr>
      <w:r>
        <w:lastRenderedPageBreak/>
        <w:t>Встреча пассажиров по прилете</w:t>
      </w:r>
    </w:p>
    <w:p w14:paraId="6E2CE6A2" w14:textId="5AE8E012" w:rsidR="00F952FC" w:rsidRDefault="00916D1C" w:rsidP="00B56E21">
      <w:pPr>
        <w:pStyle w:val="afc"/>
        <w:numPr>
          <w:ilvl w:val="0"/>
          <w:numId w:val="8"/>
        </w:numPr>
      </w:pPr>
      <w:r>
        <w:t>Организация выдачи багажа</w:t>
      </w:r>
    </w:p>
    <w:p w14:paraId="32E8E6FC" w14:textId="371D5CBD" w:rsidR="00916D1C" w:rsidRDefault="00916D1C" w:rsidP="00B56E21">
      <w:pPr>
        <w:pStyle w:val="afc"/>
        <w:numPr>
          <w:ilvl w:val="0"/>
          <w:numId w:val="8"/>
        </w:numPr>
      </w:pPr>
      <w:r>
        <w:t>Организация загрузки и разгрузки багажа, питания</w:t>
      </w:r>
    </w:p>
    <w:p w14:paraId="7C7B96EC" w14:textId="2DE47068" w:rsidR="00916D1C" w:rsidRDefault="00916D1C" w:rsidP="00B56E21">
      <w:pPr>
        <w:pStyle w:val="afc"/>
        <w:numPr>
          <w:ilvl w:val="0"/>
          <w:numId w:val="8"/>
        </w:numPr>
      </w:pPr>
      <w:r>
        <w:t>Разработка и осуществление мероприятий по совершенствованию организации перевозок пассажиров и по улучшению обслуживания</w:t>
      </w:r>
    </w:p>
    <w:p w14:paraId="2FB90D7D" w14:textId="34C003B6" w:rsidR="00916D1C" w:rsidRDefault="00916D1C" w:rsidP="00B56E21">
      <w:pPr>
        <w:pStyle w:val="afc"/>
        <w:numPr>
          <w:ilvl w:val="0"/>
          <w:numId w:val="8"/>
        </w:numPr>
      </w:pPr>
      <w:r>
        <w:t>Принятие мер по автоматизации процессов обслуживания</w:t>
      </w:r>
    </w:p>
    <w:p w14:paraId="455B2AF8" w14:textId="1A7167A2" w:rsidR="00565C3F" w:rsidRDefault="00EC65A2" w:rsidP="00B56E21">
      <w:pPr>
        <w:pStyle w:val="afc"/>
        <w:numPr>
          <w:ilvl w:val="0"/>
          <w:numId w:val="8"/>
        </w:numPr>
      </w:pPr>
      <w:r>
        <w:t>Анализ регулярности полетов и принятие мер по предупреждению причин, которые вызывают нарушения регулярности движения</w:t>
      </w:r>
    </w:p>
    <w:p w14:paraId="0BA16FD2" w14:textId="1A3129CE" w:rsidR="00EC65A2" w:rsidRDefault="00EC65A2" w:rsidP="00B56E21">
      <w:pPr>
        <w:pStyle w:val="afc"/>
        <w:numPr>
          <w:ilvl w:val="0"/>
          <w:numId w:val="8"/>
        </w:numPr>
      </w:pPr>
      <w:r>
        <w:t>Анализ жалоб пассажиров и другие функции</w:t>
      </w:r>
      <w:r>
        <w:rPr>
          <w:rStyle w:val="aff4"/>
        </w:rPr>
        <w:footnoteReference w:id="20"/>
      </w:r>
    </w:p>
    <w:p w14:paraId="3D96ADE4" w14:textId="6802FD8E" w:rsidR="00801C48" w:rsidRDefault="00801C48" w:rsidP="00801C48">
      <w:r>
        <w:t>Основными задачами службы организации пассажирских перевозок в аэропорту Пулково являются:</w:t>
      </w:r>
    </w:p>
    <w:p w14:paraId="0A30EF43" w14:textId="000518BA" w:rsidR="00801C48" w:rsidRDefault="00801C48" w:rsidP="00B56E21">
      <w:pPr>
        <w:pStyle w:val="afc"/>
        <w:numPr>
          <w:ilvl w:val="0"/>
          <w:numId w:val="9"/>
        </w:numPr>
      </w:pPr>
      <w:r>
        <w:t>Привлечение пассажиров, багажа, почты</w:t>
      </w:r>
    </w:p>
    <w:p w14:paraId="5E924487" w14:textId="64863A19" w:rsidR="00801C48" w:rsidRDefault="00801C48" w:rsidP="00B56E21">
      <w:pPr>
        <w:pStyle w:val="afc"/>
        <w:numPr>
          <w:ilvl w:val="0"/>
          <w:numId w:val="9"/>
        </w:numPr>
      </w:pPr>
      <w:r>
        <w:t>Своевременно и качественно обслужива</w:t>
      </w:r>
      <w:r w:rsidR="00285007">
        <w:t>ние</w:t>
      </w:r>
      <w:r>
        <w:t xml:space="preserve"> пассажиров и грузовы</w:t>
      </w:r>
      <w:r w:rsidR="00285007">
        <w:t>х</w:t>
      </w:r>
      <w:r>
        <w:t xml:space="preserve"> перевоз</w:t>
      </w:r>
      <w:r w:rsidR="00285007">
        <w:t>ок</w:t>
      </w:r>
    </w:p>
    <w:p w14:paraId="3444F7E3" w14:textId="39F6BC56" w:rsidR="00801C48" w:rsidRDefault="00801C48" w:rsidP="00B56E21">
      <w:pPr>
        <w:pStyle w:val="afc"/>
        <w:numPr>
          <w:ilvl w:val="0"/>
          <w:numId w:val="9"/>
        </w:numPr>
      </w:pPr>
      <w:r>
        <w:t xml:space="preserve">Обеспечение высокой коммерческой загрузки воздушных судов и </w:t>
      </w:r>
      <w:r w:rsidR="00E812DA">
        <w:t>своевременное обслуживание авиарейсов</w:t>
      </w:r>
    </w:p>
    <w:p w14:paraId="49A3FDFE" w14:textId="25A7E255" w:rsidR="00E812DA" w:rsidRDefault="00E812DA" w:rsidP="00B56E21">
      <w:pPr>
        <w:pStyle w:val="afc"/>
        <w:numPr>
          <w:ilvl w:val="0"/>
          <w:numId w:val="9"/>
        </w:numPr>
      </w:pPr>
      <w:r>
        <w:t>Обеспечение безопасных и регулярных полетов</w:t>
      </w:r>
    </w:p>
    <w:p w14:paraId="34A28C61" w14:textId="7001541B" w:rsidR="00E812DA" w:rsidRDefault="00E812DA" w:rsidP="00B56E21">
      <w:pPr>
        <w:pStyle w:val="afc"/>
        <w:numPr>
          <w:ilvl w:val="0"/>
          <w:numId w:val="9"/>
        </w:numPr>
      </w:pPr>
      <w:r>
        <w:t>Разработка и осуществление мероприятий по совершенствованию работы аэропорта</w:t>
      </w:r>
      <w:r w:rsidR="00977071">
        <w:rPr>
          <w:rStyle w:val="aff4"/>
        </w:rPr>
        <w:footnoteReference w:id="21"/>
      </w:r>
    </w:p>
    <w:p w14:paraId="31929406" w14:textId="067E4AED" w:rsidR="00E812DA" w:rsidRDefault="007A3549" w:rsidP="00434762">
      <w:r>
        <w:t xml:space="preserve">Служба организации пассажирских перевозок является важной частью в работе </w:t>
      </w:r>
      <w:proofErr w:type="spellStart"/>
      <w:r>
        <w:t>авиавокзала</w:t>
      </w:r>
      <w:proofErr w:type="spellEnd"/>
      <w:r>
        <w:t xml:space="preserve">, которая непосредственно связана с логистикой. Ведь необходимо </w:t>
      </w:r>
      <w:r w:rsidR="00C46F7B">
        <w:t xml:space="preserve">так выстроить процессы обслуживания пассажиров, чтобы они тратили </w:t>
      </w:r>
      <w:r w:rsidR="00434762">
        <w:t>как можно меньше</w:t>
      </w:r>
      <w:r w:rsidR="00C46F7B">
        <w:t xml:space="preserve"> времени </w:t>
      </w:r>
      <w:r w:rsidR="00434762">
        <w:t xml:space="preserve">в здании аэропорта </w:t>
      </w:r>
      <w:r w:rsidR="00C46F7B">
        <w:t xml:space="preserve">при обязательном соблюдении всех требований безопасности и регулярности </w:t>
      </w:r>
      <w:r w:rsidR="00475F44">
        <w:t>полетов</w:t>
      </w:r>
      <w:r w:rsidR="00C46F7B">
        <w:t>.</w:t>
      </w:r>
    </w:p>
    <w:p w14:paraId="756DC8A1" w14:textId="26327516" w:rsidR="00434762" w:rsidRDefault="00434762" w:rsidP="00B56E21">
      <w:pPr>
        <w:pStyle w:val="2"/>
        <w:numPr>
          <w:ilvl w:val="1"/>
          <w:numId w:val="3"/>
        </w:numPr>
      </w:pPr>
      <w:bookmarkStart w:id="8" w:name="_Toc104760888"/>
      <w:r>
        <w:t>Проблема, с которой сталкивается аэропорт Пулково</w:t>
      </w:r>
      <w:bookmarkEnd w:id="8"/>
    </w:p>
    <w:p w14:paraId="1926E145" w14:textId="174E50AC" w:rsidR="00627BCD" w:rsidRDefault="00CE7622" w:rsidP="00CE7622">
      <w:r>
        <w:t xml:space="preserve">Авиационная отрасль играет важную роль в жизни современного человека, люди путешествуют по всему миру, </w:t>
      </w:r>
      <w:r w:rsidR="00CF4D76">
        <w:t xml:space="preserve">и у них могут быть совершенно разные цели, начиная от туристических и бизнес-поездок и заканчивая посещением родственников в других городах или даже странах. Многие люди выбирают именно самолет, потому что у него есть доступ даже в те места, куда не может доехать поезд или корабль, также он является самым безопасным транспортом в мире, что было подтверждено неоднократно. </w:t>
      </w:r>
      <w:r w:rsidR="001658F9">
        <w:t xml:space="preserve">Еще одним </w:t>
      </w:r>
      <w:r w:rsidR="009E52AE">
        <w:t xml:space="preserve">преимуществом воздушного </w:t>
      </w:r>
      <w:r w:rsidR="00112D28">
        <w:t>транспорта является его скорость передвижения</w:t>
      </w:r>
      <w:r w:rsidR="00A42C52">
        <w:t xml:space="preserve">. Таким </w:t>
      </w:r>
      <w:r w:rsidR="00A42C52">
        <w:lastRenderedPageBreak/>
        <w:t xml:space="preserve">образом зачастую люди выбирают именно авиалайнеры, потому что для них важно, что они за короткое время смогут доехать </w:t>
      </w:r>
      <w:r w:rsidR="007563C4">
        <w:t>из</w:t>
      </w:r>
      <w:r w:rsidR="00A42C52">
        <w:t xml:space="preserve"> точки А в точку Б.</w:t>
      </w:r>
    </w:p>
    <w:p w14:paraId="7463B4E0" w14:textId="38925DCB" w:rsidR="001658F9" w:rsidRPr="00EF15BD" w:rsidRDefault="00627BCD" w:rsidP="00CE7622">
      <w:r>
        <w:t>Любой человек, который хоть раз летал на самолете, зна</w:t>
      </w:r>
      <w:r w:rsidR="00B918F4">
        <w:t>ет</w:t>
      </w:r>
      <w:r>
        <w:t xml:space="preserve">, что нужно приезжать в аэропорт заранее, чтобы </w:t>
      </w:r>
      <w:r w:rsidR="00B918F4">
        <w:t>успеть зарегистрировать</w:t>
      </w:r>
      <w:r w:rsidR="00F51478">
        <w:t>ся</w:t>
      </w:r>
      <w:r w:rsidR="00B918F4">
        <w:t xml:space="preserve"> на рейс или просто сдать багаж, </w:t>
      </w:r>
      <w:r>
        <w:t>про</w:t>
      </w:r>
      <w:r w:rsidR="00B918F4">
        <w:t xml:space="preserve">йти необходимые контроль и досмотр, а также успеть дойти до выхода. А если человек летит заграницу, то необходимо еще раньше приезжать, потому что есть дополнительный этап в виде паспортного контроля. </w:t>
      </w:r>
      <w:r w:rsidR="00E02E20">
        <w:t xml:space="preserve">Согласно опросу, проведенному </w:t>
      </w:r>
      <w:proofErr w:type="spellStart"/>
      <w:r w:rsidR="00E02E20">
        <w:rPr>
          <w:lang w:val="en-GB"/>
        </w:rPr>
        <w:t>Aviasales</w:t>
      </w:r>
      <w:proofErr w:type="spellEnd"/>
      <w:r w:rsidR="00E02E20">
        <w:t xml:space="preserve">, </w:t>
      </w:r>
      <w:r w:rsidR="00BF1CB7">
        <w:t xml:space="preserve">результаты которого можно увидеть на рисунке </w:t>
      </w:r>
      <w:r w:rsidR="00E02CF8">
        <w:t>6</w:t>
      </w:r>
      <w:r w:rsidR="00BF1CB7">
        <w:t xml:space="preserve">, </w:t>
      </w:r>
      <w:proofErr w:type="spellStart"/>
      <w:r w:rsidR="00BF1CB7">
        <w:t>б</w:t>
      </w:r>
      <w:r w:rsidR="00EF15BD" w:rsidRPr="00EF15BD">
        <w:t>ó</w:t>
      </w:r>
      <w:r w:rsidR="00EF15BD">
        <w:t>льшая</w:t>
      </w:r>
      <w:proofErr w:type="spellEnd"/>
      <w:r w:rsidR="00EF15BD">
        <w:t xml:space="preserve"> часть респондентов ответила, что уже за 2 часа до вылета они </w:t>
      </w:r>
      <w:r w:rsidR="00844D3F">
        <w:t>находятся</w:t>
      </w:r>
      <w:r w:rsidR="00EF15BD">
        <w:t xml:space="preserve"> у стойки регистрации. Еще треть туристов прибывают в аэропорт </w:t>
      </w:r>
      <w:r w:rsidR="00844D3F">
        <w:t>больше</w:t>
      </w:r>
      <w:r w:rsidR="00EF15BD">
        <w:t>, чем за 2 часа до вылета.</w:t>
      </w:r>
      <w:r w:rsidR="00844D3F">
        <w:rPr>
          <w:rStyle w:val="aff4"/>
        </w:rPr>
        <w:footnoteReference w:id="22"/>
      </w:r>
    </w:p>
    <w:p w14:paraId="3536C06B" w14:textId="615491AE" w:rsidR="00BF1CB7" w:rsidRDefault="00EF15BD" w:rsidP="00056B15">
      <w:pPr>
        <w:pStyle w:val="a7"/>
      </w:pPr>
      <w:r>
        <w:rPr>
          <w:noProof/>
        </w:rPr>
        <w:drawing>
          <wp:inline distT="0" distB="0" distL="0" distR="0" wp14:anchorId="1E26B7CC" wp14:editId="770C7B1D">
            <wp:extent cx="5006340" cy="2994660"/>
            <wp:effectExtent l="0" t="0" r="381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25D3DD" w14:textId="77777777" w:rsidR="00332612" w:rsidRDefault="00056B15" w:rsidP="00056B15">
      <w:pPr>
        <w:pStyle w:val="a0"/>
        <w:rPr>
          <w:lang w:val="ru-RU"/>
        </w:rPr>
      </w:pPr>
      <w:r>
        <w:rPr>
          <w:lang w:val="ru-RU"/>
        </w:rPr>
        <w:t xml:space="preserve">Опрос </w:t>
      </w:r>
      <w:proofErr w:type="spellStart"/>
      <w:r>
        <w:rPr>
          <w:lang w:val="en-GB"/>
        </w:rPr>
        <w:t>Aviasales</w:t>
      </w:r>
      <w:proofErr w:type="spellEnd"/>
      <w:r w:rsidR="00E22874">
        <w:rPr>
          <w:lang w:val="ru-RU"/>
        </w:rPr>
        <w:t xml:space="preserve"> о времени приезда в аэропорт</w:t>
      </w:r>
      <w:r w:rsidR="00354B74">
        <w:rPr>
          <w:lang w:val="ru-RU"/>
        </w:rPr>
        <w:t xml:space="preserve"> </w:t>
      </w:r>
    </w:p>
    <w:p w14:paraId="0465ADD6" w14:textId="311C9C54" w:rsidR="00056B15" w:rsidRPr="00332612" w:rsidRDefault="00354B74" w:rsidP="00332612">
      <w:r>
        <w:t>Источник:</w:t>
      </w:r>
      <w:r w:rsidR="00332612" w:rsidRPr="00332612">
        <w:t xml:space="preserve"> [</w:t>
      </w:r>
      <w:hyperlink r:id="rId21" w:history="1">
        <w:r w:rsidR="00332612" w:rsidRPr="00A654F1">
          <w:rPr>
            <w:rStyle w:val="af6"/>
          </w:rPr>
          <w:t>https://ria.ru/20191222/1562664120.html</w:t>
        </w:r>
      </w:hyperlink>
      <w:r w:rsidR="00332612" w:rsidRPr="00332612">
        <w:t>]</w:t>
      </w:r>
    </w:p>
    <w:p w14:paraId="2FEC68F1" w14:textId="45D2FB3F" w:rsidR="00BF1CB7" w:rsidRDefault="00DD24B1" w:rsidP="00453777">
      <w:r>
        <w:t>Таким образом можно сделать вывод, ч</w:t>
      </w:r>
      <w:r w:rsidR="00E22874">
        <w:t xml:space="preserve">то большинство людей проводит в аэропорту от двух и более часов. Зачастую человек </w:t>
      </w:r>
      <w:r w:rsidR="0013486F">
        <w:t>находится</w:t>
      </w:r>
      <w:r w:rsidR="00E22874">
        <w:t xml:space="preserve"> в </w:t>
      </w:r>
      <w:r w:rsidR="0013486F">
        <w:t>терминале</w:t>
      </w:r>
      <w:r w:rsidR="00E22874">
        <w:t xml:space="preserve"> больше времени, чем в воздухе, потому что дальность полета небольшая.</w:t>
      </w:r>
      <w:r w:rsidR="00453777">
        <w:t xml:space="preserve"> </w:t>
      </w:r>
      <w:r w:rsidR="00A30027">
        <w:rPr>
          <w:lang w:val="en-US"/>
        </w:rPr>
        <w:t>IATA</w:t>
      </w:r>
      <w:r w:rsidR="00A30027" w:rsidRPr="00A30027">
        <w:t xml:space="preserve"> </w:t>
      </w:r>
      <w:r w:rsidR="00A30027">
        <w:t>сообщает, что в</w:t>
      </w:r>
      <w:r w:rsidR="00AC4209">
        <w:t xml:space="preserve"> настоящий момент</w:t>
      </w:r>
      <w:r w:rsidR="00B87C45">
        <w:t xml:space="preserve"> люди стали находиться на стойках регистрации и других контрольно-пропускных пунктах в пиковой время в среднем не 1,5 часа, а 3 </w:t>
      </w:r>
      <w:r w:rsidR="00AC4209">
        <w:t>при том, что объем перевозок составляет всего лишь 30% от уровня до пандемии коронавируса.</w:t>
      </w:r>
      <w:r w:rsidR="00B87C45">
        <w:t xml:space="preserve"> </w:t>
      </w:r>
      <w:r w:rsidR="00453777">
        <w:t>По прогнозам</w:t>
      </w:r>
      <w:r w:rsidR="00A30027">
        <w:t xml:space="preserve"> ассоциации</w:t>
      </w:r>
      <w:r w:rsidR="00453777" w:rsidRPr="00453777">
        <w:t xml:space="preserve">, </w:t>
      </w:r>
      <w:r w:rsidR="00A30027">
        <w:t xml:space="preserve">без улучшения процессов </w:t>
      </w:r>
      <w:r w:rsidR="00453777">
        <w:t xml:space="preserve">пассажиры могут тратить в аэропортах до 5,5 часов при 75% уровне трафика и до 8 часов при 100% объеме трафика до </w:t>
      </w:r>
      <w:r w:rsidR="00453777">
        <w:rPr>
          <w:lang w:val="en-GB"/>
        </w:rPr>
        <w:t>COVID</w:t>
      </w:r>
      <w:r w:rsidR="00453777" w:rsidRPr="00453777">
        <w:t>-19</w:t>
      </w:r>
      <w:r w:rsidR="00453777">
        <w:t>.</w:t>
      </w:r>
      <w:r w:rsidR="00A30027">
        <w:t xml:space="preserve"> В большей степени это связано из-за </w:t>
      </w:r>
      <w:r w:rsidR="00940D07">
        <w:lastRenderedPageBreak/>
        <w:t>санитарных требований</w:t>
      </w:r>
      <w:r w:rsidR="00A30027">
        <w:t>, которые были введены</w:t>
      </w:r>
      <w:r w:rsidR="00940D07">
        <w:t xml:space="preserve"> в аэропортах.</w:t>
      </w:r>
      <w:r w:rsidR="00E22874">
        <w:t xml:space="preserve"> </w:t>
      </w:r>
      <w:r w:rsidR="0013486F">
        <w:t>И о</w:t>
      </w:r>
      <w:r w:rsidR="003E4C89">
        <w:t xml:space="preserve">чевидно, что пассажиры хотят тратить, как можно меньше времени в </w:t>
      </w:r>
      <w:r w:rsidR="00940D07">
        <w:t>терминалах</w:t>
      </w:r>
      <w:r w:rsidR="003E4C89">
        <w:t xml:space="preserve"> перед вылетом. </w:t>
      </w:r>
      <w:r w:rsidR="00752899">
        <w:t>Следовательно</w:t>
      </w:r>
      <w:r w:rsidR="00F7627A">
        <w:t>,</w:t>
      </w:r>
      <w:r w:rsidR="00752899">
        <w:t xml:space="preserve"> аэровокзалу необходимо так выстроить процессы обслуживания пассажиров</w:t>
      </w:r>
      <w:r w:rsidR="00F7627A">
        <w:t xml:space="preserve">, чтобы они в свою очередь тратили </w:t>
      </w:r>
      <w:r w:rsidR="0038034B">
        <w:t>как можно меньше</w:t>
      </w:r>
      <w:r w:rsidR="00F7627A">
        <w:t xml:space="preserve"> времени на пунктах контроля при обязательном соблюдении требований безопасности, которые установлены аэропортом, и при этом должна соблюдаться регулярность рейсов. Этот критерий можно считать основным для определения высокого качества предоставляемых услуг аэропортом.</w:t>
      </w:r>
      <w:r w:rsidR="00940D07">
        <w:rPr>
          <w:rStyle w:val="aff4"/>
        </w:rPr>
        <w:footnoteReference w:id="23"/>
      </w:r>
    </w:p>
    <w:p w14:paraId="36D6E451" w14:textId="66E4A4DD" w:rsidR="00BA09EA" w:rsidRDefault="00BA09EA" w:rsidP="00E22874">
      <w:r>
        <w:t xml:space="preserve">Пассажиропоток в Пулково ежегодно является очень высоким, это можно объяснить и большим населением, и тем, что аэропорт является единственным в Санкт-Петербурге, который обслуживает официальные рейсы. Только в </w:t>
      </w:r>
      <w:r w:rsidR="00A15104">
        <w:t>2021 году Пулково стал третьим в стране по загруженности, опередив Внуково, всего аэропорт обслужил свыше 18 млн человек.</w:t>
      </w:r>
      <w:r w:rsidR="00806AD0">
        <w:t xml:space="preserve"> </w:t>
      </w:r>
      <w:r w:rsidR="00C46F1A">
        <w:t xml:space="preserve">То есть примерно ежедневно аэровокзал принимает около 50 тыс. человек. </w:t>
      </w:r>
      <w:r w:rsidR="009647B7">
        <w:t>Очевидно, что обслуживание столь большого количества людей влечет за собой очереди на стойках регистрации, в зоне досмотра, на паспортном контроле и так далее, поэтому аэропорту необходимо сокращать время пребывания людей на этапах контроля, чтобы было как можно меньше недовольных пассажиров, и качество обслуживания улучшалось.</w:t>
      </w:r>
    </w:p>
    <w:p w14:paraId="6A70B791" w14:textId="426C0FF9" w:rsidR="00716BFC" w:rsidRDefault="003643C8" w:rsidP="00716BFC">
      <w:bookmarkStart w:id="11" w:name="_Hlk102081939"/>
      <w:r>
        <w:t xml:space="preserve">Существуют пиковые </w:t>
      </w:r>
      <w:r w:rsidR="009647B7">
        <w:t xml:space="preserve">часы, когда идет </w:t>
      </w:r>
      <w:r w:rsidR="00E247C3">
        <w:t>большая</w:t>
      </w:r>
      <w:r w:rsidR="009647B7">
        <w:t xml:space="preserve"> нагрузка на аэропорт, то есть </w:t>
      </w:r>
      <w:r w:rsidR="00E247C3">
        <w:t>аэровокзал обслуживает пассажиропоток, приближенный к пропускной способности терминала, из-за плотности</w:t>
      </w:r>
      <w:r w:rsidR="009647B7">
        <w:t xml:space="preserve"> </w:t>
      </w:r>
      <w:r w:rsidR="00E247C3">
        <w:t xml:space="preserve">рейсов </w:t>
      </w:r>
      <w:r w:rsidR="00B24FF0">
        <w:t>в этот промежуток времени</w:t>
      </w:r>
      <w:bookmarkEnd w:id="11"/>
      <w:r w:rsidR="00B24FF0">
        <w:t>. В Пулково такому период</w:t>
      </w:r>
      <w:r w:rsidR="00E817BD">
        <w:t>у</w:t>
      </w:r>
      <w:r w:rsidR="00B24FF0">
        <w:t xml:space="preserve"> времени </w:t>
      </w:r>
      <w:r w:rsidR="00E817BD">
        <w:t xml:space="preserve">дано определение, которое называется «30-й пиковый час». Обычно </w:t>
      </w:r>
      <w:r w:rsidR="000628A4">
        <w:t xml:space="preserve">это промежуток длительностью 60 минут, который происходит утром и вечером. До пандемии коронавируса в Пулково считали, что 30-й пиковый час происходит утром примерно с </w:t>
      </w:r>
      <w:r w:rsidR="001B6F39">
        <w:t>7</w:t>
      </w:r>
      <w:r w:rsidR="000628A4">
        <w:t xml:space="preserve"> до </w:t>
      </w:r>
      <w:r w:rsidR="001B6F39">
        <w:t>8</w:t>
      </w:r>
      <w:r w:rsidR="000628A4">
        <w:t xml:space="preserve"> и вечером с 16 до 1</w:t>
      </w:r>
      <w:r w:rsidR="00102F33">
        <w:t>7</w:t>
      </w:r>
      <w:r w:rsidR="00064054">
        <w:t xml:space="preserve"> часов</w:t>
      </w:r>
      <w:r w:rsidR="000628A4">
        <w:t xml:space="preserve">. </w:t>
      </w:r>
      <w:r w:rsidR="0048217E">
        <w:t xml:space="preserve">В это время </w:t>
      </w:r>
      <w:r w:rsidR="00A421E1">
        <w:t xml:space="preserve">запланировано много рейсов и следовательно концентрация пассажиров очень большая. </w:t>
      </w:r>
      <w:r w:rsidR="002179DB">
        <w:t>Процесс, на который пассажиры тратят время в аэропорту отправления, состоит из следующих этапов:</w:t>
      </w:r>
    </w:p>
    <w:p w14:paraId="0AD11F6B" w14:textId="1798F797" w:rsidR="00716BFC" w:rsidRDefault="00716BFC" w:rsidP="00B56E21">
      <w:pPr>
        <w:pStyle w:val="afc"/>
        <w:numPr>
          <w:ilvl w:val="0"/>
          <w:numId w:val="10"/>
        </w:numPr>
      </w:pPr>
      <w:r>
        <w:t>К</w:t>
      </w:r>
      <w:r w:rsidR="001426E0">
        <w:t>онтроль на входе</w:t>
      </w:r>
    </w:p>
    <w:p w14:paraId="685C1E46" w14:textId="75601017" w:rsidR="00716BFC" w:rsidRDefault="00716BFC" w:rsidP="00B56E21">
      <w:pPr>
        <w:pStyle w:val="afc"/>
        <w:numPr>
          <w:ilvl w:val="0"/>
          <w:numId w:val="10"/>
        </w:numPr>
      </w:pPr>
      <w:r>
        <w:t>Р</w:t>
      </w:r>
      <w:r w:rsidR="002179DB">
        <w:t>егистрация билетов и оформление багажа</w:t>
      </w:r>
    </w:p>
    <w:p w14:paraId="234E1BA1" w14:textId="62503BA2" w:rsidR="00716BFC" w:rsidRDefault="00716BFC" w:rsidP="00B56E21">
      <w:pPr>
        <w:pStyle w:val="afc"/>
        <w:numPr>
          <w:ilvl w:val="0"/>
          <w:numId w:val="10"/>
        </w:numPr>
      </w:pPr>
      <w:r>
        <w:t>П</w:t>
      </w:r>
      <w:r w:rsidR="002179DB">
        <w:t xml:space="preserve">рохождение </w:t>
      </w:r>
      <w:r w:rsidR="001426E0">
        <w:t xml:space="preserve">паспортного </w:t>
      </w:r>
      <w:r w:rsidR="002179DB">
        <w:t>контроля</w:t>
      </w:r>
    </w:p>
    <w:p w14:paraId="764E8707" w14:textId="6D52E687" w:rsidR="00716BFC" w:rsidRDefault="00716BFC" w:rsidP="00B56E21">
      <w:pPr>
        <w:pStyle w:val="afc"/>
        <w:numPr>
          <w:ilvl w:val="0"/>
          <w:numId w:val="10"/>
        </w:numPr>
      </w:pPr>
      <w:r>
        <w:t>П</w:t>
      </w:r>
      <w:r w:rsidR="002179DB">
        <w:t xml:space="preserve">рохождение </w:t>
      </w:r>
      <w:r w:rsidR="001426E0">
        <w:t xml:space="preserve">предполетного </w:t>
      </w:r>
      <w:r w:rsidR="002179DB">
        <w:t>досмотра</w:t>
      </w:r>
    </w:p>
    <w:p w14:paraId="42A1FA66" w14:textId="2DEA10A1" w:rsidR="00C20B0F" w:rsidRDefault="00716BFC" w:rsidP="00B56E21">
      <w:pPr>
        <w:pStyle w:val="afc"/>
        <w:numPr>
          <w:ilvl w:val="0"/>
          <w:numId w:val="10"/>
        </w:numPr>
      </w:pPr>
      <w:r>
        <w:t>П</w:t>
      </w:r>
      <w:r w:rsidR="001426E0">
        <w:t>осадка в самолет</w:t>
      </w:r>
    </w:p>
    <w:p w14:paraId="0D0B7BF9" w14:textId="6754D224" w:rsidR="00B53688" w:rsidRDefault="00316B1B" w:rsidP="00E43DFE">
      <w:bookmarkStart w:id="12" w:name="_Hlk102082087"/>
      <w:r>
        <w:t>В настоящее время в среднем задерживается 13% рейсов, то есть примерно 9 рейсов в день</w:t>
      </w:r>
      <w:r w:rsidR="00183A39">
        <w:t xml:space="preserve"> при приблизительно 300 полетах в сутки. </w:t>
      </w:r>
      <w:r w:rsidR="009C52E3">
        <w:t xml:space="preserve">В среднем задержка составляет 97 минут, </w:t>
      </w:r>
      <w:r w:rsidR="009C52E3">
        <w:lastRenderedPageBreak/>
        <w:t>то есть практически 1 час 40 минут. Согласно статистике за 5 мая, был отменен 1% вылетов и 1% прилето</w:t>
      </w:r>
      <w:r w:rsidR="006A370F">
        <w:t>в</w:t>
      </w:r>
      <w:r w:rsidR="009C52E3">
        <w:t xml:space="preserve">, а также 4% вылетов задержаны, а </w:t>
      </w:r>
      <w:r w:rsidR="00402CED">
        <w:t>с опозданием прилетели уже 10% самолетов. Отмены связаны в основном с южными аэропортами, потому что там были продлены ограничения на полеты</w:t>
      </w:r>
      <w:r w:rsidR="006A370F">
        <w:t>, а также с погодными условиями</w:t>
      </w:r>
      <w:r w:rsidR="00402CED">
        <w:t xml:space="preserve">. </w:t>
      </w:r>
      <w:r w:rsidR="00524690">
        <w:t>Итого за этот день отменили на вылет 14 рейсов (не только на юг, но и в Москву и Ереван), а на прилет было отменено 13 рейсов.</w:t>
      </w:r>
      <w:r w:rsidR="00B17CF9">
        <w:t xml:space="preserve"> (рис. 7)</w:t>
      </w:r>
    </w:p>
    <w:p w14:paraId="3EF6EA9F" w14:textId="0A37FEFF" w:rsidR="00B53688" w:rsidRDefault="00B53688" w:rsidP="00BA2299">
      <w:pPr>
        <w:pStyle w:val="a7"/>
      </w:pPr>
      <w:r>
        <w:rPr>
          <w:noProof/>
        </w:rPr>
        <w:drawing>
          <wp:inline distT="0" distB="0" distL="0" distR="0" wp14:anchorId="392C1F79" wp14:editId="412D8444">
            <wp:extent cx="5144383" cy="23050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978" t="39339" r="19981" b="17617"/>
                    <a:stretch/>
                  </pic:blipFill>
                  <pic:spPr bwMode="auto">
                    <a:xfrm>
                      <a:off x="0" y="0"/>
                      <a:ext cx="5152336" cy="2308614"/>
                    </a:xfrm>
                    <a:prstGeom prst="rect">
                      <a:avLst/>
                    </a:prstGeom>
                    <a:ln>
                      <a:noFill/>
                    </a:ln>
                    <a:extLst>
                      <a:ext uri="{53640926-AAD7-44D8-BBD7-CCE9431645EC}">
                        <a14:shadowObscured xmlns:a14="http://schemas.microsoft.com/office/drawing/2010/main"/>
                      </a:ext>
                    </a:extLst>
                  </pic:spPr>
                </pic:pic>
              </a:graphicData>
            </a:graphic>
          </wp:inline>
        </w:drawing>
      </w:r>
    </w:p>
    <w:p w14:paraId="46A2E19B" w14:textId="77777777" w:rsidR="00332612" w:rsidRDefault="00CF42F2" w:rsidP="00CF42F2">
      <w:pPr>
        <w:pStyle w:val="a0"/>
        <w:rPr>
          <w:lang w:val="ru-RU"/>
        </w:rPr>
      </w:pPr>
      <w:r>
        <w:rPr>
          <w:lang w:val="ru-RU"/>
        </w:rPr>
        <w:t xml:space="preserve">Средние показатели задержек рейсов в Пулково </w:t>
      </w:r>
    </w:p>
    <w:p w14:paraId="2193ABA2" w14:textId="31CD460C" w:rsidR="00B53688" w:rsidRPr="00332612" w:rsidRDefault="00332612" w:rsidP="00332612">
      <w:r>
        <w:t>И</w:t>
      </w:r>
      <w:r w:rsidRPr="00B02E5D">
        <w:t>сточник</w:t>
      </w:r>
      <w:r>
        <w:t>:</w:t>
      </w:r>
      <w:bookmarkStart w:id="13" w:name="_Hlk103211655"/>
      <w:r w:rsidRPr="00332612">
        <w:t xml:space="preserve"> [</w:t>
      </w:r>
      <w:hyperlink r:id="rId23" w:history="1">
        <w:r w:rsidRPr="00A654F1">
          <w:rPr>
            <w:rStyle w:val="af6"/>
            <w:lang w:val="en-GB"/>
          </w:rPr>
          <w:t>https</w:t>
        </w:r>
        <w:r w:rsidRPr="00A654F1">
          <w:rPr>
            <w:rStyle w:val="af6"/>
          </w:rPr>
          <w:t>://</w:t>
        </w:r>
        <w:r w:rsidRPr="00A654F1">
          <w:rPr>
            <w:rStyle w:val="af6"/>
            <w:lang w:val="en-GB"/>
          </w:rPr>
          <w:t>www</w:t>
        </w:r>
        <w:r w:rsidRPr="00A654F1">
          <w:rPr>
            <w:rStyle w:val="af6"/>
          </w:rPr>
          <w:t>.</w:t>
        </w:r>
        <w:proofErr w:type="spellStart"/>
        <w:r w:rsidRPr="00A654F1">
          <w:rPr>
            <w:rStyle w:val="af6"/>
            <w:lang w:val="en-GB"/>
          </w:rPr>
          <w:t>flightera</w:t>
        </w:r>
        <w:proofErr w:type="spellEnd"/>
        <w:r w:rsidRPr="00A654F1">
          <w:rPr>
            <w:rStyle w:val="af6"/>
          </w:rPr>
          <w:t>.</w:t>
        </w:r>
        <w:r w:rsidRPr="00A654F1">
          <w:rPr>
            <w:rStyle w:val="af6"/>
            <w:lang w:val="en-GB"/>
          </w:rPr>
          <w:t>net</w:t>
        </w:r>
        <w:r w:rsidRPr="00A654F1">
          <w:rPr>
            <w:rStyle w:val="af6"/>
          </w:rPr>
          <w:t>/</w:t>
        </w:r>
        <w:proofErr w:type="spellStart"/>
        <w:r w:rsidRPr="00A654F1">
          <w:rPr>
            <w:rStyle w:val="af6"/>
            <w:lang w:val="en-GB"/>
          </w:rPr>
          <w:t>en</w:t>
        </w:r>
        <w:proofErr w:type="spellEnd"/>
        <w:r w:rsidRPr="00A654F1">
          <w:rPr>
            <w:rStyle w:val="af6"/>
          </w:rPr>
          <w:t>/</w:t>
        </w:r>
        <w:r w:rsidRPr="00A654F1">
          <w:rPr>
            <w:rStyle w:val="af6"/>
            <w:lang w:val="en-GB"/>
          </w:rPr>
          <w:t>airport</w:t>
        </w:r>
        <w:r w:rsidRPr="00A654F1">
          <w:rPr>
            <w:rStyle w:val="af6"/>
          </w:rPr>
          <w:t>/</w:t>
        </w:r>
        <w:r w:rsidRPr="00A654F1">
          <w:rPr>
            <w:rStyle w:val="af6"/>
            <w:lang w:val="en-GB"/>
          </w:rPr>
          <w:t>St</w:t>
        </w:r>
        <w:r w:rsidRPr="00A654F1">
          <w:rPr>
            <w:rStyle w:val="af6"/>
          </w:rPr>
          <w:t>.+</w:t>
        </w:r>
        <w:r w:rsidRPr="00A654F1">
          <w:rPr>
            <w:rStyle w:val="af6"/>
            <w:lang w:val="en-GB"/>
          </w:rPr>
          <w:t>Petersburg</w:t>
        </w:r>
        <w:r w:rsidRPr="00A654F1">
          <w:rPr>
            <w:rStyle w:val="af6"/>
          </w:rPr>
          <w:t>/</w:t>
        </w:r>
        <w:r w:rsidRPr="00A654F1">
          <w:rPr>
            <w:rStyle w:val="af6"/>
            <w:lang w:val="en-GB"/>
          </w:rPr>
          <w:t>ULLI</w:t>
        </w:r>
      </w:hyperlink>
      <w:bookmarkEnd w:id="13"/>
      <w:r w:rsidRPr="00332612">
        <w:t>]</w:t>
      </w:r>
    </w:p>
    <w:p w14:paraId="285BE0E5" w14:textId="1B45CABF" w:rsidR="005D32E5" w:rsidRDefault="007F5B54" w:rsidP="00E43DFE">
      <w:r>
        <w:t>В период с марта по август 2017 года по вине авиаперевозчиков было задержано 47 рейсов и отменено 43, которые попадали под регламент ЕС №</w:t>
      </w:r>
      <w:r w:rsidR="000B4DD8">
        <w:t xml:space="preserve"> </w:t>
      </w:r>
      <w:r>
        <w:t>261/2004. Именно в Пулково чаще всего отменяли рейсы в Европу (43% весной и 48% летом от общего количества отмен).</w:t>
      </w:r>
      <w:r w:rsidR="00534238">
        <w:t xml:space="preserve"> И поэтому аэровокзал стал лидером в списке по объему компенсаций пассажирам, общие потери составляли 1</w:t>
      </w:r>
      <w:r w:rsidR="00917732">
        <w:t> </w:t>
      </w:r>
      <w:r w:rsidR="00534238">
        <w:t>719</w:t>
      </w:r>
      <w:r w:rsidR="00917732">
        <w:t> </w:t>
      </w:r>
      <w:r w:rsidR="00534238">
        <w:t>200</w:t>
      </w:r>
      <w:r w:rsidR="00917732">
        <w:t xml:space="preserve"> </w:t>
      </w:r>
      <w:r w:rsidR="00534238">
        <w:t xml:space="preserve">евро. </w:t>
      </w:r>
      <w:r w:rsidR="001E7E65">
        <w:t xml:space="preserve">В общем итоге с 2013 по 2016 годы было задержано или отменено 480 рейсов и около 50 тыс. пассажиров, </w:t>
      </w:r>
      <w:r w:rsidR="00E60568">
        <w:t>общие выплаты которым составили 18 млн евро.</w:t>
      </w:r>
      <w:r w:rsidR="00E7610C">
        <w:rPr>
          <w:rStyle w:val="aff4"/>
        </w:rPr>
        <w:footnoteReference w:id="24"/>
      </w:r>
    </w:p>
    <w:p w14:paraId="679A35BC" w14:textId="79C42BEC" w:rsidR="00B53688" w:rsidRDefault="001E7E2D" w:rsidP="00E43DFE">
      <w:r>
        <w:t xml:space="preserve">В последний год было 2 основных периода, когда аэропорт не справлялся с нагрузкой пассажиров. Первый – это конец июня, начало июля 21 года. В последнюю неделю июня около 1,5 </w:t>
      </w:r>
      <w:r w:rsidR="006D0EF9">
        <w:t xml:space="preserve">пассажиров авиакомпании «Победа» </w:t>
      </w:r>
      <w:r>
        <w:t>не смогли улететь</w:t>
      </w:r>
      <w:r w:rsidR="006D0EF9">
        <w:t xml:space="preserve">. По сообщениям очевидцев, им приходилось стоять в очереди на регистрацию до 2 часов некоторым людям даже становилось плохо. Дело в том, что не хватало персонала </w:t>
      </w:r>
      <w:r w:rsidR="00210B2F">
        <w:t xml:space="preserve">на обслуживание столь большого количества человек. </w:t>
      </w:r>
      <w:r w:rsidR="0047359E">
        <w:t xml:space="preserve">С каждым часом </w:t>
      </w:r>
      <w:r w:rsidR="004D5E54">
        <w:t xml:space="preserve">увеличивалось </w:t>
      </w:r>
      <w:r w:rsidR="00210B2F">
        <w:t>количество рейсов</w:t>
      </w:r>
      <w:r w:rsidR="004D5E54">
        <w:t xml:space="preserve">. На стойках регистрации скапливалось сразу по </w:t>
      </w:r>
      <w:r w:rsidR="0047359E">
        <w:t xml:space="preserve">5–6 </w:t>
      </w:r>
      <w:r w:rsidR="004D5E54">
        <w:t xml:space="preserve">рейсов, а онлайн </w:t>
      </w:r>
      <w:r w:rsidR="004D5E54">
        <w:lastRenderedPageBreak/>
        <w:t>могли зарегистрироваться только те, кто дополнительно заплатил за место. По итогам прокуратура начала проверку.</w:t>
      </w:r>
      <w:r w:rsidR="004D5E54">
        <w:rPr>
          <w:rStyle w:val="aff4"/>
        </w:rPr>
        <w:footnoteReference w:id="25"/>
      </w:r>
    </w:p>
    <w:p w14:paraId="4C8A95F4" w14:textId="6DA39461" w:rsidR="00B53688" w:rsidRDefault="00B920C9" w:rsidP="00E43DFE">
      <w:r>
        <w:t xml:space="preserve">Еще один случай произошел 31 декабря минувшего года. В аэропорту задержали более 40 рейсов, причем как вылет, так и прилет. Люди провели в самолете </w:t>
      </w:r>
      <w:r w:rsidR="001E0051">
        <w:t>несколько часов, а пассажиры ожидали своего отправления в терминале с самого утра. В Пулково заявили, что задержки связаны с возросшей на аэропорт нагрузкой</w:t>
      </w:r>
      <w:r w:rsidR="00E371AF">
        <w:t>.</w:t>
      </w:r>
      <w:r w:rsidR="00E371AF">
        <w:rPr>
          <w:rStyle w:val="aff4"/>
        </w:rPr>
        <w:footnoteReference w:id="26"/>
      </w:r>
    </w:p>
    <w:p w14:paraId="700BB627" w14:textId="48A4BFE6" w:rsidR="00DF2572" w:rsidRDefault="00DF2572" w:rsidP="00E43DFE">
      <w:r>
        <w:t>В связи с большим количеством пассажиров</w:t>
      </w:r>
      <w:r w:rsidR="006D08AE">
        <w:t xml:space="preserve">, особенно в пиковые часы, Пулково необходимо </w:t>
      </w:r>
      <w:r w:rsidR="00D9430F">
        <w:t>изменить</w:t>
      </w:r>
      <w:r w:rsidR="006D08AE">
        <w:t xml:space="preserve"> технологические процессы на этапах наземного обслуживания для сокращения времени, котор</w:t>
      </w:r>
      <w:r w:rsidR="008B65CA">
        <w:t>о</w:t>
      </w:r>
      <w:r w:rsidR="006D08AE">
        <w:t xml:space="preserve">е тратят люди, </w:t>
      </w:r>
      <w:r w:rsidR="00E43DFE">
        <w:t>при этом должны быть соблюдены все нормы и правила безопасности, то есть качество обслуживания не должно ухудшаться.</w:t>
      </w:r>
      <w:r w:rsidR="00E74AF6">
        <w:t xml:space="preserve"> </w:t>
      </w:r>
      <w:bookmarkEnd w:id="12"/>
      <w:r w:rsidR="00627766">
        <w:t>Инвестиции в</w:t>
      </w:r>
      <w:r w:rsidR="00E74AF6">
        <w:t xml:space="preserve"> </w:t>
      </w:r>
      <w:r w:rsidR="00627766">
        <w:t xml:space="preserve">организацию наземной части являются более рентабельными, чем в </w:t>
      </w:r>
      <w:r w:rsidR="00BB569C">
        <w:t xml:space="preserve">воздушную часть, потому что не нужно единовременно </w:t>
      </w:r>
      <w:r w:rsidR="00A135D0">
        <w:t>осуществлять</w:t>
      </w:r>
      <w:r w:rsidR="00BB569C">
        <w:t xml:space="preserve"> большие капиталовложения, </w:t>
      </w:r>
      <w:r w:rsidR="00A135D0">
        <w:t>то есть</w:t>
      </w:r>
      <w:r w:rsidR="00BB569C">
        <w:t xml:space="preserve"> процесс может происходить поэтапно.</w:t>
      </w:r>
      <w:r w:rsidR="0042270B">
        <w:t xml:space="preserve"> </w:t>
      </w:r>
      <w:bookmarkStart w:id="15" w:name="_Hlk102082240"/>
      <w:r w:rsidR="0042270B">
        <w:t xml:space="preserve">Таким образом </w:t>
      </w:r>
      <w:r w:rsidR="00EE7546">
        <w:t xml:space="preserve">главной целью данной выпускной квалификационной работы является разработка предложений по </w:t>
      </w:r>
      <w:r w:rsidR="00464822">
        <w:t xml:space="preserve">контролю и </w:t>
      </w:r>
      <w:r w:rsidR="00EE7546">
        <w:t xml:space="preserve">снижению нагрузок на аэропорт Пулково во время пиковых </w:t>
      </w:r>
      <w:r w:rsidR="007F7EE8">
        <w:t>часов</w:t>
      </w:r>
      <w:r w:rsidR="00EE7546">
        <w:t>.</w:t>
      </w:r>
    </w:p>
    <w:p w14:paraId="08154C2E" w14:textId="6B4E8792" w:rsidR="00A369C9" w:rsidRDefault="00A369C9" w:rsidP="00EA2B9E">
      <w:pPr>
        <w:pStyle w:val="2"/>
      </w:pPr>
      <w:bookmarkStart w:id="16" w:name="_Toc104760889"/>
      <w:bookmarkEnd w:id="15"/>
      <w:r>
        <w:t>Выводы</w:t>
      </w:r>
      <w:bookmarkEnd w:id="16"/>
    </w:p>
    <w:p w14:paraId="2511ADB0" w14:textId="0E01336A" w:rsidR="00A76E87" w:rsidRPr="00A369C9" w:rsidRDefault="00FD4B63" w:rsidP="00932FBB">
      <w:r>
        <w:t xml:space="preserve">В </w:t>
      </w:r>
      <w:r w:rsidR="000D141A">
        <w:t>первой главе</w:t>
      </w:r>
      <w:r w:rsidR="00037403">
        <w:t xml:space="preserve"> описан объект исследования, то есть аэропорт Пулково</w:t>
      </w:r>
      <w:r w:rsidR="006544B8">
        <w:t xml:space="preserve">, который находится под управлением ООО «Воздушные Ворота Северной Столицы». </w:t>
      </w:r>
      <w:r w:rsidR="001648B5">
        <w:t xml:space="preserve">Также </w:t>
      </w:r>
      <w:r w:rsidR="00C82772">
        <w:t>охарактеризованы</w:t>
      </w:r>
      <w:r w:rsidR="001648B5">
        <w:t xml:space="preserve"> авиатранспортная отрасль, ее изменение в связи с пандемией коронавируса, изменение пассажиропотока из-за </w:t>
      </w:r>
      <w:r w:rsidR="001648B5">
        <w:rPr>
          <w:lang w:val="en-GB"/>
        </w:rPr>
        <w:t>COVID</w:t>
      </w:r>
      <w:r w:rsidR="001648B5" w:rsidRPr="001648B5">
        <w:t>-19</w:t>
      </w:r>
      <w:r w:rsidR="001648B5">
        <w:t xml:space="preserve"> и прогноз по развитию отрасли на ближайшие 10 лет. </w:t>
      </w:r>
      <w:r w:rsidR="00157B9F">
        <w:t xml:space="preserve">Далее </w:t>
      </w:r>
      <w:r w:rsidR="006B47B9">
        <w:t>на схеме показана организационная структура аэропорта Пулково</w:t>
      </w:r>
      <w:r w:rsidR="00F40E76">
        <w:t xml:space="preserve">, на которой изображены отделы. </w:t>
      </w:r>
      <w:r w:rsidR="00391363">
        <w:t>У</w:t>
      </w:r>
      <w:r w:rsidR="00F40E76">
        <w:t xml:space="preserve">правление «Воздушных ворот северной столицы» состоит из совета директоров, единоличного исполнительного органа и общего собрания участников. </w:t>
      </w:r>
      <w:r w:rsidR="001F6EA1">
        <w:t>Особое внимание уделено Службе организации пассажирских перевозок, потому что именно это подразделение отвечает за весь процесс от регистрации пассажира до посадки пассажиров в воздушное судно.</w:t>
      </w:r>
      <w:r w:rsidR="00932FBB">
        <w:t xml:space="preserve"> И в конце главы </w:t>
      </w:r>
      <w:r w:rsidR="00E62A10">
        <w:t xml:space="preserve">определена проблема, с которой сталкивается аэропорт Пулково и к которой необходимо предложить решение в данной выпускной квалификационной работе. </w:t>
      </w:r>
      <w:r w:rsidR="00CD0E98">
        <w:t>Проблематика этой работы заключается в том, что пассажиры тратят много времени на этапах контроля, особенно в пиковые часы, что сказывается на удовлетворенности людей</w:t>
      </w:r>
      <w:r w:rsidR="00BB3AF0">
        <w:t xml:space="preserve">, но в то же время необходимо </w:t>
      </w:r>
      <w:r w:rsidR="00BB3AF0">
        <w:lastRenderedPageBreak/>
        <w:t>соблюдать все меры безопасности и не нарушать регулярность рейсов</w:t>
      </w:r>
      <w:r w:rsidR="00244A53">
        <w:t>, то есть сохранять качество обслуживания</w:t>
      </w:r>
      <w:r w:rsidR="00BB3AF0">
        <w:t>.</w:t>
      </w:r>
      <w:r w:rsidR="0077216A">
        <w:t xml:space="preserve"> Сам же аэропорт несет как финансовые, так и репутационные потери из-за отмен или задержек рейсов.</w:t>
      </w:r>
      <w:r w:rsidR="00BB3AF0">
        <w:t xml:space="preserve"> Таким образом нужно сформулировать предложения по совершенствованию процессов наземного обслуживания для сокращения нагрузок на </w:t>
      </w:r>
      <w:r w:rsidR="00B91A20">
        <w:t xml:space="preserve">терминал </w:t>
      </w:r>
      <w:r w:rsidR="00BB3AF0">
        <w:t>аэропорт</w:t>
      </w:r>
      <w:r w:rsidR="00B91A20">
        <w:t>а</w:t>
      </w:r>
      <w:r w:rsidR="00BB3AF0">
        <w:t>.</w:t>
      </w:r>
    </w:p>
    <w:p w14:paraId="558E96B5" w14:textId="544D8D52" w:rsidR="00CB5ECF" w:rsidRPr="003E1EB1" w:rsidRDefault="00E05B1D" w:rsidP="00CB5ECF">
      <w:pPr>
        <w:pStyle w:val="1"/>
      </w:pPr>
      <w:bookmarkStart w:id="17" w:name="_Toc104760890"/>
      <w:r>
        <w:lastRenderedPageBreak/>
        <w:t>Глава 2</w:t>
      </w:r>
      <w:r w:rsidR="004F677C">
        <w:t xml:space="preserve">. </w:t>
      </w:r>
      <w:r w:rsidR="003E1EB1">
        <w:t>Теоретические основы и практики повышения равномерности нагрузки</w:t>
      </w:r>
      <w:bookmarkEnd w:id="17"/>
    </w:p>
    <w:p w14:paraId="53EE31F0" w14:textId="3664F475" w:rsidR="00DD26E7" w:rsidRDefault="000A7C68" w:rsidP="00DD26E7">
      <w:pPr>
        <w:pStyle w:val="2"/>
        <w:numPr>
          <w:ilvl w:val="0"/>
          <w:numId w:val="11"/>
        </w:numPr>
      </w:pPr>
      <w:r>
        <w:t xml:space="preserve"> </w:t>
      </w:r>
      <w:bookmarkStart w:id="18" w:name="_Toc104760891"/>
      <w:r w:rsidR="00F800AC">
        <w:t>Проблемы, которые появляются вследстви</w:t>
      </w:r>
      <w:r w:rsidR="00E830EA">
        <w:t>е</w:t>
      </w:r>
      <w:r w:rsidR="00F800AC">
        <w:t xml:space="preserve"> высокой нагрузки на аэропорт</w:t>
      </w:r>
      <w:bookmarkEnd w:id="18"/>
    </w:p>
    <w:p w14:paraId="4ACAEC4C" w14:textId="6AADE0E5" w:rsidR="009803BB" w:rsidRPr="00BC0A45" w:rsidRDefault="008646FA" w:rsidP="003302FB">
      <w:r>
        <w:t>Искать пути решения для снижения влияния пиковых нагрузок на аэропорт нужно не только из-за неудовлетворенности</w:t>
      </w:r>
      <w:r w:rsidR="00810C26">
        <w:t xml:space="preserve"> пассажиров</w:t>
      </w:r>
      <w:r w:rsidR="00FD6E46">
        <w:t xml:space="preserve">, но и из-за </w:t>
      </w:r>
      <w:r w:rsidR="00190812">
        <w:t>издержек, которые возникают у воздушной гавани вследствие повышенного спроса</w:t>
      </w:r>
      <w:r w:rsidR="00702B7E">
        <w:t xml:space="preserve"> на авиаперевозки</w:t>
      </w:r>
      <w:r w:rsidR="00190812">
        <w:t>.</w:t>
      </w:r>
      <w:r w:rsidR="00593111">
        <w:t xml:space="preserve"> Аэропорт </w:t>
      </w:r>
      <w:r w:rsidR="00166EAB">
        <w:t xml:space="preserve">– это механизм, в котором все взаимосвязано, то есть все процессы должны проходить строго по расписанию, </w:t>
      </w:r>
      <w:r w:rsidR="0066281F">
        <w:t>потому что сбо</w:t>
      </w:r>
      <w:r w:rsidR="00682268">
        <w:t>й</w:t>
      </w:r>
      <w:r w:rsidR="0066281F">
        <w:t xml:space="preserve"> в одной области сразу же повлияет </w:t>
      </w:r>
      <w:r w:rsidR="00682268">
        <w:t xml:space="preserve">и на другие подразделения аэропорта. Например, в пиковый час на стойках регистрации скапливается очень много людей, кто-то из них не успевает вовремя зарегистрироваться, а значит </w:t>
      </w:r>
      <w:r w:rsidR="001B576F">
        <w:t xml:space="preserve">нужно задерживать рейс, потому что по факту люди находятся в аэропорту, но их не успели обслужить, а еще необходимо время для прохождения всех этапов контроля. После регистрации вся эта очередь направляется на паспортный контроль, потому что людям необходимо </w:t>
      </w:r>
      <w:r w:rsidR="00340BF5">
        <w:t>идти в сторону выхода, а гулять по аэропорту нет времени</w:t>
      </w:r>
      <w:r w:rsidR="00E733ED">
        <w:t>;</w:t>
      </w:r>
      <w:r w:rsidR="00340BF5">
        <w:t xml:space="preserve"> если это международный рейс, то таможня требует еще больше времени. Следовательно</w:t>
      </w:r>
      <w:r w:rsidR="00C56A4F">
        <w:t>,</w:t>
      </w:r>
      <w:r w:rsidR="00340BF5">
        <w:t xml:space="preserve"> потом столпотворение образуется и в зоне досмотра, где обычно </w:t>
      </w:r>
      <w:r w:rsidR="00D6165E">
        <w:t xml:space="preserve">и так очень много людей, потому что необходимо раздеться и пройти через рамки. Если </w:t>
      </w:r>
      <w:r w:rsidR="00C56A4F">
        <w:t xml:space="preserve">эти пассажиры успели пройти все этапы до начала посадки, то это хорошо, но зачастую люди не успевают, тогда приходится задерживать рейс, потому что пассажир уже зарегистрирован на него. Также бывают и ситуации, когда человек не пришел к выходу вовремя, и его снимают </w:t>
      </w:r>
      <w:r w:rsidR="00230CF0">
        <w:t xml:space="preserve">с рейса, и сотрудникам нужно время, чтобы найти его багаж (если есть) и вернуть владельцу. То есть любые нарушения процесса в цепочке влекут за собой последствия и влияют на </w:t>
      </w:r>
      <w:r w:rsidR="00116397">
        <w:t xml:space="preserve">окончательное время вылета самолета. На взлетной полосе в крупных городах самолеты всегда стоят в очереди на взлет, а когда еще случаются накладки с расписанием, то получается огромная очередь из </w:t>
      </w:r>
      <w:r w:rsidR="00032348">
        <w:t>авиалайнеров, и порой ожидания могут доходить до нескольких часов.</w:t>
      </w:r>
      <w:r w:rsidR="003302FB">
        <w:t xml:space="preserve"> И лучше предотвратить проблему заранее, чем потом, когда она становится очень большой и требует еще больших усилий.</w:t>
      </w:r>
      <w:r w:rsidR="00E0083E">
        <w:t xml:space="preserve"> Таким образом главными последствиями о</w:t>
      </w:r>
      <w:r w:rsidR="00992DA7">
        <w:t xml:space="preserve">т высоких нагрузок являются падение уровня сервиса, задержки или отмены рейсов, претензии со стороны авиакомпаний, </w:t>
      </w:r>
      <w:r w:rsidR="009477DC">
        <w:t xml:space="preserve">снижение уровня обслуживания рейсов, </w:t>
      </w:r>
      <w:r w:rsidR="00992DA7">
        <w:t>увеличение издержек,</w:t>
      </w:r>
      <w:r w:rsidR="00B75BFD">
        <w:t xml:space="preserve"> ухудшение имиджа аэропорта, что в долгосрочной перспективе </w:t>
      </w:r>
      <w:r w:rsidR="00B37568">
        <w:t>может привести к снижению выручки.</w:t>
      </w:r>
      <w:r w:rsidR="00BC0A45">
        <w:t xml:space="preserve"> </w:t>
      </w:r>
      <w:r w:rsidR="00BC0A45" w:rsidRPr="003547F7">
        <w:t xml:space="preserve">Издание </w:t>
      </w:r>
      <w:proofErr w:type="spellStart"/>
      <w:r w:rsidR="00BC0A45" w:rsidRPr="003547F7">
        <w:rPr>
          <w:lang w:val="en-GB"/>
        </w:rPr>
        <w:t>FinanceBuzz</w:t>
      </w:r>
      <w:proofErr w:type="spellEnd"/>
      <w:r w:rsidR="00BC0A45" w:rsidRPr="003547F7">
        <w:t xml:space="preserve"> выявило топ-25 самых загруженных аэропортов в Америке, среди них оказались Чикаго, </w:t>
      </w:r>
      <w:r w:rsidR="00384ABE" w:rsidRPr="003547F7">
        <w:t>Атланта</w:t>
      </w:r>
      <w:r w:rsidR="00BC0A45" w:rsidRPr="003547F7">
        <w:t xml:space="preserve">, Даллас и другие. </w:t>
      </w:r>
      <w:r w:rsidR="00384ABE" w:rsidRPr="003547F7">
        <w:t xml:space="preserve">И задержки, связанные с национальной авиационной системой, которые включают в себя различные условия, в том числе большой объем трафика, составляют как минимум </w:t>
      </w:r>
      <w:r w:rsidR="00681A08" w:rsidRPr="003547F7">
        <w:t xml:space="preserve">21% от всех задержек. Наибольший процент среди выделенных </w:t>
      </w:r>
      <w:r w:rsidR="00681A08" w:rsidRPr="003547F7">
        <w:lastRenderedPageBreak/>
        <w:t>аэро</w:t>
      </w:r>
      <w:r w:rsidR="00D37700" w:rsidRPr="003547F7">
        <w:t xml:space="preserve">вокзалов </w:t>
      </w:r>
      <w:r w:rsidR="00681A08" w:rsidRPr="003547F7">
        <w:t xml:space="preserve">у </w:t>
      </w:r>
      <w:r w:rsidR="00D37700" w:rsidRPr="003547F7">
        <w:t>Ньюарк Либерти, который равняется 57%, то есть это больше половины от всех задержанных полетов.</w:t>
      </w:r>
      <w:r w:rsidR="00D37700">
        <w:rPr>
          <w:rStyle w:val="aff4"/>
        </w:rPr>
        <w:footnoteReference w:id="27"/>
      </w:r>
    </w:p>
    <w:p w14:paraId="4A5F99B7" w14:textId="70248F9D" w:rsidR="00167D73" w:rsidRDefault="00167D73" w:rsidP="009803BB">
      <w:r>
        <w:t xml:space="preserve">Авиакомпании также терпят убытки из-за задержек или в худшем случае отмены рейсов. По закону авиаперевозчики должны предоставлять напитки пассажирам после 2 часов ожидания, </w:t>
      </w:r>
      <w:r w:rsidR="00526629">
        <w:t xml:space="preserve">еду – после 4 часов, а в худшем случае при ожидании рейса больше 6 часов должен предоставить отель и транспорт до него. Также пассажир вправе получить компенсацию </w:t>
      </w:r>
      <w:r w:rsidR="00AE3103">
        <w:t>или отказаться от перелета и вернуть полную стоимость билета.</w:t>
      </w:r>
      <w:r w:rsidR="00AE3103">
        <w:rPr>
          <w:rStyle w:val="aff4"/>
        </w:rPr>
        <w:footnoteReference w:id="28"/>
      </w:r>
      <w:r w:rsidR="001E3756">
        <w:t xml:space="preserve"> Это одна из самых очевидных издержек авиакомпании, но есть и такие, о которых многие могут не предполагать. К примеру, перевозчики платят операторам за стоянку самолета, и при задержке это с</w:t>
      </w:r>
      <w:r w:rsidR="006D75D2">
        <w:t>тоимость растет</w:t>
      </w:r>
      <w:r w:rsidR="00045CF9">
        <w:t xml:space="preserve">. </w:t>
      </w:r>
      <w:r w:rsidR="006D75D2">
        <w:t>Но заторы происходят не только на земле, но и на воздухе, когда самолеты ждут своего разрешения на посадку</w:t>
      </w:r>
      <w:r w:rsidR="00045CF9">
        <w:t xml:space="preserve">, им приходится кружить над городом и тем самым сжигают топливо. Так авиакомпании в Филиппинах из-за загруженности аэропорта тратят около 7 миллиардов </w:t>
      </w:r>
      <w:r w:rsidR="00307700">
        <w:t>филлипинских песо на топливо</w:t>
      </w:r>
      <w:r w:rsidR="00FE776B" w:rsidRPr="00FE776B">
        <w:t xml:space="preserve"> </w:t>
      </w:r>
      <w:r w:rsidR="00FE776B">
        <w:t>на обслуживание самолета</w:t>
      </w:r>
      <w:r w:rsidR="00307700">
        <w:t>.</w:t>
      </w:r>
      <w:r w:rsidR="00EA1A8E">
        <w:t xml:space="preserve"> Еще в 2020 году была опубликована статья, в которой исследовали издержки авиакомпаний от задержек рейсов</w:t>
      </w:r>
      <w:r w:rsidR="008D1390">
        <w:t xml:space="preserve"> в совокупности по разны причинам: из-за плохой погоды, позднего прибытия самолета, из-за задержек авиаперевозчика и </w:t>
      </w:r>
      <w:r w:rsidR="000F0B42">
        <w:t>т. д.</w:t>
      </w:r>
      <w:r w:rsidR="00EA1A8E">
        <w:t xml:space="preserve"> Был проведен анализ на 3 крупнейших перевозчиках США</w:t>
      </w:r>
      <w:r w:rsidR="008277D6">
        <w:t>. Было выявлено, что средняя задержка составляет 12,4 минуты, а в месяц это получается около 435</w:t>
      </w:r>
      <w:r w:rsidR="008C01C0">
        <w:t> </w:t>
      </w:r>
      <w:r w:rsidR="008277D6">
        <w:t>000</w:t>
      </w:r>
      <w:r w:rsidR="008C01C0">
        <w:t xml:space="preserve"> </w:t>
      </w:r>
      <w:r w:rsidR="008277D6">
        <w:t>тыс.</w:t>
      </w:r>
      <w:r w:rsidR="00B37568">
        <w:t xml:space="preserve"> </w:t>
      </w:r>
      <w:r w:rsidR="008277D6">
        <w:t xml:space="preserve">Одна минута задержки стоит 74,2 </w:t>
      </w:r>
      <w:r w:rsidR="008277D6" w:rsidRPr="008277D6">
        <w:t>$</w:t>
      </w:r>
      <w:r w:rsidR="008277D6">
        <w:t xml:space="preserve">, причем это число </w:t>
      </w:r>
      <w:r w:rsidR="000118E2">
        <w:t xml:space="preserve">с каждым годом увеличивается, так как растут расходы. </w:t>
      </w:r>
      <w:r w:rsidR="005E484B">
        <w:t>Драйверы затрат – это топливо, экипаж, техническое обслуживание и другие, в итоге средняя задержка стоит примерно 920</w:t>
      </w:r>
      <w:r w:rsidR="008C01C0">
        <w:t xml:space="preserve"> </w:t>
      </w:r>
      <w:r w:rsidR="005E484B" w:rsidRPr="005E484B">
        <w:t xml:space="preserve">$. </w:t>
      </w:r>
      <w:r w:rsidR="00D81042">
        <w:t>В месяц же задержки для авиакомпаний стоят 32</w:t>
      </w:r>
      <w:r w:rsidR="008C01C0">
        <w:t> </w:t>
      </w:r>
      <w:r w:rsidR="00D81042">
        <w:t>173</w:t>
      </w:r>
      <w:r w:rsidR="008C01C0">
        <w:t> </w:t>
      </w:r>
      <w:r w:rsidR="00D81042">
        <w:t>706</w:t>
      </w:r>
      <w:r w:rsidR="008C01C0">
        <w:t xml:space="preserve"> </w:t>
      </w:r>
      <w:r w:rsidR="00D81042" w:rsidRPr="00D81042">
        <w:t xml:space="preserve">$, </w:t>
      </w:r>
      <w:r w:rsidR="00D81042">
        <w:t xml:space="preserve">а в год эта сумма эквивалентна стоимости целого самолета. </w:t>
      </w:r>
      <w:r w:rsidR="00B37568">
        <w:t>Наиболее очевидные последствия – это издержки из-за отмены или задержки рейсов, претензии пассажиров и ухудшение репутации</w:t>
      </w:r>
      <w:r w:rsidR="00D172EE">
        <w:t>, и это все также ведет к снижению доходов как в краткосрочной, так и в долгосрочной перспективе.</w:t>
      </w:r>
      <w:r w:rsidR="00FE776B">
        <w:rPr>
          <w:rStyle w:val="aff4"/>
        </w:rPr>
        <w:footnoteReference w:id="29"/>
      </w:r>
      <w:r w:rsidR="00A744C7">
        <w:rPr>
          <w:rStyle w:val="aff4"/>
        </w:rPr>
        <w:footnoteReference w:id="30"/>
      </w:r>
    </w:p>
    <w:p w14:paraId="39D2ACA3" w14:textId="1D101364" w:rsidR="003302FB" w:rsidRDefault="008164F6" w:rsidP="009803BB">
      <w:r>
        <w:t>Если рассматривать общие проблемы, которые возникают вследствие повышения спроса на авиаперевозки</w:t>
      </w:r>
      <w:r w:rsidR="00C21056">
        <w:t xml:space="preserve">, то можно выделить </w:t>
      </w:r>
      <w:r w:rsidR="008C01C0">
        <w:t>три</w:t>
      </w:r>
      <w:r w:rsidR="00C21056">
        <w:t xml:space="preserve"> наиболее очевидные:</w:t>
      </w:r>
    </w:p>
    <w:p w14:paraId="0386E78C" w14:textId="04C0D997" w:rsidR="00C21056" w:rsidRDefault="00C21056" w:rsidP="00D8567C">
      <w:pPr>
        <w:pStyle w:val="afc"/>
        <w:numPr>
          <w:ilvl w:val="0"/>
          <w:numId w:val="16"/>
        </w:numPr>
      </w:pPr>
      <w:r>
        <w:lastRenderedPageBreak/>
        <w:t xml:space="preserve">Ограниченные возможности для пассажиров. </w:t>
      </w:r>
      <w:r w:rsidR="008E3159">
        <w:t xml:space="preserve">В связи с </w:t>
      </w:r>
      <w:r w:rsidR="00E8353F">
        <w:t>ростом</w:t>
      </w:r>
      <w:r w:rsidR="008E3159">
        <w:t xml:space="preserve"> спроса на авиаперевозки </w:t>
      </w:r>
      <w:r w:rsidR="00E8353F">
        <w:t>не все аэропорты могут справиться с увеличением пассажи</w:t>
      </w:r>
      <w:r w:rsidR="000916CA">
        <w:t>р</w:t>
      </w:r>
      <w:r w:rsidR="00E8353F">
        <w:t xml:space="preserve">опотока. </w:t>
      </w:r>
      <w:r w:rsidR="000916CA">
        <w:t xml:space="preserve">Следовательно стойки регистрации, зоны досмотра, зоны ожидания не могут вместить </w:t>
      </w:r>
      <w:r w:rsidR="002F073D">
        <w:t>большое количество людей, особенно в пиковые часы, что приводит к задержке или даже отмене рейсов.</w:t>
      </w:r>
    </w:p>
    <w:p w14:paraId="4D8006BC" w14:textId="0B036308" w:rsidR="00C21056" w:rsidRDefault="00C21056" w:rsidP="00D8567C">
      <w:pPr>
        <w:pStyle w:val="afc"/>
        <w:numPr>
          <w:ilvl w:val="0"/>
          <w:numId w:val="16"/>
        </w:numPr>
      </w:pPr>
      <w:r>
        <w:t>Ограниченные возможности у авиакомпаний.</w:t>
      </w:r>
      <w:r w:rsidR="002F073D">
        <w:t xml:space="preserve"> </w:t>
      </w:r>
      <w:r w:rsidR="003959D4">
        <w:t>Авиаперевозчики не могут увеличить количество рейсов из-за ограниченных возможностей. Проблема заключается не только в слотах и взлетно-посадочных полосах, но и в возможностях терминала</w:t>
      </w:r>
      <w:r w:rsidR="008F2624">
        <w:t xml:space="preserve">. К примеру, при использовании широкофюзеляжных самолетов необходимо, чтобы зоны ожидания </w:t>
      </w:r>
      <w:r w:rsidR="00D4092A">
        <w:t>могли вместить большое количество пассажиров, поэтому авиакомпании должны учитывать возможности аэровокзалов для принятия такого типа самолетов.</w:t>
      </w:r>
    </w:p>
    <w:p w14:paraId="40B74238" w14:textId="59CDA423" w:rsidR="003302FB" w:rsidRDefault="00C21056" w:rsidP="00F9230A">
      <w:pPr>
        <w:pStyle w:val="afc"/>
        <w:numPr>
          <w:ilvl w:val="0"/>
          <w:numId w:val="16"/>
        </w:numPr>
      </w:pPr>
      <w:r>
        <w:t xml:space="preserve">Ограниченные возможности для перевозки грузов. </w:t>
      </w:r>
      <w:r w:rsidR="00FB6091">
        <w:t xml:space="preserve">Многие аэропорты являются как пассажирскими, так и грузовыми, и работа сразу в двух направлениях является для некоторых проблемой. </w:t>
      </w:r>
      <w:r w:rsidR="00455FCE">
        <w:t xml:space="preserve">Помимо роста пассажирских перевозок, увеличиваются также и грузовые. Отмечается, что Азиатско-Тихоокеанский регион </w:t>
      </w:r>
      <w:r w:rsidR="000B4799">
        <w:t>является областью с наибольшим увеличением грузов, и крупнейшие авиакомпании расширяют свои услуги именно в этом направлении. Можно предположить,</w:t>
      </w:r>
      <w:r w:rsidR="005C2C05">
        <w:t xml:space="preserve"> </w:t>
      </w:r>
      <w:r w:rsidR="000B4799">
        <w:t>что грузовые авиаперевозки столкнутся с нехваткой мощностей для обслуживания</w:t>
      </w:r>
      <w:r w:rsidR="00D66594">
        <w:t>.</w:t>
      </w:r>
      <w:r w:rsidR="000B4799">
        <w:rPr>
          <w:rStyle w:val="aff4"/>
        </w:rPr>
        <w:footnoteReference w:id="31"/>
      </w:r>
    </w:p>
    <w:p w14:paraId="1F1B9745" w14:textId="2D1277FD" w:rsidR="00EF6FA5" w:rsidRDefault="00EF6FA5" w:rsidP="00EF6FA5">
      <w:r>
        <w:t xml:space="preserve">Действительно из-за повышающегося пассажиропотока с проблемами сталкивается, не только аэропорт, но и авиакомпании и даже грузовые авиаперевозки. </w:t>
      </w:r>
      <w:r w:rsidR="00627F36">
        <w:t xml:space="preserve">Таким образом в </w:t>
      </w:r>
      <w:r w:rsidR="006D7913">
        <w:t>поиске решений</w:t>
      </w:r>
      <w:r w:rsidR="00627F36">
        <w:t xml:space="preserve"> сложившейся ситуации должны быть заинтересованы не только аэровокзалы, но и перевозчики, чтобы снижать влияние нагрузок, особенно пиковых на </w:t>
      </w:r>
      <w:r w:rsidR="00EC2912">
        <w:t>предоставление услуг высокого качества аэропортом пассажирам</w:t>
      </w:r>
      <w:r w:rsidR="00627F36">
        <w:t>.</w:t>
      </w:r>
    </w:p>
    <w:p w14:paraId="436902A7" w14:textId="7FBEC0C1" w:rsidR="00473CDC" w:rsidRDefault="00F35913" w:rsidP="003E1EB1">
      <w:pPr>
        <w:pStyle w:val="2"/>
        <w:numPr>
          <w:ilvl w:val="0"/>
          <w:numId w:val="11"/>
        </w:numPr>
      </w:pPr>
      <w:bookmarkStart w:id="21" w:name="_Toc104760892"/>
      <w:r>
        <w:t xml:space="preserve">Инструменты </w:t>
      </w:r>
      <w:r w:rsidR="00474467">
        <w:t xml:space="preserve">вычисления </w:t>
      </w:r>
      <w:r w:rsidR="00543FC9">
        <w:t>п</w:t>
      </w:r>
      <w:r w:rsidR="002D0E99">
        <w:t>иков</w:t>
      </w:r>
      <w:r w:rsidR="00474467">
        <w:t>ых</w:t>
      </w:r>
      <w:r w:rsidR="002D0E99">
        <w:t xml:space="preserve"> </w:t>
      </w:r>
      <w:r w:rsidR="00474467">
        <w:t>нагрузок</w:t>
      </w:r>
      <w:bookmarkEnd w:id="21"/>
    </w:p>
    <w:p w14:paraId="195EEF6C" w14:textId="785258DA" w:rsidR="00FF24DC" w:rsidRDefault="00E8432E" w:rsidP="000756FD">
      <w:bookmarkStart w:id="22" w:name="_Hlk102083791"/>
      <w:r>
        <w:t xml:space="preserve">Определение пикового часа пассажиропотока имеет важное значение </w:t>
      </w:r>
      <w:r w:rsidR="00602163">
        <w:t xml:space="preserve">для работы аэропорта как в настоящем, так и в будущем, потому что необходимо прогнозировать изменение потоков людей, чтобы грамотно внести поправки в работу аэровокзалов. </w:t>
      </w:r>
      <w:r w:rsidR="00FF24DC">
        <w:t xml:space="preserve">Задачей сотрудников является найти такой баланс, чтобы у аэропорта была возможность обслужить всех пассажиров на высоком уровне качества, </w:t>
      </w:r>
      <w:r w:rsidR="00861C82">
        <w:t xml:space="preserve">и в то же время </w:t>
      </w:r>
      <w:r w:rsidR="00FF24DC">
        <w:t xml:space="preserve">ресурсы не должны простаивать, когда поток людей не такой </w:t>
      </w:r>
      <w:r w:rsidR="00FA2444">
        <w:t>интенсивный</w:t>
      </w:r>
      <w:r w:rsidR="00FF24DC">
        <w:t>.</w:t>
      </w:r>
      <w:r w:rsidR="00861C82">
        <w:t xml:space="preserve"> Стоит добавить, что так </w:t>
      </w:r>
      <w:r w:rsidR="00861C82">
        <w:lastRenderedPageBreak/>
        <w:t>распределить ресурсы аэровокзала</w:t>
      </w:r>
      <w:r w:rsidR="007856C8">
        <w:t xml:space="preserve"> и обеспечить такую пропускную способность</w:t>
      </w:r>
      <w:r w:rsidR="00861C82">
        <w:t xml:space="preserve">, чтобы совсем не было очередей, </w:t>
      </w:r>
      <w:r w:rsidR="007856C8">
        <w:t xml:space="preserve">невозможно, </w:t>
      </w:r>
      <w:r w:rsidR="00861C82">
        <w:t xml:space="preserve">потому что это будет экономически невыгодно, но </w:t>
      </w:r>
      <w:proofErr w:type="spellStart"/>
      <w:r w:rsidR="00861C82">
        <w:t>б</w:t>
      </w:r>
      <w:r w:rsidR="005F3A99">
        <w:t>О</w:t>
      </w:r>
      <w:r w:rsidR="00861C82">
        <w:t>льшая</w:t>
      </w:r>
      <w:proofErr w:type="spellEnd"/>
      <w:r w:rsidR="00861C82">
        <w:t xml:space="preserve"> часть пассажиров должн</w:t>
      </w:r>
      <w:r w:rsidR="00654682">
        <w:t>а</w:t>
      </w:r>
      <w:r w:rsidR="00861C82">
        <w:t xml:space="preserve"> обслуживаться на высоком уровне, а какая-то малая часть</w:t>
      </w:r>
      <w:r w:rsidR="00654682">
        <w:t>, скорее всего,</w:t>
      </w:r>
      <w:r w:rsidR="00861C82">
        <w:t xml:space="preserve"> </w:t>
      </w:r>
      <w:r w:rsidR="00654682">
        <w:t>будет</w:t>
      </w:r>
      <w:r w:rsidR="00861C82">
        <w:t xml:space="preserve"> </w:t>
      </w:r>
      <w:r w:rsidR="00654682">
        <w:t>стоять в очередях.</w:t>
      </w:r>
    </w:p>
    <w:bookmarkEnd w:id="22"/>
    <w:p w14:paraId="597E1008" w14:textId="5D25CBB2" w:rsidR="00BC2B24" w:rsidRDefault="00C660CC" w:rsidP="000756FD">
      <w:r>
        <w:t xml:space="preserve">Существует </w:t>
      </w:r>
      <w:r w:rsidR="00F22C97">
        <w:t>несколько</w:t>
      </w:r>
      <w:r>
        <w:t xml:space="preserve"> определений пикового часа, которы</w:t>
      </w:r>
      <w:r w:rsidR="004179F3">
        <w:t>ми</w:t>
      </w:r>
      <w:r>
        <w:t xml:space="preserve"> пользуются </w:t>
      </w:r>
      <w:r w:rsidR="004179F3">
        <w:t>сотрудники аэропортов для анализа деятельности аэровокзалов.</w:t>
      </w:r>
      <w:r w:rsidR="000756FD">
        <w:t xml:space="preserve"> </w:t>
      </w:r>
      <w:r w:rsidR="00CA0E76">
        <w:t xml:space="preserve">Согласно </w:t>
      </w:r>
      <w:r w:rsidR="00CA0E76">
        <w:rPr>
          <w:lang w:val="en-GB"/>
        </w:rPr>
        <w:t>Airport</w:t>
      </w:r>
      <w:r w:rsidR="00CA0E76" w:rsidRPr="00CA0E76">
        <w:t xml:space="preserve"> </w:t>
      </w:r>
      <w:r w:rsidR="00CA0E76">
        <w:rPr>
          <w:lang w:val="en-GB"/>
        </w:rPr>
        <w:t>Development</w:t>
      </w:r>
      <w:r w:rsidR="00CA0E76" w:rsidRPr="00CA0E76">
        <w:t xml:space="preserve"> </w:t>
      </w:r>
      <w:r w:rsidR="00CA0E76">
        <w:rPr>
          <w:lang w:val="en-GB"/>
        </w:rPr>
        <w:t>Reference</w:t>
      </w:r>
      <w:r w:rsidR="00CA0E76" w:rsidRPr="00CA0E76">
        <w:t xml:space="preserve"> </w:t>
      </w:r>
      <w:r w:rsidR="00CA0E76">
        <w:rPr>
          <w:lang w:val="en-GB"/>
        </w:rPr>
        <w:t>Manual</w:t>
      </w:r>
      <w:r w:rsidR="00CA0E76" w:rsidRPr="00CA0E76">
        <w:t xml:space="preserve">, </w:t>
      </w:r>
      <w:r w:rsidR="00974100">
        <w:t>Расчетная интенсивность пассажирского потока</w:t>
      </w:r>
      <w:r w:rsidR="00F06137">
        <w:t xml:space="preserve"> или по-английски </w:t>
      </w:r>
      <w:r w:rsidR="00F06137">
        <w:rPr>
          <w:lang w:val="en-GB"/>
        </w:rPr>
        <w:t>Standard</w:t>
      </w:r>
      <w:r w:rsidR="00F06137" w:rsidRPr="00F06137">
        <w:t xml:space="preserve"> </w:t>
      </w:r>
      <w:r w:rsidR="00F06137">
        <w:rPr>
          <w:lang w:val="en-GB"/>
        </w:rPr>
        <w:t>Busy</w:t>
      </w:r>
      <w:r w:rsidR="00F06137" w:rsidRPr="00F06137">
        <w:t xml:space="preserve"> </w:t>
      </w:r>
      <w:r w:rsidR="00F06137">
        <w:rPr>
          <w:lang w:val="en-GB"/>
        </w:rPr>
        <w:t>Rate</w:t>
      </w:r>
      <w:r w:rsidR="00F06137" w:rsidRPr="00F06137">
        <w:t xml:space="preserve"> </w:t>
      </w:r>
      <w:r w:rsidR="00F06137">
        <w:t>(</w:t>
      </w:r>
      <w:r w:rsidR="00F06137">
        <w:rPr>
          <w:lang w:val="en-GB"/>
        </w:rPr>
        <w:t>SBR</w:t>
      </w:r>
      <w:r w:rsidR="00F06137" w:rsidRPr="00F06137">
        <w:t>)</w:t>
      </w:r>
      <w:r w:rsidR="00CB464E" w:rsidRPr="00CB464E">
        <w:t xml:space="preserve"> </w:t>
      </w:r>
      <w:r w:rsidR="00CA0E76">
        <w:t>– это определение пикового часа</w:t>
      </w:r>
      <w:r w:rsidR="005F50A0">
        <w:t xml:space="preserve">, которое было опубликовано </w:t>
      </w:r>
      <w:r w:rsidR="00CD4576">
        <w:t xml:space="preserve">и использовалось </w:t>
      </w:r>
      <w:r w:rsidR="006B23A7">
        <w:t xml:space="preserve">Управлением </w:t>
      </w:r>
      <w:r w:rsidR="00C77C21">
        <w:t>британских аэропортов</w:t>
      </w:r>
      <w:r w:rsidR="005F50A0">
        <w:t>, которое сейчас является Аэропортом Хи</w:t>
      </w:r>
      <w:r w:rsidR="00850A60">
        <w:t>т</w:t>
      </w:r>
      <w:r w:rsidR="005F50A0">
        <w:t xml:space="preserve">роу. </w:t>
      </w:r>
      <w:r w:rsidR="008A047B">
        <w:t>Расчетную интенсивность па</w:t>
      </w:r>
      <w:r w:rsidR="00DE0077">
        <w:t>с</w:t>
      </w:r>
      <w:r w:rsidR="008A047B">
        <w:t>сажиропотока</w:t>
      </w:r>
      <w:r w:rsidR="005F50A0">
        <w:t xml:space="preserve"> можно рассчитать по-разному в зависимости от требований оператора аэропорта</w:t>
      </w:r>
      <w:r w:rsidR="003C0006">
        <w:t xml:space="preserve">, но общепринятым определением считается 30-й час наивысшего </w:t>
      </w:r>
      <w:r w:rsidR="00ED557E">
        <w:t>годового пассажиропотока</w:t>
      </w:r>
      <w:r w:rsidR="00FA4C01">
        <w:t>, или это темп потока, который превзошли только 29 часов работы при высоких потоках людей</w:t>
      </w:r>
      <w:r w:rsidR="00ED557E">
        <w:t>.</w:t>
      </w:r>
      <w:r w:rsidR="0084619D">
        <w:t xml:space="preserve"> Также есть и другие примеры, в Амстердаме введен 20-й час пиковой нагрузки, а во французский аэропортах, включая парижские, введено название «40-й час пиковой нагрузки». Для того чтобы определить </w:t>
      </w:r>
      <w:r w:rsidR="0084619D">
        <w:rPr>
          <w:lang w:val="en-GB"/>
        </w:rPr>
        <w:t>SBR</w:t>
      </w:r>
      <w:r w:rsidR="0084619D">
        <w:t xml:space="preserve">, почасовые данные должны быть </w:t>
      </w:r>
      <w:proofErr w:type="spellStart"/>
      <w:r w:rsidR="004F7ED3">
        <w:t>про</w:t>
      </w:r>
      <w:r w:rsidR="0084619D">
        <w:t>ранжированы</w:t>
      </w:r>
      <w:proofErr w:type="spellEnd"/>
      <w:r w:rsidR="0084619D">
        <w:t xml:space="preserve"> </w:t>
      </w:r>
      <w:r w:rsidR="004F7ED3">
        <w:t>в порядке у</w:t>
      </w:r>
      <w:r w:rsidR="00CD4576">
        <w:t>бывания</w:t>
      </w:r>
      <w:r w:rsidR="004F7ED3">
        <w:t xml:space="preserve">, и потом 30-й час максимальной нагрузки определяется как </w:t>
      </w:r>
      <w:r w:rsidR="008A047B">
        <w:t>расчетная интенсивность пассажиропотока</w:t>
      </w:r>
      <w:r w:rsidR="004F7ED3">
        <w:t>.</w:t>
      </w:r>
      <w:r w:rsidR="00EF4D35">
        <w:t xml:space="preserve"> </w:t>
      </w:r>
      <w:r w:rsidR="001E6DC6">
        <w:t xml:space="preserve">Преимуществом такого метода является то, что </w:t>
      </w:r>
      <w:r w:rsidR="001E6DC6">
        <w:rPr>
          <w:lang w:val="en-US"/>
        </w:rPr>
        <w:t>SBR</w:t>
      </w:r>
      <w:r w:rsidR="001E6DC6" w:rsidRPr="001E6DC6">
        <w:t xml:space="preserve"> </w:t>
      </w:r>
      <w:r w:rsidR="001E6DC6">
        <w:t>уже укоренилась в авиационной отрасли, и его используют большинство аэропортов из разных стран на протяжении многих лет</w:t>
      </w:r>
      <w:r w:rsidR="00046A21">
        <w:t>. Также согласно</w:t>
      </w:r>
      <w:r w:rsidR="00182D51">
        <w:t xml:space="preserve"> данному</w:t>
      </w:r>
      <w:r w:rsidR="00046A21">
        <w:t xml:space="preserve"> </w:t>
      </w:r>
      <w:r w:rsidR="00182D51">
        <w:t>подходу</w:t>
      </w:r>
      <w:r w:rsidR="00046A21">
        <w:t xml:space="preserve">, аэропорт </w:t>
      </w:r>
      <w:r w:rsidR="00D711E6">
        <w:t>не будет работать на полную мощность больше 30 часов в году</w:t>
      </w:r>
      <w:r w:rsidR="00A93C4E">
        <w:t>, что считается приемлемым методом перегрузки.</w:t>
      </w:r>
      <w:r w:rsidR="00C640DA">
        <w:t xml:space="preserve"> Соот</w:t>
      </w:r>
      <w:r w:rsidR="00182D51">
        <w:t xml:space="preserve">ношение </w:t>
      </w:r>
      <w:r w:rsidR="00182D51">
        <w:rPr>
          <w:lang w:val="en-GB"/>
        </w:rPr>
        <w:t>SBR</w:t>
      </w:r>
      <w:r w:rsidR="00182D51" w:rsidRPr="00182D51">
        <w:t xml:space="preserve"> </w:t>
      </w:r>
      <w:r w:rsidR="00182D51">
        <w:t>к абсолютному пику увеличивается при увеличении годового объема,</w:t>
      </w:r>
      <w:r w:rsidR="00C640DA">
        <w:t xml:space="preserve"> это подтверждает тот факт, что</w:t>
      </w:r>
      <w:r w:rsidR="00182D51">
        <w:t xml:space="preserve"> </w:t>
      </w:r>
      <w:r w:rsidR="00C640DA">
        <w:t xml:space="preserve">по мере развития трафика в аэропорту экстремальные пики </w:t>
      </w:r>
      <w:r w:rsidR="00E5140F">
        <w:t xml:space="preserve">исчезают. </w:t>
      </w:r>
      <w:r w:rsidR="00CC7F85">
        <w:t xml:space="preserve">Таким образом </w:t>
      </w:r>
      <w:r w:rsidR="008A047B">
        <w:t xml:space="preserve">расчетная интенсивность </w:t>
      </w:r>
      <w:r w:rsidR="00CC7F85">
        <w:t xml:space="preserve">подходит больше к аэропортам </w:t>
      </w:r>
      <w:r w:rsidR="00C87969">
        <w:t xml:space="preserve">с большим пассажиропотоком, потому что </w:t>
      </w:r>
      <w:r w:rsidR="00154100">
        <w:t xml:space="preserve">отображает </w:t>
      </w:r>
      <w:r w:rsidR="00117DAC">
        <w:t xml:space="preserve">более объективную картину пиковых нагрузок нежели для маленьких аэропортов, </w:t>
      </w:r>
      <w:r w:rsidR="0056419B">
        <w:t>и помогает избегать серьезных перегрузок.</w:t>
      </w:r>
    </w:p>
    <w:p w14:paraId="0E044475" w14:textId="15EB08B2" w:rsidR="004F6978" w:rsidRPr="0001329E" w:rsidRDefault="0001329E" w:rsidP="000756FD">
      <w:r w:rsidRPr="007D53F0">
        <w:t>Изначально этот подход был предложен в руководстве по пропускной способности автомобильных дорог в 1950 году.</w:t>
      </w:r>
      <w:r w:rsidR="000C4601" w:rsidRPr="007D53F0">
        <w:t xml:space="preserve"> Исследовательский совет по шоссейным дорогам утверждает, что выбор подходящего времени для планирования и использования является компромиссом </w:t>
      </w:r>
      <w:r w:rsidR="00732ADA" w:rsidRPr="007D53F0">
        <w:t>между обеспечением надлежащего уровня обслуживания почти для каждого часа в году и экономической эффективностью.</w:t>
      </w:r>
      <w:r w:rsidR="009A36F1" w:rsidRPr="007D53F0">
        <w:t xml:space="preserve"> Обычно в США</w:t>
      </w:r>
      <w:r w:rsidR="00A568D3" w:rsidRPr="007D53F0">
        <w:t xml:space="preserve"> проектируют сельские дороги на часе</w:t>
      </w:r>
      <w:r w:rsidR="00852628" w:rsidRPr="007D53F0">
        <w:t>, который находится в промежутке</w:t>
      </w:r>
      <w:r w:rsidR="00A568D3" w:rsidRPr="007D53F0">
        <w:t xml:space="preserve"> </w:t>
      </w:r>
      <w:r w:rsidR="00852628" w:rsidRPr="007D53F0">
        <w:t>от</w:t>
      </w:r>
      <w:r w:rsidR="00A568D3" w:rsidRPr="007D53F0">
        <w:t xml:space="preserve"> 30-</w:t>
      </w:r>
      <w:r w:rsidR="00852628" w:rsidRPr="007D53F0">
        <w:t>го</w:t>
      </w:r>
      <w:r w:rsidR="00A568D3" w:rsidRPr="007D53F0">
        <w:t xml:space="preserve"> </w:t>
      </w:r>
      <w:r w:rsidR="00852628" w:rsidRPr="007D53F0">
        <w:t>до</w:t>
      </w:r>
      <w:r w:rsidR="00A568D3" w:rsidRPr="007D53F0">
        <w:t xml:space="preserve"> 100-</w:t>
      </w:r>
      <w:r w:rsidR="00852628" w:rsidRPr="007D53F0">
        <w:t>го</w:t>
      </w:r>
      <w:r w:rsidR="00A568D3" w:rsidRPr="007D53F0">
        <w:t xml:space="preserve"> </w:t>
      </w:r>
      <w:r w:rsidR="00196EFF" w:rsidRPr="007D53F0">
        <w:t>сам</w:t>
      </w:r>
      <w:r w:rsidR="00852628" w:rsidRPr="007D53F0">
        <w:t>ого</w:t>
      </w:r>
      <w:r w:rsidR="00196EFF" w:rsidRPr="007D53F0">
        <w:t xml:space="preserve"> загруженн</w:t>
      </w:r>
      <w:r w:rsidR="00852628" w:rsidRPr="007D53F0">
        <w:t>ого</w:t>
      </w:r>
      <w:r w:rsidR="00196EFF" w:rsidRPr="007D53F0">
        <w:t xml:space="preserve"> часа</w:t>
      </w:r>
      <w:r w:rsidR="00852628" w:rsidRPr="007D53F0">
        <w:t xml:space="preserve">. Этот диапазон обычно состоит из </w:t>
      </w:r>
      <w:r w:rsidR="00203AF9" w:rsidRPr="007D53F0">
        <w:t xml:space="preserve">колена кривой, то есть области, в которой наклон кривой меняется с резкого на пологий. И как раз для сельских дорог предполагалось, что </w:t>
      </w:r>
      <w:r w:rsidR="00203AF9" w:rsidRPr="007D53F0">
        <w:lastRenderedPageBreak/>
        <w:t xml:space="preserve">это изменение происходит в 30-й по величине час. И поэтому </w:t>
      </w:r>
      <w:r w:rsidR="0072701A" w:rsidRPr="007D53F0">
        <w:t>именно это значение используется для оценки проектного часового объема.</w:t>
      </w:r>
      <w:r w:rsidR="008C1209" w:rsidRPr="007D53F0">
        <w:rPr>
          <w:rStyle w:val="aff4"/>
        </w:rPr>
        <w:footnoteReference w:id="32"/>
      </w:r>
    </w:p>
    <w:p w14:paraId="0391171C" w14:textId="07FC4A49" w:rsidR="00473CDC" w:rsidRPr="00C915CF" w:rsidRDefault="00EF4D35" w:rsidP="000756FD">
      <w:r>
        <w:t xml:space="preserve">Также есть другой метод расчета нагрузки, который называется </w:t>
      </w:r>
      <w:r w:rsidR="0026068F">
        <w:t>К</w:t>
      </w:r>
      <w:r>
        <w:t xml:space="preserve">оэффициент наибольшей нагрузки или на английском </w:t>
      </w:r>
      <w:r>
        <w:rPr>
          <w:lang w:val="en-GB"/>
        </w:rPr>
        <w:t>Busy</w:t>
      </w:r>
      <w:r w:rsidRPr="00EF4D35">
        <w:t xml:space="preserve"> </w:t>
      </w:r>
      <w:r>
        <w:rPr>
          <w:lang w:val="en-GB"/>
        </w:rPr>
        <w:t>Hour</w:t>
      </w:r>
      <w:r w:rsidRPr="00EF4D35">
        <w:t xml:space="preserve"> </w:t>
      </w:r>
      <w:r>
        <w:rPr>
          <w:lang w:val="en-GB"/>
        </w:rPr>
        <w:t>Rate</w:t>
      </w:r>
      <w:r w:rsidRPr="00EF4D35">
        <w:t xml:space="preserve"> (</w:t>
      </w:r>
      <w:r>
        <w:rPr>
          <w:lang w:val="en-GB"/>
        </w:rPr>
        <w:t>BHR</w:t>
      </w:r>
      <w:r w:rsidRPr="00EF4D35">
        <w:t xml:space="preserve">). </w:t>
      </w:r>
      <w:r w:rsidR="00F16C17">
        <w:t>Именно это</w:t>
      </w:r>
      <w:r w:rsidR="007A5BBB">
        <w:t xml:space="preserve"> определени</w:t>
      </w:r>
      <w:r w:rsidR="00F16C17">
        <w:t>е</w:t>
      </w:r>
      <w:r w:rsidR="004C3B79">
        <w:t xml:space="preserve"> </w:t>
      </w:r>
      <w:r w:rsidR="007A5BBB">
        <w:t>в настоящий момент использует Аэропорт Хитроу</w:t>
      </w:r>
      <w:r w:rsidR="00303819">
        <w:t>.</w:t>
      </w:r>
      <w:r w:rsidR="00F16C17">
        <w:t xml:space="preserve"> </w:t>
      </w:r>
      <w:r w:rsidR="00303819">
        <w:t xml:space="preserve">Данный термин подразумевает, что </w:t>
      </w:r>
      <w:r w:rsidR="00F16C17">
        <w:t xml:space="preserve">прогнозируемая пропускная способность будет как минимум </w:t>
      </w:r>
      <w:r w:rsidR="00303819">
        <w:t>ниже,</w:t>
      </w:r>
      <w:r w:rsidR="00F16C17">
        <w:t xml:space="preserve"> чем </w:t>
      </w:r>
      <w:r w:rsidR="00303819">
        <w:rPr>
          <w:lang w:val="en-GB"/>
        </w:rPr>
        <w:t>BHR</w:t>
      </w:r>
      <w:r w:rsidR="00303819" w:rsidRPr="00303819">
        <w:t xml:space="preserve"> </w:t>
      </w:r>
      <w:r w:rsidR="00303819">
        <w:t xml:space="preserve">95% времени. Как и в случае с </w:t>
      </w:r>
      <w:r w:rsidR="00303819">
        <w:rPr>
          <w:lang w:val="en-GB"/>
        </w:rPr>
        <w:t>SBR</w:t>
      </w:r>
      <w:r w:rsidR="00303819">
        <w:t xml:space="preserve">, </w:t>
      </w:r>
      <w:r w:rsidR="00234F65">
        <w:t xml:space="preserve">пятипроцентный порог является ориентиром, который могут менять аналитики в разных аэропортах. Чтобы посчитать коэффициент наибольшей нагрузки, почасовые данные </w:t>
      </w:r>
      <w:r w:rsidR="006800CA">
        <w:t xml:space="preserve">должны быть расположены в порядке убывания величины. Начиная с часа, который принимает наибольшее значение, </w:t>
      </w:r>
      <w:r w:rsidR="00DD5607">
        <w:t xml:space="preserve">аналитик считает кумулятивную сумму максимальных объемов, составляющих 5% от годового объема. Во втором варианте концепция часов </w:t>
      </w:r>
      <w:r w:rsidR="004E3802">
        <w:t>заменяется максимальными пятью процентами годового трафика. Схожесть этих методов заключается в том, что используется одинаковый принцип ранжирования всех часов в году в порядке убывания пассажиропотока, а следующим шагом выбирают долю (в первом случае часы, в</w:t>
      </w:r>
      <w:r w:rsidR="00AE626E">
        <w:t>о</w:t>
      </w:r>
      <w:r w:rsidR="004E3802">
        <w:t xml:space="preserve"> втором проценты) при условии, что какая-то доля загруженности может быть допустимой и ожидаемой.</w:t>
      </w:r>
      <w:r w:rsidR="00565061" w:rsidRPr="00565061">
        <w:t xml:space="preserve"> </w:t>
      </w:r>
      <w:r w:rsidR="00442921">
        <w:t xml:space="preserve">Значение </w:t>
      </w:r>
      <w:r w:rsidR="00022FE2">
        <w:t xml:space="preserve">прогнозируемой </w:t>
      </w:r>
      <w:r w:rsidR="00AD76C5">
        <w:t>про</w:t>
      </w:r>
      <w:r w:rsidR="00022FE2">
        <w:t xml:space="preserve">пускной способности будет равняться всего лишь 95% от пикового значения, </w:t>
      </w:r>
      <w:r w:rsidR="008111F1">
        <w:t xml:space="preserve">то есть практически максимальной нагрузке. Но главной задачей является найти такое значение, которое позволит вычислить </w:t>
      </w:r>
      <w:r w:rsidR="009D0D7C">
        <w:t xml:space="preserve">пассажиропоток, </w:t>
      </w:r>
      <w:r w:rsidR="00C915CF">
        <w:t>при котором</w:t>
      </w:r>
      <w:r w:rsidR="009D0D7C">
        <w:t xml:space="preserve"> ресурсы терминала не будут простаивать</w:t>
      </w:r>
      <w:r w:rsidR="00C915CF">
        <w:t xml:space="preserve">. А при использовании </w:t>
      </w:r>
      <w:r w:rsidR="00C915CF">
        <w:rPr>
          <w:lang w:val="en-GB"/>
        </w:rPr>
        <w:t>BHR</w:t>
      </w:r>
      <w:r w:rsidR="00C915CF" w:rsidRPr="00C915CF">
        <w:t xml:space="preserve"> </w:t>
      </w:r>
      <w:r w:rsidR="00C915CF">
        <w:t>получается, что мощности аэропорта будут практически всегда работать на максимум.</w:t>
      </w:r>
    </w:p>
    <w:p w14:paraId="20F83D7F" w14:textId="602804C4" w:rsidR="00FA0ABB" w:rsidRPr="00381FC5" w:rsidRDefault="00AB388F" w:rsidP="00473CDC">
      <w:r>
        <w:t xml:space="preserve">Третий метод называется Загруженный день или </w:t>
      </w:r>
      <w:r>
        <w:rPr>
          <w:lang w:val="en-GB"/>
        </w:rPr>
        <w:t>Busy</w:t>
      </w:r>
      <w:r w:rsidRPr="007028E5">
        <w:t xml:space="preserve"> </w:t>
      </w:r>
      <w:r>
        <w:rPr>
          <w:lang w:val="en-GB"/>
        </w:rPr>
        <w:t>Day</w:t>
      </w:r>
      <w:r w:rsidR="007028E5">
        <w:t xml:space="preserve">, его рекомендует использовать </w:t>
      </w:r>
      <w:r w:rsidR="007028E5">
        <w:rPr>
          <w:lang w:val="en-GB"/>
        </w:rPr>
        <w:t>The</w:t>
      </w:r>
      <w:r w:rsidR="007028E5" w:rsidRPr="007028E5">
        <w:t xml:space="preserve"> </w:t>
      </w:r>
      <w:r w:rsidR="007028E5">
        <w:rPr>
          <w:lang w:val="en-GB"/>
        </w:rPr>
        <w:t>International</w:t>
      </w:r>
      <w:r w:rsidR="007028E5" w:rsidRPr="007028E5">
        <w:t xml:space="preserve"> </w:t>
      </w:r>
      <w:r w:rsidR="007028E5">
        <w:rPr>
          <w:lang w:val="en-GB"/>
        </w:rPr>
        <w:t>Air</w:t>
      </w:r>
      <w:r w:rsidR="007028E5" w:rsidRPr="007028E5">
        <w:t xml:space="preserve"> </w:t>
      </w:r>
      <w:r w:rsidR="007028E5">
        <w:rPr>
          <w:lang w:val="en-GB"/>
        </w:rPr>
        <w:t>Transport</w:t>
      </w:r>
      <w:r w:rsidR="007028E5" w:rsidRPr="007028E5">
        <w:t xml:space="preserve"> </w:t>
      </w:r>
      <w:r w:rsidR="007028E5">
        <w:rPr>
          <w:lang w:val="en-GB"/>
        </w:rPr>
        <w:t>Association</w:t>
      </w:r>
      <w:r w:rsidR="007028E5" w:rsidRPr="007028E5">
        <w:t xml:space="preserve"> (</w:t>
      </w:r>
      <w:r w:rsidR="007028E5">
        <w:rPr>
          <w:lang w:val="en-GB"/>
        </w:rPr>
        <w:t>IATA</w:t>
      </w:r>
      <w:r w:rsidR="007028E5" w:rsidRPr="007028E5">
        <w:t>).</w:t>
      </w:r>
      <w:r w:rsidR="004C5896" w:rsidRPr="004C5896">
        <w:t xml:space="preserve"> </w:t>
      </w:r>
      <w:r w:rsidR="008D2200">
        <w:t>Загруженный день считается как второй по загруженности день в среднем за неделю в пиковый месяц. Для определения средней недели необходимо ежемесячные пассажиропотоки разделить на количество недель в пиковом месяце или количество дней в этом месяце, умноженное на 7</w:t>
      </w:r>
      <w:r w:rsidR="008F6287">
        <w:t xml:space="preserve">. Дальше выбирается тот семидневный интервал (с понедельника по воскресенье), который ближе всего к средней неделе, и потом выбирается второй по загруженности день недели в течение этого периода. И в заключении </w:t>
      </w:r>
      <w:r w:rsidR="0053257D">
        <w:t>часовая статистика для второго по загруженности дня анализируется для определения пикового часа.</w:t>
      </w:r>
      <w:r w:rsidR="00E84D8D">
        <w:t xml:space="preserve"> </w:t>
      </w:r>
      <w:r w:rsidR="0022302D">
        <w:t xml:space="preserve">Такой метод не очень подходит аэропортам, которые зависят от сезонности, потому что пиковый месяц приходится как раз на период, когда </w:t>
      </w:r>
      <w:r w:rsidR="00A7033C">
        <w:t xml:space="preserve">происходит наибольших спрос, а в остальные месяцы пассажиропоток меньше. </w:t>
      </w:r>
      <w:r w:rsidR="008107E2" w:rsidRPr="003547F7">
        <w:t xml:space="preserve">Этот метод не очень подходит для данной работы, поскольку он не требует расчета </w:t>
      </w:r>
      <w:r w:rsidR="008107E2" w:rsidRPr="003547F7">
        <w:lastRenderedPageBreak/>
        <w:t xml:space="preserve">пассажиропотоков за каждый час, а </w:t>
      </w:r>
      <w:r w:rsidR="00381FC5" w:rsidRPr="003547F7">
        <w:t>находится распределение</w:t>
      </w:r>
      <w:r w:rsidR="008107E2" w:rsidRPr="003547F7">
        <w:t xml:space="preserve"> </w:t>
      </w:r>
      <w:r w:rsidR="00381FC5" w:rsidRPr="003547F7">
        <w:t xml:space="preserve">потока только за один день. Но для дальнейшего анализа понадобятся именно </w:t>
      </w:r>
      <w:r w:rsidR="00381FC5" w:rsidRPr="003547F7">
        <w:rPr>
          <w:lang w:val="en-GB"/>
        </w:rPr>
        <w:t>PAX</w:t>
      </w:r>
      <w:r w:rsidR="00381FC5" w:rsidRPr="003547F7">
        <w:t xml:space="preserve"> за каждый час в течение года, чтобы посмотреть изменение </w:t>
      </w:r>
      <w:r w:rsidR="00973315" w:rsidRPr="003547F7">
        <w:t>количества людей в терминале на протяжение дня.</w:t>
      </w:r>
    </w:p>
    <w:p w14:paraId="5843F6DA" w14:textId="5153E639" w:rsidR="00FA0ABB" w:rsidRDefault="009951EE" w:rsidP="00473CDC">
      <w:r>
        <w:t xml:space="preserve">Четвертый и последний метод имеет название </w:t>
      </w:r>
      <w:r w:rsidR="00B32BA2">
        <w:t>«</w:t>
      </w:r>
      <w:r w:rsidR="00661CC0">
        <w:t>Средний день пикового месяца</w:t>
      </w:r>
      <w:r w:rsidR="00B32BA2">
        <w:t>»</w:t>
      </w:r>
      <w:r>
        <w:t xml:space="preserve"> или </w:t>
      </w:r>
      <w:r>
        <w:rPr>
          <w:lang w:val="en-GB"/>
        </w:rPr>
        <w:t>Peak</w:t>
      </w:r>
      <w:r w:rsidRPr="009951EE">
        <w:t xml:space="preserve"> </w:t>
      </w:r>
      <w:r>
        <w:rPr>
          <w:lang w:val="en-GB"/>
        </w:rPr>
        <w:t>Month</w:t>
      </w:r>
      <w:r w:rsidRPr="009951EE">
        <w:t xml:space="preserve"> </w:t>
      </w:r>
      <w:r>
        <w:rPr>
          <w:lang w:val="en-GB"/>
        </w:rPr>
        <w:t>Average</w:t>
      </w:r>
      <w:r w:rsidRPr="009951EE">
        <w:t xml:space="preserve"> </w:t>
      </w:r>
      <w:r>
        <w:rPr>
          <w:lang w:val="en-GB"/>
        </w:rPr>
        <w:t>Day</w:t>
      </w:r>
      <w:r w:rsidR="00B32BA2">
        <w:t xml:space="preserve"> (</w:t>
      </w:r>
      <w:r w:rsidR="00B32BA2">
        <w:rPr>
          <w:lang w:val="en-GB"/>
        </w:rPr>
        <w:t>PMAD</w:t>
      </w:r>
      <w:r w:rsidR="00B32BA2" w:rsidRPr="00B32BA2">
        <w:t>)</w:t>
      </w:r>
      <w:r w:rsidRPr="009951EE">
        <w:t xml:space="preserve">. </w:t>
      </w:r>
      <w:r>
        <w:t xml:space="preserve">Руководство Федерального </w:t>
      </w:r>
      <w:r w:rsidR="006B63C9">
        <w:t>у</w:t>
      </w:r>
      <w:r>
        <w:t>правления</w:t>
      </w:r>
      <w:r w:rsidR="006B63C9">
        <w:t xml:space="preserve"> гражданской авиации США</w:t>
      </w:r>
      <w:r>
        <w:t xml:space="preserve"> предлагает использовать</w:t>
      </w:r>
      <w:r w:rsidR="00D14A75" w:rsidRPr="00D14A75">
        <w:t xml:space="preserve"> </w:t>
      </w:r>
      <w:r w:rsidR="00D14A75">
        <w:t>именно это определение</w:t>
      </w:r>
      <w:r>
        <w:t xml:space="preserve"> в целях планирования</w:t>
      </w:r>
      <w:r w:rsidR="00D14A75">
        <w:t>.</w:t>
      </w:r>
      <w:r w:rsidR="00FF3C7E">
        <w:t xml:space="preserve"> Рекомендовано проводить анализ за последние 3–5 лет для того, чтобы определить среднестатистический пиковый день в данном аэропорту. </w:t>
      </w:r>
      <w:r w:rsidR="00C70D2A">
        <w:t>Средний пиковый</w:t>
      </w:r>
      <w:r w:rsidR="00FF3C7E">
        <w:t xml:space="preserve"> день месяца – это день, который наиболее точно соответствует среднему дню пикового месяца. </w:t>
      </w:r>
      <w:r w:rsidR="00687EC5">
        <w:t>В самом начале выбирается пиковый месяц, потом для каждого часа вычисляется средний часовой пассажиропоток за месяц с использованием фактической продолжительности месяца</w:t>
      </w:r>
      <w:r w:rsidR="00C70D2A">
        <w:t xml:space="preserve">. В результате находится средний часовой трафик для среднего пикового дня. </w:t>
      </w:r>
      <w:r w:rsidR="00652F91">
        <w:t xml:space="preserve">Также есть и альтернативный вариант расчета, в котором можно использовать среднее значение </w:t>
      </w:r>
      <w:r w:rsidR="00DA340F">
        <w:t xml:space="preserve">будних дней, потому что в это время в аэропорту намного больше трафика, чем в выходные. Такой подход называется Средний будний день в пиковый месяц, а по-английски </w:t>
      </w:r>
      <w:r w:rsidR="00DA340F">
        <w:rPr>
          <w:lang w:val="en-GB"/>
        </w:rPr>
        <w:t>Peak</w:t>
      </w:r>
      <w:r w:rsidR="00DA340F" w:rsidRPr="00DA340F">
        <w:t xml:space="preserve"> </w:t>
      </w:r>
      <w:r w:rsidR="00DA340F">
        <w:rPr>
          <w:lang w:val="en-GB"/>
        </w:rPr>
        <w:t>Month</w:t>
      </w:r>
      <w:r w:rsidR="00DA340F" w:rsidRPr="00DA340F">
        <w:t xml:space="preserve"> </w:t>
      </w:r>
      <w:r w:rsidR="00DA340F">
        <w:rPr>
          <w:lang w:val="en-GB"/>
        </w:rPr>
        <w:t>Average</w:t>
      </w:r>
      <w:r w:rsidR="00DA340F" w:rsidRPr="00DA340F">
        <w:t xml:space="preserve"> </w:t>
      </w:r>
      <w:r w:rsidR="00DA340F">
        <w:rPr>
          <w:lang w:val="en-GB"/>
        </w:rPr>
        <w:t>Weekday</w:t>
      </w:r>
      <w:r w:rsidR="00DA340F" w:rsidRPr="00DA340F">
        <w:t xml:space="preserve"> (</w:t>
      </w:r>
      <w:r w:rsidR="00DA340F">
        <w:rPr>
          <w:lang w:val="en-GB"/>
        </w:rPr>
        <w:t>PMAWD</w:t>
      </w:r>
      <w:r w:rsidR="00DA340F" w:rsidRPr="00DA340F">
        <w:t xml:space="preserve">). </w:t>
      </w:r>
      <w:r w:rsidR="00DA340F">
        <w:t xml:space="preserve">После того как </w:t>
      </w:r>
      <w:r w:rsidR="00DA340F">
        <w:rPr>
          <w:lang w:val="en-GB"/>
        </w:rPr>
        <w:t>PMAD</w:t>
      </w:r>
      <w:r w:rsidR="00DA340F" w:rsidRPr="002B3FD0">
        <w:t xml:space="preserve"> </w:t>
      </w:r>
      <w:r w:rsidR="00DA340F">
        <w:t xml:space="preserve">или </w:t>
      </w:r>
      <w:r w:rsidR="00DA340F">
        <w:rPr>
          <w:lang w:val="en-GB"/>
        </w:rPr>
        <w:t>PMAWD</w:t>
      </w:r>
      <w:r w:rsidR="00DA340F" w:rsidRPr="002B3FD0">
        <w:t xml:space="preserve"> </w:t>
      </w:r>
      <w:r w:rsidR="00DA340F">
        <w:t>были рассчитаны</w:t>
      </w:r>
      <w:r w:rsidR="008C7039">
        <w:t xml:space="preserve">, </w:t>
      </w:r>
      <w:r w:rsidR="002B3FD0">
        <w:t>анализируется почасовая статистика для нахождения пикового часа.</w:t>
      </w:r>
      <w:r w:rsidR="00C70D2A">
        <w:t xml:space="preserve"> Согласно исследованиям, результаты </w:t>
      </w:r>
      <w:r w:rsidR="00E53C53">
        <w:t xml:space="preserve">этого метода совпадают с результатами </w:t>
      </w:r>
      <w:r w:rsidR="00DE0077">
        <w:t>расчетной интенсивности пассажиропотока</w:t>
      </w:r>
      <w:r w:rsidR="00E53C53">
        <w:t xml:space="preserve"> (</w:t>
      </w:r>
      <w:r w:rsidR="00E53C53">
        <w:rPr>
          <w:lang w:val="en-GB"/>
        </w:rPr>
        <w:t>SBR</w:t>
      </w:r>
      <w:r w:rsidR="00E53C53" w:rsidRPr="00E53C53">
        <w:t>)</w:t>
      </w:r>
      <w:r w:rsidR="00E53C53">
        <w:t>, то есть получается</w:t>
      </w:r>
      <w:r w:rsidR="00E76F06">
        <w:t>,</w:t>
      </w:r>
      <w:r w:rsidR="00E53C53">
        <w:t xml:space="preserve"> что данные подходы похожи друг на друга.</w:t>
      </w:r>
      <w:r w:rsidR="005B7303">
        <w:t xml:space="preserve"> </w:t>
      </w:r>
      <w:r w:rsidR="002B3FD0">
        <w:rPr>
          <w:rStyle w:val="aff4"/>
        </w:rPr>
        <w:footnoteReference w:id="33"/>
      </w:r>
      <w:r w:rsidR="002B3FD0">
        <w:rPr>
          <w:rStyle w:val="aff4"/>
        </w:rPr>
        <w:footnoteReference w:id="34"/>
      </w:r>
      <w:r w:rsidR="00687EC5">
        <w:rPr>
          <w:rStyle w:val="aff4"/>
        </w:rPr>
        <w:footnoteReference w:id="35"/>
      </w:r>
    </w:p>
    <w:p w14:paraId="5FE263D4" w14:textId="4404C458" w:rsidR="002009C9" w:rsidRPr="006E309F" w:rsidRDefault="00842AEB" w:rsidP="00473CDC">
      <w:r>
        <w:t>Каждый аэропорт самостоятельно определяет для себя метод расчета пикового часа</w:t>
      </w:r>
      <w:r w:rsidR="0074488D">
        <w:t>;</w:t>
      </w:r>
      <w:r>
        <w:t xml:space="preserve"> независимо от </w:t>
      </w:r>
      <w:r w:rsidR="006E309F">
        <w:t>выбранного измерения</w:t>
      </w:r>
      <w:r w:rsidR="001A198B">
        <w:t>,</w:t>
      </w:r>
      <w:r w:rsidR="006E309F">
        <w:t xml:space="preserve"> </w:t>
      </w:r>
      <w:r>
        <w:t>самое главное</w:t>
      </w:r>
      <w:r w:rsidR="006E309F">
        <w:t xml:space="preserve">, чтобы полученная статистика давала объективное представление для сотрудников для </w:t>
      </w:r>
      <w:r w:rsidR="00EA0B1A">
        <w:t xml:space="preserve">принятия </w:t>
      </w:r>
      <w:r w:rsidR="006E309F">
        <w:t>дальнейш</w:t>
      </w:r>
      <w:r w:rsidR="00EA0B1A">
        <w:t>их</w:t>
      </w:r>
      <w:r w:rsidR="006E309F">
        <w:t xml:space="preserve"> решений по работе аэровокзала</w:t>
      </w:r>
      <w:r w:rsidR="0026068F">
        <w:t xml:space="preserve"> на высоком уровне</w:t>
      </w:r>
      <w:r w:rsidR="006E309F">
        <w:t>.</w:t>
      </w:r>
      <w:r w:rsidR="0026068F">
        <w:t xml:space="preserve"> Пулково использует первый метод, который называется </w:t>
      </w:r>
      <w:r w:rsidR="00DE0077">
        <w:t>расчетная интенсивность пассажирского потока</w:t>
      </w:r>
      <w:r w:rsidR="0026068F">
        <w:t xml:space="preserve">, и он опирается на общепринятое определение «30-й час пиковой нагрузки». </w:t>
      </w:r>
      <w:r w:rsidR="00E76F06">
        <w:t xml:space="preserve">В данной работе также будет использован метод </w:t>
      </w:r>
      <w:r w:rsidR="009B587F">
        <w:t>расчетной интенсивности</w:t>
      </w:r>
      <w:r w:rsidR="00E76F06">
        <w:t xml:space="preserve">, поскольку он </w:t>
      </w:r>
      <w:r w:rsidR="00CF64C4">
        <w:t>является самым распространённым</w:t>
      </w:r>
      <w:r w:rsidR="009B587F">
        <w:t xml:space="preserve"> и устоявшимся</w:t>
      </w:r>
      <w:r w:rsidR="00CF64C4">
        <w:t xml:space="preserve">, </w:t>
      </w:r>
      <w:r w:rsidR="00E76F06">
        <w:t xml:space="preserve">подходит для аэропортов с большим пассажиропотоком, </w:t>
      </w:r>
      <w:r w:rsidR="00CF64C4">
        <w:t>при нахождении пиковых нагрузок будет учтен экономический фактор (ресурсы не будут простаивать</w:t>
      </w:r>
      <w:r w:rsidR="00076E3A">
        <w:t>, когда запланировано меньше рейсов</w:t>
      </w:r>
      <w:r w:rsidR="00CF64C4">
        <w:t>)</w:t>
      </w:r>
      <w:r w:rsidR="00076E3A">
        <w:t xml:space="preserve"> и в дополнении его использует Пулково, поэтому расчеты будут максимально приближены к показателям компании</w:t>
      </w:r>
      <w:r w:rsidR="00D236F8">
        <w:t xml:space="preserve">, чтобы сотрудникам было </w:t>
      </w:r>
      <w:r w:rsidR="009B587F">
        <w:t xml:space="preserve">удобно </w:t>
      </w:r>
      <w:r w:rsidR="00D236F8">
        <w:lastRenderedPageBreak/>
        <w:t>в дальнейшем их использовать</w:t>
      </w:r>
      <w:r w:rsidR="00076E3A">
        <w:t>.</w:t>
      </w:r>
      <w:r w:rsidR="00CF64C4">
        <w:t xml:space="preserve"> </w:t>
      </w:r>
      <w:r w:rsidR="00B033E6">
        <w:t xml:space="preserve">В Пулково даже этот метод расчета прописан в соглашении о государственно-частном партнерстве. </w:t>
      </w:r>
      <w:r w:rsidR="0026068F">
        <w:t xml:space="preserve">Но перед тем, как определить этот 30-й час, необходимо произвести </w:t>
      </w:r>
      <w:r w:rsidR="00D236F8">
        <w:t>вычисления</w:t>
      </w:r>
      <w:r w:rsidR="0026068F">
        <w:t xml:space="preserve"> по нахождению </w:t>
      </w:r>
      <w:r w:rsidR="00A53F79">
        <w:t>пассажиропотока в течение каждого часа на протяжении какого-то определенного года.</w:t>
      </w:r>
      <w:r w:rsidR="00DE10CC">
        <w:t xml:space="preserve"> На рисунке </w:t>
      </w:r>
      <w:r w:rsidR="00B17CF9">
        <w:t>8</w:t>
      </w:r>
      <w:r w:rsidR="00DE10CC">
        <w:t xml:space="preserve"> изображена схема по расчету пикового часа, которые используют в «ВВСС». Данн</w:t>
      </w:r>
      <w:r w:rsidR="00433623">
        <w:t>ый</w:t>
      </w:r>
      <w:r w:rsidR="00DE10CC">
        <w:t xml:space="preserve"> метод был представлен сотрудником аэропорта «Пулково».</w:t>
      </w:r>
    </w:p>
    <w:p w14:paraId="54202A3B" w14:textId="6DC948DF" w:rsidR="00913A40" w:rsidRDefault="00913A40" w:rsidP="00913A40">
      <w:pPr>
        <w:pStyle w:val="a7"/>
      </w:pPr>
      <w:r w:rsidRPr="00913A40">
        <w:rPr>
          <w:noProof/>
        </w:rPr>
        <w:drawing>
          <wp:inline distT="0" distB="0" distL="0" distR="0" wp14:anchorId="5223E728" wp14:editId="4B4FA4FD">
            <wp:extent cx="5874385" cy="2933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421" t="15915" r="16344" b="26568"/>
                    <a:stretch/>
                  </pic:blipFill>
                  <pic:spPr bwMode="auto">
                    <a:xfrm>
                      <a:off x="0" y="0"/>
                      <a:ext cx="5874559" cy="2933787"/>
                    </a:xfrm>
                    <a:prstGeom prst="rect">
                      <a:avLst/>
                    </a:prstGeom>
                    <a:ln>
                      <a:noFill/>
                    </a:ln>
                    <a:extLst>
                      <a:ext uri="{53640926-AAD7-44D8-BBD7-CCE9431645EC}">
                        <a14:shadowObscured xmlns:a14="http://schemas.microsoft.com/office/drawing/2010/main"/>
                      </a:ext>
                    </a:extLst>
                  </pic:spPr>
                </pic:pic>
              </a:graphicData>
            </a:graphic>
          </wp:inline>
        </w:drawing>
      </w:r>
    </w:p>
    <w:p w14:paraId="40ECBC43" w14:textId="77777777" w:rsidR="007E6EA0" w:rsidRDefault="00FC557A" w:rsidP="00913A40">
      <w:pPr>
        <w:pStyle w:val="a0"/>
        <w:rPr>
          <w:lang w:val="ru-RU"/>
        </w:rPr>
      </w:pPr>
      <w:r>
        <w:rPr>
          <w:lang w:val="ru-RU"/>
        </w:rPr>
        <w:t>Метод расчета</w:t>
      </w:r>
      <w:r w:rsidR="00913A40">
        <w:rPr>
          <w:lang w:val="ru-RU"/>
        </w:rPr>
        <w:t xml:space="preserve"> </w:t>
      </w:r>
      <w:r w:rsidR="00543FC9">
        <w:rPr>
          <w:lang w:val="ru-RU"/>
        </w:rPr>
        <w:t>п</w:t>
      </w:r>
      <w:r w:rsidR="00913A40">
        <w:rPr>
          <w:lang w:val="ru-RU"/>
        </w:rPr>
        <w:t>икового часа</w:t>
      </w:r>
      <w:r w:rsidR="00657571" w:rsidRPr="00657571">
        <w:rPr>
          <w:lang w:val="ru-RU"/>
        </w:rPr>
        <w:t xml:space="preserve"> </w:t>
      </w:r>
    </w:p>
    <w:p w14:paraId="5DFD8414" w14:textId="53E50715" w:rsidR="00913A40" w:rsidRPr="007E6EA0" w:rsidRDefault="007E6EA0" w:rsidP="007E6EA0">
      <w:r>
        <w:t>И</w:t>
      </w:r>
      <w:r w:rsidRPr="00B02E5D">
        <w:t>сточник</w:t>
      </w:r>
      <w:r>
        <w:t>:</w:t>
      </w:r>
      <w:r w:rsidR="00657571">
        <w:t xml:space="preserve"> </w:t>
      </w:r>
      <w:r w:rsidRPr="007E6EA0">
        <w:t>[</w:t>
      </w:r>
      <w:r w:rsidR="00657571">
        <w:t>«Воздушные Ворота Северной Столицы»</w:t>
      </w:r>
      <w:r w:rsidRPr="007E6EA0">
        <w:t>]</w:t>
      </w:r>
    </w:p>
    <w:p w14:paraId="12607AE6" w14:textId="26E747BC" w:rsidR="00385A1E" w:rsidRPr="00DE10CC" w:rsidRDefault="00DE10CC" w:rsidP="00385A1E">
      <w:r>
        <w:t>Шаги по нахождению «30-го пикового часа»:</w:t>
      </w:r>
    </w:p>
    <w:p w14:paraId="3D4B6FDE" w14:textId="3A0D85C0" w:rsidR="004E1E06" w:rsidRDefault="004E1E06" w:rsidP="00D8567C">
      <w:pPr>
        <w:pStyle w:val="afc"/>
        <w:numPr>
          <w:ilvl w:val="0"/>
          <w:numId w:val="14"/>
        </w:numPr>
      </w:pPr>
      <w:r>
        <w:t xml:space="preserve">В самом начале собирается статистика за год по пассажиропотоку на каждом рейсе. В первой колонке указан код авиакомпании в классификации </w:t>
      </w:r>
      <w:r>
        <w:rPr>
          <w:lang w:val="en-GB"/>
        </w:rPr>
        <w:t>IATA</w:t>
      </w:r>
      <w:r w:rsidRPr="004E1E06">
        <w:t xml:space="preserve">, </w:t>
      </w:r>
      <w:r>
        <w:t xml:space="preserve">во второй – </w:t>
      </w:r>
      <w:r w:rsidR="002315B1">
        <w:t xml:space="preserve">пункт прибытия </w:t>
      </w:r>
      <w:r>
        <w:t>(международный или внутренний</w:t>
      </w:r>
      <w:r w:rsidR="002315B1">
        <w:t xml:space="preserve"> рейс</w:t>
      </w:r>
      <w:r>
        <w:t xml:space="preserve">), в третьей – тип авиакомпании (лоукостер или </w:t>
      </w:r>
      <w:proofErr w:type="spellStart"/>
      <w:r>
        <w:t>фулл</w:t>
      </w:r>
      <w:proofErr w:type="spellEnd"/>
      <w:r>
        <w:t xml:space="preserve"> сервис), </w:t>
      </w:r>
      <w:r w:rsidR="00E07466">
        <w:t xml:space="preserve">в четвертой – пассажиропоток (или по-английски </w:t>
      </w:r>
      <w:r w:rsidR="00E07466">
        <w:rPr>
          <w:lang w:val="en-GB"/>
        </w:rPr>
        <w:t>P</w:t>
      </w:r>
      <w:r w:rsidR="00E91068">
        <w:rPr>
          <w:lang w:val="en-GB"/>
        </w:rPr>
        <w:t>AX</w:t>
      </w:r>
      <w:r w:rsidR="00E07466" w:rsidRPr="00E07466">
        <w:t xml:space="preserve">), </w:t>
      </w:r>
      <w:r w:rsidR="00E07466">
        <w:t>в пятой указа</w:t>
      </w:r>
      <w:r w:rsidR="002315B1">
        <w:t>н тип рейса, то есть прибытие или отправление (</w:t>
      </w:r>
      <w:r w:rsidR="002315B1">
        <w:rPr>
          <w:lang w:val="en-GB"/>
        </w:rPr>
        <w:t>arrival</w:t>
      </w:r>
      <w:r w:rsidR="002315B1" w:rsidRPr="002315B1">
        <w:t xml:space="preserve"> (</w:t>
      </w:r>
      <w:r w:rsidR="002315B1">
        <w:rPr>
          <w:lang w:val="en-GB"/>
        </w:rPr>
        <w:t>A</w:t>
      </w:r>
      <w:r w:rsidR="002315B1" w:rsidRPr="002315B1">
        <w:t xml:space="preserve">) </w:t>
      </w:r>
      <w:r w:rsidR="002315B1">
        <w:t xml:space="preserve">или </w:t>
      </w:r>
      <w:r w:rsidR="002315B1">
        <w:rPr>
          <w:lang w:val="en-GB"/>
        </w:rPr>
        <w:t>departure</w:t>
      </w:r>
      <w:r w:rsidR="002315B1" w:rsidRPr="002315B1">
        <w:t xml:space="preserve"> (</w:t>
      </w:r>
      <w:r w:rsidR="002315B1">
        <w:rPr>
          <w:lang w:val="en-GB"/>
        </w:rPr>
        <w:t>D</w:t>
      </w:r>
      <w:r w:rsidR="002315B1" w:rsidRPr="002315B1">
        <w:t xml:space="preserve">)), </w:t>
      </w:r>
      <w:r w:rsidR="002315B1">
        <w:t xml:space="preserve">в следующих столбцах </w:t>
      </w:r>
      <w:r w:rsidR="000C7A53">
        <w:t>отображаются год, за который делается анализ, месяц, день, час и минута, то есть это поминутное время того или иного рейса.</w:t>
      </w:r>
    </w:p>
    <w:p w14:paraId="27BF33A1" w14:textId="4316E1CF" w:rsidR="00FD34BD" w:rsidRDefault="00FD34BD" w:rsidP="00D8567C">
      <w:pPr>
        <w:pStyle w:val="afc"/>
        <w:numPr>
          <w:ilvl w:val="0"/>
          <w:numId w:val="14"/>
        </w:numPr>
      </w:pPr>
      <w:r>
        <w:t xml:space="preserve">На втором шаге </w:t>
      </w:r>
      <w:r w:rsidR="00BE54FF">
        <w:t xml:space="preserve">целый год расписан по пятиминутным интервалам, как можно увидеть в столбцах </w:t>
      </w:r>
      <w:r w:rsidR="00420624">
        <w:t>1–4</w:t>
      </w:r>
      <w:r w:rsidR="00BE54FF">
        <w:t xml:space="preserve">. Дальше указан общий пассажиропоток. Колонки с 6 по 9 разбиты на 2 группы, то есть на </w:t>
      </w:r>
      <w:r w:rsidR="00BE54FF">
        <w:rPr>
          <w:lang w:val="en-GB"/>
        </w:rPr>
        <w:t>FSNC</w:t>
      </w:r>
      <w:r w:rsidR="00BE54FF" w:rsidRPr="00BE54FF">
        <w:t xml:space="preserve"> </w:t>
      </w:r>
      <w:r w:rsidR="00BE54FF">
        <w:t>(</w:t>
      </w:r>
      <w:r w:rsidR="00BE54FF">
        <w:rPr>
          <w:lang w:val="en-GB"/>
        </w:rPr>
        <w:t>Full</w:t>
      </w:r>
      <w:r w:rsidR="00BE54FF" w:rsidRPr="00BE54FF">
        <w:t xml:space="preserve"> </w:t>
      </w:r>
      <w:r w:rsidR="00BE54FF">
        <w:rPr>
          <w:lang w:val="en-GB"/>
        </w:rPr>
        <w:t>Service</w:t>
      </w:r>
      <w:r w:rsidR="00BE54FF" w:rsidRPr="00BE54FF">
        <w:t xml:space="preserve"> </w:t>
      </w:r>
      <w:r w:rsidR="00BE54FF">
        <w:rPr>
          <w:lang w:val="en-GB"/>
        </w:rPr>
        <w:t>Network</w:t>
      </w:r>
      <w:r w:rsidR="00BE54FF" w:rsidRPr="00BE54FF">
        <w:t xml:space="preserve"> </w:t>
      </w:r>
      <w:r w:rsidR="00BE54FF">
        <w:rPr>
          <w:lang w:val="en-GB"/>
        </w:rPr>
        <w:t>Carries</w:t>
      </w:r>
      <w:r w:rsidR="00BE54FF" w:rsidRPr="00BE54FF">
        <w:t xml:space="preserve"> </w:t>
      </w:r>
      <w:r w:rsidR="00BE54FF">
        <w:t xml:space="preserve">или </w:t>
      </w:r>
      <w:proofErr w:type="spellStart"/>
      <w:r w:rsidR="00BE54FF">
        <w:t>фулл</w:t>
      </w:r>
      <w:proofErr w:type="spellEnd"/>
      <w:r w:rsidR="00BE54FF">
        <w:t xml:space="preserve"> сервис авиакомпании)</w:t>
      </w:r>
      <w:r w:rsidR="00BE54FF" w:rsidRPr="00BE54FF">
        <w:t xml:space="preserve"> </w:t>
      </w:r>
      <w:r w:rsidR="00462127">
        <w:t xml:space="preserve">и </w:t>
      </w:r>
      <w:r w:rsidR="00BE54FF">
        <w:rPr>
          <w:lang w:val="en-GB"/>
        </w:rPr>
        <w:t>LCC</w:t>
      </w:r>
      <w:r w:rsidR="00462127">
        <w:t xml:space="preserve"> (</w:t>
      </w:r>
      <w:r w:rsidR="00462127">
        <w:rPr>
          <w:lang w:val="en-GB"/>
        </w:rPr>
        <w:t>Low</w:t>
      </w:r>
      <w:r w:rsidR="00462127" w:rsidRPr="00462127">
        <w:t xml:space="preserve"> </w:t>
      </w:r>
      <w:r w:rsidR="00462127">
        <w:rPr>
          <w:lang w:val="en-GB"/>
        </w:rPr>
        <w:t>Cost</w:t>
      </w:r>
      <w:r w:rsidR="00462127" w:rsidRPr="00462127">
        <w:t xml:space="preserve"> </w:t>
      </w:r>
      <w:r w:rsidR="00462127">
        <w:rPr>
          <w:lang w:val="en-GB"/>
        </w:rPr>
        <w:t>Carries</w:t>
      </w:r>
      <w:r w:rsidR="00462127" w:rsidRPr="00462127">
        <w:t xml:space="preserve"> </w:t>
      </w:r>
      <w:r w:rsidR="00462127">
        <w:t>или лоукостеры).</w:t>
      </w:r>
      <w:r w:rsidR="00F246E4">
        <w:t xml:space="preserve"> А эти две группы в свою очередь разделены на еще 2 подгруппы: на прибытие (</w:t>
      </w:r>
      <w:r w:rsidR="00F246E4">
        <w:rPr>
          <w:lang w:val="en-GB"/>
        </w:rPr>
        <w:t>A</w:t>
      </w:r>
      <w:r w:rsidR="00F246E4" w:rsidRPr="00F246E4">
        <w:t xml:space="preserve">) </w:t>
      </w:r>
      <w:r w:rsidR="00F246E4">
        <w:t>и отправление (</w:t>
      </w:r>
      <w:r w:rsidR="00F246E4">
        <w:rPr>
          <w:lang w:val="en-GB"/>
        </w:rPr>
        <w:t>D</w:t>
      </w:r>
      <w:r w:rsidR="00F246E4" w:rsidRPr="00F246E4">
        <w:t xml:space="preserve">). </w:t>
      </w:r>
      <w:r w:rsidR="00643778">
        <w:t xml:space="preserve">Пассажиропоток каждого рейса необходимо записать в </w:t>
      </w:r>
      <w:r w:rsidR="00643778">
        <w:lastRenderedPageBreak/>
        <w:t>соответствующие ячейки, а также добавить в колонку «</w:t>
      </w:r>
      <w:r w:rsidR="00643778">
        <w:rPr>
          <w:lang w:val="en-GB"/>
        </w:rPr>
        <w:t>Total</w:t>
      </w:r>
      <w:r w:rsidR="00643778">
        <w:t>»</w:t>
      </w:r>
      <w:r w:rsidR="00B561B4">
        <w:t xml:space="preserve">. Например, на первом рисунке первый рейс состоялся 1 января в 00 часов 20 минут, это было прибытие (А), авиакомпания являлась </w:t>
      </w:r>
      <w:proofErr w:type="spellStart"/>
      <w:r w:rsidR="00B561B4">
        <w:t>фулл</w:t>
      </w:r>
      <w:proofErr w:type="spellEnd"/>
      <w:r w:rsidR="00B561B4">
        <w:t xml:space="preserve"> сервис (</w:t>
      </w:r>
      <w:r w:rsidR="00B561B4">
        <w:rPr>
          <w:lang w:val="en-GB"/>
        </w:rPr>
        <w:t>FSNC</w:t>
      </w:r>
      <w:r w:rsidR="00B561B4" w:rsidRPr="00B561B4">
        <w:t>)</w:t>
      </w:r>
      <w:r w:rsidR="00B561B4">
        <w:t xml:space="preserve">, а пассажиропоток равнялся 240. Тогда, как показано на картинке 2, необходимо число 240 записать в столбец А группы </w:t>
      </w:r>
      <w:r w:rsidR="00B561B4">
        <w:rPr>
          <w:lang w:val="en-GB"/>
        </w:rPr>
        <w:t>FSNC</w:t>
      </w:r>
      <w:r w:rsidR="00B561B4" w:rsidRPr="00B561B4">
        <w:t xml:space="preserve"> </w:t>
      </w:r>
      <w:r w:rsidR="00B561B4">
        <w:t xml:space="preserve">и в </w:t>
      </w:r>
      <w:r w:rsidR="00B561B4">
        <w:rPr>
          <w:lang w:val="en-GB"/>
        </w:rPr>
        <w:t>Total</w:t>
      </w:r>
      <w:r w:rsidR="00B561B4" w:rsidRPr="00B561B4">
        <w:t>.</w:t>
      </w:r>
    </w:p>
    <w:p w14:paraId="668B3254" w14:textId="57881980" w:rsidR="001F504A" w:rsidRDefault="006E5CC9" w:rsidP="00D8567C">
      <w:pPr>
        <w:pStyle w:val="afc"/>
        <w:numPr>
          <w:ilvl w:val="0"/>
          <w:numId w:val="14"/>
        </w:numPr>
      </w:pPr>
      <w:r>
        <w:t xml:space="preserve">Дальше необходимо применить метод скользящей суммы из 12 интервалов, то есть этот пассажиропоток нужно учитывать в течение часа. Если, например, помимо прибытия было отправление, то оба этих пассажиропотока </w:t>
      </w:r>
      <w:r w:rsidR="00B92F35">
        <w:t>необходимо брать в расчет. Если при протягивании пассажиропотока в течение часа есть еще один рейс, то необходимо эти два значения сложить, то есть они наслаиваются друг на друга.</w:t>
      </w:r>
    </w:p>
    <w:p w14:paraId="1B47219D" w14:textId="257EB7FC" w:rsidR="00B92F35" w:rsidRDefault="00B92F35" w:rsidP="00D8567C">
      <w:pPr>
        <w:pStyle w:val="afc"/>
        <w:numPr>
          <w:ilvl w:val="0"/>
          <w:numId w:val="14"/>
        </w:numPr>
      </w:pPr>
      <w:r>
        <w:t>Четвертым этапом нужно взять максимальные значения скользящих сумм за каждый час.</w:t>
      </w:r>
    </w:p>
    <w:p w14:paraId="09651458" w14:textId="502FE828" w:rsidR="001432E7" w:rsidRDefault="001432E7" w:rsidP="00D8567C">
      <w:pPr>
        <w:pStyle w:val="afc"/>
        <w:numPr>
          <w:ilvl w:val="0"/>
          <w:numId w:val="14"/>
        </w:numPr>
      </w:pPr>
      <w:r>
        <w:t>Эти суммы ранжируются в порядке убывания.</w:t>
      </w:r>
    </w:p>
    <w:p w14:paraId="72C71981" w14:textId="225774AD" w:rsidR="004E1E06" w:rsidRDefault="001432E7" w:rsidP="00D8567C">
      <w:pPr>
        <w:pStyle w:val="afc"/>
        <w:numPr>
          <w:ilvl w:val="0"/>
          <w:numId w:val="14"/>
        </w:numPr>
      </w:pPr>
      <w:r>
        <w:t>Из полученной таблицы необходимо выбрать 30-е значение, оно и будет являться пиковой нагрузкой для года, по которому проводился анализ.</w:t>
      </w:r>
    </w:p>
    <w:p w14:paraId="05BAF9EC" w14:textId="3A580AA6" w:rsidR="004E1E06" w:rsidRDefault="001B3F8C" w:rsidP="00385A1E">
      <w:r>
        <w:t>Как уже было отмечено, что пиковые часы</w:t>
      </w:r>
      <w:r w:rsidR="009547B7" w:rsidRPr="009547B7">
        <w:t xml:space="preserve"> </w:t>
      </w:r>
      <w:r w:rsidR="00413010">
        <w:t>–</w:t>
      </w:r>
      <w:r w:rsidR="00413010" w:rsidRPr="009547B7">
        <w:t xml:space="preserve"> </w:t>
      </w:r>
      <w:r w:rsidR="00413010">
        <w:t>это</w:t>
      </w:r>
      <w:r>
        <w:t xml:space="preserve"> два интервала времени: утро и вечер, поэтому, если 30-е значение является вечером, то нужно также взять значение под номером 31, которое будет являться утром. С помощью данных вычислений и находятся утренние и вечерние пиковые часы.</w:t>
      </w:r>
    </w:p>
    <w:p w14:paraId="786BA813" w14:textId="6D54F01D" w:rsidR="00473CDC" w:rsidRDefault="000640A3" w:rsidP="00473CDC">
      <w:pPr>
        <w:pStyle w:val="2"/>
        <w:numPr>
          <w:ilvl w:val="0"/>
          <w:numId w:val="11"/>
        </w:numPr>
      </w:pPr>
      <w:r>
        <w:t xml:space="preserve"> </w:t>
      </w:r>
      <w:bookmarkStart w:id="25" w:name="_Toc104760893"/>
      <w:r w:rsidR="002D0E99">
        <w:t xml:space="preserve">Расчет </w:t>
      </w:r>
      <w:r w:rsidR="000847A0">
        <w:t>прогноза пиков</w:t>
      </w:r>
      <w:r w:rsidR="00AA4EE2">
        <w:t>ых нагрузок</w:t>
      </w:r>
      <w:bookmarkEnd w:id="25"/>
    </w:p>
    <w:p w14:paraId="5DDB9C9D" w14:textId="749BCF27" w:rsidR="00473CDC" w:rsidRDefault="00F66B34" w:rsidP="00473CDC">
      <w:r>
        <w:t xml:space="preserve">Пассажиропоток аэропортов подвержен постоянным изменениям: </w:t>
      </w:r>
      <w:r w:rsidR="003E7588">
        <w:t xml:space="preserve">сезонным, месячным, дневным и даже ежечасным колебаниям. Такие изменения приводят к пиковым периодам, когда идет наибольшая нагрузка на места, которые обеспечивают движение пассажиров и самолетов. </w:t>
      </w:r>
      <w:r w:rsidR="00A023E2">
        <w:t>Характеристики пиковых часов имеют важное значение при анализе существующих объектов аэропорта</w:t>
      </w:r>
      <w:r w:rsidR="003B15C9">
        <w:t xml:space="preserve">, потому что они помогают понять </w:t>
      </w:r>
      <w:r w:rsidR="00332CC8">
        <w:t xml:space="preserve">смогут ли инфраструктура и выстроенные процессы справиться с прогнозируемым увеличением пассажиропотока и операционной активности в прогнозном периоде. Цель </w:t>
      </w:r>
      <w:r w:rsidR="00D36C2D">
        <w:t xml:space="preserve">прогнозирования пиковых нагрузок состоит в том, чтобы определить расчетный уровень, при котором </w:t>
      </w:r>
      <w:r w:rsidR="008B7DF3">
        <w:t>мощности инфраструктуры не будут переполнены людьми и не будут простаивать.</w:t>
      </w:r>
      <w:r w:rsidR="003F7D05">
        <w:t xml:space="preserve"> Есть два альтернативных метода для прогнозирования пиковых часов.</w:t>
      </w:r>
    </w:p>
    <w:p w14:paraId="186703CE" w14:textId="43D762EE" w:rsidR="006D1818" w:rsidRPr="007B6249" w:rsidRDefault="006D1818" w:rsidP="00473CDC">
      <w:r>
        <w:t>Первый</w:t>
      </w:r>
      <w:r w:rsidRPr="002F0136">
        <w:t xml:space="preserve"> </w:t>
      </w:r>
      <w:r>
        <w:t>способ</w:t>
      </w:r>
      <w:r w:rsidRPr="002F0136">
        <w:t xml:space="preserve"> </w:t>
      </w:r>
      <w:r>
        <w:t>называется</w:t>
      </w:r>
      <w:r w:rsidRPr="002F0136">
        <w:t xml:space="preserve"> </w:t>
      </w:r>
      <w:r w:rsidR="00BF1041">
        <w:t>с</w:t>
      </w:r>
      <w:r w:rsidR="002F0136">
        <w:t>оотношение пикового периода к годовому (</w:t>
      </w:r>
      <w:r>
        <w:rPr>
          <w:lang w:val="en-GB"/>
        </w:rPr>
        <w:t>Peak</w:t>
      </w:r>
      <w:r w:rsidRPr="002F0136">
        <w:t xml:space="preserve"> </w:t>
      </w:r>
      <w:r>
        <w:rPr>
          <w:lang w:val="en-GB"/>
        </w:rPr>
        <w:t>Period</w:t>
      </w:r>
      <w:r w:rsidRPr="002F0136">
        <w:t xml:space="preserve"> </w:t>
      </w:r>
      <w:r>
        <w:rPr>
          <w:lang w:val="en-GB"/>
        </w:rPr>
        <w:t>to</w:t>
      </w:r>
      <w:r w:rsidRPr="002F0136">
        <w:t xml:space="preserve"> </w:t>
      </w:r>
      <w:r>
        <w:rPr>
          <w:lang w:val="en-GB"/>
        </w:rPr>
        <w:t>Annual</w:t>
      </w:r>
      <w:r w:rsidRPr="002F0136">
        <w:t xml:space="preserve"> </w:t>
      </w:r>
      <w:r>
        <w:rPr>
          <w:lang w:val="en-GB"/>
        </w:rPr>
        <w:t>Ratios</w:t>
      </w:r>
      <w:r w:rsidR="002F0136">
        <w:t xml:space="preserve">). </w:t>
      </w:r>
      <w:r w:rsidR="00F1282D">
        <w:t xml:space="preserve">Прогнозы пассажиропотока и движения самолетов в пиковый период можно вычислить непосредственно из годовых прогнозов с помощью </w:t>
      </w:r>
      <w:r w:rsidR="0045693C">
        <w:t>применения коэффициент</w:t>
      </w:r>
      <w:r w:rsidR="00350139">
        <w:t>а</w:t>
      </w:r>
      <w:r w:rsidR="00F1282D">
        <w:t xml:space="preserve"> пассажиропотока в пиковый период к годовому трафику. </w:t>
      </w:r>
      <w:r w:rsidR="00FB2292">
        <w:t xml:space="preserve">По мере </w:t>
      </w:r>
      <w:r w:rsidR="00FB2292">
        <w:lastRenderedPageBreak/>
        <w:t>увеличения пассажиропотока и движения воздушных судов эт</w:t>
      </w:r>
      <w:r w:rsidR="00A2064A">
        <w:t>и</w:t>
      </w:r>
      <w:r w:rsidR="00FB2292">
        <w:t xml:space="preserve"> коэффициент</w:t>
      </w:r>
      <w:r w:rsidR="00A2064A">
        <w:t>ы</w:t>
      </w:r>
      <w:r w:rsidR="00FB2292">
        <w:t xml:space="preserve">, как правило, </w:t>
      </w:r>
      <w:r w:rsidR="00A2064A">
        <w:t xml:space="preserve">немного уменьшаются. </w:t>
      </w:r>
      <w:r w:rsidR="006B63C9">
        <w:t xml:space="preserve">Федеральное управление гражданской авиации США установило среднестатистические коэффициенты между пассажиропотоком в пиковые часы и годовым трафиком. Эти показатели </w:t>
      </w:r>
      <w:r w:rsidR="00CC421F">
        <w:t>были выработаны для аэропортов Северной Америки в конце 20 века и являются примерными.</w:t>
      </w:r>
    </w:p>
    <w:p w14:paraId="4958ADC4" w14:textId="6575913D" w:rsidR="00BF1041" w:rsidRPr="00283A75" w:rsidRDefault="00BF1041" w:rsidP="00473CDC">
      <w:r>
        <w:t>Второй способ – это расписание полетов на расчетный день (</w:t>
      </w:r>
      <w:r>
        <w:rPr>
          <w:lang w:val="en-GB"/>
        </w:rPr>
        <w:t>Design</w:t>
      </w:r>
      <w:r w:rsidRPr="00BF1041">
        <w:t xml:space="preserve"> </w:t>
      </w:r>
      <w:r>
        <w:rPr>
          <w:lang w:val="en-GB"/>
        </w:rPr>
        <w:t>Day</w:t>
      </w:r>
      <w:r w:rsidRPr="00BF1041">
        <w:t xml:space="preserve"> </w:t>
      </w:r>
      <w:r>
        <w:rPr>
          <w:lang w:val="en-GB"/>
        </w:rPr>
        <w:t>Flight</w:t>
      </w:r>
      <w:r w:rsidRPr="00BF1041">
        <w:t xml:space="preserve"> </w:t>
      </w:r>
      <w:r>
        <w:rPr>
          <w:lang w:val="en-GB"/>
        </w:rPr>
        <w:t>Schedule</w:t>
      </w:r>
      <w:r w:rsidRPr="00BF1041">
        <w:t>)</w:t>
      </w:r>
      <w:r w:rsidR="00697798" w:rsidRPr="00697798">
        <w:t xml:space="preserve">. </w:t>
      </w:r>
      <w:r w:rsidR="00697798">
        <w:t xml:space="preserve">Для составления прогнозов потребуется разработка подробных расписаний рейсов на планируемый или пиковый день. В расписании полетов </w:t>
      </w:r>
      <w:r w:rsidR="00C33A85">
        <w:t xml:space="preserve">необходимо будет отобразить ожидания относительно будущего роста в </w:t>
      </w:r>
      <w:r w:rsidR="008B38E0">
        <w:t>области</w:t>
      </w:r>
      <w:r w:rsidR="00C33A85">
        <w:t xml:space="preserve"> управления воздушным движением</w:t>
      </w:r>
      <w:r w:rsidR="008B38E0">
        <w:t xml:space="preserve">, состава парка воздушных судов и других критериев. </w:t>
      </w:r>
      <w:r w:rsidR="00E80764">
        <w:t xml:space="preserve">Разработка расписания полетов состоит из нескольких этапов. На первом шаге </w:t>
      </w:r>
      <w:r w:rsidR="004C2FA5">
        <w:t xml:space="preserve">определяются годы, для которых будет подготовлено расписание полетов, как правило, это несколько лет </w:t>
      </w:r>
      <w:r w:rsidR="00F42E69">
        <w:t>и, в частности,</w:t>
      </w:r>
      <w:r w:rsidR="004C2FA5">
        <w:t xml:space="preserve"> для тех годов, когда ожидается </w:t>
      </w:r>
      <w:r w:rsidR="00F42E69">
        <w:t xml:space="preserve">расширение или перегруженность объектов инфраструктуры. Дальше определяется цель подготовки расписания, то есть разработка ведется для планирования пассажиропотока или пропускной способности взлетно-посадочных полос и стоянок, также расписание может включать в себя оба этих пункта. Третьим этапом является </w:t>
      </w:r>
      <w:r w:rsidR="00104A39">
        <w:t xml:space="preserve">определение напряженности рабочего дня, нужно определить загруженный день для определенного терминала, над которым ведется работа, потому что показатель может отличаться от общей пиковой нагрузки по всему аэропорту. </w:t>
      </w:r>
      <w:r w:rsidR="004D26FE">
        <w:t>Следом необходимо спрогнозировать сегменты расписания, например, международные и внутренние полеты, прибытие и отправление нужно проанализировать на основе соотношения между годовым трафиком и трафиком в пиковый день. И последний шаг</w:t>
      </w:r>
      <w:r w:rsidR="00283A75">
        <w:t xml:space="preserve"> – </w:t>
      </w:r>
      <w:r w:rsidR="004D26FE">
        <w:t>это</w:t>
      </w:r>
      <w:r w:rsidR="00283A75">
        <w:t xml:space="preserve"> работа над изменениями в схеме расписания. Ожидаемые изменения могут касаться введения новых маршрутов, новых самолетов, развитие авиационного узла и так далее. После анализа изменений нужно будет вносить в расписание изменения.</w:t>
      </w:r>
      <w:r w:rsidR="00E76FD1">
        <w:rPr>
          <w:rStyle w:val="aff4"/>
        </w:rPr>
        <w:footnoteReference w:id="36"/>
      </w:r>
    </w:p>
    <w:p w14:paraId="45728628" w14:textId="587515E6" w:rsidR="0026398F" w:rsidRDefault="003E1EB1" w:rsidP="00DB63DB">
      <w:pPr>
        <w:pStyle w:val="2"/>
        <w:numPr>
          <w:ilvl w:val="0"/>
          <w:numId w:val="11"/>
        </w:numPr>
      </w:pPr>
      <w:r w:rsidRPr="002F0136">
        <w:t xml:space="preserve"> </w:t>
      </w:r>
      <w:bookmarkStart w:id="26" w:name="_Toc104760894"/>
      <w:r>
        <w:t>Практики аэропортов по снижению нагрузок</w:t>
      </w:r>
      <w:bookmarkEnd w:id="26"/>
    </w:p>
    <w:p w14:paraId="46B41786" w14:textId="702E42D1" w:rsidR="0010202E" w:rsidRPr="00123C3B" w:rsidRDefault="002A7BFC" w:rsidP="00123C3B">
      <w:r>
        <w:t xml:space="preserve">Аэропорт Пулково осознает серьезность данной проблемы и в настоящий момент предпринимает следующие шаги по повышению равномерности полетной нагрузки. </w:t>
      </w:r>
      <w:r w:rsidR="00135F67">
        <w:t xml:space="preserve">Найм новых работников, в том числе студентов, и гибкое планирование смен, когда в пиковые нагрузки </w:t>
      </w:r>
      <w:r w:rsidR="009B2A14">
        <w:t>работают дополнительные сотрудники, в том числе учащиеся</w:t>
      </w:r>
      <w:r w:rsidR="00135F67">
        <w:t xml:space="preserve">. Таким образом </w:t>
      </w:r>
      <w:r w:rsidR="00DE54CF">
        <w:t xml:space="preserve">аэропорт может открывать дополнительные стойки регистрации, </w:t>
      </w:r>
      <w:r w:rsidR="00095B95">
        <w:t xml:space="preserve">паспортного контроля, </w:t>
      </w:r>
      <w:r w:rsidR="00DE54CF">
        <w:t>быстрей выгружать багаж для получения</w:t>
      </w:r>
      <w:r w:rsidR="00095B95">
        <w:t xml:space="preserve"> и так далее. </w:t>
      </w:r>
      <w:r w:rsidR="00125BDB">
        <w:t xml:space="preserve">Еще один способ </w:t>
      </w:r>
      <w:r w:rsidR="00341D81">
        <w:t xml:space="preserve">– </w:t>
      </w:r>
      <w:r w:rsidR="00125BDB">
        <w:t>это</w:t>
      </w:r>
      <w:r w:rsidR="00341D81">
        <w:t xml:space="preserve"> </w:t>
      </w:r>
      <w:r w:rsidR="00125BDB">
        <w:t>работа с авиакомпаниями по изменени</w:t>
      </w:r>
      <w:r w:rsidR="0073724A">
        <w:t>ю</w:t>
      </w:r>
      <w:r w:rsidR="00125BDB">
        <w:t xml:space="preserve"> слотов, но такие </w:t>
      </w:r>
      <w:r w:rsidR="00341D81">
        <w:t xml:space="preserve">предложения носят рекомендательный </w:t>
      </w:r>
      <w:r w:rsidR="00341D81">
        <w:lastRenderedPageBreak/>
        <w:t>характер. Согласно постано</w:t>
      </w:r>
      <w:r w:rsidR="00425228">
        <w:t>в</w:t>
      </w:r>
      <w:r w:rsidR="00341D81">
        <w:t xml:space="preserve">лению </w:t>
      </w:r>
      <w:r w:rsidR="00425228">
        <w:t>П</w:t>
      </w:r>
      <w:r w:rsidR="00341D81">
        <w:t>равительства</w:t>
      </w:r>
      <w:r w:rsidR="00425228">
        <w:t xml:space="preserve"> №</w:t>
      </w:r>
      <w:r w:rsidR="000B4DD8">
        <w:t xml:space="preserve"> </w:t>
      </w:r>
      <w:r w:rsidR="00425228">
        <w:t>599 от 22.07.2009</w:t>
      </w:r>
      <w:r w:rsidR="00425228">
        <w:rPr>
          <w:rStyle w:val="aff4"/>
        </w:rPr>
        <w:footnoteReference w:id="37"/>
      </w:r>
      <w:r w:rsidR="00425228">
        <w:t xml:space="preserve"> </w:t>
      </w:r>
      <w:r w:rsidR="00341D81">
        <w:t xml:space="preserve">и </w:t>
      </w:r>
      <w:r w:rsidR="00425228">
        <w:t>М</w:t>
      </w:r>
      <w:r w:rsidR="00341D81">
        <w:t xml:space="preserve">интранса </w:t>
      </w:r>
      <w:r w:rsidR="00425228">
        <w:t>РФ №</w:t>
      </w:r>
      <w:r w:rsidR="000B4DD8">
        <w:t xml:space="preserve"> </w:t>
      </w:r>
      <w:r w:rsidR="00425228">
        <w:t>310 от 12.11.2011</w:t>
      </w:r>
      <w:r w:rsidR="00425228">
        <w:rPr>
          <w:rStyle w:val="aff4"/>
        </w:rPr>
        <w:footnoteReference w:id="38"/>
      </w:r>
      <w:r w:rsidR="001B1315">
        <w:t>,</w:t>
      </w:r>
      <w:r w:rsidR="00BE7F45">
        <w:t xml:space="preserve"> нельзя </w:t>
      </w:r>
      <w:r w:rsidR="008F5804">
        <w:t xml:space="preserve">запретить </w:t>
      </w:r>
      <w:r w:rsidR="00D97DCE">
        <w:t>авиа</w:t>
      </w:r>
      <w:r w:rsidR="008F5804">
        <w:t xml:space="preserve">компаниям использовать слоты, которые </w:t>
      </w:r>
      <w:r w:rsidR="00D97DCE">
        <w:t>были утверждены оператором</w:t>
      </w:r>
      <w:r w:rsidR="001B43F9">
        <w:t>, п</w:t>
      </w:r>
      <w:r w:rsidR="00D97DCE">
        <w:t>оэтому данн</w:t>
      </w:r>
      <w:r w:rsidR="001B43F9">
        <w:t>ый способ является не очень</w:t>
      </w:r>
      <w:r w:rsidR="00D97DCE">
        <w:t xml:space="preserve"> </w:t>
      </w:r>
      <w:r w:rsidR="001B43F9">
        <w:t xml:space="preserve">эффективным. Но Пулково все равно советует </w:t>
      </w:r>
      <w:r w:rsidR="007E300C">
        <w:t xml:space="preserve">перевозчикам рассмотреть возможность изменения расписания и </w:t>
      </w:r>
      <w:proofErr w:type="spellStart"/>
      <w:r w:rsidR="007E300C">
        <w:t>слотирования</w:t>
      </w:r>
      <w:proofErr w:type="spellEnd"/>
      <w:r w:rsidR="007E300C">
        <w:t>, поскольку это служит лучшему обслуживанию их рейсов и повышению уровня сервиса, а это является очень важным критерием для авиакомпаний, потому что от этого в том числе зависит выбор пассажиров в пользу той или иной</w:t>
      </w:r>
      <w:r w:rsidR="00894A68">
        <w:t xml:space="preserve"> авиалинии.</w:t>
      </w:r>
      <w:r w:rsidR="00992CEB">
        <w:t xml:space="preserve"> Также в редких случаях </w:t>
      </w:r>
      <w:r w:rsidR="00FC1825">
        <w:t xml:space="preserve">Пулково применяет </w:t>
      </w:r>
      <w:r w:rsidR="00FC1825">
        <w:rPr>
          <w:lang w:val="en-GB"/>
        </w:rPr>
        <w:t>NOTAM</w:t>
      </w:r>
      <w:r w:rsidR="00FC1825" w:rsidRPr="00FC1825">
        <w:t xml:space="preserve"> (</w:t>
      </w:r>
      <w:r w:rsidR="00FC1825">
        <w:rPr>
          <w:lang w:val="en-GB"/>
        </w:rPr>
        <w:t>Notice</w:t>
      </w:r>
      <w:r w:rsidR="00FC1825" w:rsidRPr="00FC1825">
        <w:t xml:space="preserve"> </w:t>
      </w:r>
      <w:r w:rsidR="00FC1825">
        <w:rPr>
          <w:lang w:val="en-GB"/>
        </w:rPr>
        <w:t>To</w:t>
      </w:r>
      <w:r w:rsidR="00FC1825" w:rsidRPr="00FC1825">
        <w:t xml:space="preserve"> </w:t>
      </w:r>
      <w:r w:rsidR="00FC1825">
        <w:rPr>
          <w:lang w:val="en-GB"/>
        </w:rPr>
        <w:t>Air</w:t>
      </w:r>
      <w:r w:rsidR="00FC1825" w:rsidRPr="00FC1825">
        <w:t xml:space="preserve"> </w:t>
      </w:r>
      <w:r w:rsidR="00FC1825">
        <w:rPr>
          <w:lang w:val="en-GB"/>
        </w:rPr>
        <w:t>Man</w:t>
      </w:r>
      <w:r w:rsidR="00FC1825" w:rsidRPr="00FC1825">
        <w:t>)</w:t>
      </w:r>
      <w:r w:rsidR="00FC1825">
        <w:t>, это извещение</w:t>
      </w:r>
      <w:r w:rsidR="00926FBF">
        <w:t>, которое содержит информацию о введении в действие</w:t>
      </w:r>
      <w:r w:rsidR="006B4DB3">
        <w:t>, изменении обслуживания или информацию об опасности</w:t>
      </w:r>
      <w:r w:rsidR="000F5236">
        <w:t xml:space="preserve">, своевременное предупреждение о которых имеет важное значение для </w:t>
      </w:r>
      <w:r w:rsidR="0066226A">
        <w:t xml:space="preserve">сотрудников, связанных с выполнением полетов. Когда </w:t>
      </w:r>
      <w:r w:rsidR="00322E52">
        <w:t xml:space="preserve">идет очень большая нагрузка на аэропорт, тогда Пулково может воспользоваться таким извещением на определенных период, как, например, </w:t>
      </w:r>
      <w:r w:rsidR="00B80FAD">
        <w:t>было при проведении Петербургского международного экономического форума.</w:t>
      </w:r>
    </w:p>
    <w:p w14:paraId="429E3203" w14:textId="0E49E913" w:rsidR="00DB63DB" w:rsidRDefault="00F12793" w:rsidP="0026398F">
      <w:r w:rsidRPr="00341D81">
        <w:t xml:space="preserve">Буквально каждый аэропорт сталкивается с </w:t>
      </w:r>
      <w:r w:rsidR="006A45BF" w:rsidRPr="00341D81">
        <w:t>проблемой пиковых нагрузок в течение дня</w:t>
      </w:r>
      <w:r w:rsidRPr="00341D81">
        <w:t xml:space="preserve">, </w:t>
      </w:r>
      <w:r w:rsidR="00950448" w:rsidRPr="00341D81">
        <w:t xml:space="preserve">и они осознают </w:t>
      </w:r>
      <w:r w:rsidR="006A45BF" w:rsidRPr="00341D81">
        <w:t>необходимо</w:t>
      </w:r>
      <w:r w:rsidR="00950448" w:rsidRPr="00341D81">
        <w:t>сть</w:t>
      </w:r>
      <w:r w:rsidR="006A45BF" w:rsidRPr="00341D81">
        <w:t xml:space="preserve"> </w:t>
      </w:r>
      <w:r w:rsidR="00950448" w:rsidRPr="00341D81">
        <w:t>принятия</w:t>
      </w:r>
      <w:r w:rsidR="006A45BF" w:rsidRPr="00341D81">
        <w:t xml:space="preserve"> действи</w:t>
      </w:r>
      <w:r w:rsidR="00950448" w:rsidRPr="00341D81">
        <w:t>й</w:t>
      </w:r>
      <w:r w:rsidR="006A45BF" w:rsidRPr="00341D81">
        <w:t xml:space="preserve"> по</w:t>
      </w:r>
      <w:r w:rsidRPr="00341D81">
        <w:t xml:space="preserve"> </w:t>
      </w:r>
      <w:r w:rsidR="006A45BF" w:rsidRPr="00341D81">
        <w:t xml:space="preserve">снижению данной проблемы. </w:t>
      </w:r>
      <w:r w:rsidR="004871E2" w:rsidRPr="00341D81">
        <w:t xml:space="preserve">Аэровокзалы </w:t>
      </w:r>
      <w:r w:rsidR="00123C3B">
        <w:t xml:space="preserve">используют </w:t>
      </w:r>
      <w:r w:rsidR="00FA4D07" w:rsidRPr="00341D81">
        <w:t>разные практики</w:t>
      </w:r>
      <w:r w:rsidR="00BC5536" w:rsidRPr="00341D81">
        <w:t>, которые будут описаны далее.</w:t>
      </w:r>
    </w:p>
    <w:p w14:paraId="447F3221" w14:textId="7917BD3B" w:rsidR="00B45BEE" w:rsidRDefault="00B45BEE" w:rsidP="0026398F">
      <w:r>
        <w:t xml:space="preserve">Аэропорт Дубая </w:t>
      </w:r>
      <w:r w:rsidR="005B638D">
        <w:t>в 2021 году признали самым загруженным, общий пассажиропоток</w:t>
      </w:r>
      <w:r>
        <w:t xml:space="preserve"> </w:t>
      </w:r>
      <w:r w:rsidR="005B638D">
        <w:t>составил 29,1 млн человек</w:t>
      </w:r>
      <w:r w:rsidR="00A47E84">
        <w:t>, и такая тенденция продолжается уже 8 лет.</w:t>
      </w:r>
      <w:r w:rsidR="00A47E84">
        <w:rPr>
          <w:rStyle w:val="aff4"/>
        </w:rPr>
        <w:footnoteReference w:id="39"/>
      </w:r>
      <w:r w:rsidR="00A47E84">
        <w:t xml:space="preserve"> </w:t>
      </w:r>
      <w:r w:rsidR="008521B1">
        <w:t xml:space="preserve">И поэтому для менеджмента </w:t>
      </w:r>
      <w:r w:rsidR="00666493">
        <w:t xml:space="preserve">сокращение времени ожидания в очередях является приоритетной задачей. Менеджментом были внедрены </w:t>
      </w:r>
      <w:r w:rsidR="005D358A">
        <w:t xml:space="preserve">интеллектуальные ворота и облачная платформа </w:t>
      </w:r>
      <w:proofErr w:type="spellStart"/>
      <w:r w:rsidR="005D358A">
        <w:rPr>
          <w:lang w:val="en-GB"/>
        </w:rPr>
        <w:t>realtimeDXB</w:t>
      </w:r>
      <w:proofErr w:type="spellEnd"/>
      <w:r w:rsidR="005D358A">
        <w:t xml:space="preserve">, которые упрощают мониторинг и управление пассажиропотоком. Электронные ворота помогают пользователям, которые уже зарегистрированы, </w:t>
      </w:r>
      <w:r w:rsidR="002523E3">
        <w:t xml:space="preserve">беспрепятственно проходить через аэропорт. Компания </w:t>
      </w:r>
      <w:r w:rsidR="002523E3">
        <w:rPr>
          <w:lang w:val="en-GB"/>
        </w:rPr>
        <w:t>Emirates</w:t>
      </w:r>
      <w:r w:rsidR="002523E3" w:rsidRPr="002523E3">
        <w:t xml:space="preserve"> </w:t>
      </w:r>
      <w:r w:rsidR="002523E3">
        <w:t xml:space="preserve">даже внедрила бесконтактный биометрический путь, что позволило уменьшить </w:t>
      </w:r>
      <w:r w:rsidR="00A3166F">
        <w:t xml:space="preserve">время транзакций до нескольких секунд. Также высокоразвитая система датчиков движения помогают сотрудникам отслеживать очереди в режиме реального времени. Эти датчики </w:t>
      </w:r>
      <w:r w:rsidR="00EC0E65">
        <w:t xml:space="preserve">самостоятельно высчитывают время ожидания и длину очереди на основе движения людей, </w:t>
      </w:r>
      <w:r w:rsidR="00EC0E65">
        <w:lastRenderedPageBreak/>
        <w:t xml:space="preserve">и потом данные передаются сотрудникам. Такая система позволяет управлять персоналом и очередями, выявляя </w:t>
      </w:r>
      <w:r w:rsidR="0064409B">
        <w:t xml:space="preserve">проблемные места. Облачная платформа </w:t>
      </w:r>
      <w:proofErr w:type="spellStart"/>
      <w:r w:rsidR="0064409B">
        <w:rPr>
          <w:lang w:val="en-GB"/>
        </w:rPr>
        <w:t>realtimeDXB</w:t>
      </w:r>
      <w:proofErr w:type="spellEnd"/>
      <w:r w:rsidR="0064409B" w:rsidRPr="00305FA7">
        <w:t xml:space="preserve"> </w:t>
      </w:r>
      <w:r w:rsidR="0064409B">
        <w:t xml:space="preserve">была введена в июле 2019 года, она </w:t>
      </w:r>
      <w:r w:rsidR="00305FA7">
        <w:t xml:space="preserve">отслеживает работу аэропортов </w:t>
      </w:r>
      <w:r w:rsidR="00450A3C">
        <w:t>в</w:t>
      </w:r>
      <w:r w:rsidR="00305FA7">
        <w:t xml:space="preserve"> режиме реального времени и визуализирует транспортные потоки в режиме реального времени. Эта платформа собирает данные из более чем 50 операционных систем, потом </w:t>
      </w:r>
      <w:r w:rsidR="00163807">
        <w:t xml:space="preserve">обрабатывает информацию и сообщает не только о текущей ситуации, но и о развивающихся ситуаций в любом месте аэропорта. В настоящий момент руководство аэропорта Дубая работает над </w:t>
      </w:r>
      <w:r w:rsidR="0005272F">
        <w:t>развитием этой системы, которая будет затрагивать пассажирские и багажные потоки. Представители сообщили, что благодаря этим системам в 1 квартале 2019 года время ожидания клиентов сократилось на 30%</w:t>
      </w:r>
      <w:r w:rsidR="00FD1376">
        <w:t>.</w:t>
      </w:r>
      <w:r w:rsidR="00FD1376">
        <w:rPr>
          <w:rStyle w:val="aff4"/>
        </w:rPr>
        <w:footnoteReference w:id="40"/>
      </w:r>
      <w:r w:rsidR="00FD1376">
        <w:rPr>
          <w:rStyle w:val="aff4"/>
        </w:rPr>
        <w:footnoteReference w:id="41"/>
      </w:r>
    </w:p>
    <w:p w14:paraId="42DB0214" w14:textId="16FC2163" w:rsidR="00B75AFD" w:rsidRDefault="00B75AFD" w:rsidP="0026398F">
      <w:proofErr w:type="spellStart"/>
      <w:r>
        <w:t>Амсетрдамский</w:t>
      </w:r>
      <w:proofErr w:type="spellEnd"/>
      <w:r>
        <w:t xml:space="preserve"> Схипхол является третьим по загруженности аэропортом в Европе по объему пассажиров.</w:t>
      </w:r>
      <w:r>
        <w:rPr>
          <w:rStyle w:val="aff4"/>
        </w:rPr>
        <w:footnoteReference w:id="42"/>
      </w:r>
      <w:r w:rsidR="00E0304F" w:rsidRPr="00E0304F">
        <w:t xml:space="preserve"> </w:t>
      </w:r>
      <w:r w:rsidR="0093696E">
        <w:t xml:space="preserve">В загруженные периоды все проходы, где есть контроль безопасности, полностью функционирует с дополнительным персоналом безопасности. К тому же </w:t>
      </w:r>
      <w:r w:rsidR="00417657">
        <w:t>для обеспечения непрерывного потока пассажиров открываются дополнительные стойки регистрации благодаря привлечению персонала.</w:t>
      </w:r>
      <w:r w:rsidR="00F35C69">
        <w:rPr>
          <w:rStyle w:val="aff4"/>
        </w:rPr>
        <w:footnoteReference w:id="43"/>
      </w:r>
      <w:r w:rsidR="00D33C6B" w:rsidRPr="00D33C6B">
        <w:t xml:space="preserve"> </w:t>
      </w:r>
      <w:r w:rsidR="00D33C6B">
        <w:t xml:space="preserve">Также у аэропорта есть система </w:t>
      </w:r>
      <w:proofErr w:type="spellStart"/>
      <w:r w:rsidR="00D33C6B">
        <w:rPr>
          <w:lang w:val="en-GB"/>
        </w:rPr>
        <w:t>eGate</w:t>
      </w:r>
      <w:proofErr w:type="spellEnd"/>
      <w:r w:rsidR="00D33C6B">
        <w:t>, которая позволяет автоматически пройти паспортный контроль, но такая система распространяется только на пассажиров, у которых есть паспорт Евросоюза</w:t>
      </w:r>
      <w:r w:rsidR="00EC55EE">
        <w:t xml:space="preserve"> с микрочипом.</w:t>
      </w:r>
      <w:r w:rsidR="00625A83" w:rsidRPr="009E3F68">
        <w:t xml:space="preserve"> </w:t>
      </w:r>
      <w:r w:rsidR="009E3F68">
        <w:t xml:space="preserve">Схипхол </w:t>
      </w:r>
      <w:r w:rsidR="00B36EE3">
        <w:t xml:space="preserve">в 2017 году внедрил открытую платформу </w:t>
      </w:r>
      <w:r w:rsidR="00B36EE3">
        <w:rPr>
          <w:lang w:val="en-GB"/>
        </w:rPr>
        <w:t>API</w:t>
      </w:r>
      <w:r w:rsidR="00B36EE3">
        <w:t xml:space="preserve">, </w:t>
      </w:r>
      <w:r w:rsidR="005E126D">
        <w:t xml:space="preserve">благодаря которой внешние разработчики могут войти в платформу и интегрировать свои услуги. </w:t>
      </w:r>
      <w:r w:rsidR="007769EF">
        <w:t>Сам аэропорт тоже получает выгоду</w:t>
      </w:r>
      <w:r w:rsidR="005E126D">
        <w:t xml:space="preserve"> </w:t>
      </w:r>
      <w:r w:rsidR="007769EF">
        <w:t xml:space="preserve">от данных, которые поступают в режиме реального времени, и может, например, вызывать дополнительный персонал в часы пик. </w:t>
      </w:r>
      <w:r w:rsidR="00F2693B">
        <w:rPr>
          <w:lang w:val="en-GB"/>
        </w:rPr>
        <w:t>API</w:t>
      </w:r>
      <w:r w:rsidR="00F2693B" w:rsidRPr="00F2693B">
        <w:t xml:space="preserve"> </w:t>
      </w:r>
      <w:r w:rsidR="00F2693B">
        <w:rPr>
          <w:lang w:val="en-GB"/>
        </w:rPr>
        <w:t>Operational</w:t>
      </w:r>
      <w:r w:rsidR="00F2693B" w:rsidRPr="00F2693B">
        <w:t xml:space="preserve"> </w:t>
      </w:r>
      <w:r w:rsidR="00F2693B">
        <w:rPr>
          <w:lang w:val="en-GB"/>
        </w:rPr>
        <w:t>Flight</w:t>
      </w:r>
      <w:r w:rsidR="00F2693B" w:rsidRPr="00F2693B">
        <w:t xml:space="preserve"> </w:t>
      </w:r>
      <w:r w:rsidR="00F2693B">
        <w:t xml:space="preserve">позволяет пользователям приложения </w:t>
      </w:r>
      <w:r w:rsidR="00F2693B">
        <w:rPr>
          <w:lang w:val="en-GB"/>
        </w:rPr>
        <w:t>Airport</w:t>
      </w:r>
      <w:r w:rsidR="00F2693B" w:rsidRPr="00F2693B">
        <w:t xml:space="preserve"> </w:t>
      </w:r>
      <w:r w:rsidR="00F2693B">
        <w:rPr>
          <w:lang w:val="en-GB"/>
        </w:rPr>
        <w:t>Community</w:t>
      </w:r>
      <w:r w:rsidR="00F2693B" w:rsidRPr="00F2693B">
        <w:t xml:space="preserve"> </w:t>
      </w:r>
      <w:r w:rsidR="00F2693B">
        <w:t xml:space="preserve">получать актуальную информацию </w:t>
      </w:r>
      <w:r w:rsidR="00AA4E79">
        <w:t xml:space="preserve">о рейсах, анализ данных о пассажиропотоке </w:t>
      </w:r>
      <w:r w:rsidR="00FC29BF">
        <w:t xml:space="preserve">и другую важную информацию. Также есть еще два других </w:t>
      </w:r>
      <w:r w:rsidR="00FC29BF">
        <w:rPr>
          <w:lang w:val="en-GB"/>
        </w:rPr>
        <w:t>API</w:t>
      </w:r>
      <w:r w:rsidR="00FC29BF">
        <w:t xml:space="preserve">, которые предоставляют информацию, это </w:t>
      </w:r>
      <w:r w:rsidR="00FC29BF">
        <w:rPr>
          <w:lang w:val="en-GB"/>
        </w:rPr>
        <w:t>Flight</w:t>
      </w:r>
      <w:r w:rsidR="00FC29BF" w:rsidRPr="00FC29BF">
        <w:t xml:space="preserve"> </w:t>
      </w:r>
      <w:r w:rsidR="00FC29BF">
        <w:rPr>
          <w:lang w:val="en-GB"/>
        </w:rPr>
        <w:t>API</w:t>
      </w:r>
      <w:r w:rsidR="00FC29BF" w:rsidRPr="00FC29BF">
        <w:t xml:space="preserve"> </w:t>
      </w:r>
      <w:r w:rsidR="00FC29BF">
        <w:t xml:space="preserve">и </w:t>
      </w:r>
      <w:r w:rsidR="00FC29BF">
        <w:rPr>
          <w:lang w:val="en-GB"/>
        </w:rPr>
        <w:t>Wait</w:t>
      </w:r>
      <w:r w:rsidR="00FC29BF" w:rsidRPr="00FC29BF">
        <w:t xml:space="preserve"> </w:t>
      </w:r>
      <w:r w:rsidR="00FC29BF">
        <w:rPr>
          <w:lang w:val="en-GB"/>
        </w:rPr>
        <w:t>Times</w:t>
      </w:r>
      <w:r w:rsidR="00FC29BF" w:rsidRPr="00FC29BF">
        <w:t xml:space="preserve"> </w:t>
      </w:r>
      <w:r w:rsidR="00FC29BF">
        <w:rPr>
          <w:lang w:val="en-GB"/>
        </w:rPr>
        <w:t>API</w:t>
      </w:r>
      <w:r w:rsidR="00FC29BF">
        <w:t>.</w:t>
      </w:r>
      <w:r w:rsidR="00F2693B">
        <w:rPr>
          <w:rStyle w:val="aff4"/>
        </w:rPr>
        <w:footnoteReference w:id="44"/>
      </w:r>
      <w:r w:rsidR="00FC29BF">
        <w:rPr>
          <w:rStyle w:val="aff4"/>
        </w:rPr>
        <w:footnoteReference w:id="45"/>
      </w:r>
    </w:p>
    <w:p w14:paraId="61998A09" w14:textId="3A99DDDE" w:rsidR="00C12FA5" w:rsidRPr="00B20899" w:rsidRDefault="004A20B7" w:rsidP="0026398F">
      <w:r>
        <w:lastRenderedPageBreak/>
        <w:t>В 2018 году Международный аэропорт Абу-Даби внедрил интеллектуальную технологию управления пассажиропотоком и очередями. Система позволяет динамично управлять ресурсами аэропорта, повысить удовлетворенность пассажиров и даже увеличить пропускную способность.</w:t>
      </w:r>
      <w:r w:rsidR="0021538D" w:rsidRPr="0021538D">
        <w:t xml:space="preserve"> </w:t>
      </w:r>
      <w:r w:rsidR="0021538D">
        <w:t>Было установлено более 450 датчиков в 19 зонах аэропорта, котор</w:t>
      </w:r>
      <w:r w:rsidR="002B3E10">
        <w:t>ы</w:t>
      </w:r>
      <w:r w:rsidR="0021538D">
        <w:t>е позволя</w:t>
      </w:r>
      <w:r w:rsidR="002B3E10">
        <w:t>ют улучшать обслуживание клиентов и при этом сохранять высокие стандарты безопасности и операционной эффективности.</w:t>
      </w:r>
      <w:r w:rsidR="002B3E10">
        <w:rPr>
          <w:rStyle w:val="aff4"/>
        </w:rPr>
        <w:footnoteReference w:id="46"/>
      </w:r>
      <w:r w:rsidR="000344CB">
        <w:t xml:space="preserve"> В 2021 году такая же система была введена в эксплуатацию</w:t>
      </w:r>
      <w:r w:rsidR="00A03B10">
        <w:t xml:space="preserve"> в</w:t>
      </w:r>
      <w:r w:rsidR="000344CB">
        <w:t xml:space="preserve"> аэропорту Стамбула.</w:t>
      </w:r>
    </w:p>
    <w:p w14:paraId="4835786E" w14:textId="67E50CDB" w:rsidR="00B33FE1" w:rsidRDefault="00AA5F05" w:rsidP="0026398F">
      <w:r>
        <w:t xml:space="preserve">Аэропорт </w:t>
      </w:r>
      <w:proofErr w:type="spellStart"/>
      <w:r>
        <w:t>Гатвик</w:t>
      </w:r>
      <w:proofErr w:type="spellEnd"/>
      <w:r>
        <w:t xml:space="preserve"> использует автоматические ворота самообслуживания на внутренних рейсах. Эта технология использует технологию распознавания лиц</w:t>
      </w:r>
      <w:r w:rsidR="00714269">
        <w:t xml:space="preserve">, чтобы пассажир могу пройти на посадку в самолет. То есть сначала пассажир </w:t>
      </w:r>
      <w:r w:rsidR="0083310E">
        <w:t>фотографируется</w:t>
      </w:r>
      <w:r w:rsidR="00714269">
        <w:t xml:space="preserve"> </w:t>
      </w:r>
      <w:r w:rsidR="0083310E">
        <w:t xml:space="preserve">в системе, которая находится возле стойки регистрации, а потом при посадке эта система сверяет, чтобы на посадку прошел тот же человек. Стоит отметить, что </w:t>
      </w:r>
      <w:r w:rsidR="00D12487">
        <w:t xml:space="preserve">личные данные сразу удаляются через 30 </w:t>
      </w:r>
      <w:r w:rsidR="007C716C">
        <w:t xml:space="preserve">дней </w:t>
      </w:r>
      <w:r w:rsidR="00D12487">
        <w:t>с серверов аэропорта.</w:t>
      </w:r>
      <w:r w:rsidR="00D12487">
        <w:rPr>
          <w:rStyle w:val="aff4"/>
        </w:rPr>
        <w:footnoteReference w:id="47"/>
      </w:r>
    </w:p>
    <w:p w14:paraId="6CB967DB" w14:textId="0F80E0EC" w:rsidR="009C11A3" w:rsidRDefault="009C11A3" w:rsidP="0026398F">
      <w:r>
        <w:t>В настоящее время тенденция аэропортов по снижению нагрузки на аэропорт заключается во введении новых цифровых технологий, которые помогают в сборе данных, анализе и прогнозируют изменения</w:t>
      </w:r>
      <w:r w:rsidR="004E0D91">
        <w:t xml:space="preserve"> пассажиропотока</w:t>
      </w:r>
      <w:r>
        <w:t xml:space="preserve">. </w:t>
      </w:r>
      <w:r w:rsidR="005A5467">
        <w:t>Также основным способом является использования дополнительных человеческих ресурсов</w:t>
      </w:r>
      <w:r w:rsidR="004E0D91">
        <w:t xml:space="preserve">, потому что на </w:t>
      </w:r>
      <w:r w:rsidR="005070E0">
        <w:t xml:space="preserve">данный момент еще нет таких технологий, которые полностью заменят </w:t>
      </w:r>
      <w:r w:rsidR="008F2BA6">
        <w:t>человека на стойках регистрации.</w:t>
      </w:r>
      <w:r w:rsidR="00DE3AE3">
        <w:t xml:space="preserve"> Конечно, вводят </w:t>
      </w:r>
      <w:r w:rsidR="007B3922">
        <w:t xml:space="preserve">терминалы </w:t>
      </w:r>
      <w:r w:rsidR="00DE3AE3">
        <w:t>электронн</w:t>
      </w:r>
      <w:r w:rsidR="00C463A3">
        <w:t>ой</w:t>
      </w:r>
      <w:r w:rsidR="00DE3AE3">
        <w:t xml:space="preserve"> </w:t>
      </w:r>
      <w:r w:rsidR="007B3922">
        <w:t>регистрации, но в основном людям надо сдавать багаж</w:t>
      </w:r>
      <w:r w:rsidR="009D45A6">
        <w:t>, который взвешивают, регистрировать питомцем, горные лыжи и другой негабаритный багаж.</w:t>
      </w:r>
    </w:p>
    <w:p w14:paraId="0E39A675" w14:textId="579E9122" w:rsidR="000640A3" w:rsidRDefault="000640A3" w:rsidP="000640A3">
      <w:pPr>
        <w:pStyle w:val="2"/>
        <w:numPr>
          <w:ilvl w:val="0"/>
          <w:numId w:val="11"/>
        </w:numPr>
      </w:pPr>
      <w:bookmarkStart w:id="28" w:name="_Toc104760895"/>
      <w:r>
        <w:t>Управление пассажиропотоком</w:t>
      </w:r>
      <w:bookmarkEnd w:id="28"/>
    </w:p>
    <w:p w14:paraId="5E4167D8" w14:textId="793DE1CF" w:rsidR="000640A3" w:rsidRDefault="000640A3" w:rsidP="0026398F">
      <w:r w:rsidRPr="00652B41">
        <w:t xml:space="preserve">В </w:t>
      </w:r>
      <w:r w:rsidR="001B216D" w:rsidRPr="00652B41">
        <w:t>наши дни</w:t>
      </w:r>
      <w:r w:rsidRPr="00652B41">
        <w:t xml:space="preserve"> </w:t>
      </w:r>
      <w:r w:rsidR="001B216D" w:rsidRPr="00652B41">
        <w:t xml:space="preserve">проблема больших очередей стоит перед каждый аэропортом, и в авиационной сфере появилось целое направление </w:t>
      </w:r>
      <w:r w:rsidRPr="00652B41">
        <w:t xml:space="preserve">по </w:t>
      </w:r>
      <w:r w:rsidR="00DC028B" w:rsidRPr="00652B41">
        <w:t>управлению большим кол</w:t>
      </w:r>
      <w:r w:rsidR="00652B41" w:rsidRPr="00652B41">
        <w:t>ичест</w:t>
      </w:r>
      <w:r w:rsidR="00DC028B" w:rsidRPr="00652B41">
        <w:t>вом людей в терминалах</w:t>
      </w:r>
      <w:r w:rsidR="00652B41" w:rsidRPr="00652B41">
        <w:t>.</w:t>
      </w:r>
      <w:r w:rsidR="00652B41">
        <w:t xml:space="preserve"> </w:t>
      </w:r>
      <w:r w:rsidR="000B4AEA">
        <w:t xml:space="preserve">На английском это звучит как </w:t>
      </w:r>
      <w:r w:rsidR="000B4AEA">
        <w:rPr>
          <w:lang w:val="en-US"/>
        </w:rPr>
        <w:t>Passenger</w:t>
      </w:r>
      <w:r w:rsidR="000B4AEA" w:rsidRPr="000B4AEA">
        <w:t xml:space="preserve"> </w:t>
      </w:r>
      <w:r w:rsidR="000B4AEA">
        <w:rPr>
          <w:lang w:val="en-US"/>
        </w:rPr>
        <w:t>Flow</w:t>
      </w:r>
      <w:r w:rsidR="000B4AEA" w:rsidRPr="000B4AEA">
        <w:t xml:space="preserve"> </w:t>
      </w:r>
      <w:r w:rsidR="000B4AEA">
        <w:rPr>
          <w:lang w:val="en-US"/>
        </w:rPr>
        <w:t>Management</w:t>
      </w:r>
      <w:r w:rsidR="000B4AEA">
        <w:t xml:space="preserve"> (</w:t>
      </w:r>
      <w:r w:rsidR="000B4AEA">
        <w:rPr>
          <w:lang w:val="en-GB"/>
        </w:rPr>
        <w:t>PFM</w:t>
      </w:r>
      <w:r w:rsidR="000B4AEA" w:rsidRPr="000B4AEA">
        <w:t>)</w:t>
      </w:r>
      <w:r w:rsidR="000B4AEA">
        <w:t xml:space="preserve">, что обозначает управление пассажиропотоком. </w:t>
      </w:r>
      <w:r w:rsidR="0004383E">
        <w:rPr>
          <w:lang w:val="en-GB"/>
        </w:rPr>
        <w:t>PFM</w:t>
      </w:r>
      <w:r w:rsidR="0004383E" w:rsidRPr="0004383E">
        <w:t xml:space="preserve"> – </w:t>
      </w:r>
      <w:r w:rsidR="0004383E">
        <w:t>это набор решений, который используется для обнаружения, отслеживания и управления пассажиропотоками на этапах контроля в аэропорту.</w:t>
      </w:r>
      <w:r w:rsidR="00C12751">
        <w:t xml:space="preserve"> Если выстроить эффективное управление очередями, то это повышает качество обслуживания, увеличивает расходы пассажиров и повышает прибыль.</w:t>
      </w:r>
      <w:r w:rsidR="00E955C1">
        <w:t xml:space="preserve"> Согласно опросу сайта </w:t>
      </w:r>
      <w:r w:rsidR="0074488D">
        <w:rPr>
          <w:lang w:val="en-GB"/>
        </w:rPr>
        <w:t>S</w:t>
      </w:r>
      <w:r w:rsidR="00E955C1">
        <w:rPr>
          <w:lang w:val="en-GB"/>
        </w:rPr>
        <w:t>cala</w:t>
      </w:r>
      <w:r w:rsidR="00E955C1">
        <w:t xml:space="preserve">, каждые дополнительные 10 минут, которые человек тратит на ожидание в очереди, сокращают его расходы в </w:t>
      </w:r>
      <w:r w:rsidR="00E955C1">
        <w:rPr>
          <w:lang w:val="en-GB"/>
        </w:rPr>
        <w:t>Duty</w:t>
      </w:r>
      <w:r w:rsidR="00E955C1" w:rsidRPr="00E955C1">
        <w:t xml:space="preserve"> </w:t>
      </w:r>
      <w:r w:rsidR="00E955C1">
        <w:rPr>
          <w:lang w:val="en-GB"/>
        </w:rPr>
        <w:t>Free</w:t>
      </w:r>
      <w:r w:rsidR="00E955C1" w:rsidRPr="00E955C1">
        <w:t xml:space="preserve"> </w:t>
      </w:r>
      <w:r w:rsidR="007456EC">
        <w:t xml:space="preserve">и кафе </w:t>
      </w:r>
      <w:r w:rsidR="00E955C1">
        <w:t xml:space="preserve">в среднем на 30%. </w:t>
      </w:r>
      <w:r w:rsidR="007456EC">
        <w:t xml:space="preserve">Если </w:t>
      </w:r>
      <w:r w:rsidR="007456EC">
        <w:lastRenderedPageBreak/>
        <w:t>пассажиры не будут тратить деньги в зоне ожидания, то это приведет к нецелесообразности работы магазинов и кафе</w:t>
      </w:r>
      <w:r w:rsidR="008E38AA">
        <w:t xml:space="preserve"> на территории аэропорта. Прекращение аренды этих площадей приведет к потере </w:t>
      </w:r>
      <w:r w:rsidR="006E596E">
        <w:t>аэропортом неавиационной</w:t>
      </w:r>
      <w:r w:rsidR="008E38AA">
        <w:t xml:space="preserve"> выручки </w:t>
      </w:r>
      <w:r w:rsidR="006E596E">
        <w:t>из-за простоя площадей</w:t>
      </w:r>
      <w:r w:rsidR="008262E9">
        <w:t>. То есть это еще одна причина, почему аэровокзалы заинтересованы в сокращении проведения времени в очередях пассажирами.</w:t>
      </w:r>
      <w:r w:rsidR="00293678" w:rsidRPr="00293678">
        <w:rPr>
          <w:rStyle w:val="aff4"/>
        </w:rPr>
        <w:t xml:space="preserve"> </w:t>
      </w:r>
      <w:r w:rsidR="00293678">
        <w:rPr>
          <w:rStyle w:val="aff4"/>
        </w:rPr>
        <w:footnoteReference w:id="48"/>
      </w:r>
      <w:r w:rsidR="00293678">
        <w:rPr>
          <w:rStyle w:val="aff4"/>
        </w:rPr>
        <w:footnoteReference w:id="49"/>
      </w:r>
    </w:p>
    <w:p w14:paraId="5DCB195F" w14:textId="0C24EFEB" w:rsidR="00807539" w:rsidRDefault="00CB62DF" w:rsidP="00293678">
      <w:r>
        <w:t>Важность управления пассажиропотоками определя</w:t>
      </w:r>
      <w:r w:rsidR="002473F2">
        <w:t>е</w:t>
      </w:r>
      <w:r>
        <w:t>т также и Соглашени</w:t>
      </w:r>
      <w:r w:rsidR="002473F2">
        <w:t>е</w:t>
      </w:r>
      <w:r>
        <w:t xml:space="preserve"> об уровне обслуживания (</w:t>
      </w:r>
      <w:r>
        <w:rPr>
          <w:lang w:val="en-GB"/>
        </w:rPr>
        <w:t>Service</w:t>
      </w:r>
      <w:r w:rsidRPr="00CB62DF">
        <w:t xml:space="preserve"> </w:t>
      </w:r>
      <w:r>
        <w:rPr>
          <w:lang w:val="en-GB"/>
        </w:rPr>
        <w:t>Le</w:t>
      </w:r>
      <w:r w:rsidR="007E4F5C">
        <w:rPr>
          <w:lang w:val="en-GB"/>
        </w:rPr>
        <w:t>vel</w:t>
      </w:r>
      <w:r w:rsidR="007E4F5C" w:rsidRPr="007E4F5C">
        <w:t xml:space="preserve"> </w:t>
      </w:r>
      <w:r w:rsidR="007E4F5C">
        <w:rPr>
          <w:lang w:val="en-GB"/>
        </w:rPr>
        <w:t>Agreement</w:t>
      </w:r>
      <w:r w:rsidR="007E4F5C" w:rsidRPr="007E4F5C">
        <w:t xml:space="preserve"> (</w:t>
      </w:r>
      <w:r w:rsidR="007E4F5C">
        <w:rPr>
          <w:lang w:val="en-GB"/>
        </w:rPr>
        <w:t>SLA</w:t>
      </w:r>
      <w:r w:rsidR="007E4F5C" w:rsidRPr="007E4F5C">
        <w:t xml:space="preserve">)), </w:t>
      </w:r>
      <w:r w:rsidR="007E4F5C">
        <w:t>которы</w:t>
      </w:r>
      <w:r w:rsidR="002473F2">
        <w:t>й</w:t>
      </w:r>
      <w:r w:rsidR="007E4F5C">
        <w:t xml:space="preserve"> </w:t>
      </w:r>
      <w:r w:rsidR="002473F2">
        <w:t>устанавливает</w:t>
      </w:r>
      <w:r w:rsidR="007E4F5C">
        <w:t xml:space="preserve"> </w:t>
      </w:r>
      <w:r w:rsidR="00120B80">
        <w:t xml:space="preserve">стандарты обслуживания, а также способы их количественного измерения. </w:t>
      </w:r>
      <w:r w:rsidR="00120B80">
        <w:rPr>
          <w:lang w:val="en-GB"/>
        </w:rPr>
        <w:t>SLA</w:t>
      </w:r>
      <w:r w:rsidR="00120B80" w:rsidRPr="00120B80">
        <w:t xml:space="preserve"> </w:t>
      </w:r>
      <w:r w:rsidR="00120B80">
        <w:t>существует для того, чтобы аэропорт предоставлял услуги, за которые платит пассажир</w:t>
      </w:r>
      <w:r w:rsidR="006C46A9">
        <w:t>, надлежащим образом.</w:t>
      </w:r>
      <w:r w:rsidR="00807539">
        <w:rPr>
          <w:rStyle w:val="aff4"/>
        </w:rPr>
        <w:footnoteReference w:id="50"/>
      </w:r>
    </w:p>
    <w:p w14:paraId="71E36942" w14:textId="5C9F52F6" w:rsidR="00F373EA" w:rsidRDefault="00F373EA" w:rsidP="009A44D6">
      <w:r>
        <w:t xml:space="preserve">Целью </w:t>
      </w:r>
      <w:r>
        <w:rPr>
          <w:lang w:val="en-GB"/>
        </w:rPr>
        <w:t xml:space="preserve">SLA </w:t>
      </w:r>
      <w:r>
        <w:t>является:</w:t>
      </w:r>
    </w:p>
    <w:p w14:paraId="673E809B" w14:textId="49EFA031" w:rsidR="00F373EA" w:rsidRDefault="00F373EA" w:rsidP="00D8567C">
      <w:pPr>
        <w:pStyle w:val="afc"/>
        <w:numPr>
          <w:ilvl w:val="0"/>
          <w:numId w:val="18"/>
        </w:numPr>
      </w:pPr>
      <w:r>
        <w:t>Создание ключевых стандартов обслуживания и измерения производительности для удовлетворения потребностей пассажиров</w:t>
      </w:r>
    </w:p>
    <w:p w14:paraId="08E14EA5" w14:textId="38C58E0B" w:rsidR="00F373EA" w:rsidRDefault="00657B1E" w:rsidP="00D8567C">
      <w:pPr>
        <w:pStyle w:val="afc"/>
        <w:numPr>
          <w:ilvl w:val="0"/>
          <w:numId w:val="18"/>
        </w:numPr>
      </w:pPr>
      <w:r>
        <w:t xml:space="preserve">Обеспечение </w:t>
      </w:r>
      <w:r w:rsidR="00D1717C">
        <w:t>постоянного уровня обслуживания и постоянное совершенствование</w:t>
      </w:r>
    </w:p>
    <w:p w14:paraId="0DE714A4" w14:textId="6A8409DC" w:rsidR="00D1717C" w:rsidRDefault="00AD6998" w:rsidP="00D8567C">
      <w:pPr>
        <w:pStyle w:val="afc"/>
        <w:numPr>
          <w:ilvl w:val="0"/>
          <w:numId w:val="18"/>
        </w:numPr>
      </w:pPr>
      <w:r>
        <w:t>Возложение конкретных обязательств на всех участников</w:t>
      </w:r>
    </w:p>
    <w:p w14:paraId="16740013" w14:textId="74859078" w:rsidR="00AD6998" w:rsidRDefault="00732080" w:rsidP="00D8567C">
      <w:pPr>
        <w:pStyle w:val="afc"/>
        <w:numPr>
          <w:ilvl w:val="0"/>
          <w:numId w:val="18"/>
        </w:numPr>
      </w:pPr>
      <w:r>
        <w:t>Защита пользователей авиакомпаний от невыполнения согласованных вложений</w:t>
      </w:r>
    </w:p>
    <w:p w14:paraId="3B702022" w14:textId="4C75B502" w:rsidR="00EC6599" w:rsidRDefault="00BE3A9A" w:rsidP="00FB106C">
      <w:r>
        <w:t xml:space="preserve">Основной целью </w:t>
      </w:r>
      <w:r>
        <w:rPr>
          <w:lang w:val="en-GB"/>
        </w:rPr>
        <w:t>SLA</w:t>
      </w:r>
      <w:r w:rsidRPr="00BE3A9A">
        <w:t xml:space="preserve"> </w:t>
      </w:r>
      <w:r>
        <w:t>является не финансовая выгода, а установление стандартов</w:t>
      </w:r>
      <w:r w:rsidR="00FB106C">
        <w:t xml:space="preserve">, которые будут обеспечивать адекватное обслуживание в обмен на сборы, которые платит </w:t>
      </w:r>
      <w:r w:rsidR="00744DBA">
        <w:t>пользователь</w:t>
      </w:r>
      <w:r w:rsidR="00FB106C">
        <w:t>. А механизм возмещения может быть введен только для защиты от невыполнения определенных стандартов качества.</w:t>
      </w:r>
      <w:r w:rsidR="00744DBA">
        <w:t xml:space="preserve"> </w:t>
      </w:r>
      <w:r w:rsidR="009D35FB">
        <w:t>Соглашение о качестве обслуживания применяется на различные области, например организацию очередей</w:t>
      </w:r>
      <w:r w:rsidR="00BD428E">
        <w:t xml:space="preserve"> (стойка регистрации)</w:t>
      </w:r>
      <w:r w:rsidR="009D35FB">
        <w:t xml:space="preserve">, </w:t>
      </w:r>
      <w:r w:rsidR="00BD428E">
        <w:t>оборудование, которое связано с пассажирами (лифты, автобусы), другое оборудование (</w:t>
      </w:r>
      <w:r w:rsidR="00980876">
        <w:t>взлетно-посадочные полосы</w:t>
      </w:r>
      <w:r w:rsidR="00BD428E">
        <w:t>, трапы</w:t>
      </w:r>
      <w:r w:rsidR="00980876">
        <w:t>)</w:t>
      </w:r>
      <w:r w:rsidR="00BD428E">
        <w:t xml:space="preserve"> и непосредственно</w:t>
      </w:r>
      <w:r w:rsidR="00980876">
        <w:t xml:space="preserve"> </w:t>
      </w:r>
      <w:r w:rsidR="00BD428E">
        <w:t>пассажир</w:t>
      </w:r>
      <w:r w:rsidR="00980876">
        <w:t>ы (места в зале вылета, система отображение полетной информации).</w:t>
      </w:r>
      <w:r w:rsidR="00277DFB" w:rsidRPr="00277DFB">
        <w:t xml:space="preserve"> </w:t>
      </w:r>
      <w:r w:rsidR="00EF4C19">
        <w:t>По сути,</w:t>
      </w:r>
      <w:r w:rsidR="00277DFB">
        <w:t xml:space="preserve"> Соглашение об уровне обслуживания обеспечивает баланс между спросом, пространством терминала и технологической мощностью. В свою очередь это создает </w:t>
      </w:r>
      <w:r w:rsidR="0098388A">
        <w:t xml:space="preserve">механизм, который уравновешивает инвестиции в инфраструктуру, эксплуатационные требования и </w:t>
      </w:r>
      <w:r w:rsidR="0098388A">
        <w:lastRenderedPageBreak/>
        <w:t xml:space="preserve">необходимый уровень персонала, </w:t>
      </w:r>
      <w:r w:rsidR="00955787">
        <w:t>и все это вместе обеспечивает качественно обслуживание пассажиров в аэропорту.</w:t>
      </w:r>
      <w:r w:rsidR="00E31F03">
        <w:rPr>
          <w:rStyle w:val="aff4"/>
        </w:rPr>
        <w:footnoteReference w:id="51"/>
      </w:r>
    </w:p>
    <w:p w14:paraId="5799D48B" w14:textId="77777777" w:rsidR="00434931" w:rsidRDefault="00EC6599" w:rsidP="00FB106C">
      <w:r>
        <w:t xml:space="preserve">Ключевые показатели эффективности, которые должны быть </w:t>
      </w:r>
      <w:r w:rsidR="004C712C">
        <w:t>включены</w:t>
      </w:r>
      <w:r>
        <w:t xml:space="preserve"> в </w:t>
      </w:r>
      <w:r w:rsidR="004C712C">
        <w:t xml:space="preserve">определение </w:t>
      </w:r>
      <w:r>
        <w:rPr>
          <w:lang w:val="en-GB"/>
        </w:rPr>
        <w:t>SLA</w:t>
      </w:r>
      <w:r w:rsidR="00434931" w:rsidRPr="00434931">
        <w:t>:</w:t>
      </w:r>
    </w:p>
    <w:p w14:paraId="1C6BAF1D" w14:textId="5B427D6E" w:rsidR="00434931" w:rsidRPr="00434931" w:rsidRDefault="00434931" w:rsidP="00D8567C">
      <w:pPr>
        <w:pStyle w:val="afc"/>
        <w:numPr>
          <w:ilvl w:val="0"/>
          <w:numId w:val="19"/>
        </w:numPr>
      </w:pPr>
      <w:r>
        <w:t>Спрос</w:t>
      </w:r>
    </w:p>
    <w:p w14:paraId="1D2483F6" w14:textId="0C8FAFC6" w:rsidR="00434931" w:rsidRPr="00434931" w:rsidRDefault="00C92003" w:rsidP="00D8567C">
      <w:pPr>
        <w:pStyle w:val="afc"/>
        <w:numPr>
          <w:ilvl w:val="0"/>
          <w:numId w:val="19"/>
        </w:numPr>
      </w:pPr>
      <w:r>
        <w:t>Пропускная способность и организация очередей</w:t>
      </w:r>
    </w:p>
    <w:p w14:paraId="30AEAA13" w14:textId="77777777" w:rsidR="00A50777" w:rsidRDefault="00EA494E" w:rsidP="00D8567C">
      <w:pPr>
        <w:pStyle w:val="afc"/>
        <w:numPr>
          <w:ilvl w:val="0"/>
          <w:numId w:val="19"/>
        </w:numPr>
      </w:pPr>
      <w:r>
        <w:t>Вместимость в зоне ожидания</w:t>
      </w:r>
    </w:p>
    <w:p w14:paraId="7DFFD5A2" w14:textId="77777777" w:rsidR="00A50777" w:rsidRDefault="00A50777" w:rsidP="00D8567C">
      <w:pPr>
        <w:pStyle w:val="afc"/>
        <w:numPr>
          <w:ilvl w:val="0"/>
          <w:numId w:val="19"/>
        </w:numPr>
      </w:pPr>
      <w:r>
        <w:t>Движение между зонами</w:t>
      </w:r>
    </w:p>
    <w:p w14:paraId="335A4A7D" w14:textId="77777777" w:rsidR="00A50777" w:rsidRDefault="00A50777" w:rsidP="00D8567C">
      <w:pPr>
        <w:pStyle w:val="afc"/>
        <w:numPr>
          <w:ilvl w:val="0"/>
          <w:numId w:val="19"/>
        </w:numPr>
      </w:pPr>
      <w:r>
        <w:t>Минимальное стыковочное время от прилета пассажира до времени вылета</w:t>
      </w:r>
    </w:p>
    <w:p w14:paraId="7024B0D1" w14:textId="77777777" w:rsidR="00723234" w:rsidRDefault="00723234" w:rsidP="00D8567C">
      <w:pPr>
        <w:pStyle w:val="afc"/>
        <w:numPr>
          <w:ilvl w:val="0"/>
          <w:numId w:val="19"/>
        </w:numPr>
      </w:pPr>
      <w:r>
        <w:t>Восприятие качества услуги</w:t>
      </w:r>
    </w:p>
    <w:p w14:paraId="430442BB" w14:textId="76E80693" w:rsidR="00BE3A9A" w:rsidRPr="00BE3A9A" w:rsidRDefault="00723234" w:rsidP="00D8567C">
      <w:pPr>
        <w:pStyle w:val="afc"/>
        <w:numPr>
          <w:ilvl w:val="0"/>
          <w:numId w:val="19"/>
        </w:numPr>
      </w:pPr>
      <w:r>
        <w:t>Триггеры развития</w:t>
      </w:r>
      <w:r w:rsidR="00196F20">
        <w:t xml:space="preserve"> – </w:t>
      </w:r>
      <w:r w:rsidR="00B63F76">
        <w:t>значения для измерения показателей эффективности</w:t>
      </w:r>
      <w:r w:rsidR="00955787">
        <w:rPr>
          <w:rStyle w:val="aff4"/>
        </w:rPr>
        <w:footnoteReference w:id="52"/>
      </w:r>
    </w:p>
    <w:p w14:paraId="112CBCD6" w14:textId="6FA740B9" w:rsidR="00395EB6" w:rsidRPr="008063F6" w:rsidRDefault="00395EB6" w:rsidP="009A44D6">
      <w:r>
        <w:t xml:space="preserve">На сайте </w:t>
      </w:r>
      <w:r>
        <w:rPr>
          <w:lang w:val="en-GB"/>
        </w:rPr>
        <w:t>IATA</w:t>
      </w:r>
      <w:r w:rsidRPr="00395EB6">
        <w:t xml:space="preserve"> </w:t>
      </w:r>
      <w:r>
        <w:t xml:space="preserve">также опубликована схема </w:t>
      </w:r>
      <w:r w:rsidR="00BA79DB">
        <w:t xml:space="preserve">(рис. </w:t>
      </w:r>
      <w:r w:rsidR="00420624">
        <w:t>9</w:t>
      </w:r>
      <w:r w:rsidR="00BA79DB">
        <w:t xml:space="preserve">) </w:t>
      </w:r>
      <w:r>
        <w:t>оптимального обслуживания пассажиропотока в терминалах аэропорта</w:t>
      </w:r>
      <w:r w:rsidR="00B94D1F">
        <w:t>, которую стоит придерживаться для высокого уровня сервиса</w:t>
      </w:r>
      <w:r>
        <w:t xml:space="preserve">. </w:t>
      </w:r>
      <w:r w:rsidR="00B94D1F">
        <w:t xml:space="preserve">На рисунке показано оптимальное время ожидания на каждой точке контроля и </w:t>
      </w:r>
      <w:r w:rsidR="00AB116B">
        <w:t xml:space="preserve">площадь для каждого пассажира. </w:t>
      </w:r>
      <w:r w:rsidR="00EE7702">
        <w:t>Так, например, на стойках регистрации люди должны проводить от 10 до 20 минут</w:t>
      </w:r>
      <w:r w:rsidR="00D954D3">
        <w:t xml:space="preserve">, в зоне досмотра и на паспортном контроле от 5 до 10 минут, </w:t>
      </w:r>
      <w:r w:rsidR="00AB116B">
        <w:t xml:space="preserve">должно хватать мест для сидения для </w:t>
      </w:r>
      <w:r w:rsidR="004A510C">
        <w:t>50–70%</w:t>
      </w:r>
      <w:r w:rsidR="00AB116B">
        <w:t xml:space="preserve"> людей в зоне ожидания. По прилете </w:t>
      </w:r>
      <w:r w:rsidR="00EB7456">
        <w:t xml:space="preserve">время на паспортном контроле должно занимать от 5 до 10 минут, </w:t>
      </w:r>
      <w:r w:rsidR="00D954D3">
        <w:t xml:space="preserve">ожидание багажа до 15 и 25 минут, если самолет был узкофюзеляжным и </w:t>
      </w:r>
      <w:r w:rsidR="00740819">
        <w:t>широкофюзеляжным</w:t>
      </w:r>
      <w:r w:rsidR="00935E9C">
        <w:t xml:space="preserve"> соответственно</w:t>
      </w:r>
      <w:r w:rsidR="00740819">
        <w:t>.</w:t>
      </w:r>
      <w:r w:rsidR="008063F6">
        <w:t xml:space="preserve"> Это основные критерии, которые аэропорты должна придерживаться для поддержания уровня сервиса, потому что </w:t>
      </w:r>
      <w:r w:rsidR="008063F6">
        <w:rPr>
          <w:lang w:val="en-GB"/>
        </w:rPr>
        <w:t>ACI</w:t>
      </w:r>
      <w:r w:rsidR="008063F6" w:rsidRPr="008063F6">
        <w:t xml:space="preserve"> </w:t>
      </w:r>
      <w:r w:rsidR="00E926D5">
        <w:t xml:space="preserve">и </w:t>
      </w:r>
      <w:r w:rsidR="00E926D5">
        <w:rPr>
          <w:lang w:val="en-GB"/>
        </w:rPr>
        <w:t>IATA</w:t>
      </w:r>
      <w:r w:rsidR="00E926D5" w:rsidRPr="00E926D5">
        <w:t xml:space="preserve"> </w:t>
      </w:r>
      <w:r w:rsidR="008063F6">
        <w:t>провод</w:t>
      </w:r>
      <w:r w:rsidR="00E926D5">
        <w:t>я</w:t>
      </w:r>
      <w:r w:rsidR="008063F6">
        <w:t>т проверки на соответствие этим показателям</w:t>
      </w:r>
      <w:r w:rsidR="00DB01FD">
        <w:t>, а также есть нормативные документы, которые необходимо соблюдать.</w:t>
      </w:r>
    </w:p>
    <w:p w14:paraId="66CDFD8D" w14:textId="4681BAB7" w:rsidR="009A44D6" w:rsidRDefault="0017092B" w:rsidP="0017092B">
      <w:pPr>
        <w:pStyle w:val="a7"/>
      </w:pPr>
      <w:r>
        <w:rPr>
          <w:noProof/>
        </w:rPr>
        <w:lastRenderedPageBreak/>
        <w:drawing>
          <wp:inline distT="0" distB="0" distL="0" distR="0" wp14:anchorId="7E180C43" wp14:editId="0F54E27E">
            <wp:extent cx="5427134" cy="3614028"/>
            <wp:effectExtent l="0" t="0" r="254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4742" cy="3619094"/>
                    </a:xfrm>
                    <a:prstGeom prst="rect">
                      <a:avLst/>
                    </a:prstGeom>
                    <a:noFill/>
                    <a:ln>
                      <a:noFill/>
                    </a:ln>
                  </pic:spPr>
                </pic:pic>
              </a:graphicData>
            </a:graphic>
          </wp:inline>
        </w:drawing>
      </w:r>
    </w:p>
    <w:p w14:paraId="7BC2FB6D" w14:textId="77777777" w:rsidR="00447B8D" w:rsidRPr="00447B8D" w:rsidRDefault="0017092B" w:rsidP="0017092B">
      <w:pPr>
        <w:pStyle w:val="a0"/>
        <w:rPr>
          <w:lang w:val="ru-RU"/>
        </w:rPr>
      </w:pPr>
      <w:r>
        <w:rPr>
          <w:lang w:val="ru-RU"/>
        </w:rPr>
        <w:t xml:space="preserve">Оптимальный уровень обслуживания по версии </w:t>
      </w:r>
      <w:r>
        <w:rPr>
          <w:lang w:val="en-GB"/>
        </w:rPr>
        <w:t>IATA</w:t>
      </w:r>
    </w:p>
    <w:p w14:paraId="79E4C822" w14:textId="2D33B2AD" w:rsidR="0017092B" w:rsidRPr="00447B8D" w:rsidRDefault="00447B8D" w:rsidP="00447B8D">
      <w:r>
        <w:t>И</w:t>
      </w:r>
      <w:r w:rsidRPr="00B02E5D">
        <w:t>сточник</w:t>
      </w:r>
      <w:r>
        <w:t>:</w:t>
      </w:r>
      <w:r w:rsidR="0017092B" w:rsidRPr="0017092B">
        <w:t xml:space="preserve"> </w:t>
      </w:r>
      <w:bookmarkStart w:id="30" w:name="_Hlk103211767"/>
      <w:r w:rsidRPr="00447B8D">
        <w:t>[</w:t>
      </w:r>
      <w:hyperlink r:id="rId26" w:history="1">
        <w:r w:rsidRPr="00A654F1">
          <w:rPr>
            <w:rStyle w:val="af6"/>
          </w:rPr>
          <w:t>https://www.iata.org/en/services/consulting/airport-pax-security/level-of-service/</w:t>
        </w:r>
      </w:hyperlink>
      <w:bookmarkEnd w:id="30"/>
      <w:r w:rsidRPr="00447B8D">
        <w:t>]</w:t>
      </w:r>
    </w:p>
    <w:p w14:paraId="4C470A44" w14:textId="35336C07" w:rsidR="005D516A" w:rsidRDefault="005D516A" w:rsidP="004751DC">
      <w:r>
        <w:t xml:space="preserve">Также требования по обслуживанию пассажиров прописаны в соглашении о ГЧП, который Пулково обязан соблюдать </w:t>
      </w:r>
      <w:r w:rsidR="00A42D5B">
        <w:t xml:space="preserve">для предоставления качественных услуг. Там </w:t>
      </w:r>
      <w:r w:rsidR="002D59B1">
        <w:t>к тому же</w:t>
      </w:r>
      <w:r w:rsidR="00A42D5B">
        <w:t xml:space="preserve"> указано время, за которое должна выполняться посадка, время регистрации пассажира</w:t>
      </w:r>
      <w:r w:rsidR="00D8685D">
        <w:t>, выдачи багажа и другие.</w:t>
      </w:r>
      <w:r w:rsidR="00376E2E">
        <w:t xml:space="preserve"> </w:t>
      </w:r>
      <w:r w:rsidR="00E926D5">
        <w:t xml:space="preserve">В дополнение </w:t>
      </w:r>
      <w:r w:rsidR="00376E2E">
        <w:t>Пулково проводит опросы среди пассажиров, чтобы узнавать их мнения и предпринимать действия по улучшению предоставляемых услуг.</w:t>
      </w:r>
      <w:r w:rsidR="00551C80">
        <w:t xml:space="preserve"> </w:t>
      </w:r>
    </w:p>
    <w:p w14:paraId="5F9B7CDC" w14:textId="42A4D92B" w:rsidR="0087503D" w:rsidRPr="003B1B7D" w:rsidRDefault="0087503D" w:rsidP="004751DC">
      <w:r>
        <w:t xml:space="preserve">Измерение показателей можно разбить на 2 вида: проведение опросов и соответствие установленным требованиям. Опросы проводит </w:t>
      </w:r>
      <w:r w:rsidR="003158E7">
        <w:t xml:space="preserve">организация </w:t>
      </w:r>
      <w:r w:rsidR="003158E7">
        <w:rPr>
          <w:lang w:val="en-GB"/>
        </w:rPr>
        <w:t>ACI</w:t>
      </w:r>
      <w:r w:rsidR="003158E7">
        <w:t xml:space="preserve"> среди пассажиров, сотрудников в рамках программы </w:t>
      </w:r>
      <w:r w:rsidR="003158E7">
        <w:rPr>
          <w:lang w:val="en-GB"/>
        </w:rPr>
        <w:t>ASQ</w:t>
      </w:r>
      <w:r w:rsidR="003158E7" w:rsidRPr="003158E7">
        <w:t xml:space="preserve"> (</w:t>
      </w:r>
      <w:r w:rsidR="003158E7">
        <w:rPr>
          <w:lang w:val="en-GB"/>
        </w:rPr>
        <w:t>Airport</w:t>
      </w:r>
      <w:r w:rsidR="003158E7" w:rsidRPr="003158E7">
        <w:t xml:space="preserve"> </w:t>
      </w:r>
      <w:r w:rsidR="003158E7">
        <w:rPr>
          <w:lang w:val="en-GB"/>
        </w:rPr>
        <w:t>Service</w:t>
      </w:r>
      <w:r w:rsidR="003158E7" w:rsidRPr="003158E7">
        <w:t xml:space="preserve"> </w:t>
      </w:r>
      <w:r w:rsidR="003158E7">
        <w:rPr>
          <w:lang w:val="en-GB"/>
        </w:rPr>
        <w:t>Quality</w:t>
      </w:r>
      <w:r w:rsidR="003158E7" w:rsidRPr="003158E7">
        <w:t xml:space="preserve"> / </w:t>
      </w:r>
      <w:r w:rsidR="003158E7">
        <w:t xml:space="preserve">Качество обслуживания в аэропорту), которая </w:t>
      </w:r>
      <w:r w:rsidR="001E4C8D">
        <w:t xml:space="preserve">в конце года выбирает победителей в каждой категории, которая зависит от региона и ежегодного пассажиропотока. Если </w:t>
      </w:r>
      <w:r w:rsidR="003B1B7D">
        <w:t xml:space="preserve">уровень удовлетворения будет невысоким, то Пулково это грозит падением в рейтинге и как следствие репутационными издержками. Примечательно, что по итогам 2021 года, Пулково выиграли эту награду в своей номинации. В случае несоблюдения правил и норм, которые прописаны в </w:t>
      </w:r>
      <w:r w:rsidR="003B1B7D">
        <w:rPr>
          <w:lang w:val="en-GB"/>
        </w:rPr>
        <w:t>IATA</w:t>
      </w:r>
      <w:r w:rsidR="003B1B7D" w:rsidRPr="003B1B7D">
        <w:t xml:space="preserve"> </w:t>
      </w:r>
      <w:r w:rsidR="003B1B7D">
        <w:t xml:space="preserve">и соглашении о государственно-частном партнерстве, то это приведет к </w:t>
      </w:r>
      <w:r w:rsidR="00066B9B">
        <w:t>существенным штрафам.</w:t>
      </w:r>
    </w:p>
    <w:p w14:paraId="5B82A3E4" w14:textId="2CCBDAD3" w:rsidR="004751DC" w:rsidRDefault="004751DC" w:rsidP="004751DC">
      <w:r>
        <w:t xml:space="preserve">Таким образом </w:t>
      </w:r>
      <w:r w:rsidR="00AA70C3">
        <w:t xml:space="preserve">важность управления очередями в терминале является не просто </w:t>
      </w:r>
      <w:r w:rsidR="001F268A">
        <w:t xml:space="preserve">желанием аэропорта угодить клиенту, а необходимым требованием и регулярным показателем успеха. </w:t>
      </w:r>
      <w:r w:rsidR="00F337EF">
        <w:t xml:space="preserve">Но помимо </w:t>
      </w:r>
      <w:r w:rsidR="008C1C2B">
        <w:t xml:space="preserve">исполнения основных операционных процессов на </w:t>
      </w:r>
      <w:r w:rsidR="008C1C2B">
        <w:lastRenderedPageBreak/>
        <w:t xml:space="preserve">должном уровне, правильная организация очередей также ведет к увеличению свободного времени у пассажиров, </w:t>
      </w:r>
      <w:r w:rsidR="00740ADB">
        <w:t>которое они могут потратить на магазины и предприятия общественного питания, следовательно увеличиваются продажи и распределение персонала становится более прогнозируемым.</w:t>
      </w:r>
      <w:r w:rsidR="0025153F">
        <w:rPr>
          <w:rStyle w:val="aff4"/>
        </w:rPr>
        <w:footnoteReference w:id="53"/>
      </w:r>
    </w:p>
    <w:p w14:paraId="53AF165E" w14:textId="26D7C972" w:rsidR="0026398F" w:rsidRDefault="0026398F" w:rsidP="0026398F">
      <w:pPr>
        <w:pStyle w:val="2"/>
      </w:pPr>
      <w:bookmarkStart w:id="32" w:name="_Toc104760896"/>
      <w:r>
        <w:t>Выводы</w:t>
      </w:r>
      <w:bookmarkEnd w:id="32"/>
    </w:p>
    <w:p w14:paraId="187CE9DC" w14:textId="3D4F8D2A" w:rsidR="00FA5C0A" w:rsidRPr="00E00AE3" w:rsidRDefault="00EC2912" w:rsidP="0026398F">
      <w:r>
        <w:t>В</w:t>
      </w:r>
      <w:r w:rsidR="00FB7A31">
        <w:t>о второй главе описаны проблемы, с которыми сталкиваются аэропорты, авиа</w:t>
      </w:r>
      <w:r w:rsidR="00152ED7">
        <w:t>компании</w:t>
      </w:r>
      <w:r w:rsidR="00FB7A31">
        <w:t xml:space="preserve"> </w:t>
      </w:r>
      <w:r w:rsidR="00152ED7">
        <w:t xml:space="preserve">и грузовые перевозчики вследствие увеличения пассажиропотока, в том числе в пиковые часы. На следующем этапе описано четыре определения пикового часа, которыми пользуются разные аэропорты в зависимости от </w:t>
      </w:r>
      <w:r w:rsidR="00D276EA">
        <w:t xml:space="preserve">предпочитаемой практики при анализе пассажиропотока. Это </w:t>
      </w:r>
      <w:r w:rsidR="00C23D26">
        <w:t>расчетная интенсивность пассажиропотока</w:t>
      </w:r>
      <w:r w:rsidR="00D276EA">
        <w:t xml:space="preserve">, или по-другому «30-й пиковый час», этим </w:t>
      </w:r>
      <w:r w:rsidR="00C2572D">
        <w:t xml:space="preserve">методом и пользуется Пулково, также существуют коэффициент наибольшей нагрузки, загруженный день и </w:t>
      </w:r>
      <w:r w:rsidR="0010504C">
        <w:t>средний день пикового месяца</w:t>
      </w:r>
      <w:r w:rsidR="00C2572D">
        <w:t>. Но перед тем</w:t>
      </w:r>
      <w:r w:rsidR="00D80FF7">
        <w:t>,</w:t>
      </w:r>
      <w:r w:rsidR="00C2572D">
        <w:t xml:space="preserve"> как определить </w:t>
      </w:r>
      <w:r w:rsidR="008F22B8">
        <w:t>максимальную</w:t>
      </w:r>
      <w:r w:rsidR="00C2572D">
        <w:t xml:space="preserve"> нагрузку </w:t>
      </w:r>
      <w:r w:rsidR="008F22B8">
        <w:t xml:space="preserve">необходимо рассчитать </w:t>
      </w:r>
      <w:r w:rsidR="0081747E">
        <w:t>почасовые пассажиропотоки</w:t>
      </w:r>
      <w:r w:rsidR="008F22B8">
        <w:t xml:space="preserve">, потом </w:t>
      </w:r>
      <w:proofErr w:type="spellStart"/>
      <w:r w:rsidR="008F22B8">
        <w:t>проранжировать</w:t>
      </w:r>
      <w:proofErr w:type="spellEnd"/>
      <w:r w:rsidR="008F22B8">
        <w:t xml:space="preserve"> по убыванию и выбрать время, которое </w:t>
      </w:r>
      <w:r w:rsidR="007D2ED3">
        <w:t xml:space="preserve">указано на 30-й </w:t>
      </w:r>
      <w:r w:rsidR="0081747E">
        <w:t xml:space="preserve">и 31-й </w:t>
      </w:r>
      <w:r w:rsidR="007D2ED3">
        <w:t>позици</w:t>
      </w:r>
      <w:r w:rsidR="0081747E">
        <w:t>ях</w:t>
      </w:r>
      <w:r w:rsidR="007D2ED3">
        <w:t xml:space="preserve">. Также показаны </w:t>
      </w:r>
      <w:r w:rsidR="00A30489">
        <w:t xml:space="preserve">два способа расчета пикового периода в будущем, один – соотношение пикового периода к годовому, а второй – расписание полетов на расчетный день, оба этих способа являются достаточно трудоемкими, но зато помогают прогнозировать изменения. </w:t>
      </w:r>
      <w:r w:rsidR="00C23D26">
        <w:t>Далее</w:t>
      </w:r>
      <w:r w:rsidR="00A30489">
        <w:t xml:space="preserve"> </w:t>
      </w:r>
      <w:r w:rsidR="003A7B7E">
        <w:t>описаны</w:t>
      </w:r>
      <w:r w:rsidR="000E0951">
        <w:t xml:space="preserve"> современные практики других аэропортов по </w:t>
      </w:r>
      <w:r w:rsidR="00D80FF7">
        <w:t xml:space="preserve">снижению пассажирских нагрузок на аэропорты. В основном </w:t>
      </w:r>
      <w:r w:rsidR="001F5133">
        <w:t xml:space="preserve">менеджмент аэровокзалов внедряет цифровые технологии, потому что </w:t>
      </w:r>
      <w:r w:rsidR="00A77B1F">
        <w:t>они помогают собирать информацию, передают ее в реальном времени сотрудникам и улучшают качество работы терминалов.</w:t>
      </w:r>
      <w:r w:rsidR="006B4670">
        <w:t xml:space="preserve"> Таким образом главный упор </w:t>
      </w:r>
      <w:r w:rsidR="006D5ACC">
        <w:t>загруженных аэропортов делается не на строительстве новых терминалов и взлетно-посадочных полосах, а на внедрении интеллектуальных систем</w:t>
      </w:r>
      <w:r w:rsidR="002424CF">
        <w:t xml:space="preserve">. У аэропортов существует Соглашение об уровне обслуживания, которое регламентирует </w:t>
      </w:r>
      <w:r w:rsidR="00465703">
        <w:t xml:space="preserve">стандарты обслуживания, чтобы пассажирам предоставлялись услуги высокого качества. И получается, что </w:t>
      </w:r>
      <w:r w:rsidR="003C6C97">
        <w:t xml:space="preserve">сокращение </w:t>
      </w:r>
      <w:r w:rsidR="00465703">
        <w:t>очеред</w:t>
      </w:r>
      <w:r w:rsidR="003C6C97">
        <w:t>ей</w:t>
      </w:r>
      <w:r w:rsidR="00465703">
        <w:t xml:space="preserve"> – это не просто </w:t>
      </w:r>
      <w:r w:rsidR="003C6C97">
        <w:t>желание оператора уменьшить количество недовольных пассажиров, а требование</w:t>
      </w:r>
      <w:r w:rsidR="00E00AE3">
        <w:t xml:space="preserve">, которое необходимо соблюдать для достижения показателей </w:t>
      </w:r>
      <w:r w:rsidR="00E00AE3">
        <w:rPr>
          <w:lang w:val="en-GB"/>
        </w:rPr>
        <w:t>SLA</w:t>
      </w:r>
      <w:r w:rsidR="00E00AE3" w:rsidRPr="00E00AE3">
        <w:t>.</w:t>
      </w:r>
    </w:p>
    <w:p w14:paraId="105C6491" w14:textId="6D5BCDB2" w:rsidR="001B3F8C" w:rsidRDefault="001B3F8C" w:rsidP="001B3F8C">
      <w:pPr>
        <w:pStyle w:val="1"/>
      </w:pPr>
      <w:bookmarkStart w:id="33" w:name="_Toc104760897"/>
      <w:r>
        <w:lastRenderedPageBreak/>
        <w:t xml:space="preserve">Глава 3. </w:t>
      </w:r>
      <w:r w:rsidR="00CF0A54">
        <w:t xml:space="preserve">Разработка </w:t>
      </w:r>
      <w:r w:rsidR="00FC30F8">
        <w:t>рекомендаций по повышению равномерности пассажирских нагрузок на аэропорт</w:t>
      </w:r>
      <w:bookmarkEnd w:id="33"/>
    </w:p>
    <w:p w14:paraId="1DCDC140" w14:textId="708DA716" w:rsidR="001B3F8C" w:rsidRDefault="008C513F" w:rsidP="00D8567C">
      <w:pPr>
        <w:pStyle w:val="2"/>
        <w:numPr>
          <w:ilvl w:val="0"/>
          <w:numId w:val="15"/>
        </w:numPr>
      </w:pPr>
      <w:r>
        <w:t xml:space="preserve"> </w:t>
      </w:r>
      <w:bookmarkStart w:id="34" w:name="_Toc104760898"/>
      <w:r w:rsidR="0021274A">
        <w:t>Анализ распределения пиковых нагрузок</w:t>
      </w:r>
      <w:bookmarkEnd w:id="34"/>
    </w:p>
    <w:p w14:paraId="579E0954" w14:textId="76EF6148" w:rsidR="008C513F" w:rsidRPr="00C92206" w:rsidRDefault="008A6BE0" w:rsidP="008C513F">
      <w:r>
        <w:t xml:space="preserve">Для выполнения </w:t>
      </w:r>
      <w:r w:rsidR="003D316B">
        <w:t>четвертой и пятой</w:t>
      </w:r>
      <w:r w:rsidR="007A210C">
        <w:t xml:space="preserve"> </w:t>
      </w:r>
      <w:r>
        <w:t>задачи в выпускной квалификационной работе необходимо рассчитать пиковые часы.</w:t>
      </w:r>
      <w:r w:rsidR="009C2DB1">
        <w:t xml:space="preserve"> Данные были предоставлены сотрудником Пулково за 3 года (2019, 2020, 2021)</w:t>
      </w:r>
      <w:r w:rsidR="00586F6C">
        <w:t xml:space="preserve">, </w:t>
      </w:r>
      <w:r w:rsidR="00F56DC9">
        <w:t>19 и 20 годы были рассчитаны полностью, а за 21 год были получены данные только до середины ноября.</w:t>
      </w:r>
      <w:r w:rsidR="00C72A51">
        <w:t xml:space="preserve"> </w:t>
      </w:r>
      <w:r w:rsidR="00F56DC9">
        <w:t>С</w:t>
      </w:r>
      <w:r w:rsidR="00C72A51">
        <w:t xml:space="preserve"> помощью метод</w:t>
      </w:r>
      <w:r w:rsidR="00433623">
        <w:t>а</w:t>
      </w:r>
      <w:r w:rsidR="00C72A51">
        <w:t>, котор</w:t>
      </w:r>
      <w:r w:rsidR="00433623">
        <w:t>ый</w:t>
      </w:r>
      <w:r w:rsidR="00C72A51">
        <w:t xml:space="preserve"> был описан </w:t>
      </w:r>
      <w:r w:rsidR="006D647E">
        <w:t>во второй главе, найдены пиковые часы</w:t>
      </w:r>
      <w:r w:rsidR="00586F6C">
        <w:t>.</w:t>
      </w:r>
      <w:r w:rsidR="006D647E">
        <w:t xml:space="preserve"> </w:t>
      </w:r>
      <w:r w:rsidR="00586F6C">
        <w:t xml:space="preserve">Для получения более </w:t>
      </w:r>
      <w:r w:rsidR="009A41B2">
        <w:t xml:space="preserve">точного анализа </w:t>
      </w:r>
      <w:r w:rsidR="007A210C">
        <w:t xml:space="preserve">расчеты </w:t>
      </w:r>
      <w:r w:rsidR="00E9163C">
        <w:t xml:space="preserve">выполнялись по следующим критериям: для внутренних воздушных линий (ВВЛ), международных воздушных линий (МВЛ), а также </w:t>
      </w:r>
      <w:r w:rsidR="00DD792C">
        <w:t>найдены общие максимальные пиковые часы.</w:t>
      </w:r>
      <w:r w:rsidR="00444D27">
        <w:t xml:space="preserve"> После расчета </w:t>
      </w:r>
      <w:r w:rsidR="005F3148">
        <w:t>были получены 3 таблицы</w:t>
      </w:r>
      <w:r w:rsidR="003E5789">
        <w:t xml:space="preserve"> (1 таблица 1 год)</w:t>
      </w:r>
      <w:r w:rsidR="003C6CAD">
        <w:t>, в которых был расписан весь год по часам</w:t>
      </w:r>
      <w:r w:rsidR="00800819">
        <w:t>.</w:t>
      </w:r>
      <w:r w:rsidR="00C92206">
        <w:t xml:space="preserve"> </w:t>
      </w:r>
      <w:r w:rsidR="00685603">
        <w:t>На рисунке 10 представлен</w:t>
      </w:r>
      <w:r w:rsidR="00F0354C">
        <w:t>о начало таблицы за 2019 год, где отображено только 1 января, то есть ниже вычислены данные за весь год.</w:t>
      </w:r>
    </w:p>
    <w:p w14:paraId="607D7373" w14:textId="40CADA2F" w:rsidR="008C513F" w:rsidRDefault="00E60491" w:rsidP="00E60491">
      <w:pPr>
        <w:pStyle w:val="a7"/>
      </w:pPr>
      <w:r w:rsidRPr="00E60491">
        <w:rPr>
          <w:noProof/>
        </w:rPr>
        <w:drawing>
          <wp:inline distT="0" distB="0" distL="0" distR="0" wp14:anchorId="14586183" wp14:editId="6E991C68">
            <wp:extent cx="4091940" cy="49453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1940" cy="4945380"/>
                    </a:xfrm>
                    <a:prstGeom prst="rect">
                      <a:avLst/>
                    </a:prstGeom>
                    <a:noFill/>
                    <a:ln>
                      <a:noFill/>
                    </a:ln>
                  </pic:spPr>
                </pic:pic>
              </a:graphicData>
            </a:graphic>
          </wp:inline>
        </w:drawing>
      </w:r>
    </w:p>
    <w:p w14:paraId="41210EF9" w14:textId="29E5C489" w:rsidR="00E60491" w:rsidRDefault="00E60491" w:rsidP="00E60491">
      <w:pPr>
        <w:pStyle w:val="a0"/>
        <w:rPr>
          <w:lang w:val="ru-RU"/>
        </w:rPr>
      </w:pPr>
      <w:r>
        <w:rPr>
          <w:lang w:val="ru-RU"/>
        </w:rPr>
        <w:t>Почасовой пассажиропоток за 2019 год</w:t>
      </w:r>
    </w:p>
    <w:p w14:paraId="6EB17324" w14:textId="41FBC40B" w:rsidR="00447B8D" w:rsidRPr="00447B8D" w:rsidRDefault="00447B8D" w:rsidP="00447B8D">
      <w:pPr>
        <w:rPr>
          <w:lang w:val="en-GB"/>
        </w:rPr>
      </w:pPr>
      <w:bookmarkStart w:id="35" w:name="_Hlk104746104"/>
      <w:r>
        <w:t>И</w:t>
      </w:r>
      <w:r w:rsidRPr="00B02E5D">
        <w:t>сточник</w:t>
      </w:r>
      <w:r>
        <w:t>:</w:t>
      </w:r>
      <w:r>
        <w:rPr>
          <w:lang w:val="en-US"/>
        </w:rPr>
        <w:t xml:space="preserve"> [</w:t>
      </w:r>
      <w:r>
        <w:t>Составлено автором</w:t>
      </w:r>
      <w:r>
        <w:rPr>
          <w:lang w:val="en-GB"/>
        </w:rPr>
        <w:t>]</w:t>
      </w:r>
    </w:p>
    <w:bookmarkEnd w:id="35"/>
    <w:p w14:paraId="4011B4F1" w14:textId="7660C33A" w:rsidR="00560842" w:rsidRPr="00B52365" w:rsidRDefault="00B52365" w:rsidP="008C513F">
      <w:r>
        <w:lastRenderedPageBreak/>
        <w:t>В первом столбце указан месяц, во втором – день, в третьем – час, следом общий пассажирский поток по часам, пассажиропоток на международных направлениях и в последнем столбце - на внутренних.</w:t>
      </w:r>
      <w:r w:rsidR="00E229A5">
        <w:t xml:space="preserve"> </w:t>
      </w:r>
      <w:r w:rsidR="00A5696C">
        <w:t xml:space="preserve">Общие потоки пассажиров были получены путем сложения МВЛ и ВВЛ. </w:t>
      </w:r>
      <w:r w:rsidR="00E229A5">
        <w:t xml:space="preserve">Сначала пиковые нагрузки будут рассмотрены в разрезе МВЛ, дальше </w:t>
      </w:r>
      <w:r w:rsidR="00140027">
        <w:t>–</w:t>
      </w:r>
      <w:r w:rsidR="00E229A5">
        <w:t xml:space="preserve"> ВВЛ</w:t>
      </w:r>
      <w:r w:rsidR="00140027">
        <w:t>, и в самом конце будут проанализированы общие пиковые часы.</w:t>
      </w:r>
    </w:p>
    <w:p w14:paraId="10DC9B96" w14:textId="3FFA1B30" w:rsidR="00560842" w:rsidRPr="00140027" w:rsidRDefault="00140027" w:rsidP="008C513F">
      <w:pPr>
        <w:rPr>
          <w:rStyle w:val="af2"/>
        </w:rPr>
      </w:pPr>
      <w:r>
        <w:rPr>
          <w:rStyle w:val="af2"/>
        </w:rPr>
        <w:t>Нагрузки на международных воздушных линиях</w:t>
      </w:r>
    </w:p>
    <w:p w14:paraId="732BE6A8" w14:textId="185102B5" w:rsidR="00560842" w:rsidRDefault="00673DB3" w:rsidP="008C513F">
      <w:r>
        <w:t xml:space="preserve">Для начала необходимо определить 30-й пиковый час за 2019–2021 годы. После сортировки значений по убыванию, </w:t>
      </w:r>
      <w:r w:rsidR="00CB7E1C">
        <w:t>получается пиковый час на международных направлениях равен 14 часам</w:t>
      </w:r>
      <w:r w:rsidR="00D20A3A">
        <w:t xml:space="preserve"> в 2019 году. А пиковый пассажиропоток составляет 3349 человек, то есть именно на этот трафик аэропорт должен рассчитывать при планировании систем обслуживания людей.</w:t>
      </w:r>
      <w:r w:rsidR="006923AE">
        <w:t xml:space="preserve"> (рис. </w:t>
      </w:r>
      <w:r w:rsidR="006D4B76">
        <w:t>11</w:t>
      </w:r>
      <w:r w:rsidR="006923AE">
        <w:t>)</w:t>
      </w:r>
    </w:p>
    <w:p w14:paraId="0FFC602C" w14:textId="4988A3BA" w:rsidR="00560842" w:rsidRDefault="002D52C4" w:rsidP="006923AE">
      <w:pPr>
        <w:pStyle w:val="a7"/>
      </w:pPr>
      <w:r w:rsidRPr="002D52C4">
        <w:rPr>
          <w:noProof/>
        </w:rPr>
        <w:drawing>
          <wp:inline distT="0" distB="0" distL="0" distR="0" wp14:anchorId="73F31882" wp14:editId="0D351C3A">
            <wp:extent cx="4093210" cy="1001395"/>
            <wp:effectExtent l="0" t="0" r="254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210" cy="1001395"/>
                    </a:xfrm>
                    <a:prstGeom prst="rect">
                      <a:avLst/>
                    </a:prstGeom>
                    <a:noFill/>
                    <a:ln>
                      <a:noFill/>
                    </a:ln>
                  </pic:spPr>
                </pic:pic>
              </a:graphicData>
            </a:graphic>
          </wp:inline>
        </w:drawing>
      </w:r>
    </w:p>
    <w:p w14:paraId="2D078899" w14:textId="4D50DB6F" w:rsidR="006923AE" w:rsidRDefault="006923AE" w:rsidP="006923AE">
      <w:pPr>
        <w:pStyle w:val="a0"/>
        <w:rPr>
          <w:lang w:val="ru-RU"/>
        </w:rPr>
      </w:pPr>
      <w:r>
        <w:rPr>
          <w:lang w:val="ru-RU"/>
        </w:rPr>
        <w:t>30-й пиковый час в 2019году на МВЛ</w:t>
      </w:r>
    </w:p>
    <w:p w14:paraId="31FF1461" w14:textId="2DE0AC42" w:rsidR="00D11A7D" w:rsidRPr="004E7816" w:rsidRDefault="00D11A7D" w:rsidP="00D11A7D">
      <w:r>
        <w:t>И</w:t>
      </w:r>
      <w:r w:rsidRPr="00B02E5D">
        <w:t>сточник</w:t>
      </w:r>
      <w:r>
        <w:t>: [Составлено автором</w:t>
      </w:r>
      <w:r w:rsidRPr="004E7816">
        <w:t>]</w:t>
      </w:r>
    </w:p>
    <w:p w14:paraId="49CB1639" w14:textId="09262D05" w:rsidR="004A4575" w:rsidRDefault="004A4575" w:rsidP="008C513F">
      <w:r>
        <w:t>Обычно выбираются 2 пиковых часа</w:t>
      </w:r>
      <w:r w:rsidR="00513781">
        <w:t xml:space="preserve"> под 30-м и 31-м значениями</w:t>
      </w:r>
      <w:r>
        <w:t xml:space="preserve">, один - в </w:t>
      </w:r>
      <w:r w:rsidR="0037728E">
        <w:t xml:space="preserve">ночное / </w:t>
      </w:r>
      <w:r>
        <w:t xml:space="preserve">утреннее время, а второй - в дневное или вечернее время. </w:t>
      </w:r>
      <w:r w:rsidR="00513781">
        <w:t xml:space="preserve">Но, как можно увидеть, на рисунке 6 </w:t>
      </w:r>
      <w:r w:rsidR="00FC0880">
        <w:t xml:space="preserve">нет утреннего часа, поэтому </w:t>
      </w:r>
      <w:r w:rsidR="00385324">
        <w:t xml:space="preserve">был выбран ближайший, и это 9 часов утра. (рис. </w:t>
      </w:r>
      <w:r w:rsidR="006D4B76">
        <w:t>12</w:t>
      </w:r>
      <w:r w:rsidR="00385324">
        <w:t>)</w:t>
      </w:r>
      <w:r w:rsidR="00195228">
        <w:t>. Таким образом 30-ми пиковыми часами в 2019 году были 9 и 14 часов на международных рейсах.</w:t>
      </w:r>
    </w:p>
    <w:p w14:paraId="5BD4D0CC" w14:textId="5DF99C8E" w:rsidR="00894E5E" w:rsidRDefault="002D52C4" w:rsidP="00385324">
      <w:pPr>
        <w:pStyle w:val="a7"/>
      </w:pPr>
      <w:r w:rsidRPr="002D52C4">
        <w:rPr>
          <w:noProof/>
        </w:rPr>
        <w:drawing>
          <wp:inline distT="0" distB="0" distL="0" distR="0" wp14:anchorId="1F0A1010" wp14:editId="47E2AC52">
            <wp:extent cx="4093210" cy="1001395"/>
            <wp:effectExtent l="0" t="0" r="254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210" cy="1001395"/>
                    </a:xfrm>
                    <a:prstGeom prst="rect">
                      <a:avLst/>
                    </a:prstGeom>
                    <a:noFill/>
                    <a:ln>
                      <a:noFill/>
                    </a:ln>
                  </pic:spPr>
                </pic:pic>
              </a:graphicData>
            </a:graphic>
          </wp:inline>
        </w:drawing>
      </w:r>
    </w:p>
    <w:p w14:paraId="732C5126" w14:textId="724169CB" w:rsidR="00385324" w:rsidRDefault="00385324" w:rsidP="00385324">
      <w:pPr>
        <w:pStyle w:val="a0"/>
        <w:rPr>
          <w:lang w:val="ru-RU"/>
        </w:rPr>
      </w:pPr>
      <w:r>
        <w:rPr>
          <w:lang w:val="ru-RU"/>
        </w:rPr>
        <w:t>Утренний пиковый час в 2019 г. на МВЛ</w:t>
      </w:r>
    </w:p>
    <w:p w14:paraId="52848C9A" w14:textId="453591E6" w:rsidR="00D11A7D" w:rsidRPr="00D11A7D" w:rsidRDefault="00D11A7D" w:rsidP="00D11A7D">
      <w:r w:rsidRPr="00D11A7D">
        <w:t>Источник: [Составлено автором]</w:t>
      </w:r>
    </w:p>
    <w:p w14:paraId="718C04BF" w14:textId="3895C9C8" w:rsidR="00140027" w:rsidRDefault="006923AE" w:rsidP="008C513F">
      <w:r>
        <w:t>Далее нужно посмотреть, изменились ли нагрузки в 202</w:t>
      </w:r>
      <w:r w:rsidR="00DD168B">
        <w:t>0</w:t>
      </w:r>
      <w:r>
        <w:t xml:space="preserve"> году, поскольку в марте в России началась пандемия коронавируса и практически все международные рейсы отменились.</w:t>
      </w:r>
      <w:r w:rsidR="008F605D">
        <w:t xml:space="preserve"> Для более четкого понимания, можно посмотреть нагрузки в течение всего 2</w:t>
      </w:r>
      <w:r w:rsidR="00DD168B">
        <w:t>0</w:t>
      </w:r>
      <w:r w:rsidR="008F605D">
        <w:t xml:space="preserve"> года, а также после 1 апреля и до конца декабря, чтобы увидеть, насколько изменились показатели. Стоит отметить, что хоть и </w:t>
      </w:r>
      <w:r w:rsidR="00392831">
        <w:t xml:space="preserve">международные рейсы стали отменять в марте, но самолеты продолжали летать, потому что вывозили туристов </w:t>
      </w:r>
      <w:r w:rsidR="00AF14B2">
        <w:t xml:space="preserve">из других стран в Россию, а </w:t>
      </w:r>
      <w:r w:rsidR="00AF14B2">
        <w:lastRenderedPageBreak/>
        <w:t>также ограничивала полеты только с некоторыми странами. Окончательно госграницу закрыли 30 марта 2020 года, поэтому изменение пиковых нагрузок будет рассмотрено именно с апреля.</w:t>
      </w:r>
    </w:p>
    <w:p w14:paraId="641B3EB9" w14:textId="31278C7A" w:rsidR="00AF14B2" w:rsidRDefault="00307A35" w:rsidP="008C513F">
      <w:r>
        <w:t xml:space="preserve">На рисунке </w:t>
      </w:r>
      <w:r w:rsidR="001A10AD">
        <w:t>13</w:t>
      </w:r>
      <w:r>
        <w:t xml:space="preserve"> изображен</w:t>
      </w:r>
      <w:r w:rsidR="006E06C0">
        <w:t xml:space="preserve">ы пиковые часы и нагрузки </w:t>
      </w:r>
      <w:r w:rsidR="0059088B">
        <w:t>за весь 2020 год, то есть включая январь и февраль, когда еще не началась пандемия, и это 10 и 17 часов. Пиковая нагрузка составила 1400 человек.</w:t>
      </w:r>
      <w:r w:rsidR="00E30F9E">
        <w:t xml:space="preserve"> Можно заметить, что эти пиковые нагрузки были 6 января и 11 марта, то есть они пришлись на </w:t>
      </w:r>
      <w:proofErr w:type="spellStart"/>
      <w:r w:rsidR="00E30F9E">
        <w:t>допандемийное</w:t>
      </w:r>
      <w:proofErr w:type="spellEnd"/>
      <w:r w:rsidR="00E30F9E">
        <w:t xml:space="preserve"> время, таким образом можно предположить, что с апреля по декабрь уже будут совершенно другие показатели.</w:t>
      </w:r>
    </w:p>
    <w:p w14:paraId="046B77F4" w14:textId="2BF948D9" w:rsidR="000101A3" w:rsidRDefault="000101A3" w:rsidP="00E30F9E">
      <w:pPr>
        <w:pStyle w:val="a7"/>
        <w:rPr>
          <w:lang w:val="ru-RU"/>
        </w:rPr>
      </w:pPr>
      <w:r w:rsidRPr="000101A3">
        <w:rPr>
          <w:noProof/>
        </w:rPr>
        <w:drawing>
          <wp:inline distT="0" distB="0" distL="0" distR="0" wp14:anchorId="5E550004" wp14:editId="41982B34">
            <wp:extent cx="4095750" cy="1200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1200150"/>
                    </a:xfrm>
                    <a:prstGeom prst="rect">
                      <a:avLst/>
                    </a:prstGeom>
                    <a:noFill/>
                    <a:ln>
                      <a:noFill/>
                    </a:ln>
                  </pic:spPr>
                </pic:pic>
              </a:graphicData>
            </a:graphic>
          </wp:inline>
        </w:drawing>
      </w:r>
    </w:p>
    <w:p w14:paraId="156C6C60" w14:textId="332AF58E" w:rsidR="00E30F9E" w:rsidRDefault="00E30F9E" w:rsidP="00E30F9E">
      <w:pPr>
        <w:pStyle w:val="a0"/>
        <w:rPr>
          <w:lang w:val="ru-RU"/>
        </w:rPr>
      </w:pPr>
      <w:r>
        <w:rPr>
          <w:lang w:val="ru-RU"/>
        </w:rPr>
        <w:t>Пиковые часы в 2020 году</w:t>
      </w:r>
      <w:r w:rsidR="00A93128">
        <w:rPr>
          <w:lang w:val="ru-RU"/>
        </w:rPr>
        <w:t xml:space="preserve"> на МВЛ</w:t>
      </w:r>
    </w:p>
    <w:p w14:paraId="121B09A0" w14:textId="3C1A6E3C" w:rsidR="00D11A7D" w:rsidRPr="00D11A7D" w:rsidRDefault="00D11A7D" w:rsidP="00D11A7D">
      <w:r w:rsidRPr="00D11A7D">
        <w:t>Источник: [Составлено автором]</w:t>
      </w:r>
    </w:p>
    <w:p w14:paraId="3C1A6DAB" w14:textId="53FA7402" w:rsidR="000B2DB5" w:rsidRDefault="000B2DB5" w:rsidP="000B2DB5">
      <w:r>
        <w:t xml:space="preserve">На рисунке </w:t>
      </w:r>
      <w:r w:rsidR="0022137F">
        <w:t>14</w:t>
      </w:r>
      <w:r>
        <w:t xml:space="preserve"> показы максимальные нагрузки в период с апреля по декабрь 2020 года, то есть уже после закрытия границ, первой волны коронавируса, частичного открытия границ с некоторыми странами</w:t>
      </w:r>
      <w:r w:rsidR="000327BE">
        <w:t>, в том числе странами СНГ, некоторыми европейскими и странами Ближнего Востока.</w:t>
      </w:r>
    </w:p>
    <w:p w14:paraId="3388A5FC" w14:textId="7821D16C" w:rsidR="000327BE" w:rsidRDefault="00EE5204" w:rsidP="00EE5204">
      <w:pPr>
        <w:pStyle w:val="a7"/>
        <w:rPr>
          <w:lang w:val="ru-RU"/>
        </w:rPr>
      </w:pPr>
      <w:r w:rsidRPr="00EE5204">
        <w:rPr>
          <w:noProof/>
        </w:rPr>
        <w:drawing>
          <wp:inline distT="0" distB="0" distL="0" distR="0" wp14:anchorId="5940600A" wp14:editId="63C7D699">
            <wp:extent cx="4091940" cy="13944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1940" cy="1394460"/>
                    </a:xfrm>
                    <a:prstGeom prst="rect">
                      <a:avLst/>
                    </a:prstGeom>
                    <a:noFill/>
                    <a:ln>
                      <a:noFill/>
                    </a:ln>
                  </pic:spPr>
                </pic:pic>
              </a:graphicData>
            </a:graphic>
          </wp:inline>
        </w:drawing>
      </w:r>
    </w:p>
    <w:p w14:paraId="446C24AE" w14:textId="5D03CF95" w:rsidR="00EE5204" w:rsidRDefault="00EE5204" w:rsidP="00EE5204">
      <w:pPr>
        <w:pStyle w:val="a0"/>
        <w:rPr>
          <w:lang w:val="ru-RU"/>
        </w:rPr>
      </w:pPr>
      <w:r>
        <w:rPr>
          <w:lang w:val="ru-RU"/>
        </w:rPr>
        <w:t>Пиковые нагрузки с апреля по декабрь 2020 г.</w:t>
      </w:r>
    </w:p>
    <w:p w14:paraId="763F7485" w14:textId="1E214CB1" w:rsidR="00D11A7D" w:rsidRPr="00D11A7D" w:rsidRDefault="00D11A7D" w:rsidP="00D11A7D">
      <w:r w:rsidRPr="00D11A7D">
        <w:t>Источник: [Составлено автором]</w:t>
      </w:r>
    </w:p>
    <w:p w14:paraId="355B9CF6" w14:textId="110F5EB7" w:rsidR="00EB6002" w:rsidRDefault="00EB6002" w:rsidP="00EB6002">
      <w:r>
        <w:t xml:space="preserve">И результаты на рисунке </w:t>
      </w:r>
      <w:r w:rsidR="0022137F">
        <w:t>14</w:t>
      </w:r>
      <w:r>
        <w:t xml:space="preserve"> показывают</w:t>
      </w:r>
      <w:r w:rsidR="006F77C3">
        <w:t>,</w:t>
      </w:r>
      <w:r>
        <w:t xml:space="preserve"> насколько изменились часы после пандемии, теперь это 3 часа ночи </w:t>
      </w:r>
      <w:r w:rsidR="006A3B9C">
        <w:t>вместо 10 утра, но вечерний час-пик остался неизменным, то есть</w:t>
      </w:r>
      <w:r>
        <w:t xml:space="preserve"> </w:t>
      </w:r>
      <w:r w:rsidR="006A3B9C">
        <w:t>17 часов дня.</w:t>
      </w:r>
      <w:r w:rsidR="006F77C3">
        <w:t xml:space="preserve"> Пиковые нагрузки на аэропорт уменьшились с 1400 до 844 человек, то есть на </w:t>
      </w:r>
      <w:r w:rsidR="0039659C">
        <w:t>40%.</w:t>
      </w:r>
    </w:p>
    <w:p w14:paraId="732E8526" w14:textId="01999AA7" w:rsidR="00C233E3" w:rsidRDefault="00C233E3" w:rsidP="00EB6002">
      <w:r>
        <w:t>Теперь необходимо посмотреть результаты за 2021 год.</w:t>
      </w:r>
      <w:r w:rsidR="000E56DF">
        <w:t xml:space="preserve"> Тем более, что границы постепенно отрывались и количество международных рейсов увеличивалось с каждым месяцем.</w:t>
      </w:r>
      <w:r w:rsidR="0022137F">
        <w:t xml:space="preserve"> (рис. 15)</w:t>
      </w:r>
    </w:p>
    <w:p w14:paraId="7B314FCD" w14:textId="7000101C" w:rsidR="00E0235C" w:rsidRDefault="00E0235C" w:rsidP="00E0235C">
      <w:pPr>
        <w:pStyle w:val="a7"/>
      </w:pPr>
      <w:r w:rsidRPr="00E0235C">
        <w:rPr>
          <w:noProof/>
        </w:rPr>
        <w:lastRenderedPageBreak/>
        <w:drawing>
          <wp:inline distT="0" distB="0" distL="0" distR="0" wp14:anchorId="0660546A" wp14:editId="0A039F69">
            <wp:extent cx="4095750" cy="1000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1000125"/>
                    </a:xfrm>
                    <a:prstGeom prst="rect">
                      <a:avLst/>
                    </a:prstGeom>
                    <a:noFill/>
                    <a:ln>
                      <a:noFill/>
                    </a:ln>
                  </pic:spPr>
                </pic:pic>
              </a:graphicData>
            </a:graphic>
          </wp:inline>
        </w:drawing>
      </w:r>
    </w:p>
    <w:p w14:paraId="4D76ED52" w14:textId="7E87D2ED" w:rsidR="00E0235C" w:rsidRDefault="00E0235C" w:rsidP="00E0235C">
      <w:pPr>
        <w:pStyle w:val="a0"/>
        <w:rPr>
          <w:lang w:val="ru-RU"/>
        </w:rPr>
      </w:pPr>
      <w:r>
        <w:rPr>
          <w:lang w:val="ru-RU"/>
        </w:rPr>
        <w:t xml:space="preserve">Пиковые часы </w:t>
      </w:r>
      <w:r w:rsidR="00EE5269">
        <w:rPr>
          <w:lang w:val="ru-RU"/>
        </w:rPr>
        <w:t>на МВЛ в 2021 году</w:t>
      </w:r>
    </w:p>
    <w:p w14:paraId="3BB3C9E1" w14:textId="0A9491BF" w:rsidR="00D11A7D" w:rsidRPr="00D11A7D" w:rsidRDefault="00D11A7D" w:rsidP="00D11A7D">
      <w:r w:rsidRPr="00D11A7D">
        <w:t>Источник: [Составлено автором]</w:t>
      </w:r>
    </w:p>
    <w:p w14:paraId="687EB8C5" w14:textId="11C4141F" w:rsidR="00C75350" w:rsidRDefault="00C75350" w:rsidP="00C75350">
      <w:r>
        <w:t xml:space="preserve">30-м пиковым часом на международных рейсах в 2021 году можно считать 14 и 23 часа. 14 час снова стал пиковым, как и в </w:t>
      </w:r>
      <w:proofErr w:type="spellStart"/>
      <w:r>
        <w:t>допандемийное</w:t>
      </w:r>
      <w:proofErr w:type="spellEnd"/>
      <w:r>
        <w:t xml:space="preserve"> время, а </w:t>
      </w:r>
      <w:r w:rsidR="003D5EC6">
        <w:t>также были большие нагрузки на аэропорт в ночное время.</w:t>
      </w:r>
      <w:r w:rsidR="00073436">
        <w:t xml:space="preserve"> А пассажиропоток по сравнению с 2020 годом увеличился на </w:t>
      </w:r>
      <w:r w:rsidR="008E3420">
        <w:t>43%. Если же посмотреть 29 часов</w:t>
      </w:r>
      <w:r w:rsidR="009A1CF4">
        <w:t xml:space="preserve"> (на рисунке 1</w:t>
      </w:r>
      <w:r w:rsidR="0022137F">
        <w:t>6</w:t>
      </w:r>
      <w:r w:rsidR="009A1CF4">
        <w:t xml:space="preserve"> изображен топ-10)</w:t>
      </w:r>
      <w:r w:rsidR="008E3420">
        <w:t>, которые превышаю</w:t>
      </w:r>
      <w:r w:rsidR="000979C0">
        <w:t>т</w:t>
      </w:r>
      <w:r w:rsidR="008E3420">
        <w:t xml:space="preserve"> 30-й час, то можно заметить, что основная нагрузка пришлась на аэропорт именно в октябре. Это обуславливается тем, что </w:t>
      </w:r>
      <w:r w:rsidR="009A1CF4">
        <w:t xml:space="preserve">именно в октябре было наибольшее количество рейсов заграницу в связи с открытием границ и наступлением сезона в некоторых странах, </w:t>
      </w:r>
      <w:r w:rsidR="007533A0">
        <w:t>например</w:t>
      </w:r>
      <w:r w:rsidR="009A1CF4">
        <w:t xml:space="preserve"> ОАЭ.</w:t>
      </w:r>
    </w:p>
    <w:p w14:paraId="26BBF792" w14:textId="10281D2C" w:rsidR="003D5EC6" w:rsidRDefault="003D5EC6" w:rsidP="009A1CF4">
      <w:pPr>
        <w:pStyle w:val="a7"/>
      </w:pPr>
      <w:r w:rsidRPr="003D5EC6">
        <w:rPr>
          <w:noProof/>
        </w:rPr>
        <w:drawing>
          <wp:inline distT="0" distB="0" distL="0" distR="0" wp14:anchorId="292640F8" wp14:editId="44BC667A">
            <wp:extent cx="4095750" cy="1990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1990725"/>
                    </a:xfrm>
                    <a:prstGeom prst="rect">
                      <a:avLst/>
                    </a:prstGeom>
                    <a:noFill/>
                    <a:ln>
                      <a:noFill/>
                    </a:ln>
                  </pic:spPr>
                </pic:pic>
              </a:graphicData>
            </a:graphic>
          </wp:inline>
        </w:drawing>
      </w:r>
    </w:p>
    <w:p w14:paraId="6DF3DE0C" w14:textId="23AF5044" w:rsidR="009A1CF4" w:rsidRDefault="009A1CF4" w:rsidP="009A1CF4">
      <w:pPr>
        <w:pStyle w:val="a0"/>
        <w:rPr>
          <w:lang w:val="ru-RU"/>
        </w:rPr>
      </w:pPr>
      <w:r>
        <w:rPr>
          <w:lang w:val="ru-RU"/>
        </w:rPr>
        <w:t>Топ-10 пиковых часов в терминале в 2021 году на МВЛ</w:t>
      </w:r>
    </w:p>
    <w:p w14:paraId="17A70D6F" w14:textId="4BBECD71" w:rsidR="00D11A7D" w:rsidRPr="00D11A7D" w:rsidRDefault="00D11A7D" w:rsidP="00D11A7D">
      <w:r w:rsidRPr="00D11A7D">
        <w:t>Источник: [Составлено автором]</w:t>
      </w:r>
    </w:p>
    <w:p w14:paraId="77CD2F54" w14:textId="7D374C2B" w:rsidR="00A870FF" w:rsidRDefault="000724F6" w:rsidP="00A870FF">
      <w:r>
        <w:t>Проанализировав пиковые нагрузки на международных рейсах в течение трех лет, можно прийти к выводу</w:t>
      </w:r>
      <w:r w:rsidR="00EF3464">
        <w:t xml:space="preserve">, что из-за кризиса, а именно пандемии коронавируса, ситуация была очень </w:t>
      </w:r>
      <w:r w:rsidR="00163D2C">
        <w:t xml:space="preserve">нестабильная и критическая, потому что </w:t>
      </w:r>
      <w:r w:rsidR="002C2FB8">
        <w:t xml:space="preserve">полетов заграницу практически не было. </w:t>
      </w:r>
      <w:r w:rsidR="00F35FF8">
        <w:t xml:space="preserve">Пиковые часы изменялись на протяжении всех 3 лет, но можно заметить, что 14 час вновь стал пиковым спустя 2 года, то есть можно предположить, что </w:t>
      </w:r>
      <w:r w:rsidR="003F3CD1">
        <w:t xml:space="preserve">ситуация дальше будет </w:t>
      </w:r>
      <w:r w:rsidR="00CA5F4E">
        <w:t>более-менее</w:t>
      </w:r>
      <w:r w:rsidR="003F3CD1">
        <w:t xml:space="preserve"> стабилизироваться, и этот промежуток времени останется самым востребованным. Сами же пассажиропотоки 20</w:t>
      </w:r>
      <w:r w:rsidR="00DF5D0A">
        <w:t>21</w:t>
      </w:r>
      <w:r w:rsidR="003F3CD1">
        <w:t xml:space="preserve"> года по сравнению с 20</w:t>
      </w:r>
      <w:r w:rsidR="00DF5D0A">
        <w:t>19</w:t>
      </w:r>
      <w:r w:rsidR="003F3CD1">
        <w:t xml:space="preserve"> годом упали на </w:t>
      </w:r>
      <w:r w:rsidR="00CA5F4E">
        <w:t>60%.</w:t>
      </w:r>
    </w:p>
    <w:p w14:paraId="3FF2931F" w14:textId="7C7DA4D2" w:rsidR="00F63D96" w:rsidRDefault="0056240C" w:rsidP="00A870FF">
      <w:r>
        <w:lastRenderedPageBreak/>
        <w:t xml:space="preserve">Теперь же нужно рассмотреть общее распределение нагрузок на терминал в течение одного дня по часам за 3 года. Для анализа будет выбрано </w:t>
      </w:r>
      <w:r w:rsidR="00CB1551">
        <w:t>7</w:t>
      </w:r>
      <w:r>
        <w:t xml:space="preserve"> октября, по следующим причинам:</w:t>
      </w:r>
    </w:p>
    <w:p w14:paraId="5421B6A4" w14:textId="4284647B" w:rsidR="0056240C" w:rsidRDefault="006F6414" w:rsidP="00D8567C">
      <w:pPr>
        <w:pStyle w:val="afc"/>
        <w:numPr>
          <w:ilvl w:val="0"/>
          <w:numId w:val="17"/>
        </w:numPr>
      </w:pPr>
      <w:r>
        <w:t>В 2020 году из-за пандемии не было практически международных рейсов с апреля по август</w:t>
      </w:r>
    </w:p>
    <w:p w14:paraId="6C0FAA3B" w14:textId="7F67D249" w:rsidR="006F6414" w:rsidRDefault="006F6414" w:rsidP="00D8567C">
      <w:pPr>
        <w:pStyle w:val="afc"/>
        <w:numPr>
          <w:ilvl w:val="0"/>
          <w:numId w:val="17"/>
        </w:numPr>
      </w:pPr>
      <w:r>
        <w:t xml:space="preserve">Рассматривать периоды с января по март не целесообразно, потому что аэропорт работал </w:t>
      </w:r>
      <w:r w:rsidR="00BB2131">
        <w:t>в устоявшейся среде, то есть еще не настал кризисный период</w:t>
      </w:r>
    </w:p>
    <w:p w14:paraId="4CFB3600" w14:textId="1E57C9D8" w:rsidR="00BB2131" w:rsidRDefault="00BB2131" w:rsidP="00D8567C">
      <w:pPr>
        <w:pStyle w:val="afc"/>
        <w:numPr>
          <w:ilvl w:val="0"/>
          <w:numId w:val="17"/>
        </w:numPr>
      </w:pPr>
      <w:r>
        <w:t xml:space="preserve">В 2021 году международные рейсы также постепенно увеличивались в течение года, и именно в октябре было наибольшее количество </w:t>
      </w:r>
    </w:p>
    <w:p w14:paraId="28E717B2" w14:textId="72FA9CF1" w:rsidR="00BB2131" w:rsidRDefault="009F7F91" w:rsidP="00D8567C">
      <w:pPr>
        <w:pStyle w:val="afc"/>
        <w:numPr>
          <w:ilvl w:val="0"/>
          <w:numId w:val="17"/>
        </w:numPr>
      </w:pPr>
      <w:r>
        <w:t xml:space="preserve">Сама дата была выбрана случайным образом, но лучше, чтобы не совпадала с 30-ми пиковыми часами, чтобы посмотреть нагрузку в другие дни, таким образом </w:t>
      </w:r>
      <w:r w:rsidR="00304D60">
        <w:t>выбор пал на 7 октября</w:t>
      </w:r>
    </w:p>
    <w:p w14:paraId="4047613F" w14:textId="5F89D1DE" w:rsidR="009F7F91" w:rsidRDefault="005A7A53" w:rsidP="005A7A53">
      <w:pPr>
        <w:pStyle w:val="a7"/>
        <w:rPr>
          <w:lang w:val="en-GB"/>
        </w:rPr>
      </w:pPr>
      <w:r w:rsidRPr="005A7A53">
        <w:rPr>
          <w:noProof/>
        </w:rPr>
        <w:drawing>
          <wp:inline distT="0" distB="0" distL="0" distR="0" wp14:anchorId="7CB1D5E6" wp14:editId="65981EBA">
            <wp:extent cx="4448175" cy="2019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2019300"/>
                    </a:xfrm>
                    <a:prstGeom prst="rect">
                      <a:avLst/>
                    </a:prstGeom>
                    <a:noFill/>
                    <a:ln>
                      <a:noFill/>
                    </a:ln>
                  </pic:spPr>
                </pic:pic>
              </a:graphicData>
            </a:graphic>
          </wp:inline>
        </w:drawing>
      </w:r>
    </w:p>
    <w:p w14:paraId="454519CC" w14:textId="247956CE" w:rsidR="005A7A53" w:rsidRDefault="005A7A53" w:rsidP="005A7A53">
      <w:pPr>
        <w:pStyle w:val="a0"/>
        <w:rPr>
          <w:lang w:val="ru-RU"/>
        </w:rPr>
      </w:pPr>
      <w:r>
        <w:rPr>
          <w:lang w:val="ru-RU"/>
        </w:rPr>
        <w:t>Количество международных рейсов за 3 года</w:t>
      </w:r>
    </w:p>
    <w:p w14:paraId="5E03EAAF" w14:textId="61C03F92" w:rsidR="00E17245" w:rsidRPr="00E17245" w:rsidRDefault="00E17245" w:rsidP="00E17245">
      <w:r w:rsidRPr="00E17245">
        <w:t>Источник: [Составлено автором]</w:t>
      </w:r>
    </w:p>
    <w:p w14:paraId="76C49F62" w14:textId="6B29E108" w:rsidR="005A7A53" w:rsidRDefault="005A7A53" w:rsidP="005A7A53">
      <w:r>
        <w:t>Рисунок 1</w:t>
      </w:r>
      <w:r w:rsidR="00304D60">
        <w:t>7</w:t>
      </w:r>
      <w:r>
        <w:t xml:space="preserve"> подтверждает пункты №</w:t>
      </w:r>
      <w:r w:rsidR="000B4DD8">
        <w:t xml:space="preserve"> </w:t>
      </w:r>
      <w:r>
        <w:t xml:space="preserve">1 и 3, то есть в октябре </w:t>
      </w:r>
      <w:r w:rsidR="00AB0F9E">
        <w:t>2021 года было наибольшее количество рейсов, а в 2020 года рейсы в сентябре и октябре практически эквивалентны.</w:t>
      </w:r>
    </w:p>
    <w:p w14:paraId="0309F03C" w14:textId="7B0E535A" w:rsidR="002D0551" w:rsidRDefault="00836DCF" w:rsidP="005A7A53">
      <w:r>
        <w:t>Как можно увидеть на рисунке 1</w:t>
      </w:r>
      <w:r w:rsidR="00704A7E">
        <w:t>8</w:t>
      </w:r>
      <w:r>
        <w:t>,</w:t>
      </w:r>
      <w:r w:rsidR="00FE1231">
        <w:t xml:space="preserve"> пиковые нагрузки на терминал практически соответствуют 30-му пиковому часу, то есть в 9 часов утра </w:t>
      </w:r>
      <w:r w:rsidR="005B651B">
        <w:t xml:space="preserve">и в 14 дня было большое количество пассажиров. Также именно в этот день было много рейсов в 1 ночи, в 5 утра, </w:t>
      </w:r>
      <w:r w:rsidR="00EE25F4">
        <w:t>в 13 и 15 часов дня. Но все эти нагрузки намного меньше определенного пикового часа</w:t>
      </w:r>
      <w:r w:rsidR="00F16C53">
        <w:t>, потому что в докризисный период в основном летали заграницу летом и в начале осени, так как был сезон отпусков</w:t>
      </w:r>
      <w:r w:rsidR="006F750C">
        <w:t>, а уже в октябре спрос на авиаперевозки шел на спад.</w:t>
      </w:r>
      <w:r w:rsidR="00095780">
        <w:t xml:space="preserve"> Таким образом в этот день не было перегрузки терминала, и аэропорт обслуживал </w:t>
      </w:r>
      <w:r w:rsidR="00703A24">
        <w:t>людей в обычном режиме.</w:t>
      </w:r>
    </w:p>
    <w:p w14:paraId="5D0D3BFD" w14:textId="5FC34AA6" w:rsidR="00836DCF" w:rsidRDefault="00793B51" w:rsidP="00836DCF">
      <w:pPr>
        <w:pStyle w:val="a7"/>
      </w:pPr>
      <w:r>
        <w:rPr>
          <w:noProof/>
        </w:rPr>
        <w:lastRenderedPageBreak/>
        <w:drawing>
          <wp:inline distT="0" distB="0" distL="0" distR="0" wp14:anchorId="7D18F1E6" wp14:editId="53986017">
            <wp:extent cx="4581525" cy="2752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213B82A" w14:textId="2753B329" w:rsidR="00836DCF" w:rsidRDefault="00836DCF" w:rsidP="00836DCF">
      <w:pPr>
        <w:pStyle w:val="a0"/>
        <w:rPr>
          <w:lang w:val="ru-RU"/>
        </w:rPr>
      </w:pPr>
      <w:r>
        <w:rPr>
          <w:lang w:val="ru-RU"/>
        </w:rPr>
        <w:t>Распределение пассажиропотока на международных рейсах в 2019 г.</w:t>
      </w:r>
    </w:p>
    <w:p w14:paraId="510CEDAE" w14:textId="0ED0E4DB" w:rsidR="00E17245" w:rsidRPr="00E17245" w:rsidRDefault="00E17245" w:rsidP="00E17245">
      <w:r w:rsidRPr="00E17245">
        <w:t>Источник: [Составлено автором]</w:t>
      </w:r>
    </w:p>
    <w:p w14:paraId="53AD1F65" w14:textId="7DA8E3BC" w:rsidR="00A70D94" w:rsidRPr="00A70D94" w:rsidRDefault="00A70D94" w:rsidP="00A70D94">
      <w:r>
        <w:t>На 1</w:t>
      </w:r>
      <w:r w:rsidR="00704A7E">
        <w:t>9</w:t>
      </w:r>
      <w:r>
        <w:t xml:space="preserve"> рисунке можно увидеть, </w:t>
      </w:r>
      <w:r w:rsidR="0018024A">
        <w:t>что пассажиропоток стал намного меньше, чем в 2019 году в этот же день</w:t>
      </w:r>
      <w:r w:rsidR="00554107">
        <w:t xml:space="preserve"> в связи с пандемией. Примечательно, что самым загруженным часом стало 9 утра, но также совпали и 30-е пиковые часы с большими нагрузками на аэропорт, то есть 3 и 17 часов.</w:t>
      </w:r>
      <w:r w:rsidR="009C3E24">
        <w:t xml:space="preserve"> В данном случае разница между пиковыми нагрузками и предполагаемыми </w:t>
      </w:r>
      <w:r w:rsidR="008F2FC5">
        <w:t>пиковыми нагрузками уже меньше нежели в 19 году, потому что, как упоминалось, что большее количество полетов было именно в октябре и в этом месяце были самые большие нагрузки на аэропорт на международном направлении.</w:t>
      </w:r>
    </w:p>
    <w:p w14:paraId="713DD30E" w14:textId="3DFDD768" w:rsidR="002D0551" w:rsidRDefault="004C0AFC" w:rsidP="00A70D94">
      <w:pPr>
        <w:pStyle w:val="a7"/>
      </w:pPr>
      <w:r w:rsidRPr="00A70D94">
        <w:rPr>
          <w:noProof/>
        </w:rPr>
        <w:drawing>
          <wp:inline distT="0" distB="0" distL="0" distR="0" wp14:anchorId="6FC927EA" wp14:editId="130D1DDE">
            <wp:extent cx="4581525" cy="2752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E3D7D48" w14:textId="15E9C3EC" w:rsidR="00A70D94" w:rsidRDefault="00A70D94" w:rsidP="00A70D94">
      <w:pPr>
        <w:pStyle w:val="a0"/>
        <w:rPr>
          <w:lang w:val="ru-RU"/>
        </w:rPr>
      </w:pPr>
      <w:r>
        <w:rPr>
          <w:lang w:val="ru-RU"/>
        </w:rPr>
        <w:t xml:space="preserve">Распределение пассажиропотока на </w:t>
      </w:r>
      <w:r w:rsidR="00E17245">
        <w:rPr>
          <w:lang w:val="ru-RU"/>
        </w:rPr>
        <w:t>МВЛ</w:t>
      </w:r>
      <w:r>
        <w:rPr>
          <w:lang w:val="ru-RU"/>
        </w:rPr>
        <w:t xml:space="preserve"> в 2020 г.</w:t>
      </w:r>
    </w:p>
    <w:p w14:paraId="3316DB28" w14:textId="2F666096" w:rsidR="00E17245" w:rsidRPr="00E17245" w:rsidRDefault="00E17245" w:rsidP="00E17245">
      <w:r w:rsidRPr="00E17245">
        <w:t>Источник: [Составлено автором]</w:t>
      </w:r>
    </w:p>
    <w:p w14:paraId="633C9F86" w14:textId="7495922A" w:rsidR="008E7C61" w:rsidRPr="008E7C61" w:rsidRDefault="008E7C61" w:rsidP="008E7C61">
      <w:r>
        <w:lastRenderedPageBreak/>
        <w:t xml:space="preserve">Уже в 2021 году международные рейсы частично восстановились. Судя по рисунку </w:t>
      </w:r>
      <w:r w:rsidR="00495105">
        <w:t>20</w:t>
      </w:r>
      <w:r w:rsidR="008D5D22">
        <w:t xml:space="preserve">, в основном полеты осуществлялись днем и ночью, дневной 30-й пиковый час намного больше фактической нагрузки, а вот в 23 и 0 часов пассажиропоток уже приближен к расчетным нагрузкам, </w:t>
      </w:r>
      <w:r w:rsidR="003B139C">
        <w:t xml:space="preserve">которые требуют дополнительного внимания со стороны персонала. Это не значит, что в другие часы не нужно уделать внимание пассажиропотоку, его нужно уделять всегда, чтобы не происходили столпотворения и не вели к </w:t>
      </w:r>
      <w:r w:rsidR="00603E11">
        <w:t>появлению дальнейших проблем. Просто именно в 0 и 23 часов были нагрузки практически равные расчетным показателям, значит это требует большего внимания и планирования процесса обслуживания.</w:t>
      </w:r>
    </w:p>
    <w:p w14:paraId="1596EB4C" w14:textId="3A245CD4" w:rsidR="004C0AFC" w:rsidRDefault="004C0AFC" w:rsidP="00FA5497">
      <w:pPr>
        <w:pStyle w:val="a7"/>
      </w:pPr>
      <w:r>
        <w:rPr>
          <w:noProof/>
        </w:rPr>
        <w:drawing>
          <wp:inline distT="0" distB="0" distL="0" distR="0" wp14:anchorId="28E58600" wp14:editId="1D25A911">
            <wp:extent cx="4581525" cy="2752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200A096F" w14:textId="05941D8F" w:rsidR="00FA5497" w:rsidRDefault="008E7C61" w:rsidP="00FA5497">
      <w:pPr>
        <w:pStyle w:val="a0"/>
        <w:rPr>
          <w:lang w:val="ru-RU"/>
        </w:rPr>
      </w:pPr>
      <w:r>
        <w:rPr>
          <w:lang w:val="ru-RU"/>
        </w:rPr>
        <w:t>Распределение пассажиропотока на международных рейсах в 2021 году</w:t>
      </w:r>
    </w:p>
    <w:p w14:paraId="1E3E99DE" w14:textId="661CF7D8" w:rsidR="00E17245" w:rsidRPr="00E17245" w:rsidRDefault="00E17245" w:rsidP="00E17245">
      <w:r w:rsidRPr="00E17245">
        <w:t>Источник: [Составлено автором]</w:t>
      </w:r>
    </w:p>
    <w:p w14:paraId="434DAE97" w14:textId="5D473B66" w:rsidR="007769CC" w:rsidRPr="00176D13" w:rsidRDefault="00176D13" w:rsidP="007769CC">
      <w:r>
        <w:t xml:space="preserve">Изменение пиковых часов и нагрузок за 3 года можно увидеть на рисунке 21. Видно, насколько сильно упал пассажиропоток в 20 году. К тому же </w:t>
      </w:r>
      <w:r>
        <w:rPr>
          <w:lang w:val="en-GB"/>
        </w:rPr>
        <w:t>PAX</w:t>
      </w:r>
      <w:r w:rsidRPr="00176D13">
        <w:t xml:space="preserve"> </w:t>
      </w:r>
      <w:r>
        <w:t xml:space="preserve">в 21 году даже близко не приблизился к показателям </w:t>
      </w:r>
      <w:r w:rsidR="005D121C">
        <w:t>2019 года.</w:t>
      </w:r>
    </w:p>
    <w:p w14:paraId="409177B4" w14:textId="2AA5A9AC" w:rsidR="007769CC" w:rsidRDefault="007769CC" w:rsidP="007769CC">
      <w:pPr>
        <w:pStyle w:val="a7"/>
      </w:pPr>
      <w:r>
        <w:rPr>
          <w:noProof/>
        </w:rPr>
        <w:lastRenderedPageBreak/>
        <w:drawing>
          <wp:inline distT="0" distB="0" distL="0" distR="0" wp14:anchorId="5DB544A8" wp14:editId="28111092">
            <wp:extent cx="458152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06AF91D" w14:textId="328E963F" w:rsidR="007769CC" w:rsidRDefault="007769CC" w:rsidP="007769CC">
      <w:pPr>
        <w:pStyle w:val="a0"/>
        <w:rPr>
          <w:lang w:val="ru-RU"/>
        </w:rPr>
      </w:pPr>
      <w:r>
        <w:rPr>
          <w:lang w:val="ru-RU"/>
        </w:rPr>
        <w:t>Изменение 30-х пиковых часов на МВЛ</w:t>
      </w:r>
    </w:p>
    <w:p w14:paraId="2326C821" w14:textId="4E8EC305" w:rsidR="00E17245" w:rsidRPr="00E17245" w:rsidRDefault="00E17245" w:rsidP="00E17245">
      <w:r w:rsidRPr="00E17245">
        <w:t>Источник: [Составлено автором]</w:t>
      </w:r>
    </w:p>
    <w:p w14:paraId="3E2EAA29" w14:textId="607022E4" w:rsidR="00126111" w:rsidRPr="00126111" w:rsidRDefault="00574F90" w:rsidP="00126111">
      <w:r>
        <w:t xml:space="preserve">На рисунке </w:t>
      </w:r>
      <w:r w:rsidR="005D121C">
        <w:t>22</w:t>
      </w:r>
      <w:r>
        <w:t xml:space="preserve"> можно наглядно увидеть, как измен</w:t>
      </w:r>
      <w:r w:rsidR="009565F4">
        <w:t>я</w:t>
      </w:r>
      <w:r>
        <w:t xml:space="preserve">лись пассажиропотоки за 3 года </w:t>
      </w:r>
      <w:r w:rsidR="00BD7945">
        <w:t>в течение 7 октября.</w:t>
      </w:r>
      <w:r w:rsidR="003F7F11">
        <w:t xml:space="preserve"> Очевидно, что до полного восстановления международного авиасообщения еще очень долго, </w:t>
      </w:r>
      <w:r w:rsidR="004E58CD">
        <w:t xml:space="preserve">поскольку пандемия коронавируса еще не закончилась, многие страны остаются закрытыми, так еще и влияет фактор санкций и закрытого воздушного пространства с недружественными странами, которые были введены в марте 2022 года, поэтому сложно предсказывать, когда ситуация может исправиться, </w:t>
      </w:r>
      <w:r w:rsidR="00E4204A">
        <w:t>так как</w:t>
      </w:r>
      <w:r w:rsidR="004E58CD">
        <w:t xml:space="preserve"> неизвестно, как долго будут действовать еще санкции и санитарные ограничения.</w:t>
      </w:r>
    </w:p>
    <w:p w14:paraId="29802E63" w14:textId="172BEA16" w:rsidR="002D0551" w:rsidRDefault="00793B51" w:rsidP="00126111">
      <w:pPr>
        <w:pStyle w:val="a7"/>
      </w:pPr>
      <w:r>
        <w:rPr>
          <w:noProof/>
        </w:rPr>
        <w:drawing>
          <wp:inline distT="0" distB="0" distL="0" distR="0" wp14:anchorId="52854CB2" wp14:editId="09591171">
            <wp:extent cx="5939790" cy="2981960"/>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2981960"/>
                    </a:xfrm>
                    <a:prstGeom prst="rect">
                      <a:avLst/>
                    </a:prstGeom>
                    <a:noFill/>
                    <a:ln>
                      <a:noFill/>
                    </a:ln>
                  </pic:spPr>
                </pic:pic>
              </a:graphicData>
            </a:graphic>
          </wp:inline>
        </w:drawing>
      </w:r>
    </w:p>
    <w:p w14:paraId="0AC01687" w14:textId="55DC63B2" w:rsidR="00126111" w:rsidRDefault="00126111" w:rsidP="00126111">
      <w:pPr>
        <w:pStyle w:val="a0"/>
        <w:rPr>
          <w:lang w:val="ru-RU"/>
        </w:rPr>
      </w:pPr>
      <w:r>
        <w:rPr>
          <w:lang w:val="ru-RU"/>
        </w:rPr>
        <w:t>Изменение пассажиропотока 7 октября в 2019, 2020 и 2021 гг.</w:t>
      </w:r>
    </w:p>
    <w:p w14:paraId="02E97C15" w14:textId="0B1B44B4" w:rsidR="00E17245" w:rsidRPr="00E17245" w:rsidRDefault="00E17245" w:rsidP="00E17245">
      <w:r w:rsidRPr="00E17245">
        <w:t>Источник: [Составлено автором]</w:t>
      </w:r>
    </w:p>
    <w:p w14:paraId="2D388D28" w14:textId="4657ED83" w:rsidR="006F750C" w:rsidRDefault="004275FE" w:rsidP="005A7A53">
      <w:r>
        <w:lastRenderedPageBreak/>
        <w:t xml:space="preserve">Таким образом в этой части были рассмотрены 30-е пиковые часы международных </w:t>
      </w:r>
      <w:r w:rsidR="00B82992">
        <w:t>авиа</w:t>
      </w:r>
      <w:r>
        <w:t>сообщений</w:t>
      </w:r>
      <w:r w:rsidR="003637B0">
        <w:t>, а также почасовое изменение пассажиропотока в связи с кризисной ситуацией.</w:t>
      </w:r>
    </w:p>
    <w:p w14:paraId="36C763DD" w14:textId="69A92FBA" w:rsidR="00140027" w:rsidRPr="00140027" w:rsidRDefault="00140027" w:rsidP="00140027">
      <w:pPr>
        <w:rPr>
          <w:rStyle w:val="af2"/>
        </w:rPr>
      </w:pPr>
      <w:r>
        <w:rPr>
          <w:rStyle w:val="af2"/>
        </w:rPr>
        <w:t>Нагрузки на внутренних воздушных линиях</w:t>
      </w:r>
    </w:p>
    <w:p w14:paraId="5A3338F0" w14:textId="12FD2CB0" w:rsidR="00140027" w:rsidRDefault="000B6DC3" w:rsidP="00474E66">
      <w:r>
        <w:t xml:space="preserve">Далее необходимо рассмотреть, как изменялись нагрузки на аэропорт в течение этих 3 лет. </w:t>
      </w:r>
      <w:r w:rsidR="00F31E8E">
        <w:t>После ранжирования</w:t>
      </w:r>
      <w:r w:rsidR="002129EC">
        <w:t xml:space="preserve"> данны</w:t>
      </w:r>
      <w:r w:rsidR="00F31E8E">
        <w:t>х</w:t>
      </w:r>
      <w:r w:rsidR="002129EC">
        <w:t xml:space="preserve"> по показателю </w:t>
      </w:r>
      <w:r w:rsidR="002129EC">
        <w:rPr>
          <w:lang w:val="en-GB"/>
        </w:rPr>
        <w:t>domestic</w:t>
      </w:r>
      <w:r w:rsidR="002129EC" w:rsidRPr="002129EC">
        <w:t xml:space="preserve">, </w:t>
      </w:r>
      <w:r w:rsidR="002129EC">
        <w:t xml:space="preserve">то есть внутренних авиасообщений, </w:t>
      </w:r>
      <w:r w:rsidR="00474E66">
        <w:t xml:space="preserve">получаются следующие 30-е пиковые часы, которые можно увидеть на рисунке </w:t>
      </w:r>
      <w:r w:rsidR="00D95594">
        <w:t>23</w:t>
      </w:r>
      <w:r w:rsidR="00474E66">
        <w:t xml:space="preserve">. </w:t>
      </w:r>
      <w:r w:rsidR="00F31E8E">
        <w:t xml:space="preserve">В </w:t>
      </w:r>
      <w:r w:rsidR="004501A1">
        <w:t>первую половину дня</w:t>
      </w:r>
      <w:r w:rsidR="00F31E8E">
        <w:t xml:space="preserve"> </w:t>
      </w:r>
      <w:r w:rsidR="004501A1">
        <w:t>пиковым часом является 7 утра, а во вторую – 16 часов. Пиковые расчетные нагрузки – это 3566 и 3560 человек соответственно.</w:t>
      </w:r>
    </w:p>
    <w:p w14:paraId="1BE6B75A" w14:textId="3FD7B7F8" w:rsidR="00CA2137" w:rsidRDefault="00AA66B9" w:rsidP="00474E66">
      <w:pPr>
        <w:pStyle w:val="a7"/>
      </w:pPr>
      <w:r w:rsidRPr="00AA66B9">
        <w:rPr>
          <w:noProof/>
        </w:rPr>
        <w:drawing>
          <wp:inline distT="0" distB="0" distL="0" distR="0" wp14:anchorId="28929178" wp14:editId="60ABF4B5">
            <wp:extent cx="4093210" cy="80581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3210" cy="805815"/>
                    </a:xfrm>
                    <a:prstGeom prst="rect">
                      <a:avLst/>
                    </a:prstGeom>
                    <a:noFill/>
                    <a:ln>
                      <a:noFill/>
                    </a:ln>
                  </pic:spPr>
                </pic:pic>
              </a:graphicData>
            </a:graphic>
          </wp:inline>
        </w:drawing>
      </w:r>
    </w:p>
    <w:p w14:paraId="72323573" w14:textId="440DF446" w:rsidR="00474E66" w:rsidRDefault="00474E66" w:rsidP="00474E66">
      <w:pPr>
        <w:pStyle w:val="a0"/>
        <w:rPr>
          <w:lang w:val="ru-RU"/>
        </w:rPr>
      </w:pPr>
      <w:r>
        <w:rPr>
          <w:lang w:val="ru-RU"/>
        </w:rPr>
        <w:t>30-е пиковые часы на ВВЛ в 2019 году</w:t>
      </w:r>
    </w:p>
    <w:p w14:paraId="6660FC77" w14:textId="57F9EF8B" w:rsidR="00E17245" w:rsidRPr="00E17245" w:rsidRDefault="00E17245" w:rsidP="00E17245">
      <w:r w:rsidRPr="00E17245">
        <w:t>Источник: [Составлено автором]</w:t>
      </w:r>
    </w:p>
    <w:p w14:paraId="7ABF8E0C" w14:textId="54A268DB" w:rsidR="00CA2137" w:rsidRDefault="008F4C76" w:rsidP="008C513F">
      <w:r>
        <w:t xml:space="preserve">С началом </w:t>
      </w:r>
      <w:r>
        <w:rPr>
          <w:lang w:val="en-GB"/>
        </w:rPr>
        <w:t>COVID</w:t>
      </w:r>
      <w:r w:rsidRPr="00713465">
        <w:t>-19</w:t>
      </w:r>
      <w:r>
        <w:t xml:space="preserve"> количество </w:t>
      </w:r>
      <w:r w:rsidR="00713465">
        <w:t xml:space="preserve">внутренних рейсов сократилось примерно на </w:t>
      </w:r>
      <w:r w:rsidR="00AB69F7">
        <w:t xml:space="preserve">72% (рис. </w:t>
      </w:r>
      <w:r w:rsidR="00172BAB">
        <w:t>24</w:t>
      </w:r>
      <w:r w:rsidR="00AB69F7">
        <w:t xml:space="preserve">), поэтому стоит </w:t>
      </w:r>
      <w:r w:rsidR="00297A5A">
        <w:t xml:space="preserve">отдельно </w:t>
      </w:r>
      <w:r w:rsidR="00AB69F7">
        <w:t xml:space="preserve">рассмотреть нагрузки с период с апреля по июнь, потому что </w:t>
      </w:r>
      <w:r w:rsidR="009225D9">
        <w:t xml:space="preserve">в июле количество рейсов значительно </w:t>
      </w:r>
      <w:r w:rsidR="00F21C33">
        <w:t>увеличилось, то есть уже было на уровне 2019 годов.</w:t>
      </w:r>
    </w:p>
    <w:p w14:paraId="22BF37C7" w14:textId="24C4BCAE" w:rsidR="001221FC" w:rsidRDefault="001221FC" w:rsidP="00AB69F7">
      <w:pPr>
        <w:pStyle w:val="a7"/>
        <w:rPr>
          <w:lang w:val="ru-RU"/>
        </w:rPr>
      </w:pPr>
      <w:r w:rsidRPr="001221FC">
        <w:rPr>
          <w:noProof/>
        </w:rPr>
        <w:drawing>
          <wp:inline distT="0" distB="0" distL="0" distR="0" wp14:anchorId="6D71653C" wp14:editId="6A453C19">
            <wp:extent cx="3327400" cy="2017395"/>
            <wp:effectExtent l="0" t="0" r="635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7400" cy="2017395"/>
                    </a:xfrm>
                    <a:prstGeom prst="rect">
                      <a:avLst/>
                    </a:prstGeom>
                    <a:noFill/>
                    <a:ln>
                      <a:noFill/>
                    </a:ln>
                  </pic:spPr>
                </pic:pic>
              </a:graphicData>
            </a:graphic>
          </wp:inline>
        </w:drawing>
      </w:r>
    </w:p>
    <w:p w14:paraId="2A871AEE" w14:textId="16B2592B" w:rsidR="00AB69F7" w:rsidRDefault="00AB69F7" w:rsidP="00AB69F7">
      <w:pPr>
        <w:pStyle w:val="a0"/>
        <w:rPr>
          <w:lang w:val="ru-RU"/>
        </w:rPr>
      </w:pPr>
      <w:r>
        <w:rPr>
          <w:lang w:val="ru-RU"/>
        </w:rPr>
        <w:t xml:space="preserve">Количество внутренних авиасообщений в период </w:t>
      </w:r>
      <w:r w:rsidR="00F21C33">
        <w:rPr>
          <w:lang w:val="ru-RU"/>
        </w:rPr>
        <w:t xml:space="preserve">2019–2021 </w:t>
      </w:r>
      <w:r>
        <w:rPr>
          <w:lang w:val="ru-RU"/>
        </w:rPr>
        <w:t>гг.</w:t>
      </w:r>
    </w:p>
    <w:p w14:paraId="53138735" w14:textId="2BC826A9" w:rsidR="00E17245" w:rsidRPr="00E17245" w:rsidRDefault="00E17245" w:rsidP="00E17245">
      <w:r w:rsidRPr="00E17245">
        <w:t>Источник: [Составлено автором]</w:t>
      </w:r>
    </w:p>
    <w:p w14:paraId="619E34C7" w14:textId="5FB21A33" w:rsidR="0090188E" w:rsidRDefault="00863393" w:rsidP="0090188E">
      <w:r>
        <w:t xml:space="preserve">Если просмотреть самые загруженные часы, то они приходятся на </w:t>
      </w:r>
      <w:r w:rsidR="0065265C">
        <w:t>июнь, когда уже стало возобновляться авиасообщение и в основном это дневные часы примерно с 13 до 15</w:t>
      </w:r>
      <w:r w:rsidR="005E115F">
        <w:t xml:space="preserve"> часов</w:t>
      </w:r>
      <w:r w:rsidR="0065265C">
        <w:t xml:space="preserve"> и вечерние с 19 до 22</w:t>
      </w:r>
      <w:r w:rsidR="005E115F">
        <w:t xml:space="preserve"> часов</w:t>
      </w:r>
      <w:r w:rsidR="0065265C">
        <w:t xml:space="preserve">. И на </w:t>
      </w:r>
      <w:r w:rsidR="00462F93">
        <w:t>25</w:t>
      </w:r>
      <w:r w:rsidR="0065265C">
        <w:t xml:space="preserve"> рисунке видно, что </w:t>
      </w:r>
      <w:r w:rsidR="00F6658D">
        <w:t>как раз в эти интервалы попадают 30-е пиковые часы, то есть 14 и 19</w:t>
      </w:r>
      <w:r w:rsidR="005E115F">
        <w:t xml:space="preserve"> часов</w:t>
      </w:r>
      <w:r w:rsidR="00F6658D">
        <w:t>. Пиковой расчетной нагрузкой являются 1557 и 1553 человека.</w:t>
      </w:r>
    </w:p>
    <w:p w14:paraId="0C61DDC7" w14:textId="202B7257" w:rsidR="0090188E" w:rsidRDefault="0090188E" w:rsidP="0090188E">
      <w:pPr>
        <w:pStyle w:val="a7"/>
        <w:rPr>
          <w:lang w:val="ru-RU"/>
        </w:rPr>
      </w:pPr>
      <w:r w:rsidRPr="0090188E">
        <w:rPr>
          <w:noProof/>
        </w:rPr>
        <w:lastRenderedPageBreak/>
        <w:drawing>
          <wp:inline distT="0" distB="0" distL="0" distR="0" wp14:anchorId="06C3592F" wp14:editId="71E837E7">
            <wp:extent cx="4091305" cy="1196975"/>
            <wp:effectExtent l="0" t="0" r="444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1305" cy="1196975"/>
                    </a:xfrm>
                    <a:prstGeom prst="rect">
                      <a:avLst/>
                    </a:prstGeom>
                    <a:noFill/>
                    <a:ln>
                      <a:noFill/>
                    </a:ln>
                  </pic:spPr>
                </pic:pic>
              </a:graphicData>
            </a:graphic>
          </wp:inline>
        </w:drawing>
      </w:r>
    </w:p>
    <w:p w14:paraId="3DCE27C2" w14:textId="387FE249" w:rsidR="0090188E" w:rsidRDefault="0090188E" w:rsidP="0090188E">
      <w:pPr>
        <w:pStyle w:val="a0"/>
        <w:rPr>
          <w:lang w:val="ru-RU"/>
        </w:rPr>
      </w:pPr>
      <w:r>
        <w:rPr>
          <w:lang w:val="ru-RU"/>
        </w:rPr>
        <w:t>30-е пиковые часы в период с апреля по июнь 2020</w:t>
      </w:r>
    </w:p>
    <w:p w14:paraId="1D18C989" w14:textId="3172A6AA" w:rsidR="00E17245" w:rsidRPr="00E17245" w:rsidRDefault="00E17245" w:rsidP="00E17245">
      <w:r w:rsidRPr="00E17245">
        <w:t>Источник: [Составлено автором]</w:t>
      </w:r>
    </w:p>
    <w:p w14:paraId="4455AB5E" w14:textId="247F03EE" w:rsidR="0090188E" w:rsidRPr="0090188E" w:rsidRDefault="00317397" w:rsidP="0090188E">
      <w:r>
        <w:t xml:space="preserve">В целом в 2020 году на внутренних авиасообщениях </w:t>
      </w:r>
      <w:r w:rsidR="00935A48">
        <w:t xml:space="preserve">30-ми пиковыми нагрузками являются 11 и 15 часов, с пассажиропотоками 3113 и 3122 соответственно. По сравнению с 2019 годом дневной пик сдвинулся на один час, то есть примерно остался в том же интервале, а вот утренний </w:t>
      </w:r>
      <w:r w:rsidR="00F24BC9">
        <w:t>сместился на 2 часа, вместо 9 утра, стало 11.</w:t>
      </w:r>
      <w:r w:rsidR="00351F61">
        <w:t xml:space="preserve"> Причем 30-е пиковые пассажиропотоки практически не изменяются 3566 </w:t>
      </w:r>
      <w:r w:rsidR="009820B6">
        <w:t xml:space="preserve">человек </w:t>
      </w:r>
      <w:r w:rsidR="00351F61">
        <w:t>в 19</w:t>
      </w:r>
      <w:r w:rsidR="00BC5DC4">
        <w:t xml:space="preserve"> г.</w:t>
      </w:r>
      <w:r w:rsidR="00351F61">
        <w:t xml:space="preserve"> и 3122 в 20</w:t>
      </w:r>
      <w:r w:rsidR="00BC5DC4">
        <w:t xml:space="preserve"> году</w:t>
      </w:r>
      <w:r w:rsidR="00351F61">
        <w:t xml:space="preserve">, </w:t>
      </w:r>
      <w:r w:rsidR="00451EA5">
        <w:t>то есть с учетом кризиса это достаточно неплохие показатели, если сравнивать с теми же международные перевозками, где рейсов практически не было.</w:t>
      </w:r>
    </w:p>
    <w:p w14:paraId="21BB806B" w14:textId="4E9340B8" w:rsidR="00350F7A" w:rsidRDefault="00350F7A" w:rsidP="008F4C76">
      <w:pPr>
        <w:pStyle w:val="a7"/>
      </w:pPr>
      <w:r w:rsidRPr="00350F7A">
        <w:rPr>
          <w:noProof/>
        </w:rPr>
        <w:drawing>
          <wp:inline distT="0" distB="0" distL="0" distR="0" wp14:anchorId="52995190" wp14:editId="3CC044C4">
            <wp:extent cx="4091305" cy="1196975"/>
            <wp:effectExtent l="0" t="0" r="444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1305" cy="1196975"/>
                    </a:xfrm>
                    <a:prstGeom prst="rect">
                      <a:avLst/>
                    </a:prstGeom>
                    <a:noFill/>
                    <a:ln>
                      <a:noFill/>
                    </a:ln>
                  </pic:spPr>
                </pic:pic>
              </a:graphicData>
            </a:graphic>
          </wp:inline>
        </w:drawing>
      </w:r>
    </w:p>
    <w:p w14:paraId="0226C2B7" w14:textId="16708367" w:rsidR="008F4C76" w:rsidRDefault="008F4C76" w:rsidP="008F4C76">
      <w:pPr>
        <w:pStyle w:val="a0"/>
        <w:rPr>
          <w:lang w:val="ru-RU"/>
        </w:rPr>
      </w:pPr>
      <w:r>
        <w:rPr>
          <w:lang w:val="ru-RU"/>
        </w:rPr>
        <w:t>30-е пиковые часы на ВВЛ в 2020 году</w:t>
      </w:r>
    </w:p>
    <w:p w14:paraId="756DD05F" w14:textId="255833A0" w:rsidR="00E17245" w:rsidRPr="00E17245" w:rsidRDefault="00E17245" w:rsidP="00E17245">
      <w:r w:rsidRPr="00E17245">
        <w:t>Источник: [Составлено автором]</w:t>
      </w:r>
    </w:p>
    <w:p w14:paraId="167ED532" w14:textId="45EA24D9" w:rsidR="00350F7A" w:rsidRPr="00EA4812" w:rsidRDefault="00750022" w:rsidP="008C513F">
      <w:r>
        <w:t xml:space="preserve">В 2021 году </w:t>
      </w:r>
      <w:r w:rsidR="0036582F">
        <w:t>рейсы с наибольшими пассажиропотоками</w:t>
      </w:r>
      <w:r w:rsidR="00A33C70">
        <w:t xml:space="preserve"> </w:t>
      </w:r>
      <w:r w:rsidR="0036582F">
        <w:t xml:space="preserve">осуществлялись во второй половине дня, и </w:t>
      </w:r>
      <w:r w:rsidR="00EA4812">
        <w:t>пиковыми часами стали 3 часа дня и 9 вечера.</w:t>
      </w:r>
      <w:r w:rsidR="00962078">
        <w:t xml:space="preserve"> Снова пиковое дневное время не отличается от 19 и 20 годов. А вот утренние часы претерпели изменения, и теперь в основном </w:t>
      </w:r>
      <w:r w:rsidR="00DA77CC">
        <w:t>пиковый час приходится не на первую половину дня, а на 9 вечера.</w:t>
      </w:r>
    </w:p>
    <w:p w14:paraId="3C26242E" w14:textId="544C8BE3" w:rsidR="00335072" w:rsidRDefault="00335072" w:rsidP="008F4C76">
      <w:pPr>
        <w:pStyle w:val="a7"/>
      </w:pPr>
      <w:r w:rsidRPr="00335072">
        <w:rPr>
          <w:noProof/>
        </w:rPr>
        <w:drawing>
          <wp:inline distT="0" distB="0" distL="0" distR="0" wp14:anchorId="703D2F7A" wp14:editId="43FCEECA">
            <wp:extent cx="4091305" cy="1196975"/>
            <wp:effectExtent l="0" t="0" r="444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1305" cy="1196975"/>
                    </a:xfrm>
                    <a:prstGeom prst="rect">
                      <a:avLst/>
                    </a:prstGeom>
                    <a:noFill/>
                    <a:ln>
                      <a:noFill/>
                    </a:ln>
                  </pic:spPr>
                </pic:pic>
              </a:graphicData>
            </a:graphic>
          </wp:inline>
        </w:drawing>
      </w:r>
    </w:p>
    <w:p w14:paraId="179F5BBC" w14:textId="43C13BAD" w:rsidR="008F4C76" w:rsidRDefault="008F4C76" w:rsidP="008F4C76">
      <w:pPr>
        <w:pStyle w:val="a0"/>
        <w:rPr>
          <w:lang w:val="ru-RU"/>
        </w:rPr>
      </w:pPr>
      <w:r>
        <w:rPr>
          <w:lang w:val="ru-RU"/>
        </w:rPr>
        <w:t>30-е пиковые часы на ВВЛ в 2021 году</w:t>
      </w:r>
    </w:p>
    <w:p w14:paraId="671B3F63" w14:textId="6E2A1D64" w:rsidR="00E17245" w:rsidRPr="00E17245" w:rsidRDefault="00E17245" w:rsidP="00E17245">
      <w:r w:rsidRPr="00E17245">
        <w:t>Источник: [Составлено автором]</w:t>
      </w:r>
    </w:p>
    <w:p w14:paraId="7E698D5D" w14:textId="091A8763" w:rsidR="000117F3" w:rsidRDefault="00FB5AB1" w:rsidP="008C513F">
      <w:r>
        <w:lastRenderedPageBreak/>
        <w:t xml:space="preserve">Теперь необходимо рассмотреть изменение пассажиропотока в течение одного дня. </w:t>
      </w:r>
      <w:r w:rsidR="00635C1F">
        <w:t xml:space="preserve">Интересней всего рассмотреть август, потому что в 20 и 21 годах </w:t>
      </w:r>
      <w:r w:rsidR="002E0D3A">
        <w:t>именно в восьмой месяц было наибольшее количество рейсов, и можно увидеть, как распределялись потоки в самый загруженный месяц.</w:t>
      </w:r>
      <w:r w:rsidR="00635C1F">
        <w:t xml:space="preserve"> </w:t>
      </w:r>
      <w:r>
        <w:t xml:space="preserve">Например, </w:t>
      </w:r>
      <w:r w:rsidR="003660B5">
        <w:t>совершенно случайным образом было выбрано 2 августа.</w:t>
      </w:r>
    </w:p>
    <w:p w14:paraId="724CA8C5" w14:textId="0180075F" w:rsidR="00214720" w:rsidRDefault="00214720" w:rsidP="008C513F">
      <w:r>
        <w:t>На рисунке 2</w:t>
      </w:r>
      <w:r w:rsidR="003660B5">
        <w:t>8</w:t>
      </w:r>
      <w:r>
        <w:t xml:space="preserve"> можно увидеть, что </w:t>
      </w:r>
      <w:r w:rsidR="00201115">
        <w:t>самые большие нагрузки были в 7 утра, в 12, 15, 16 и 23 часа. Стоит особенно отметить, что 15 и 16 часы превысили расчет</w:t>
      </w:r>
      <w:r w:rsidR="004D4B96">
        <w:t xml:space="preserve">ные </w:t>
      </w:r>
      <w:r w:rsidR="000F299F">
        <w:t>30-е</w:t>
      </w:r>
      <w:r w:rsidR="00383FA2">
        <w:t xml:space="preserve"> </w:t>
      </w:r>
      <w:r w:rsidR="004D4B96">
        <w:t>пиковые часы, то есть они попали в число 29 часов</w:t>
      </w:r>
      <w:r w:rsidR="00383FA2">
        <w:t xml:space="preserve">. </w:t>
      </w:r>
      <w:r w:rsidR="000F299F">
        <w:t>В целом это распределение соответствует пиковым часам, то есть в утреннее время наибольшее количество человек было в 7 часов, а во второй половине дня особенно выделяются 15 и 16 часов.</w:t>
      </w:r>
    </w:p>
    <w:p w14:paraId="659622D6" w14:textId="3604026C" w:rsidR="0065180E" w:rsidRDefault="0065180E" w:rsidP="00B96667">
      <w:pPr>
        <w:pStyle w:val="a7"/>
      </w:pPr>
      <w:r>
        <w:rPr>
          <w:noProof/>
        </w:rPr>
        <w:drawing>
          <wp:inline distT="0" distB="0" distL="0" distR="0" wp14:anchorId="54AD25C4" wp14:editId="6EDE41E0">
            <wp:extent cx="4581525" cy="2724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52DDBA75" w14:textId="60B66E14" w:rsidR="00B96667" w:rsidRDefault="00B96667" w:rsidP="00B96667">
      <w:pPr>
        <w:pStyle w:val="a0"/>
        <w:rPr>
          <w:lang w:val="ru-RU"/>
        </w:rPr>
      </w:pPr>
      <w:r>
        <w:rPr>
          <w:lang w:val="ru-RU"/>
        </w:rPr>
        <w:t>Почасовое изменение пассажиропотока 2 августа 2019 г.</w:t>
      </w:r>
    </w:p>
    <w:p w14:paraId="51A9CCB5" w14:textId="5C7D88B0" w:rsidR="00E17245" w:rsidRPr="00E17245" w:rsidRDefault="00852602" w:rsidP="00E17245">
      <w:r w:rsidRPr="00852602">
        <w:t>Источник: [Составлено автором]</w:t>
      </w:r>
    </w:p>
    <w:p w14:paraId="3E2A794D" w14:textId="65939F86" w:rsidR="00A55FAF" w:rsidRDefault="00751F02" w:rsidP="008C513F">
      <w:r>
        <w:t>Далее</w:t>
      </w:r>
      <w:r w:rsidR="00D17FDE">
        <w:t xml:space="preserve"> (рис. 29)</w:t>
      </w:r>
      <w:r>
        <w:t xml:space="preserve"> продемонстрировано распределение пассажиров в 2020 году. В этом случае уже видно, что </w:t>
      </w:r>
      <w:r w:rsidR="0033761A">
        <w:t xml:space="preserve">в основном рейсы были с 8 утра до самого вечера. Больше всего выделяются 11 и 15 часы, которые и являются 30-ми пиковыми в течение всего 20 года. Также большой поток </w:t>
      </w:r>
      <w:r w:rsidR="00AC68FC">
        <w:t>людей</w:t>
      </w:r>
      <w:r w:rsidR="0033761A">
        <w:t xml:space="preserve"> был в 12, 13</w:t>
      </w:r>
      <w:r w:rsidR="005E65E3">
        <w:t xml:space="preserve"> часов</w:t>
      </w:r>
      <w:r w:rsidR="0033761A">
        <w:t>,</w:t>
      </w:r>
      <w:r w:rsidR="00AC68FC">
        <w:t xml:space="preserve"> то есть совсем рядом с расчетными значениями.</w:t>
      </w:r>
    </w:p>
    <w:p w14:paraId="05731DB3" w14:textId="092B97E2" w:rsidR="00A55FAF" w:rsidRDefault="00A55FAF" w:rsidP="00B96667">
      <w:pPr>
        <w:pStyle w:val="a7"/>
      </w:pPr>
      <w:r>
        <w:rPr>
          <w:noProof/>
        </w:rPr>
        <w:lastRenderedPageBreak/>
        <w:drawing>
          <wp:inline distT="0" distB="0" distL="0" distR="0" wp14:anchorId="6DC67E89" wp14:editId="0C20D2A0">
            <wp:extent cx="4581525" cy="2724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686E702C" w14:textId="56F1B3E8" w:rsidR="00B96667" w:rsidRDefault="00B96667" w:rsidP="00B96667">
      <w:pPr>
        <w:pStyle w:val="a0"/>
        <w:rPr>
          <w:lang w:val="ru-RU"/>
        </w:rPr>
      </w:pPr>
      <w:r>
        <w:rPr>
          <w:lang w:val="ru-RU"/>
        </w:rPr>
        <w:t>Изменение пассажиропотока 2 августа 2020 г.</w:t>
      </w:r>
    </w:p>
    <w:p w14:paraId="118FC1AC" w14:textId="17C285A3" w:rsidR="00852602" w:rsidRPr="00852602" w:rsidRDefault="00852602" w:rsidP="00852602">
      <w:r w:rsidRPr="00852602">
        <w:t>Источник: [Составлено автором]</w:t>
      </w:r>
    </w:p>
    <w:p w14:paraId="3CAFE358" w14:textId="52CEB81F" w:rsidR="00A55FAF" w:rsidRDefault="00AC68FC" w:rsidP="008C513F">
      <w:r>
        <w:t>И последнее – это распределение пассажиров в 2021 году</w:t>
      </w:r>
      <w:r w:rsidR="008E6FFC">
        <w:t xml:space="preserve">. </w:t>
      </w:r>
      <w:r w:rsidR="00C54433">
        <w:t xml:space="preserve">В данном примере все-таки максимальная нагрузка была в 16 часов, но это небольшое отклонение, поскольку можно наблюдать, что на протяжении всех 3 лет основные нагрузки приходятся на 15 и 16 часов. </w:t>
      </w:r>
      <w:r w:rsidR="00D17FDE">
        <w:t>(рис. 30)</w:t>
      </w:r>
    </w:p>
    <w:p w14:paraId="2DDB400E" w14:textId="50C37EF4" w:rsidR="00A55FAF" w:rsidRDefault="00A55FAF" w:rsidP="00B96667">
      <w:pPr>
        <w:pStyle w:val="a7"/>
      </w:pPr>
      <w:r>
        <w:rPr>
          <w:noProof/>
        </w:rPr>
        <w:drawing>
          <wp:inline distT="0" distB="0" distL="0" distR="0" wp14:anchorId="7D9DAA48" wp14:editId="154453C9">
            <wp:extent cx="4581525" cy="2724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76EA2503" w14:textId="1C8D81BA" w:rsidR="00B96667" w:rsidRDefault="00B96667" w:rsidP="00B96667">
      <w:pPr>
        <w:pStyle w:val="a0"/>
        <w:rPr>
          <w:lang w:val="ru-RU"/>
        </w:rPr>
      </w:pPr>
      <w:r>
        <w:rPr>
          <w:lang w:val="ru-RU"/>
        </w:rPr>
        <w:t>Распределение пассажиров в течение 2 августа 2021 г.</w:t>
      </w:r>
    </w:p>
    <w:p w14:paraId="7BB6894B" w14:textId="1FDC9DFF" w:rsidR="00852602" w:rsidRPr="00852602" w:rsidRDefault="00852602" w:rsidP="00852602">
      <w:r w:rsidRPr="00852602">
        <w:t>Источник: [Составлено автором]</w:t>
      </w:r>
    </w:p>
    <w:p w14:paraId="243A2454" w14:textId="76C29741" w:rsidR="006C23CF" w:rsidRPr="00A4645D" w:rsidRDefault="006C23CF" w:rsidP="008C513F">
      <w:r>
        <w:t>На домашних направлениях дневной пиковый час остался в том же диапазоне, а вот утренни</w:t>
      </w:r>
      <w:r w:rsidR="00B92765">
        <w:t xml:space="preserve">й сдвинулся теперь на вечер. Также хорошо заметно, насколько увеличился пассажиропоток </w:t>
      </w:r>
      <w:r w:rsidR="00A4645D">
        <w:t>в 2021 году по сравнению с 2019, пиковый показатель от 3000 увеличился до 5000.</w:t>
      </w:r>
      <w:r w:rsidR="000548A3">
        <w:t xml:space="preserve"> (рис. 31)</w:t>
      </w:r>
    </w:p>
    <w:p w14:paraId="70D9CF44" w14:textId="0170EAE2" w:rsidR="006C23CF" w:rsidRDefault="006C23CF" w:rsidP="006C23CF">
      <w:pPr>
        <w:pStyle w:val="a7"/>
      </w:pPr>
      <w:r>
        <w:rPr>
          <w:noProof/>
        </w:rPr>
        <w:lastRenderedPageBreak/>
        <w:drawing>
          <wp:inline distT="0" distB="0" distL="0" distR="0" wp14:anchorId="5B78AC34" wp14:editId="68DB3408">
            <wp:extent cx="4581525" cy="2752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3EF8ABC" w14:textId="6DA603AB" w:rsidR="006C23CF" w:rsidRDefault="006C23CF" w:rsidP="006C23CF">
      <w:pPr>
        <w:pStyle w:val="a0"/>
        <w:rPr>
          <w:lang w:val="ru-RU"/>
        </w:rPr>
      </w:pPr>
      <w:r>
        <w:rPr>
          <w:lang w:val="ru-RU"/>
        </w:rPr>
        <w:t>Изменение пиковых часов на ВВЛ</w:t>
      </w:r>
    </w:p>
    <w:p w14:paraId="14E7B4A1" w14:textId="3D4D73D3" w:rsidR="00852602" w:rsidRPr="00852602" w:rsidRDefault="00852602" w:rsidP="00852602">
      <w:r w:rsidRPr="00852602">
        <w:t>Источник: [Составлено автором]</w:t>
      </w:r>
    </w:p>
    <w:p w14:paraId="69C5F164" w14:textId="6E5BDD2C" w:rsidR="00D17FDE" w:rsidRPr="00D17FDE" w:rsidRDefault="00D17FDE" w:rsidP="00D17FDE">
      <w:r w:rsidRPr="00D17FDE">
        <w:t xml:space="preserve">Рисунок </w:t>
      </w:r>
      <w:r w:rsidR="008C0F8A">
        <w:t>32</w:t>
      </w:r>
      <w:r w:rsidRPr="00D17FDE">
        <w:t xml:space="preserve"> показывает, что внутренний пассажиропоток, в отличие от международного, в </w:t>
      </w:r>
      <w:proofErr w:type="spellStart"/>
      <w:r w:rsidRPr="00D17FDE">
        <w:t>пандемийный</w:t>
      </w:r>
      <w:proofErr w:type="spellEnd"/>
      <w:r w:rsidRPr="00D17FDE">
        <w:t xml:space="preserve"> 2020 год остался практически на таком же уровне, а в 2021 даже обошел показатели 19 года в некоторые часы, например, в 18, 19, 21, 22 и 23 часов. То есть аэропорт по мере возможностей смог обслужить еще больше домашних рейсов нежели в 2019 году, что позволило сократить потери пассажиропотока из-за уменьшения международных рейсов.</w:t>
      </w:r>
    </w:p>
    <w:p w14:paraId="73A70496" w14:textId="43997C3E" w:rsidR="00A55FAF" w:rsidRDefault="00207E7D" w:rsidP="00F25C12">
      <w:pPr>
        <w:pStyle w:val="a7"/>
      </w:pPr>
      <w:r>
        <w:rPr>
          <w:noProof/>
        </w:rPr>
        <w:drawing>
          <wp:inline distT="0" distB="0" distL="0" distR="0" wp14:anchorId="434FD97B" wp14:editId="7C9036F6">
            <wp:extent cx="5939155" cy="3270885"/>
            <wp:effectExtent l="0" t="0" r="444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155" cy="3270885"/>
                    </a:xfrm>
                    <a:prstGeom prst="rect">
                      <a:avLst/>
                    </a:prstGeom>
                    <a:noFill/>
                    <a:ln>
                      <a:noFill/>
                    </a:ln>
                  </pic:spPr>
                </pic:pic>
              </a:graphicData>
            </a:graphic>
          </wp:inline>
        </w:drawing>
      </w:r>
    </w:p>
    <w:p w14:paraId="78E3BAAE" w14:textId="7B416921" w:rsidR="00F25C12" w:rsidRDefault="00935F63" w:rsidP="00F25C12">
      <w:pPr>
        <w:pStyle w:val="a0"/>
        <w:rPr>
          <w:lang w:val="ru-RU"/>
        </w:rPr>
      </w:pPr>
      <w:r>
        <w:rPr>
          <w:lang w:val="ru-RU"/>
        </w:rPr>
        <w:t xml:space="preserve">Распределение </w:t>
      </w:r>
      <w:r w:rsidR="00852602">
        <w:rPr>
          <w:lang w:val="en-GB"/>
        </w:rPr>
        <w:t>PAX</w:t>
      </w:r>
      <w:r>
        <w:rPr>
          <w:lang w:val="ru-RU"/>
        </w:rPr>
        <w:t xml:space="preserve"> в течение 2 августа с 2019 по 2021 гг.</w:t>
      </w:r>
    </w:p>
    <w:p w14:paraId="176B15EB" w14:textId="23A7DF80" w:rsidR="00852602" w:rsidRPr="00852602" w:rsidRDefault="00852602" w:rsidP="00852602">
      <w:r w:rsidRPr="00852602">
        <w:t>Источник: [Составлено автором]</w:t>
      </w:r>
    </w:p>
    <w:p w14:paraId="03475DD6" w14:textId="156CCF18" w:rsidR="008663AC" w:rsidRDefault="00327C36" w:rsidP="00327C36">
      <w:r>
        <w:lastRenderedPageBreak/>
        <w:t xml:space="preserve">На </w:t>
      </w:r>
      <w:r w:rsidR="008C0F8A">
        <w:t>33</w:t>
      </w:r>
      <w:r>
        <w:t xml:space="preserve">-м рисунке видно, что поток пассажиров </w:t>
      </w:r>
      <w:r w:rsidR="00144D25">
        <w:t xml:space="preserve">на внутренних рейсах </w:t>
      </w:r>
      <w:r>
        <w:t xml:space="preserve">в 2021 году уже был </w:t>
      </w:r>
      <w:r w:rsidR="00144D25">
        <w:t>больше, чем в 2019, то есть еще одно подтверждение того, что Пулково перестроился на большее обслуживание домашних полетов.</w:t>
      </w:r>
      <w:r w:rsidR="00094E3A">
        <w:t xml:space="preserve"> В том же </w:t>
      </w:r>
      <w:r w:rsidR="00320EFC">
        <w:t>августе 20 года поток увеличился на 13% по сравнению с 19, а уже в 21 году пассажиропоток вырос на 42% по сравнению с 2019.</w:t>
      </w:r>
      <w:r w:rsidR="00144D25">
        <w:t xml:space="preserve"> Таким образом это является подтверждением исследования </w:t>
      </w:r>
      <w:r w:rsidR="007413A5">
        <w:t xml:space="preserve">ВТБ Инфраструктурный Холдинг, в котором говорилось, что Пулково </w:t>
      </w:r>
      <w:r w:rsidR="008663AC">
        <w:t xml:space="preserve">за счет ВВЛ удалось </w:t>
      </w:r>
      <w:r w:rsidR="006B4D94">
        <w:t>сократить разницу в пассажиропотоках по сравнению с 2019 годом (Глава 1.2, рис. 4).</w:t>
      </w:r>
    </w:p>
    <w:p w14:paraId="55A4B5B0" w14:textId="3613C1A9" w:rsidR="000117F3" w:rsidRDefault="000117F3" w:rsidP="00935F63">
      <w:pPr>
        <w:pStyle w:val="a7"/>
      </w:pPr>
      <w:r w:rsidRPr="000117F3">
        <w:rPr>
          <w:noProof/>
        </w:rPr>
        <w:drawing>
          <wp:inline distT="0" distB="0" distL="0" distR="0" wp14:anchorId="7BD9A89F" wp14:editId="19437294">
            <wp:extent cx="5939790" cy="14249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424940"/>
                    </a:xfrm>
                    <a:prstGeom prst="rect">
                      <a:avLst/>
                    </a:prstGeom>
                    <a:noFill/>
                    <a:ln>
                      <a:noFill/>
                    </a:ln>
                  </pic:spPr>
                </pic:pic>
              </a:graphicData>
            </a:graphic>
          </wp:inline>
        </w:drawing>
      </w:r>
    </w:p>
    <w:p w14:paraId="574AA4C6" w14:textId="7A35EA98" w:rsidR="000117F3" w:rsidRDefault="00935F63" w:rsidP="00DD7880">
      <w:pPr>
        <w:pStyle w:val="a0"/>
        <w:rPr>
          <w:lang w:val="ru-RU"/>
        </w:rPr>
      </w:pPr>
      <w:r>
        <w:rPr>
          <w:lang w:val="ru-RU"/>
        </w:rPr>
        <w:t xml:space="preserve">Пассажиропоток </w:t>
      </w:r>
      <w:r w:rsidR="00054ABD">
        <w:rPr>
          <w:lang w:val="ru-RU"/>
        </w:rPr>
        <w:t>с 2019 по 2021 гг</w:t>
      </w:r>
      <w:r w:rsidR="00751F02">
        <w:rPr>
          <w:lang w:val="ru-RU"/>
        </w:rPr>
        <w:t>.</w:t>
      </w:r>
      <w:r w:rsidR="00054ABD">
        <w:rPr>
          <w:lang w:val="ru-RU"/>
        </w:rPr>
        <w:t xml:space="preserve"> по месяцам</w:t>
      </w:r>
    </w:p>
    <w:p w14:paraId="0175B2CC" w14:textId="1459CE34" w:rsidR="00852602" w:rsidRPr="00852602" w:rsidRDefault="00852602" w:rsidP="00852602">
      <w:r w:rsidRPr="00852602">
        <w:t>Источник: [Составлено автором]</w:t>
      </w:r>
    </w:p>
    <w:p w14:paraId="2912C489" w14:textId="327BCAAD" w:rsidR="00140027" w:rsidRPr="00140027" w:rsidRDefault="00140027" w:rsidP="00140027">
      <w:pPr>
        <w:rPr>
          <w:rStyle w:val="af2"/>
        </w:rPr>
      </w:pPr>
      <w:r>
        <w:rPr>
          <w:rStyle w:val="af2"/>
        </w:rPr>
        <w:t>Общие пиковые часы</w:t>
      </w:r>
    </w:p>
    <w:p w14:paraId="29AE918E" w14:textId="326B9D62" w:rsidR="00140027" w:rsidRPr="00B033E6" w:rsidRDefault="007A0036" w:rsidP="008C513F">
      <w:r>
        <w:t>И в завершении необходимо проанализировать общие нагрузки на терминал, то есть и внутренние</w:t>
      </w:r>
      <w:r w:rsidR="006A0F4C">
        <w:t>,</w:t>
      </w:r>
      <w:r>
        <w:t xml:space="preserve"> и международные пассажиропотоки</w:t>
      </w:r>
      <w:r w:rsidR="00207E8B">
        <w:t xml:space="preserve"> вместе взятые, потому что 30-е пиковые часы у них отличались, и нужно посмотреть, как в общем они повлияли на загруженность аэропорта.</w:t>
      </w:r>
    </w:p>
    <w:p w14:paraId="59AE11AE" w14:textId="05658393" w:rsidR="007A0036" w:rsidRPr="0098015B" w:rsidRDefault="0098015B" w:rsidP="008C513F">
      <w:r>
        <w:t>В 2019 году 30-ми пиковыми часами оказались 9 утра и 1</w:t>
      </w:r>
      <w:r w:rsidR="009339EF">
        <w:t xml:space="preserve">5 дня, </w:t>
      </w:r>
      <w:r w:rsidR="001B7334">
        <w:t>что практически сходится с отдельно взятыми нагрузками на домашних и международных направлениях.</w:t>
      </w:r>
      <w:r w:rsidR="009E561F">
        <w:t xml:space="preserve"> </w:t>
      </w:r>
      <w:r w:rsidR="003B3E33">
        <w:t xml:space="preserve"> (рис. 34 и 35) </w:t>
      </w:r>
      <w:r w:rsidR="009E561F">
        <w:t>На ВВЛ дневной пиковый час равнялся 16</w:t>
      </w:r>
      <w:r w:rsidR="0082632E">
        <w:t xml:space="preserve">, что практически совпадает с общими нагрузками. В 15 часов расчетный пассажиропоток </w:t>
      </w:r>
      <w:r w:rsidR="0050556A">
        <w:t>составляет 6035 человек.</w:t>
      </w:r>
    </w:p>
    <w:p w14:paraId="5F33C15F" w14:textId="10E42517" w:rsidR="007A0036" w:rsidRDefault="009339EF" w:rsidP="001B7334">
      <w:pPr>
        <w:pStyle w:val="a7"/>
      </w:pPr>
      <w:r w:rsidRPr="009339EF">
        <w:rPr>
          <w:noProof/>
        </w:rPr>
        <w:drawing>
          <wp:inline distT="0" distB="0" distL="0" distR="0" wp14:anchorId="0E1283D6" wp14:editId="75CBC3E1">
            <wp:extent cx="4091940" cy="99822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1940" cy="998220"/>
                    </a:xfrm>
                    <a:prstGeom prst="rect">
                      <a:avLst/>
                    </a:prstGeom>
                    <a:noFill/>
                    <a:ln>
                      <a:noFill/>
                    </a:ln>
                  </pic:spPr>
                </pic:pic>
              </a:graphicData>
            </a:graphic>
          </wp:inline>
        </w:drawing>
      </w:r>
    </w:p>
    <w:p w14:paraId="1B6F9290" w14:textId="5448654D" w:rsidR="001B7334" w:rsidRDefault="001B7334" w:rsidP="001B7334">
      <w:pPr>
        <w:pStyle w:val="a0"/>
        <w:rPr>
          <w:lang w:val="ru-RU"/>
        </w:rPr>
      </w:pPr>
      <w:r>
        <w:rPr>
          <w:lang w:val="ru-RU"/>
        </w:rPr>
        <w:t xml:space="preserve">Общий 30-й пиковый час в дневное время в </w:t>
      </w:r>
      <w:r w:rsidR="005B59B2">
        <w:rPr>
          <w:lang w:val="ru-RU"/>
        </w:rPr>
        <w:t>2019 г.</w:t>
      </w:r>
    </w:p>
    <w:p w14:paraId="78630E97" w14:textId="427CEA60" w:rsidR="00852602" w:rsidRPr="00852602" w:rsidRDefault="00852602" w:rsidP="00852602">
      <w:r w:rsidRPr="00852602">
        <w:t>Источник: [Составлено автором]</w:t>
      </w:r>
    </w:p>
    <w:p w14:paraId="05220BC7" w14:textId="3C387F7F" w:rsidR="0082632E" w:rsidRPr="0082632E" w:rsidRDefault="0082632E" w:rsidP="0082632E">
      <w:r>
        <w:t xml:space="preserve">Утренний час-пик на МВЛ был 9 утра, и он полностью совпадает с общими нагрузками. </w:t>
      </w:r>
      <w:r w:rsidR="0050556A">
        <w:t>Расчетный поток пассажиров в утренние часы равняется 5857 человек.</w:t>
      </w:r>
    </w:p>
    <w:p w14:paraId="04118240" w14:textId="529AA403" w:rsidR="00BE1D7E" w:rsidRDefault="00BE1D7E" w:rsidP="005B59B2">
      <w:pPr>
        <w:pStyle w:val="a7"/>
      </w:pPr>
      <w:r w:rsidRPr="00BE1D7E">
        <w:rPr>
          <w:noProof/>
        </w:rPr>
        <w:lastRenderedPageBreak/>
        <w:drawing>
          <wp:inline distT="0" distB="0" distL="0" distR="0" wp14:anchorId="4015068A" wp14:editId="3936B90D">
            <wp:extent cx="4093210" cy="1001395"/>
            <wp:effectExtent l="0" t="0" r="254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3210" cy="1001395"/>
                    </a:xfrm>
                    <a:prstGeom prst="rect">
                      <a:avLst/>
                    </a:prstGeom>
                    <a:noFill/>
                    <a:ln>
                      <a:noFill/>
                    </a:ln>
                  </pic:spPr>
                </pic:pic>
              </a:graphicData>
            </a:graphic>
          </wp:inline>
        </w:drawing>
      </w:r>
    </w:p>
    <w:p w14:paraId="1192E940" w14:textId="4D383712" w:rsidR="005B59B2" w:rsidRDefault="005B59B2" w:rsidP="005B59B2">
      <w:pPr>
        <w:pStyle w:val="a0"/>
        <w:rPr>
          <w:lang w:val="ru-RU"/>
        </w:rPr>
      </w:pPr>
      <w:r>
        <w:rPr>
          <w:lang w:val="ru-RU"/>
        </w:rPr>
        <w:t>Общий 30-й пиковый час в утреннее время в 2019 г.</w:t>
      </w:r>
    </w:p>
    <w:p w14:paraId="00A59159" w14:textId="1A5D546B" w:rsidR="00852602" w:rsidRPr="00852602" w:rsidRDefault="00852602" w:rsidP="00852602">
      <w:r w:rsidRPr="00852602">
        <w:t>Источник: [Составлено автором]</w:t>
      </w:r>
    </w:p>
    <w:p w14:paraId="21776D24" w14:textId="2D983E8A" w:rsidR="00BE1D7E" w:rsidRDefault="009C0547" w:rsidP="008C513F">
      <w:r>
        <w:t>За весь 2020 год 30-й пиковый час равен 11 и 16 часам</w:t>
      </w:r>
      <w:r w:rsidR="00E82456">
        <w:t xml:space="preserve"> (рис. </w:t>
      </w:r>
      <w:r w:rsidR="005C0DAE">
        <w:t>36</w:t>
      </w:r>
      <w:r w:rsidR="00E82456">
        <w:t>)</w:t>
      </w:r>
      <w:r w:rsidR="00F80D3A">
        <w:t xml:space="preserve">, и нагрузка составляет 3344 и 3363 человека </w:t>
      </w:r>
      <w:r w:rsidR="006D1A8D">
        <w:t>соответственно</w:t>
      </w:r>
      <w:r w:rsidR="00F80D3A">
        <w:t>.</w:t>
      </w:r>
      <w:r w:rsidR="006D1A8D">
        <w:t xml:space="preserve"> Общий дневной час-пик расположился между домашним (15 часов) и международным (17 часов). Утренний </w:t>
      </w:r>
      <w:r w:rsidR="00E82456">
        <w:t xml:space="preserve">30-й пиковый час совпадает с показателем внутренних авиасообщений и приближен к международному </w:t>
      </w:r>
      <w:r w:rsidR="00D133D3">
        <w:t>часу пик (было 10 утра).</w:t>
      </w:r>
    </w:p>
    <w:p w14:paraId="5EF1FCA4" w14:textId="614F8589" w:rsidR="009C0547" w:rsidRDefault="009C0547" w:rsidP="009C0547">
      <w:pPr>
        <w:pStyle w:val="a7"/>
      </w:pPr>
      <w:r w:rsidRPr="00C55A97">
        <w:rPr>
          <w:noProof/>
        </w:rPr>
        <w:drawing>
          <wp:inline distT="0" distB="0" distL="0" distR="0" wp14:anchorId="3D9DA7A8" wp14:editId="64359C37">
            <wp:extent cx="4093210" cy="1001395"/>
            <wp:effectExtent l="0" t="0" r="254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3210" cy="1001395"/>
                    </a:xfrm>
                    <a:prstGeom prst="rect">
                      <a:avLst/>
                    </a:prstGeom>
                    <a:noFill/>
                    <a:ln>
                      <a:noFill/>
                    </a:ln>
                  </pic:spPr>
                </pic:pic>
              </a:graphicData>
            </a:graphic>
          </wp:inline>
        </w:drawing>
      </w:r>
    </w:p>
    <w:p w14:paraId="42C2B3CF" w14:textId="67C9A6FC" w:rsidR="009C0547" w:rsidRDefault="009C0547" w:rsidP="009C0547">
      <w:pPr>
        <w:pStyle w:val="a0"/>
        <w:rPr>
          <w:lang w:val="ru-RU"/>
        </w:rPr>
      </w:pPr>
      <w:r>
        <w:rPr>
          <w:lang w:val="ru-RU"/>
        </w:rPr>
        <w:t>Общие пиковые часы в 2020 г</w:t>
      </w:r>
      <w:r w:rsidR="00E60737">
        <w:rPr>
          <w:lang w:val="ru-RU"/>
        </w:rPr>
        <w:t>оду</w:t>
      </w:r>
    </w:p>
    <w:p w14:paraId="12B2DBC6" w14:textId="17973C8F" w:rsidR="00852602" w:rsidRPr="00852602" w:rsidRDefault="00852602" w:rsidP="00852602">
      <w:r w:rsidRPr="00852602">
        <w:t>Источник: [Составлено автором]</w:t>
      </w:r>
    </w:p>
    <w:p w14:paraId="6F8247AF" w14:textId="65375570" w:rsidR="00D133D3" w:rsidRPr="00D133D3" w:rsidRDefault="00E27761" w:rsidP="00D133D3">
      <w:r>
        <w:t xml:space="preserve">Также можно посмотреть отдельно общие нагрузки во время пандемии, потому что международных рейсов практически не было, внутренние также сократились на несколько месяцев. </w:t>
      </w:r>
      <w:r w:rsidR="005F30EA">
        <w:t>На рисунке 3</w:t>
      </w:r>
      <w:r w:rsidR="005C0DAE">
        <w:t>7</w:t>
      </w:r>
      <w:r w:rsidR="005F30EA">
        <w:t xml:space="preserve"> видно, что </w:t>
      </w:r>
      <w:r w:rsidR="00F16395">
        <w:t>основной спад произошел в апреле, а в июле часть авиасообщений уже стала восстанавливаться за счет внутренних перелетов. Поэтому стоит рассмотреть период нагрузок с апреля по июнь.</w:t>
      </w:r>
    </w:p>
    <w:p w14:paraId="19E7CA15" w14:textId="656D24D7" w:rsidR="00FD6A9F" w:rsidRDefault="00FD6A9F" w:rsidP="00E27761">
      <w:pPr>
        <w:pStyle w:val="a7"/>
      </w:pPr>
      <w:r w:rsidRPr="00FD6A9F">
        <w:rPr>
          <w:noProof/>
        </w:rPr>
        <w:drawing>
          <wp:inline distT="0" distB="0" distL="0" distR="0" wp14:anchorId="700E388A" wp14:editId="2F96AD9C">
            <wp:extent cx="5290185" cy="202501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0185" cy="2025015"/>
                    </a:xfrm>
                    <a:prstGeom prst="rect">
                      <a:avLst/>
                    </a:prstGeom>
                    <a:noFill/>
                    <a:ln>
                      <a:noFill/>
                    </a:ln>
                  </pic:spPr>
                </pic:pic>
              </a:graphicData>
            </a:graphic>
          </wp:inline>
        </w:drawing>
      </w:r>
    </w:p>
    <w:p w14:paraId="272B3156" w14:textId="1FFAF72B" w:rsidR="00E27761" w:rsidRDefault="005F30EA" w:rsidP="00E27761">
      <w:pPr>
        <w:pStyle w:val="a0"/>
        <w:rPr>
          <w:lang w:val="ru-RU"/>
        </w:rPr>
      </w:pPr>
      <w:r>
        <w:rPr>
          <w:lang w:val="ru-RU"/>
        </w:rPr>
        <w:t xml:space="preserve">Количество рейсов с 2019 по 2021 </w:t>
      </w:r>
      <w:proofErr w:type="spellStart"/>
      <w:r>
        <w:rPr>
          <w:lang w:val="ru-RU"/>
        </w:rPr>
        <w:t>гг</w:t>
      </w:r>
      <w:proofErr w:type="spellEnd"/>
    </w:p>
    <w:p w14:paraId="79E8EF74" w14:textId="7BFDD412" w:rsidR="00852602" w:rsidRPr="00852602" w:rsidRDefault="00852602" w:rsidP="00852602">
      <w:r w:rsidRPr="00852602">
        <w:t>Источник: [Составлено автором]</w:t>
      </w:r>
    </w:p>
    <w:p w14:paraId="5F352EEA" w14:textId="3FCAF947" w:rsidR="00C55A97" w:rsidRPr="005F30EA" w:rsidRDefault="00F16395" w:rsidP="007C2B27">
      <w:r>
        <w:lastRenderedPageBreak/>
        <w:t>С апреля по июнь пиковыми часами были 14 и 19 часов</w:t>
      </w:r>
      <w:r w:rsidR="00B53955">
        <w:t xml:space="preserve">, с нагрузкой 1557 и 1553 человек. </w:t>
      </w:r>
      <w:r w:rsidR="00205FE6">
        <w:t xml:space="preserve">(рис. 38) </w:t>
      </w:r>
      <w:r w:rsidR="00B53955">
        <w:t>Точно такие же результаты получились, когда проводился анализ домашних рейсов за этот же промежуток</w:t>
      </w:r>
      <w:r w:rsidR="007C2B27">
        <w:t>.</w:t>
      </w:r>
      <w:r w:rsidR="00B53955">
        <w:t xml:space="preserve"> </w:t>
      </w:r>
      <w:r w:rsidR="007C2B27">
        <w:t>Таким образом</w:t>
      </w:r>
      <w:r w:rsidR="00B53955">
        <w:t xml:space="preserve"> можно сделать вывод, что международные авиасообщения никак не повлияли на распределение пассажиропотока</w:t>
      </w:r>
      <w:r w:rsidR="007C2B27">
        <w:t>, потому что их практически не было в это время.</w:t>
      </w:r>
    </w:p>
    <w:p w14:paraId="0E4FB77C" w14:textId="25F86CB3" w:rsidR="00C55A97" w:rsidRDefault="00B87428" w:rsidP="007C2B27">
      <w:pPr>
        <w:pStyle w:val="a7"/>
        <w:rPr>
          <w:lang w:val="en-GB"/>
        </w:rPr>
      </w:pPr>
      <w:r w:rsidRPr="00B87428">
        <w:rPr>
          <w:noProof/>
        </w:rPr>
        <w:drawing>
          <wp:inline distT="0" distB="0" distL="0" distR="0" wp14:anchorId="1EB0FEB9" wp14:editId="576F4312">
            <wp:extent cx="4093210" cy="80581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3210" cy="805815"/>
                    </a:xfrm>
                    <a:prstGeom prst="rect">
                      <a:avLst/>
                    </a:prstGeom>
                    <a:noFill/>
                    <a:ln>
                      <a:noFill/>
                    </a:ln>
                  </pic:spPr>
                </pic:pic>
              </a:graphicData>
            </a:graphic>
          </wp:inline>
        </w:drawing>
      </w:r>
    </w:p>
    <w:p w14:paraId="466ECD11" w14:textId="27218B23" w:rsidR="007C2B27" w:rsidRDefault="007C2B27" w:rsidP="007C2B27">
      <w:pPr>
        <w:pStyle w:val="a0"/>
        <w:rPr>
          <w:lang w:val="ru-RU"/>
        </w:rPr>
      </w:pPr>
      <w:r>
        <w:rPr>
          <w:lang w:val="ru-RU"/>
        </w:rPr>
        <w:t>Общие 30-е пиковые часы за апрель-июнь 2020 г.</w:t>
      </w:r>
    </w:p>
    <w:p w14:paraId="4CE3765C" w14:textId="3B533769" w:rsidR="00852602" w:rsidRPr="00852602" w:rsidRDefault="00852602" w:rsidP="00852602">
      <w:r w:rsidRPr="00852602">
        <w:t>Источник: [Составлено автором]</w:t>
      </w:r>
    </w:p>
    <w:p w14:paraId="162B53F2" w14:textId="7DCD3BF9" w:rsidR="00502D66" w:rsidRDefault="00B15BB5" w:rsidP="00866229">
      <w:r>
        <w:t xml:space="preserve">В 2021 году расчетными пиковыми часами были 7 утра и 15 часов дня. </w:t>
      </w:r>
      <w:r w:rsidR="00B45F5D">
        <w:t xml:space="preserve">3 часа дня совпадает и с внутренними рейсами, и с международными (на МВЛ было 14 часов, </w:t>
      </w:r>
      <w:r w:rsidR="00910C67">
        <w:t>разница всего лишь в 1 час), но вот вместо вечернего вторым часом пик оказалось 7 утра. Скорее всего, это связано с тем, что по отдельности пассажироп</w:t>
      </w:r>
      <w:r w:rsidR="008C1798">
        <w:t>о</w:t>
      </w:r>
      <w:r w:rsidR="00910C67">
        <w:t xml:space="preserve">токи не </w:t>
      </w:r>
      <w:r w:rsidR="008C1798">
        <w:t>создают большую нагрузку, но в совокупности это оказывается больше, чем любые вечерние потоки людей.</w:t>
      </w:r>
      <w:r w:rsidR="00866229">
        <w:t xml:space="preserve"> И расчетная пиковая нагрузка равна 5192 и 5279 соответственно.</w:t>
      </w:r>
    </w:p>
    <w:p w14:paraId="300155C4" w14:textId="042EE8D9" w:rsidR="00B87428" w:rsidRDefault="00B87428" w:rsidP="00B15BB5">
      <w:pPr>
        <w:pStyle w:val="a7"/>
        <w:rPr>
          <w:lang w:val="ru-RU"/>
        </w:rPr>
      </w:pPr>
      <w:r w:rsidRPr="00B87428">
        <w:rPr>
          <w:noProof/>
        </w:rPr>
        <w:drawing>
          <wp:inline distT="0" distB="0" distL="0" distR="0" wp14:anchorId="7895A280" wp14:editId="5D8ABB5A">
            <wp:extent cx="4093210" cy="1197610"/>
            <wp:effectExtent l="0" t="0" r="254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3210" cy="1197610"/>
                    </a:xfrm>
                    <a:prstGeom prst="rect">
                      <a:avLst/>
                    </a:prstGeom>
                    <a:noFill/>
                    <a:ln>
                      <a:noFill/>
                    </a:ln>
                  </pic:spPr>
                </pic:pic>
              </a:graphicData>
            </a:graphic>
          </wp:inline>
        </w:drawing>
      </w:r>
    </w:p>
    <w:p w14:paraId="16A77320" w14:textId="02818051" w:rsidR="00B15BB5" w:rsidRDefault="00B15BB5" w:rsidP="00B15BB5">
      <w:pPr>
        <w:pStyle w:val="a0"/>
        <w:rPr>
          <w:lang w:val="ru-RU"/>
        </w:rPr>
      </w:pPr>
      <w:r>
        <w:rPr>
          <w:lang w:val="ru-RU"/>
        </w:rPr>
        <w:t>Общие 30-е пиковые часы в 2021 году</w:t>
      </w:r>
    </w:p>
    <w:p w14:paraId="3D245208" w14:textId="3F212793" w:rsidR="00852602" w:rsidRPr="00852602" w:rsidRDefault="00852602" w:rsidP="00852602">
      <w:r w:rsidRPr="00852602">
        <w:t>Источник: [Составлено автором]</w:t>
      </w:r>
    </w:p>
    <w:p w14:paraId="7819D2D4" w14:textId="4E177B9E" w:rsidR="00B15BB5" w:rsidRDefault="00324325" w:rsidP="00D156E9">
      <w:r>
        <w:t>Для анализа распределения можно взять</w:t>
      </w:r>
      <w:r w:rsidR="00B8471A">
        <w:t xml:space="preserve"> </w:t>
      </w:r>
      <w:r>
        <w:t>сентябр</w:t>
      </w:r>
      <w:r w:rsidR="00685279">
        <w:t>ь</w:t>
      </w:r>
      <w:r>
        <w:t>, потому что</w:t>
      </w:r>
      <w:r w:rsidR="00D156E9">
        <w:t xml:space="preserve"> в этот месяц было больше всего международных рейсов </w:t>
      </w:r>
      <w:r w:rsidR="00BE550E">
        <w:t xml:space="preserve">– 870 </w:t>
      </w:r>
      <w:r w:rsidR="00D156E9">
        <w:t>(рис. 1</w:t>
      </w:r>
      <w:r w:rsidR="00685279">
        <w:t>7</w:t>
      </w:r>
      <w:r w:rsidR="00D156E9">
        <w:t xml:space="preserve">) </w:t>
      </w:r>
      <w:r w:rsidR="00BE550E">
        <w:t xml:space="preserve">после открытия границ, а также большое количество внутренних авиаперелетов – 9870 (рис. </w:t>
      </w:r>
      <w:r w:rsidR="00685279">
        <w:t>24</w:t>
      </w:r>
      <w:r w:rsidR="00BE550E">
        <w:t>).</w:t>
      </w:r>
      <w:r w:rsidR="00685279">
        <w:t xml:space="preserve"> </w:t>
      </w:r>
      <w:r w:rsidR="0006532B">
        <w:t>Сама д</w:t>
      </w:r>
      <w:r w:rsidR="00685279">
        <w:t>ата выбиралась случайным образом</w:t>
      </w:r>
      <w:r w:rsidR="0006532B">
        <w:t>, и было решено проанализировать потоки 10 сентября.</w:t>
      </w:r>
    </w:p>
    <w:p w14:paraId="2A3445AD" w14:textId="141FBD5D" w:rsidR="00B15BB5" w:rsidRDefault="00A7674F" w:rsidP="00A7674F">
      <w:r>
        <w:t xml:space="preserve">На рисунке </w:t>
      </w:r>
      <w:r w:rsidR="000008C0">
        <w:t>40</w:t>
      </w:r>
      <w:r>
        <w:t xml:space="preserve"> можно увидеть общее распределение пассажиропотока в течение 10 сентября, то есть в данную статистику включены и МВЛ, и ВВЛ.</w:t>
      </w:r>
      <w:r w:rsidR="00A538BA">
        <w:t xml:space="preserve"> В утренний период основной поток пришелся на 9 утра и на 10, но </w:t>
      </w:r>
      <w:r w:rsidR="002A5A44">
        <w:t>и в этот день показатели не приблизились к расчетной пиковой нагрузке. Днем пассажиропоток в основном был в 15 и 16 часов, и в данном случае количество человек уже приблизилось к пиковой нагрузке.</w:t>
      </w:r>
    </w:p>
    <w:p w14:paraId="6B7490F3" w14:textId="1EA5E398" w:rsidR="00B15BB5" w:rsidRDefault="00F71124" w:rsidP="00F71124">
      <w:pPr>
        <w:pStyle w:val="a7"/>
      </w:pPr>
      <w:r>
        <w:rPr>
          <w:noProof/>
        </w:rPr>
        <w:lastRenderedPageBreak/>
        <w:drawing>
          <wp:inline distT="0" distB="0" distL="0" distR="0" wp14:anchorId="323D8760" wp14:editId="1CD89E79">
            <wp:extent cx="4581525" cy="2724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5D19010E" w14:textId="0FA61167" w:rsidR="00F71124" w:rsidRDefault="00F71124" w:rsidP="00F71124">
      <w:pPr>
        <w:pStyle w:val="a0"/>
        <w:rPr>
          <w:lang w:val="ru-RU"/>
        </w:rPr>
      </w:pPr>
      <w:r>
        <w:rPr>
          <w:lang w:val="ru-RU"/>
        </w:rPr>
        <w:t>Изменение пассажиропотока 10 сентября 2019 г.</w:t>
      </w:r>
    </w:p>
    <w:p w14:paraId="70F662C6" w14:textId="34191F0E" w:rsidR="007F236C" w:rsidRPr="007F236C" w:rsidRDefault="007F236C" w:rsidP="007F236C">
      <w:r w:rsidRPr="007F236C">
        <w:t>Источник: [Составлено автором]</w:t>
      </w:r>
    </w:p>
    <w:p w14:paraId="628EE710" w14:textId="75368B69" w:rsidR="00F71124" w:rsidRDefault="00D6222A" w:rsidP="00213D8F">
      <w:r>
        <w:t>Следующий год – это 2020, и здесь общие нагрузки 10 сентября далеки от расчетных пиковых нагрузок по очевидной причине – практически полное отсутствие международных рейсов</w:t>
      </w:r>
      <w:r w:rsidR="00585268">
        <w:t xml:space="preserve">. Даже увеличение внутренних полетов по сравнению с сентябрем 2019 не смогло </w:t>
      </w:r>
      <w:r w:rsidR="00213D8F">
        <w:t>компенсировать</w:t>
      </w:r>
      <w:r w:rsidR="00585268">
        <w:t xml:space="preserve"> пассажиропоток </w:t>
      </w:r>
      <w:r w:rsidR="00213D8F">
        <w:t>из-за</w:t>
      </w:r>
      <w:r w:rsidR="00585268">
        <w:t xml:space="preserve"> уменьшения МВЛ более чем на </w:t>
      </w:r>
      <w:r w:rsidR="00213D8F">
        <w:t xml:space="preserve">84%. Можно сказать, что 11 час стал одним из самых загруженных, потому что в утреннее время все-таки самым </w:t>
      </w:r>
      <w:r w:rsidR="00CB6630">
        <w:t>людным часом стало 9 утра. А днем действительно в 16 часов был наибольший пассажиропоток. Но стоит отметить, что дневные рейсы после 13 часов имели практически одинаковые на</w:t>
      </w:r>
      <w:r w:rsidR="001F1C5A">
        <w:t>г</w:t>
      </w:r>
      <w:r w:rsidR="00CB6630">
        <w:t>рузки.</w:t>
      </w:r>
    </w:p>
    <w:p w14:paraId="29E3E910" w14:textId="4AE2EDC1" w:rsidR="00B15BB5" w:rsidRDefault="00F71124" w:rsidP="00F71124">
      <w:pPr>
        <w:pStyle w:val="a7"/>
      </w:pPr>
      <w:r>
        <w:rPr>
          <w:noProof/>
        </w:rPr>
        <w:drawing>
          <wp:inline distT="0" distB="0" distL="0" distR="0" wp14:anchorId="4BFBC4BF" wp14:editId="30C84241">
            <wp:extent cx="4581525" cy="27241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7EC7E11F" w14:textId="42C9376C" w:rsidR="00F71124" w:rsidRDefault="00F71124" w:rsidP="00F71124">
      <w:pPr>
        <w:pStyle w:val="a0"/>
        <w:rPr>
          <w:lang w:val="ru-RU"/>
        </w:rPr>
      </w:pPr>
      <w:r>
        <w:rPr>
          <w:lang w:val="ru-RU"/>
        </w:rPr>
        <w:t>Распределение пассажи</w:t>
      </w:r>
      <w:r w:rsidR="00486FC5">
        <w:rPr>
          <w:lang w:val="ru-RU"/>
        </w:rPr>
        <w:t>р</w:t>
      </w:r>
      <w:r>
        <w:rPr>
          <w:lang w:val="ru-RU"/>
        </w:rPr>
        <w:t xml:space="preserve">опотока </w:t>
      </w:r>
      <w:r w:rsidR="00486FC5">
        <w:rPr>
          <w:lang w:val="ru-RU"/>
        </w:rPr>
        <w:t>10 сентября 2020 г.</w:t>
      </w:r>
    </w:p>
    <w:p w14:paraId="3C60142F" w14:textId="05C3C4CD" w:rsidR="007F236C" w:rsidRPr="007F236C" w:rsidRDefault="007F236C" w:rsidP="007F236C">
      <w:r w:rsidRPr="007F236C">
        <w:t>Источник: [Составлено автором]</w:t>
      </w:r>
    </w:p>
    <w:p w14:paraId="67916D25" w14:textId="454BB186" w:rsidR="00F71124" w:rsidRDefault="00B943D7" w:rsidP="00B943D7">
      <w:r>
        <w:lastRenderedPageBreak/>
        <w:t>В 2021 году 10 сентября 15 час особенно выделяется на фоне остальных потоков, он даже практически приблизился к расчетному 30-му пиковому часу.</w:t>
      </w:r>
      <w:r w:rsidR="000008C0">
        <w:t xml:space="preserve"> (рис. 42)</w:t>
      </w:r>
      <w:r>
        <w:t xml:space="preserve"> </w:t>
      </w:r>
      <w:r w:rsidR="000F0A67">
        <w:t xml:space="preserve">В утреннее время можно увидеть, что в 7 утра был наибольших пассажиропоток, но он далек от годовых показателей. Стоит также обратить внимание на 0 и 23 часы, потому что </w:t>
      </w:r>
      <w:r w:rsidR="001F1C5A">
        <w:t xml:space="preserve">после пандемии как на внутренних, так и на международных </w:t>
      </w:r>
      <w:r w:rsidR="007A09DD">
        <w:t xml:space="preserve">линиях </w:t>
      </w:r>
      <w:r w:rsidR="00CC6907">
        <w:t xml:space="preserve">в это время </w:t>
      </w:r>
      <w:r w:rsidR="007A09DD">
        <w:t xml:space="preserve">увеличилось количество </w:t>
      </w:r>
      <w:r w:rsidR="00CC6907">
        <w:t>пассажиров</w:t>
      </w:r>
      <w:r w:rsidR="007A09DD">
        <w:t xml:space="preserve"> в 21 году</w:t>
      </w:r>
      <w:r w:rsidR="00CC6907">
        <w:t xml:space="preserve"> при том, что рассматриваемые дни были совершенно разными</w:t>
      </w:r>
      <w:r w:rsidR="005013C6">
        <w:t xml:space="preserve"> (рис. </w:t>
      </w:r>
      <w:r w:rsidR="00046A49">
        <w:t>22</w:t>
      </w:r>
      <w:r w:rsidR="005013C6">
        <w:t xml:space="preserve">, </w:t>
      </w:r>
      <w:r w:rsidR="00046A49">
        <w:t>32</w:t>
      </w:r>
      <w:r w:rsidR="005013C6">
        <w:t>)</w:t>
      </w:r>
      <w:r w:rsidR="007A09DD">
        <w:t xml:space="preserve">, </w:t>
      </w:r>
      <w:r w:rsidR="005C116F">
        <w:t>по итогу</w:t>
      </w:r>
      <w:r w:rsidR="007A09DD">
        <w:t xml:space="preserve"> и общие пассажиропотоки тоже увеличились. </w:t>
      </w:r>
    </w:p>
    <w:p w14:paraId="3187F27F" w14:textId="2F8878B0" w:rsidR="00F71124" w:rsidRDefault="00F71124" w:rsidP="00486FC5">
      <w:pPr>
        <w:pStyle w:val="a7"/>
      </w:pPr>
      <w:r>
        <w:rPr>
          <w:noProof/>
        </w:rPr>
        <w:drawing>
          <wp:inline distT="0" distB="0" distL="0" distR="0" wp14:anchorId="77ABE57D" wp14:editId="40605795">
            <wp:extent cx="4581525" cy="27241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218AD0E1" w14:textId="4261A45F" w:rsidR="00486FC5" w:rsidRDefault="00486FC5" w:rsidP="00486FC5">
      <w:pPr>
        <w:pStyle w:val="a0"/>
        <w:rPr>
          <w:lang w:val="ru-RU"/>
        </w:rPr>
      </w:pPr>
      <w:r>
        <w:rPr>
          <w:lang w:val="ru-RU"/>
        </w:rPr>
        <w:t>Изменение пассажиропотока 10 сентября 2021 г.</w:t>
      </w:r>
    </w:p>
    <w:p w14:paraId="36EB9752" w14:textId="431AD661" w:rsidR="007F236C" w:rsidRPr="007F236C" w:rsidRDefault="007F236C" w:rsidP="007F236C">
      <w:r w:rsidRPr="007F236C">
        <w:t>Источник: [Составлено автором]</w:t>
      </w:r>
    </w:p>
    <w:p w14:paraId="5DCA74E4" w14:textId="3EB6B221" w:rsidR="00234EE8" w:rsidRDefault="005F0D66" w:rsidP="00234EE8">
      <w:r w:rsidRPr="005F0D66">
        <w:t>Пиковые нагрузки</w:t>
      </w:r>
      <w:r w:rsidR="00DF4FDD" w:rsidRPr="005F0D66">
        <w:t xml:space="preserve"> в</w:t>
      </w:r>
      <w:r w:rsidRPr="005F0D66">
        <w:t xml:space="preserve"> </w:t>
      </w:r>
      <w:r w:rsidR="00DF4FDD" w:rsidRPr="005F0D66">
        <w:t>2021 году практически достиг</w:t>
      </w:r>
      <w:r w:rsidRPr="005F0D66">
        <w:t>ли</w:t>
      </w:r>
      <w:r w:rsidR="00DF4FDD" w:rsidRPr="005F0D66">
        <w:t xml:space="preserve"> показателей 2019, хотя при этом международное авиасообщение не восстановлено до конца.</w:t>
      </w:r>
      <w:r w:rsidR="00D64201" w:rsidRPr="005F0D66">
        <w:t xml:space="preserve"> </w:t>
      </w:r>
      <w:r w:rsidRPr="005F0D66">
        <w:t>30-е пиковые часы</w:t>
      </w:r>
      <w:r w:rsidR="00D64201" w:rsidRPr="005F0D66">
        <w:t xml:space="preserve"> тоже практически совпада</w:t>
      </w:r>
      <w:r w:rsidRPr="005F0D66">
        <w:t>ю</w:t>
      </w:r>
      <w:r w:rsidR="00D64201" w:rsidRPr="005F0D66">
        <w:t>т</w:t>
      </w:r>
      <w:r w:rsidR="00AF31B8" w:rsidRPr="005F0D66">
        <w:t>, пожалуй, только в утрен</w:t>
      </w:r>
      <w:r w:rsidR="005C116F" w:rsidRPr="005F0D66">
        <w:t>не</w:t>
      </w:r>
      <w:r w:rsidR="00AF31B8" w:rsidRPr="005F0D66">
        <w:t>е время произошло резкое изменение с 7 утра до 11 за 1 год.</w:t>
      </w:r>
      <w:r w:rsidR="005C116F">
        <w:t xml:space="preserve"> (рис. 43)</w:t>
      </w:r>
    </w:p>
    <w:p w14:paraId="1F88617B" w14:textId="5613F1DF" w:rsidR="00234EE8" w:rsidRDefault="00234EE8" w:rsidP="00234EE8">
      <w:pPr>
        <w:pStyle w:val="a7"/>
      </w:pPr>
      <w:r>
        <w:rPr>
          <w:noProof/>
        </w:rPr>
        <w:lastRenderedPageBreak/>
        <w:drawing>
          <wp:inline distT="0" distB="0" distL="0" distR="0" wp14:anchorId="3CA951BA" wp14:editId="648B0CC2">
            <wp:extent cx="4581525" cy="27527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5632D898" w14:textId="779F11DD" w:rsidR="00234EE8" w:rsidRDefault="00234EE8" w:rsidP="00234EE8">
      <w:pPr>
        <w:pStyle w:val="a0"/>
        <w:rPr>
          <w:lang w:val="ru-RU"/>
        </w:rPr>
      </w:pPr>
      <w:r>
        <w:rPr>
          <w:lang w:val="ru-RU"/>
        </w:rPr>
        <w:t>Изменение общих пиковых часов</w:t>
      </w:r>
    </w:p>
    <w:p w14:paraId="2C7D4831" w14:textId="1D15E3DC" w:rsidR="007F236C" w:rsidRPr="007F236C" w:rsidRDefault="007F236C" w:rsidP="007F236C">
      <w:r w:rsidRPr="007F236C">
        <w:t>Источник: [Составлено автором]</w:t>
      </w:r>
    </w:p>
    <w:p w14:paraId="0FE5E9C5" w14:textId="47520C19" w:rsidR="00F71124" w:rsidRDefault="00CD4FFC" w:rsidP="0072129D">
      <w:r>
        <w:t>И в заключении необходимо рассмотреть общее изменение пассажиропотока на 2 направлениях (МВЛ и ВВЛ)</w:t>
      </w:r>
      <w:r w:rsidR="0072129D">
        <w:t xml:space="preserve">. На рисунке </w:t>
      </w:r>
      <w:r w:rsidR="00F23F68">
        <w:t>44</w:t>
      </w:r>
      <w:r w:rsidR="0072129D">
        <w:t xml:space="preserve"> видно, что общие нагрузки не восстановились по сравнению с 19 годом. В какие-то часы, например, в 0, 7, 15 и 23 сравнялись или даже опере</w:t>
      </w:r>
      <w:r w:rsidR="00544BDE">
        <w:t xml:space="preserve">дили, но в основном далеки от показателей </w:t>
      </w:r>
      <w:proofErr w:type="spellStart"/>
      <w:r w:rsidR="00544BDE">
        <w:t>допандемийного</w:t>
      </w:r>
      <w:proofErr w:type="spellEnd"/>
      <w:r w:rsidR="00544BDE">
        <w:t xml:space="preserve"> времени.</w:t>
      </w:r>
      <w:r w:rsidR="0025336A">
        <w:t xml:space="preserve"> </w:t>
      </w:r>
      <w:r w:rsidR="00EA2A80">
        <w:t>Поскольку международное авиасообщение в 2021 году не восстановилось до конца, за счет домашних рейсов удалось приблизить показатели к 2019 году.</w:t>
      </w:r>
    </w:p>
    <w:p w14:paraId="1D992B8B" w14:textId="066E1125" w:rsidR="00CC19AD" w:rsidRDefault="00CC19AD" w:rsidP="00CC19AD">
      <w:r w:rsidRPr="00F47DE6">
        <w:t xml:space="preserve">Как можно заметить, то </w:t>
      </w:r>
      <w:r w:rsidR="008C2D7E" w:rsidRPr="00F47DE6">
        <w:t>в 2019 году, когда еще не наступила кризисная ситуация,</w:t>
      </w:r>
      <w:r w:rsidRPr="00F47DE6">
        <w:t xml:space="preserve"> распределение пассажиропотока более-менее равномерное, то есть не</w:t>
      </w:r>
      <w:r w:rsidR="008C2D7E" w:rsidRPr="00F47DE6">
        <w:t xml:space="preserve"> было</w:t>
      </w:r>
      <w:r w:rsidRPr="00F47DE6">
        <w:t xml:space="preserve"> резких перепадов, какие наблюдались</w:t>
      </w:r>
      <w:r w:rsidR="008C2D7E" w:rsidRPr="00F47DE6">
        <w:t>, например, в 2021 году</w:t>
      </w:r>
      <w:r w:rsidRPr="00F47DE6">
        <w:t xml:space="preserve">. </w:t>
      </w:r>
      <w:r w:rsidR="008C2D7E" w:rsidRPr="00F47DE6">
        <w:t xml:space="preserve">К тому же </w:t>
      </w:r>
      <w:r w:rsidR="00A817C4" w:rsidRPr="00F47DE6">
        <w:t>поток людей в 19 был больше, чем в остальные годы</w:t>
      </w:r>
      <w:r w:rsidRPr="00F47DE6">
        <w:t xml:space="preserve">, таким образом подтверждается </w:t>
      </w:r>
      <w:r w:rsidR="00F47DE6" w:rsidRPr="00F47DE6">
        <w:t>высказывание</w:t>
      </w:r>
      <w:r w:rsidRPr="00F47DE6">
        <w:t xml:space="preserve">, которое было в книге </w:t>
      </w:r>
      <w:r w:rsidR="00633A20" w:rsidRPr="00F47DE6">
        <w:t xml:space="preserve">Нормана </w:t>
      </w:r>
      <w:proofErr w:type="spellStart"/>
      <w:r w:rsidRPr="00F47DE6">
        <w:t>Эшворда</w:t>
      </w:r>
      <w:proofErr w:type="spellEnd"/>
      <w:r w:rsidR="00633A20" w:rsidRPr="00F47DE6">
        <w:t xml:space="preserve"> “</w:t>
      </w:r>
      <w:r w:rsidR="00633A20" w:rsidRPr="00F47DE6">
        <w:rPr>
          <w:lang w:val="en-GB"/>
        </w:rPr>
        <w:t>Airport</w:t>
      </w:r>
      <w:r w:rsidR="00633A20" w:rsidRPr="00F47DE6">
        <w:t xml:space="preserve"> </w:t>
      </w:r>
      <w:r w:rsidR="00633A20" w:rsidRPr="00F47DE6">
        <w:rPr>
          <w:lang w:val="en-GB"/>
        </w:rPr>
        <w:t>operations</w:t>
      </w:r>
      <w:r w:rsidR="00633A20" w:rsidRPr="00F47DE6">
        <w:t>”</w:t>
      </w:r>
      <w:r w:rsidRPr="00F47DE6">
        <w:t>, что при больших пассажиропотоках пики сглаживаются.</w:t>
      </w:r>
    </w:p>
    <w:p w14:paraId="4D9D9B15" w14:textId="51FFBB0D" w:rsidR="00F71124" w:rsidRDefault="00F71124" w:rsidP="00486FC5">
      <w:pPr>
        <w:pStyle w:val="a7"/>
      </w:pPr>
      <w:r>
        <w:rPr>
          <w:noProof/>
        </w:rPr>
        <w:lastRenderedPageBreak/>
        <w:drawing>
          <wp:inline distT="0" distB="0" distL="0" distR="0" wp14:anchorId="6402CFC0" wp14:editId="69A2E74F">
            <wp:extent cx="5934075" cy="3267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5AB7B92A" w14:textId="6BD32997" w:rsidR="00486FC5" w:rsidRDefault="00486FC5" w:rsidP="00486FC5">
      <w:pPr>
        <w:pStyle w:val="a0"/>
        <w:rPr>
          <w:lang w:val="ru-RU"/>
        </w:rPr>
      </w:pPr>
      <w:r>
        <w:rPr>
          <w:lang w:val="ru-RU"/>
        </w:rPr>
        <w:t xml:space="preserve">Пассажиропоток 10 сентября в период с </w:t>
      </w:r>
      <w:r w:rsidR="004075B9">
        <w:rPr>
          <w:lang w:val="ru-RU"/>
        </w:rPr>
        <w:t>2019–2021</w:t>
      </w:r>
      <w:r>
        <w:rPr>
          <w:lang w:val="ru-RU"/>
        </w:rPr>
        <w:t xml:space="preserve"> гг.</w:t>
      </w:r>
    </w:p>
    <w:p w14:paraId="1EEF7F51" w14:textId="5CA9462A" w:rsidR="007F236C" w:rsidRPr="007F236C" w:rsidRDefault="007F236C" w:rsidP="007F236C">
      <w:r w:rsidRPr="007F236C">
        <w:t>Источник: [Составлено автором]</w:t>
      </w:r>
    </w:p>
    <w:p w14:paraId="3F5F184E" w14:textId="031AF371" w:rsidR="00356847" w:rsidRPr="00356847" w:rsidRDefault="00356847" w:rsidP="00356847">
      <w:pPr>
        <w:rPr>
          <w:rStyle w:val="af2"/>
        </w:rPr>
      </w:pPr>
      <w:r>
        <w:rPr>
          <w:rStyle w:val="af2"/>
        </w:rPr>
        <w:t>Сравнение международных и внутренних авиасообщений</w:t>
      </w:r>
    </w:p>
    <w:p w14:paraId="7EFED680" w14:textId="067746C0" w:rsidR="00356847" w:rsidRPr="0083769F" w:rsidRDefault="00356847" w:rsidP="005C7BC4">
      <w:r>
        <w:t xml:space="preserve">Для того чтобы сформулировать дальнейшие </w:t>
      </w:r>
      <w:r w:rsidR="000F0382">
        <w:t xml:space="preserve">рекомендации необходимо также рассмотреть отношение </w:t>
      </w:r>
      <w:r w:rsidR="0058036E">
        <w:t>иностранных и домашних рейсов</w:t>
      </w:r>
      <w:r w:rsidR="00870EA9">
        <w:t xml:space="preserve"> за 3 года.</w:t>
      </w:r>
      <w:r w:rsidR="00CD6E71">
        <w:t xml:space="preserve"> </w:t>
      </w:r>
      <w:r w:rsidR="009A6674">
        <w:t xml:space="preserve">Необходимо отметить, что в данной статистике учитывается пассажиропоток с января по </w:t>
      </w:r>
      <w:r w:rsidR="0039629D">
        <w:t xml:space="preserve">конец </w:t>
      </w:r>
      <w:r w:rsidR="009A6674">
        <w:t>октябр</w:t>
      </w:r>
      <w:r w:rsidR="0039629D">
        <w:t>я</w:t>
      </w:r>
      <w:r w:rsidR="00D61B90">
        <w:t xml:space="preserve"> для большей объективности</w:t>
      </w:r>
      <w:r w:rsidR="009A6674">
        <w:t xml:space="preserve">, потому что </w:t>
      </w:r>
      <w:r w:rsidR="00D61B90">
        <w:t>данные были предоставлены до середины ноября 2021 года.</w:t>
      </w:r>
      <w:r w:rsidR="009A6674">
        <w:t xml:space="preserve"> </w:t>
      </w:r>
      <w:r w:rsidR="00CD6E71">
        <w:t xml:space="preserve">В 2019 году доля пассажиропотока </w:t>
      </w:r>
      <w:r w:rsidR="00AF5F33">
        <w:t>на международных рейсах</w:t>
      </w:r>
      <w:r w:rsidR="00CD6E71">
        <w:t xml:space="preserve"> составляла 3</w:t>
      </w:r>
      <w:r w:rsidR="009A6674">
        <w:t>9</w:t>
      </w:r>
      <w:r w:rsidR="00CD6E71">
        <w:t>%</w:t>
      </w:r>
      <w:r w:rsidR="00AF5F33">
        <w:t>, но уже в 2020 году эта доля составила 1</w:t>
      </w:r>
      <w:r w:rsidR="00D61B90">
        <w:t>4</w:t>
      </w:r>
      <w:r w:rsidR="00AF5F33">
        <w:t xml:space="preserve">%. В основном такой показатель был достигнут за счет авиаперевозок, которые были осуществлены с января по март, потому что </w:t>
      </w:r>
      <w:r w:rsidR="0083769F">
        <w:t>в оставшуюся часть года</w:t>
      </w:r>
      <w:r w:rsidR="00AF5F33">
        <w:t xml:space="preserve"> </w:t>
      </w:r>
      <w:r w:rsidR="0083769F">
        <w:t xml:space="preserve">из-за </w:t>
      </w:r>
      <w:r w:rsidR="0083769F">
        <w:rPr>
          <w:lang w:val="en-GB"/>
        </w:rPr>
        <w:t>COVID</w:t>
      </w:r>
      <w:r w:rsidR="0083769F" w:rsidRPr="0083769F">
        <w:t xml:space="preserve">-19 </w:t>
      </w:r>
      <w:r w:rsidR="0083769F">
        <w:t>их было очень мало</w:t>
      </w:r>
      <w:r w:rsidR="00D61B90">
        <w:t>, то есть в большей степени были только</w:t>
      </w:r>
      <w:r w:rsidR="0083769F">
        <w:t xml:space="preserve"> </w:t>
      </w:r>
      <w:r w:rsidR="00D61B90">
        <w:t xml:space="preserve">внутренние рейсы. </w:t>
      </w:r>
      <w:r w:rsidR="00B345E5">
        <w:t xml:space="preserve">Примечательно, что 2021 году доля МВЛ даже упала на </w:t>
      </w:r>
      <w:r w:rsidR="00E6318D">
        <w:t>1,25% несмотря на то, что</w:t>
      </w:r>
      <w:r w:rsidR="00B345E5">
        <w:t xml:space="preserve"> коронавирусные ограничения ослаблялись, границы с </w:t>
      </w:r>
      <w:r w:rsidR="00F321F4">
        <w:t>какими-то</w:t>
      </w:r>
      <w:r w:rsidR="00B345E5">
        <w:t xml:space="preserve"> странами от</w:t>
      </w:r>
      <w:r w:rsidR="00F321F4">
        <w:t>крывались и в целом увеличивалось количество рейсов заграницу.</w:t>
      </w:r>
      <w:r w:rsidR="005C7BC4">
        <w:t xml:space="preserve"> И такому сокращению международной доли есть причина.</w:t>
      </w:r>
      <w:r w:rsidR="0039629D">
        <w:t xml:space="preserve"> (рис. 45)</w:t>
      </w:r>
    </w:p>
    <w:p w14:paraId="3E3124A0" w14:textId="70A21C60" w:rsidR="00356847" w:rsidRDefault="009A6674" w:rsidP="00870EA9">
      <w:pPr>
        <w:pStyle w:val="a7"/>
      </w:pPr>
      <w:r>
        <w:rPr>
          <w:noProof/>
        </w:rPr>
        <w:lastRenderedPageBreak/>
        <w:drawing>
          <wp:inline distT="0" distB="0" distL="0" distR="0" wp14:anchorId="75F5C807" wp14:editId="205ED1C4">
            <wp:extent cx="4953000" cy="3105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14:paraId="78744413" w14:textId="64F5A348" w:rsidR="00870EA9" w:rsidRDefault="00870EA9" w:rsidP="00870EA9">
      <w:pPr>
        <w:pStyle w:val="a0"/>
        <w:rPr>
          <w:lang w:val="ru-RU"/>
        </w:rPr>
      </w:pPr>
      <w:r>
        <w:rPr>
          <w:lang w:val="ru-RU"/>
        </w:rPr>
        <w:t>Распределение пассажиропотока по виду направления</w:t>
      </w:r>
    </w:p>
    <w:p w14:paraId="3E85DBD2" w14:textId="40A58692" w:rsidR="007F236C" w:rsidRPr="007F236C" w:rsidRDefault="007F236C" w:rsidP="007F236C">
      <w:r w:rsidRPr="007F236C">
        <w:t>Источник: [Составлено автором]</w:t>
      </w:r>
    </w:p>
    <w:p w14:paraId="651C76C6" w14:textId="1F6D60C6" w:rsidR="00356847" w:rsidRPr="00A265D1" w:rsidRDefault="005C7BC4" w:rsidP="005C7BC4">
      <w:r>
        <w:t xml:space="preserve">Как можно увидеть на рисунке </w:t>
      </w:r>
      <w:r w:rsidR="004E4312">
        <w:t>4</w:t>
      </w:r>
      <w:r w:rsidR="0039629D">
        <w:t>6</w:t>
      </w:r>
      <w:r>
        <w:t xml:space="preserve">, поток на направлении </w:t>
      </w:r>
      <w:r>
        <w:rPr>
          <w:lang w:val="en-GB"/>
        </w:rPr>
        <w:t>International</w:t>
      </w:r>
      <w:r w:rsidRPr="005C7BC4">
        <w:t xml:space="preserve"> </w:t>
      </w:r>
      <w:r>
        <w:t xml:space="preserve">по сравнению с 2020 годом вырос на </w:t>
      </w:r>
      <w:r w:rsidR="00A265D1">
        <w:t xml:space="preserve">49%, но количество людей на внутренних рейсах увеличилось </w:t>
      </w:r>
      <w:r w:rsidR="00E927EB">
        <w:t xml:space="preserve">практически </w:t>
      </w:r>
      <w:r w:rsidR="00A265D1">
        <w:t xml:space="preserve">на </w:t>
      </w:r>
      <w:r w:rsidR="00963DBC">
        <w:t>67%</w:t>
      </w:r>
      <w:r w:rsidR="0096411A">
        <w:t xml:space="preserve">. Вот и получается, что несмотря на увеличение международных рейсов, домашние перевозки увеличились еще больше, и от общего пассажиропотока заняли в 21 году </w:t>
      </w:r>
      <w:proofErr w:type="spellStart"/>
      <w:r w:rsidR="0096411A">
        <w:t>бОльшую</w:t>
      </w:r>
      <w:proofErr w:type="spellEnd"/>
      <w:r w:rsidR="0096411A">
        <w:t xml:space="preserve"> долю. Можно отметить и тот факт, что </w:t>
      </w:r>
      <w:r w:rsidR="003A7F50">
        <w:t>число пассажиров по сравнению с 19 годом увеличилось практически на 30 %</w:t>
      </w:r>
      <w:r w:rsidR="00107766">
        <w:t xml:space="preserve">, то есть Пулково постарался компенсировать потери от международных рейсов </w:t>
      </w:r>
      <w:r w:rsidR="000B6D63">
        <w:t xml:space="preserve">внутренними </w:t>
      </w:r>
      <w:r w:rsidR="00107766">
        <w:t>перевозками.</w:t>
      </w:r>
    </w:p>
    <w:p w14:paraId="5E00328A" w14:textId="480994C7" w:rsidR="00870EA9" w:rsidRDefault="002A4BC7" w:rsidP="00E6318D">
      <w:pPr>
        <w:pStyle w:val="a7"/>
      </w:pPr>
      <w:r w:rsidRPr="002A4BC7">
        <w:rPr>
          <w:noProof/>
        </w:rPr>
        <w:drawing>
          <wp:inline distT="0" distB="0" distL="0" distR="0" wp14:anchorId="24C89950" wp14:editId="5BBA6EBA">
            <wp:extent cx="4067175" cy="12858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7175" cy="1285875"/>
                    </a:xfrm>
                    <a:prstGeom prst="rect">
                      <a:avLst/>
                    </a:prstGeom>
                    <a:noFill/>
                    <a:ln>
                      <a:noFill/>
                    </a:ln>
                  </pic:spPr>
                </pic:pic>
              </a:graphicData>
            </a:graphic>
          </wp:inline>
        </w:drawing>
      </w:r>
    </w:p>
    <w:p w14:paraId="329D70BC" w14:textId="2928746B" w:rsidR="00E6318D" w:rsidRDefault="00E6318D" w:rsidP="00E6318D">
      <w:pPr>
        <w:pStyle w:val="a0"/>
        <w:rPr>
          <w:lang w:val="ru-RU"/>
        </w:rPr>
      </w:pPr>
      <w:r>
        <w:rPr>
          <w:lang w:val="ru-RU"/>
        </w:rPr>
        <w:t>Пассажиропоток с января по октябрь с 2019 по 2021</w:t>
      </w:r>
    </w:p>
    <w:p w14:paraId="1006FD7F" w14:textId="2B8FA991" w:rsidR="007F236C" w:rsidRPr="007F236C" w:rsidRDefault="007F236C" w:rsidP="007F236C">
      <w:r w:rsidRPr="007F236C">
        <w:t>Источник: [Составлено автором]</w:t>
      </w:r>
    </w:p>
    <w:p w14:paraId="3123316C" w14:textId="768B0A3D" w:rsidR="00042622" w:rsidRDefault="00042622" w:rsidP="00042622">
      <w:r>
        <w:t xml:space="preserve">За время пандемии авиационная отрасль сильно пострадала, сократилось количество перелетов и, следовательно, пассажиров. И пассажиропоток до сих пор не восстановился, потому что продолжают действовать </w:t>
      </w:r>
      <w:r w:rsidR="00E4204A">
        <w:t xml:space="preserve">ограничения на перелеты заграницу. </w:t>
      </w:r>
      <w:r w:rsidR="00084852">
        <w:t xml:space="preserve">К тому же были введены санкции в марте этого года, которые неизвестно когда будут отменены. Таким образом Пулково поступает правильно, переориентируясь на внутренние перевозки, в </w:t>
      </w:r>
      <w:r w:rsidR="00084852">
        <w:lastRenderedPageBreak/>
        <w:t xml:space="preserve">ближайшее время </w:t>
      </w:r>
      <w:r w:rsidR="00DD6F7E">
        <w:t>действительно нужно уделять больше внимания именно домашним рейсам.</w:t>
      </w:r>
    </w:p>
    <w:p w14:paraId="4F14C157" w14:textId="5F7906D4" w:rsidR="009733F5" w:rsidRPr="005D32E5" w:rsidRDefault="009733F5" w:rsidP="00042622">
      <w:r>
        <w:t>Рисунок 4</w:t>
      </w:r>
      <w:r w:rsidR="0039629D">
        <w:t>7</w:t>
      </w:r>
      <w:r>
        <w:t xml:space="preserve"> наглядно показывает </w:t>
      </w:r>
      <w:r w:rsidR="0046590E">
        <w:t xml:space="preserve">изменения количества рейсов уже за </w:t>
      </w:r>
      <w:r w:rsidR="00BB065E">
        <w:t xml:space="preserve">2020–2022 </w:t>
      </w:r>
      <w:r w:rsidR="0046590E">
        <w:t>годы</w:t>
      </w:r>
      <w:r w:rsidR="00BB065E">
        <w:t xml:space="preserve">, то есть уже в нынешних обстоятельствах из-за санкций количество рейсов меньше, чем в 2021 году. Также можно увидеть, насколько сильно сократилось количество перевозок в 2020 году из-за пандемии, </w:t>
      </w:r>
      <w:r w:rsidR="005B1FD4">
        <w:t>как раз особо выделяются апрель, май и июнь, для которых отдельно ранее рассчитывались пиковые часы.</w:t>
      </w:r>
    </w:p>
    <w:p w14:paraId="1CF3E935" w14:textId="77777777" w:rsidR="0046590E" w:rsidRDefault="0046590E" w:rsidP="0046590E">
      <w:pPr>
        <w:pStyle w:val="a7"/>
        <w:rPr>
          <w:lang w:val="ru-RU"/>
        </w:rPr>
      </w:pPr>
      <w:r w:rsidRPr="0046590E">
        <w:rPr>
          <w:noProof/>
        </w:rPr>
        <w:drawing>
          <wp:inline distT="0" distB="0" distL="0" distR="0" wp14:anchorId="68B7D73A" wp14:editId="71E73AD7">
            <wp:extent cx="5219700" cy="28727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928" t="9122" r="5195" b="4903"/>
                    <a:stretch/>
                  </pic:blipFill>
                  <pic:spPr bwMode="auto">
                    <a:xfrm>
                      <a:off x="0" y="0"/>
                      <a:ext cx="5219700" cy="2872740"/>
                    </a:xfrm>
                    <a:prstGeom prst="rect">
                      <a:avLst/>
                    </a:prstGeom>
                    <a:ln>
                      <a:noFill/>
                    </a:ln>
                    <a:extLst>
                      <a:ext uri="{53640926-AAD7-44D8-BBD7-CCE9431645EC}">
                        <a14:shadowObscured xmlns:a14="http://schemas.microsoft.com/office/drawing/2010/main"/>
                      </a:ext>
                    </a:extLst>
                  </pic:spPr>
                </pic:pic>
              </a:graphicData>
            </a:graphic>
          </wp:inline>
        </w:drawing>
      </w:r>
    </w:p>
    <w:p w14:paraId="61AA7A67" w14:textId="77777777" w:rsidR="007F236C" w:rsidRDefault="0046590E" w:rsidP="0046590E">
      <w:pPr>
        <w:pStyle w:val="a0"/>
        <w:rPr>
          <w:lang w:val="ru-RU"/>
        </w:rPr>
      </w:pPr>
      <w:r>
        <w:rPr>
          <w:lang w:val="ru-RU"/>
        </w:rPr>
        <w:t>Динамика полетов за 2020–2022 гг.</w:t>
      </w:r>
    </w:p>
    <w:p w14:paraId="72801CB1" w14:textId="1DA707E8" w:rsidR="0046590E" w:rsidRPr="007F236C" w:rsidRDefault="007F236C" w:rsidP="007F236C">
      <w:r>
        <w:t>И</w:t>
      </w:r>
      <w:r w:rsidR="0046590E">
        <w:t>сточник:</w:t>
      </w:r>
      <w:r w:rsidR="0046590E" w:rsidRPr="005D32E5">
        <w:t xml:space="preserve"> </w:t>
      </w:r>
      <w:bookmarkStart w:id="36" w:name="_Hlk103211828"/>
      <w:r w:rsidRPr="007F236C">
        <w:t>[</w:t>
      </w:r>
      <w:hyperlink r:id="rId65" w:history="1">
        <w:r w:rsidRPr="00A654F1">
          <w:rPr>
            <w:rStyle w:val="af6"/>
          </w:rPr>
          <w:t>https://ru.flightaware.com/live/airport/ULLI</w:t>
        </w:r>
      </w:hyperlink>
      <w:bookmarkEnd w:id="36"/>
      <w:r w:rsidRPr="007F236C">
        <w:t>]</w:t>
      </w:r>
    </w:p>
    <w:p w14:paraId="72195745" w14:textId="2E30C161" w:rsidR="002F122E" w:rsidRPr="003547F7" w:rsidRDefault="002F122E" w:rsidP="0046590E">
      <w:pPr>
        <w:rPr>
          <w:rStyle w:val="af2"/>
        </w:rPr>
      </w:pPr>
      <w:r w:rsidRPr="003547F7">
        <w:rPr>
          <w:rStyle w:val="af2"/>
        </w:rPr>
        <w:t>Неравномерность пассажиропотока в Пулково</w:t>
      </w:r>
    </w:p>
    <w:p w14:paraId="0E886604" w14:textId="7F7E0679" w:rsidR="001020EB" w:rsidRPr="003547F7" w:rsidRDefault="003547F7" w:rsidP="00E35746">
      <w:r>
        <w:t>Нер</w:t>
      </w:r>
      <w:r w:rsidR="001020EB" w:rsidRPr="003547F7">
        <w:t xml:space="preserve">авномерность пассажиропотока </w:t>
      </w:r>
      <w:r w:rsidR="00AA4F8B">
        <w:t>можно определить как</w:t>
      </w:r>
      <w:r w:rsidR="004D6D0B" w:rsidRPr="003547F7">
        <w:t xml:space="preserve"> различие между максимальным и мин</w:t>
      </w:r>
      <w:r w:rsidR="00AA4F8B">
        <w:t>имальным</w:t>
      </w:r>
      <w:r w:rsidR="004D6D0B" w:rsidRPr="003547F7">
        <w:t xml:space="preserve"> потоком измеряемых единиц в определенный период времени (сутки, месяц)</w:t>
      </w:r>
      <w:r w:rsidR="00F33803">
        <w:t>.</w:t>
      </w:r>
    </w:p>
    <w:p w14:paraId="0A9A6B0D" w14:textId="24217AA4" w:rsidR="00935402" w:rsidRDefault="00E35746" w:rsidP="00935402">
      <w:r w:rsidRPr="003547F7">
        <w:t>Теперь необходимо рассмотреть</w:t>
      </w:r>
      <w:r w:rsidR="00295C92" w:rsidRPr="003547F7">
        <w:t>,</w:t>
      </w:r>
      <w:r w:rsidRPr="003547F7">
        <w:t xml:space="preserve"> насколько равномерны или неравномерны были пассажиропотоки за </w:t>
      </w:r>
      <w:r w:rsidR="00295C92" w:rsidRPr="003547F7">
        <w:t xml:space="preserve">2019–2021 </w:t>
      </w:r>
      <w:r w:rsidRPr="003547F7">
        <w:t xml:space="preserve">гг. </w:t>
      </w:r>
      <w:r w:rsidR="00295C92" w:rsidRPr="003547F7">
        <w:t>И степень неравномерности можно оценить с помощью коэффициента</w:t>
      </w:r>
      <w:r w:rsidR="005056A3" w:rsidRPr="003547F7">
        <w:t xml:space="preserve"> </w:t>
      </w:r>
      <w:r w:rsidR="0079269F" w:rsidRPr="003547F7">
        <w:t>ƞ.</w:t>
      </w:r>
      <w:r w:rsidR="00280D1C" w:rsidRPr="003547F7">
        <w:rPr>
          <w:rFonts w:asciiTheme="minorHAnsi" w:hAnsiTheme="minorHAnsi"/>
        </w:rPr>
        <w:t xml:space="preserve"> </w:t>
      </w:r>
      <w:r w:rsidR="00AF35B1" w:rsidRPr="003547F7">
        <w:t xml:space="preserve">В общем виде эта формула выглядит, как соотношение максимальной мощности пассажиропотока за определенный период к средней мощности за тот же период времени. </w:t>
      </w:r>
      <w:r w:rsidR="00C24454" w:rsidRPr="003547F7">
        <w:t>Также можно определить неравномерность потока пассажиров по часам. Формула выглядит следующим образом:</w:t>
      </w:r>
    </w:p>
    <w:bookmarkStart w:id="37" w:name="_Hlk104416455"/>
    <w:p w14:paraId="578C20B3" w14:textId="7B87E2D5" w:rsidR="00935402" w:rsidRPr="00AF5941" w:rsidRDefault="006B3890" w:rsidP="00935402">
      <w:pPr>
        <w:rPr>
          <w:rFonts w:eastAsiaTheme="minorEastAsia"/>
        </w:rPr>
      </w:pPr>
      <m:oMathPara>
        <m:oMathParaPr>
          <m:jc m:val="right"/>
        </m:oMathParaPr>
        <m:oMath>
          <m:sSub>
            <m:sSubPr>
              <m:ctrlPr>
                <w:rPr>
                  <w:rFonts w:ascii="Cambria Math" w:hAnsi="Cambria Math" w:cs="Calibri"/>
                </w:rPr>
              </m:ctrlPr>
            </m:sSubPr>
            <m:e>
              <m:r>
                <m:rPr>
                  <m:sty m:val="p"/>
                </m:rPr>
                <w:rPr>
                  <w:rFonts w:ascii="Cambria Math" w:hAnsi="Cambria Math" w:cs="Calibri"/>
                </w:rPr>
                <m:t>ƞ</m:t>
              </m:r>
            </m:e>
            <m:sub>
              <m:r>
                <w:rPr>
                  <w:rFonts w:ascii="Cambria Math" w:hAnsi="Cambria Math" w:cs="Calibri"/>
                </w:rPr>
                <m:t>ч</m:t>
              </m:r>
            </m:sub>
          </m:sSub>
          <m:r>
            <m:rPr>
              <m:sty m:val="p"/>
            </m:rPr>
            <w:rPr>
              <w:rFonts w:ascii="Cambria Math" w:hAnsi="Calibri" w:cs="Calibri"/>
            </w:rPr>
            <m:t xml:space="preserve">= </m:t>
          </m:r>
          <m:f>
            <m:fPr>
              <m:ctrlPr>
                <w:rPr>
                  <w:rFonts w:ascii="Cambria Math" w:hAnsi="Calibri" w:cs="Calibri"/>
                </w:rPr>
              </m:ctrlPr>
            </m:fPr>
            <m:num>
              <w:bookmarkStart w:id="38" w:name="_Hlk104123663"/>
              <m:sSub>
                <m:sSubPr>
                  <m:ctrlPr>
                    <w:rPr>
                      <w:rFonts w:ascii="Cambria Math" w:hAnsi="Calibri" w:cs="Calibri"/>
                      <w:i/>
                      <w:lang w:val="en-GB"/>
                    </w:rPr>
                  </m:ctrlPr>
                </m:sSubPr>
                <m:e>
                  <m:r>
                    <w:rPr>
                      <w:rFonts w:ascii="Cambria Math" w:hAnsi="Calibri" w:cs="Calibri"/>
                      <w:lang w:val="en-GB"/>
                    </w:rPr>
                    <m:t>Q</m:t>
                  </m:r>
                </m:e>
                <m:sub>
                  <m:r>
                    <w:rPr>
                      <w:rFonts w:ascii="Cambria Math" w:hAnsi="Calibri" w:cs="Calibri"/>
                    </w:rPr>
                    <m:t>пик</m:t>
                  </m:r>
                </m:sub>
              </m:sSub>
              <w:bookmarkEnd w:id="38"/>
            </m:num>
            <m:den>
              <m:sSub>
                <m:sSubPr>
                  <m:ctrlPr>
                    <w:rPr>
                      <w:rFonts w:ascii="Cambria Math" w:hAnsi="Calibri" w:cs="Calibri"/>
                      <w:i/>
                    </w:rPr>
                  </m:ctrlPr>
                </m:sSubPr>
                <m:e>
                  <m:r>
                    <w:rPr>
                      <w:rFonts w:ascii="Cambria Math" w:hAnsi="Calibri" w:cs="Calibri"/>
                    </w:rPr>
                    <m:t>Q</m:t>
                  </m:r>
                </m:e>
                <m:sub>
                  <m:r>
                    <w:rPr>
                      <w:rFonts w:ascii="Cambria Math" w:hAnsi="Calibri" w:cs="Calibri"/>
                    </w:rPr>
                    <m:t>ср</m:t>
                  </m:r>
                  <m:r>
                    <w:rPr>
                      <w:rFonts w:ascii="Cambria Math" w:hAnsi="Calibri" w:cs="Calibri"/>
                    </w:rPr>
                    <m:t>.</m:t>
                  </m:r>
                  <m:r>
                    <w:rPr>
                      <w:rFonts w:ascii="Cambria Math" w:hAnsi="Calibri" w:cs="Calibri"/>
                    </w:rPr>
                    <m:t>с</m:t>
                  </m:r>
                </m:sub>
              </m:sSub>
            </m:den>
          </m:f>
          <m:r>
            <w:rPr>
              <w:rFonts w:ascii="Cambria Math" w:hAnsi="Calibri" w:cs="Calibri"/>
            </w:rPr>
            <m:t xml:space="preserve">                                                                                (1)</m:t>
          </m:r>
        </m:oMath>
      </m:oMathPara>
    </w:p>
    <w:bookmarkEnd w:id="37"/>
    <w:p w14:paraId="65BAB4D3" w14:textId="164E5E80" w:rsidR="006D4608" w:rsidRDefault="006D4608" w:rsidP="00E35746">
      <w:pPr>
        <w:rPr>
          <w:rFonts w:eastAsiaTheme="minorEastAsia"/>
        </w:rPr>
      </w:pPr>
      <w:proofErr w:type="spellStart"/>
      <w:r w:rsidRPr="006D4608">
        <w:rPr>
          <w:rFonts w:eastAsiaTheme="minorEastAsia"/>
        </w:rPr>
        <w:t>Qпик</w:t>
      </w:r>
      <w:proofErr w:type="spellEnd"/>
      <w:r>
        <w:rPr>
          <w:rFonts w:eastAsiaTheme="minorEastAsia"/>
        </w:rPr>
        <w:t xml:space="preserve"> – максимальная мощность пассажиропотока в пиковый час</w:t>
      </w:r>
    </w:p>
    <w:p w14:paraId="18DD0511" w14:textId="60A3F60C" w:rsidR="006D4608" w:rsidRDefault="006D4608" w:rsidP="00E35746">
      <w:proofErr w:type="spellStart"/>
      <w:r w:rsidRPr="006D4608">
        <w:t>Qср.с</w:t>
      </w:r>
      <w:proofErr w:type="spellEnd"/>
      <w:r>
        <w:t xml:space="preserve"> </w:t>
      </w:r>
      <w:r w:rsidR="00501CD2">
        <w:t>–</w:t>
      </w:r>
      <w:r>
        <w:t xml:space="preserve"> </w:t>
      </w:r>
      <w:r w:rsidR="00501CD2">
        <w:t>среднечасовая мощность в течение суток</w:t>
      </w:r>
    </w:p>
    <w:p w14:paraId="0D2311FD" w14:textId="6FCF71B4" w:rsidR="00501CD2" w:rsidRDefault="00501CD2" w:rsidP="00E35746">
      <w:r>
        <w:lastRenderedPageBreak/>
        <w:t xml:space="preserve">Коэффициент неравномерности </w:t>
      </w:r>
      <w:r w:rsidRPr="00541E73">
        <w:t>ƞ</w:t>
      </w:r>
      <w:r>
        <w:rPr>
          <w:rFonts w:ascii="Calibri" w:hAnsi="Calibri" w:cs="Calibri"/>
        </w:rPr>
        <w:t xml:space="preserve"> </w:t>
      </w:r>
      <w:r w:rsidRPr="00501CD2">
        <w:t>должен находит</w:t>
      </w:r>
      <w:r>
        <w:t>ь</w:t>
      </w:r>
      <w:r w:rsidRPr="00501CD2">
        <w:t>ся в интервале от 1,5 до 2</w:t>
      </w:r>
      <w:r w:rsidR="00D51C9F">
        <w:t xml:space="preserve">, </w:t>
      </w:r>
      <w:r w:rsidR="00B660EC" w:rsidRPr="00B660EC">
        <w:t>и ч</w:t>
      </w:r>
      <w:r w:rsidR="00B660EC">
        <w:t>ем больше показатель, тем больше колебания по часам суток</w:t>
      </w:r>
      <w:r w:rsidR="00B660EC">
        <w:rPr>
          <w:rStyle w:val="aff4"/>
        </w:rPr>
        <w:t xml:space="preserve"> </w:t>
      </w:r>
      <w:r w:rsidR="001F02B4">
        <w:rPr>
          <w:rStyle w:val="aff4"/>
        </w:rPr>
        <w:footnoteReference w:id="54"/>
      </w:r>
    </w:p>
    <w:p w14:paraId="665810A6" w14:textId="41E790FC" w:rsidR="00F1692E" w:rsidRDefault="00F1692E" w:rsidP="00E35746">
      <w:r>
        <w:t xml:space="preserve">В качестве примера будет взято 10 сентября за </w:t>
      </w:r>
      <w:r w:rsidR="008C64F9">
        <w:t>19–21</w:t>
      </w:r>
      <w:r>
        <w:t xml:space="preserve"> годы, поскольку до этого было подробно показано, как распределились общие нагрузки на аэропорт в течение дня. И на основании тех графиков (</w:t>
      </w:r>
      <w:r w:rsidR="008C64F9">
        <w:t>рис. 40–42, 44) и полученных коэффициентов можно будет сделать какие-то выводы.</w:t>
      </w:r>
    </w:p>
    <w:p w14:paraId="6BB1EFEE" w14:textId="78C886E9" w:rsidR="008C64F9" w:rsidRPr="00772F9D" w:rsidRDefault="008C64F9" w:rsidP="00772F9D">
      <w:pPr>
        <w:ind w:left="709" w:firstLine="0"/>
      </w:pPr>
      <w:r w:rsidRPr="00772F9D">
        <w:t xml:space="preserve">Ƞ 2019 = </w:t>
      </w:r>
      <w:r w:rsidR="002E4EF1">
        <w:t>5038</w:t>
      </w:r>
      <w:r w:rsidR="00560794" w:rsidRPr="00772F9D">
        <w:t>/</w:t>
      </w:r>
      <w:r w:rsidR="002E4EF1">
        <w:t>3172</w:t>
      </w:r>
      <w:r w:rsidR="00257D07" w:rsidRPr="00772F9D">
        <w:t xml:space="preserve"> ≈ </w:t>
      </w:r>
      <w:r w:rsidR="002E4EF1">
        <w:t>1,59</w:t>
      </w:r>
    </w:p>
    <w:p w14:paraId="12C7FD7E" w14:textId="2F59BC21" w:rsidR="008C64F9" w:rsidRPr="00772F9D" w:rsidRDefault="008C64F9" w:rsidP="00772F9D">
      <w:pPr>
        <w:ind w:left="709" w:firstLine="0"/>
      </w:pPr>
      <w:r w:rsidRPr="00772F9D">
        <w:t>Ƞ 2020</w:t>
      </w:r>
      <w:r w:rsidR="006516CD" w:rsidRPr="00772F9D">
        <w:t xml:space="preserve"> = </w:t>
      </w:r>
      <w:r w:rsidR="00257D07" w:rsidRPr="00772F9D">
        <w:t>2</w:t>
      </w:r>
      <w:r w:rsidR="00E84B7A">
        <w:t>025</w:t>
      </w:r>
      <w:r w:rsidR="00257D07" w:rsidRPr="00772F9D">
        <w:t>/1</w:t>
      </w:r>
      <w:r w:rsidR="00E84B7A">
        <w:t>398</w:t>
      </w:r>
      <w:r w:rsidR="00257D07" w:rsidRPr="00772F9D">
        <w:t xml:space="preserve"> ≈ 1,</w:t>
      </w:r>
      <w:r w:rsidR="00E84B7A">
        <w:t>44</w:t>
      </w:r>
    </w:p>
    <w:p w14:paraId="7C649D4D" w14:textId="3836D32D" w:rsidR="008C64F9" w:rsidRPr="00772F9D" w:rsidRDefault="008C64F9" w:rsidP="00772F9D">
      <w:pPr>
        <w:ind w:left="709" w:firstLine="0"/>
      </w:pPr>
      <w:r w:rsidRPr="00772F9D">
        <w:t>Ƞ 2021</w:t>
      </w:r>
      <w:r w:rsidR="006516CD" w:rsidRPr="00772F9D">
        <w:t xml:space="preserve"> = </w:t>
      </w:r>
      <w:r w:rsidR="002E4EF1" w:rsidRPr="00772F9D">
        <w:t>4</w:t>
      </w:r>
      <w:r w:rsidR="002E4EF1">
        <w:t>917</w:t>
      </w:r>
      <w:r w:rsidR="002E4EF1" w:rsidRPr="00772F9D">
        <w:t>/2</w:t>
      </w:r>
      <w:r w:rsidR="002E4EF1">
        <w:t>237</w:t>
      </w:r>
      <w:r w:rsidR="002E4EF1" w:rsidRPr="00772F9D">
        <w:t xml:space="preserve"> ≈ </w:t>
      </w:r>
      <w:r w:rsidR="002E4EF1">
        <w:t>2</w:t>
      </w:r>
      <w:r w:rsidR="002E4EF1" w:rsidRPr="00772F9D">
        <w:t>,</w:t>
      </w:r>
      <w:r w:rsidR="002E4EF1">
        <w:t>2</w:t>
      </w:r>
    </w:p>
    <w:p w14:paraId="01CA7427" w14:textId="0F1E4195" w:rsidR="008C6543" w:rsidRDefault="002A5BD8" w:rsidP="00E35746">
      <w:r>
        <w:t xml:space="preserve">Все три результата </w:t>
      </w:r>
      <w:r w:rsidR="008C6543">
        <w:t xml:space="preserve">являются достаточно любопытными, потому что есть </w:t>
      </w:r>
      <w:r w:rsidR="00136ED4">
        <w:t>показатель</w:t>
      </w:r>
      <w:r w:rsidR="008C6543">
        <w:t xml:space="preserve"> 2019 года, когда не было пандемии и был стабильный пассажиропоток, и он попал как раз в установленный промежуток от 1,5 до 2</w:t>
      </w:r>
      <w:r>
        <w:t>.</w:t>
      </w:r>
      <w:r w:rsidR="00015F76">
        <w:t xml:space="preserve"> </w:t>
      </w:r>
      <w:r w:rsidR="008C6543">
        <w:t xml:space="preserve">Есть </w:t>
      </w:r>
      <w:r w:rsidR="00136ED4">
        <w:t>результат</w:t>
      </w:r>
      <w:r w:rsidR="008C6543">
        <w:t xml:space="preserve"> 2020 года, который меньше 1,5, </w:t>
      </w:r>
      <w:r w:rsidR="00EC6EA7">
        <w:t xml:space="preserve">но приближен к установленной границе. Его можно объяснить маленькими пассажиропотоками и достаточно равномерным распределением, потому что по факту только в 1 и 2 </w:t>
      </w:r>
      <w:r w:rsidR="008560E7">
        <w:t xml:space="preserve">часа </w:t>
      </w:r>
      <w:r w:rsidR="00EC6EA7">
        <w:t xml:space="preserve">ночи практически не было рейсов (рис. 41), а в остальное время </w:t>
      </w:r>
      <w:r w:rsidR="00EC6EA7">
        <w:rPr>
          <w:lang w:val="en-US"/>
        </w:rPr>
        <w:t>PAX</w:t>
      </w:r>
      <w:r w:rsidR="00EC6EA7">
        <w:t xml:space="preserve"> был примерно на одном уровне</w:t>
      </w:r>
      <w:r w:rsidR="0047137C">
        <w:t xml:space="preserve"> (от 1000 до 2000 чел.)</w:t>
      </w:r>
      <w:r w:rsidR="00EC6EA7">
        <w:t>.</w:t>
      </w:r>
      <w:r w:rsidR="0047137C">
        <w:t xml:space="preserve"> </w:t>
      </w:r>
      <w:r w:rsidR="00136ED4">
        <w:t xml:space="preserve">И последний результат (2021 год) превышает установленную границу, потому что пассажиропоток не восстановился до показателей 2019 года, и четко на рисунке </w:t>
      </w:r>
      <w:r w:rsidR="00D51C9F">
        <w:t>42 выделяется 15 час, а остальные часы подвержены очевидным перепадам.</w:t>
      </w:r>
    </w:p>
    <w:p w14:paraId="7674F346" w14:textId="0FADF29A" w:rsidR="00B660EC" w:rsidRDefault="00B660EC" w:rsidP="00E35746">
      <w:r>
        <w:t xml:space="preserve">По факту можно сказать, что самый равномерный пассажиропоток был 10 сентября 2020 года, но тогда было слишком мало пассажиров по сравнению с теми мощностями, </w:t>
      </w:r>
      <w:r w:rsidR="003852A7">
        <w:t xml:space="preserve">к </w:t>
      </w:r>
      <w:r>
        <w:t>которы</w:t>
      </w:r>
      <w:r w:rsidR="003852A7">
        <w:t>м</w:t>
      </w:r>
      <w:r>
        <w:t xml:space="preserve"> готов Пулково</w:t>
      </w:r>
      <w:r w:rsidR="003852A7">
        <w:t xml:space="preserve">, и доход получается совсем </w:t>
      </w:r>
      <w:r w:rsidR="00541E73">
        <w:t>небольшим по сравнению с остальными годами</w:t>
      </w:r>
      <w:r w:rsidR="003852A7">
        <w:t>. Поэтому и нужно ориентироваться н</w:t>
      </w:r>
      <w:r w:rsidR="00541E73">
        <w:t xml:space="preserve">а установленные границы показателя </w:t>
      </w:r>
      <w:r w:rsidR="00541E73" w:rsidRPr="00541E73">
        <w:t>ƞ</w:t>
      </w:r>
      <w:r w:rsidR="00541E73">
        <w:t xml:space="preserve"> от 1,5 до 2, </w:t>
      </w:r>
      <w:r w:rsidR="002453F2">
        <w:t xml:space="preserve">причем, конечно, лучше результаты приближенные к нижней границе при большом количестве людей, тогда </w:t>
      </w:r>
      <w:r w:rsidR="002453F2">
        <w:rPr>
          <w:lang w:val="en-GB"/>
        </w:rPr>
        <w:t>PAX</w:t>
      </w:r>
      <w:r w:rsidR="002453F2" w:rsidRPr="002453F2">
        <w:t xml:space="preserve"> </w:t>
      </w:r>
      <w:r w:rsidR="002453F2">
        <w:t>можно счи</w:t>
      </w:r>
      <w:r w:rsidR="00D97251">
        <w:t>та</w:t>
      </w:r>
      <w:r w:rsidR="002453F2">
        <w:t>ть наиболее равномерным</w:t>
      </w:r>
      <w:r w:rsidR="00D97251">
        <w:t xml:space="preserve">. Тем самым подтверждается еще раз утверждение </w:t>
      </w:r>
      <w:proofErr w:type="spellStart"/>
      <w:r w:rsidR="00D97251">
        <w:t>Эшворда</w:t>
      </w:r>
      <w:proofErr w:type="spellEnd"/>
      <w:r w:rsidR="00D97251">
        <w:t>, что пики сглаживаются при больших пассажиропотоках</w:t>
      </w:r>
      <w:r w:rsidR="00741C5C">
        <w:t>. Поэтому, чтобы распределение пассажиров в течение дня было более равномерным, нужно увеличить поток.</w:t>
      </w:r>
    </w:p>
    <w:p w14:paraId="6C7536D7" w14:textId="0106BA81" w:rsidR="003C0D51" w:rsidRPr="002453F2" w:rsidRDefault="001020EB" w:rsidP="00937C2C">
      <w:r>
        <w:t xml:space="preserve">Интенсивность пассажиропотока – это </w:t>
      </w:r>
      <w:r w:rsidR="004D2E1B">
        <w:t>число пассажиров, следующих за единицу времени, в данной работе рассматривается час</w:t>
      </w:r>
      <w:r w:rsidR="00FE1754">
        <w:t xml:space="preserve"> (т. е. 60 мин).</w:t>
      </w:r>
      <w:r w:rsidR="003C0D51">
        <w:t xml:space="preserve"> У Пулково </w:t>
      </w:r>
      <w:r w:rsidR="00CC44C8">
        <w:t>есть показатель н</w:t>
      </w:r>
      <w:r w:rsidR="003C0D51">
        <w:t>ормативн</w:t>
      </w:r>
      <w:r w:rsidR="00CC44C8">
        <w:t>ого</w:t>
      </w:r>
      <w:r w:rsidR="003C0D51">
        <w:t xml:space="preserve"> пассажиропоток</w:t>
      </w:r>
      <w:r w:rsidR="00CC44C8">
        <w:t>а</w:t>
      </w:r>
      <w:r w:rsidR="003C0D51">
        <w:t xml:space="preserve"> за час</w:t>
      </w:r>
      <w:r w:rsidR="00CC44C8">
        <w:t>, и он равняется</w:t>
      </w:r>
      <w:r w:rsidR="003C0D51">
        <w:t xml:space="preserve"> 2800 человек на внутренних воздушных линиях, а на международных рейсах </w:t>
      </w:r>
      <w:r w:rsidR="00630A2F">
        <w:t>пропускная способность</w:t>
      </w:r>
      <w:r w:rsidR="003C0D51">
        <w:t xml:space="preserve"> составляет 3200.</w:t>
      </w:r>
    </w:p>
    <w:p w14:paraId="31812EDF" w14:textId="5135DC64" w:rsidR="00870EA9" w:rsidRPr="0046590E" w:rsidRDefault="00E647A8" w:rsidP="0046590E">
      <w:pPr>
        <w:rPr>
          <w:rStyle w:val="af2"/>
        </w:rPr>
      </w:pPr>
      <w:r w:rsidRPr="0046590E">
        <w:rPr>
          <w:rStyle w:val="af2"/>
        </w:rPr>
        <w:lastRenderedPageBreak/>
        <w:t xml:space="preserve">Основные угрозы и риски </w:t>
      </w:r>
      <w:r w:rsidR="00EA259C" w:rsidRPr="0046590E">
        <w:rPr>
          <w:rStyle w:val="af2"/>
        </w:rPr>
        <w:t>в кризисный период</w:t>
      </w:r>
    </w:p>
    <w:p w14:paraId="726A549C" w14:textId="36ADF82D" w:rsidR="00EA259C" w:rsidRDefault="004A7613" w:rsidP="008C513F">
      <w:r>
        <w:t xml:space="preserve">После анализа 30-х пиковых часов за 3 года, можно </w:t>
      </w:r>
      <w:r w:rsidR="00B70E98">
        <w:t>заметить тенденцию, что дневные часы-пик оставались примерно в одном и том же диапазон</w:t>
      </w:r>
      <w:r w:rsidR="004238FE">
        <w:t>е</w:t>
      </w:r>
      <w:r w:rsidR="00B70E98">
        <w:t xml:space="preserve"> с 15 до 16 часов, а вот второй показатель </w:t>
      </w:r>
      <w:r w:rsidR="004D0A22">
        <w:t xml:space="preserve">варьировался с позднего вечера до 11 часов утра. </w:t>
      </w:r>
      <w:r w:rsidR="004238FE">
        <w:t xml:space="preserve">Если не следить за </w:t>
      </w:r>
      <w:r w:rsidR="006E7640">
        <w:t xml:space="preserve">тенденцией </w:t>
      </w:r>
      <w:r w:rsidR="004238FE">
        <w:t xml:space="preserve">изменениями пиковых часов в терминале и </w:t>
      </w:r>
      <w:r w:rsidR="00F11B63">
        <w:t xml:space="preserve">не </w:t>
      </w:r>
      <w:r w:rsidR="004238FE">
        <w:t xml:space="preserve">предпринимать меры по изменению </w:t>
      </w:r>
      <w:r w:rsidR="006E7640">
        <w:t xml:space="preserve">работы </w:t>
      </w:r>
      <w:r w:rsidR="004238FE">
        <w:t>процессов в аэропорту</w:t>
      </w:r>
      <w:r w:rsidR="006E7640">
        <w:t>, то это может повлечь за собой различные угрозы и риски не только самому аэропорту, но и авиакомпаниям с коммерческими помещениями</w:t>
      </w:r>
      <w:r w:rsidR="00497F0A">
        <w:t>.</w:t>
      </w:r>
    </w:p>
    <w:p w14:paraId="4B16A22D" w14:textId="28478E3B" w:rsidR="000E5D30" w:rsidRDefault="000E5D30" w:rsidP="008C513F">
      <w:r>
        <w:t>Если Пулково не отслеживает изменение пиковых часов, особенно в кризисный период, когда происходят постоянные перепады нагр</w:t>
      </w:r>
      <w:r w:rsidR="003A5026">
        <w:t>узок, тогда это может привести к</w:t>
      </w:r>
      <w:r w:rsidR="00322083">
        <w:t xml:space="preserve"> следующим рискам</w:t>
      </w:r>
      <w:r w:rsidR="003F4F4C">
        <w:t>, связанным с</w:t>
      </w:r>
      <w:r w:rsidR="003A5026">
        <w:t>:</w:t>
      </w:r>
    </w:p>
    <w:p w14:paraId="5D7F5513" w14:textId="5F174554" w:rsidR="00322083" w:rsidRDefault="003F4F4C" w:rsidP="00D8567C">
      <w:pPr>
        <w:pStyle w:val="afc"/>
        <w:numPr>
          <w:ilvl w:val="0"/>
          <w:numId w:val="20"/>
        </w:numPr>
      </w:pPr>
      <w:r>
        <w:t>П</w:t>
      </w:r>
      <w:r w:rsidR="00322083">
        <w:t>ерсоналом</w:t>
      </w:r>
    </w:p>
    <w:p w14:paraId="59ABD9D6" w14:textId="77777777" w:rsidR="00322083" w:rsidRDefault="00322083" w:rsidP="00D8567C">
      <w:pPr>
        <w:pStyle w:val="afc"/>
        <w:numPr>
          <w:ilvl w:val="1"/>
          <w:numId w:val="20"/>
        </w:numPr>
      </w:pPr>
      <w:r>
        <w:t>Постоянный простой персонала в часы, когда нет большой нагрузки</w:t>
      </w:r>
    </w:p>
    <w:p w14:paraId="61F3CE0D" w14:textId="38C30B24" w:rsidR="006D6E24" w:rsidRDefault="006D6E24" w:rsidP="00D8567C">
      <w:pPr>
        <w:pStyle w:val="afc"/>
        <w:numPr>
          <w:ilvl w:val="1"/>
          <w:numId w:val="20"/>
        </w:numPr>
      </w:pPr>
      <w:r>
        <w:t>Нехватка персонала</w:t>
      </w:r>
      <w:r w:rsidR="00744AF2">
        <w:t xml:space="preserve"> на стойках регистрации, когда запланировано большое количество рейсов</w:t>
      </w:r>
    </w:p>
    <w:p w14:paraId="2D8F4077" w14:textId="41F5A545" w:rsidR="00872806" w:rsidRDefault="00872806" w:rsidP="00D8567C">
      <w:pPr>
        <w:pStyle w:val="afc"/>
        <w:numPr>
          <w:ilvl w:val="1"/>
          <w:numId w:val="20"/>
        </w:numPr>
      </w:pPr>
      <w:r>
        <w:t>Простой или нехватка персонала, который обсуживает самолеты,</w:t>
      </w:r>
      <w:r w:rsidR="00977874">
        <w:t xml:space="preserve"> ВПП, </w:t>
      </w:r>
      <w:proofErr w:type="spellStart"/>
      <w:r w:rsidR="00977874">
        <w:t>приаэродромные</w:t>
      </w:r>
      <w:proofErr w:type="spellEnd"/>
      <w:r w:rsidR="00977874">
        <w:t xml:space="preserve"> и служебно-технические территории.</w:t>
      </w:r>
    </w:p>
    <w:p w14:paraId="54E6C044" w14:textId="2329FFBA" w:rsidR="003A0B5A" w:rsidRDefault="003F4F4C" w:rsidP="00D8567C">
      <w:pPr>
        <w:pStyle w:val="afc"/>
        <w:numPr>
          <w:ilvl w:val="0"/>
          <w:numId w:val="20"/>
        </w:numPr>
      </w:pPr>
      <w:r>
        <w:t>А</w:t>
      </w:r>
      <w:r w:rsidR="003A0B5A">
        <w:t>виационной коммерцией</w:t>
      </w:r>
    </w:p>
    <w:p w14:paraId="5EA076E0" w14:textId="6C29831B" w:rsidR="003A0B5A" w:rsidRDefault="003A0B5A" w:rsidP="00D8567C">
      <w:pPr>
        <w:pStyle w:val="afc"/>
        <w:numPr>
          <w:ilvl w:val="1"/>
          <w:numId w:val="20"/>
        </w:numPr>
      </w:pPr>
      <w:r>
        <w:t>Влияние на инфраструктуру аэропорта</w:t>
      </w:r>
      <w:r w:rsidR="004C2720">
        <w:t xml:space="preserve"> (количество открытых стоек регистрации, гейтов, окон на пограничной службе, запущенных </w:t>
      </w:r>
      <w:r w:rsidR="00AD2847">
        <w:t>конвейеров выдачи багажа)</w:t>
      </w:r>
    </w:p>
    <w:p w14:paraId="0F9780B2" w14:textId="6A5A86B5" w:rsidR="00AD2847" w:rsidRDefault="00AD2847" w:rsidP="00D8567C">
      <w:pPr>
        <w:pStyle w:val="afc"/>
        <w:numPr>
          <w:ilvl w:val="1"/>
          <w:numId w:val="20"/>
        </w:numPr>
      </w:pPr>
      <w:r>
        <w:t>Снижение уровня сервиса</w:t>
      </w:r>
    </w:p>
    <w:p w14:paraId="78509EA2" w14:textId="60FDE292" w:rsidR="00AD2847" w:rsidRDefault="003F4F4C" w:rsidP="00D8567C">
      <w:pPr>
        <w:pStyle w:val="afc"/>
        <w:numPr>
          <w:ilvl w:val="0"/>
          <w:numId w:val="20"/>
        </w:numPr>
      </w:pPr>
      <w:r>
        <w:t>Н</w:t>
      </w:r>
      <w:r w:rsidR="00AD2847">
        <w:t>есоблюдением договоров</w:t>
      </w:r>
    </w:p>
    <w:p w14:paraId="16C05F54" w14:textId="04ED3F83" w:rsidR="00AD2847" w:rsidRDefault="00DB04FE" w:rsidP="00D8567C">
      <w:pPr>
        <w:pStyle w:val="afc"/>
        <w:numPr>
          <w:ilvl w:val="1"/>
          <w:numId w:val="20"/>
        </w:numPr>
      </w:pPr>
      <w:r>
        <w:t>Соглашение о ГЧП</w:t>
      </w:r>
    </w:p>
    <w:p w14:paraId="1CAA2722" w14:textId="78DE5334" w:rsidR="00DB04FE" w:rsidRDefault="00644A85" w:rsidP="00D8567C">
      <w:pPr>
        <w:pStyle w:val="afc"/>
        <w:numPr>
          <w:ilvl w:val="1"/>
          <w:numId w:val="20"/>
        </w:numPr>
      </w:pPr>
      <w:r>
        <w:t xml:space="preserve">Мировых сообществ </w:t>
      </w:r>
      <w:r>
        <w:rPr>
          <w:lang w:val="en-GB"/>
        </w:rPr>
        <w:t>IATA</w:t>
      </w:r>
      <w:r w:rsidRPr="00644A85">
        <w:t xml:space="preserve">, </w:t>
      </w:r>
      <w:r>
        <w:rPr>
          <w:lang w:val="en-GB"/>
        </w:rPr>
        <w:t>ACI</w:t>
      </w:r>
      <w:r>
        <w:t>, которые проводят аудиты на соответствие уровня сервиса</w:t>
      </w:r>
    </w:p>
    <w:p w14:paraId="15FF1BA1" w14:textId="04AEB903" w:rsidR="00644A85" w:rsidRDefault="003F4F4C" w:rsidP="00D8567C">
      <w:pPr>
        <w:pStyle w:val="afc"/>
        <w:numPr>
          <w:ilvl w:val="0"/>
          <w:numId w:val="20"/>
        </w:numPr>
      </w:pPr>
      <w:r>
        <w:t>Н</w:t>
      </w:r>
      <w:r w:rsidR="0073606D">
        <w:t>еавиационн</w:t>
      </w:r>
      <w:r w:rsidR="00644A85">
        <w:t>ой</w:t>
      </w:r>
      <w:r w:rsidR="0073606D">
        <w:t xml:space="preserve"> коммерци</w:t>
      </w:r>
      <w:r w:rsidR="00644A85">
        <w:t>ей:</w:t>
      </w:r>
    </w:p>
    <w:p w14:paraId="430EB38C" w14:textId="1EE0B501" w:rsidR="00F340FD" w:rsidRDefault="00F340FD" w:rsidP="00D8567C">
      <w:pPr>
        <w:pStyle w:val="afc"/>
        <w:numPr>
          <w:ilvl w:val="1"/>
          <w:numId w:val="20"/>
        </w:numPr>
      </w:pPr>
      <w:r>
        <w:t xml:space="preserve">Часы работы магазинов </w:t>
      </w:r>
      <w:r>
        <w:rPr>
          <w:lang w:val="en-GB"/>
        </w:rPr>
        <w:t>Duty</w:t>
      </w:r>
      <w:r w:rsidRPr="00F340FD">
        <w:t xml:space="preserve"> </w:t>
      </w:r>
      <w:r>
        <w:rPr>
          <w:lang w:val="en-GB"/>
        </w:rPr>
        <w:t>Free</w:t>
      </w:r>
      <w:r w:rsidRPr="00F340FD">
        <w:t xml:space="preserve"> </w:t>
      </w:r>
      <w:r w:rsidR="0063091F">
        <w:t xml:space="preserve">и мест общественного питания </w:t>
      </w:r>
      <w:r>
        <w:t>(если пики сдвигаются на раннее утро, то стоит задумат</w:t>
      </w:r>
      <w:r w:rsidR="0063091F">
        <w:t>ься об открытии магазинов раньше)</w:t>
      </w:r>
    </w:p>
    <w:p w14:paraId="2D8CABB3" w14:textId="05889635" w:rsidR="0063091F" w:rsidRDefault="003F4F4C" w:rsidP="00D8567C">
      <w:pPr>
        <w:pStyle w:val="afc"/>
        <w:numPr>
          <w:ilvl w:val="1"/>
          <w:numId w:val="20"/>
        </w:numPr>
      </w:pPr>
      <w:r>
        <w:t>Выделение дополнительного персонала в часы-пик</w:t>
      </w:r>
    </w:p>
    <w:p w14:paraId="0AD18167" w14:textId="1EC789AB" w:rsidR="00E33BCD" w:rsidRDefault="00E33BCD" w:rsidP="00FC30F8">
      <w:r>
        <w:t xml:space="preserve">Причем важно отметить, что пиковые нагрузки подверглись изменению не только из-за </w:t>
      </w:r>
      <w:r w:rsidR="001A29A6">
        <w:t xml:space="preserve">влияния </w:t>
      </w:r>
      <w:r>
        <w:t>неэкономических факторов</w:t>
      </w:r>
      <w:r w:rsidR="00FB6259">
        <w:t>.</w:t>
      </w:r>
      <w:r>
        <w:t xml:space="preserve"> </w:t>
      </w:r>
      <w:r w:rsidR="00FB6259">
        <w:t>О</w:t>
      </w:r>
      <w:r w:rsidR="001A29A6">
        <w:t>ни</w:t>
      </w:r>
      <w:r>
        <w:t xml:space="preserve"> </w:t>
      </w:r>
      <w:r w:rsidR="001A29A6">
        <w:t xml:space="preserve">меняются на протяжении всего года вследствие </w:t>
      </w:r>
      <w:r w:rsidR="006D2674">
        <w:t xml:space="preserve">сезонности, </w:t>
      </w:r>
      <w:r w:rsidR="00FB6259">
        <w:t>например</w:t>
      </w:r>
      <w:r w:rsidR="006D2674">
        <w:t xml:space="preserve"> зимой по сравнению с летом пассажиропоток намного меньше, рисун</w:t>
      </w:r>
      <w:r w:rsidR="0020224E">
        <w:t>ок 37 является подтверждением</w:t>
      </w:r>
      <w:r w:rsidR="00FB6259">
        <w:t xml:space="preserve">, и значит нагрузки на терминал ниже. </w:t>
      </w:r>
      <w:r w:rsidR="00932FE7">
        <w:t>Следовательно</w:t>
      </w:r>
      <w:r w:rsidR="005A2DEB">
        <w:t xml:space="preserve">, если не отслеживать их изменение даже в течение года и не </w:t>
      </w:r>
      <w:r w:rsidR="00187810">
        <w:t xml:space="preserve">выстраивать </w:t>
      </w:r>
      <w:r w:rsidR="00187810">
        <w:lastRenderedPageBreak/>
        <w:t>грамотное управление персоналом</w:t>
      </w:r>
      <w:r w:rsidR="005A2DEB">
        <w:t xml:space="preserve">, то это может привести к </w:t>
      </w:r>
      <w:r w:rsidR="00591965">
        <w:t>рискам, которые были описаны выше.</w:t>
      </w:r>
    </w:p>
    <w:p w14:paraId="59AE2E36" w14:textId="3CE5EDB2" w:rsidR="008E310D" w:rsidRDefault="003A689D" w:rsidP="00FC30F8">
      <w:r w:rsidRPr="003A689D">
        <w:t xml:space="preserve">Если не </w:t>
      </w:r>
      <w:r w:rsidR="00F42CCD">
        <w:t xml:space="preserve">адаптировать </w:t>
      </w:r>
      <w:r w:rsidRPr="003A689D">
        <w:t xml:space="preserve">деятельность аэропорта под изменяющиеся часы нагрузок, то </w:t>
      </w:r>
      <w:r>
        <w:t xml:space="preserve">это приведет к </w:t>
      </w:r>
      <w:r w:rsidR="00752E2C">
        <w:t xml:space="preserve">задержкам и отменам рейсов, </w:t>
      </w:r>
      <w:r>
        <w:t xml:space="preserve">снижению уровня сервиса, </w:t>
      </w:r>
      <w:r w:rsidR="00752E2C">
        <w:t>ухудшению репутации, сниж</w:t>
      </w:r>
      <w:r w:rsidR="00875937">
        <w:t>е</w:t>
      </w:r>
      <w:r w:rsidR="00752E2C">
        <w:t>нию уровня обслуживания авиакомпаний, издержкам</w:t>
      </w:r>
      <w:r w:rsidR="00C21F8E">
        <w:t>, снижению выручки</w:t>
      </w:r>
      <w:r w:rsidR="00DC3EE4">
        <w:t xml:space="preserve">, претензиям со стороны пассажиров </w:t>
      </w:r>
      <w:r w:rsidR="00C21F8E">
        <w:t xml:space="preserve">и другим </w:t>
      </w:r>
      <w:r w:rsidR="00677F1C">
        <w:t xml:space="preserve">проблемам. Таким образом </w:t>
      </w:r>
      <w:r w:rsidR="00DD2C61">
        <w:t xml:space="preserve">если не </w:t>
      </w:r>
      <w:r w:rsidR="00F42CCD">
        <w:t>подстраивать</w:t>
      </w:r>
      <w:r w:rsidR="00DD2C61">
        <w:t xml:space="preserve"> работу терминала под пиковые часы, то это </w:t>
      </w:r>
      <w:r w:rsidR="00E67194">
        <w:t>по итогу</w:t>
      </w:r>
      <w:r w:rsidR="00DD2C61">
        <w:t xml:space="preserve"> приведет </w:t>
      </w:r>
      <w:r w:rsidR="005D0597">
        <w:t>к</w:t>
      </w:r>
      <w:r w:rsidR="00DD2C61">
        <w:t xml:space="preserve"> большим издержкам.</w:t>
      </w:r>
    </w:p>
    <w:p w14:paraId="2C844354" w14:textId="060EA573" w:rsidR="0041406B" w:rsidRDefault="0041406B" w:rsidP="00FC30F8">
      <w:pPr>
        <w:rPr>
          <w:rStyle w:val="af2"/>
        </w:rPr>
      </w:pPr>
      <w:r w:rsidRPr="0041406B">
        <w:rPr>
          <w:rStyle w:val="af2"/>
        </w:rPr>
        <w:t>Прогноз пиковых часов</w:t>
      </w:r>
    </w:p>
    <w:p w14:paraId="7AEDEC3D" w14:textId="59C303E0" w:rsidR="0041406B" w:rsidRPr="0041406B" w:rsidRDefault="00A25C92" w:rsidP="0041406B">
      <w:r>
        <w:t xml:space="preserve">В современных реалиях в связи с </w:t>
      </w:r>
      <w:r w:rsidR="00DB2877">
        <w:t xml:space="preserve">влиянием </w:t>
      </w:r>
      <w:r>
        <w:t>неэкономически</w:t>
      </w:r>
      <w:r w:rsidR="00DB2877">
        <w:t>х</w:t>
      </w:r>
      <w:r>
        <w:t xml:space="preserve"> эффект</w:t>
      </w:r>
      <w:r w:rsidR="00DB2877">
        <w:t>ов на отрасль</w:t>
      </w:r>
      <w:r>
        <w:t xml:space="preserve"> очень</w:t>
      </w:r>
      <w:r w:rsidR="0041406B">
        <w:t xml:space="preserve"> </w:t>
      </w:r>
      <w:r w:rsidR="0041406B" w:rsidRPr="00A25C92">
        <w:t>тяжело предсказать, как будет развиваться ситуация с авиаперелетами в России в ближайшем будущем.</w:t>
      </w:r>
      <w:r>
        <w:t xml:space="preserve"> </w:t>
      </w:r>
      <w:r w:rsidR="001600EC">
        <w:t xml:space="preserve">В настоящий момент все стремительно меняется в авиационной отрасли, и неизвестно, что будет даже через месяц. </w:t>
      </w:r>
      <w:r>
        <w:t xml:space="preserve">Таким образом в данной работе будет </w:t>
      </w:r>
      <w:r w:rsidR="005405C5">
        <w:t>нецелесообразно проводить прогнозирование пиковых часов даже на ближайшие 2 года</w:t>
      </w:r>
      <w:r w:rsidR="001600EC">
        <w:t xml:space="preserve">. </w:t>
      </w:r>
      <w:r w:rsidR="004E6C9C">
        <w:t>И на данный момент</w:t>
      </w:r>
      <w:r w:rsidR="00FF6C4B">
        <w:t xml:space="preserve"> аэропорту необходимо рассчитывать пиковые часы с учетом изменяющегося расписания полетов</w:t>
      </w:r>
      <w:r w:rsidR="004E6C9C">
        <w:t xml:space="preserve">, потому что только так их можно спрогнозировать и далее уже подстроить работу персонала. Опираться на какие-то исторические данные практически бессмысленно, потому что </w:t>
      </w:r>
      <w:r w:rsidR="001C05F8">
        <w:t xml:space="preserve">одни авиакомпании </w:t>
      </w:r>
      <w:r w:rsidR="004F5C8E">
        <w:t>прекращают большую часть полетов</w:t>
      </w:r>
      <w:r w:rsidR="001C05F8">
        <w:t xml:space="preserve">, а </w:t>
      </w:r>
      <w:r w:rsidR="004F5C8E">
        <w:t>другие, наоборот,</w:t>
      </w:r>
      <w:r w:rsidR="001C05F8">
        <w:t xml:space="preserve"> наращивают количество своих рейсов</w:t>
      </w:r>
      <w:r w:rsidR="004F5C8E">
        <w:t>. Можно сказать, что ситуация у каждой авиакомпании разная, и им приходится буквально в режиме реального времени принимать решения о полете в те или иные города.</w:t>
      </w:r>
      <w:r w:rsidR="008A45E6">
        <w:t xml:space="preserve"> Неизвестно, когда ситуация стабилизируется, но одно очевидно точно</w:t>
      </w:r>
      <w:r w:rsidR="001600EC">
        <w:t xml:space="preserve"> -</w:t>
      </w:r>
      <w:r w:rsidR="008A45E6">
        <w:t xml:space="preserve"> авиационная отрасль очень сильно пострадала за последние 2 года.</w:t>
      </w:r>
    </w:p>
    <w:p w14:paraId="5079E04F" w14:textId="45527581" w:rsidR="008C513F" w:rsidRDefault="008C513F" w:rsidP="00D8567C">
      <w:pPr>
        <w:pStyle w:val="2"/>
        <w:numPr>
          <w:ilvl w:val="0"/>
          <w:numId w:val="15"/>
        </w:numPr>
      </w:pPr>
      <w:r>
        <w:t xml:space="preserve"> </w:t>
      </w:r>
      <w:bookmarkStart w:id="40" w:name="_Toc104760899"/>
      <w:r w:rsidR="00E00140">
        <w:t xml:space="preserve">Цифровые технологии для </w:t>
      </w:r>
      <w:r w:rsidR="006D6131">
        <w:t>равномерного распределения пассажиропо</w:t>
      </w:r>
      <w:r w:rsidR="004B3357">
        <w:t>то</w:t>
      </w:r>
      <w:r w:rsidR="006D6131">
        <w:t>ка</w:t>
      </w:r>
      <w:bookmarkEnd w:id="40"/>
    </w:p>
    <w:p w14:paraId="7A5F7B3B" w14:textId="435DF8A0" w:rsidR="00A673E8" w:rsidRDefault="002C1BEA" w:rsidP="002C1BEA">
      <w:r>
        <w:t xml:space="preserve">В современном мире сейчас все процессы во всех отраслях стараются автоматизировать с помощью </w:t>
      </w:r>
      <w:r w:rsidR="008B6607">
        <w:t xml:space="preserve">внедрения цифровых технологий для упрощения деятельности объекта. Аэропорты не становятся исключением, потому что </w:t>
      </w:r>
      <w:r w:rsidR="00A673E8">
        <w:t>их деятельность состоит из такого большого количества процессов, которые невозможно осуществить без цифровизации</w:t>
      </w:r>
      <w:r w:rsidR="00EA5D64">
        <w:t>,</w:t>
      </w:r>
      <w:r w:rsidR="00A673E8">
        <w:t xml:space="preserve"> и при этом не потерять в качестве обслуживания.</w:t>
      </w:r>
      <w:r w:rsidR="007A5BAE">
        <w:t xml:space="preserve"> </w:t>
      </w:r>
      <w:r w:rsidR="00A85083">
        <w:t xml:space="preserve">Цифровая трансформация затрагивает самые разные направления, </w:t>
      </w:r>
      <w:r w:rsidR="00F6608F">
        <w:t>например</w:t>
      </w:r>
      <w:r w:rsidR="00A85083">
        <w:t xml:space="preserve"> отслеживание пассажиропотока, </w:t>
      </w:r>
      <w:r w:rsidR="00F40447">
        <w:t xml:space="preserve">обслуживание рейсов (загрузка и разгрузка), работа с багажом, документооборот, закупки и многое другое. Примечательно, что авиаотрасль </w:t>
      </w:r>
      <w:r w:rsidR="00746BAB">
        <w:t xml:space="preserve">является одним из лидеров по генерации и накоплению данных. Объемы данных просто очень большие, и у них огромный потенциал использования, самое главное – это внедрить такие технологии, которые помогут обработать большой поток </w:t>
      </w:r>
      <w:r w:rsidR="00CA7C35">
        <w:t xml:space="preserve">информации, который в дальнейшем можно будет применять </w:t>
      </w:r>
      <w:r w:rsidR="00CA7C35">
        <w:lastRenderedPageBreak/>
        <w:t xml:space="preserve">для отслеживания работы аэропорта. Конечно, существуют и такие технологии, которые помогают терминалам справляться с </w:t>
      </w:r>
      <w:r w:rsidR="00F6608F">
        <w:t>большими пассажиропотоками и предотвращать большое скопление людей на пунктах контроля.</w:t>
      </w:r>
      <w:r w:rsidR="00256685">
        <w:t xml:space="preserve"> Далее будут приведены основные компании</w:t>
      </w:r>
      <w:r w:rsidR="00C06BAB">
        <w:t xml:space="preserve"> и их предложения</w:t>
      </w:r>
      <w:r w:rsidR="00256685">
        <w:t xml:space="preserve">, которые уже сегодня помогают различным аэропортам по всему миру </w:t>
      </w:r>
      <w:r w:rsidR="00C06BAB">
        <w:t>снижать влияние большого пассажиропотока на деятельность терминала.</w:t>
      </w:r>
      <w:r w:rsidR="00C06BAB">
        <w:rPr>
          <w:rStyle w:val="aff4"/>
        </w:rPr>
        <w:footnoteReference w:id="55"/>
      </w:r>
    </w:p>
    <w:p w14:paraId="6D5B2BA2" w14:textId="12135C59" w:rsidR="00963148" w:rsidRDefault="009675F5" w:rsidP="00E00140">
      <w:pPr>
        <w:rPr>
          <w:rStyle w:val="af2"/>
        </w:rPr>
      </w:pPr>
      <w:r w:rsidRPr="009675F5">
        <w:rPr>
          <w:rStyle w:val="af2"/>
        </w:rPr>
        <w:t>Bluetooth маяки</w:t>
      </w:r>
    </w:p>
    <w:p w14:paraId="0BCA72BD" w14:textId="5CE2A834" w:rsidR="009675F5" w:rsidRPr="001032D2" w:rsidRDefault="008D6BE9" w:rsidP="007445DC">
      <w:r>
        <w:t xml:space="preserve">Чтобы улучшить работу с большим потоком людей, некоторые аэропорты используют </w:t>
      </w:r>
      <w:r>
        <w:rPr>
          <w:lang w:val="en-GB"/>
        </w:rPr>
        <w:t>Bluetooth</w:t>
      </w:r>
      <w:r w:rsidRPr="008D6BE9">
        <w:t xml:space="preserve"> </w:t>
      </w:r>
      <w:r>
        <w:t xml:space="preserve">маяки. Например, такую систему используют в Шереметьево, </w:t>
      </w:r>
      <w:proofErr w:type="spellStart"/>
      <w:r>
        <w:t>Гатвике</w:t>
      </w:r>
      <w:proofErr w:type="spellEnd"/>
      <w:r>
        <w:t xml:space="preserve"> (Англия), Схипхоле (</w:t>
      </w:r>
      <w:r w:rsidR="007445DC">
        <w:t>Амстердам</w:t>
      </w:r>
      <w:r>
        <w:t xml:space="preserve">), </w:t>
      </w:r>
      <w:r w:rsidR="007445DC">
        <w:t xml:space="preserve">Сан-Франциско (Америка) и многих других крупных аэропортах. </w:t>
      </w:r>
      <w:r w:rsidR="00C904E2">
        <w:t xml:space="preserve">Маяки могут в аэропортах работать двумя способами: во-первых, размещение датчиков на гейтах или магазинах, это поможет приложению знать, где находится пользователь; во-вторых, </w:t>
      </w:r>
      <w:r w:rsidR="00AC0FA1">
        <w:t>создание сеточной системы, благодаря которой приложение будет давать пошаговые инструкции, чтобы пассажир мог передвигаться по всему аэропорту.</w:t>
      </w:r>
      <w:r w:rsidR="006F7451">
        <w:t xml:space="preserve"> Для самого терминала</w:t>
      </w:r>
      <w:r w:rsidR="000F0BC8">
        <w:t xml:space="preserve"> наличие </w:t>
      </w:r>
      <w:r w:rsidR="006F7451">
        <w:t>так</w:t>
      </w:r>
      <w:r w:rsidR="000F0BC8">
        <w:t>ой</w:t>
      </w:r>
      <w:r w:rsidR="006F7451">
        <w:t xml:space="preserve"> технологи</w:t>
      </w:r>
      <w:r w:rsidR="000F0BC8">
        <w:t>и</w:t>
      </w:r>
      <w:r w:rsidR="006F7451">
        <w:t xml:space="preserve"> тоже является пр</w:t>
      </w:r>
      <w:r w:rsidR="000F0BC8">
        <w:t xml:space="preserve">еимуществом, потому что, отслеживая перемещения пассажиров, оператор может отследить потоки, узнать узкие места в аэровокзале и понять, что необходимо изменить в инфраструктуре. </w:t>
      </w:r>
      <w:r w:rsidR="008106F2">
        <w:t xml:space="preserve">Много кафе в одном месте и недостаток в другом, мало кресел в зоне ожидания, недостаточное количество зарядных </w:t>
      </w:r>
      <w:r w:rsidR="008239BA">
        <w:t>станций и другую важную информацию.</w:t>
      </w:r>
      <w:r w:rsidR="00B86368">
        <w:t xml:space="preserve"> Все, что необходимо сделать, это купить маяки</w:t>
      </w:r>
      <w:r w:rsidR="001032D2">
        <w:t xml:space="preserve">, а пассажирам скачать приложение и включить </w:t>
      </w:r>
      <w:r w:rsidR="001032D2">
        <w:rPr>
          <w:lang w:val="en-GB"/>
        </w:rPr>
        <w:t>Bluetooth</w:t>
      </w:r>
      <w:r w:rsidR="001032D2" w:rsidRPr="001032D2">
        <w:t xml:space="preserve">. </w:t>
      </w:r>
      <w:r w:rsidR="00855201">
        <w:t>На рисунке 48 изображена схема работы маяков</w:t>
      </w:r>
      <w:r w:rsidR="00CA74AB">
        <w:t>, на которой видно, что</w:t>
      </w:r>
      <w:r w:rsidR="00855201">
        <w:t xml:space="preserve"> </w:t>
      </w:r>
      <w:r w:rsidR="00CA74AB">
        <w:t xml:space="preserve">телефон пользователя получает сигнал от маяка, потом полученные данные обрабатываются, </w:t>
      </w:r>
      <w:r w:rsidR="00870326">
        <w:t xml:space="preserve">пассажиру </w:t>
      </w:r>
      <w:r w:rsidR="00CA74AB">
        <w:t>присваивается номер, дальше пользователь выбирает, куда он хочет пойти</w:t>
      </w:r>
      <w:r w:rsidR="000A5B9A">
        <w:t>,</w:t>
      </w:r>
      <w:r w:rsidR="00CA74AB">
        <w:t xml:space="preserve"> </w:t>
      </w:r>
      <w:r w:rsidR="000A5B9A">
        <w:t>и приложение прокладывает путь и направляет его.</w:t>
      </w:r>
      <w:r w:rsidR="00A009CA">
        <w:rPr>
          <w:rStyle w:val="aff4"/>
        </w:rPr>
        <w:footnoteReference w:id="56"/>
      </w:r>
    </w:p>
    <w:p w14:paraId="0EB50FF5" w14:textId="0F047BD7" w:rsidR="001950B4" w:rsidRDefault="00855201" w:rsidP="00855201">
      <w:pPr>
        <w:pStyle w:val="a7"/>
      </w:pPr>
      <w:r>
        <w:rPr>
          <w:noProof/>
        </w:rPr>
        <w:lastRenderedPageBreak/>
        <w:drawing>
          <wp:inline distT="0" distB="0" distL="0" distR="0" wp14:anchorId="27E5A001" wp14:editId="1C37E971">
            <wp:extent cx="3728445" cy="416052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38621" cy="4171875"/>
                    </a:xfrm>
                    <a:prstGeom prst="rect">
                      <a:avLst/>
                    </a:prstGeom>
                    <a:noFill/>
                    <a:ln>
                      <a:noFill/>
                    </a:ln>
                  </pic:spPr>
                </pic:pic>
              </a:graphicData>
            </a:graphic>
          </wp:inline>
        </w:drawing>
      </w:r>
    </w:p>
    <w:p w14:paraId="5B7387C6" w14:textId="77777777" w:rsidR="007F236C" w:rsidRDefault="00855201" w:rsidP="00855201">
      <w:pPr>
        <w:pStyle w:val="a0"/>
        <w:rPr>
          <w:lang w:val="ru-RU"/>
        </w:rPr>
      </w:pPr>
      <w:r>
        <w:rPr>
          <w:lang w:val="ru-RU"/>
        </w:rPr>
        <w:t xml:space="preserve">Схема работы </w:t>
      </w:r>
      <w:r>
        <w:rPr>
          <w:lang w:val="en-GB"/>
        </w:rPr>
        <w:t>Bluetooth</w:t>
      </w:r>
      <w:r w:rsidRPr="00CC648F">
        <w:rPr>
          <w:lang w:val="ru-RU"/>
        </w:rPr>
        <w:t xml:space="preserve"> </w:t>
      </w:r>
      <w:r>
        <w:rPr>
          <w:lang w:val="ru-RU"/>
        </w:rPr>
        <w:t>маяков</w:t>
      </w:r>
    </w:p>
    <w:p w14:paraId="3A0FB22F" w14:textId="66D4A82F" w:rsidR="00855201" w:rsidRPr="007F236C" w:rsidRDefault="007F236C" w:rsidP="007F236C">
      <w:r>
        <w:t>И</w:t>
      </w:r>
      <w:r w:rsidR="00CC648F">
        <w:t>сточник</w:t>
      </w:r>
      <w:bookmarkStart w:id="42" w:name="_Hlk103211844"/>
      <w:r w:rsidR="00CC648F">
        <w:t xml:space="preserve">: </w:t>
      </w:r>
      <w:r w:rsidRPr="007F236C">
        <w:t>[</w:t>
      </w:r>
      <w:hyperlink r:id="rId67" w:history="1">
        <w:r w:rsidRPr="00A654F1">
          <w:rPr>
            <w:rStyle w:val="af6"/>
          </w:rPr>
          <w:t>https://kontakt.io/what-is-a-beacon/</w:t>
        </w:r>
      </w:hyperlink>
      <w:bookmarkEnd w:id="42"/>
      <w:r w:rsidRPr="007F236C">
        <w:t>]</w:t>
      </w:r>
    </w:p>
    <w:p w14:paraId="216B409A" w14:textId="6E326B07" w:rsidR="000A5B9A" w:rsidRDefault="00B30B57" w:rsidP="000A5B9A">
      <w:r>
        <w:t>В 2016 году такие маячки закупил Шереметьево, благодаря им у пользователей есть возможность получать уведомления об изменении выбранного рейса, скидках и специальных предложениях в магазинах и ресторанах</w:t>
      </w:r>
      <w:r w:rsidR="003618A8">
        <w:t>,</w:t>
      </w:r>
      <w:r>
        <w:t xml:space="preserve"> покупать билет на «Аэроэкспресс», </w:t>
      </w:r>
      <w:r w:rsidR="003618A8">
        <w:t>видеть актуальное расписание движения шаттлов и многое другое.</w:t>
      </w:r>
      <w:r w:rsidR="003618A8">
        <w:rPr>
          <w:rStyle w:val="aff4"/>
        </w:rPr>
        <w:footnoteReference w:id="57"/>
      </w:r>
    </w:p>
    <w:p w14:paraId="1F40EA79" w14:textId="7F169F18" w:rsidR="003618A8" w:rsidRPr="004B118D" w:rsidRDefault="003618A8" w:rsidP="000A5B9A">
      <w:r>
        <w:t xml:space="preserve">Самой популярной компанией, которая предоставляет данную технологию, является </w:t>
      </w:r>
      <w:proofErr w:type="spellStart"/>
      <w:r>
        <w:rPr>
          <w:lang w:val="en-GB"/>
        </w:rPr>
        <w:t>kontakt</w:t>
      </w:r>
      <w:proofErr w:type="spellEnd"/>
      <w:r w:rsidRPr="003618A8">
        <w:t>.</w:t>
      </w:r>
      <w:r>
        <w:rPr>
          <w:lang w:val="en-GB"/>
        </w:rPr>
        <w:t>io</w:t>
      </w:r>
      <w:r>
        <w:t xml:space="preserve">. </w:t>
      </w:r>
      <w:r w:rsidR="008A3104">
        <w:t>По последним данным, с</w:t>
      </w:r>
      <w:r>
        <w:t xml:space="preserve">тоимость одного </w:t>
      </w:r>
      <w:r w:rsidR="003E7933">
        <w:t>маяка</w:t>
      </w:r>
      <w:r w:rsidR="00356ED9">
        <w:t xml:space="preserve"> с</w:t>
      </w:r>
      <w:r w:rsidR="003E7933">
        <w:t>оставляет</w:t>
      </w:r>
      <w:r w:rsidR="00356ED9">
        <w:t xml:space="preserve"> от 15-25</w:t>
      </w:r>
      <w:r w:rsidR="00356ED9" w:rsidRPr="00356ED9">
        <w:t>$</w:t>
      </w:r>
      <w:r w:rsidR="008625B9" w:rsidRPr="008625B9">
        <w:t xml:space="preserve">. </w:t>
      </w:r>
      <w:r w:rsidR="008625B9">
        <w:t xml:space="preserve">В аэропорту </w:t>
      </w:r>
      <w:proofErr w:type="spellStart"/>
      <w:r w:rsidR="008625B9">
        <w:t>Гатвика</w:t>
      </w:r>
      <w:proofErr w:type="spellEnd"/>
      <w:r w:rsidR="008625B9">
        <w:t xml:space="preserve"> установили 2000 таких приборов, которые помогают пассажирам с передвижением.</w:t>
      </w:r>
      <w:r w:rsidR="009B2E04">
        <w:t xml:space="preserve"> Если ориентироваться на эти данные, то общие затраты на маяки составляют 25*2000=</w:t>
      </w:r>
      <w:r w:rsidR="004B118D">
        <w:t>50</w:t>
      </w:r>
      <w:r w:rsidR="004B118D" w:rsidRPr="004B118D">
        <w:t xml:space="preserve"> </w:t>
      </w:r>
      <w:r w:rsidR="004B118D">
        <w:t>000</w:t>
      </w:r>
      <w:r w:rsidR="004B118D" w:rsidRPr="004B118D">
        <w:t>$.</w:t>
      </w:r>
    </w:p>
    <w:p w14:paraId="37EA52B6" w14:textId="3FF5FF8B" w:rsidR="00B93075" w:rsidRPr="00311E47" w:rsidRDefault="00311E47" w:rsidP="004B118D">
      <w:pPr>
        <w:tabs>
          <w:tab w:val="left" w:pos="6096"/>
        </w:tabs>
        <w:rPr>
          <w:rStyle w:val="af2"/>
          <w:lang w:val="en-US"/>
        </w:rPr>
      </w:pPr>
      <w:r w:rsidRPr="00CF2D6D">
        <w:rPr>
          <w:rStyle w:val="af2"/>
          <w:lang w:val="en-US"/>
        </w:rPr>
        <w:t>TAV Technologies Passenger Flow Management Platform</w:t>
      </w:r>
    </w:p>
    <w:p w14:paraId="004DB468" w14:textId="26E5485A" w:rsidR="00B93075" w:rsidRPr="009C11F4" w:rsidRDefault="005B7538" w:rsidP="004B118D">
      <w:pPr>
        <w:tabs>
          <w:tab w:val="left" w:pos="6096"/>
        </w:tabs>
      </w:pPr>
      <w:r>
        <w:t xml:space="preserve">Платформа использует технологию управления очередями для сокращения времени ожидания в терминале, </w:t>
      </w:r>
      <w:r w:rsidR="00CB0825">
        <w:t>улучшения качества</w:t>
      </w:r>
      <w:r>
        <w:t xml:space="preserve"> обслуживания и увеличения доходов аэропорта. </w:t>
      </w:r>
      <w:r>
        <w:rPr>
          <w:lang w:val="en-GB"/>
        </w:rPr>
        <w:t>TAV</w:t>
      </w:r>
      <w:r w:rsidRPr="005B7538">
        <w:t xml:space="preserve"> </w:t>
      </w:r>
      <w:r>
        <w:rPr>
          <w:lang w:val="en-GB"/>
        </w:rPr>
        <w:t>Technologies</w:t>
      </w:r>
      <w:r w:rsidRPr="005B7538">
        <w:t xml:space="preserve"> </w:t>
      </w:r>
      <w:r>
        <w:t>охватывает каждый этап, который проходит пассажир в пределах аэропорта. А именно:</w:t>
      </w:r>
      <w:r w:rsidR="00E9579A">
        <w:t xml:space="preserve"> вход, контрольно-пропускные пункты, таможня, стойки </w:t>
      </w:r>
      <w:r w:rsidR="00E9579A">
        <w:lastRenderedPageBreak/>
        <w:t>регистрации, зона выдачи багажа, магазины, пункты общественного питания, остановки такси и автобусов.</w:t>
      </w:r>
      <w:r w:rsidR="00B331B5">
        <w:t xml:space="preserve"> С помощью интеллектуальных камер система постоянно следит за </w:t>
      </w:r>
      <w:r w:rsidR="00F76C7F">
        <w:t>такими показателями как: количество пассажиров, длина очереди, время ожидания пассажиров и прогноз, время и количество обслуженных людей</w:t>
      </w:r>
      <w:r w:rsidR="00B62FF1" w:rsidRPr="00B62FF1">
        <w:t xml:space="preserve">. </w:t>
      </w:r>
      <w:r w:rsidR="00B62FF1">
        <w:t xml:space="preserve">Когда заданный порог </w:t>
      </w:r>
      <w:r w:rsidR="00B62FF1">
        <w:rPr>
          <w:lang w:val="en-GB"/>
        </w:rPr>
        <w:t>KPI</w:t>
      </w:r>
      <w:r w:rsidR="00B62FF1" w:rsidRPr="00B62FF1">
        <w:t xml:space="preserve"> </w:t>
      </w:r>
      <w:r w:rsidR="00B62FF1">
        <w:t>превышен, платформа отправляет автоматические уведомления сотрудникам.</w:t>
      </w:r>
      <w:r w:rsidR="00F97837">
        <w:t xml:space="preserve"> Платформа позволяет пассажирам проводить больше свободного времени в магазинах и ресторанах, </w:t>
      </w:r>
      <w:r w:rsidR="00941E46">
        <w:t xml:space="preserve">аэропорту определять самые загруженные места и размещать там рекламу, лучше предсказывать использование персонала, </w:t>
      </w:r>
      <w:r w:rsidR="009C11F4">
        <w:t>в итоге</w:t>
      </w:r>
      <w:r w:rsidR="00941E46">
        <w:t xml:space="preserve"> увеличивается выручка.</w:t>
      </w:r>
      <w:r w:rsidR="009C11F4">
        <w:t xml:space="preserve"> Основными характеристиками платформы можно назвать централизованное управление, постоянное </w:t>
      </w:r>
      <w:r w:rsidR="00D61E98">
        <w:t>измерение</w:t>
      </w:r>
      <w:r w:rsidR="009C11F4">
        <w:t xml:space="preserve"> </w:t>
      </w:r>
      <w:r w:rsidR="009C11F4">
        <w:rPr>
          <w:lang w:val="en-GB"/>
        </w:rPr>
        <w:t>KPI</w:t>
      </w:r>
      <w:r w:rsidR="009C11F4" w:rsidRPr="009C11F4">
        <w:t xml:space="preserve">, </w:t>
      </w:r>
      <w:r w:rsidR="00D61E98">
        <w:t>способность</w:t>
      </w:r>
      <w:r w:rsidR="009C11F4">
        <w:t xml:space="preserve"> </w:t>
      </w:r>
      <w:r w:rsidR="00D61E98">
        <w:t>делать прогнозы на основе уже полученных данных, обнаруживать места скопления людей с помощью тепловой карты. Цена на данную платформу разглашается только после связи с представителями компании.</w:t>
      </w:r>
      <w:r w:rsidR="00D61E98">
        <w:rPr>
          <w:rStyle w:val="aff4"/>
        </w:rPr>
        <w:footnoteReference w:id="58"/>
      </w:r>
    </w:p>
    <w:p w14:paraId="310A1E96" w14:textId="5C538637" w:rsidR="00B62FF1" w:rsidRPr="001F079C" w:rsidRDefault="009727B0" w:rsidP="004B118D">
      <w:pPr>
        <w:tabs>
          <w:tab w:val="left" w:pos="6096"/>
        </w:tabs>
        <w:rPr>
          <w:rStyle w:val="af2"/>
        </w:rPr>
      </w:pPr>
      <w:r w:rsidRPr="009727B0">
        <w:rPr>
          <w:rStyle w:val="af2"/>
        </w:rPr>
        <w:t xml:space="preserve">SITA </w:t>
      </w:r>
      <w:r w:rsidR="003C53C8">
        <w:rPr>
          <w:rStyle w:val="af2"/>
          <w:lang w:val="en-GB"/>
        </w:rPr>
        <w:t>Smart</w:t>
      </w:r>
      <w:r w:rsidR="003C53C8" w:rsidRPr="001F079C">
        <w:rPr>
          <w:rStyle w:val="af2"/>
        </w:rPr>
        <w:t xml:space="preserve"> </w:t>
      </w:r>
      <w:r w:rsidR="003C53C8">
        <w:rPr>
          <w:rStyle w:val="af2"/>
          <w:lang w:val="en-GB"/>
        </w:rPr>
        <w:t>Path</w:t>
      </w:r>
      <w:r w:rsidR="003C53C8" w:rsidRPr="001F079C">
        <w:rPr>
          <w:rStyle w:val="af2"/>
        </w:rPr>
        <w:t xml:space="preserve"> </w:t>
      </w:r>
      <w:r w:rsidR="003C53C8">
        <w:rPr>
          <w:rStyle w:val="af2"/>
          <w:lang w:val="en-GB"/>
        </w:rPr>
        <w:t>Gates</w:t>
      </w:r>
    </w:p>
    <w:p w14:paraId="4A25171D" w14:textId="52B6916C" w:rsidR="004B118D" w:rsidRPr="00353FE2" w:rsidRDefault="001F079C" w:rsidP="00E00140">
      <w:r>
        <w:t>Современное решение помогает снизить затраты и улучшить качество обслуживания пассажиров. Такие ворота можно использовать для различных функций: для посадки в самолет, для доступа в лаунж зону, прохождения пограничного контроля. Благодаря</w:t>
      </w:r>
      <w:r w:rsidR="00644873">
        <w:t xml:space="preserve"> гейтам время посадки ускоряется до </w:t>
      </w:r>
      <w:r w:rsidR="009424D8">
        <w:t>5</w:t>
      </w:r>
      <w:r w:rsidR="00644873">
        <w:t>0%, при этом освобождается персонал</w:t>
      </w:r>
      <w:r w:rsidR="00980CFD">
        <w:t xml:space="preserve">. </w:t>
      </w:r>
      <w:r w:rsidR="002E517C">
        <w:t>На стойке регистрации пассажира фотографирует специальная система. Потом уже д</w:t>
      </w:r>
      <w:r w:rsidR="00DE32B7">
        <w:t>ействует технология распознавания лиц, отслеживающая пассажиров от регистрации до вылета, которая устраняет необходимость в паспортах и посадочных билетах.</w:t>
      </w:r>
      <w:r w:rsidR="007A472A">
        <w:t xml:space="preserve"> После внедрения </w:t>
      </w:r>
      <w:r w:rsidR="00353FE2">
        <w:rPr>
          <w:lang w:val="en-GB"/>
        </w:rPr>
        <w:t>Smart</w:t>
      </w:r>
      <w:r w:rsidR="00353FE2" w:rsidRPr="00353FE2">
        <w:t xml:space="preserve"> </w:t>
      </w:r>
      <w:r w:rsidR="00353FE2">
        <w:rPr>
          <w:lang w:val="en-GB"/>
        </w:rPr>
        <w:t>Path</w:t>
      </w:r>
      <w:r w:rsidR="00353FE2" w:rsidRPr="00353FE2">
        <w:t xml:space="preserve"> </w:t>
      </w:r>
      <w:r w:rsidR="00353FE2">
        <w:rPr>
          <w:lang w:val="en-GB"/>
        </w:rPr>
        <w:t>Gates</w:t>
      </w:r>
      <w:r w:rsidR="00353FE2">
        <w:t>, аэропорт обеспечивает пассажиров быстрее, сокращаются очереди, что сводит к минимум задержки рейсов, также персонал становится свободнее и уменьшаются проблемы с поиском выходом персонала в пиковые часы.</w:t>
      </w:r>
      <w:r w:rsidR="00724FF9">
        <w:t xml:space="preserve"> Один автоматический гейт может обслуживать до 7 пассажиров в минуту</w:t>
      </w:r>
      <w:r w:rsidR="00D63636">
        <w:t>.</w:t>
      </w:r>
      <w:r w:rsidR="00B20AE4">
        <w:rPr>
          <w:rStyle w:val="aff4"/>
        </w:rPr>
        <w:footnoteReference w:id="59"/>
      </w:r>
    </w:p>
    <w:p w14:paraId="1C79BAE7" w14:textId="17BDBE2E" w:rsidR="002877BE" w:rsidRPr="00BA4DA1" w:rsidRDefault="00656A99" w:rsidP="00E00140">
      <w:pPr>
        <w:rPr>
          <w:rStyle w:val="af2"/>
        </w:rPr>
      </w:pPr>
      <w:r w:rsidRPr="00656A99">
        <w:rPr>
          <w:rStyle w:val="af2"/>
        </w:rPr>
        <w:t xml:space="preserve">3D </w:t>
      </w:r>
      <w:r w:rsidR="005B7695">
        <w:rPr>
          <w:rStyle w:val="af2"/>
        </w:rPr>
        <w:t xml:space="preserve">сенсоры </w:t>
      </w:r>
      <w:proofErr w:type="spellStart"/>
      <w:r w:rsidR="005B7695">
        <w:rPr>
          <w:rStyle w:val="af2"/>
          <w:lang w:val="en-GB"/>
        </w:rPr>
        <w:t>Xovis</w:t>
      </w:r>
      <w:proofErr w:type="spellEnd"/>
    </w:p>
    <w:p w14:paraId="027C3CC1" w14:textId="09896184" w:rsidR="002877BE" w:rsidRPr="0043212C" w:rsidRDefault="00BA4DA1" w:rsidP="00E00140">
      <w:proofErr w:type="spellStart"/>
      <w:r>
        <w:rPr>
          <w:lang w:val="en-GB"/>
        </w:rPr>
        <w:t>Xovis</w:t>
      </w:r>
      <w:proofErr w:type="spellEnd"/>
      <w:r w:rsidRPr="00BA4DA1">
        <w:t xml:space="preserve"> </w:t>
      </w:r>
      <w:r>
        <w:t xml:space="preserve">подсчитывает пассажиров от самого начала пребывания в аэропорту до гейта и отслеживает очереди в режиме реального времени. Технология предоставляет точные данные </w:t>
      </w:r>
      <w:r w:rsidR="000D0260">
        <w:t xml:space="preserve">для визуализации потока, информирования о времени ожидания на КПП и поддержки работы аэропорта. Датчики измеряют пики и спады пассажиропотока даже в самых труднодоступных местах. Панель мониторинга в это время преобразует полученные </w:t>
      </w:r>
      <w:r w:rsidR="000D0260">
        <w:lastRenderedPageBreak/>
        <w:t xml:space="preserve">данные </w:t>
      </w:r>
      <w:r w:rsidR="00CB76E0">
        <w:t xml:space="preserve">в отчеты. Технология измеряет </w:t>
      </w:r>
      <w:r w:rsidR="00CB76E0">
        <w:rPr>
          <w:lang w:val="en-GB"/>
        </w:rPr>
        <w:t>KPI</w:t>
      </w:r>
      <w:r w:rsidR="00BF6EEF">
        <w:t>, например время ожидания, рассчитывает прибытие пассажиров, скорость оттока</w:t>
      </w:r>
      <w:r w:rsidR="00CB76E0" w:rsidRPr="00CB76E0">
        <w:t>,</w:t>
      </w:r>
      <w:r w:rsidR="00B2587D">
        <w:t xml:space="preserve"> а также</w:t>
      </w:r>
      <w:r w:rsidR="00CB76E0" w:rsidRPr="00CB76E0">
        <w:t xml:space="preserve"> </w:t>
      </w:r>
      <w:r w:rsidR="00CB76E0">
        <w:t>прогнозирует поток</w:t>
      </w:r>
      <w:r w:rsidR="00BF6EEF">
        <w:t xml:space="preserve">. Датчики определяют длину очереди и сразу </w:t>
      </w:r>
      <w:r w:rsidR="00CB76E0">
        <w:t xml:space="preserve">уведомляет сотрудников при перегрузках. </w:t>
      </w:r>
      <w:r w:rsidR="00242CE0">
        <w:t xml:space="preserve">Высокая точность определения каждого человека, система распознает до 98% пассажиров. Компания предоставляет широкий ассортимент датчиков в зависимости от </w:t>
      </w:r>
      <w:r w:rsidR="00AB6D84">
        <w:t xml:space="preserve">архитектуры аэропорта. </w:t>
      </w:r>
      <w:proofErr w:type="spellStart"/>
      <w:r w:rsidR="00AB6D84">
        <w:rPr>
          <w:lang w:val="en-GB"/>
        </w:rPr>
        <w:t>Xovis</w:t>
      </w:r>
      <w:proofErr w:type="spellEnd"/>
      <w:r w:rsidR="00AB6D84" w:rsidRPr="00AB6D84">
        <w:t xml:space="preserve"> </w:t>
      </w:r>
      <w:r w:rsidR="00AB6D84">
        <w:t>надежна и проста в использовании, требуется всего лишь 1 сервер для программного обеспечения</w:t>
      </w:r>
      <w:r w:rsidR="00637D0D">
        <w:t>.</w:t>
      </w:r>
      <w:r w:rsidR="0043212C">
        <w:t xml:space="preserve"> Благодаря системе аэропорт более эффективно сможет взаимодействовать с авиакомпаниями для изменения работы стоек регистрации и выполнения т</w:t>
      </w:r>
      <w:r w:rsidR="006D6481">
        <w:t>р</w:t>
      </w:r>
      <w:r w:rsidR="0043212C">
        <w:t xml:space="preserve">ебований </w:t>
      </w:r>
      <w:r w:rsidR="0043212C">
        <w:rPr>
          <w:lang w:val="en-US"/>
        </w:rPr>
        <w:t>SLA</w:t>
      </w:r>
      <w:r w:rsidR="0043212C" w:rsidRPr="0043212C">
        <w:t>.</w:t>
      </w:r>
      <w:r w:rsidR="004644FE">
        <w:t xml:space="preserve"> Также на информационных табло можно указывать прогнозируемое время ожидания, чтобы пассажиры понимали, сколько им стоять в очереди.</w:t>
      </w:r>
      <w:r w:rsidR="007866FF">
        <w:t xml:space="preserve"> </w:t>
      </w:r>
      <w:r w:rsidR="00F04238">
        <w:t xml:space="preserve">Благодаря предоставленным данным </w:t>
      </w:r>
      <w:proofErr w:type="spellStart"/>
      <w:r w:rsidR="00F04238">
        <w:rPr>
          <w:lang w:val="en-GB"/>
        </w:rPr>
        <w:t>Xovis</w:t>
      </w:r>
      <w:proofErr w:type="spellEnd"/>
      <w:r w:rsidR="00F04238">
        <w:t>, сотрудники смогли</w:t>
      </w:r>
      <w:r w:rsidR="00F04238" w:rsidRPr="00F04238">
        <w:t xml:space="preserve"> </w:t>
      </w:r>
      <w:r w:rsidR="00F04238">
        <w:t xml:space="preserve">сократить пиковое время ожидания в очереди с 45 до 15 минут в аэропорту Осаки (Япония). Также </w:t>
      </w:r>
      <w:r w:rsidR="0000705D">
        <w:t>потоки стали более сбалансированными.</w:t>
      </w:r>
      <w:r w:rsidR="000F5D30">
        <w:t xml:space="preserve"> В аэропорту Монтевидео в Уругвае после внедрения </w:t>
      </w:r>
      <w:proofErr w:type="spellStart"/>
      <w:r w:rsidR="000F5D30">
        <w:rPr>
          <w:lang w:val="en-GB"/>
        </w:rPr>
        <w:t>Xovis</w:t>
      </w:r>
      <w:proofErr w:type="spellEnd"/>
      <w:r w:rsidR="000F5D30" w:rsidRPr="004C7E99">
        <w:t xml:space="preserve"> </w:t>
      </w:r>
      <w:r w:rsidR="004C7E99">
        <w:t xml:space="preserve">смогли оптимизировать планирование персонала и сократить время ожидания на КПП. Это все привело к увеличению продаж в магазинах до 10 000 </w:t>
      </w:r>
      <w:r w:rsidR="004C7E99" w:rsidRPr="004C7E99">
        <w:t xml:space="preserve">$ </w:t>
      </w:r>
      <w:r w:rsidR="004C7E99">
        <w:t>за 3 часа.</w:t>
      </w:r>
      <w:r w:rsidR="00E929BD" w:rsidRPr="00E929BD">
        <w:t xml:space="preserve"> </w:t>
      </w:r>
      <w:r w:rsidR="00AE3D27">
        <w:t xml:space="preserve"> В настоящий момент система установлена более чем в </w:t>
      </w:r>
      <w:r w:rsidR="009B6E43">
        <w:t>100 аэропортах.</w:t>
      </w:r>
      <w:r w:rsidR="00B2587D">
        <w:rPr>
          <w:rStyle w:val="aff4"/>
        </w:rPr>
        <w:footnoteReference w:id="60"/>
      </w:r>
      <w:r w:rsidR="007866FF">
        <w:rPr>
          <w:rStyle w:val="aff4"/>
        </w:rPr>
        <w:footnoteReference w:id="61"/>
      </w:r>
      <w:r w:rsidR="004C7E99">
        <w:rPr>
          <w:rStyle w:val="aff4"/>
        </w:rPr>
        <w:footnoteReference w:id="62"/>
      </w:r>
    </w:p>
    <w:p w14:paraId="7224BE86" w14:textId="39D8E7D8" w:rsidR="000B78DC" w:rsidRPr="002524AF" w:rsidRDefault="002524AF" w:rsidP="00E00140">
      <w:r>
        <w:t xml:space="preserve">Эта система была установлена во Внуково в конце 2021 года, в аэропорту отметили, что </w:t>
      </w:r>
      <w:proofErr w:type="spellStart"/>
      <w:r>
        <w:rPr>
          <w:lang w:val="en-US"/>
        </w:rPr>
        <w:t>Xovis</w:t>
      </w:r>
      <w:proofErr w:type="spellEnd"/>
      <w:r w:rsidRPr="002524AF">
        <w:t xml:space="preserve"> </w:t>
      </w:r>
      <w:r>
        <w:t xml:space="preserve">позволяет сократить время ожидания в очередях, получать точную информацию </w:t>
      </w:r>
      <w:r w:rsidR="00AE3D27">
        <w:t>о времени прохождения процедур, повышает качество обслуживания и обеспечивает комфортное пребывание в аэропорту при полном соответствии требованиям безопасности.</w:t>
      </w:r>
      <w:r w:rsidR="009B6E43">
        <w:rPr>
          <w:rStyle w:val="aff4"/>
        </w:rPr>
        <w:footnoteReference w:id="63"/>
      </w:r>
    </w:p>
    <w:p w14:paraId="5BB276D1" w14:textId="0FC1255D" w:rsidR="000B78DC" w:rsidRDefault="0055551E" w:rsidP="00E00140">
      <w:pPr>
        <w:rPr>
          <w:rStyle w:val="af2"/>
        </w:rPr>
      </w:pPr>
      <w:r w:rsidRPr="006A6279">
        <w:rPr>
          <w:rStyle w:val="af2"/>
        </w:rPr>
        <w:t xml:space="preserve">SITA Smart </w:t>
      </w:r>
      <w:proofErr w:type="spellStart"/>
      <w:r w:rsidRPr="006A6279">
        <w:rPr>
          <w:rStyle w:val="af2"/>
        </w:rPr>
        <w:t>Path</w:t>
      </w:r>
      <w:proofErr w:type="spellEnd"/>
      <w:r w:rsidRPr="006A6279">
        <w:rPr>
          <w:rStyle w:val="af2"/>
        </w:rPr>
        <w:t xml:space="preserve"> </w:t>
      </w:r>
      <w:proofErr w:type="spellStart"/>
      <w:r w:rsidRPr="006A6279">
        <w:rPr>
          <w:rStyle w:val="af2"/>
        </w:rPr>
        <w:t>Bag</w:t>
      </w:r>
      <w:proofErr w:type="spellEnd"/>
      <w:r w:rsidRPr="006A6279">
        <w:rPr>
          <w:rStyle w:val="af2"/>
        </w:rPr>
        <w:t xml:space="preserve"> </w:t>
      </w:r>
      <w:proofErr w:type="spellStart"/>
      <w:r w:rsidRPr="006A6279">
        <w:rPr>
          <w:rStyle w:val="af2"/>
        </w:rPr>
        <w:t>Drop</w:t>
      </w:r>
      <w:proofErr w:type="spellEnd"/>
    </w:p>
    <w:p w14:paraId="7FC315D5" w14:textId="345A93EF" w:rsidR="006A6279" w:rsidRDefault="006A6279" w:rsidP="006A6279">
      <w:r w:rsidRPr="006A6279">
        <w:t xml:space="preserve">Эта система полностью </w:t>
      </w:r>
      <w:r>
        <w:t>интегрируется в существующую инфраструктуру аэропорта и авиакомпаний.</w:t>
      </w:r>
      <w:r w:rsidR="00DC2761">
        <w:t xml:space="preserve"> </w:t>
      </w:r>
      <w:r w:rsidR="00D139D6">
        <w:rPr>
          <w:lang w:val="en-GB"/>
        </w:rPr>
        <w:t>Bag</w:t>
      </w:r>
      <w:r w:rsidR="00D139D6" w:rsidRPr="00D139D6">
        <w:t xml:space="preserve"> </w:t>
      </w:r>
      <w:r w:rsidR="00D139D6">
        <w:rPr>
          <w:lang w:val="en-GB"/>
        </w:rPr>
        <w:t>Drop</w:t>
      </w:r>
      <w:r w:rsidR="00D139D6" w:rsidRPr="00D139D6">
        <w:t xml:space="preserve"> </w:t>
      </w:r>
      <w:r w:rsidR="00D139D6">
        <w:t xml:space="preserve">помогает регистрировать </w:t>
      </w:r>
      <w:r w:rsidR="0039641E">
        <w:t>чемодан</w:t>
      </w:r>
      <w:r w:rsidR="00D139D6">
        <w:t xml:space="preserve"> пассажира, выдавать бирку и отправлять </w:t>
      </w:r>
      <w:r w:rsidR="0039641E">
        <w:t>в службу сортировки багажа.</w:t>
      </w:r>
      <w:r w:rsidR="000F4E10">
        <w:t xml:space="preserve"> Есть два разных модуля, которые можно выбрать в зависимости от </w:t>
      </w:r>
      <w:r w:rsidR="00281187">
        <w:t xml:space="preserve">требований стойки: </w:t>
      </w:r>
      <w:r w:rsidR="00281187">
        <w:rPr>
          <w:lang w:val="en-GB"/>
        </w:rPr>
        <w:t>Scan</w:t>
      </w:r>
      <w:r w:rsidR="00281187" w:rsidRPr="00281187">
        <w:t xml:space="preserve"> </w:t>
      </w:r>
      <w:r w:rsidR="00281187">
        <w:rPr>
          <w:lang w:val="en-GB"/>
        </w:rPr>
        <w:t>and</w:t>
      </w:r>
      <w:r w:rsidR="00281187" w:rsidRPr="00281187">
        <w:t xml:space="preserve"> </w:t>
      </w:r>
      <w:r w:rsidR="00281187">
        <w:rPr>
          <w:lang w:val="en-GB"/>
        </w:rPr>
        <w:t>Fly</w:t>
      </w:r>
      <w:r w:rsidR="00281187" w:rsidRPr="00281187">
        <w:t xml:space="preserve"> (</w:t>
      </w:r>
      <w:r w:rsidR="00281187">
        <w:t>устанавливается на существующие стойки регистрации</w:t>
      </w:r>
      <w:r w:rsidR="00C5259E">
        <w:t xml:space="preserve"> с помощью интеллектуальной опорной рамы) и</w:t>
      </w:r>
      <w:r w:rsidR="00281187" w:rsidRPr="00281187">
        <w:t xml:space="preserve"> </w:t>
      </w:r>
      <w:r w:rsidR="00281187">
        <w:rPr>
          <w:lang w:val="en-GB"/>
        </w:rPr>
        <w:t>Drop</w:t>
      </w:r>
      <w:r w:rsidR="00281187" w:rsidRPr="00281187">
        <w:t xml:space="preserve"> </w:t>
      </w:r>
      <w:r w:rsidR="00281187">
        <w:rPr>
          <w:lang w:val="en-GB"/>
        </w:rPr>
        <w:t>and</w:t>
      </w:r>
      <w:r w:rsidR="00281187" w:rsidRPr="00281187">
        <w:t xml:space="preserve"> </w:t>
      </w:r>
      <w:r w:rsidR="00281187">
        <w:rPr>
          <w:lang w:val="en-GB"/>
        </w:rPr>
        <w:t>Fly</w:t>
      </w:r>
      <w:r w:rsidR="00C5259E">
        <w:t xml:space="preserve"> (для новых или отремонтированных терминалов). Для 6 стоек нужен всего один сотрудник</w:t>
      </w:r>
      <w:r w:rsidR="00ED12C6">
        <w:t xml:space="preserve">, который </w:t>
      </w:r>
      <w:r w:rsidR="00ED12C6">
        <w:lastRenderedPageBreak/>
        <w:t xml:space="preserve">отслеживает через приложение зарегистрированный багаж и при необходимости помогает человеку. По статистике 20,5% пассажиров предпочитают самостоятельную сдачу багажа. </w:t>
      </w:r>
      <w:r w:rsidR="0068525C">
        <w:t xml:space="preserve">Меньше 60 секунд нужно, чтобы зарегистрировать чемодан. В итоге на 60% увеличивается </w:t>
      </w:r>
      <w:r w:rsidR="00835517">
        <w:t>пропускная способность</w:t>
      </w:r>
      <w:r w:rsidR="0068525C">
        <w:t xml:space="preserve"> терминала</w:t>
      </w:r>
      <w:r w:rsidR="00835517" w:rsidRPr="00835517">
        <w:t xml:space="preserve">, </w:t>
      </w:r>
      <w:r w:rsidR="00F40A6D">
        <w:t>до</w:t>
      </w:r>
      <w:r w:rsidR="00835517">
        <w:t xml:space="preserve"> 40% уменьшаются операционные затраты,</w:t>
      </w:r>
      <w:r w:rsidR="0068525C">
        <w:t xml:space="preserve"> </w:t>
      </w:r>
      <w:r w:rsidR="00835517">
        <w:t>уменьшаются очереди</w:t>
      </w:r>
      <w:r w:rsidR="003C0A42">
        <w:t>.</w:t>
      </w:r>
      <w:r w:rsidR="00C5259E">
        <w:rPr>
          <w:rStyle w:val="aff4"/>
        </w:rPr>
        <w:footnoteReference w:id="64"/>
      </w:r>
      <w:r w:rsidR="00C5259E">
        <w:rPr>
          <w:rStyle w:val="aff4"/>
        </w:rPr>
        <w:footnoteReference w:id="65"/>
      </w:r>
    </w:p>
    <w:p w14:paraId="06388380" w14:textId="6CB4EA37" w:rsidR="003C0A42" w:rsidRDefault="00881145" w:rsidP="006A6279">
      <w:r>
        <w:t xml:space="preserve">В 2018 году Домодедово и </w:t>
      </w:r>
      <w:r>
        <w:rPr>
          <w:lang w:val="en-GB"/>
        </w:rPr>
        <w:t>S</w:t>
      </w:r>
      <w:r w:rsidRPr="00881145">
        <w:t xml:space="preserve">7 </w:t>
      </w:r>
      <w:r>
        <w:t xml:space="preserve">внедрили модуль </w:t>
      </w:r>
      <w:r>
        <w:rPr>
          <w:lang w:val="en-GB"/>
        </w:rPr>
        <w:t>Scan</w:t>
      </w:r>
      <w:r w:rsidRPr="00881145">
        <w:t xml:space="preserve"> </w:t>
      </w:r>
      <w:r w:rsidR="0046045C">
        <w:rPr>
          <w:lang w:val="en-GB"/>
        </w:rPr>
        <w:t>and</w:t>
      </w:r>
      <w:r w:rsidR="0046045C" w:rsidRPr="0046045C">
        <w:t xml:space="preserve"> </w:t>
      </w:r>
      <w:r w:rsidR="0046045C">
        <w:rPr>
          <w:lang w:val="en-GB"/>
        </w:rPr>
        <w:t>Fly</w:t>
      </w:r>
      <w:r w:rsidR="0046045C">
        <w:t xml:space="preserve"> для самостоятельной регистрации и сдачи багажа.</w:t>
      </w:r>
      <w:r w:rsidR="00D67555">
        <w:t xml:space="preserve"> За время тестирования было получено более 1000 положительных отзывов. Всего в аэропорту установлено 7 </w:t>
      </w:r>
      <w:r w:rsidR="00C157B1">
        <w:t xml:space="preserve">киосков. Необходимо соблюдать следующие шаги: </w:t>
      </w:r>
    </w:p>
    <w:p w14:paraId="738A3697" w14:textId="26B43DEC" w:rsidR="0088781E" w:rsidRDefault="0088781E" w:rsidP="00D8567C">
      <w:pPr>
        <w:pStyle w:val="afc"/>
        <w:numPr>
          <w:ilvl w:val="0"/>
          <w:numId w:val="21"/>
        </w:numPr>
      </w:pPr>
      <w:r>
        <w:t xml:space="preserve">Зарегистрироваться на сайте </w:t>
      </w:r>
      <w:r>
        <w:rPr>
          <w:lang w:val="en-GB"/>
        </w:rPr>
        <w:t>S</w:t>
      </w:r>
      <w:r w:rsidRPr="0088781E">
        <w:t xml:space="preserve">7 </w:t>
      </w:r>
      <w:r>
        <w:t>на рейс онлайн и получить посадочный талон</w:t>
      </w:r>
    </w:p>
    <w:p w14:paraId="2F04755C" w14:textId="77777777" w:rsidR="0088781E" w:rsidRDefault="0088781E" w:rsidP="00D8567C">
      <w:pPr>
        <w:pStyle w:val="afc"/>
        <w:numPr>
          <w:ilvl w:val="0"/>
          <w:numId w:val="21"/>
        </w:numPr>
      </w:pPr>
      <w:r>
        <w:t>Подойти к стойкам 119–125 в Домодедово</w:t>
      </w:r>
    </w:p>
    <w:p w14:paraId="746AE39A" w14:textId="77777777" w:rsidR="007A3773" w:rsidRDefault="0088781E" w:rsidP="00D8567C">
      <w:pPr>
        <w:pStyle w:val="afc"/>
        <w:numPr>
          <w:ilvl w:val="0"/>
          <w:numId w:val="21"/>
        </w:numPr>
      </w:pPr>
      <w:r>
        <w:t xml:space="preserve">Отсканировать </w:t>
      </w:r>
      <w:r w:rsidR="007A3773">
        <w:t>в устройстве посадочный талон</w:t>
      </w:r>
    </w:p>
    <w:p w14:paraId="2F64A577" w14:textId="77777777" w:rsidR="007A3773" w:rsidRDefault="007A3773" w:rsidP="00D8567C">
      <w:pPr>
        <w:pStyle w:val="afc"/>
        <w:numPr>
          <w:ilvl w:val="0"/>
          <w:numId w:val="21"/>
        </w:numPr>
      </w:pPr>
      <w:r>
        <w:t>Распечатать бирку</w:t>
      </w:r>
    </w:p>
    <w:p w14:paraId="51DFC4A8" w14:textId="77777777" w:rsidR="007A3773" w:rsidRDefault="007A3773" w:rsidP="00D8567C">
      <w:pPr>
        <w:pStyle w:val="afc"/>
        <w:numPr>
          <w:ilvl w:val="0"/>
          <w:numId w:val="21"/>
        </w:numPr>
      </w:pPr>
      <w:r>
        <w:t>Наклеить бирку на багаж</w:t>
      </w:r>
    </w:p>
    <w:p w14:paraId="717BED38" w14:textId="77777777" w:rsidR="007A3773" w:rsidRDefault="007A3773" w:rsidP="00D8567C">
      <w:pPr>
        <w:pStyle w:val="afc"/>
        <w:numPr>
          <w:ilvl w:val="0"/>
          <w:numId w:val="21"/>
        </w:numPr>
      </w:pPr>
      <w:r>
        <w:t>Поставить на транспортную ленту чемодан</w:t>
      </w:r>
    </w:p>
    <w:p w14:paraId="6BB84526" w14:textId="4F7D6EEF" w:rsidR="0088781E" w:rsidRDefault="007A3773" w:rsidP="00D8567C">
      <w:pPr>
        <w:pStyle w:val="afc"/>
        <w:numPr>
          <w:ilvl w:val="0"/>
          <w:numId w:val="21"/>
        </w:numPr>
      </w:pPr>
      <w:r>
        <w:t>В мобильном приложении указать номер бирки и можно отслеживать за багажом</w:t>
      </w:r>
      <w:r w:rsidR="0088781E">
        <w:rPr>
          <w:rStyle w:val="aff4"/>
        </w:rPr>
        <w:footnoteReference w:id="66"/>
      </w:r>
      <w:r w:rsidR="0088781E">
        <w:rPr>
          <w:rStyle w:val="aff4"/>
        </w:rPr>
        <w:footnoteReference w:id="67"/>
      </w:r>
    </w:p>
    <w:p w14:paraId="40E601C7" w14:textId="3AA623A4" w:rsidR="004B118D" w:rsidRDefault="00802105" w:rsidP="00E00140">
      <w:r>
        <w:t>В таблице 1 приведены преимущества и недостатки рассмотренных выше технологий.</w:t>
      </w:r>
    </w:p>
    <w:p w14:paraId="12B22458" w14:textId="36EDDC29" w:rsidR="00802105" w:rsidRDefault="006A7B02" w:rsidP="00D43C6F">
      <w:pPr>
        <w:pStyle w:val="a"/>
      </w:pPr>
      <w:r>
        <w:t>Преимущества и недостатки цифровых технологий</w:t>
      </w:r>
    </w:p>
    <w:tbl>
      <w:tblPr>
        <w:tblStyle w:val="aa"/>
        <w:tblW w:w="0" w:type="auto"/>
        <w:tblLook w:val="04A0" w:firstRow="1" w:lastRow="0" w:firstColumn="1" w:lastColumn="0" w:noHBand="0" w:noVBand="1"/>
      </w:tblPr>
      <w:tblGrid>
        <w:gridCol w:w="3114"/>
        <w:gridCol w:w="3115"/>
        <w:gridCol w:w="3115"/>
      </w:tblGrid>
      <w:tr w:rsidR="004B118D" w14:paraId="1BD9F35B" w14:textId="77777777" w:rsidTr="004B118D">
        <w:tc>
          <w:tcPr>
            <w:tcW w:w="3114" w:type="dxa"/>
          </w:tcPr>
          <w:p w14:paraId="0A961CC6" w14:textId="59DF3798" w:rsidR="004B118D" w:rsidRDefault="006A7B02" w:rsidP="006A7B02">
            <w:pPr>
              <w:pStyle w:val="a8"/>
            </w:pPr>
            <w:r>
              <w:t>Цифровая технология</w:t>
            </w:r>
          </w:p>
        </w:tc>
        <w:tc>
          <w:tcPr>
            <w:tcW w:w="3115" w:type="dxa"/>
          </w:tcPr>
          <w:p w14:paraId="3BDAA016" w14:textId="114775F3" w:rsidR="004B118D" w:rsidRDefault="006A7B02" w:rsidP="006A7B02">
            <w:pPr>
              <w:pStyle w:val="a8"/>
            </w:pPr>
            <w:r>
              <w:t>Преимущества</w:t>
            </w:r>
          </w:p>
        </w:tc>
        <w:tc>
          <w:tcPr>
            <w:tcW w:w="3115" w:type="dxa"/>
          </w:tcPr>
          <w:p w14:paraId="4D3C42C2" w14:textId="64053705" w:rsidR="004B118D" w:rsidRDefault="006A7B02" w:rsidP="006A7B02">
            <w:pPr>
              <w:pStyle w:val="a8"/>
            </w:pPr>
            <w:r>
              <w:t>Недостатки</w:t>
            </w:r>
          </w:p>
        </w:tc>
      </w:tr>
      <w:tr w:rsidR="004B118D" w14:paraId="14D6502F" w14:textId="77777777" w:rsidTr="004B118D">
        <w:tc>
          <w:tcPr>
            <w:tcW w:w="3114" w:type="dxa"/>
          </w:tcPr>
          <w:p w14:paraId="1359AC99" w14:textId="1155999B" w:rsidR="004B118D" w:rsidRDefault="00524734" w:rsidP="006A7B02">
            <w:pPr>
              <w:pStyle w:val="a9"/>
            </w:pPr>
            <w:r w:rsidRPr="00524734">
              <w:t>Bluetooth маяки</w:t>
            </w:r>
          </w:p>
        </w:tc>
        <w:tc>
          <w:tcPr>
            <w:tcW w:w="3115" w:type="dxa"/>
          </w:tcPr>
          <w:p w14:paraId="23FE5271" w14:textId="4677FEFF" w:rsidR="00BE2C15" w:rsidRDefault="00BE2C15" w:rsidP="00D8567C">
            <w:pPr>
              <w:pStyle w:val="a9"/>
              <w:numPr>
                <w:ilvl w:val="0"/>
                <w:numId w:val="22"/>
              </w:numPr>
            </w:pPr>
            <w:r>
              <w:t>Подсказывает местонахождение объекта и направ</w:t>
            </w:r>
            <w:r w:rsidR="002D1366">
              <w:t>ляет</w:t>
            </w:r>
            <w:r>
              <w:t xml:space="preserve"> к нему</w:t>
            </w:r>
          </w:p>
          <w:p w14:paraId="4D658536" w14:textId="2EE9B7E1" w:rsidR="00AE1721" w:rsidRDefault="00BE2C15" w:rsidP="00D8567C">
            <w:pPr>
              <w:pStyle w:val="a9"/>
              <w:numPr>
                <w:ilvl w:val="0"/>
                <w:numId w:val="22"/>
              </w:numPr>
            </w:pPr>
            <w:r>
              <w:t>Анонимность</w:t>
            </w:r>
            <w:r w:rsidR="004B118D">
              <w:t xml:space="preserve"> данных</w:t>
            </w:r>
          </w:p>
          <w:p w14:paraId="6F6C7560" w14:textId="77777777" w:rsidR="006E00F9" w:rsidRDefault="006E00F9" w:rsidP="00D8567C">
            <w:pPr>
              <w:pStyle w:val="a9"/>
              <w:numPr>
                <w:ilvl w:val="0"/>
                <w:numId w:val="22"/>
              </w:numPr>
            </w:pPr>
            <w:r>
              <w:t>Легкая установка без проводов</w:t>
            </w:r>
          </w:p>
          <w:p w14:paraId="723F2872" w14:textId="1C85D732" w:rsidR="00AE1721" w:rsidRDefault="006E00F9" w:rsidP="00D8567C">
            <w:pPr>
              <w:pStyle w:val="a9"/>
              <w:numPr>
                <w:ilvl w:val="0"/>
                <w:numId w:val="22"/>
              </w:numPr>
            </w:pPr>
            <w:r>
              <w:t>Батарея служит от 2 до 3 лет</w:t>
            </w:r>
          </w:p>
        </w:tc>
        <w:tc>
          <w:tcPr>
            <w:tcW w:w="3115" w:type="dxa"/>
          </w:tcPr>
          <w:p w14:paraId="1B448C3C" w14:textId="1A8AB19F" w:rsidR="00C5550E" w:rsidRDefault="006E00F9" w:rsidP="00D8567C">
            <w:pPr>
              <w:pStyle w:val="a9"/>
              <w:numPr>
                <w:ilvl w:val="0"/>
                <w:numId w:val="22"/>
              </w:numPr>
            </w:pPr>
            <w:r>
              <w:t>Н</w:t>
            </w:r>
            <w:r w:rsidR="004B118D">
              <w:t xml:space="preserve">е </w:t>
            </w:r>
            <w:r>
              <w:t>каждый пассажир захочет</w:t>
            </w:r>
            <w:r w:rsidR="004B118D">
              <w:t xml:space="preserve"> скач</w:t>
            </w:r>
            <w:r w:rsidR="002D1366">
              <w:t>ива</w:t>
            </w:r>
            <w:r>
              <w:t>ть</w:t>
            </w:r>
            <w:r w:rsidR="004B118D">
              <w:t xml:space="preserve"> приложение</w:t>
            </w:r>
          </w:p>
          <w:p w14:paraId="2E8C2FB4" w14:textId="603402B4" w:rsidR="004B118D" w:rsidRPr="00524734" w:rsidRDefault="004B118D" w:rsidP="00D8567C">
            <w:pPr>
              <w:pStyle w:val="a9"/>
              <w:numPr>
                <w:ilvl w:val="0"/>
                <w:numId w:val="22"/>
              </w:numPr>
            </w:pPr>
            <w:r>
              <w:t xml:space="preserve">Не </w:t>
            </w:r>
            <w:r w:rsidR="00C5550E">
              <w:t>все пассажиры будут</w:t>
            </w:r>
            <w:r>
              <w:t xml:space="preserve"> </w:t>
            </w:r>
            <w:r w:rsidR="00C5550E">
              <w:t>пользоваться приложением</w:t>
            </w:r>
            <w:r>
              <w:t xml:space="preserve">, поэтому точной информации у аэропорта не будет, </w:t>
            </w:r>
            <w:r w:rsidR="00C5550E">
              <w:t>потому что</w:t>
            </w:r>
            <w:r>
              <w:t xml:space="preserve"> собирается только </w:t>
            </w:r>
            <w:r w:rsidR="00236751">
              <w:t xml:space="preserve">при включенном </w:t>
            </w:r>
            <w:r w:rsidR="00236751">
              <w:rPr>
                <w:lang w:val="en-GB"/>
              </w:rPr>
              <w:t>Bluetooth</w:t>
            </w:r>
          </w:p>
          <w:p w14:paraId="7BFF8676" w14:textId="1BD28B28" w:rsidR="00AE1721" w:rsidRDefault="00524734" w:rsidP="00D8567C">
            <w:pPr>
              <w:pStyle w:val="a9"/>
              <w:numPr>
                <w:ilvl w:val="0"/>
                <w:numId w:val="22"/>
              </w:numPr>
            </w:pPr>
            <w:r>
              <w:lastRenderedPageBreak/>
              <w:t>С опозданием могут приходить уведомления</w:t>
            </w:r>
          </w:p>
        </w:tc>
      </w:tr>
      <w:tr w:rsidR="004B118D" w14:paraId="4D49E4DF" w14:textId="77777777" w:rsidTr="004B118D">
        <w:tc>
          <w:tcPr>
            <w:tcW w:w="3114" w:type="dxa"/>
          </w:tcPr>
          <w:p w14:paraId="7CCEE387" w14:textId="540252A4" w:rsidR="004B118D" w:rsidRPr="008A66E9" w:rsidRDefault="00524734" w:rsidP="006A7B02">
            <w:pPr>
              <w:pStyle w:val="a9"/>
              <w:rPr>
                <w:lang w:val="en-GB"/>
              </w:rPr>
            </w:pPr>
            <w:r w:rsidRPr="00524734">
              <w:rPr>
                <w:lang w:val="en-GB"/>
              </w:rPr>
              <w:lastRenderedPageBreak/>
              <w:t>TAV Technologies Passenger Flow Management Platform</w:t>
            </w:r>
          </w:p>
        </w:tc>
        <w:tc>
          <w:tcPr>
            <w:tcW w:w="3115" w:type="dxa"/>
          </w:tcPr>
          <w:p w14:paraId="4956EEBA" w14:textId="77777777" w:rsidR="005D46E1" w:rsidRDefault="005D46E1" w:rsidP="00D8567C">
            <w:pPr>
              <w:pStyle w:val="a9"/>
              <w:numPr>
                <w:ilvl w:val="0"/>
                <w:numId w:val="23"/>
              </w:numPr>
            </w:pPr>
            <w:r>
              <w:t>Повышается у</w:t>
            </w:r>
            <w:r w:rsidR="009C11F4">
              <w:t>довлетворенность пассажиров</w:t>
            </w:r>
          </w:p>
          <w:p w14:paraId="1A403B72" w14:textId="77777777" w:rsidR="005D46E1" w:rsidRDefault="005D46E1" w:rsidP="00D8567C">
            <w:pPr>
              <w:pStyle w:val="a9"/>
              <w:numPr>
                <w:ilvl w:val="0"/>
                <w:numId w:val="23"/>
              </w:numPr>
            </w:pPr>
            <w:r>
              <w:t>Сокращение очередей</w:t>
            </w:r>
          </w:p>
          <w:p w14:paraId="3C19318F" w14:textId="77777777" w:rsidR="005D46E1" w:rsidRDefault="009C11F4" w:rsidP="00D8567C">
            <w:pPr>
              <w:pStyle w:val="a9"/>
              <w:numPr>
                <w:ilvl w:val="0"/>
                <w:numId w:val="23"/>
              </w:numPr>
            </w:pPr>
            <w:r>
              <w:t>Увеличение доходов от рекламы</w:t>
            </w:r>
          </w:p>
          <w:p w14:paraId="27FBA4AF" w14:textId="555F1799" w:rsidR="009C11F4" w:rsidRDefault="009C11F4" w:rsidP="00D8567C">
            <w:pPr>
              <w:pStyle w:val="a9"/>
              <w:numPr>
                <w:ilvl w:val="0"/>
                <w:numId w:val="23"/>
              </w:numPr>
            </w:pPr>
            <w:r>
              <w:t>Простота в использовании</w:t>
            </w:r>
          </w:p>
        </w:tc>
        <w:tc>
          <w:tcPr>
            <w:tcW w:w="3115" w:type="dxa"/>
          </w:tcPr>
          <w:p w14:paraId="16AC31D1" w14:textId="77777777" w:rsidR="004B118D" w:rsidRDefault="008A66E9" w:rsidP="00D8567C">
            <w:pPr>
              <w:pStyle w:val="a9"/>
              <w:numPr>
                <w:ilvl w:val="0"/>
                <w:numId w:val="23"/>
              </w:numPr>
            </w:pPr>
            <w:r>
              <w:t>Не указана цена в открытом доступе</w:t>
            </w:r>
          </w:p>
          <w:p w14:paraId="7BE9A41D" w14:textId="686B6764" w:rsidR="008A66E9" w:rsidRPr="008A66E9" w:rsidRDefault="008A66E9" w:rsidP="00D8567C">
            <w:pPr>
              <w:pStyle w:val="a9"/>
              <w:numPr>
                <w:ilvl w:val="0"/>
                <w:numId w:val="23"/>
              </w:numPr>
            </w:pPr>
            <w:r>
              <w:t>Нет конкретных итоговых показателей</w:t>
            </w:r>
            <w:r w:rsidR="005D46E1">
              <w:t xml:space="preserve"> после внедрения </w:t>
            </w:r>
            <w:r w:rsidR="009D5130">
              <w:t>системы</w:t>
            </w:r>
          </w:p>
        </w:tc>
      </w:tr>
      <w:tr w:rsidR="004B118D" w14:paraId="74AEEAA8" w14:textId="77777777" w:rsidTr="004B118D">
        <w:tc>
          <w:tcPr>
            <w:tcW w:w="3114" w:type="dxa"/>
          </w:tcPr>
          <w:p w14:paraId="26DE0E10" w14:textId="4E92F9E0" w:rsidR="004B118D" w:rsidRPr="00B33344" w:rsidRDefault="00524734" w:rsidP="006A7B02">
            <w:pPr>
              <w:pStyle w:val="a9"/>
              <w:rPr>
                <w:lang w:val="en-GB"/>
              </w:rPr>
            </w:pPr>
            <w:bookmarkStart w:id="43" w:name="_Hlk104137995"/>
            <w:r w:rsidRPr="00524734">
              <w:rPr>
                <w:lang w:val="en-GB"/>
              </w:rPr>
              <w:t>SITA Smart Path Gates</w:t>
            </w:r>
          </w:p>
        </w:tc>
        <w:tc>
          <w:tcPr>
            <w:tcW w:w="3115" w:type="dxa"/>
          </w:tcPr>
          <w:p w14:paraId="7FA09135" w14:textId="77777777" w:rsidR="004B118D" w:rsidRDefault="001271EE" w:rsidP="00D8567C">
            <w:pPr>
              <w:pStyle w:val="a9"/>
              <w:numPr>
                <w:ilvl w:val="0"/>
                <w:numId w:val="24"/>
              </w:numPr>
            </w:pPr>
            <w:r>
              <w:t>Время посадки ускоряется до 50%</w:t>
            </w:r>
          </w:p>
          <w:p w14:paraId="2EC5FB3C" w14:textId="7C43F45A" w:rsidR="001271EE" w:rsidRDefault="001271EE" w:rsidP="00D8567C">
            <w:pPr>
              <w:pStyle w:val="a9"/>
              <w:numPr>
                <w:ilvl w:val="0"/>
                <w:numId w:val="24"/>
              </w:numPr>
            </w:pPr>
            <w:r>
              <w:t>Меньше задействуют персонал</w:t>
            </w:r>
          </w:p>
          <w:p w14:paraId="33D4BBAA" w14:textId="77777777" w:rsidR="001271EE" w:rsidRDefault="001271EE" w:rsidP="00D8567C">
            <w:pPr>
              <w:pStyle w:val="a9"/>
              <w:numPr>
                <w:ilvl w:val="0"/>
                <w:numId w:val="24"/>
              </w:numPr>
            </w:pPr>
            <w:r>
              <w:t>Не нужны паспорт и билеты для использования гейтов</w:t>
            </w:r>
          </w:p>
          <w:p w14:paraId="2FCE477E" w14:textId="66E8E64A" w:rsidR="001271EE" w:rsidRPr="00D63636" w:rsidRDefault="001271EE" w:rsidP="00D8567C">
            <w:pPr>
              <w:pStyle w:val="a9"/>
              <w:numPr>
                <w:ilvl w:val="0"/>
                <w:numId w:val="24"/>
              </w:numPr>
            </w:pPr>
            <w:r>
              <w:t>Сокращение очередей</w:t>
            </w:r>
          </w:p>
        </w:tc>
        <w:tc>
          <w:tcPr>
            <w:tcW w:w="3115" w:type="dxa"/>
          </w:tcPr>
          <w:p w14:paraId="179971C9" w14:textId="0B66DA84" w:rsidR="00A21615" w:rsidRPr="00656A99" w:rsidRDefault="00656A99" w:rsidP="00AB20D3">
            <w:pPr>
              <w:pStyle w:val="a9"/>
              <w:numPr>
                <w:ilvl w:val="0"/>
                <w:numId w:val="24"/>
              </w:numPr>
            </w:pPr>
            <w:r>
              <w:t xml:space="preserve">Возможность поломки и тогда </w:t>
            </w:r>
            <w:r w:rsidR="001D7EF6">
              <w:t>необходимо будет</w:t>
            </w:r>
            <w:r>
              <w:t xml:space="preserve"> </w:t>
            </w:r>
            <w:r w:rsidR="001D7EF6">
              <w:t>срочно привлекать сотрудников</w:t>
            </w:r>
          </w:p>
        </w:tc>
      </w:tr>
      <w:tr w:rsidR="004B118D" w14:paraId="204B8233" w14:textId="77777777" w:rsidTr="004B118D">
        <w:tc>
          <w:tcPr>
            <w:tcW w:w="3114" w:type="dxa"/>
          </w:tcPr>
          <w:p w14:paraId="756D2989" w14:textId="52B501CA" w:rsidR="00342996" w:rsidRPr="00342996" w:rsidRDefault="00524734" w:rsidP="006A7B02">
            <w:pPr>
              <w:pStyle w:val="a9"/>
            </w:pPr>
            <w:r w:rsidRPr="00524734">
              <w:t xml:space="preserve">3D сенсоры </w:t>
            </w:r>
            <w:proofErr w:type="spellStart"/>
            <w:r w:rsidRPr="00524734">
              <w:t>Xovis</w:t>
            </w:r>
            <w:proofErr w:type="spellEnd"/>
          </w:p>
        </w:tc>
        <w:tc>
          <w:tcPr>
            <w:tcW w:w="3115" w:type="dxa"/>
          </w:tcPr>
          <w:p w14:paraId="23613063" w14:textId="77777777" w:rsidR="00F35532" w:rsidRDefault="00294FE2" w:rsidP="00D8567C">
            <w:pPr>
              <w:pStyle w:val="a9"/>
              <w:numPr>
                <w:ilvl w:val="0"/>
                <w:numId w:val="26"/>
              </w:numPr>
            </w:pPr>
            <w:r>
              <w:t>Точность показателей</w:t>
            </w:r>
          </w:p>
          <w:p w14:paraId="11592700" w14:textId="77777777" w:rsidR="00F35532" w:rsidRDefault="00294FE2" w:rsidP="00D8567C">
            <w:pPr>
              <w:pStyle w:val="a9"/>
              <w:numPr>
                <w:ilvl w:val="0"/>
                <w:numId w:val="26"/>
              </w:numPr>
            </w:pPr>
            <w:r>
              <w:t>Неограниченное покрытие</w:t>
            </w:r>
          </w:p>
          <w:p w14:paraId="21C441CE" w14:textId="77777777" w:rsidR="00F35532" w:rsidRDefault="00294FE2" w:rsidP="00D8567C">
            <w:pPr>
              <w:pStyle w:val="a9"/>
              <w:numPr>
                <w:ilvl w:val="0"/>
                <w:numId w:val="26"/>
              </w:numPr>
            </w:pPr>
            <w:r>
              <w:t>Конфиденциальность данных</w:t>
            </w:r>
          </w:p>
          <w:p w14:paraId="77DF6C5F" w14:textId="0276FC3A" w:rsidR="00294FE2" w:rsidRDefault="00294FE2" w:rsidP="00D8567C">
            <w:pPr>
              <w:pStyle w:val="a9"/>
              <w:numPr>
                <w:ilvl w:val="0"/>
                <w:numId w:val="26"/>
              </w:numPr>
            </w:pPr>
            <w:r>
              <w:t>Низкая общая стоимость эксплуатации</w:t>
            </w:r>
          </w:p>
        </w:tc>
        <w:tc>
          <w:tcPr>
            <w:tcW w:w="3115" w:type="dxa"/>
          </w:tcPr>
          <w:p w14:paraId="514D5F3D" w14:textId="1B59FC6F" w:rsidR="004B118D" w:rsidRPr="00E929BD" w:rsidRDefault="00E929BD" w:rsidP="00D8567C">
            <w:pPr>
              <w:pStyle w:val="a9"/>
              <w:numPr>
                <w:ilvl w:val="0"/>
                <w:numId w:val="25"/>
              </w:numPr>
            </w:pPr>
            <w:r>
              <w:t>Высокие начальные инвестиции</w:t>
            </w:r>
          </w:p>
        </w:tc>
      </w:tr>
      <w:tr w:rsidR="004B118D" w14:paraId="68ED1599" w14:textId="77777777" w:rsidTr="004B118D">
        <w:tc>
          <w:tcPr>
            <w:tcW w:w="3114" w:type="dxa"/>
          </w:tcPr>
          <w:p w14:paraId="0BCEAC9B" w14:textId="2552BEAD" w:rsidR="004B118D" w:rsidRPr="005F0B77" w:rsidRDefault="005D46E1" w:rsidP="006A7B02">
            <w:pPr>
              <w:pStyle w:val="a9"/>
              <w:rPr>
                <w:lang w:val="en-GB"/>
              </w:rPr>
            </w:pPr>
            <w:r w:rsidRPr="005D46E1">
              <w:rPr>
                <w:lang w:val="en-GB"/>
              </w:rPr>
              <w:t>SITA Smart Path Bag Drop</w:t>
            </w:r>
          </w:p>
        </w:tc>
        <w:tc>
          <w:tcPr>
            <w:tcW w:w="3115" w:type="dxa"/>
          </w:tcPr>
          <w:p w14:paraId="2C41598F" w14:textId="77777777" w:rsidR="003458CD" w:rsidRDefault="00AF5500" w:rsidP="00D8567C">
            <w:pPr>
              <w:pStyle w:val="a9"/>
              <w:numPr>
                <w:ilvl w:val="0"/>
                <w:numId w:val="25"/>
              </w:numPr>
            </w:pPr>
            <w:r>
              <w:t>Увеличение пропускной способности терминала</w:t>
            </w:r>
          </w:p>
          <w:p w14:paraId="661BA02D" w14:textId="77777777" w:rsidR="003458CD" w:rsidRDefault="00AF5500" w:rsidP="00D8567C">
            <w:pPr>
              <w:pStyle w:val="a9"/>
              <w:numPr>
                <w:ilvl w:val="0"/>
                <w:numId w:val="25"/>
              </w:numPr>
            </w:pPr>
            <w:r>
              <w:t>Управление потоком пассажиров 24/7</w:t>
            </w:r>
            <w:r w:rsidR="003458CD">
              <w:t xml:space="preserve">, </w:t>
            </w:r>
            <w:r>
              <w:t xml:space="preserve">особенно в </w:t>
            </w:r>
            <w:r w:rsidR="003458CD">
              <w:t>пиковые часы</w:t>
            </w:r>
          </w:p>
          <w:p w14:paraId="4D16BE24" w14:textId="6F668D8C" w:rsidR="003458CD" w:rsidRDefault="003458CD" w:rsidP="00D8567C">
            <w:pPr>
              <w:pStyle w:val="a9"/>
              <w:numPr>
                <w:ilvl w:val="0"/>
                <w:numId w:val="25"/>
              </w:numPr>
            </w:pPr>
            <w:r>
              <w:t>Привлечение малого количества персонала</w:t>
            </w:r>
          </w:p>
          <w:p w14:paraId="5E682498" w14:textId="6F08F177" w:rsidR="00AF5500" w:rsidRDefault="00AF5500" w:rsidP="00D8567C">
            <w:pPr>
              <w:pStyle w:val="a9"/>
              <w:numPr>
                <w:ilvl w:val="0"/>
                <w:numId w:val="25"/>
              </w:numPr>
            </w:pPr>
            <w:r>
              <w:t>Простота обслуживания в аэропорту</w:t>
            </w:r>
          </w:p>
          <w:p w14:paraId="45245D30" w14:textId="083D1993" w:rsidR="00242EFD" w:rsidRDefault="00242EFD" w:rsidP="00D8567C">
            <w:pPr>
              <w:pStyle w:val="a9"/>
              <w:numPr>
                <w:ilvl w:val="0"/>
                <w:numId w:val="25"/>
              </w:numPr>
            </w:pPr>
            <w:r>
              <w:t>Меньше очереди</w:t>
            </w:r>
          </w:p>
          <w:p w14:paraId="12C07421" w14:textId="55590E1B" w:rsidR="004B118D" w:rsidRDefault="00242EFD" w:rsidP="00D8567C">
            <w:pPr>
              <w:pStyle w:val="a9"/>
              <w:numPr>
                <w:ilvl w:val="0"/>
                <w:numId w:val="25"/>
              </w:numPr>
            </w:pPr>
            <w:r>
              <w:t>Пассажиры проводят больше времени в магазинах</w:t>
            </w:r>
            <w:r w:rsidR="00FC2E74">
              <w:rPr>
                <w:rStyle w:val="aff4"/>
              </w:rPr>
              <w:footnoteReference w:id="68"/>
            </w:r>
          </w:p>
        </w:tc>
        <w:tc>
          <w:tcPr>
            <w:tcW w:w="3115" w:type="dxa"/>
          </w:tcPr>
          <w:p w14:paraId="7C33C3D7" w14:textId="30039536" w:rsidR="00A21615" w:rsidRDefault="00881145" w:rsidP="00011375">
            <w:pPr>
              <w:pStyle w:val="a9"/>
              <w:numPr>
                <w:ilvl w:val="0"/>
                <w:numId w:val="25"/>
              </w:numPr>
            </w:pPr>
            <w:r>
              <w:t xml:space="preserve">Пассажиру </w:t>
            </w:r>
            <w:r w:rsidR="00A10056">
              <w:t>необходимо</w:t>
            </w:r>
            <w:r>
              <w:t xml:space="preserve"> заранее </w:t>
            </w:r>
            <w:r w:rsidR="00A10056">
              <w:t>регистрироваться</w:t>
            </w:r>
            <w:r>
              <w:t xml:space="preserve"> на рейс</w:t>
            </w:r>
            <w:r w:rsidR="00A10056">
              <w:t xml:space="preserve"> онлайн</w:t>
            </w:r>
          </w:p>
        </w:tc>
      </w:tr>
    </w:tbl>
    <w:p w14:paraId="31199605" w14:textId="2F29EE1B" w:rsidR="001652E0" w:rsidRPr="00114F32" w:rsidRDefault="00114F32" w:rsidP="00E00140">
      <w:bookmarkStart w:id="45" w:name="_Hlk104747003"/>
      <w:bookmarkEnd w:id="43"/>
      <w:r>
        <w:t xml:space="preserve">Источник: </w:t>
      </w:r>
      <w:r w:rsidRPr="005325AE">
        <w:t>[</w:t>
      </w:r>
      <w:r>
        <w:t>Составлено автором</w:t>
      </w:r>
      <w:r w:rsidRPr="005325AE">
        <w:t>]</w:t>
      </w:r>
    </w:p>
    <w:bookmarkEnd w:id="45"/>
    <w:p w14:paraId="5C8E924C" w14:textId="0FE298EE" w:rsidR="006338CF" w:rsidRDefault="003D4ACC" w:rsidP="006338CF">
      <w:r>
        <w:t xml:space="preserve">Наиболее интересными вариантами являются </w:t>
      </w:r>
      <w:r w:rsidR="00A21615" w:rsidRPr="00A21615">
        <w:t>3</w:t>
      </w:r>
      <w:r w:rsidR="00A21615">
        <w:rPr>
          <w:lang w:val="en-GB"/>
        </w:rPr>
        <w:t>D</w:t>
      </w:r>
      <w:r w:rsidR="00A21615" w:rsidRPr="00A21615">
        <w:t xml:space="preserve"> </w:t>
      </w:r>
      <w:r w:rsidR="00A21615">
        <w:t xml:space="preserve">сенсоры </w:t>
      </w:r>
      <w:proofErr w:type="spellStart"/>
      <w:r w:rsidR="00A21615">
        <w:rPr>
          <w:lang w:val="en-GB"/>
        </w:rPr>
        <w:t>Xovis</w:t>
      </w:r>
      <w:proofErr w:type="spellEnd"/>
      <w:r w:rsidR="00A21615" w:rsidRPr="00A21615">
        <w:t xml:space="preserve"> </w:t>
      </w:r>
      <w:r w:rsidR="00A21615">
        <w:t>и системы компании</w:t>
      </w:r>
      <w:r w:rsidR="00A21615" w:rsidRPr="00A21615">
        <w:t xml:space="preserve"> </w:t>
      </w:r>
      <w:r w:rsidR="00A21615">
        <w:rPr>
          <w:lang w:val="en-GB"/>
        </w:rPr>
        <w:t>SITA</w:t>
      </w:r>
      <w:r w:rsidR="00A21615">
        <w:t xml:space="preserve">. Маяки уступают сенсорам в практичности, то есть получать данные аэропорт может только от тех </w:t>
      </w:r>
      <w:r w:rsidR="00D47EC3">
        <w:t>пассажиров</w:t>
      </w:r>
      <w:r w:rsidR="00A21615">
        <w:t xml:space="preserve">, которые </w:t>
      </w:r>
      <w:r w:rsidR="00D47EC3">
        <w:t xml:space="preserve">пользуются приложением, а это далеко не весь поток </w:t>
      </w:r>
      <w:r w:rsidR="00D47EC3">
        <w:lastRenderedPageBreak/>
        <w:t xml:space="preserve">людей. Сенсоры же в свою очередь самостоятельно отслеживают </w:t>
      </w:r>
      <w:r w:rsidR="007C5CE3">
        <w:t xml:space="preserve">98% пассажиров, и их </w:t>
      </w:r>
      <w:r w:rsidR="00D47EC3">
        <w:t xml:space="preserve">функционал намного больше, </w:t>
      </w:r>
      <w:r w:rsidR="007C5CE3">
        <w:t>потому что датчики</w:t>
      </w:r>
      <w:r w:rsidR="00D47EC3">
        <w:t xml:space="preserve"> предоставляет более обширные отчеты для дальнейш</w:t>
      </w:r>
      <w:r w:rsidR="007C5CE3">
        <w:t>его анализа.</w:t>
      </w:r>
      <w:r w:rsidR="00422DC8">
        <w:t xml:space="preserve"> Что же касается </w:t>
      </w:r>
      <w:r w:rsidR="00422DC8">
        <w:rPr>
          <w:lang w:val="en-GB"/>
        </w:rPr>
        <w:t>TAV</w:t>
      </w:r>
      <w:r w:rsidR="00422DC8" w:rsidRPr="004965E5">
        <w:t xml:space="preserve"> </w:t>
      </w:r>
      <w:r w:rsidR="00422DC8">
        <w:rPr>
          <w:lang w:val="en-GB"/>
        </w:rPr>
        <w:t>Technologies</w:t>
      </w:r>
      <w:r w:rsidR="004965E5" w:rsidRPr="004965E5">
        <w:t xml:space="preserve">, </w:t>
      </w:r>
      <w:r w:rsidR="004965E5">
        <w:t xml:space="preserve">то эта система очень похожа на </w:t>
      </w:r>
      <w:proofErr w:type="spellStart"/>
      <w:r w:rsidR="004965E5">
        <w:rPr>
          <w:lang w:val="en-GB"/>
        </w:rPr>
        <w:t>Xovis</w:t>
      </w:r>
      <w:proofErr w:type="spellEnd"/>
      <w:r w:rsidR="004965E5" w:rsidRPr="004965E5">
        <w:t xml:space="preserve">, </w:t>
      </w:r>
      <w:r w:rsidR="004965E5">
        <w:t>правда вместо датчиков в аэропорту устанавливаются камеры, которые отслеживают.</w:t>
      </w:r>
      <w:r w:rsidR="00143DEE" w:rsidRPr="00143DEE">
        <w:t xml:space="preserve"> </w:t>
      </w:r>
      <w:r w:rsidR="00143DEE">
        <w:t xml:space="preserve">Но в интернете практически нет информации об этой технологии, о ее показателях, улучшениях операционной деятельности на примерах других аэропортов. </w:t>
      </w:r>
      <w:r w:rsidR="00143DEE">
        <w:rPr>
          <w:lang w:val="en-GB"/>
        </w:rPr>
        <w:t>TAV</w:t>
      </w:r>
      <w:r w:rsidR="00143DEE" w:rsidRPr="00143DEE">
        <w:t xml:space="preserve"> </w:t>
      </w:r>
      <w:r w:rsidR="00143DEE">
        <w:rPr>
          <w:lang w:val="en-GB"/>
        </w:rPr>
        <w:t>Technologies</w:t>
      </w:r>
      <w:r w:rsidR="00143DEE" w:rsidRPr="00143DEE">
        <w:t xml:space="preserve"> </w:t>
      </w:r>
      <w:r w:rsidR="00143DEE">
        <w:t xml:space="preserve">является турецкой компанией и на данный момент в основном осуществляет свою деятельность в аэропортах своей страны, а также некоторых аэровокзалах в других странах. В то же время </w:t>
      </w:r>
      <w:proofErr w:type="spellStart"/>
      <w:r w:rsidR="00143DEE">
        <w:rPr>
          <w:lang w:val="en-GB"/>
        </w:rPr>
        <w:t>Xovis</w:t>
      </w:r>
      <w:proofErr w:type="spellEnd"/>
      <w:r w:rsidR="00143DEE" w:rsidRPr="006338CF">
        <w:t xml:space="preserve"> </w:t>
      </w:r>
      <w:r w:rsidR="006338CF">
        <w:t>публикует на сайте кейсы других аэропортов и компаний (например, торговых центрах, потому что эта система подходит не только в авиаотрасли). Также является наиболее популярной среди других аэропортов, именно эта технология установлена в Дубае, Абу Даби</w:t>
      </w:r>
      <w:r w:rsidR="004730A5" w:rsidRPr="004730A5">
        <w:t xml:space="preserve">, </w:t>
      </w:r>
      <w:r w:rsidR="004730A5">
        <w:t>Атлант</w:t>
      </w:r>
      <w:r w:rsidR="00BC232C">
        <w:t>е</w:t>
      </w:r>
      <w:r w:rsidR="004730A5">
        <w:t xml:space="preserve"> (является самым загруженным аэропортом в мире) и другие. </w:t>
      </w:r>
      <w:r w:rsidR="0010593C">
        <w:rPr>
          <w:lang w:val="en-GB"/>
        </w:rPr>
        <w:t>SITA</w:t>
      </w:r>
      <w:r w:rsidR="0010593C" w:rsidRPr="0010593C">
        <w:t xml:space="preserve"> </w:t>
      </w:r>
      <w:r w:rsidR="0010593C">
        <w:t>также является широко известной компанией в авиационном мире</w:t>
      </w:r>
      <w:r w:rsidR="0034077A">
        <w:t xml:space="preserve"> и </w:t>
      </w:r>
      <w:r w:rsidR="0010593C">
        <w:t xml:space="preserve">имеет </w:t>
      </w:r>
      <w:r w:rsidR="0034077A">
        <w:t>хорошую репутацию на рынке технологий для аэропортов.</w:t>
      </w:r>
      <w:r w:rsidR="000F27CE">
        <w:t xml:space="preserve"> </w:t>
      </w:r>
      <w:r w:rsidR="00AF71AE">
        <w:t>Предложения компании состоят из разных модулей, которые можно приобретать как по отдельности, например, только интеллектуальные ворота, так и сразу целый комплекс, который будет интегрирован в инфраструктуру аэропорта.</w:t>
      </w:r>
      <w:r w:rsidR="006450E5">
        <w:t xml:space="preserve"> </w:t>
      </w:r>
      <w:r w:rsidR="00665B25">
        <w:rPr>
          <w:lang w:val="en-GB"/>
        </w:rPr>
        <w:t>SITA</w:t>
      </w:r>
      <w:r w:rsidR="00665B25" w:rsidRPr="00665B25">
        <w:t xml:space="preserve"> </w:t>
      </w:r>
      <w:r w:rsidR="00665B25">
        <w:t>также публикует у себя на сайте результаты внедрения их технологий, чтобы потенциальные клиенты могли на примере других операторов оценить эффективность работы систем.</w:t>
      </w:r>
      <w:r w:rsidR="00E22CBC">
        <w:t xml:space="preserve"> Такие продукты как интеллектуальные ворота и автоматическая сдача багажа значительно сокращают затраты на человеческие ресурсы, то есть сотру</w:t>
      </w:r>
      <w:r w:rsidR="00EF01F3">
        <w:t>дники могут быть перераспределены на другие участки работы, а также сократить время пребывания пассажиров на точка</w:t>
      </w:r>
      <w:r w:rsidR="00AB77B4">
        <w:t>х</w:t>
      </w:r>
      <w:r w:rsidR="00EF01F3">
        <w:t xml:space="preserve"> контроля.</w:t>
      </w:r>
    </w:p>
    <w:p w14:paraId="046EAA07" w14:textId="0AAC7119" w:rsidR="00AB77B4" w:rsidRDefault="00AB77B4" w:rsidP="00AB77B4">
      <w:r>
        <w:t>Существует множество цифровых технологий, которые упрощают работу аэропорта в наше время, самые основные системы были представлены выше. Конечно, умные ворота и автоматическую сдачу багажа предоставляют разные компании, но в работе были указаны самые известные организации. Перед тем как внедрить какую-либо технологию, необходимо оценить все риски и выгоду, которую получит аэропорт в будущем. Но очевидно, что применение какой-либо системы, поможет терминалу снизить пиковые нагрузки, а также соблюсти все требования международных ассоциаций и соглашения о ГЧП.</w:t>
      </w:r>
    </w:p>
    <w:p w14:paraId="147B7838" w14:textId="06339672" w:rsidR="001A1399" w:rsidRPr="0024428B" w:rsidRDefault="00CD3335" w:rsidP="00AB77B4">
      <w:pPr>
        <w:rPr>
          <w:rStyle w:val="af2"/>
        </w:rPr>
      </w:pPr>
      <w:r w:rsidRPr="000B7ECD">
        <w:rPr>
          <w:rStyle w:val="af2"/>
        </w:rPr>
        <w:t>Выгоды аэропорта</w:t>
      </w:r>
      <w:r w:rsidR="001A1399" w:rsidRPr="000B7ECD">
        <w:rPr>
          <w:rStyle w:val="af2"/>
        </w:rPr>
        <w:t xml:space="preserve"> от внедрения цифровых систем</w:t>
      </w:r>
    </w:p>
    <w:p w14:paraId="72D44E62" w14:textId="413FAB39" w:rsidR="005E5C06" w:rsidRPr="005E5C06" w:rsidRDefault="00B730D6" w:rsidP="005E5C06">
      <w:r w:rsidRPr="0024428B">
        <w:t>Технологии упрощают жизнь аэропортов, при этом требуют значительных инвестиций, поэтому далее будут рассмотрены экономические и другие</w:t>
      </w:r>
      <w:r>
        <w:t xml:space="preserve"> </w:t>
      </w:r>
      <w:r w:rsidR="00E9542F">
        <w:t xml:space="preserve">выгоды от </w:t>
      </w:r>
      <w:r w:rsidR="00E9542F">
        <w:lastRenderedPageBreak/>
        <w:t xml:space="preserve">внедрения систем. Поскольку было выделено 3 наиболее интересных решения, то и </w:t>
      </w:r>
      <w:r w:rsidR="00FC7B87">
        <w:t>эффективность также будет рассчитываться для них.</w:t>
      </w:r>
    </w:p>
    <w:p w14:paraId="7721166B" w14:textId="78EACCB9" w:rsidR="00FC7B87" w:rsidRPr="00CE6FEC" w:rsidRDefault="00FC7B87" w:rsidP="00FC7B87">
      <w:pPr>
        <w:rPr>
          <w:rStyle w:val="af3"/>
        </w:rPr>
      </w:pPr>
      <w:r w:rsidRPr="00FC7B87">
        <w:rPr>
          <w:rStyle w:val="af3"/>
          <w:lang w:val="en-GB"/>
        </w:rPr>
        <w:t>SITA</w:t>
      </w:r>
      <w:r w:rsidRPr="00CE6FEC">
        <w:rPr>
          <w:rStyle w:val="af3"/>
        </w:rPr>
        <w:t xml:space="preserve"> </w:t>
      </w:r>
      <w:r w:rsidRPr="00FC7B87">
        <w:rPr>
          <w:rStyle w:val="af3"/>
          <w:lang w:val="en-GB"/>
        </w:rPr>
        <w:t>Smart</w:t>
      </w:r>
      <w:r w:rsidRPr="00CE6FEC">
        <w:rPr>
          <w:rStyle w:val="af3"/>
        </w:rPr>
        <w:t xml:space="preserve"> </w:t>
      </w:r>
      <w:r w:rsidRPr="00FC7B87">
        <w:rPr>
          <w:rStyle w:val="af3"/>
          <w:lang w:val="en-GB"/>
        </w:rPr>
        <w:t>Path</w:t>
      </w:r>
      <w:r w:rsidRPr="00CE6FEC">
        <w:rPr>
          <w:rStyle w:val="af3"/>
        </w:rPr>
        <w:t xml:space="preserve"> </w:t>
      </w:r>
      <w:r w:rsidRPr="00FC7B87">
        <w:rPr>
          <w:rStyle w:val="af3"/>
          <w:lang w:val="en-GB"/>
        </w:rPr>
        <w:t>Gates</w:t>
      </w:r>
    </w:p>
    <w:p w14:paraId="62BCC812" w14:textId="24AD7EC8" w:rsidR="00FC7B87" w:rsidRDefault="008A464E" w:rsidP="008A464E">
      <w:r w:rsidRPr="008A464E">
        <w:t>Например</w:t>
      </w:r>
      <w:r>
        <w:t xml:space="preserve">, чтобы посадить 220 пассажиров, необходимо 2 сотрудника и </w:t>
      </w:r>
      <w:r w:rsidR="00D74FD5">
        <w:t>примерно 20 минут времени. С помощью 2 ворот и 1 сотрудника, посадку можно сократить вдвое, то есть теперь понадобится 10 минут. Таким образом не будет задержки рейса, пассажиры будут довольны, а количество сотрудников на один гейт сократится вдвое.</w:t>
      </w:r>
    </w:p>
    <w:p w14:paraId="74536E6D" w14:textId="3B2BC1D3" w:rsidR="005E5C06" w:rsidRDefault="0030107F" w:rsidP="005E5C06">
      <w:r>
        <w:t xml:space="preserve">Для начала можно установить </w:t>
      </w:r>
      <w:r w:rsidR="00887F0F" w:rsidRPr="00887F0F">
        <w:t xml:space="preserve">20 </w:t>
      </w:r>
      <w:r w:rsidR="00887F0F">
        <w:t xml:space="preserve">интеллектуальных ворот, чтобы проанализировать и в дальнейшем понять, выгоден ли такой проект или нет. 10 установить на паспортном контроле и 10 на выходах на посадку (например, по 2 на каждый гейт). </w:t>
      </w:r>
      <w:r w:rsidR="004F74C7">
        <w:t xml:space="preserve">Цена одних ворот составляет около </w:t>
      </w:r>
      <w:r w:rsidR="00AC501E" w:rsidRPr="00AC501E">
        <w:t>1</w:t>
      </w:r>
      <w:r w:rsidR="00B72173">
        <w:t>2</w:t>
      </w:r>
      <w:r w:rsidR="00AC501E" w:rsidRPr="00AC501E">
        <w:t>00$</w:t>
      </w:r>
      <w:r w:rsidR="00AC501E">
        <w:t xml:space="preserve">, а в переводе на рубли при курсе </w:t>
      </w:r>
      <w:r w:rsidR="00AC501E" w:rsidRPr="00AC501E">
        <w:t>6</w:t>
      </w:r>
      <w:r w:rsidR="00AC501E">
        <w:t>0</w:t>
      </w:r>
      <w:r w:rsidR="00AC501E" w:rsidRPr="00AC501E">
        <w:t xml:space="preserve"> </w:t>
      </w:r>
      <w:proofErr w:type="spellStart"/>
      <w:r w:rsidR="00AC501E">
        <w:t>руб</w:t>
      </w:r>
      <w:proofErr w:type="spellEnd"/>
      <w:r w:rsidR="00AC501E" w:rsidRPr="00AC501E">
        <w:t>/$</w:t>
      </w:r>
      <w:r w:rsidR="00AC501E">
        <w:t xml:space="preserve"> это </w:t>
      </w:r>
      <w:r w:rsidR="00B72173">
        <w:t>72</w:t>
      </w:r>
      <w:r w:rsidR="00AC501E">
        <w:t xml:space="preserve"> </w:t>
      </w:r>
      <w:proofErr w:type="spellStart"/>
      <w:r w:rsidR="00B72173">
        <w:t>тыс</w:t>
      </w:r>
      <w:proofErr w:type="spellEnd"/>
      <w:r w:rsidR="00AC501E">
        <w:t xml:space="preserve"> руб. Если же устанавливать 20 штук, то общие инвестиции составят </w:t>
      </w:r>
      <w:r w:rsidR="00334F58">
        <w:t>1,</w:t>
      </w:r>
      <w:r w:rsidR="00B72173">
        <w:t>44</w:t>
      </w:r>
      <w:r w:rsidR="00334F58">
        <w:t xml:space="preserve"> млн рублей. По опыту других аэропортов, такое количество </w:t>
      </w:r>
      <w:r w:rsidR="00A95D3F">
        <w:t xml:space="preserve">ворот уменьшает операционные расходы </w:t>
      </w:r>
      <w:r w:rsidR="00796AC2">
        <w:t xml:space="preserve">примерно </w:t>
      </w:r>
      <w:r w:rsidR="00A95D3F">
        <w:t xml:space="preserve">на </w:t>
      </w:r>
      <w:r w:rsidR="00796AC2">
        <w:t>15%. Согласно финансовому отчету на сайте Пулково, то операционные расходы в 2021 году составили 12</w:t>
      </w:r>
      <w:r w:rsidR="00845028">
        <w:t> </w:t>
      </w:r>
      <w:r w:rsidR="00796AC2">
        <w:t>102</w:t>
      </w:r>
      <w:r w:rsidR="00845028">
        <w:t> </w:t>
      </w:r>
      <w:r w:rsidR="00796AC2">
        <w:t>497</w:t>
      </w:r>
      <w:r w:rsidR="00845028">
        <w:t xml:space="preserve"> </w:t>
      </w:r>
      <w:r w:rsidR="00F536D2">
        <w:t>руб. Э</w:t>
      </w:r>
      <w:r w:rsidR="00796AC2">
        <w:t xml:space="preserve">кономия составит </w:t>
      </w:r>
      <w:r w:rsidR="00F536D2">
        <w:t>15%*12</w:t>
      </w:r>
      <w:r w:rsidR="00845028">
        <w:t> </w:t>
      </w:r>
      <w:r w:rsidR="00F536D2">
        <w:t>102</w:t>
      </w:r>
      <w:r w:rsidR="00845028">
        <w:t> </w:t>
      </w:r>
      <w:r w:rsidR="00F536D2">
        <w:t>497</w:t>
      </w:r>
      <w:r w:rsidR="00845028">
        <w:t xml:space="preserve"> </w:t>
      </w:r>
      <w:r w:rsidR="00F536D2">
        <w:t>руб. = 1</w:t>
      </w:r>
      <w:r w:rsidR="00845028">
        <w:t> </w:t>
      </w:r>
      <w:r w:rsidR="00F536D2">
        <w:t xml:space="preserve">815 375 рублей, что уже на </w:t>
      </w:r>
      <w:r w:rsidR="00A06F40">
        <w:t>375,4</w:t>
      </w:r>
      <w:r w:rsidR="005E5C06">
        <w:t xml:space="preserve"> </w:t>
      </w:r>
      <w:proofErr w:type="spellStart"/>
      <w:r w:rsidR="005E5C06">
        <w:t>тыс</w:t>
      </w:r>
      <w:proofErr w:type="spellEnd"/>
      <w:r w:rsidR="005E5C06">
        <w:t xml:space="preserve"> больше, чем затраты на внедрение систем. Как утверждается на сайте компании, то затраты на содержание</w:t>
      </w:r>
      <w:r w:rsidR="00B43943">
        <w:t xml:space="preserve"> минимальные, то есть сильно на общие расходы не повлияет.</w:t>
      </w:r>
    </w:p>
    <w:p w14:paraId="4B6610E3" w14:textId="7663F8F9" w:rsidR="00FC7B87" w:rsidRPr="008A464E" w:rsidRDefault="00FC7B87" w:rsidP="00FC7B87">
      <w:pPr>
        <w:rPr>
          <w:rStyle w:val="af3"/>
        </w:rPr>
      </w:pPr>
      <w:r w:rsidRPr="008A464E">
        <w:rPr>
          <w:rStyle w:val="af3"/>
        </w:rPr>
        <w:t>3</w:t>
      </w:r>
      <w:r w:rsidRPr="00FC7B87">
        <w:rPr>
          <w:rStyle w:val="af3"/>
          <w:lang w:val="en-GB"/>
        </w:rPr>
        <w:t>D</w:t>
      </w:r>
      <w:r w:rsidRPr="008A464E">
        <w:rPr>
          <w:rStyle w:val="af3"/>
        </w:rPr>
        <w:t xml:space="preserve"> сенсоры </w:t>
      </w:r>
      <w:proofErr w:type="spellStart"/>
      <w:r w:rsidRPr="00FC7B87">
        <w:rPr>
          <w:rStyle w:val="af3"/>
          <w:lang w:val="en-GB"/>
        </w:rPr>
        <w:t>Xovis</w:t>
      </w:r>
      <w:proofErr w:type="spellEnd"/>
    </w:p>
    <w:p w14:paraId="0F0F3D78" w14:textId="2209F36A" w:rsidR="00CE6FEC" w:rsidRPr="008364B9" w:rsidRDefault="00CE6FEC" w:rsidP="004D4FE7">
      <w:r>
        <w:t xml:space="preserve">Было посчитано на примере площади терминалов других аэропортов и количества установленных сенсоров, что Пулково понадобится примерно </w:t>
      </w:r>
      <w:r w:rsidR="00B3447E">
        <w:t>10</w:t>
      </w:r>
      <w:r>
        <w:t xml:space="preserve">5 сенсоров </w:t>
      </w:r>
      <w:proofErr w:type="spellStart"/>
      <w:r>
        <w:rPr>
          <w:lang w:val="en-GB"/>
        </w:rPr>
        <w:t>Xovis</w:t>
      </w:r>
      <w:proofErr w:type="spellEnd"/>
      <w:r>
        <w:t xml:space="preserve">. При этом один такой датчик стоит </w:t>
      </w:r>
      <w:r w:rsidR="00820A6D">
        <w:t>около 55</w:t>
      </w:r>
      <w:r w:rsidR="00A06F40">
        <w:t xml:space="preserve">,5 </w:t>
      </w:r>
      <w:proofErr w:type="spellStart"/>
      <w:r w:rsidR="00A06F40">
        <w:t>тыс</w:t>
      </w:r>
      <w:proofErr w:type="spellEnd"/>
      <w:r w:rsidR="00820A6D">
        <w:t xml:space="preserve"> рублей.</w:t>
      </w:r>
      <w:r w:rsidR="00BF7939">
        <w:t xml:space="preserve"> </w:t>
      </w:r>
      <w:r w:rsidR="0051793A">
        <w:t>Общая стоимость проекта составит 55</w:t>
      </w:r>
      <w:r w:rsidR="00B72173">
        <w:t xml:space="preserve">,5 тыс. </w:t>
      </w:r>
      <w:proofErr w:type="spellStart"/>
      <w:r w:rsidR="00B72173">
        <w:t>руб</w:t>
      </w:r>
      <w:proofErr w:type="spellEnd"/>
      <w:r w:rsidR="0051793A">
        <w:t xml:space="preserve">*105= </w:t>
      </w:r>
      <w:r w:rsidR="002026AB">
        <w:t xml:space="preserve">5 827 500 рублей, то есть продукт достаточно дорогой. </w:t>
      </w:r>
      <w:r w:rsidR="0051793A">
        <w:t xml:space="preserve">Операционная выручка тех аэропортов, которые внедрили эту систему, сокращается приблизительно на </w:t>
      </w:r>
      <w:r w:rsidR="00A06F40" w:rsidRPr="00C33337">
        <w:t>15–20</w:t>
      </w:r>
      <w:r w:rsidR="00C33337" w:rsidRPr="00C33337">
        <w:t>%</w:t>
      </w:r>
      <w:r w:rsidR="00C33337">
        <w:t>, поэтому для расчетов будет использовано 17%</w:t>
      </w:r>
      <w:r w:rsidR="0051793A">
        <w:t xml:space="preserve">. </w:t>
      </w:r>
      <w:r w:rsidR="006B1227">
        <w:t xml:space="preserve">Тогда в год </w:t>
      </w:r>
      <w:r w:rsidR="00C33337">
        <w:t>операционные расходы</w:t>
      </w:r>
      <w:r w:rsidR="006B1227">
        <w:t xml:space="preserve"> уменьш</w:t>
      </w:r>
      <w:r w:rsidR="00C33337">
        <w:t>а</w:t>
      </w:r>
      <w:r w:rsidR="006B1227">
        <w:t xml:space="preserve">тся на </w:t>
      </w:r>
      <w:r w:rsidR="004075FF">
        <w:t>12 102 497 *1</w:t>
      </w:r>
      <w:r w:rsidR="00C33337">
        <w:t>7</w:t>
      </w:r>
      <w:r w:rsidR="004075FF">
        <w:t xml:space="preserve">% = </w:t>
      </w:r>
      <w:r w:rsidR="00C33337">
        <w:t>2 057</w:t>
      </w:r>
      <w:r w:rsidR="00845028">
        <w:t> </w:t>
      </w:r>
      <w:r w:rsidR="00C33337">
        <w:t>424</w:t>
      </w:r>
      <w:r w:rsidR="00845028">
        <w:t xml:space="preserve"> </w:t>
      </w:r>
      <w:r w:rsidR="004075FF">
        <w:t>рублей, то есть видно, что в первый год проект не окупится.</w:t>
      </w:r>
      <w:r w:rsidR="00CF11C5">
        <w:t xml:space="preserve"> Тогда нужно посчитать срок окупаемости проекта при ставке дисконтирования 10%. Сокращенные операционные расходы были рассмотрены как </w:t>
      </w:r>
      <w:r w:rsidR="003A1950">
        <w:t>чистые денежные потоки компании, потому что аэропорт сможет их сохранить и увеличить чистую прибыль или потратить на более важных направлениях.</w:t>
      </w:r>
      <w:r w:rsidR="008364B9">
        <w:t xml:space="preserve"> На рисунке 49 показано решение по нахождению </w:t>
      </w:r>
      <w:r w:rsidR="008364B9">
        <w:rPr>
          <w:lang w:val="en-GB"/>
        </w:rPr>
        <w:t>DPP</w:t>
      </w:r>
      <w:r w:rsidR="008364B9" w:rsidRPr="008364B9">
        <w:t xml:space="preserve"> (</w:t>
      </w:r>
      <w:r w:rsidR="008364B9">
        <w:t>срок окупаемости проекта</w:t>
      </w:r>
      <w:r w:rsidR="008364B9" w:rsidRPr="008364B9">
        <w:t>)</w:t>
      </w:r>
      <w:r w:rsidR="008364B9">
        <w:t>.</w:t>
      </w:r>
    </w:p>
    <w:p w14:paraId="3151CA20" w14:textId="54C21584" w:rsidR="00CF11C5" w:rsidRDefault="00CF11C5" w:rsidP="003A1950">
      <w:pPr>
        <w:pStyle w:val="a7"/>
      </w:pPr>
      <w:r w:rsidRPr="00CF11C5">
        <w:rPr>
          <w:noProof/>
        </w:rPr>
        <w:lastRenderedPageBreak/>
        <w:drawing>
          <wp:inline distT="0" distB="0" distL="0" distR="0" wp14:anchorId="19DB3671" wp14:editId="20DEE94B">
            <wp:extent cx="3987397" cy="1752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7944" cy="1752840"/>
                    </a:xfrm>
                    <a:prstGeom prst="rect">
                      <a:avLst/>
                    </a:prstGeom>
                    <a:noFill/>
                    <a:ln>
                      <a:noFill/>
                    </a:ln>
                  </pic:spPr>
                </pic:pic>
              </a:graphicData>
            </a:graphic>
          </wp:inline>
        </w:drawing>
      </w:r>
    </w:p>
    <w:p w14:paraId="34C057FF" w14:textId="62ACAFB4" w:rsidR="003A1950" w:rsidRDefault="003A1950" w:rsidP="003A1950">
      <w:pPr>
        <w:pStyle w:val="a0"/>
        <w:rPr>
          <w:lang w:val="ru-RU"/>
        </w:rPr>
      </w:pPr>
      <w:r>
        <w:rPr>
          <w:lang w:val="ru-RU"/>
        </w:rPr>
        <w:t xml:space="preserve">Расчет срока </w:t>
      </w:r>
      <w:r w:rsidR="008364B9">
        <w:rPr>
          <w:lang w:val="ru-RU"/>
        </w:rPr>
        <w:t>окупаемости проекта</w:t>
      </w:r>
    </w:p>
    <w:p w14:paraId="15DD8315" w14:textId="23A3DAE3" w:rsidR="00114F32" w:rsidRPr="00114F32" w:rsidRDefault="00114F32" w:rsidP="00114F32">
      <w:r w:rsidRPr="00114F32">
        <w:t>Источник: [Составлено автором]</w:t>
      </w:r>
    </w:p>
    <w:p w14:paraId="7B89225A" w14:textId="33BE3C6C" w:rsidR="001F4841" w:rsidRDefault="008364B9" w:rsidP="004D4FE7">
      <w:r>
        <w:t>При расчете была использована следующая формула:</w:t>
      </w:r>
    </w:p>
    <w:p w14:paraId="542BFCD5" w14:textId="0A05EE28" w:rsidR="008364B9" w:rsidRPr="00AF5941" w:rsidRDefault="000E4BB7" w:rsidP="004D4FE7">
      <w:pPr>
        <w:rPr>
          <w:rFonts w:eastAsiaTheme="minorEastAsia"/>
        </w:rPr>
      </w:pPr>
      <m:oMathPara>
        <m:oMathParaPr>
          <m:jc m:val="right"/>
        </m:oMathParaPr>
        <m:oMath>
          <m:r>
            <w:rPr>
              <w:rFonts w:ascii="Cambria Math" w:hAnsi="Cambria Math"/>
              <w:lang w:val="en-US"/>
            </w:rPr>
            <m:t>PV=</m:t>
          </m:r>
          <m:nary>
            <m:naryPr>
              <m:chr m:val="∑"/>
              <m:limLoc m:val="undOvr"/>
              <m:ctrlPr>
                <w:rPr>
                  <w:rFonts w:ascii="Cambria Math" w:hAnsi="Cambria Math"/>
                  <w:i/>
                </w:rPr>
              </m:ctrlPr>
            </m:naryPr>
            <m:sub>
              <m:r>
                <w:rPr>
                  <w:rFonts w:ascii="Cambria Math" w:hAnsi="Cambria Math"/>
                </w:rPr>
                <m:t>N=0</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r>
                <w:rPr>
                  <w:rFonts w:ascii="Cambria Math" w:hAnsi="Cambria Math"/>
                </w:rPr>
                <m:t xml:space="preserve">                                                           </m:t>
              </m:r>
              <m:d>
                <m:dPr>
                  <m:ctrlPr>
                    <w:rPr>
                      <w:rFonts w:ascii="Cambria Math" w:hAnsi="Cambria Math"/>
                      <w:i/>
                    </w:rPr>
                  </m:ctrlPr>
                </m:dPr>
                <m:e>
                  <m:r>
                    <w:rPr>
                      <w:rFonts w:ascii="Cambria Math" w:hAnsi="Cambria Math"/>
                    </w:rPr>
                    <m:t>2</m:t>
                  </m:r>
                </m:e>
              </m:d>
            </m:e>
          </m:nary>
        </m:oMath>
      </m:oMathPara>
    </w:p>
    <w:p w14:paraId="75B1E509" w14:textId="5C41D06B" w:rsidR="00235625" w:rsidRDefault="00235625" w:rsidP="004D4FE7">
      <w:pPr>
        <w:rPr>
          <w:rFonts w:eastAsiaTheme="minorEastAsia"/>
        </w:rPr>
      </w:pPr>
      <w:r>
        <w:rPr>
          <w:rFonts w:eastAsiaTheme="minorEastAsia"/>
          <w:lang w:val="en-US"/>
        </w:rPr>
        <w:t>PV</w:t>
      </w:r>
      <w:r w:rsidRPr="00235625">
        <w:rPr>
          <w:rFonts w:eastAsiaTheme="minorEastAsia"/>
        </w:rPr>
        <w:t xml:space="preserve"> – </w:t>
      </w:r>
      <w:r>
        <w:rPr>
          <w:rFonts w:eastAsiaTheme="minorEastAsia"/>
        </w:rPr>
        <w:t>это дисконтированная стоимость денежного потока</w:t>
      </w:r>
    </w:p>
    <w:p w14:paraId="63E592DA" w14:textId="66B1D3F7" w:rsidR="00235625" w:rsidRDefault="00235625" w:rsidP="004D4FE7">
      <w:pPr>
        <w:rPr>
          <w:rFonts w:eastAsiaTheme="minorEastAsia"/>
        </w:rPr>
      </w:pPr>
      <w:proofErr w:type="spellStart"/>
      <w:r>
        <w:rPr>
          <w:rFonts w:eastAsiaTheme="minorEastAsia"/>
          <w:lang w:val="en-GB"/>
        </w:rPr>
        <w:t>i</w:t>
      </w:r>
      <w:proofErr w:type="spellEnd"/>
      <w:r w:rsidRPr="00235625">
        <w:rPr>
          <w:rFonts w:eastAsiaTheme="minorEastAsia"/>
        </w:rPr>
        <w:t xml:space="preserve"> – </w:t>
      </w:r>
      <w:r>
        <w:rPr>
          <w:rFonts w:eastAsiaTheme="minorEastAsia"/>
        </w:rPr>
        <w:t>ставка дисконтирования, и в данном случае она равна 10%</w:t>
      </w:r>
    </w:p>
    <w:p w14:paraId="4F1DA636" w14:textId="77390857" w:rsidR="00572C5B" w:rsidRDefault="00572C5B" w:rsidP="004D4FE7">
      <w:pPr>
        <w:rPr>
          <w:rFonts w:eastAsiaTheme="minorEastAsia"/>
        </w:rPr>
      </w:pPr>
      <w:r>
        <w:rPr>
          <w:rFonts w:eastAsiaTheme="minorEastAsia"/>
        </w:rPr>
        <w:t>Получается</w:t>
      </w:r>
      <w:r w:rsidRPr="00572C5B">
        <w:rPr>
          <w:rFonts w:eastAsiaTheme="minorEastAsia"/>
        </w:rPr>
        <w:t xml:space="preserve">, </w:t>
      </w:r>
      <w:r>
        <w:rPr>
          <w:rFonts w:eastAsiaTheme="minorEastAsia"/>
          <w:lang w:val="en-GB"/>
        </w:rPr>
        <w:t>DPP</w:t>
      </w:r>
      <w:r w:rsidRPr="00572C5B">
        <w:rPr>
          <w:rFonts w:eastAsiaTheme="minorEastAsia"/>
        </w:rPr>
        <w:t xml:space="preserve">= 3 </w:t>
      </w:r>
      <w:r>
        <w:rPr>
          <w:rFonts w:eastAsiaTheme="minorEastAsia"/>
        </w:rPr>
        <w:t>года</w:t>
      </w:r>
      <w:r w:rsidRPr="00572C5B">
        <w:rPr>
          <w:rFonts w:eastAsiaTheme="minorEastAsia"/>
        </w:rPr>
        <w:t xml:space="preserve"> + (710991/1405248) = </w:t>
      </w:r>
      <w:r>
        <w:rPr>
          <w:rFonts w:eastAsiaTheme="minorEastAsia"/>
        </w:rPr>
        <w:t>3</w:t>
      </w:r>
      <w:r w:rsidRPr="00572C5B">
        <w:rPr>
          <w:rFonts w:eastAsiaTheme="minorEastAsia"/>
        </w:rPr>
        <w:t>,5</w:t>
      </w:r>
      <w:r>
        <w:rPr>
          <w:rFonts w:eastAsiaTheme="minorEastAsia"/>
        </w:rPr>
        <w:t xml:space="preserve"> года или 3 года и 6 месяцев</w:t>
      </w:r>
    </w:p>
    <w:p w14:paraId="6201FA46" w14:textId="2C929CC7" w:rsidR="00B80B2D" w:rsidRPr="00B80B2D" w:rsidRDefault="00B80B2D" w:rsidP="004D4FE7">
      <w:r>
        <w:rPr>
          <w:rFonts w:eastAsiaTheme="minorEastAsia"/>
        </w:rPr>
        <w:t>При</w:t>
      </w:r>
      <w:r w:rsidRPr="00B80B2D">
        <w:rPr>
          <w:rFonts w:eastAsiaTheme="minorEastAsia"/>
        </w:rPr>
        <w:t xml:space="preserve"> </w:t>
      </w:r>
      <w:r>
        <w:rPr>
          <w:rFonts w:eastAsiaTheme="minorEastAsia"/>
        </w:rPr>
        <w:t>этом</w:t>
      </w:r>
      <w:r w:rsidRPr="00B80B2D">
        <w:rPr>
          <w:rFonts w:eastAsiaTheme="minorEastAsia"/>
        </w:rPr>
        <w:t xml:space="preserve"> </w:t>
      </w:r>
      <w:r>
        <w:rPr>
          <w:rFonts w:eastAsiaTheme="minorEastAsia"/>
        </w:rPr>
        <w:t xml:space="preserve">затраты на эксплуатацию </w:t>
      </w:r>
      <w:r w:rsidR="00BE3969">
        <w:rPr>
          <w:rFonts w:eastAsiaTheme="minorEastAsia"/>
        </w:rPr>
        <w:t xml:space="preserve">минимальные, значит можно считать, что только начальные инвестиции такие высокие. А в дальнейшем эта система поможет терминалу прогнозировать потоки людей, то есть </w:t>
      </w:r>
      <w:r w:rsidR="000541E3">
        <w:rPr>
          <w:rFonts w:eastAsiaTheme="minorEastAsia"/>
        </w:rPr>
        <w:t>движения пассажиров</w:t>
      </w:r>
      <w:r w:rsidR="00BE3969">
        <w:rPr>
          <w:rFonts w:eastAsiaTheme="minorEastAsia"/>
        </w:rPr>
        <w:t xml:space="preserve"> станут более </w:t>
      </w:r>
      <w:proofErr w:type="spellStart"/>
      <w:r w:rsidR="00BE3969">
        <w:rPr>
          <w:rFonts w:eastAsiaTheme="minorEastAsia"/>
        </w:rPr>
        <w:t>предективными</w:t>
      </w:r>
      <w:proofErr w:type="spellEnd"/>
      <w:r w:rsidR="00BE3969">
        <w:rPr>
          <w:rFonts w:eastAsiaTheme="minorEastAsia"/>
        </w:rPr>
        <w:t xml:space="preserve">, </w:t>
      </w:r>
      <w:r w:rsidR="000541E3">
        <w:rPr>
          <w:rFonts w:eastAsiaTheme="minorEastAsia"/>
        </w:rPr>
        <w:t>и сотрудники смогут намного качественнее устанавливать графики смен и работу всего терминала в целом.</w:t>
      </w:r>
    </w:p>
    <w:p w14:paraId="47393C24" w14:textId="7F5445E8" w:rsidR="00E9542F" w:rsidRPr="004D6D0B" w:rsidRDefault="00FC7B87" w:rsidP="00FC7B87">
      <w:pPr>
        <w:rPr>
          <w:rStyle w:val="af3"/>
        </w:rPr>
      </w:pPr>
      <w:r w:rsidRPr="00FC7B87">
        <w:rPr>
          <w:rStyle w:val="af3"/>
          <w:lang w:val="en-GB"/>
        </w:rPr>
        <w:t>SITA</w:t>
      </w:r>
      <w:r w:rsidRPr="004D6D0B">
        <w:rPr>
          <w:rStyle w:val="af3"/>
        </w:rPr>
        <w:t xml:space="preserve"> </w:t>
      </w:r>
      <w:r w:rsidRPr="00FC7B87">
        <w:rPr>
          <w:rStyle w:val="af3"/>
          <w:lang w:val="en-GB"/>
        </w:rPr>
        <w:t>Smart</w:t>
      </w:r>
      <w:r w:rsidRPr="004D6D0B">
        <w:rPr>
          <w:rStyle w:val="af3"/>
        </w:rPr>
        <w:t xml:space="preserve"> </w:t>
      </w:r>
      <w:r w:rsidRPr="00FC7B87">
        <w:rPr>
          <w:rStyle w:val="af3"/>
          <w:lang w:val="en-GB"/>
        </w:rPr>
        <w:t>Path</w:t>
      </w:r>
      <w:r w:rsidRPr="004D6D0B">
        <w:rPr>
          <w:rStyle w:val="af3"/>
        </w:rPr>
        <w:t xml:space="preserve"> </w:t>
      </w:r>
      <w:r w:rsidRPr="00FC7B87">
        <w:rPr>
          <w:rStyle w:val="af3"/>
          <w:lang w:val="en-GB"/>
        </w:rPr>
        <w:t>Bag</w:t>
      </w:r>
      <w:r w:rsidRPr="004D6D0B">
        <w:rPr>
          <w:rStyle w:val="af3"/>
        </w:rPr>
        <w:t xml:space="preserve"> </w:t>
      </w:r>
      <w:r w:rsidRPr="00FC7B87">
        <w:rPr>
          <w:rStyle w:val="af3"/>
          <w:lang w:val="en-GB"/>
        </w:rPr>
        <w:t>Drop</w:t>
      </w:r>
    </w:p>
    <w:p w14:paraId="5F0AE0A5" w14:textId="72CBE7EC" w:rsidR="00FC7B87" w:rsidRDefault="000A7041" w:rsidP="000A7041">
      <w:r w:rsidRPr="000A7041">
        <w:t xml:space="preserve">Для начала </w:t>
      </w:r>
      <w:r>
        <w:t xml:space="preserve">Пулково может установить 6 стоек автоматической сдачи багажа, потому что </w:t>
      </w:r>
      <w:r w:rsidR="00583F94">
        <w:t>для такого количества нужен один сотрудник, и они вместе могут заменить до 6 обычных стоек регистрации.</w:t>
      </w:r>
      <w:r w:rsidR="00DF6B02" w:rsidRPr="00DF6B02">
        <w:t xml:space="preserve"> </w:t>
      </w:r>
      <w:r w:rsidR="00DF6B02">
        <w:t>1 стойка стоит около 1500</w:t>
      </w:r>
      <w:r w:rsidR="00DF6B02" w:rsidRPr="00DF6B02">
        <w:t xml:space="preserve">$, </w:t>
      </w:r>
      <w:r w:rsidR="00DF6B02">
        <w:t xml:space="preserve">что в пересчете на рубли при курсе 60 </w:t>
      </w:r>
      <w:proofErr w:type="spellStart"/>
      <w:r w:rsidR="00DF6B02">
        <w:t>руб</w:t>
      </w:r>
      <w:proofErr w:type="spellEnd"/>
      <w:r w:rsidR="00DF6B02">
        <w:t>/</w:t>
      </w:r>
      <w:r w:rsidR="00DF6B02" w:rsidRPr="00DF6B02">
        <w:t>$</w:t>
      </w:r>
      <w:r w:rsidR="00DF6B02">
        <w:t xml:space="preserve">, составляет </w:t>
      </w:r>
      <w:r w:rsidR="00227C2A">
        <w:t>90</w:t>
      </w:r>
      <w:r w:rsidR="00A06F40">
        <w:t xml:space="preserve"> тыс. </w:t>
      </w:r>
      <w:r w:rsidR="00227C2A">
        <w:t xml:space="preserve">руб. </w:t>
      </w:r>
      <w:r w:rsidR="00522758">
        <w:t>Итого инвестиции составят 6*90</w:t>
      </w:r>
      <w:r w:rsidR="002965D3">
        <w:t xml:space="preserve"> тыс. </w:t>
      </w:r>
      <w:proofErr w:type="spellStart"/>
      <w:r w:rsidR="002965D3">
        <w:t>руб</w:t>
      </w:r>
      <w:proofErr w:type="spellEnd"/>
      <w:r w:rsidR="00522758">
        <w:t xml:space="preserve"> = 540 тыс. руб. </w:t>
      </w:r>
      <w:r w:rsidR="00227C2A">
        <w:t xml:space="preserve">На сайте говорится, что такое количество </w:t>
      </w:r>
      <w:r w:rsidR="006A5939">
        <w:t>может обеспечить сокращение операционных затрат до 1</w:t>
      </w:r>
      <w:r w:rsidR="00522758">
        <w:t>0</w:t>
      </w:r>
      <w:r w:rsidR="006A5939">
        <w:t xml:space="preserve">%, а это для Пулково около </w:t>
      </w:r>
      <w:r w:rsidR="00522758">
        <w:t>1 210 250</w:t>
      </w:r>
      <w:r w:rsidR="006A5939">
        <w:t xml:space="preserve"> рублей в год (12 102 497 *1</w:t>
      </w:r>
      <w:r w:rsidR="00522758">
        <w:t>0</w:t>
      </w:r>
      <w:r w:rsidR="006A5939">
        <w:t>%).</w:t>
      </w:r>
      <w:r w:rsidR="00E23479">
        <w:t xml:space="preserve"> Таким образом проект окупится уже в первый год, и Пулково сможет сэкономить</w:t>
      </w:r>
      <w:r w:rsidR="00845028">
        <w:t>:</w:t>
      </w:r>
      <w:r w:rsidR="00E23479">
        <w:t xml:space="preserve"> 12</w:t>
      </w:r>
      <w:r w:rsidR="002965D3">
        <w:t xml:space="preserve">10 тыс. руб. </w:t>
      </w:r>
      <w:r w:rsidR="00E23479">
        <w:t>– 540 тыс</w:t>
      </w:r>
      <w:r w:rsidR="002965D3">
        <w:t>.</w:t>
      </w:r>
      <w:r w:rsidR="00E23479">
        <w:t xml:space="preserve"> = 670 руб.</w:t>
      </w:r>
    </w:p>
    <w:p w14:paraId="16873FFF" w14:textId="7F2526CA" w:rsidR="00610105" w:rsidRDefault="00610105" w:rsidP="000A7041">
      <w:r>
        <w:t>Таким образом, только 3</w:t>
      </w:r>
      <w:r>
        <w:rPr>
          <w:lang w:val="en-GB"/>
        </w:rPr>
        <w:t>D</w:t>
      </w:r>
      <w:r w:rsidRPr="00610105">
        <w:t xml:space="preserve"> </w:t>
      </w:r>
      <w:r>
        <w:t>сенсоры не смогут окупиться в первый год ввиду высокой стоимости одного датчика вкупе с необходимостью обеспечить всю территорию терминала этими системами.</w:t>
      </w:r>
      <w:r w:rsidR="00034792">
        <w:t xml:space="preserve"> Но зато они позволят аэропорту больше анализировать ситуацию как в настоящем, так и в будущем</w:t>
      </w:r>
      <w:r w:rsidR="008D20B9">
        <w:t>, и это точно поможет Пулково получать больше информации об узких местах терминала.</w:t>
      </w:r>
    </w:p>
    <w:p w14:paraId="4F4DFFCE" w14:textId="56171F7B" w:rsidR="00DB44FD" w:rsidRPr="00596F53" w:rsidRDefault="00CD3335" w:rsidP="000A7041">
      <w:r w:rsidRPr="00422F26">
        <w:lastRenderedPageBreak/>
        <w:t>Помимо сокращения операционных затрат, время обслуживания пассажиров также будет уменьшено. В таблице 2</w:t>
      </w:r>
      <w:r w:rsidRPr="00422F26">
        <w:rPr>
          <w:color w:val="FF0000"/>
        </w:rPr>
        <w:t xml:space="preserve"> </w:t>
      </w:r>
      <w:r w:rsidRPr="00422F26">
        <w:rPr>
          <w:color w:val="000000" w:themeColor="text1"/>
        </w:rPr>
        <w:t>представлен</w:t>
      </w:r>
      <w:r w:rsidR="004A3305" w:rsidRPr="00422F26">
        <w:rPr>
          <w:color w:val="000000" w:themeColor="text1"/>
        </w:rPr>
        <w:t>о</w:t>
      </w:r>
      <w:r>
        <w:rPr>
          <w:color w:val="000000" w:themeColor="text1"/>
        </w:rPr>
        <w:t xml:space="preserve"> время, которое сейчас тратят люди на этапах контроля без учета очередей, потому что они могут </w:t>
      </w:r>
      <w:r w:rsidR="0092393C">
        <w:rPr>
          <w:color w:val="000000" w:themeColor="text1"/>
        </w:rPr>
        <w:t>варьироваться от 5 минут до 2 часов, и время, потраченное пассажирами при использовании цифровых систем.</w:t>
      </w:r>
      <w:r w:rsidR="00DB5A78">
        <w:rPr>
          <w:color w:val="000000" w:themeColor="text1"/>
        </w:rPr>
        <w:t xml:space="preserve"> </w:t>
      </w:r>
      <w:r w:rsidR="00771EBE">
        <w:rPr>
          <w:color w:val="000000" w:themeColor="text1"/>
        </w:rPr>
        <w:t>Д</w:t>
      </w:r>
      <w:r w:rsidR="00DB5A78">
        <w:rPr>
          <w:color w:val="000000" w:themeColor="text1"/>
        </w:rPr>
        <w:t xml:space="preserve">анные по </w:t>
      </w:r>
      <w:r w:rsidR="00771EBE">
        <w:rPr>
          <w:color w:val="000000" w:themeColor="text1"/>
        </w:rPr>
        <w:t xml:space="preserve">приблизительному </w:t>
      </w:r>
      <w:r w:rsidR="00601DA5" w:rsidRPr="00601DA5">
        <w:t>врем</w:t>
      </w:r>
      <w:r w:rsidR="00601DA5">
        <w:t>е</w:t>
      </w:r>
      <w:r w:rsidR="00601DA5" w:rsidRPr="00601DA5">
        <w:t>н</w:t>
      </w:r>
      <w:r w:rsidR="00601DA5">
        <w:t>и</w:t>
      </w:r>
      <w:r w:rsidR="00601DA5" w:rsidRPr="00601DA5">
        <w:t xml:space="preserve"> обс</w:t>
      </w:r>
      <w:r w:rsidR="00601DA5">
        <w:t>лу</w:t>
      </w:r>
      <w:r w:rsidR="00601DA5" w:rsidRPr="00601DA5">
        <w:t xml:space="preserve">живания </w:t>
      </w:r>
      <w:r w:rsidR="00601DA5">
        <w:t xml:space="preserve">одного человека были </w:t>
      </w:r>
      <w:r w:rsidR="00771EBE">
        <w:t>указаны в</w:t>
      </w:r>
      <w:r w:rsidR="00601DA5">
        <w:t xml:space="preserve"> </w:t>
      </w:r>
      <w:r w:rsidR="009B416D">
        <w:t>книг</w:t>
      </w:r>
      <w:r w:rsidR="00771EBE">
        <w:t>е</w:t>
      </w:r>
      <w:r w:rsidR="009B416D">
        <w:t xml:space="preserve"> Антонина </w:t>
      </w:r>
      <w:proofErr w:type="spellStart"/>
      <w:r w:rsidR="009B416D">
        <w:t>Казд</w:t>
      </w:r>
      <w:r w:rsidR="00596F53">
        <w:t>е</w:t>
      </w:r>
      <w:proofErr w:type="spellEnd"/>
      <w:r w:rsidR="009B416D">
        <w:t xml:space="preserve"> </w:t>
      </w:r>
      <w:r w:rsidR="009B416D" w:rsidRPr="009B416D">
        <w:t>“</w:t>
      </w:r>
      <w:r w:rsidR="009B416D">
        <w:rPr>
          <w:lang w:val="en-US"/>
        </w:rPr>
        <w:t>Airport</w:t>
      </w:r>
      <w:r w:rsidR="009B416D" w:rsidRPr="009B416D">
        <w:t xml:space="preserve"> </w:t>
      </w:r>
      <w:r w:rsidR="009B416D">
        <w:rPr>
          <w:lang w:val="en-US"/>
        </w:rPr>
        <w:t>design</w:t>
      </w:r>
      <w:r w:rsidR="009B416D" w:rsidRPr="009B416D">
        <w:t xml:space="preserve"> </w:t>
      </w:r>
      <w:r w:rsidR="009B416D">
        <w:rPr>
          <w:lang w:val="en-US"/>
        </w:rPr>
        <w:t>and</w:t>
      </w:r>
      <w:r w:rsidR="009B416D" w:rsidRPr="009B416D">
        <w:t xml:space="preserve"> </w:t>
      </w:r>
      <w:r w:rsidR="009B416D">
        <w:rPr>
          <w:lang w:val="en-US"/>
        </w:rPr>
        <w:t>operation</w:t>
      </w:r>
      <w:r w:rsidR="009B416D" w:rsidRPr="009B416D">
        <w:t>”</w:t>
      </w:r>
      <w:r w:rsidR="00771EBE">
        <w:t>.</w:t>
      </w:r>
      <w:r w:rsidR="007D1883">
        <w:rPr>
          <w:rStyle w:val="aff4"/>
        </w:rPr>
        <w:footnoteReference w:id="69"/>
      </w:r>
    </w:p>
    <w:p w14:paraId="6D1BD72B" w14:textId="220CB8CD" w:rsidR="000224ED" w:rsidRDefault="000224ED" w:rsidP="00A42A4C">
      <w:pPr>
        <w:pStyle w:val="a"/>
      </w:pPr>
      <w:r>
        <w:t>Изменение времени обслуживания при внедрении цифровых систем</w:t>
      </w:r>
    </w:p>
    <w:tbl>
      <w:tblPr>
        <w:tblStyle w:val="aa"/>
        <w:tblW w:w="0" w:type="auto"/>
        <w:tblLook w:val="04A0" w:firstRow="1" w:lastRow="0" w:firstColumn="1" w:lastColumn="0" w:noHBand="0" w:noVBand="1"/>
      </w:tblPr>
      <w:tblGrid>
        <w:gridCol w:w="3114"/>
        <w:gridCol w:w="3115"/>
        <w:gridCol w:w="3115"/>
      </w:tblGrid>
      <w:tr w:rsidR="00A42A4C" w14:paraId="68108EC4" w14:textId="77777777" w:rsidTr="00A42A4C">
        <w:tc>
          <w:tcPr>
            <w:tcW w:w="3114" w:type="dxa"/>
          </w:tcPr>
          <w:p w14:paraId="1FE887ED" w14:textId="08938C52" w:rsidR="00A42A4C" w:rsidRPr="00AB4AD4" w:rsidRDefault="00A42A4C" w:rsidP="00AB4AD4">
            <w:pPr>
              <w:pStyle w:val="a8"/>
            </w:pPr>
            <w:r w:rsidRPr="00AB4AD4">
              <w:t>Этап контроля</w:t>
            </w:r>
          </w:p>
        </w:tc>
        <w:tc>
          <w:tcPr>
            <w:tcW w:w="3115" w:type="dxa"/>
          </w:tcPr>
          <w:p w14:paraId="36B35202" w14:textId="3FC7F013" w:rsidR="00A42A4C" w:rsidRPr="00AB4AD4" w:rsidRDefault="00A42A4C" w:rsidP="00AB4AD4">
            <w:pPr>
              <w:pStyle w:val="a8"/>
            </w:pPr>
            <w:r w:rsidRPr="00AB4AD4">
              <w:t>Время обслуживания сейчас</w:t>
            </w:r>
          </w:p>
        </w:tc>
        <w:tc>
          <w:tcPr>
            <w:tcW w:w="3115" w:type="dxa"/>
          </w:tcPr>
          <w:p w14:paraId="185DF870" w14:textId="0C2937AF" w:rsidR="00A42A4C" w:rsidRPr="00AB4AD4" w:rsidRDefault="00A42A4C" w:rsidP="00AB4AD4">
            <w:pPr>
              <w:pStyle w:val="a8"/>
            </w:pPr>
            <w:r w:rsidRPr="00AB4AD4">
              <w:t>Время обслуживания при помощи технологии</w:t>
            </w:r>
          </w:p>
        </w:tc>
      </w:tr>
      <w:tr w:rsidR="00A42A4C" w14:paraId="6E7D986B" w14:textId="77777777" w:rsidTr="00A42A4C">
        <w:tc>
          <w:tcPr>
            <w:tcW w:w="3114" w:type="dxa"/>
          </w:tcPr>
          <w:p w14:paraId="5E41EA3D" w14:textId="47B306C3" w:rsidR="00A42A4C" w:rsidRDefault="007D1883" w:rsidP="007D1883">
            <w:pPr>
              <w:pStyle w:val="a9"/>
            </w:pPr>
            <w:r>
              <w:t>Регистрация</w:t>
            </w:r>
            <w:r w:rsidR="00A42A4C">
              <w:t xml:space="preserve"> и сдача багажа</w:t>
            </w:r>
          </w:p>
        </w:tc>
        <w:tc>
          <w:tcPr>
            <w:tcW w:w="3115" w:type="dxa"/>
          </w:tcPr>
          <w:p w14:paraId="21C41BBA" w14:textId="6E3E8DCA" w:rsidR="00A42A4C" w:rsidRDefault="00771EBE" w:rsidP="007D1883">
            <w:pPr>
              <w:pStyle w:val="a9"/>
            </w:pPr>
            <w:r>
              <w:t>2–5 мин</w:t>
            </w:r>
          </w:p>
        </w:tc>
        <w:tc>
          <w:tcPr>
            <w:tcW w:w="3115" w:type="dxa"/>
          </w:tcPr>
          <w:p w14:paraId="7B6861D1" w14:textId="7F9FC530" w:rsidR="00A42A4C" w:rsidRPr="00771EBE" w:rsidRDefault="00771EBE" w:rsidP="007D1883">
            <w:pPr>
              <w:pStyle w:val="a9"/>
            </w:pPr>
            <w:r>
              <w:rPr>
                <w:lang w:val="en-GB"/>
              </w:rPr>
              <w:t xml:space="preserve">&lt;60 </w:t>
            </w:r>
            <w:r>
              <w:t>сек</w:t>
            </w:r>
          </w:p>
        </w:tc>
      </w:tr>
      <w:tr w:rsidR="00A42A4C" w14:paraId="0D877B7E" w14:textId="77777777" w:rsidTr="00A42A4C">
        <w:tc>
          <w:tcPr>
            <w:tcW w:w="3114" w:type="dxa"/>
          </w:tcPr>
          <w:p w14:paraId="634D26B2" w14:textId="5871F247" w:rsidR="00A42A4C" w:rsidRDefault="00A42A4C" w:rsidP="007D1883">
            <w:pPr>
              <w:pStyle w:val="a9"/>
            </w:pPr>
            <w:r>
              <w:t xml:space="preserve">Проверка </w:t>
            </w:r>
            <w:r w:rsidR="007D1883">
              <w:t>паспорта</w:t>
            </w:r>
            <w:r>
              <w:t xml:space="preserve">/ </w:t>
            </w:r>
            <w:r w:rsidR="007D1883">
              <w:t>паспортный</w:t>
            </w:r>
            <w:r>
              <w:t xml:space="preserve"> контроль</w:t>
            </w:r>
          </w:p>
        </w:tc>
        <w:tc>
          <w:tcPr>
            <w:tcW w:w="3115" w:type="dxa"/>
          </w:tcPr>
          <w:p w14:paraId="21D2752D" w14:textId="461CB896" w:rsidR="00A42A4C" w:rsidRPr="00AB4AD4" w:rsidRDefault="00567BCF" w:rsidP="007D1883">
            <w:pPr>
              <w:pStyle w:val="a9"/>
              <w:rPr>
                <w:lang w:val="en-GB"/>
              </w:rPr>
            </w:pPr>
            <w:r>
              <w:t xml:space="preserve">20 сек </w:t>
            </w:r>
            <w:r w:rsidR="00CA23B3">
              <w:t>–</w:t>
            </w:r>
            <w:r>
              <w:t xml:space="preserve"> </w:t>
            </w:r>
            <w:r w:rsidR="00AB4AD4">
              <w:rPr>
                <w:lang w:val="en-GB"/>
              </w:rPr>
              <w:t>4</w:t>
            </w:r>
            <w:r w:rsidR="00CA23B3">
              <w:t xml:space="preserve"> мин</w:t>
            </w:r>
          </w:p>
        </w:tc>
        <w:tc>
          <w:tcPr>
            <w:tcW w:w="3115" w:type="dxa"/>
          </w:tcPr>
          <w:p w14:paraId="21E5F227" w14:textId="26D74C7B" w:rsidR="00A42A4C" w:rsidRDefault="00654582" w:rsidP="007D1883">
            <w:pPr>
              <w:pStyle w:val="a9"/>
            </w:pPr>
            <w:r>
              <w:rPr>
                <w:lang w:val="en-GB"/>
              </w:rPr>
              <w:t>8</w:t>
            </w:r>
            <w:r w:rsidR="00771EBE">
              <w:t xml:space="preserve"> сек</w:t>
            </w:r>
          </w:p>
        </w:tc>
      </w:tr>
      <w:tr w:rsidR="00A42A4C" w14:paraId="30625C30" w14:textId="77777777" w:rsidTr="00A42A4C">
        <w:tc>
          <w:tcPr>
            <w:tcW w:w="3114" w:type="dxa"/>
          </w:tcPr>
          <w:p w14:paraId="21994287" w14:textId="33D630E0" w:rsidR="00A42A4C" w:rsidRDefault="00A42A4C" w:rsidP="007D1883">
            <w:pPr>
              <w:pStyle w:val="a9"/>
            </w:pPr>
            <w:r>
              <w:t>Посадка в самолет</w:t>
            </w:r>
          </w:p>
        </w:tc>
        <w:tc>
          <w:tcPr>
            <w:tcW w:w="3115" w:type="dxa"/>
          </w:tcPr>
          <w:p w14:paraId="0F99FFE6" w14:textId="1D560038" w:rsidR="00A42A4C" w:rsidRPr="00AB4AD4" w:rsidRDefault="00AB4AD4" w:rsidP="007D1883">
            <w:pPr>
              <w:pStyle w:val="a9"/>
            </w:pPr>
            <w:r>
              <w:rPr>
                <w:lang w:val="en-GB"/>
              </w:rPr>
              <w:t xml:space="preserve">10-30 </w:t>
            </w:r>
            <w:r>
              <w:t>сек</w:t>
            </w:r>
          </w:p>
        </w:tc>
        <w:tc>
          <w:tcPr>
            <w:tcW w:w="3115" w:type="dxa"/>
          </w:tcPr>
          <w:p w14:paraId="21FADFA4" w14:textId="3E5AD11D" w:rsidR="00A42A4C" w:rsidRDefault="00654582" w:rsidP="007D1883">
            <w:pPr>
              <w:pStyle w:val="a9"/>
            </w:pPr>
            <w:r>
              <w:rPr>
                <w:lang w:val="en-GB"/>
              </w:rPr>
              <w:t>8</w:t>
            </w:r>
            <w:r w:rsidR="00771EBE">
              <w:t xml:space="preserve"> сек</w:t>
            </w:r>
          </w:p>
        </w:tc>
      </w:tr>
    </w:tbl>
    <w:p w14:paraId="23D1DDBF" w14:textId="32A7797F" w:rsidR="000224ED" w:rsidRDefault="00114F32" w:rsidP="000224ED">
      <w:r w:rsidRPr="00114F32">
        <w:t>Источник: [Составлено автором]</w:t>
      </w:r>
    </w:p>
    <w:p w14:paraId="2F9D0168" w14:textId="03370295" w:rsidR="00132E6E" w:rsidRPr="004748E8" w:rsidRDefault="004748E8" w:rsidP="000224ED">
      <w:r>
        <w:t xml:space="preserve">Согласно результатам опросов, представленных на сайте </w:t>
      </w:r>
      <w:r>
        <w:rPr>
          <w:lang w:val="en-GB"/>
        </w:rPr>
        <w:t>SITA</w:t>
      </w:r>
      <w:r w:rsidRPr="004748E8">
        <w:t xml:space="preserve">, </w:t>
      </w:r>
      <w:r w:rsidR="006B2E64">
        <w:t>70% пассажиров готовы предоставить свои биометрические данные для прохождения контроля.</w:t>
      </w:r>
      <w:r w:rsidR="00F721F0">
        <w:t xml:space="preserve"> Также 85% хотят, чтобы при помощи телефона можно было получать онлайн информацию о </w:t>
      </w:r>
      <w:r w:rsidR="00AB614E">
        <w:t>статусе багажа.</w:t>
      </w:r>
      <w:r w:rsidR="00F721F0">
        <w:t xml:space="preserve"> </w:t>
      </w:r>
      <w:r w:rsidR="001662B3">
        <w:t>Можно прийти к выводу, что пассажиры готовы предоставлять свои личные данные, чтобы ускорить процессы прохождения контроля, таким образом системы будут пользоваться спросом у людей.</w:t>
      </w:r>
    </w:p>
    <w:p w14:paraId="22D42C4C" w14:textId="1FF2717E" w:rsidR="00E00140" w:rsidRDefault="00A6506B" w:rsidP="00D8567C">
      <w:pPr>
        <w:pStyle w:val="2"/>
        <w:numPr>
          <w:ilvl w:val="0"/>
          <w:numId w:val="15"/>
        </w:numPr>
      </w:pPr>
      <w:bookmarkStart w:id="47" w:name="_Toc104760900"/>
      <w:r>
        <w:t>Предложения по уменьшению нагрузок на аэропорт Пулково</w:t>
      </w:r>
      <w:bookmarkEnd w:id="47"/>
    </w:p>
    <w:p w14:paraId="3EA0A95A" w14:textId="27AC77EB" w:rsidR="007D15BF" w:rsidRDefault="0052625B" w:rsidP="00112CF8">
      <w:r>
        <w:t xml:space="preserve">Проблема пиковых нагрузок является очень актуальной </w:t>
      </w:r>
      <w:r w:rsidR="0053331E">
        <w:t xml:space="preserve">для всех аэропортов и Пулково не исключение. </w:t>
      </w:r>
      <w:r w:rsidR="00B1408F">
        <w:t>До 2020 года ситуация в авиационной отрасли была более-менее стабильной, и можно было прогнозировать изменения часов пик учитывая фактор</w:t>
      </w:r>
      <w:r w:rsidR="00466D95">
        <w:t>ы</w:t>
      </w:r>
      <w:r w:rsidR="00B1408F">
        <w:t xml:space="preserve"> сезонности</w:t>
      </w:r>
      <w:r w:rsidR="00466D95">
        <w:t xml:space="preserve">, запуска новых направлений, сотрудничества с новыми авиакомпаниями. Но </w:t>
      </w:r>
      <w:r w:rsidR="00EC3882">
        <w:t xml:space="preserve">неэкономические факторы в </w:t>
      </w:r>
      <w:r w:rsidR="00466D95">
        <w:t>2020 год</w:t>
      </w:r>
      <w:r w:rsidR="00EC3882">
        <w:t>у</w:t>
      </w:r>
      <w:r w:rsidR="00466D95">
        <w:t xml:space="preserve"> изменил</w:t>
      </w:r>
      <w:r w:rsidR="00EC3882">
        <w:t>и привычное течение авиационной отрасли, практически прекратилось вс</w:t>
      </w:r>
      <w:r w:rsidR="005F4D8B">
        <w:t>ё</w:t>
      </w:r>
      <w:r w:rsidR="00EC3882">
        <w:t xml:space="preserve"> авиасообщение </w:t>
      </w:r>
      <w:r w:rsidR="005F4D8B">
        <w:t xml:space="preserve">в мире. Уже во второй половине 20 года </w:t>
      </w:r>
      <w:r w:rsidR="00112CF8">
        <w:t xml:space="preserve">в России </w:t>
      </w:r>
      <w:r w:rsidR="005F4D8B">
        <w:t>рейсы понемногу начали возобновляться, особенно внутренние, в 2021 году также шло восстановление авиасообщений причем не только</w:t>
      </w:r>
      <w:r w:rsidR="0076676D">
        <w:t xml:space="preserve"> домашних, но уже и международных. Пандемия коронавируса еще не закончилась, как в феврале – марте</w:t>
      </w:r>
      <w:r w:rsidR="00112CF8">
        <w:t xml:space="preserve"> этого года</w:t>
      </w:r>
      <w:r w:rsidR="0076676D">
        <w:t xml:space="preserve"> вводят новые санкции против всей авиационной отрасли в России, и это становится еще одним ударом для </w:t>
      </w:r>
      <w:r w:rsidR="00C6120F">
        <w:t xml:space="preserve">сферы авиации. Получается, что сейчас аэропортам необходимо искать </w:t>
      </w:r>
      <w:r w:rsidR="00112CF8">
        <w:t xml:space="preserve">различные способы увеличения пассажиропотока, чтобы получать прибыль. И </w:t>
      </w:r>
      <w:r w:rsidR="00952EB0">
        <w:lastRenderedPageBreak/>
        <w:t>поэтому прежде, чем</w:t>
      </w:r>
      <w:r w:rsidR="00A47639">
        <w:t xml:space="preserve"> сформулировать рекомендации именно для снижения влияния очередей на терминал, будут предложены рекомендации по увеличению рейсов.</w:t>
      </w:r>
    </w:p>
    <w:p w14:paraId="3B3DF581" w14:textId="444F9145" w:rsidR="007D15BF" w:rsidRPr="007D15BF" w:rsidRDefault="007D15BF" w:rsidP="0052625B">
      <w:pPr>
        <w:rPr>
          <w:rStyle w:val="af2"/>
        </w:rPr>
      </w:pPr>
      <w:r w:rsidRPr="007D15BF">
        <w:rPr>
          <w:rStyle w:val="af2"/>
        </w:rPr>
        <w:t xml:space="preserve">Предложения </w:t>
      </w:r>
      <w:r w:rsidR="003C02DB">
        <w:rPr>
          <w:rStyle w:val="af2"/>
        </w:rPr>
        <w:t>способ</w:t>
      </w:r>
      <w:r w:rsidR="00A621B9">
        <w:rPr>
          <w:rStyle w:val="af2"/>
        </w:rPr>
        <w:t>ов по</w:t>
      </w:r>
      <w:r w:rsidR="003C02DB">
        <w:rPr>
          <w:rStyle w:val="af2"/>
        </w:rPr>
        <w:t xml:space="preserve"> </w:t>
      </w:r>
      <w:r w:rsidRPr="007D15BF">
        <w:rPr>
          <w:rStyle w:val="af2"/>
        </w:rPr>
        <w:t>увеличению пассажиропотока</w:t>
      </w:r>
    </w:p>
    <w:p w14:paraId="001C7B67" w14:textId="40AAEF96" w:rsidR="00875010" w:rsidRPr="00875010" w:rsidRDefault="00875010" w:rsidP="0052625B">
      <w:pPr>
        <w:rPr>
          <w:rStyle w:val="af3"/>
        </w:rPr>
      </w:pPr>
      <w:r w:rsidRPr="00875010">
        <w:rPr>
          <w:rStyle w:val="af3"/>
        </w:rPr>
        <w:t>Предложение №</w:t>
      </w:r>
      <w:r w:rsidR="000B4DD8">
        <w:rPr>
          <w:rStyle w:val="af3"/>
        </w:rPr>
        <w:t xml:space="preserve"> </w:t>
      </w:r>
      <w:r w:rsidRPr="00875010">
        <w:rPr>
          <w:rStyle w:val="af3"/>
        </w:rPr>
        <w:t>1</w:t>
      </w:r>
    </w:p>
    <w:p w14:paraId="57792108" w14:textId="56CBB0DA" w:rsidR="0058445F" w:rsidRDefault="00A47639" w:rsidP="0052625B">
      <w:r>
        <w:t xml:space="preserve">В связи с </w:t>
      </w:r>
      <w:r>
        <w:rPr>
          <w:lang w:val="en-GB"/>
        </w:rPr>
        <w:t>COVID</w:t>
      </w:r>
      <w:r w:rsidRPr="00662605">
        <w:t xml:space="preserve">-19 </w:t>
      </w:r>
      <w:r>
        <w:t xml:space="preserve">и введением санкций </w:t>
      </w:r>
      <w:r w:rsidR="00662605">
        <w:t>международные авиаперевозки сильно пострадали и до сих пор не вернулись на уровень 2019 года, что подтверждает проведенный анализ.</w:t>
      </w:r>
      <w:r w:rsidR="00301114">
        <w:t xml:space="preserve"> </w:t>
      </w:r>
      <w:r w:rsidR="00875010">
        <w:t xml:space="preserve">Границы Европы и Северной Америки на данный момент закрыты, поэтому аэропорт может сфокусироваться на </w:t>
      </w:r>
      <w:r w:rsidR="006F5EA9">
        <w:t xml:space="preserve">странах </w:t>
      </w:r>
      <w:r w:rsidR="00F678CB">
        <w:t>Ближнего Востока и Азии</w:t>
      </w:r>
      <w:r w:rsidR="006F5EA9">
        <w:t>. В а</w:t>
      </w:r>
      <w:r w:rsidR="004B5F52">
        <w:t xml:space="preserve">преле премьер-министр РФ Михаил </w:t>
      </w:r>
      <w:proofErr w:type="spellStart"/>
      <w:r w:rsidR="004B5F52">
        <w:t>Мишустин</w:t>
      </w:r>
      <w:proofErr w:type="spellEnd"/>
      <w:r w:rsidR="004B5F52">
        <w:t xml:space="preserve"> сообщил, что Россия возобновляет авиасообщения с 52 странами, включая </w:t>
      </w:r>
      <w:r w:rsidR="002A1C88">
        <w:t>Индию, Китай, Саудовская Аравия</w:t>
      </w:r>
      <w:r w:rsidR="00D17611">
        <w:t xml:space="preserve"> и другие.</w:t>
      </w:r>
      <w:r w:rsidR="00AF7EB4">
        <w:t xml:space="preserve"> Летом в рамках практики было проведено большое исследование по развитию сотрудничества с другими авиакомпаниями в рамках проекта </w:t>
      </w:r>
      <w:r w:rsidR="00AF7EB4">
        <w:rPr>
          <w:lang w:val="en-GB"/>
        </w:rPr>
        <w:t>E</w:t>
      </w:r>
      <w:r w:rsidR="00AF7EB4" w:rsidRPr="00AF7EB4">
        <w:t>-</w:t>
      </w:r>
      <w:r w:rsidR="00AF7EB4">
        <w:rPr>
          <w:lang w:val="en-GB"/>
        </w:rPr>
        <w:t>VISA</w:t>
      </w:r>
      <w:r w:rsidR="00AF7EB4" w:rsidRPr="00AF7EB4">
        <w:t xml:space="preserve">. </w:t>
      </w:r>
      <w:r w:rsidR="00AF7EB4">
        <w:t xml:space="preserve">Среди наиболее приоритетных компаний уровня </w:t>
      </w:r>
      <w:r w:rsidR="00AF7EB4">
        <w:rPr>
          <w:lang w:val="en-GB"/>
        </w:rPr>
        <w:t>full</w:t>
      </w:r>
      <w:r w:rsidR="00AF7EB4" w:rsidRPr="00A56A8B">
        <w:t xml:space="preserve"> </w:t>
      </w:r>
      <w:r w:rsidR="00AF7EB4">
        <w:rPr>
          <w:lang w:val="en-GB"/>
        </w:rPr>
        <w:t>service</w:t>
      </w:r>
      <w:r w:rsidR="00AF7EB4" w:rsidRPr="00A56A8B">
        <w:t xml:space="preserve"> </w:t>
      </w:r>
      <w:r w:rsidR="00AF7EB4">
        <w:t xml:space="preserve">были выбраны </w:t>
      </w:r>
      <w:r w:rsidR="00A56A8B">
        <w:rPr>
          <w:lang w:val="en-GB"/>
        </w:rPr>
        <w:t>Vistara</w:t>
      </w:r>
      <w:r w:rsidR="00A56A8B" w:rsidRPr="00A56A8B">
        <w:t xml:space="preserve"> (</w:t>
      </w:r>
      <w:r w:rsidR="00A56A8B">
        <w:t xml:space="preserve">Индия), </w:t>
      </w:r>
      <w:r w:rsidR="00BE218C">
        <w:rPr>
          <w:lang w:val="en-US"/>
        </w:rPr>
        <w:t>Iran</w:t>
      </w:r>
      <w:r w:rsidR="00BE218C" w:rsidRPr="00BE218C">
        <w:t xml:space="preserve"> </w:t>
      </w:r>
      <w:r w:rsidR="00BE218C">
        <w:rPr>
          <w:lang w:val="en-US"/>
        </w:rPr>
        <w:t>Air</w:t>
      </w:r>
      <w:r w:rsidR="00BE218C" w:rsidRPr="00BE218C">
        <w:t xml:space="preserve"> </w:t>
      </w:r>
      <w:r w:rsidR="00BE218C">
        <w:t xml:space="preserve">и </w:t>
      </w:r>
      <w:r w:rsidR="00BE218C">
        <w:rPr>
          <w:lang w:val="en-US"/>
        </w:rPr>
        <w:t>Mahan</w:t>
      </w:r>
      <w:r w:rsidR="00BE218C" w:rsidRPr="00BE218C">
        <w:t xml:space="preserve"> </w:t>
      </w:r>
      <w:r w:rsidR="00BE218C">
        <w:rPr>
          <w:lang w:val="en-US"/>
        </w:rPr>
        <w:t>Air</w:t>
      </w:r>
      <w:r w:rsidR="00BE218C" w:rsidRPr="00BE218C">
        <w:t xml:space="preserve"> </w:t>
      </w:r>
      <w:r w:rsidR="00BE218C">
        <w:t>(Иран).</w:t>
      </w:r>
      <w:r w:rsidR="003143E6">
        <w:t xml:space="preserve"> Также были выбраны и китайские авиаперевозчики</w:t>
      </w:r>
      <w:r w:rsidR="00141AE9">
        <w:t xml:space="preserve"> (например, </w:t>
      </w:r>
      <w:r w:rsidR="00141AE9">
        <w:rPr>
          <w:lang w:val="en-GB"/>
        </w:rPr>
        <w:t>Beijing</w:t>
      </w:r>
      <w:r w:rsidR="00141AE9" w:rsidRPr="00141AE9">
        <w:t xml:space="preserve"> </w:t>
      </w:r>
      <w:r w:rsidR="00141AE9">
        <w:rPr>
          <w:lang w:val="en-GB"/>
        </w:rPr>
        <w:t>Capital</w:t>
      </w:r>
      <w:r w:rsidR="00141AE9" w:rsidRPr="00141AE9">
        <w:t xml:space="preserve"> </w:t>
      </w:r>
      <w:r w:rsidR="00141AE9">
        <w:t xml:space="preserve">и </w:t>
      </w:r>
      <w:r w:rsidR="00B73B19">
        <w:rPr>
          <w:lang w:val="en-GB"/>
        </w:rPr>
        <w:t>China</w:t>
      </w:r>
      <w:r w:rsidR="00B73B19" w:rsidRPr="00B73B19">
        <w:t xml:space="preserve"> </w:t>
      </w:r>
      <w:r w:rsidR="00B73B19">
        <w:rPr>
          <w:lang w:val="en-GB"/>
        </w:rPr>
        <w:t>Eastern</w:t>
      </w:r>
      <w:r w:rsidR="00B73B19" w:rsidRPr="00B73B19">
        <w:t>)</w:t>
      </w:r>
      <w:r w:rsidR="003143E6">
        <w:t xml:space="preserve">, сотрудничество с ними можно рассмотреть, когда </w:t>
      </w:r>
      <w:r w:rsidR="00141AE9">
        <w:t>Китай откроет свои границы</w:t>
      </w:r>
      <w:r w:rsidR="003511D7">
        <w:t>. Жители страны из Поднебесной являются очень активными путешественниками</w:t>
      </w:r>
      <w:r w:rsidR="00FA5609">
        <w:t>,</w:t>
      </w:r>
      <w:r w:rsidR="003511D7">
        <w:t xml:space="preserve"> и только в 2019 году </w:t>
      </w:r>
      <w:r w:rsidR="004D7895">
        <w:t>Санкт-Петербург посетило 1,3 млн туристов</w:t>
      </w:r>
      <w:r w:rsidR="00141AE9">
        <w:t>.</w:t>
      </w:r>
      <w:r w:rsidR="008A4A9F">
        <w:t xml:space="preserve"> </w:t>
      </w:r>
      <w:r w:rsidR="00FF1DFF">
        <w:t>В итоге первым предложением является переориентация на Восточные и Азиатские рынки с целью компенсировать потери от закрытия воздушных пространств с недружественными странами.</w:t>
      </w:r>
      <w:r w:rsidR="00D17611">
        <w:rPr>
          <w:rStyle w:val="aff4"/>
        </w:rPr>
        <w:footnoteReference w:id="70"/>
      </w:r>
      <w:r w:rsidR="00FF1DFF">
        <w:rPr>
          <w:rStyle w:val="aff4"/>
        </w:rPr>
        <w:footnoteReference w:id="71"/>
      </w:r>
    </w:p>
    <w:p w14:paraId="414421E2" w14:textId="68FD6E55" w:rsidR="0058445F" w:rsidRPr="00FD7EC9" w:rsidRDefault="008006DA" w:rsidP="00D5405C">
      <w:pPr>
        <w:ind w:left="709" w:firstLine="0"/>
        <w:rPr>
          <w:rStyle w:val="af3"/>
        </w:rPr>
      </w:pPr>
      <w:r w:rsidRPr="00FD7EC9">
        <w:rPr>
          <w:rStyle w:val="af3"/>
        </w:rPr>
        <w:t xml:space="preserve">Предложение № </w:t>
      </w:r>
      <w:r w:rsidR="00DB563B">
        <w:rPr>
          <w:rStyle w:val="af3"/>
        </w:rPr>
        <w:t>2</w:t>
      </w:r>
    </w:p>
    <w:p w14:paraId="64E4C8BF" w14:textId="654400CE" w:rsidR="008006DA" w:rsidRDefault="003368DE" w:rsidP="003368DE">
      <w:r>
        <w:t xml:space="preserve">В последние годы в России развивается внутренний туризм, причем это касается не только курортов Краснодарского края, но и других привлекательных мест России. Например, очень популярной стала Карелия, </w:t>
      </w:r>
      <w:r w:rsidR="00ED0293">
        <w:t xml:space="preserve">Алтай, Иркутск, </w:t>
      </w:r>
      <w:r w:rsidR="00A42FAA">
        <w:t xml:space="preserve">Дагестан и другие города. </w:t>
      </w:r>
      <w:r w:rsidR="00F66593">
        <w:t xml:space="preserve">И в связи с большим наплывом туристов </w:t>
      </w:r>
      <w:r w:rsidR="002C5CD2">
        <w:t xml:space="preserve">авиакомпании совместно с туроператорами запускают в этом году чартерные рейсы. </w:t>
      </w:r>
      <w:r w:rsidR="00FF0507">
        <w:t xml:space="preserve">Из Санкт-Петербурга уже летают или запланированы чартеры в Казань и Республику Алтай. В планах есть и Тюмень. Также </w:t>
      </w:r>
      <w:r w:rsidR="007B6939">
        <w:t xml:space="preserve">аэропорту Пулково совместно с туроператорами можно рассмотреть такие направления как: Камчатка, Дагестан, Чечню, Калининград, Красноярск и другие популярные направления. </w:t>
      </w:r>
      <w:r w:rsidR="003C5EE3">
        <w:t xml:space="preserve">Пулково всегда открыт к любым расширениям, в том числе региональным. </w:t>
      </w:r>
      <w:r w:rsidR="003C5EE3">
        <w:lastRenderedPageBreak/>
        <w:t>Но нужно учитывать такой момент, как возможность авиакомпаний летать,</w:t>
      </w:r>
      <w:r w:rsidR="003F719F">
        <w:t xml:space="preserve"> потому что желание у них есть, но нет возможности из-за </w:t>
      </w:r>
      <w:r w:rsidR="006A5191">
        <w:t>проблем со флотом.</w:t>
      </w:r>
      <w:r w:rsidR="006230D0">
        <w:rPr>
          <w:rStyle w:val="aff4"/>
        </w:rPr>
        <w:footnoteReference w:id="72"/>
      </w:r>
    </w:p>
    <w:p w14:paraId="4D2B6088" w14:textId="5BF1B49E" w:rsidR="00D5405C" w:rsidRPr="00FD7EC9" w:rsidRDefault="008006DA" w:rsidP="00D5405C">
      <w:pPr>
        <w:ind w:left="709" w:firstLine="0"/>
        <w:rPr>
          <w:rStyle w:val="af3"/>
        </w:rPr>
      </w:pPr>
      <w:r w:rsidRPr="00FD7EC9">
        <w:rPr>
          <w:rStyle w:val="af3"/>
        </w:rPr>
        <w:t xml:space="preserve">Предложение № </w:t>
      </w:r>
      <w:r w:rsidR="00DB563B">
        <w:rPr>
          <w:rStyle w:val="af3"/>
        </w:rPr>
        <w:t>3</w:t>
      </w:r>
    </w:p>
    <w:p w14:paraId="50B27129" w14:textId="1FC8138D" w:rsidR="008006DA" w:rsidRPr="00E13BE0" w:rsidRDefault="0030651D" w:rsidP="00E13BE0">
      <w:r>
        <w:t>Поток туристов из России на турецкие курорты настолько высокий, что в Турции сообщили о 2 новых авиакомпаниях, ориентированных на пассажиров из России.</w:t>
      </w:r>
      <w:r w:rsidR="00E13BE0">
        <w:t xml:space="preserve"> Новые авиакомпании – это </w:t>
      </w:r>
      <w:r w:rsidR="00E13BE0">
        <w:rPr>
          <w:lang w:val="en-GB"/>
        </w:rPr>
        <w:t>MGA</w:t>
      </w:r>
      <w:r w:rsidR="00E13BE0" w:rsidRPr="00E13BE0">
        <w:t xml:space="preserve"> </w:t>
      </w:r>
      <w:r w:rsidR="00E13BE0">
        <w:rPr>
          <w:lang w:val="en-GB"/>
        </w:rPr>
        <w:t>Aviation</w:t>
      </w:r>
      <w:r w:rsidR="00E13BE0" w:rsidRPr="00E13BE0">
        <w:t xml:space="preserve"> </w:t>
      </w:r>
      <w:r w:rsidR="00E13BE0">
        <w:t xml:space="preserve">и </w:t>
      </w:r>
      <w:r w:rsidR="00E13BE0">
        <w:rPr>
          <w:lang w:val="en-GB"/>
        </w:rPr>
        <w:t>Southwind</w:t>
      </w:r>
      <w:r w:rsidR="00E13BE0" w:rsidRPr="00E13BE0">
        <w:t xml:space="preserve">, </w:t>
      </w:r>
      <w:r w:rsidR="00E13BE0">
        <w:t xml:space="preserve">у которых на данный момент в парке </w:t>
      </w:r>
      <w:r w:rsidR="00B1094E">
        <w:t>4 и 5 самолетов соответственно.</w:t>
      </w:r>
      <w:r w:rsidR="00B05B93" w:rsidRPr="00B05B93">
        <w:t xml:space="preserve"> </w:t>
      </w:r>
      <w:r w:rsidR="00B05B93">
        <w:t xml:space="preserve">Создание авиакомпаний было сделано, чтобы турпоток из России не прекращался из-за </w:t>
      </w:r>
      <w:r w:rsidR="002C6918">
        <w:t xml:space="preserve">введенных санкций. Поэтому сотрудничая с двумя новыми перевозчиками, Пулково сможет увеличить пассажиропоток. Тем более чартерные рейсы </w:t>
      </w:r>
      <w:r w:rsidR="009B1D84">
        <w:t xml:space="preserve">в Турцию </w:t>
      </w:r>
      <w:r w:rsidR="002C6918">
        <w:t xml:space="preserve">обычно приходятся на </w:t>
      </w:r>
      <w:r w:rsidR="009B1D84">
        <w:t>ночное время, чтобы успеть долететь и уже утром доставить туристов в отель. Таким образом нагрузка на аэропорт в дневное время снизится.</w:t>
      </w:r>
      <w:r w:rsidR="00B1094E">
        <w:rPr>
          <w:rStyle w:val="aff4"/>
        </w:rPr>
        <w:footnoteReference w:id="73"/>
      </w:r>
    </w:p>
    <w:p w14:paraId="47935A90" w14:textId="25D08F6B" w:rsidR="008006DA" w:rsidRDefault="008006DA" w:rsidP="008006DA">
      <w:pPr>
        <w:rPr>
          <w:rStyle w:val="af2"/>
        </w:rPr>
      </w:pPr>
      <w:r w:rsidRPr="007D15BF">
        <w:rPr>
          <w:rStyle w:val="af2"/>
        </w:rPr>
        <w:t xml:space="preserve">Предложения по </w:t>
      </w:r>
      <w:r w:rsidR="009D0946">
        <w:rPr>
          <w:rStyle w:val="af2"/>
        </w:rPr>
        <w:t>снижению пиковых нагрузок</w:t>
      </w:r>
    </w:p>
    <w:p w14:paraId="4D1ACAFF" w14:textId="6B5EAA9B" w:rsidR="0013288F" w:rsidRDefault="00EB5E65" w:rsidP="00EB5E65">
      <w:r>
        <w:t>Предложения по снижению пиковых нагрузок будут очень ограниченными сразу по нескольким причинам:</w:t>
      </w:r>
    </w:p>
    <w:p w14:paraId="108C6AE9" w14:textId="120D7923" w:rsidR="00EB5E65" w:rsidRDefault="00EB5E65" w:rsidP="00D8567C">
      <w:pPr>
        <w:pStyle w:val="afc"/>
        <w:numPr>
          <w:ilvl w:val="0"/>
          <w:numId w:val="27"/>
        </w:numPr>
      </w:pPr>
      <w:r>
        <w:t xml:space="preserve">Предлагать строительство нового терминала или ВПП </w:t>
      </w:r>
      <w:r w:rsidR="00E84128">
        <w:t>нерационально</w:t>
      </w:r>
      <w:r>
        <w:t xml:space="preserve">, потому что такие вложения очень капиталоемкие </w:t>
      </w:r>
      <w:r w:rsidR="00E84128">
        <w:t>и требуют много времени</w:t>
      </w:r>
      <w:r w:rsidR="0024428B">
        <w:t xml:space="preserve">. Также </w:t>
      </w:r>
      <w:r w:rsidR="00766C43">
        <w:t xml:space="preserve">расширение занимает очень большие площади, и новые постройки могут оказаться рядом с общественной инфраструктурой, и </w:t>
      </w:r>
      <w:r w:rsidR="0011232D">
        <w:t>тогда это будет являться нарушением закона</w:t>
      </w:r>
    </w:p>
    <w:p w14:paraId="04CAA4B0" w14:textId="40F7E678" w:rsidR="00E84128" w:rsidRDefault="0084335B" w:rsidP="00D8567C">
      <w:pPr>
        <w:pStyle w:val="afc"/>
        <w:numPr>
          <w:ilvl w:val="0"/>
          <w:numId w:val="27"/>
        </w:numPr>
      </w:pPr>
      <w:r>
        <w:t>П</w:t>
      </w:r>
      <w:r w:rsidR="00E84128">
        <w:t xml:space="preserve">редложения </w:t>
      </w:r>
      <w:r>
        <w:t>по ограничению выдачи</w:t>
      </w:r>
      <w:r w:rsidR="00E84128">
        <w:t xml:space="preserve"> слот</w:t>
      </w:r>
      <w:r>
        <w:t>ов</w:t>
      </w:r>
      <w:r w:rsidR="00E84128">
        <w:t xml:space="preserve"> в часы-пик </w:t>
      </w:r>
      <w:r>
        <w:t xml:space="preserve">являются эффективными только в краткосрочной перспективе, да и в настоящий момент аэропорт не может отказывать компаниям, если </w:t>
      </w:r>
      <w:r w:rsidR="00CA52BB">
        <w:t xml:space="preserve">общее </w:t>
      </w:r>
      <w:r>
        <w:t>количество пассажиров на рейс</w:t>
      </w:r>
      <w:r w:rsidR="003D6EA5">
        <w:t>ах</w:t>
      </w:r>
      <w:r>
        <w:t xml:space="preserve"> </w:t>
      </w:r>
      <w:r w:rsidR="005B3E67">
        <w:t xml:space="preserve">в реестре заявок </w:t>
      </w:r>
      <w:r>
        <w:t>не превышает пропускную способность</w:t>
      </w:r>
      <w:r w:rsidR="00EF59C3">
        <w:t xml:space="preserve"> терминала</w:t>
      </w:r>
      <w:r w:rsidR="00051CD4">
        <w:t xml:space="preserve">. Если аэропорт все-таки отказывает, то он должен предложить новый слот. При этом АК может отказаться от этого предложения </w:t>
      </w:r>
      <w:r w:rsidR="00D91E6B">
        <w:t xml:space="preserve">и так может происходить 3 раза, дальше перевозчик уже обращается в </w:t>
      </w:r>
      <w:r w:rsidR="00B271BE">
        <w:t xml:space="preserve">реестр при Росавиации, и у аэропорта уже могут возникнуть неприятные последствия. Поэтому чаще всего пытаются </w:t>
      </w:r>
      <w:r w:rsidR="003A3415">
        <w:t>договориться</w:t>
      </w:r>
      <w:r w:rsidR="00B271BE">
        <w:t xml:space="preserve"> с авиакомпаниями или стараются так подстроить инфраструктуру, чтобы успеть обслужить всех </w:t>
      </w:r>
      <w:r w:rsidR="008B0494">
        <w:t>людей, даже если превышена пропускная способность</w:t>
      </w:r>
    </w:p>
    <w:p w14:paraId="145384DD" w14:textId="78B614BF" w:rsidR="005D77FF" w:rsidRDefault="00E84128" w:rsidP="00D8567C">
      <w:pPr>
        <w:pStyle w:val="afc"/>
        <w:numPr>
          <w:ilvl w:val="0"/>
          <w:numId w:val="27"/>
        </w:numPr>
      </w:pPr>
      <w:r>
        <w:lastRenderedPageBreak/>
        <w:t>Нельзя также повышать цены на слоты</w:t>
      </w:r>
      <w:r w:rsidR="00592DE0">
        <w:t xml:space="preserve">, </w:t>
      </w:r>
      <w:r w:rsidR="005D77FF">
        <w:t>которые наиболее востребованные у перевозчиков, потому что они распределяются между авиакомпаниями бесплатно согласно процедуре, прописанной в постановлении Правительства №</w:t>
      </w:r>
      <w:r w:rsidR="000B4DD8">
        <w:t xml:space="preserve"> </w:t>
      </w:r>
      <w:r w:rsidR="005D77FF">
        <w:t>599</w:t>
      </w:r>
    </w:p>
    <w:p w14:paraId="01022502" w14:textId="6B592D79" w:rsidR="00DB563B" w:rsidRPr="00DB563B" w:rsidRDefault="003A3415" w:rsidP="00920C65">
      <w:r>
        <w:t xml:space="preserve">Таким образом получается, что </w:t>
      </w:r>
      <w:r w:rsidR="003C4520">
        <w:t xml:space="preserve">даже при превышении пропускной способности аэропорт должен предоставить слот </w:t>
      </w:r>
      <w:r w:rsidR="004026F4">
        <w:t>авиакомпании</w:t>
      </w:r>
      <w:r w:rsidR="003C4520">
        <w:t xml:space="preserve">, и таким образом остается </w:t>
      </w:r>
      <w:r w:rsidR="004026F4">
        <w:t>подстраивать инфраструктуру и процессы, чтобы успеть обслужить пассажиров на должном уровне.</w:t>
      </w:r>
      <w:r w:rsidR="00920C65">
        <w:t xml:space="preserve"> </w:t>
      </w:r>
      <w:r w:rsidR="00DB563B" w:rsidRPr="00DB563B">
        <w:t xml:space="preserve">Пулково </w:t>
      </w:r>
      <w:r w:rsidR="00DB563B">
        <w:t xml:space="preserve">необходимо </w:t>
      </w:r>
      <w:r w:rsidR="005C1F3D">
        <w:t xml:space="preserve">продолжать выстраивать гибкие графики работы сотрудников, которые подстраиваются под пиковые часы, чтобы обслужить все рейсы на высоком уровне. Рабочая сила остается на данный момент очень важным ресурсом для аэропортов, потому что никакие технологии не смогут заменить людей на 100%, они только могут упростить какие-то этапы контроля или заменить частично. К примеру, в 2020 во время пандемии не было большого пассажиропотока, то есть аэропорт не работал при высоких нагрузках, </w:t>
      </w:r>
      <w:r w:rsidR="008F6EA5">
        <w:t>а значит терминал мог справляться и без технологий</w:t>
      </w:r>
      <w:r w:rsidR="005C1F3D">
        <w:t>. А вот правильно выстраивать график работы сотрудников надо было, чтобы люди просто не простаивали, когда не было рейсов</w:t>
      </w:r>
      <w:r w:rsidR="006671CB">
        <w:t>. К тому же надо продолжать практику</w:t>
      </w:r>
      <w:r w:rsidR="005C1F3D">
        <w:t xml:space="preserve"> приглаш</w:t>
      </w:r>
      <w:r w:rsidR="006671CB">
        <w:t>ения</w:t>
      </w:r>
      <w:r w:rsidR="005C1F3D">
        <w:t xml:space="preserve"> студентов, потому что для них это хороший опыт, а для аэропорта – это дополнительные человеческие ресурсы.</w:t>
      </w:r>
    </w:p>
    <w:p w14:paraId="497EC35F" w14:textId="7C46D99F" w:rsidR="00DB563B" w:rsidRPr="009A74E2" w:rsidRDefault="00DB563B" w:rsidP="00DB563B">
      <w:pPr>
        <w:rPr>
          <w:rStyle w:val="af3"/>
        </w:rPr>
      </w:pPr>
      <w:r w:rsidRPr="009A74E2">
        <w:rPr>
          <w:rStyle w:val="af3"/>
        </w:rPr>
        <w:t>Предложение №</w:t>
      </w:r>
      <w:r w:rsidR="000B4DD8">
        <w:rPr>
          <w:rStyle w:val="af3"/>
        </w:rPr>
        <w:t xml:space="preserve"> </w:t>
      </w:r>
      <w:r w:rsidR="006671CB">
        <w:rPr>
          <w:rStyle w:val="af3"/>
        </w:rPr>
        <w:t>1</w:t>
      </w:r>
    </w:p>
    <w:p w14:paraId="53539B6F" w14:textId="3BD82872" w:rsidR="00DB563B" w:rsidRPr="00713DD4" w:rsidRDefault="006671CB" w:rsidP="00713DD4">
      <w:pPr>
        <w:rPr>
          <w:rStyle w:val="af3"/>
          <w:szCs w:val="22"/>
          <w:u w:val="none"/>
        </w:rPr>
      </w:pPr>
      <w:r>
        <w:t>Первое</w:t>
      </w:r>
      <w:r w:rsidR="00DB563B">
        <w:t xml:space="preserve"> предложение одновременно связано и со снижением пиковых нагрузок на аэропорт</w:t>
      </w:r>
      <w:r>
        <w:t xml:space="preserve">, и с увеличением </w:t>
      </w:r>
      <w:r>
        <w:rPr>
          <w:lang w:val="en-GB"/>
        </w:rPr>
        <w:t>PAX</w:t>
      </w:r>
      <w:r w:rsidR="00DB563B">
        <w:t xml:space="preserve">. Как правило лоукостеры ставят рейсы не в пиковые часы, потому что им не выгодно платить много за стоянку самолета, а самым главным критерием является продать как можно больше билетов на рейс. Поэтому развивая отношения с лоукостерами, Пулково сможет увеличить пассажиропоток, а также занять слоты не в пиковые часы. Что касается иностранных </w:t>
      </w:r>
      <w:r w:rsidR="00DB563B">
        <w:rPr>
          <w:lang w:val="en-GB"/>
        </w:rPr>
        <w:t>LCC</w:t>
      </w:r>
      <w:r w:rsidR="00DB563B">
        <w:t xml:space="preserve">, то также надо больше рассматривать Восток, и в рамках летней практики были предложены следующие компании: </w:t>
      </w:r>
      <w:r w:rsidR="00DB563B">
        <w:rPr>
          <w:lang w:val="en-GB"/>
        </w:rPr>
        <w:t>Spice</w:t>
      </w:r>
      <w:r w:rsidR="00DB563B" w:rsidRPr="00E97CD0">
        <w:t xml:space="preserve"> </w:t>
      </w:r>
      <w:r w:rsidR="00DB563B">
        <w:rPr>
          <w:lang w:val="en-GB"/>
        </w:rPr>
        <w:t>Jet</w:t>
      </w:r>
      <w:r w:rsidR="00DB563B" w:rsidRPr="00E97CD0">
        <w:t xml:space="preserve">, </w:t>
      </w:r>
      <w:r w:rsidR="00DB563B">
        <w:rPr>
          <w:lang w:val="en-GB"/>
        </w:rPr>
        <w:t>Indigo</w:t>
      </w:r>
      <w:r w:rsidR="00DB563B" w:rsidRPr="00E97CD0">
        <w:t xml:space="preserve"> (</w:t>
      </w:r>
      <w:r w:rsidR="00DB563B">
        <w:t>Индия</w:t>
      </w:r>
      <w:r w:rsidR="00DB563B" w:rsidRPr="00E97CD0">
        <w:t xml:space="preserve">) </w:t>
      </w:r>
      <w:r w:rsidR="00DB563B">
        <w:t xml:space="preserve">и </w:t>
      </w:r>
      <w:proofErr w:type="spellStart"/>
      <w:r w:rsidR="00DB563B">
        <w:rPr>
          <w:lang w:val="en-GB"/>
        </w:rPr>
        <w:t>Flynas</w:t>
      </w:r>
      <w:proofErr w:type="spellEnd"/>
      <w:r w:rsidR="00DB563B" w:rsidRPr="00E97CD0">
        <w:t xml:space="preserve"> (</w:t>
      </w:r>
      <w:r w:rsidR="00DB563B">
        <w:t>Саудовская Аравия). Эти авиаперевозчики могут быть рассмотрены для дальнейшего сотрудничества, потому что границы с этими странами открыли в апреле.</w:t>
      </w:r>
    </w:p>
    <w:p w14:paraId="6B75F250" w14:textId="7A00A78E" w:rsidR="009D0946" w:rsidRPr="00FD7EC9" w:rsidRDefault="009D0946" w:rsidP="00D5405C">
      <w:pPr>
        <w:ind w:left="709" w:firstLine="0"/>
        <w:rPr>
          <w:rStyle w:val="af3"/>
        </w:rPr>
      </w:pPr>
      <w:r w:rsidRPr="00FD7EC9">
        <w:rPr>
          <w:rStyle w:val="af3"/>
        </w:rPr>
        <w:t>Предложение № 2</w:t>
      </w:r>
    </w:p>
    <w:p w14:paraId="733960A7" w14:textId="6A3CC448" w:rsidR="00997242" w:rsidRDefault="00997242" w:rsidP="00997242">
      <w:r>
        <w:t xml:space="preserve">Аэропорты определяют пиковые часы, чтобы при планировании на следующий период по возможности сместить нагрузку с пиковых часов на менее загруженное время. </w:t>
      </w:r>
      <w:r w:rsidR="00541A45">
        <w:t xml:space="preserve">Конечно, заранее нельзя определенно утверждать, какие часы будут </w:t>
      </w:r>
      <w:r w:rsidR="003E1BA6">
        <w:t>самыми загруженными</w:t>
      </w:r>
      <w:r w:rsidR="00541A45">
        <w:t xml:space="preserve"> ввиду наличия различных факторов. </w:t>
      </w:r>
      <w:r w:rsidR="003E1BA6">
        <w:t xml:space="preserve">Как правило, чартерные рейсы появляются и исчезают </w:t>
      </w:r>
      <w:r w:rsidR="00E466D4">
        <w:t xml:space="preserve">по мере необходимости, и обычно туроператоры </w:t>
      </w:r>
      <w:r w:rsidR="009E6278">
        <w:t xml:space="preserve">отправляют заявки на слоты не в первую </w:t>
      </w:r>
      <w:r w:rsidR="009E6278">
        <w:lastRenderedPageBreak/>
        <w:t>волну, а как можно ближе к курортному сезону. К этому времени Пулково</w:t>
      </w:r>
      <w:r w:rsidR="0010775F">
        <w:t xml:space="preserve"> </w:t>
      </w:r>
      <w:r w:rsidR="009E6278">
        <w:t>уже имеет представление о наиболее загруженных часах</w:t>
      </w:r>
      <w:r w:rsidR="0010775F">
        <w:t>, т</w:t>
      </w:r>
      <w:r w:rsidR="00DE01CD">
        <w:t>аким образом «ВВСС» может постараться разместить эти рейсы в менее загруженное время.</w:t>
      </w:r>
      <w:r w:rsidR="0010775F">
        <w:t xml:space="preserve"> </w:t>
      </w:r>
      <w:r w:rsidR="00B86396">
        <w:t xml:space="preserve">Поскольку чартеры обычно перевозят очень много людей, то это еще </w:t>
      </w:r>
      <w:proofErr w:type="spellStart"/>
      <w:r w:rsidR="00B86396">
        <w:t>бОльшая</w:t>
      </w:r>
      <w:proofErr w:type="spellEnd"/>
      <w:r w:rsidR="00B86396">
        <w:t xml:space="preserve"> нагрузка на аэропорт идет. Рекомендация для Пулково состоит в том, чтобы сотрудники беседовали с турфирмами (так как они </w:t>
      </w:r>
      <w:r w:rsidR="000D18AA">
        <w:t xml:space="preserve">заказывают рейсы), чтобы те старались выбирать менее </w:t>
      </w:r>
      <w:r w:rsidR="00790964">
        <w:t>востребованное время, чтобы обслужить рейс на высоком уровне.</w:t>
      </w:r>
    </w:p>
    <w:p w14:paraId="237B3972" w14:textId="0628E155" w:rsidR="009D0946" w:rsidRPr="00FD7EC9" w:rsidRDefault="009D0946" w:rsidP="00D5405C">
      <w:pPr>
        <w:ind w:left="709" w:firstLine="0"/>
        <w:rPr>
          <w:rStyle w:val="af3"/>
        </w:rPr>
      </w:pPr>
      <w:r w:rsidRPr="00FD7EC9">
        <w:rPr>
          <w:rStyle w:val="af3"/>
        </w:rPr>
        <w:t>Предложение № 3</w:t>
      </w:r>
    </w:p>
    <w:p w14:paraId="69593F56" w14:textId="6F9B81C8" w:rsidR="009D0946" w:rsidRPr="00C22775" w:rsidRDefault="009D0946" w:rsidP="00C12FE0">
      <w:r>
        <w:t xml:space="preserve">Внедрение </w:t>
      </w:r>
      <w:r w:rsidR="000D5D27">
        <w:t xml:space="preserve">цифровых технологий, пожалуй, является самым эффективным решением очередей в терминалах. Наиболее </w:t>
      </w:r>
      <w:r w:rsidR="00E17A51">
        <w:t xml:space="preserve">полезными среди всех представленных системы являются </w:t>
      </w:r>
      <w:r w:rsidR="00E17A51" w:rsidRPr="00524734">
        <w:rPr>
          <w:lang w:val="en-GB"/>
        </w:rPr>
        <w:t>SITA</w:t>
      </w:r>
      <w:r w:rsidR="00E17A51" w:rsidRPr="00E17A51">
        <w:t xml:space="preserve"> </w:t>
      </w:r>
      <w:r w:rsidR="00E17A51" w:rsidRPr="00524734">
        <w:rPr>
          <w:lang w:val="en-GB"/>
        </w:rPr>
        <w:t>Smart</w:t>
      </w:r>
      <w:r w:rsidR="00E17A51" w:rsidRPr="00E17A51">
        <w:t xml:space="preserve"> </w:t>
      </w:r>
      <w:r w:rsidR="00E17A51" w:rsidRPr="00524734">
        <w:rPr>
          <w:lang w:val="en-GB"/>
        </w:rPr>
        <w:t>Path</w:t>
      </w:r>
      <w:r w:rsidR="00E17A51" w:rsidRPr="00E17A51">
        <w:t xml:space="preserve"> </w:t>
      </w:r>
      <w:r w:rsidR="00E17A51" w:rsidRPr="00524734">
        <w:rPr>
          <w:lang w:val="en-GB"/>
        </w:rPr>
        <w:t>Gates</w:t>
      </w:r>
      <w:r w:rsidR="00E17A51">
        <w:t xml:space="preserve">, </w:t>
      </w:r>
      <w:r w:rsidR="00E17A51" w:rsidRPr="00524734">
        <w:t xml:space="preserve">3D сенсоры </w:t>
      </w:r>
      <w:proofErr w:type="spellStart"/>
      <w:r w:rsidR="00E17A51" w:rsidRPr="00524734">
        <w:t>Xovis</w:t>
      </w:r>
      <w:proofErr w:type="spellEnd"/>
      <w:r w:rsidR="00E17A51">
        <w:t xml:space="preserve"> и </w:t>
      </w:r>
      <w:r w:rsidR="00E17A51" w:rsidRPr="005D46E1">
        <w:rPr>
          <w:lang w:val="en-GB"/>
        </w:rPr>
        <w:t>SITA</w:t>
      </w:r>
      <w:r w:rsidR="00E17A51" w:rsidRPr="00E17A51">
        <w:t xml:space="preserve"> </w:t>
      </w:r>
      <w:r w:rsidR="00E17A51" w:rsidRPr="005D46E1">
        <w:rPr>
          <w:lang w:val="en-GB"/>
        </w:rPr>
        <w:t>Smart</w:t>
      </w:r>
      <w:r w:rsidR="00E17A51" w:rsidRPr="00E17A51">
        <w:t xml:space="preserve"> </w:t>
      </w:r>
      <w:r w:rsidR="00E17A51" w:rsidRPr="005D46E1">
        <w:rPr>
          <w:lang w:val="en-GB"/>
        </w:rPr>
        <w:t>Path</w:t>
      </w:r>
      <w:r w:rsidR="00E17A51" w:rsidRPr="00E17A51">
        <w:t xml:space="preserve"> </w:t>
      </w:r>
      <w:r w:rsidR="00E17A51" w:rsidRPr="005D46E1">
        <w:rPr>
          <w:lang w:val="en-GB"/>
        </w:rPr>
        <w:t>Bag</w:t>
      </w:r>
      <w:r w:rsidR="00E17A51" w:rsidRPr="00E17A51">
        <w:t xml:space="preserve"> </w:t>
      </w:r>
      <w:r w:rsidR="00E17A51" w:rsidRPr="005D46E1">
        <w:rPr>
          <w:lang w:val="en-GB"/>
        </w:rPr>
        <w:t>Drop</w:t>
      </w:r>
      <w:r w:rsidR="00E17A51">
        <w:t>.</w:t>
      </w:r>
      <w:r w:rsidR="00DD41E9">
        <w:t xml:space="preserve"> Умные ворота помогут в 2 раза сокращать время посадки пассажиров на рейс</w:t>
      </w:r>
      <w:r w:rsidR="00923D46">
        <w:t xml:space="preserve"> или увеличить количество обслуживаемого пассажиропотока на стойках паспортного контроля.</w:t>
      </w:r>
      <w:r w:rsidR="00C22775">
        <w:t xml:space="preserve"> 3</w:t>
      </w:r>
      <w:r w:rsidR="00C22775">
        <w:rPr>
          <w:lang w:val="en-GB"/>
        </w:rPr>
        <w:t>D</w:t>
      </w:r>
      <w:r w:rsidR="00C22775" w:rsidRPr="00610328">
        <w:t xml:space="preserve"> </w:t>
      </w:r>
      <w:r w:rsidR="00C22775">
        <w:t>сенсоры помогают с получением большого количества данных</w:t>
      </w:r>
      <w:r w:rsidR="00610328">
        <w:t>, которые можно использовать для корректировки работы терминалов в пиковые часы, а также грамотно планировать смены персонала</w:t>
      </w:r>
      <w:r w:rsidR="007218A4">
        <w:t xml:space="preserve">. </w:t>
      </w:r>
      <w:r w:rsidR="00571D14">
        <w:t xml:space="preserve">К тому же датчики помогут определить места наибольшего скопления людей, чтобы можно было предложить рекламодателям разметить рекламу в этих местах, </w:t>
      </w:r>
      <w:r w:rsidR="00BE5852">
        <w:t xml:space="preserve">а также арендаторам площадей </w:t>
      </w:r>
      <w:r w:rsidR="00C113C5">
        <w:t>арендовать помещения</w:t>
      </w:r>
      <w:r w:rsidR="00BE5852">
        <w:t xml:space="preserve">, </w:t>
      </w:r>
      <w:r w:rsidR="00571D14">
        <w:t xml:space="preserve">и тем самым аэропорт получит дополнительную </w:t>
      </w:r>
      <w:r w:rsidR="001D2F0B">
        <w:t xml:space="preserve">неавиационную </w:t>
      </w:r>
      <w:r w:rsidR="00571D14">
        <w:t xml:space="preserve">выручку. </w:t>
      </w:r>
      <w:r w:rsidR="00C12FE0">
        <w:t xml:space="preserve">Автоматическая сдача багажа меньше чем за минуту обслуживает одного пассажира, таким образом за час только один киоск сможет принять 60 пассажиров, такого не сможет сделать ни один человек. </w:t>
      </w:r>
      <w:r w:rsidR="00C12FE0" w:rsidRPr="00C12FE0">
        <w:t>Самое главное, что все эти системы помогут значительно сократить использование персонала, а это значит, что он может быть задействован на других участках или просто меньше работать.</w:t>
      </w:r>
      <w:r w:rsidR="00C12FE0">
        <w:t xml:space="preserve"> </w:t>
      </w:r>
      <w:r w:rsidR="007218A4">
        <w:t>Поскольку аэропорт – это большой механизм, в котором буквально все взаимосвязано между собой</w:t>
      </w:r>
      <w:r w:rsidR="00606764">
        <w:t>, то использование технологий поможет не только аэропорту, но и авиакомпаниям, рейсы которых будут обслуживаться лучше, а значит не будет страдать репутация, а также коммерческим помещениям, выручка которых вырастет из-за сокращения пассажиров пребывания в очереди.</w:t>
      </w:r>
    </w:p>
    <w:p w14:paraId="57630433" w14:textId="14A75050" w:rsidR="009D0946" w:rsidRDefault="00515A34" w:rsidP="00515A34">
      <w:r>
        <w:t>Цифровизация и автоматизация остаются главными тенденциями современного мира, поэтому и аэропорты должны соответствовать и применять их не только ради удовлетворения пассажиров, но и для упрощения работы терминалов.</w:t>
      </w:r>
    </w:p>
    <w:p w14:paraId="32768958" w14:textId="45179AE1" w:rsidR="009D0946" w:rsidRPr="00515A34" w:rsidRDefault="001D4A61" w:rsidP="00D5405C">
      <w:pPr>
        <w:ind w:left="709" w:firstLine="0"/>
        <w:rPr>
          <w:rStyle w:val="af3"/>
        </w:rPr>
      </w:pPr>
      <w:r w:rsidRPr="00515A34">
        <w:rPr>
          <w:rStyle w:val="af3"/>
        </w:rPr>
        <w:t>Предложение №</w:t>
      </w:r>
      <w:r w:rsidR="000B4DD8">
        <w:rPr>
          <w:rStyle w:val="af3"/>
        </w:rPr>
        <w:t xml:space="preserve"> </w:t>
      </w:r>
      <w:r w:rsidR="009867BE">
        <w:rPr>
          <w:rStyle w:val="af3"/>
        </w:rPr>
        <w:t>4</w:t>
      </w:r>
    </w:p>
    <w:p w14:paraId="4F12242E" w14:textId="171D4A31" w:rsidR="004552BC" w:rsidRDefault="00F37011" w:rsidP="00E970C1">
      <w:r>
        <w:t xml:space="preserve">Чтобы простимулировать авиакомпании выбирать менее загруженные часы, можно выработать </w:t>
      </w:r>
      <w:r w:rsidR="00203641">
        <w:t>программы</w:t>
      </w:r>
      <w:r>
        <w:t xml:space="preserve"> по взаимодействию с перевозчиками.</w:t>
      </w:r>
      <w:r w:rsidR="00203641">
        <w:t xml:space="preserve"> В настоящее время скидки нельзя рассмотреть, как предложение, потому что, во-первых, экономическая ситуация в </w:t>
      </w:r>
      <w:r w:rsidR="00203641">
        <w:lastRenderedPageBreak/>
        <w:t xml:space="preserve">настоящий момент не </w:t>
      </w:r>
      <w:r w:rsidR="006E418A">
        <w:t>благоприятная</w:t>
      </w:r>
      <w:r w:rsidR="00203641">
        <w:t xml:space="preserve">, а, во-вторых, </w:t>
      </w:r>
      <w:r w:rsidR="00D1392A">
        <w:t xml:space="preserve">на бумаге это никак не закрепить. Можно рассмотреть </w:t>
      </w:r>
      <w:r w:rsidR="00E970C1">
        <w:t>совместное продвижение направлений, например, в социальных сетях, на сайте аэропорта.</w:t>
      </w:r>
    </w:p>
    <w:p w14:paraId="170EA309" w14:textId="77097202" w:rsidR="00A60C91" w:rsidRPr="00A60C91" w:rsidRDefault="00A60C91" w:rsidP="00A60C91">
      <w:pPr>
        <w:pStyle w:val="2"/>
      </w:pPr>
      <w:bookmarkStart w:id="49" w:name="_Toc104760901"/>
      <w:r w:rsidRPr="00A60C91">
        <w:t>Выводы</w:t>
      </w:r>
      <w:bookmarkEnd w:id="49"/>
    </w:p>
    <w:p w14:paraId="6822B88B" w14:textId="216A82CE" w:rsidR="00A60C91" w:rsidRPr="00E23DC0" w:rsidRDefault="00E970C1" w:rsidP="008C513F">
      <w:r>
        <w:t xml:space="preserve">В третьей главе дипломной работы </w:t>
      </w:r>
      <w:r w:rsidR="00DB4537">
        <w:t>анализируются</w:t>
      </w:r>
      <w:r>
        <w:t xml:space="preserve"> пиковые часы и нагрузки на аэропорт Пулково за последние 3 года (2019–2021). </w:t>
      </w:r>
      <w:r w:rsidR="00DB4537">
        <w:t>В</w:t>
      </w:r>
      <w:r>
        <w:t xml:space="preserve">ыявлено изменение этих показателей в связи с пандемией коронавируса, а также дальнейшее восстановление </w:t>
      </w:r>
      <w:r w:rsidR="00890E1F">
        <w:t>авиаперелетов после снятия локдауна.</w:t>
      </w:r>
      <w:r w:rsidR="001D5B7C">
        <w:t xml:space="preserve"> Благодаря внутреннему авиасообщению Пулково удалось частично компенсировать </w:t>
      </w:r>
      <w:r w:rsidR="00BC4C73">
        <w:t>снижение международных рейсов, причем показатели 21 года полетов внутри России опередили 2019 год.</w:t>
      </w:r>
      <w:r w:rsidR="00326EF3">
        <w:t xml:space="preserve"> Следующим шагом рассм</w:t>
      </w:r>
      <w:r w:rsidR="00DB4537">
        <w:t>атриваются</w:t>
      </w:r>
      <w:r w:rsidR="00326EF3">
        <w:t xml:space="preserve"> самые известные </w:t>
      </w:r>
      <w:r w:rsidR="00DB4537">
        <w:t xml:space="preserve">цифровые </w:t>
      </w:r>
      <w:r w:rsidR="00326EF3">
        <w:t>технологии</w:t>
      </w:r>
      <w:r w:rsidR="0007010E">
        <w:t xml:space="preserve"> по управлению пассажиропотоками и очередями</w:t>
      </w:r>
      <w:r w:rsidR="00326EF3">
        <w:t xml:space="preserve"> и компании, которые их предлагают. Наиболее эффективными среди них являются </w:t>
      </w:r>
      <w:r w:rsidR="00E23DC0">
        <w:t xml:space="preserve">интеллектуальные ворота, автоматическая сдача багажа, а также </w:t>
      </w:r>
      <w:r w:rsidR="00E23DC0" w:rsidRPr="00E23DC0">
        <w:t>3</w:t>
      </w:r>
      <w:r w:rsidR="00E23DC0">
        <w:rPr>
          <w:lang w:val="en-GB"/>
        </w:rPr>
        <w:t>D</w:t>
      </w:r>
      <w:r w:rsidR="00E23DC0" w:rsidRPr="00E23DC0">
        <w:t xml:space="preserve"> </w:t>
      </w:r>
      <w:r w:rsidR="00E23DC0">
        <w:t xml:space="preserve">сенсоры, которые отслеживают все изменения пассажиропотока, прогнозируют его изменение и оповещают сотрудников в случае возникновения больших очередей. </w:t>
      </w:r>
      <w:r w:rsidR="00652A09">
        <w:t xml:space="preserve">И на последнем этапе </w:t>
      </w:r>
      <w:r w:rsidR="00DB4537">
        <w:t>формулируются</w:t>
      </w:r>
      <w:r w:rsidR="00652A09">
        <w:t xml:space="preserve"> предложения </w:t>
      </w:r>
      <w:r w:rsidR="00A621B9" w:rsidRPr="00A621B9">
        <w:t>вариантам</w:t>
      </w:r>
      <w:r w:rsidR="003C02DB" w:rsidRPr="00A621B9">
        <w:t xml:space="preserve"> </w:t>
      </w:r>
      <w:r w:rsidR="00652A09" w:rsidRPr="00A621B9">
        <w:t>увеличени</w:t>
      </w:r>
      <w:r w:rsidR="00A621B9" w:rsidRPr="00A621B9">
        <w:t>я</w:t>
      </w:r>
      <w:r w:rsidR="00652A09" w:rsidRPr="00A621B9">
        <w:t xml:space="preserve"> пассажиропотока</w:t>
      </w:r>
      <w:r w:rsidR="00652A09">
        <w:t xml:space="preserve"> дабы компенсировать потери на международном направлении, а также по </w:t>
      </w:r>
      <w:r w:rsidR="006459AF">
        <w:t xml:space="preserve">равномерному распределению потока людей. Основными предложениями являются: ориентация на </w:t>
      </w:r>
      <w:r w:rsidR="00CA6B84">
        <w:t xml:space="preserve">рынки Ближнего Востока и </w:t>
      </w:r>
      <w:proofErr w:type="gramStart"/>
      <w:r w:rsidR="00CA6B84">
        <w:t>Азии</w:t>
      </w:r>
      <w:proofErr w:type="gramEnd"/>
      <w:r w:rsidR="00160388">
        <w:t xml:space="preserve"> и развитие отношений с местными авиакомпаниями</w:t>
      </w:r>
      <w:r w:rsidR="006459AF">
        <w:t xml:space="preserve">, увеличение чартерных рейсов по России и в Турцию, </w:t>
      </w:r>
      <w:r w:rsidR="00340866">
        <w:t>развитие отношений с лоукостерами,</w:t>
      </w:r>
      <w:r w:rsidR="002D011B">
        <w:t xml:space="preserve"> ведение</w:t>
      </w:r>
      <w:r w:rsidR="00340866">
        <w:t xml:space="preserve"> </w:t>
      </w:r>
      <w:r w:rsidR="006459AF">
        <w:t>переговор</w:t>
      </w:r>
      <w:r w:rsidR="002D011B">
        <w:t>ов</w:t>
      </w:r>
      <w:r w:rsidR="006459AF">
        <w:t xml:space="preserve"> с </w:t>
      </w:r>
      <w:r w:rsidR="00340866">
        <w:t>турфирмами</w:t>
      </w:r>
      <w:r w:rsidR="00A5154D">
        <w:t>, внедрение цифровых технологий и разработка программ по стимулированию авиакомпаний выбирать другие слоты.</w:t>
      </w:r>
    </w:p>
    <w:p w14:paraId="73E39883" w14:textId="6CA9B2D1" w:rsidR="007C317A" w:rsidRDefault="00847768" w:rsidP="007C317A">
      <w:pPr>
        <w:pStyle w:val="1"/>
      </w:pPr>
      <w:bookmarkStart w:id="50" w:name="_Toc104760902"/>
      <w:r>
        <w:lastRenderedPageBreak/>
        <w:t>Заключение</w:t>
      </w:r>
      <w:bookmarkEnd w:id="50"/>
    </w:p>
    <w:p w14:paraId="46A56FD8" w14:textId="57438F34" w:rsidR="0035136A" w:rsidRDefault="00210B8F" w:rsidP="0021379E">
      <w:r>
        <w:t>В</w:t>
      </w:r>
      <w:r w:rsidR="006816C6">
        <w:t>ыпускная квалификационная работа</w:t>
      </w:r>
      <w:r w:rsidR="00AF4A6A">
        <w:t xml:space="preserve"> посвящена </w:t>
      </w:r>
      <w:r w:rsidR="00387C19">
        <w:t xml:space="preserve">проблеме пиковых </w:t>
      </w:r>
      <w:r w:rsidR="00AF4A6A">
        <w:t>нагруз</w:t>
      </w:r>
      <w:r w:rsidR="00387C19">
        <w:t>ок</w:t>
      </w:r>
      <w:r w:rsidR="00AF4A6A">
        <w:t xml:space="preserve"> в аэропортах,</w:t>
      </w:r>
      <w:r w:rsidR="006816C6">
        <w:t xml:space="preserve"> </w:t>
      </w:r>
      <w:r w:rsidR="00AF4A6A">
        <w:t>в частности в аэропорту Пулково</w:t>
      </w:r>
      <w:r w:rsidR="006816C6">
        <w:t xml:space="preserve">. В </w:t>
      </w:r>
      <w:r w:rsidR="00613429">
        <w:t>первой глав</w:t>
      </w:r>
      <w:r w:rsidR="00157A27">
        <w:t>е</w:t>
      </w:r>
      <w:r w:rsidR="00613429">
        <w:t xml:space="preserve"> дана характеристика </w:t>
      </w:r>
      <w:r w:rsidR="00D601F6">
        <w:t xml:space="preserve">Пулково, а также </w:t>
      </w:r>
      <w:r w:rsidR="009E2931">
        <w:t>компании ООО «Воздушные Ворота Северной Столицы», которая управляет операционной деятельностью, занимается реконструкцией и модернизацией аэропорта</w:t>
      </w:r>
      <w:r w:rsidR="00D601F6">
        <w:t>.</w:t>
      </w:r>
      <w:r w:rsidR="009E2931">
        <w:t xml:space="preserve"> </w:t>
      </w:r>
      <w:r w:rsidR="00387C19">
        <w:t xml:space="preserve">«ВВСС» первая компания в России, которая </w:t>
      </w:r>
      <w:r w:rsidR="000264C1">
        <w:t xml:space="preserve">реализует проект на основе государственно-частного партнерства. </w:t>
      </w:r>
      <w:r w:rsidR="00F44C4D">
        <w:t>В 2019 году пассажиропоток в Пулково достиг исторического максимума и составил практически 20 млн человек</w:t>
      </w:r>
      <w:r w:rsidR="00E102D9">
        <w:t>, но в 2020 он уменьшился уже до 11 млн человек в связи с начавшейся пандемией коронавируса.</w:t>
      </w:r>
      <w:r w:rsidR="00E10A58">
        <w:t xml:space="preserve"> Далее описана отрасль, в которой функционирует аэропорт, и ее изменения в связи в </w:t>
      </w:r>
      <w:r w:rsidR="00E10A58">
        <w:rPr>
          <w:lang w:val="en-GB"/>
        </w:rPr>
        <w:t>COVID</w:t>
      </w:r>
      <w:r w:rsidR="00E10A58" w:rsidRPr="00E10A58">
        <w:t>-19</w:t>
      </w:r>
      <w:r w:rsidR="00E10A58">
        <w:t xml:space="preserve">. </w:t>
      </w:r>
      <w:r w:rsidR="00F6550E">
        <w:t xml:space="preserve">По подсчетам специалистов международный пассажиропоток уменьшился на 74%, а внутренний – на 50% в 2020 году. Но уже в 21 году </w:t>
      </w:r>
      <w:r w:rsidR="004C5CE6">
        <w:t xml:space="preserve">в период с января по сентябрь </w:t>
      </w:r>
      <w:r w:rsidR="00F6550E">
        <w:t xml:space="preserve">внутренний рынок </w:t>
      </w:r>
      <w:r w:rsidR="004C5CE6">
        <w:t>превысил</w:t>
      </w:r>
      <w:r w:rsidR="00F6550E">
        <w:t xml:space="preserve"> </w:t>
      </w:r>
      <w:r w:rsidR="004C5CE6">
        <w:t xml:space="preserve">объем перевозок 2019 года на 21%. </w:t>
      </w:r>
      <w:r w:rsidR="004F1F37">
        <w:t xml:space="preserve">Следующим шагом описана организационная структура «ВВСС», которую можно охарактеризовать как линейно-функциональную. </w:t>
      </w:r>
      <w:r w:rsidR="00093448">
        <w:t xml:space="preserve">И в конце первой главы </w:t>
      </w:r>
      <w:r w:rsidR="007D7364">
        <w:t>описана</w:t>
      </w:r>
      <w:r w:rsidR="00093448">
        <w:t xml:space="preserve"> проблема, с которой сталкивается практически каждый аэропорт – это </w:t>
      </w:r>
      <w:r w:rsidR="00CB6D3C">
        <w:t xml:space="preserve">большие пассажиропотоки в терминале в определенное время в течение дня </w:t>
      </w:r>
      <w:r w:rsidR="00093448">
        <w:t xml:space="preserve">и как следствие очереди на контрольных точках. </w:t>
      </w:r>
      <w:r w:rsidR="0035136A">
        <w:t xml:space="preserve">Из-за плотности рейсов в определенные часы нагрузка на аэропорт увеличивается, и работники должны принимать меры по </w:t>
      </w:r>
      <w:r w:rsidR="001E23B1">
        <w:t>составлению смен сотрудников для того, чтобы сократить время пребывания в очереди.</w:t>
      </w:r>
      <w:r w:rsidR="009F262B">
        <w:t xml:space="preserve"> Пулково использует метод «30-го пикового часа»</w:t>
      </w:r>
      <w:r w:rsidR="001F5F5C">
        <w:t>,</w:t>
      </w:r>
      <w:r w:rsidR="00913919">
        <w:t xml:space="preserve"> который помогает определить наиболее загруженные часы</w:t>
      </w:r>
      <w:r w:rsidR="000320B9">
        <w:t>.</w:t>
      </w:r>
      <w:r w:rsidR="00913919">
        <w:t xml:space="preserve"> </w:t>
      </w:r>
      <w:r w:rsidR="000320B9">
        <w:t>После вычисления часов</w:t>
      </w:r>
      <w:r w:rsidR="0021379E">
        <w:t>-</w:t>
      </w:r>
      <w:r w:rsidR="000320B9">
        <w:t xml:space="preserve">пик аэропорт сможет планировать </w:t>
      </w:r>
      <w:r w:rsidR="0021379E">
        <w:t>график работы сотрудников и их количество на стойках регистрации и в зонах контроля. Д</w:t>
      </w:r>
      <w:r w:rsidR="009F262B">
        <w:t>о пандемии часами пик считались 7 утра и 16 дня.</w:t>
      </w:r>
      <w:r w:rsidR="001F5F5C">
        <w:t xml:space="preserve"> </w:t>
      </w:r>
      <w:r w:rsidR="00030570">
        <w:t>Расчёт пиковых нагрузок необходим, чтобы а</w:t>
      </w:r>
      <w:r w:rsidR="001F5F5C">
        <w:t xml:space="preserve">эропорт </w:t>
      </w:r>
      <w:r w:rsidR="00030570">
        <w:t>соответствовал</w:t>
      </w:r>
      <w:r w:rsidR="001F5F5C">
        <w:t xml:space="preserve"> </w:t>
      </w:r>
      <w:r w:rsidR="00030570">
        <w:t xml:space="preserve">главному критерию по определению высокого качества предоставляемых услуг, а именно </w:t>
      </w:r>
      <w:r w:rsidR="001C0122">
        <w:t xml:space="preserve">сокращение времени провождения в очередях людьми при соблюдении всех норм и правил безопасности, а также </w:t>
      </w:r>
      <w:r w:rsidR="0052307B">
        <w:t>регулярности рейсов.</w:t>
      </w:r>
    </w:p>
    <w:p w14:paraId="3A4F1782" w14:textId="19E12E6D" w:rsidR="00AC5218" w:rsidRDefault="0035136A" w:rsidP="00951B37">
      <w:r>
        <w:t>В</w:t>
      </w:r>
      <w:r w:rsidR="00D75AD6">
        <w:t>о второй главе показано</w:t>
      </w:r>
      <w:r w:rsidR="001A77D0">
        <w:t xml:space="preserve">, что </w:t>
      </w:r>
      <w:r w:rsidR="00797B24">
        <w:t>пиковые нагрузки влияют не только на работу терминала, но и на авиакомпании и коммерческие помещения (</w:t>
      </w:r>
      <w:r w:rsidR="00797B24">
        <w:rPr>
          <w:lang w:val="en-GB"/>
        </w:rPr>
        <w:t>Duty</w:t>
      </w:r>
      <w:r w:rsidR="00797B24" w:rsidRPr="00797B24">
        <w:t xml:space="preserve"> </w:t>
      </w:r>
      <w:r w:rsidR="00797B24">
        <w:rPr>
          <w:lang w:val="en-GB"/>
        </w:rPr>
        <w:t>Free</w:t>
      </w:r>
      <w:r w:rsidR="00797B24" w:rsidRPr="00797B24">
        <w:t xml:space="preserve">, </w:t>
      </w:r>
      <w:r w:rsidR="00797B24">
        <w:t xml:space="preserve">кафе, рестораны). Что же касается аэропорта, то очереди ведут к задержкам или отменам рейсов, очередям на взлетно-посадочных полосах, </w:t>
      </w:r>
      <w:r w:rsidR="00E706A9">
        <w:t>падени</w:t>
      </w:r>
      <w:r w:rsidR="00860053">
        <w:t>ю</w:t>
      </w:r>
      <w:r w:rsidR="00E706A9">
        <w:t xml:space="preserve"> уровня сервиса, претензи</w:t>
      </w:r>
      <w:r w:rsidR="00860053">
        <w:t>ям</w:t>
      </w:r>
      <w:r w:rsidR="00E706A9">
        <w:t xml:space="preserve"> со стороны авиакомпаний, увеличени</w:t>
      </w:r>
      <w:r w:rsidR="00860053">
        <w:t>ю</w:t>
      </w:r>
      <w:r w:rsidR="00E706A9">
        <w:t xml:space="preserve"> издержек,</w:t>
      </w:r>
      <w:r w:rsidR="00B5678F">
        <w:t xml:space="preserve"> снижени</w:t>
      </w:r>
      <w:r w:rsidR="00860053">
        <w:t>ю</w:t>
      </w:r>
      <w:r w:rsidR="00B5678F">
        <w:t xml:space="preserve"> уровня обслуживания рейсов,</w:t>
      </w:r>
      <w:r w:rsidR="00E706A9">
        <w:t xml:space="preserve"> ухудшени</w:t>
      </w:r>
      <w:r w:rsidR="00860053">
        <w:t>ю</w:t>
      </w:r>
      <w:r w:rsidR="00E706A9">
        <w:t xml:space="preserve"> имиджа аэропорта</w:t>
      </w:r>
      <w:r w:rsidR="001728BD">
        <w:t xml:space="preserve"> и в дальнейшем снижению выручки. </w:t>
      </w:r>
      <w:r w:rsidR="00E33528">
        <w:t xml:space="preserve">Авиакомпании же в свою очередь также </w:t>
      </w:r>
      <w:r w:rsidR="00860053">
        <w:t>несут потери от наличия</w:t>
      </w:r>
      <w:r w:rsidR="00FF319E">
        <w:t xml:space="preserve"> очередей, </w:t>
      </w:r>
      <w:r w:rsidR="00B5678F">
        <w:t>например</w:t>
      </w:r>
      <w:r w:rsidR="00FF319E">
        <w:t xml:space="preserve"> издержки из-за отмены или задержки рейсов, претензии со стороны пассажиров, ухудшение репутации</w:t>
      </w:r>
      <w:r w:rsidR="00B5678F">
        <w:t xml:space="preserve"> и снижение выручки.</w:t>
      </w:r>
      <w:r w:rsidR="009477DC">
        <w:t xml:space="preserve"> </w:t>
      </w:r>
      <w:r w:rsidR="00865700">
        <w:t xml:space="preserve">У </w:t>
      </w:r>
      <w:r w:rsidR="00865700">
        <w:lastRenderedPageBreak/>
        <w:t xml:space="preserve">коммерческих помещений </w:t>
      </w:r>
      <w:r w:rsidR="001A2FA3">
        <w:t>уменьшается выручка, а также могут быть неэффективн</w:t>
      </w:r>
      <w:r w:rsidR="00521662">
        <w:t>ы</w:t>
      </w:r>
      <w:r w:rsidR="001A2FA3">
        <w:t xml:space="preserve">е расписание работы </w:t>
      </w:r>
      <w:r w:rsidR="0087612B">
        <w:t xml:space="preserve">магазинов и </w:t>
      </w:r>
      <w:r w:rsidR="00521662">
        <w:t xml:space="preserve">составление </w:t>
      </w:r>
      <w:r w:rsidR="007068C6">
        <w:t>смен</w:t>
      </w:r>
      <w:r w:rsidR="00521662">
        <w:t>, что влечет за собой невозможность быстрого и качественного обслуживания клиентов.</w:t>
      </w:r>
      <w:r w:rsidR="005A5896">
        <w:t xml:space="preserve"> </w:t>
      </w:r>
      <w:r w:rsidR="00AC5218">
        <w:t>Существует 4 основных способа определения пикового часа:</w:t>
      </w:r>
      <w:r w:rsidR="005A5896">
        <w:t xml:space="preserve"> </w:t>
      </w:r>
      <w:r w:rsidR="00E57CE4">
        <w:t xml:space="preserve">расчетная интенсивность пассажирского потока (общепринятое определение 30-й пиковый час), коэффициент наибольшей нагрузки, </w:t>
      </w:r>
      <w:r w:rsidR="00951B37">
        <w:t>загруженный день и средний день пикового месяца. Н</w:t>
      </w:r>
      <w:r w:rsidR="00AC5218">
        <w:t xml:space="preserve">аибольшей популярностью </w:t>
      </w:r>
      <w:r w:rsidR="00951B37">
        <w:t xml:space="preserve">среди операторов пользуется </w:t>
      </w:r>
      <w:r w:rsidR="00AC5218">
        <w:t>30</w:t>
      </w:r>
      <w:r w:rsidR="00951B37">
        <w:t xml:space="preserve">-й </w:t>
      </w:r>
      <w:r w:rsidR="00AC5218">
        <w:t>пик</w:t>
      </w:r>
      <w:r w:rsidR="00951B37">
        <w:t>овый</w:t>
      </w:r>
      <w:r w:rsidR="00AC5218">
        <w:t xml:space="preserve"> час</w:t>
      </w:r>
      <w:r w:rsidR="00951B37">
        <w:t>,</w:t>
      </w:r>
      <w:r w:rsidR="00AC5218">
        <w:t xml:space="preserve"> он</w:t>
      </w:r>
      <w:r w:rsidR="00951B37">
        <w:t xml:space="preserve"> и</w:t>
      </w:r>
      <w:r w:rsidR="00AC5218">
        <w:t xml:space="preserve"> был и</w:t>
      </w:r>
      <w:r w:rsidR="00951B37">
        <w:t>с</w:t>
      </w:r>
      <w:r w:rsidR="00AC5218">
        <w:t xml:space="preserve">пользован в </w:t>
      </w:r>
      <w:r w:rsidR="00951B37">
        <w:t xml:space="preserve">данной </w:t>
      </w:r>
      <w:r w:rsidR="00AC5218">
        <w:t xml:space="preserve">работе. </w:t>
      </w:r>
      <w:r w:rsidR="00951B37">
        <w:t>Но прежде, чем</w:t>
      </w:r>
      <w:r w:rsidR="00AC5218">
        <w:t xml:space="preserve"> определить </w:t>
      </w:r>
      <w:r w:rsidR="00951B37">
        <w:t>пиковые</w:t>
      </w:r>
      <w:r w:rsidR="00AC5218">
        <w:t xml:space="preserve"> </w:t>
      </w:r>
      <w:r w:rsidR="00951B37">
        <w:t>нагрузки</w:t>
      </w:r>
      <w:r w:rsidR="00AC5218">
        <w:t xml:space="preserve"> </w:t>
      </w:r>
      <w:r w:rsidR="00951B37">
        <w:t xml:space="preserve">и часы, </w:t>
      </w:r>
      <w:r w:rsidR="00AC5218">
        <w:t xml:space="preserve">необходимо </w:t>
      </w:r>
      <w:r w:rsidR="00951B37">
        <w:t>рассчитать</w:t>
      </w:r>
      <w:r w:rsidR="00AC5218">
        <w:t xml:space="preserve"> почасовые пассажиропотоки в течение всего года</w:t>
      </w:r>
      <w:r w:rsidR="00951B37">
        <w:t>. После этого выбираются 2 промежутка времени под 30 и 31 номерами</w:t>
      </w:r>
      <w:r w:rsidR="00C8756F">
        <w:t xml:space="preserve"> (поскольку </w:t>
      </w:r>
      <w:r w:rsidR="001E5507">
        <w:t>часы пик</w:t>
      </w:r>
      <w:r w:rsidR="00C9206C">
        <w:t xml:space="preserve"> </w:t>
      </w:r>
      <w:r w:rsidR="005442C3">
        <w:t>это два интервала времени, как правило, утро и вечер)</w:t>
      </w:r>
      <w:r w:rsidR="00DF059E">
        <w:t xml:space="preserve">, эти результаты и будут </w:t>
      </w:r>
      <w:r w:rsidR="00860053">
        <w:t>считаться</w:t>
      </w:r>
      <w:r w:rsidR="00DF059E">
        <w:t xml:space="preserve"> пиковыми часами. Также есть два </w:t>
      </w:r>
      <w:r w:rsidR="008B0E31">
        <w:t xml:space="preserve">метода, которые предлагает </w:t>
      </w:r>
      <w:r w:rsidR="008B0E31">
        <w:rPr>
          <w:lang w:val="en-GB"/>
        </w:rPr>
        <w:t>IATA</w:t>
      </w:r>
      <w:r w:rsidR="008B0E31" w:rsidRPr="008B0E31">
        <w:t xml:space="preserve"> </w:t>
      </w:r>
      <w:r w:rsidR="008B0E31">
        <w:t>для расчета прогнозных часов пик</w:t>
      </w:r>
      <w:r w:rsidR="003E3754">
        <w:t xml:space="preserve">: соотношение пикового периода к годовому и расписание полетов на расчетный день. Далее проведен бенчмаркинг аэропортов по равномерному распределению пассажиропотока в терминалах, и выявлено, что в основном аэропорты </w:t>
      </w:r>
      <w:r w:rsidR="00E00DE0">
        <w:t xml:space="preserve">привлекают больше сотрудников именно в самые загруженные часы, а также используют различные цифровые технологии, которые помогают с анализом потоков и более быстрым обслуживанием пассажиров. </w:t>
      </w:r>
      <w:r w:rsidR="00860053">
        <w:t>В</w:t>
      </w:r>
      <w:r w:rsidR="00ED60B9">
        <w:t xml:space="preserve"> конце главы</w:t>
      </w:r>
      <w:r w:rsidR="00DF2DC4">
        <w:t xml:space="preserve"> описана значимость Соглашения об уровне сервиса с международными ассоциациями</w:t>
      </w:r>
      <w:r w:rsidR="009E3B06">
        <w:t>, которое устанавливает стандарты обслуживания пассажиров</w:t>
      </w:r>
      <w:r w:rsidR="00403F4A">
        <w:t xml:space="preserve">. И получается, что управлять очередями в терминале является не просто желанием аэропорта хорошо обслужить клиента, а его прямой обязанностью, чтобы соответствовать </w:t>
      </w:r>
      <w:r w:rsidR="00380855">
        <w:t xml:space="preserve">требованиям соглашения о государственно-частном партнерстве и </w:t>
      </w:r>
      <w:r w:rsidR="00403F4A">
        <w:t>международны</w:t>
      </w:r>
      <w:r w:rsidR="00380855">
        <w:t>х ассоциаций.</w:t>
      </w:r>
    </w:p>
    <w:p w14:paraId="749A6B15" w14:textId="592A8AC3" w:rsidR="00F9671F" w:rsidRPr="00DB44FD" w:rsidRDefault="00D8685D" w:rsidP="00E96841">
      <w:r>
        <w:t xml:space="preserve">В третьей главе произведен анализ пассажиропотока </w:t>
      </w:r>
      <w:r w:rsidR="00491775">
        <w:t xml:space="preserve">аэропорта Пулково </w:t>
      </w:r>
      <w:r>
        <w:t>за 3 года (с 2019 по 2021)</w:t>
      </w:r>
      <w:r w:rsidR="00BD6920">
        <w:t xml:space="preserve"> при</w:t>
      </w:r>
      <w:r>
        <w:t xml:space="preserve"> помощ</w:t>
      </w:r>
      <w:r w:rsidR="00BD6920">
        <w:t>и</w:t>
      </w:r>
      <w:r>
        <w:t xml:space="preserve"> </w:t>
      </w:r>
      <w:r w:rsidR="00D75AD6">
        <w:t>метода</w:t>
      </w:r>
      <w:r w:rsidR="00BD6920">
        <w:t>, котор</w:t>
      </w:r>
      <w:r w:rsidR="00D75AD6">
        <w:t>ый</w:t>
      </w:r>
      <w:r w:rsidR="00BD6920">
        <w:t xml:space="preserve"> </w:t>
      </w:r>
      <w:r w:rsidR="00491775">
        <w:t>позволяет</w:t>
      </w:r>
      <w:r>
        <w:t xml:space="preserve"> </w:t>
      </w:r>
      <w:r w:rsidR="00BD6920">
        <w:t>вычислить</w:t>
      </w:r>
      <w:r>
        <w:t xml:space="preserve"> 30-е пиковые часы и нагрузки</w:t>
      </w:r>
      <w:r w:rsidR="00BD6920">
        <w:t>.</w:t>
      </w:r>
      <w:r w:rsidR="00BB1B7D">
        <w:t xml:space="preserve"> </w:t>
      </w:r>
      <w:r w:rsidR="009E2E18">
        <w:t xml:space="preserve">Необходимо было посмотреть, как менялись потоки людей в </w:t>
      </w:r>
      <w:proofErr w:type="spellStart"/>
      <w:r w:rsidR="009E2E18">
        <w:t>допандемийный</w:t>
      </w:r>
      <w:proofErr w:type="spellEnd"/>
      <w:r w:rsidR="009E2E18">
        <w:t xml:space="preserve"> период и уже во время него. </w:t>
      </w:r>
      <w:r w:rsidR="00BB1B7D">
        <w:t xml:space="preserve">Сначала </w:t>
      </w:r>
      <w:r w:rsidR="009E2E18">
        <w:t xml:space="preserve">были проанализированы </w:t>
      </w:r>
      <w:r w:rsidR="00F3672F">
        <w:t xml:space="preserve">международные воздушные линии, поскольку они сократились больше всего. </w:t>
      </w:r>
      <w:r w:rsidR="00657867">
        <w:t xml:space="preserve">Пиковые часы изменялись на протяжении всех 3 лет из-за нестабильности ситуации, а пассажиропоток </w:t>
      </w:r>
      <w:r w:rsidR="000105AA">
        <w:t xml:space="preserve">на МВЛ </w:t>
      </w:r>
      <w:r w:rsidR="00657867">
        <w:t xml:space="preserve">в 21 году по сравнению с 2019 </w:t>
      </w:r>
      <w:r w:rsidR="00657867" w:rsidRPr="000105AA">
        <w:t xml:space="preserve">упал на </w:t>
      </w:r>
      <w:r w:rsidR="000105AA">
        <w:t>60</w:t>
      </w:r>
      <w:r w:rsidR="00657867" w:rsidRPr="000105AA">
        <w:t>%.</w:t>
      </w:r>
      <w:r w:rsidR="00657867">
        <w:t xml:space="preserve"> </w:t>
      </w:r>
      <w:r w:rsidR="002F237A">
        <w:t xml:space="preserve">Следующим этапом был произведен анализ внутренних линий. </w:t>
      </w:r>
      <w:r w:rsidR="00AA7B55">
        <w:t>Дневные пиковые часы остались в том же диапазоне, примерно с 15 до 16</w:t>
      </w:r>
      <w:r w:rsidR="00491775">
        <w:t xml:space="preserve"> часов</w:t>
      </w:r>
      <w:r w:rsidR="00AA7B55">
        <w:t xml:space="preserve">, а вот утренний час пик в 2021 году сдвинулся на </w:t>
      </w:r>
      <w:r w:rsidR="001E5507">
        <w:t>21</w:t>
      </w:r>
      <w:r w:rsidR="00491775">
        <w:t xml:space="preserve"> час</w:t>
      </w:r>
      <w:r w:rsidR="00AA7B55">
        <w:t xml:space="preserve">, поскольку больше рейсов назначено именно вечером. Пиковые нагрузки </w:t>
      </w:r>
      <w:r w:rsidR="00E229CF">
        <w:t xml:space="preserve">в </w:t>
      </w:r>
      <w:r w:rsidR="001E5507">
        <w:t>20</w:t>
      </w:r>
      <w:r w:rsidR="00E229CF">
        <w:t xml:space="preserve">21 </w:t>
      </w:r>
      <w:r w:rsidR="00AA7B55">
        <w:t>тоже выросли на аэропорт по сравнению с 2019</w:t>
      </w:r>
      <w:r w:rsidR="00E229CF">
        <w:t>, показатель увеличился с 3000 человек до 5000. Это можно объяснить переориентацией Пулково с международных авиасообщений на внутренний, поэтому пассажиропоток на ВВЛ в 21 году был даже больше чем в 19.</w:t>
      </w:r>
      <w:r w:rsidR="00AE1835">
        <w:t xml:space="preserve"> В заключении были проанализированы общие </w:t>
      </w:r>
      <w:r w:rsidR="00AE1835">
        <w:lastRenderedPageBreak/>
        <w:t xml:space="preserve">пиковые часы, то есть МВЛ и ВВЛ вместе взяты. В 2021 году </w:t>
      </w:r>
      <w:r w:rsidR="000F3EAF">
        <w:t xml:space="preserve">общие пиковые нагрузки </w:t>
      </w:r>
      <w:r w:rsidR="00AE1835">
        <w:t>прибли</w:t>
      </w:r>
      <w:r w:rsidR="000F3EAF">
        <w:t>зились к показателям 2019 года как раз за счет домашних рейсов. А сами 30-е пиковые часы остались примерно в том же диапазоне, что и до пандемии, то есть 15–16 часов днем, и 7 и 9 часов утром. Правда в 2020 году утренний час-пик сдвинулся на 11 часов</w:t>
      </w:r>
      <w:r w:rsidR="00491775">
        <w:t xml:space="preserve"> утра</w:t>
      </w:r>
      <w:r w:rsidR="000F3EAF">
        <w:t xml:space="preserve">, </w:t>
      </w:r>
      <w:r w:rsidR="00095C16">
        <w:t>потому что утренних рейсов практически не было, и в основном полеты были около полудня и днем.</w:t>
      </w:r>
      <w:r w:rsidR="00912634">
        <w:t xml:space="preserve"> И в конце была наглядна показана доля международных рейсов в 19 году, 20 и 21, и она упала на 26% за эти 3 года.</w:t>
      </w:r>
      <w:r w:rsidR="0014123E">
        <w:t xml:space="preserve"> </w:t>
      </w:r>
      <w:r w:rsidR="009005E6">
        <w:t>Если не отслеживать изменения пиковых часов, то о</w:t>
      </w:r>
      <w:r w:rsidR="0014123E">
        <w:t>сновны</w:t>
      </w:r>
      <w:r w:rsidR="009005E6">
        <w:t>ми</w:t>
      </w:r>
      <w:r w:rsidR="0014123E">
        <w:t xml:space="preserve"> угроз</w:t>
      </w:r>
      <w:r w:rsidR="009005E6">
        <w:t>ами</w:t>
      </w:r>
      <w:r w:rsidR="00AC271B">
        <w:t xml:space="preserve"> для аэропорта</w:t>
      </w:r>
      <w:r w:rsidR="0014123E">
        <w:t xml:space="preserve"> </w:t>
      </w:r>
      <w:r w:rsidR="009005E6">
        <w:t>являются</w:t>
      </w:r>
      <w:r w:rsidR="0014123E">
        <w:t xml:space="preserve"> просто</w:t>
      </w:r>
      <w:r w:rsidR="009005E6">
        <w:t>й</w:t>
      </w:r>
      <w:r w:rsidR="0014123E">
        <w:t xml:space="preserve"> или нехватк</w:t>
      </w:r>
      <w:r w:rsidR="009005E6">
        <w:t>а</w:t>
      </w:r>
      <w:r w:rsidR="0014123E">
        <w:t xml:space="preserve"> персонала, </w:t>
      </w:r>
      <w:r w:rsidR="00EE2F06">
        <w:t>неправильная</w:t>
      </w:r>
      <w:r w:rsidR="0014123E">
        <w:t xml:space="preserve"> </w:t>
      </w:r>
      <w:r w:rsidR="009005E6">
        <w:t>работ</w:t>
      </w:r>
      <w:r w:rsidR="00EE2F06">
        <w:t>а</w:t>
      </w:r>
      <w:r w:rsidR="009005E6">
        <w:t xml:space="preserve"> </w:t>
      </w:r>
      <w:r w:rsidR="0014123E">
        <w:t>инфраструктур</w:t>
      </w:r>
      <w:r w:rsidR="009005E6">
        <w:t>ы</w:t>
      </w:r>
      <w:r w:rsidR="0014123E">
        <w:t xml:space="preserve"> аэропорта, несоблюдение договоров, </w:t>
      </w:r>
      <w:r w:rsidR="00AC271B">
        <w:t>негибкие</w:t>
      </w:r>
      <w:r w:rsidR="0014123E">
        <w:t xml:space="preserve"> час</w:t>
      </w:r>
      <w:r w:rsidR="00AC271B">
        <w:t>ы</w:t>
      </w:r>
      <w:r w:rsidR="0014123E">
        <w:t xml:space="preserve"> работы коммерческих помещений.</w:t>
      </w:r>
      <w:r w:rsidR="00A84BA4">
        <w:t xml:space="preserve"> Следующим шагом </w:t>
      </w:r>
      <w:r w:rsidR="00E66D1C">
        <w:t xml:space="preserve">предложены </w:t>
      </w:r>
      <w:r w:rsidR="00B64E1D">
        <w:t>5 цифровых технологий, которые в наше время помогаю аэропортам справляться с большими пассажиропотоками. Среди них наиболее интересными являются 3</w:t>
      </w:r>
      <w:r w:rsidR="00B64E1D">
        <w:rPr>
          <w:lang w:val="en-GB"/>
        </w:rPr>
        <w:t>D</w:t>
      </w:r>
      <w:r w:rsidR="00B64E1D" w:rsidRPr="00B64E1D">
        <w:t xml:space="preserve"> </w:t>
      </w:r>
      <w:r w:rsidR="00B64E1D">
        <w:t>сенсоры, которые предоставляют большой объем информации, интеллектуальные ворота, которые ускоряют посадку на 50%, и автоматизированн</w:t>
      </w:r>
      <w:r w:rsidR="005B2FB2">
        <w:t>ая сдача багажа, которая обслуживает меньше минуты и сокращает использование персонала.</w:t>
      </w:r>
      <w:r w:rsidR="004B5869">
        <w:t xml:space="preserve"> Целью работы </w:t>
      </w:r>
      <w:r w:rsidR="006607A9">
        <w:t>является</w:t>
      </w:r>
      <w:r w:rsidR="004B5869">
        <w:t xml:space="preserve"> разработка рекомендаций </w:t>
      </w:r>
      <w:r w:rsidR="006607A9">
        <w:t xml:space="preserve">по </w:t>
      </w:r>
      <w:r w:rsidR="00464822">
        <w:t xml:space="preserve">контролю и </w:t>
      </w:r>
      <w:r w:rsidR="006607A9">
        <w:t xml:space="preserve">снижению пиковых нагрузок на аэропорт «Пулково», данные предложения сформулированы в самом конце. </w:t>
      </w:r>
      <w:r w:rsidR="00A974A5">
        <w:t xml:space="preserve">Поскольку при больших пассажиропотоках пики сглаживаются, то предложено 2 категории </w:t>
      </w:r>
      <w:r w:rsidR="00D55E87">
        <w:t>рекомендаций:</w:t>
      </w:r>
      <w:r w:rsidR="007C034B">
        <w:t xml:space="preserve"> варианты по</w:t>
      </w:r>
      <w:r w:rsidR="00D55E87">
        <w:t xml:space="preserve"> повышени</w:t>
      </w:r>
      <w:r w:rsidR="007C034B">
        <w:t>ю</w:t>
      </w:r>
      <w:r w:rsidR="00D55E87">
        <w:t xml:space="preserve"> пассажиропотока (особенно актуально после введения санкций) и более равномерное распределение людей в терминале. </w:t>
      </w:r>
      <w:r w:rsidR="00160388">
        <w:t xml:space="preserve">К первой категории относятся такие предложения как: переориентация на </w:t>
      </w:r>
      <w:r w:rsidR="00CA6B84">
        <w:t xml:space="preserve">рынки Ближнего Востока и </w:t>
      </w:r>
      <w:proofErr w:type="gramStart"/>
      <w:r w:rsidR="00CA6B84">
        <w:t>Азии</w:t>
      </w:r>
      <w:proofErr w:type="gramEnd"/>
      <w:r w:rsidR="00160388">
        <w:t xml:space="preserve"> и развитие отношений с местными авиакомпаниями, </w:t>
      </w:r>
      <w:r w:rsidR="00433E60">
        <w:t xml:space="preserve">увеличение чартеров по России и Турции. А ко второй категории можно отнести следующие предложения: </w:t>
      </w:r>
      <w:r w:rsidR="002D011B">
        <w:t xml:space="preserve">развитие отношений с лоукостерами, ведение переговоров </w:t>
      </w:r>
      <w:r w:rsidR="00E96841">
        <w:t>с</w:t>
      </w:r>
      <w:r w:rsidR="002D011B">
        <w:t xml:space="preserve"> турфирмами, </w:t>
      </w:r>
      <w:r w:rsidR="00433E60">
        <w:t xml:space="preserve">внедрение цифровых технологий </w:t>
      </w:r>
      <w:r w:rsidR="00325ED1">
        <w:t>и разработка программ по стимулированию авиакомпаний выбирать наименее загруженные слоты.</w:t>
      </w:r>
    </w:p>
    <w:p w14:paraId="5B2C00A6" w14:textId="11F4BC89" w:rsidR="00E05B1D" w:rsidRDefault="00E05B1D" w:rsidP="00E05B1D">
      <w:pPr>
        <w:pStyle w:val="1"/>
      </w:pPr>
      <w:bookmarkStart w:id="51" w:name="_Toc104760903"/>
      <w:r>
        <w:lastRenderedPageBreak/>
        <w:t xml:space="preserve">Список </w:t>
      </w:r>
      <w:r w:rsidR="00291585">
        <w:t>и</w:t>
      </w:r>
      <w:r w:rsidR="00E63CEC">
        <w:t xml:space="preserve">спользованной </w:t>
      </w:r>
      <w:r>
        <w:t>литературы</w:t>
      </w:r>
      <w:bookmarkEnd w:id="51"/>
    </w:p>
    <w:p w14:paraId="4FF41FDA" w14:textId="3775ABEB" w:rsidR="00B34ECC" w:rsidRDefault="00B34ECC" w:rsidP="00D8567C">
      <w:pPr>
        <w:pStyle w:val="afc"/>
        <w:numPr>
          <w:ilvl w:val="0"/>
          <w:numId w:val="28"/>
        </w:numPr>
      </w:pPr>
      <w:r>
        <w:t xml:space="preserve">Авиакомпаниям [Электронный ресурс] // </w:t>
      </w:r>
      <w:r w:rsidR="002A5639">
        <w:t>Пулково Аэропорт Санкт-Петербурга</w:t>
      </w:r>
      <w:r w:rsidRPr="004524E1">
        <w:t xml:space="preserve"> </w:t>
      </w:r>
      <w:r>
        <w:t xml:space="preserve">– </w:t>
      </w:r>
      <w:r w:rsidR="00FC1A18">
        <w:t>Режим доступа</w:t>
      </w:r>
      <w:r>
        <w:t xml:space="preserve">: </w:t>
      </w:r>
      <w:hyperlink r:id="rId69" w:history="1">
        <w:r w:rsidRPr="00003305">
          <w:rPr>
            <w:rStyle w:val="af6"/>
          </w:rPr>
          <w:t>https://pulkovoairport.ru/partners/airlines/</w:t>
        </w:r>
      </w:hyperlink>
      <w:r>
        <w:t xml:space="preserve"> </w:t>
      </w:r>
      <w:r w:rsidRPr="00B34ECC">
        <w:rPr>
          <w:rFonts w:cs="Times New Roman"/>
        </w:rPr>
        <w:t>(дата обращения: 11.05.2022)</w:t>
      </w:r>
    </w:p>
    <w:p w14:paraId="6376E09C" w14:textId="1E3A7337" w:rsidR="00B34ECC" w:rsidRDefault="00B34ECC" w:rsidP="00D8567C">
      <w:pPr>
        <w:pStyle w:val="afc"/>
        <w:numPr>
          <w:ilvl w:val="0"/>
          <w:numId w:val="28"/>
        </w:numPr>
      </w:pPr>
      <w:r>
        <w:t xml:space="preserve">Аналитическое исследование. Ноябрь 2021 [Электронный ресурс] // </w:t>
      </w:r>
      <w:r w:rsidR="002A5639">
        <w:t>Пулково Аэропорт Санкт-Петербурга</w:t>
      </w:r>
      <w:r w:rsidRPr="00740E9B">
        <w:t xml:space="preserve"> </w:t>
      </w:r>
      <w:r>
        <w:t xml:space="preserve">– </w:t>
      </w:r>
      <w:r w:rsidR="00FC1A18">
        <w:t>Режим доступа</w:t>
      </w:r>
      <w:r w:rsidRPr="00740E9B">
        <w:t>:</w:t>
      </w:r>
      <w:r>
        <w:t xml:space="preserve"> </w:t>
      </w:r>
      <w:hyperlink r:id="rId70" w:history="1">
        <w:r w:rsidRPr="008E0227">
          <w:rPr>
            <w:rStyle w:val="af6"/>
          </w:rPr>
          <w:t>https://pulkovoairport.ru/docs/files/analytics/vtb.pdf</w:t>
        </w:r>
      </w:hyperlink>
      <w:r>
        <w:t xml:space="preserve"> </w:t>
      </w:r>
      <w:r w:rsidRPr="00B34ECC">
        <w:rPr>
          <w:rFonts w:cs="Times New Roman"/>
        </w:rPr>
        <w:t>(дата обращения: 11.05.2022)</w:t>
      </w:r>
    </w:p>
    <w:p w14:paraId="6293A885" w14:textId="6E4D7EE6" w:rsidR="00B34ECC" w:rsidRDefault="00B34ECC" w:rsidP="00D8567C">
      <w:pPr>
        <w:pStyle w:val="afc"/>
        <w:numPr>
          <w:ilvl w:val="0"/>
          <w:numId w:val="28"/>
        </w:numPr>
      </w:pPr>
      <w:r>
        <w:t xml:space="preserve">Ассоциация «Аэропорт» гражданской авиации [Электронный ресурс] // </w:t>
      </w:r>
      <w:r w:rsidR="00E808FF">
        <w:t>Ассоциация Аэропорт</w:t>
      </w:r>
      <w:r w:rsidRPr="004524E1">
        <w:t xml:space="preserve"> </w:t>
      </w:r>
      <w:r>
        <w:t xml:space="preserve">– </w:t>
      </w:r>
      <w:r w:rsidR="00FC1A18">
        <w:t>Режим доступа</w:t>
      </w:r>
      <w:r>
        <w:t xml:space="preserve">: </w:t>
      </w:r>
      <w:hyperlink r:id="rId71" w:history="1">
        <w:r>
          <w:rPr>
            <w:rStyle w:val="af6"/>
          </w:rPr>
          <w:t>https://rusairports.ru/</w:t>
        </w:r>
      </w:hyperlink>
      <w:r>
        <w:t xml:space="preserve"> </w:t>
      </w:r>
      <w:r w:rsidRPr="00B34ECC">
        <w:rPr>
          <w:rFonts w:cs="Times New Roman"/>
        </w:rPr>
        <w:t>(дата обращения: 13.02.2022)</w:t>
      </w:r>
    </w:p>
    <w:p w14:paraId="55B4ED14" w14:textId="7899D9DD" w:rsidR="00B34ECC" w:rsidRPr="00F81F16" w:rsidRDefault="00B34ECC" w:rsidP="00D8567C">
      <w:pPr>
        <w:pStyle w:val="afc"/>
        <w:numPr>
          <w:ilvl w:val="0"/>
          <w:numId w:val="28"/>
        </w:numPr>
      </w:pPr>
      <w:r>
        <w:t>Аэропорты и их эксплуатация</w:t>
      </w:r>
      <w:r w:rsidRPr="00F81F16">
        <w:t xml:space="preserve"> [</w:t>
      </w:r>
      <w:r>
        <w:t>Электронный</w:t>
      </w:r>
      <w:r w:rsidRPr="00F81F16">
        <w:t xml:space="preserve"> </w:t>
      </w:r>
      <w:r>
        <w:t>ресурс</w:t>
      </w:r>
      <w:r w:rsidRPr="00F81F16">
        <w:t xml:space="preserve">] </w:t>
      </w:r>
      <w:r w:rsidR="007A797B">
        <w:t>/ Л. Б. Бажов</w:t>
      </w:r>
      <w:r w:rsidR="007A797B" w:rsidRPr="00F81F16">
        <w:t xml:space="preserve"> // </w:t>
      </w:r>
      <w:r w:rsidR="007A797B">
        <w:t>Учебное пособие. – 2008.</w:t>
      </w:r>
      <w:r w:rsidRPr="00F81F16">
        <w:t xml:space="preserve"> – </w:t>
      </w:r>
      <w:r w:rsidR="00FC1A18">
        <w:t>Режим доступа</w:t>
      </w:r>
      <w:r w:rsidRPr="00F81F16">
        <w:t xml:space="preserve">: </w:t>
      </w:r>
      <w:hyperlink r:id="rId72" w:history="1">
        <w:r w:rsidRPr="00B34ECC">
          <w:rPr>
            <w:rStyle w:val="af6"/>
            <w:lang w:val="en-US"/>
          </w:rPr>
          <w:t>http</w:t>
        </w:r>
        <w:r w:rsidRPr="00F81F16">
          <w:rPr>
            <w:rStyle w:val="af6"/>
          </w:rPr>
          <w:t>://</w:t>
        </w:r>
        <w:proofErr w:type="spellStart"/>
        <w:r w:rsidRPr="00B34ECC">
          <w:rPr>
            <w:rStyle w:val="af6"/>
            <w:lang w:val="en-US"/>
          </w:rPr>
          <w:t>venec</w:t>
        </w:r>
        <w:proofErr w:type="spellEnd"/>
        <w:r w:rsidRPr="00F81F16">
          <w:rPr>
            <w:rStyle w:val="af6"/>
          </w:rPr>
          <w:t>.</w:t>
        </w:r>
        <w:proofErr w:type="spellStart"/>
        <w:r w:rsidRPr="00B34ECC">
          <w:rPr>
            <w:rStyle w:val="af6"/>
            <w:lang w:val="en-US"/>
          </w:rPr>
          <w:t>ulstu</w:t>
        </w:r>
        <w:proofErr w:type="spellEnd"/>
        <w:r w:rsidRPr="00F81F16">
          <w:rPr>
            <w:rStyle w:val="af6"/>
          </w:rPr>
          <w:t>.</w:t>
        </w:r>
        <w:proofErr w:type="spellStart"/>
        <w:r w:rsidRPr="00B34ECC">
          <w:rPr>
            <w:rStyle w:val="af6"/>
            <w:lang w:val="en-US"/>
          </w:rPr>
          <w:t>ru</w:t>
        </w:r>
        <w:proofErr w:type="spellEnd"/>
        <w:r w:rsidRPr="00F81F16">
          <w:rPr>
            <w:rStyle w:val="af6"/>
          </w:rPr>
          <w:t>/</w:t>
        </w:r>
        <w:r w:rsidRPr="00B34ECC">
          <w:rPr>
            <w:rStyle w:val="af6"/>
            <w:lang w:val="en-US"/>
          </w:rPr>
          <w:t>lib</w:t>
        </w:r>
        <w:r w:rsidRPr="00F81F16">
          <w:rPr>
            <w:rStyle w:val="af6"/>
          </w:rPr>
          <w:t>/</w:t>
        </w:r>
        <w:r w:rsidRPr="00B34ECC">
          <w:rPr>
            <w:rStyle w:val="af6"/>
            <w:lang w:val="en-US"/>
          </w:rPr>
          <w:t>disk</w:t>
        </w:r>
        <w:r w:rsidRPr="00F81F16">
          <w:rPr>
            <w:rStyle w:val="af6"/>
          </w:rPr>
          <w:t>/2014/</w:t>
        </w:r>
        <w:proofErr w:type="spellStart"/>
        <w:r w:rsidRPr="00B34ECC">
          <w:rPr>
            <w:rStyle w:val="af6"/>
            <w:lang w:val="en-US"/>
          </w:rPr>
          <w:t>Bazhov</w:t>
        </w:r>
        <w:proofErr w:type="spellEnd"/>
        <w:r w:rsidRPr="00F81F16">
          <w:rPr>
            <w:rStyle w:val="af6"/>
          </w:rPr>
          <w:t>_7.</w:t>
        </w:r>
        <w:r w:rsidRPr="00B34ECC">
          <w:rPr>
            <w:rStyle w:val="af6"/>
            <w:lang w:val="en-US"/>
          </w:rPr>
          <w:t>pdf</w:t>
        </w:r>
      </w:hyperlink>
      <w:r w:rsidRPr="00F81F16">
        <w:t xml:space="preserve"> </w:t>
      </w:r>
      <w:r w:rsidRPr="00B34ECC">
        <w:rPr>
          <w:rFonts w:cs="Times New Roman"/>
        </w:rPr>
        <w:t>(дата обращения: 11.05.2022)</w:t>
      </w:r>
    </w:p>
    <w:p w14:paraId="18F7EE49" w14:textId="528CB8CD" w:rsidR="00B34ECC" w:rsidRPr="00B34ECC" w:rsidRDefault="00B34ECC" w:rsidP="00D8567C">
      <w:pPr>
        <w:pStyle w:val="afc"/>
        <w:numPr>
          <w:ilvl w:val="0"/>
          <w:numId w:val="28"/>
        </w:numPr>
        <w:rPr>
          <w:rFonts w:cs="Times New Roman"/>
        </w:rPr>
      </w:pPr>
      <w:r>
        <w:t>Аэропорт Дубая признали самым загруженным в мире</w:t>
      </w:r>
      <w:r w:rsidRPr="003D1BDD">
        <w:t xml:space="preserve"> [</w:t>
      </w:r>
      <w:r>
        <w:t>Электронный</w:t>
      </w:r>
      <w:r w:rsidRPr="003D1BDD">
        <w:t xml:space="preserve"> </w:t>
      </w:r>
      <w:r>
        <w:t>ресурс</w:t>
      </w:r>
      <w:r w:rsidRPr="003D1BDD">
        <w:t>] //</w:t>
      </w:r>
      <w:r>
        <w:t xml:space="preserve"> </w:t>
      </w:r>
      <w:r w:rsidR="00657571">
        <w:t xml:space="preserve">ТАСС </w:t>
      </w:r>
      <w:r w:rsidRPr="003D1BDD">
        <w:t xml:space="preserve">– </w:t>
      </w:r>
      <w:r w:rsidR="00FC1A18">
        <w:t>Режим доступа</w:t>
      </w:r>
      <w:r w:rsidRPr="003D1BDD">
        <w:t xml:space="preserve">: </w:t>
      </w:r>
      <w:hyperlink r:id="rId73" w:history="1">
        <w:r w:rsidRPr="00B34ECC">
          <w:rPr>
            <w:rStyle w:val="af6"/>
            <w:lang w:val="en-US"/>
          </w:rPr>
          <w:t>https</w:t>
        </w:r>
        <w:r w:rsidRPr="003D1BDD">
          <w:rPr>
            <w:rStyle w:val="af6"/>
          </w:rPr>
          <w:t>://</w:t>
        </w:r>
        <w:proofErr w:type="spellStart"/>
        <w:r w:rsidRPr="00B34ECC">
          <w:rPr>
            <w:rStyle w:val="af6"/>
            <w:lang w:val="en-US"/>
          </w:rPr>
          <w:t>tass</w:t>
        </w:r>
        <w:proofErr w:type="spellEnd"/>
        <w:r w:rsidRPr="003D1BDD">
          <w:rPr>
            <w:rStyle w:val="af6"/>
          </w:rPr>
          <w:t>.</w:t>
        </w:r>
        <w:proofErr w:type="spellStart"/>
        <w:r w:rsidRPr="00B34ECC">
          <w:rPr>
            <w:rStyle w:val="af6"/>
            <w:lang w:val="en-US"/>
          </w:rPr>
          <w:t>ru</w:t>
        </w:r>
        <w:proofErr w:type="spellEnd"/>
        <w:r w:rsidRPr="003D1BDD">
          <w:rPr>
            <w:rStyle w:val="af6"/>
          </w:rPr>
          <w:t>/</w:t>
        </w:r>
        <w:proofErr w:type="spellStart"/>
        <w:r w:rsidRPr="00B34ECC">
          <w:rPr>
            <w:rStyle w:val="af6"/>
            <w:lang w:val="en-US"/>
          </w:rPr>
          <w:t>ekonomika</w:t>
        </w:r>
        <w:proofErr w:type="spellEnd"/>
        <w:r w:rsidRPr="003D1BDD">
          <w:rPr>
            <w:rStyle w:val="af6"/>
          </w:rPr>
          <w:t>/13820825?</w:t>
        </w:r>
        <w:proofErr w:type="spellStart"/>
        <w:r w:rsidRPr="00B34ECC">
          <w:rPr>
            <w:rStyle w:val="af6"/>
            <w:lang w:val="en-US"/>
          </w:rPr>
          <w:t>utm</w:t>
        </w:r>
        <w:proofErr w:type="spellEnd"/>
        <w:r w:rsidRPr="003D1BDD">
          <w:rPr>
            <w:rStyle w:val="af6"/>
          </w:rPr>
          <w:t>_</w:t>
        </w:r>
        <w:r w:rsidRPr="00B34ECC">
          <w:rPr>
            <w:rStyle w:val="af6"/>
            <w:lang w:val="en-US"/>
          </w:rPr>
          <w:t>source</w:t>
        </w:r>
        <w:r w:rsidRPr="003D1BDD">
          <w:rPr>
            <w:rStyle w:val="af6"/>
          </w:rPr>
          <w:t>=</w:t>
        </w:r>
        <w:proofErr w:type="spellStart"/>
        <w:r w:rsidRPr="00B34ECC">
          <w:rPr>
            <w:rStyle w:val="af6"/>
            <w:lang w:val="en-US"/>
          </w:rPr>
          <w:t>yandex</w:t>
        </w:r>
        <w:proofErr w:type="spellEnd"/>
        <w:r w:rsidRPr="003D1BDD">
          <w:rPr>
            <w:rStyle w:val="af6"/>
          </w:rPr>
          <w:t>.</w:t>
        </w:r>
        <w:proofErr w:type="spellStart"/>
        <w:r w:rsidRPr="00B34ECC">
          <w:rPr>
            <w:rStyle w:val="af6"/>
            <w:lang w:val="en-US"/>
          </w:rPr>
          <w:t>ru</w:t>
        </w:r>
        <w:proofErr w:type="spellEnd"/>
        <w:r w:rsidRPr="003D1BDD">
          <w:rPr>
            <w:rStyle w:val="af6"/>
          </w:rPr>
          <w:t>&amp;</w:t>
        </w:r>
        <w:proofErr w:type="spellStart"/>
        <w:r w:rsidRPr="00B34ECC">
          <w:rPr>
            <w:rStyle w:val="af6"/>
            <w:lang w:val="en-US"/>
          </w:rPr>
          <w:t>utm</w:t>
        </w:r>
        <w:proofErr w:type="spellEnd"/>
        <w:r w:rsidRPr="003D1BDD">
          <w:rPr>
            <w:rStyle w:val="af6"/>
          </w:rPr>
          <w:t>_</w:t>
        </w:r>
        <w:r w:rsidRPr="00B34ECC">
          <w:rPr>
            <w:rStyle w:val="af6"/>
            <w:lang w:val="en-US"/>
          </w:rPr>
          <w:t>medium</w:t>
        </w:r>
        <w:r w:rsidRPr="003D1BDD">
          <w:rPr>
            <w:rStyle w:val="af6"/>
          </w:rPr>
          <w:t>=</w:t>
        </w:r>
        <w:r w:rsidRPr="00B34ECC">
          <w:rPr>
            <w:rStyle w:val="af6"/>
            <w:lang w:val="en-US"/>
          </w:rPr>
          <w:t>organic</w:t>
        </w:r>
        <w:r w:rsidRPr="003D1BDD">
          <w:rPr>
            <w:rStyle w:val="af6"/>
          </w:rPr>
          <w:t>&amp;</w:t>
        </w:r>
        <w:proofErr w:type="spellStart"/>
        <w:r w:rsidRPr="00B34ECC">
          <w:rPr>
            <w:rStyle w:val="af6"/>
            <w:lang w:val="en-US"/>
          </w:rPr>
          <w:t>utm</w:t>
        </w:r>
        <w:proofErr w:type="spellEnd"/>
        <w:r w:rsidRPr="003D1BDD">
          <w:rPr>
            <w:rStyle w:val="af6"/>
          </w:rPr>
          <w:t>_</w:t>
        </w:r>
        <w:r w:rsidRPr="00B34ECC">
          <w:rPr>
            <w:rStyle w:val="af6"/>
            <w:lang w:val="en-US"/>
          </w:rPr>
          <w:t>campaign</w:t>
        </w:r>
        <w:r w:rsidRPr="003D1BDD">
          <w:rPr>
            <w:rStyle w:val="af6"/>
          </w:rPr>
          <w:t>=</w:t>
        </w:r>
        <w:proofErr w:type="spellStart"/>
        <w:r w:rsidRPr="00B34ECC">
          <w:rPr>
            <w:rStyle w:val="af6"/>
            <w:lang w:val="en-US"/>
          </w:rPr>
          <w:t>yandex</w:t>
        </w:r>
        <w:proofErr w:type="spellEnd"/>
        <w:r w:rsidRPr="003D1BDD">
          <w:rPr>
            <w:rStyle w:val="af6"/>
          </w:rPr>
          <w:t>.</w:t>
        </w:r>
        <w:proofErr w:type="spellStart"/>
        <w:r w:rsidRPr="00B34ECC">
          <w:rPr>
            <w:rStyle w:val="af6"/>
            <w:lang w:val="en-US"/>
          </w:rPr>
          <w:t>ru</w:t>
        </w:r>
        <w:proofErr w:type="spellEnd"/>
        <w:r w:rsidRPr="003D1BDD">
          <w:rPr>
            <w:rStyle w:val="af6"/>
          </w:rPr>
          <w:t>&amp;</w:t>
        </w:r>
        <w:proofErr w:type="spellStart"/>
        <w:r w:rsidRPr="00B34ECC">
          <w:rPr>
            <w:rStyle w:val="af6"/>
            <w:lang w:val="en-US"/>
          </w:rPr>
          <w:t>utm</w:t>
        </w:r>
        <w:proofErr w:type="spellEnd"/>
        <w:r w:rsidRPr="003D1BDD">
          <w:rPr>
            <w:rStyle w:val="af6"/>
          </w:rPr>
          <w:t>_</w:t>
        </w:r>
        <w:r w:rsidRPr="00B34ECC">
          <w:rPr>
            <w:rStyle w:val="af6"/>
            <w:lang w:val="en-US"/>
          </w:rPr>
          <w:t>referrer</w:t>
        </w:r>
        <w:r w:rsidRPr="003D1BDD">
          <w:rPr>
            <w:rStyle w:val="af6"/>
          </w:rPr>
          <w:t>=</w:t>
        </w:r>
        <w:proofErr w:type="spellStart"/>
        <w:r w:rsidRPr="00B34ECC">
          <w:rPr>
            <w:rStyle w:val="af6"/>
            <w:lang w:val="en-US"/>
          </w:rPr>
          <w:t>yandex</w:t>
        </w:r>
        <w:proofErr w:type="spellEnd"/>
        <w:r w:rsidRPr="003D1BDD">
          <w:rPr>
            <w:rStyle w:val="af6"/>
          </w:rPr>
          <w:t>.</w:t>
        </w:r>
        <w:proofErr w:type="spellStart"/>
        <w:r w:rsidRPr="00B34ECC">
          <w:rPr>
            <w:rStyle w:val="af6"/>
            <w:lang w:val="en-US"/>
          </w:rPr>
          <w:t>ru</w:t>
        </w:r>
        <w:proofErr w:type="spellEnd"/>
      </w:hyperlink>
      <w:r w:rsidRPr="003D1BDD">
        <w:t xml:space="preserve"> </w:t>
      </w:r>
      <w:r w:rsidRPr="00B34ECC">
        <w:rPr>
          <w:rFonts w:cs="Times New Roman"/>
        </w:rPr>
        <w:t>(дата обращения: 11.05.2022)</w:t>
      </w:r>
    </w:p>
    <w:p w14:paraId="7A7D2E13" w14:textId="74A6D78F" w:rsidR="00B34ECC" w:rsidRPr="00B34ECC" w:rsidRDefault="00B34ECC" w:rsidP="00D8567C">
      <w:pPr>
        <w:pStyle w:val="afc"/>
        <w:numPr>
          <w:ilvl w:val="0"/>
          <w:numId w:val="28"/>
        </w:numPr>
        <w:rPr>
          <w:rFonts w:cs="Times New Roman"/>
        </w:rPr>
      </w:pPr>
      <w:r>
        <w:t xml:space="preserve">Базовые показатели и прогноз развития авиатранспортной отрасли России [Электронный ресурс] // </w:t>
      </w:r>
      <w:proofErr w:type="spellStart"/>
      <w:r w:rsidRPr="00B34ECC">
        <w:rPr>
          <w:lang w:val="en-GB"/>
        </w:rPr>
        <w:t>aviastat</w:t>
      </w:r>
      <w:proofErr w:type="spellEnd"/>
      <w:r w:rsidRPr="007E3379">
        <w:t>.</w:t>
      </w:r>
      <w:proofErr w:type="spellStart"/>
      <w:r w:rsidRPr="00B34ECC">
        <w:rPr>
          <w:lang w:val="en-GB"/>
        </w:rPr>
        <w:t>ru</w:t>
      </w:r>
      <w:proofErr w:type="spellEnd"/>
      <w:r w:rsidRPr="00740E9B">
        <w:t xml:space="preserve"> </w:t>
      </w:r>
      <w:r>
        <w:t xml:space="preserve">– </w:t>
      </w:r>
      <w:r w:rsidR="00FC1A18">
        <w:t>Режим доступа</w:t>
      </w:r>
      <w:r w:rsidRPr="00740E9B">
        <w:t>:</w:t>
      </w:r>
      <w:r>
        <w:t xml:space="preserve">  </w:t>
      </w:r>
      <w:hyperlink r:id="rId74" w:history="1">
        <w:r w:rsidRPr="00071A9C">
          <w:rPr>
            <w:rStyle w:val="af6"/>
          </w:rPr>
          <w:t>https://www.aviastat.ru/analytics/107-bazovye-pokazateli-i-prognoz-razvitiya-aviatransportnoy-otrasli-rossii</w:t>
        </w:r>
      </w:hyperlink>
      <w:r>
        <w:t xml:space="preserve"> </w:t>
      </w:r>
      <w:r w:rsidRPr="00B34ECC">
        <w:rPr>
          <w:rFonts w:cs="Times New Roman"/>
        </w:rPr>
        <w:t>(дата обращения: 11.05.2022)</w:t>
      </w:r>
    </w:p>
    <w:p w14:paraId="2F5D7AA7" w14:textId="5FB88634" w:rsidR="00B34ECC" w:rsidRPr="00B34ECC" w:rsidRDefault="00B34ECC" w:rsidP="00D8567C">
      <w:pPr>
        <w:pStyle w:val="afc"/>
        <w:numPr>
          <w:ilvl w:val="0"/>
          <w:numId w:val="28"/>
        </w:numPr>
        <w:rPr>
          <w:rFonts w:cs="Times New Roman"/>
        </w:rPr>
      </w:pPr>
      <w:r>
        <w:t>Внуково стал первым аэропортом МАУ, внедрившим инновационную систему повышения качества обслуживания пассажиров</w:t>
      </w:r>
      <w:r w:rsidRPr="00DC3BFA">
        <w:t xml:space="preserve"> [</w:t>
      </w:r>
      <w:r>
        <w:t>Электронный</w:t>
      </w:r>
      <w:r w:rsidRPr="00DC3BFA">
        <w:t xml:space="preserve"> </w:t>
      </w:r>
      <w:r>
        <w:t>ресурс</w:t>
      </w:r>
      <w:r w:rsidRPr="00DC3BFA">
        <w:t xml:space="preserve">] // </w:t>
      </w:r>
      <w:proofErr w:type="spellStart"/>
      <w:r w:rsidR="003769E3">
        <w:t>АвиаПОРТ</w:t>
      </w:r>
      <w:proofErr w:type="spellEnd"/>
      <w:r w:rsidR="003769E3" w:rsidRPr="00DC3BFA">
        <w:t xml:space="preserve"> </w:t>
      </w:r>
      <w:r w:rsidRPr="00DC3BFA">
        <w:t xml:space="preserve">– </w:t>
      </w:r>
      <w:r w:rsidR="00FC1A18">
        <w:t>Режим доступа</w:t>
      </w:r>
      <w:r w:rsidRPr="00DC3BFA">
        <w:t xml:space="preserve">: </w:t>
      </w:r>
      <w:hyperlink r:id="rId75" w:history="1">
        <w:r w:rsidRPr="00B34ECC">
          <w:rPr>
            <w:rStyle w:val="af6"/>
            <w:lang w:val="en-GB"/>
          </w:rPr>
          <w:t>https</w:t>
        </w:r>
        <w:r w:rsidRPr="00DC3BFA">
          <w:rPr>
            <w:rStyle w:val="af6"/>
          </w:rPr>
          <w:t>://</w:t>
        </w:r>
        <w:r w:rsidRPr="00B34ECC">
          <w:rPr>
            <w:rStyle w:val="af6"/>
            <w:lang w:val="en-GB"/>
          </w:rPr>
          <w:t>www</w:t>
        </w:r>
        <w:r w:rsidRPr="00DC3BFA">
          <w:rPr>
            <w:rStyle w:val="af6"/>
          </w:rPr>
          <w:t>.</w:t>
        </w:r>
        <w:proofErr w:type="spellStart"/>
        <w:r w:rsidRPr="00B34ECC">
          <w:rPr>
            <w:rStyle w:val="af6"/>
            <w:lang w:val="en-GB"/>
          </w:rPr>
          <w:t>aviaport</w:t>
        </w:r>
        <w:proofErr w:type="spellEnd"/>
        <w:r w:rsidRPr="00DC3BFA">
          <w:rPr>
            <w:rStyle w:val="af6"/>
          </w:rPr>
          <w:t>.</w:t>
        </w:r>
        <w:proofErr w:type="spellStart"/>
        <w:r w:rsidRPr="00B34ECC">
          <w:rPr>
            <w:rStyle w:val="af6"/>
            <w:lang w:val="en-GB"/>
          </w:rPr>
          <w:t>ru</w:t>
        </w:r>
        <w:proofErr w:type="spellEnd"/>
        <w:r w:rsidRPr="00DC3BFA">
          <w:rPr>
            <w:rStyle w:val="af6"/>
          </w:rPr>
          <w:t>/</w:t>
        </w:r>
        <w:r w:rsidRPr="00B34ECC">
          <w:rPr>
            <w:rStyle w:val="af6"/>
            <w:lang w:val="en-GB"/>
          </w:rPr>
          <w:t>digest</w:t>
        </w:r>
        <w:r w:rsidRPr="00DC3BFA">
          <w:rPr>
            <w:rStyle w:val="af6"/>
          </w:rPr>
          <w:t>/2021/11/22/698689.</w:t>
        </w:r>
        <w:r w:rsidRPr="00B34ECC">
          <w:rPr>
            <w:rStyle w:val="af6"/>
            <w:lang w:val="en-GB"/>
          </w:rPr>
          <w:t>html</w:t>
        </w:r>
      </w:hyperlink>
      <w:r w:rsidRPr="00DC3BFA">
        <w:t xml:space="preserve"> </w:t>
      </w:r>
      <w:r w:rsidRPr="00B34ECC">
        <w:rPr>
          <w:rFonts w:cs="Times New Roman"/>
        </w:rPr>
        <w:t>(дата обращения: 11.05.2022)</w:t>
      </w:r>
    </w:p>
    <w:p w14:paraId="303713F0" w14:textId="11B30272" w:rsidR="00B34ECC" w:rsidRPr="00B34ECC" w:rsidRDefault="00B34ECC" w:rsidP="00D8567C">
      <w:pPr>
        <w:pStyle w:val="afc"/>
        <w:numPr>
          <w:ilvl w:val="0"/>
          <w:numId w:val="28"/>
        </w:numPr>
        <w:rPr>
          <w:rFonts w:cs="Times New Roman"/>
        </w:rPr>
      </w:pPr>
      <w:r>
        <w:t xml:space="preserve">Выяснилось, за сколько часов до вылета туристы приезжают в аэропорт [Электронный ресурс] // </w:t>
      </w:r>
      <w:r w:rsidR="00840D16">
        <w:t>РИА новости</w:t>
      </w:r>
      <w:r>
        <w:t xml:space="preserve"> – </w:t>
      </w:r>
      <w:r w:rsidR="00FC1A18">
        <w:t>Режим доступа</w:t>
      </w:r>
      <w:r w:rsidRPr="00740E9B">
        <w:t>:</w:t>
      </w:r>
      <w:r>
        <w:t xml:space="preserve"> </w:t>
      </w:r>
      <w:hyperlink r:id="rId76" w:history="1">
        <w:r w:rsidRPr="00003305">
          <w:rPr>
            <w:rStyle w:val="af6"/>
          </w:rPr>
          <w:t>https://ria.ru/20191222/1562664120.html</w:t>
        </w:r>
      </w:hyperlink>
      <w:r>
        <w:t xml:space="preserve"> </w:t>
      </w:r>
      <w:r w:rsidRPr="00B34ECC">
        <w:rPr>
          <w:rFonts w:cs="Times New Roman"/>
        </w:rPr>
        <w:t>(дата обращения: 11.05.2022)</w:t>
      </w:r>
    </w:p>
    <w:p w14:paraId="4C04ABAA" w14:textId="40DE1F7F" w:rsidR="00B34ECC" w:rsidRPr="00B34ECC" w:rsidRDefault="00B34ECC" w:rsidP="00D8567C">
      <w:pPr>
        <w:pStyle w:val="afc"/>
        <w:numPr>
          <w:ilvl w:val="0"/>
          <w:numId w:val="28"/>
        </w:numPr>
        <w:rPr>
          <w:rFonts w:cs="Times New Roman"/>
        </w:rPr>
      </w:pPr>
      <w:r>
        <w:t>В «Домодедово» пассажиры смогут самостоятельно сдать багаж</w:t>
      </w:r>
      <w:r w:rsidRPr="00CB76E7">
        <w:t xml:space="preserve"> [</w:t>
      </w:r>
      <w:r>
        <w:t>Электронный</w:t>
      </w:r>
      <w:r w:rsidRPr="00CB76E7">
        <w:t xml:space="preserve"> </w:t>
      </w:r>
      <w:r>
        <w:t>ресурс</w:t>
      </w:r>
      <w:r w:rsidRPr="00CB76E7">
        <w:t xml:space="preserve">] // </w:t>
      </w:r>
      <w:r w:rsidR="000B7ECD">
        <w:t>Ведомости</w:t>
      </w:r>
      <w:r w:rsidRPr="00CB76E7">
        <w:t xml:space="preserve"> – </w:t>
      </w:r>
      <w:r w:rsidR="00FC1A18">
        <w:t>Режим доступа</w:t>
      </w:r>
      <w:r w:rsidRPr="00CB76E7">
        <w:t xml:space="preserve">: </w:t>
      </w:r>
      <w:hyperlink r:id="rId77" w:history="1">
        <w:r w:rsidRPr="00B34ECC">
          <w:rPr>
            <w:rStyle w:val="af6"/>
            <w:lang w:val="en-GB"/>
          </w:rPr>
          <w:t>https</w:t>
        </w:r>
        <w:r w:rsidRPr="00CB76E7">
          <w:rPr>
            <w:rStyle w:val="af6"/>
          </w:rPr>
          <w:t>://</w:t>
        </w:r>
        <w:r w:rsidRPr="00B34ECC">
          <w:rPr>
            <w:rStyle w:val="af6"/>
            <w:lang w:val="en-GB"/>
          </w:rPr>
          <w:t>www</w:t>
        </w:r>
        <w:r w:rsidRPr="00CB76E7">
          <w:rPr>
            <w:rStyle w:val="af6"/>
          </w:rPr>
          <w:t>.</w:t>
        </w:r>
        <w:proofErr w:type="spellStart"/>
        <w:r w:rsidRPr="00B34ECC">
          <w:rPr>
            <w:rStyle w:val="af6"/>
            <w:lang w:val="en-GB"/>
          </w:rPr>
          <w:t>vedomosti</w:t>
        </w:r>
        <w:proofErr w:type="spellEnd"/>
        <w:r w:rsidRPr="00CB76E7">
          <w:rPr>
            <w:rStyle w:val="af6"/>
          </w:rPr>
          <w:t>.</w:t>
        </w:r>
        <w:proofErr w:type="spellStart"/>
        <w:r w:rsidRPr="00B34ECC">
          <w:rPr>
            <w:rStyle w:val="af6"/>
            <w:lang w:val="en-GB"/>
          </w:rPr>
          <w:t>ru</w:t>
        </w:r>
        <w:proofErr w:type="spellEnd"/>
        <w:r w:rsidRPr="00CB76E7">
          <w:rPr>
            <w:rStyle w:val="af6"/>
          </w:rPr>
          <w:t>/</w:t>
        </w:r>
        <w:r w:rsidRPr="00B34ECC">
          <w:rPr>
            <w:rStyle w:val="af6"/>
            <w:lang w:val="en-GB"/>
          </w:rPr>
          <w:t>business</w:t>
        </w:r>
        <w:r w:rsidRPr="00CB76E7">
          <w:rPr>
            <w:rStyle w:val="af6"/>
          </w:rPr>
          <w:t>/</w:t>
        </w:r>
        <w:r w:rsidRPr="00B34ECC">
          <w:rPr>
            <w:rStyle w:val="af6"/>
            <w:lang w:val="en-GB"/>
          </w:rPr>
          <w:t>articles</w:t>
        </w:r>
        <w:r w:rsidRPr="00CB76E7">
          <w:rPr>
            <w:rStyle w:val="af6"/>
          </w:rPr>
          <w:t>/2018/10/08/783078-</w:t>
        </w:r>
        <w:proofErr w:type="spellStart"/>
        <w:r w:rsidRPr="00B34ECC">
          <w:rPr>
            <w:rStyle w:val="af6"/>
            <w:lang w:val="en-GB"/>
          </w:rPr>
          <w:t>domodedovo</w:t>
        </w:r>
        <w:proofErr w:type="spellEnd"/>
        <w:r w:rsidRPr="00CB76E7">
          <w:rPr>
            <w:rStyle w:val="af6"/>
          </w:rPr>
          <w:t>-</w:t>
        </w:r>
        <w:proofErr w:type="spellStart"/>
        <w:r w:rsidRPr="00B34ECC">
          <w:rPr>
            <w:rStyle w:val="af6"/>
            <w:lang w:val="en-GB"/>
          </w:rPr>
          <w:t>passazhiri</w:t>
        </w:r>
        <w:proofErr w:type="spellEnd"/>
      </w:hyperlink>
      <w:r w:rsidRPr="00CB76E7">
        <w:t xml:space="preserve"> </w:t>
      </w:r>
      <w:r w:rsidRPr="00B34ECC">
        <w:rPr>
          <w:rFonts w:cs="Times New Roman"/>
        </w:rPr>
        <w:t>(дата обращения: 11.05.2022)</w:t>
      </w:r>
    </w:p>
    <w:p w14:paraId="6A3A6B8D" w14:textId="0F7CCFAD" w:rsidR="00B34ECC" w:rsidRPr="00B34ECC" w:rsidRDefault="00B34ECC" w:rsidP="00D8567C">
      <w:pPr>
        <w:pStyle w:val="afc"/>
        <w:numPr>
          <w:ilvl w:val="0"/>
          <w:numId w:val="28"/>
        </w:numPr>
        <w:rPr>
          <w:rFonts w:cs="Times New Roman"/>
        </w:rPr>
      </w:pPr>
      <w:r>
        <w:t>В Пулково задержали более 40 рейсов</w:t>
      </w:r>
      <w:r w:rsidRPr="00287124">
        <w:t xml:space="preserve"> [</w:t>
      </w:r>
      <w:r>
        <w:t>Электронный</w:t>
      </w:r>
      <w:r w:rsidRPr="00287124">
        <w:t xml:space="preserve"> </w:t>
      </w:r>
      <w:r>
        <w:t>ресурс</w:t>
      </w:r>
      <w:r w:rsidRPr="00287124">
        <w:t xml:space="preserve">] // </w:t>
      </w:r>
      <w:r w:rsidR="00F15BB9">
        <w:t xml:space="preserve">Известия </w:t>
      </w:r>
      <w:proofErr w:type="spellStart"/>
      <w:r w:rsidRPr="00B34ECC">
        <w:rPr>
          <w:lang w:val="en-GB"/>
        </w:rPr>
        <w:t>iz</w:t>
      </w:r>
      <w:proofErr w:type="spellEnd"/>
      <w:r w:rsidRPr="00287124">
        <w:t xml:space="preserve"> – </w:t>
      </w:r>
      <w:r w:rsidR="00FC1A18">
        <w:t>Режим доступа</w:t>
      </w:r>
      <w:r w:rsidRPr="00287124">
        <w:t>:</w:t>
      </w:r>
      <w:r>
        <w:t xml:space="preserve"> </w:t>
      </w:r>
      <w:hyperlink r:id="rId78" w:anchor=":~:text=В%20аэропорту%20Санкт-Петербурга%20в%20пятницу%2C,с%20возросшей%20на%20аэропорт%20нагрузкой" w:history="1">
        <w:r w:rsidRPr="00003305">
          <w:rPr>
            <w:rStyle w:val="af6"/>
          </w:rPr>
          <w:t>https://iz.ru/1272218/2021-12-31/v-pulkovo-zaderzhali-bolee-40-reisov#:~:text=В%20аэропорту%20Санкт-</w:t>
        </w:r>
        <w:r w:rsidRPr="00003305">
          <w:rPr>
            <w:rStyle w:val="af6"/>
          </w:rPr>
          <w:lastRenderedPageBreak/>
          <w:t>Петербурга%20в%20пятницу%2C,с%20возросшей%20на%20аэропорт%20нагрузкой</w:t>
        </w:r>
      </w:hyperlink>
      <w:r>
        <w:t xml:space="preserve"> </w:t>
      </w:r>
      <w:r w:rsidRPr="00B34ECC">
        <w:rPr>
          <w:rFonts w:cs="Times New Roman"/>
        </w:rPr>
        <w:t>(дата обращения: 11.05.2022)</w:t>
      </w:r>
    </w:p>
    <w:p w14:paraId="5E3CF569" w14:textId="4D4CB410" w:rsidR="00B34ECC" w:rsidRPr="00F81F16" w:rsidRDefault="00B34ECC" w:rsidP="00D8567C">
      <w:pPr>
        <w:pStyle w:val="afc"/>
        <w:numPr>
          <w:ilvl w:val="0"/>
          <w:numId w:val="28"/>
        </w:numPr>
      </w:pPr>
      <w:r>
        <w:t>Глоссарий</w:t>
      </w:r>
      <w:r w:rsidRPr="00F81F16">
        <w:t xml:space="preserve"> [</w:t>
      </w:r>
      <w:r>
        <w:t>Электронный</w:t>
      </w:r>
      <w:r w:rsidRPr="00F81F16">
        <w:t xml:space="preserve"> </w:t>
      </w:r>
      <w:r>
        <w:t>ресурс</w:t>
      </w:r>
      <w:r w:rsidRPr="00F81F16">
        <w:t xml:space="preserve">] // </w:t>
      </w:r>
      <w:r w:rsidR="003A158B">
        <w:t>Аэрофлот Российские авиалинии</w:t>
      </w:r>
      <w:r w:rsidRPr="00F81F16">
        <w:t xml:space="preserve"> – </w:t>
      </w:r>
      <w:r w:rsidR="00FC1A18">
        <w:t>Режим доступа</w:t>
      </w:r>
      <w:r w:rsidRPr="00F81F16">
        <w:t xml:space="preserve">: </w:t>
      </w:r>
      <w:hyperlink r:id="rId79" w:history="1">
        <w:r w:rsidRPr="00B34ECC">
          <w:rPr>
            <w:rStyle w:val="af6"/>
            <w:lang w:val="en-US"/>
          </w:rPr>
          <w:t>https</w:t>
        </w:r>
        <w:r w:rsidRPr="00F81F16">
          <w:rPr>
            <w:rStyle w:val="af6"/>
          </w:rPr>
          <w:t>://</w:t>
        </w:r>
        <w:proofErr w:type="spellStart"/>
        <w:r w:rsidRPr="00B34ECC">
          <w:rPr>
            <w:rStyle w:val="af6"/>
            <w:lang w:val="en-US"/>
          </w:rPr>
          <w:t>ir</w:t>
        </w:r>
        <w:proofErr w:type="spellEnd"/>
        <w:r w:rsidRPr="00F81F16">
          <w:rPr>
            <w:rStyle w:val="af6"/>
          </w:rPr>
          <w:t>.</w:t>
        </w:r>
        <w:proofErr w:type="spellStart"/>
        <w:r w:rsidRPr="00B34ECC">
          <w:rPr>
            <w:rStyle w:val="af6"/>
            <w:lang w:val="en-US"/>
          </w:rPr>
          <w:t>aeroflot</w:t>
        </w:r>
        <w:proofErr w:type="spellEnd"/>
        <w:r w:rsidRPr="00F81F16">
          <w:rPr>
            <w:rStyle w:val="af6"/>
          </w:rPr>
          <w:t>.</w:t>
        </w:r>
        <w:proofErr w:type="spellStart"/>
        <w:r w:rsidRPr="00B34ECC">
          <w:rPr>
            <w:rStyle w:val="af6"/>
            <w:lang w:val="en-US"/>
          </w:rPr>
          <w:t>ru</w:t>
        </w:r>
        <w:proofErr w:type="spellEnd"/>
        <w:r w:rsidRPr="00F81F16">
          <w:rPr>
            <w:rStyle w:val="af6"/>
          </w:rPr>
          <w:t>/</w:t>
        </w:r>
        <w:proofErr w:type="spellStart"/>
        <w:r w:rsidRPr="00B34ECC">
          <w:rPr>
            <w:rStyle w:val="af6"/>
            <w:lang w:val="en-US"/>
          </w:rPr>
          <w:t>fileadmin</w:t>
        </w:r>
        <w:proofErr w:type="spellEnd"/>
        <w:r w:rsidRPr="00F81F16">
          <w:rPr>
            <w:rStyle w:val="af6"/>
          </w:rPr>
          <w:t>/</w:t>
        </w:r>
        <w:r w:rsidRPr="00B34ECC">
          <w:rPr>
            <w:rStyle w:val="af6"/>
            <w:lang w:val="en-US"/>
          </w:rPr>
          <w:t>user</w:t>
        </w:r>
        <w:r w:rsidRPr="00F81F16">
          <w:rPr>
            <w:rStyle w:val="af6"/>
          </w:rPr>
          <w:t>_</w:t>
        </w:r>
        <w:r w:rsidRPr="00B34ECC">
          <w:rPr>
            <w:rStyle w:val="af6"/>
            <w:lang w:val="en-US"/>
          </w:rPr>
          <w:t>upload</w:t>
        </w:r>
        <w:r w:rsidRPr="00F81F16">
          <w:rPr>
            <w:rStyle w:val="af6"/>
          </w:rPr>
          <w:t>/</w:t>
        </w:r>
        <w:r w:rsidRPr="00B34ECC">
          <w:rPr>
            <w:rStyle w:val="af6"/>
            <w:lang w:val="en-US"/>
          </w:rPr>
          <w:t>files</w:t>
        </w:r>
        <w:r w:rsidRPr="00F81F16">
          <w:rPr>
            <w:rStyle w:val="af6"/>
          </w:rPr>
          <w:t>/</w:t>
        </w:r>
        <w:proofErr w:type="spellStart"/>
        <w:r w:rsidRPr="00B34ECC">
          <w:rPr>
            <w:rStyle w:val="af6"/>
            <w:lang w:val="en-US"/>
          </w:rPr>
          <w:t>rus</w:t>
        </w:r>
        <w:proofErr w:type="spellEnd"/>
        <w:r w:rsidRPr="00F81F16">
          <w:rPr>
            <w:rStyle w:val="af6"/>
          </w:rPr>
          <w:t>/</w:t>
        </w:r>
        <w:r w:rsidRPr="00B34ECC">
          <w:rPr>
            <w:rStyle w:val="af6"/>
            <w:lang w:val="en-US"/>
          </w:rPr>
          <w:t>glossary</w:t>
        </w:r>
        <w:r w:rsidRPr="00F81F16">
          <w:rPr>
            <w:rStyle w:val="af6"/>
          </w:rPr>
          <w:t>_</w:t>
        </w:r>
        <w:proofErr w:type="spellStart"/>
        <w:r w:rsidRPr="00B34ECC">
          <w:rPr>
            <w:rStyle w:val="af6"/>
            <w:lang w:val="en-US"/>
          </w:rPr>
          <w:t>rus</w:t>
        </w:r>
        <w:proofErr w:type="spellEnd"/>
        <w:r w:rsidRPr="00F81F16">
          <w:rPr>
            <w:rStyle w:val="af6"/>
          </w:rPr>
          <w:t>.</w:t>
        </w:r>
        <w:r w:rsidRPr="00B34ECC">
          <w:rPr>
            <w:rStyle w:val="af6"/>
            <w:lang w:val="en-US"/>
          </w:rPr>
          <w:t>pdf</w:t>
        </w:r>
      </w:hyperlink>
      <w:r w:rsidRPr="00F81F16">
        <w:t xml:space="preserve"> </w:t>
      </w:r>
      <w:r w:rsidRPr="00B34ECC">
        <w:rPr>
          <w:rFonts w:cs="Times New Roman"/>
        </w:rPr>
        <w:t>(дата обращения: 11.05.2022)</w:t>
      </w:r>
    </w:p>
    <w:p w14:paraId="639F9A47" w14:textId="4E7BA8F9" w:rsidR="00B34ECC" w:rsidRDefault="00B34ECC" w:rsidP="00D8567C">
      <w:pPr>
        <w:pStyle w:val="afc"/>
        <w:numPr>
          <w:ilvl w:val="0"/>
          <w:numId w:val="28"/>
        </w:numPr>
      </w:pPr>
      <w:r>
        <w:t>Задержка или отмена рейса: права пассажиров и обязанности авиакомпаний в 2022 году</w:t>
      </w:r>
      <w:r w:rsidRPr="00287124">
        <w:t xml:space="preserve"> [</w:t>
      </w:r>
      <w:r>
        <w:t>Электронный</w:t>
      </w:r>
      <w:r w:rsidRPr="00287124">
        <w:t xml:space="preserve"> </w:t>
      </w:r>
      <w:r>
        <w:t>ресурс</w:t>
      </w:r>
      <w:r w:rsidRPr="00287124">
        <w:t xml:space="preserve">] // </w:t>
      </w:r>
      <w:r w:rsidR="00ED47D7">
        <w:rPr>
          <w:lang w:val="en-GB"/>
        </w:rPr>
        <w:t>S</w:t>
      </w:r>
      <w:r w:rsidRPr="00B34ECC">
        <w:rPr>
          <w:lang w:val="en-GB"/>
        </w:rPr>
        <w:t>kyscanner</w:t>
      </w:r>
      <w:r w:rsidRPr="00287124">
        <w:t xml:space="preserve"> – </w:t>
      </w:r>
      <w:r w:rsidR="00FC1A18">
        <w:t>Режим доступа</w:t>
      </w:r>
      <w:r w:rsidRPr="00287124">
        <w:t>:</w:t>
      </w:r>
      <w:r>
        <w:t xml:space="preserve">  </w:t>
      </w:r>
      <w:hyperlink r:id="rId80" w:history="1">
        <w:r w:rsidRPr="00FA00A5">
          <w:rPr>
            <w:rStyle w:val="af6"/>
          </w:rPr>
          <w:t>https://www.skyscanner.ru/news/chto-delat-esli-vash-reis-otmenili-ili-zaderzhali</w:t>
        </w:r>
      </w:hyperlink>
      <w:r>
        <w:t xml:space="preserve"> </w:t>
      </w:r>
      <w:r w:rsidRPr="00B34ECC">
        <w:rPr>
          <w:rFonts w:cs="Times New Roman"/>
        </w:rPr>
        <w:t>(дата обращения: 11.05.2022)</w:t>
      </w:r>
    </w:p>
    <w:p w14:paraId="7CEE8D86" w14:textId="7C049B34" w:rsidR="00B34ECC" w:rsidRPr="00B34ECC" w:rsidRDefault="00B34ECC" w:rsidP="00D8567C">
      <w:pPr>
        <w:pStyle w:val="afc"/>
        <w:numPr>
          <w:ilvl w:val="0"/>
          <w:numId w:val="28"/>
        </w:numPr>
        <w:rPr>
          <w:rFonts w:cs="Times New Roman"/>
        </w:rPr>
      </w:pPr>
      <w:r>
        <w:t>Задержка рейсов в Пулково сегодня</w:t>
      </w:r>
      <w:r w:rsidRPr="00287124">
        <w:t xml:space="preserve"> [</w:t>
      </w:r>
      <w:r>
        <w:t>Электронный</w:t>
      </w:r>
      <w:r w:rsidRPr="00287124">
        <w:t xml:space="preserve"> </w:t>
      </w:r>
      <w:r>
        <w:t>ресурс</w:t>
      </w:r>
      <w:r w:rsidRPr="00287124">
        <w:t xml:space="preserve">] // </w:t>
      </w:r>
      <w:r w:rsidR="008C0F03">
        <w:t>Компенсация.</w:t>
      </w:r>
      <w:proofErr w:type="spellStart"/>
      <w:r w:rsidR="008C0F03">
        <w:rPr>
          <w:lang w:val="en-GB"/>
        </w:rPr>
        <w:t>ru</w:t>
      </w:r>
      <w:proofErr w:type="spellEnd"/>
      <w:r w:rsidR="008C0F03" w:rsidRPr="008C0F03">
        <w:t xml:space="preserve"> </w:t>
      </w:r>
      <w:r w:rsidR="008C0F03">
        <w:t>помощь пассажирам</w:t>
      </w:r>
      <w:r w:rsidRPr="00287124">
        <w:t xml:space="preserve"> – </w:t>
      </w:r>
      <w:r w:rsidR="00FC1A18">
        <w:t>Режим доступа</w:t>
      </w:r>
      <w:r w:rsidRPr="00287124">
        <w:t xml:space="preserve">: </w:t>
      </w:r>
      <w:hyperlink r:id="rId81" w:history="1">
        <w:r w:rsidRPr="00B34ECC">
          <w:rPr>
            <w:rStyle w:val="af6"/>
            <w:lang w:val="en-US"/>
          </w:rPr>
          <w:t>https</w:t>
        </w:r>
        <w:r w:rsidRPr="00287124">
          <w:rPr>
            <w:rStyle w:val="af6"/>
          </w:rPr>
          <w:t>://</w:t>
        </w:r>
        <w:proofErr w:type="spellStart"/>
        <w:r w:rsidRPr="00B34ECC">
          <w:rPr>
            <w:rStyle w:val="af6"/>
            <w:lang w:val="en-US"/>
          </w:rPr>
          <w:t>kompensacija</w:t>
        </w:r>
        <w:proofErr w:type="spellEnd"/>
        <w:r w:rsidRPr="00287124">
          <w:rPr>
            <w:rStyle w:val="af6"/>
          </w:rPr>
          <w:t>.</w:t>
        </w:r>
        <w:proofErr w:type="spellStart"/>
        <w:r w:rsidRPr="00B34ECC">
          <w:rPr>
            <w:rStyle w:val="af6"/>
            <w:lang w:val="en-US"/>
          </w:rPr>
          <w:t>ru</w:t>
        </w:r>
        <w:proofErr w:type="spellEnd"/>
        <w:r w:rsidRPr="00287124">
          <w:rPr>
            <w:rStyle w:val="af6"/>
          </w:rPr>
          <w:t>/</w:t>
        </w:r>
        <w:proofErr w:type="spellStart"/>
        <w:r w:rsidRPr="00B34ECC">
          <w:rPr>
            <w:rStyle w:val="af6"/>
            <w:lang w:val="en-US"/>
          </w:rPr>
          <w:t>aeroport</w:t>
        </w:r>
        <w:proofErr w:type="spellEnd"/>
        <w:r w:rsidRPr="00287124">
          <w:rPr>
            <w:rStyle w:val="af6"/>
          </w:rPr>
          <w:t>/</w:t>
        </w:r>
        <w:proofErr w:type="spellStart"/>
        <w:r w:rsidRPr="00B34ECC">
          <w:rPr>
            <w:rStyle w:val="af6"/>
            <w:lang w:val="en-US"/>
          </w:rPr>
          <w:t>pulkovo</w:t>
        </w:r>
        <w:proofErr w:type="spellEnd"/>
        <w:r w:rsidRPr="00287124">
          <w:rPr>
            <w:rStyle w:val="af6"/>
          </w:rPr>
          <w:t>/</w:t>
        </w:r>
      </w:hyperlink>
      <w:r w:rsidRPr="00287124">
        <w:t xml:space="preserve"> </w:t>
      </w:r>
      <w:r w:rsidRPr="00B34ECC">
        <w:rPr>
          <w:rFonts w:cs="Times New Roman"/>
        </w:rPr>
        <w:t>(дата обращения: 11.05.2022)</w:t>
      </w:r>
    </w:p>
    <w:p w14:paraId="66B857EC" w14:textId="3CF2162F" w:rsidR="00B34ECC" w:rsidRDefault="00B34ECC" w:rsidP="00D8567C">
      <w:pPr>
        <w:pStyle w:val="afc"/>
        <w:numPr>
          <w:ilvl w:val="0"/>
          <w:numId w:val="28"/>
        </w:numPr>
      </w:pPr>
      <w:r>
        <w:t xml:space="preserve">История аэропорта [Электронный ресурс] // </w:t>
      </w:r>
      <w:r w:rsidR="002A5639">
        <w:t>Пулково Аэропорт Санкт-Петербурга</w:t>
      </w:r>
      <w:r>
        <w:t xml:space="preserve"> – </w:t>
      </w:r>
      <w:r w:rsidR="00FC1A18">
        <w:t>Режим доступа</w:t>
      </w:r>
      <w:r>
        <w:t xml:space="preserve">:  </w:t>
      </w:r>
      <w:hyperlink r:id="rId82" w:history="1">
        <w:r w:rsidRPr="00923D29">
          <w:rPr>
            <w:rStyle w:val="af6"/>
          </w:rPr>
          <w:t>https://pulkovoairport.ru/about/about_pulkovo/history/</w:t>
        </w:r>
      </w:hyperlink>
      <w:r>
        <w:t xml:space="preserve"> </w:t>
      </w:r>
      <w:r w:rsidRPr="00B34ECC">
        <w:rPr>
          <w:rFonts w:cs="Times New Roman"/>
        </w:rPr>
        <w:t>(дата обращения: 11.05.2022)</w:t>
      </w:r>
    </w:p>
    <w:p w14:paraId="4911D785" w14:textId="44593C21" w:rsidR="00B34ECC" w:rsidRDefault="00B34ECC" w:rsidP="00D8567C">
      <w:pPr>
        <w:pStyle w:val="afc"/>
        <w:numPr>
          <w:ilvl w:val="0"/>
          <w:numId w:val="28"/>
        </w:numPr>
      </w:pPr>
      <w:r>
        <w:t xml:space="preserve">Контрагент ООО «Воздушные Ворота Северной Столицы» [Электронный ресурс] // </w:t>
      </w:r>
      <w:r w:rsidRPr="00B34ECC">
        <w:rPr>
          <w:lang w:val="en-GB"/>
        </w:rPr>
        <w:t>audit</w:t>
      </w:r>
      <w:r w:rsidRPr="00D257B8">
        <w:t>-</w:t>
      </w:r>
      <w:r w:rsidRPr="00B34ECC">
        <w:rPr>
          <w:lang w:val="en-GB"/>
        </w:rPr>
        <w:t>it</w:t>
      </w:r>
      <w:r w:rsidRPr="00D257B8">
        <w:t>.</w:t>
      </w:r>
      <w:proofErr w:type="spellStart"/>
      <w:r w:rsidRPr="00B34ECC">
        <w:rPr>
          <w:lang w:val="en-GB"/>
        </w:rPr>
        <w:t>ru</w:t>
      </w:r>
      <w:proofErr w:type="spellEnd"/>
      <w:r>
        <w:t xml:space="preserve"> – </w:t>
      </w:r>
      <w:r w:rsidR="00FC1A18">
        <w:t>Режим доступа</w:t>
      </w:r>
      <w:r>
        <w:t xml:space="preserve">: </w:t>
      </w:r>
      <w:hyperlink r:id="rId83" w:history="1">
        <w:r w:rsidRPr="00923D29">
          <w:rPr>
            <w:rStyle w:val="af6"/>
          </w:rPr>
          <w:t>https://www.audit-it.ru/contragent/1067746535944_ooo-vozdushnye-vorota-severnoy-stolitsy</w:t>
        </w:r>
      </w:hyperlink>
      <w:r>
        <w:t xml:space="preserve"> </w:t>
      </w:r>
      <w:r w:rsidRPr="00B34ECC">
        <w:rPr>
          <w:rFonts w:cs="Times New Roman"/>
        </w:rPr>
        <w:t>(дата обращения: 11.05.2022)</w:t>
      </w:r>
    </w:p>
    <w:p w14:paraId="4C85DA8A" w14:textId="486BE694" w:rsidR="00B34ECC" w:rsidRPr="00BF2B1B" w:rsidRDefault="00B34ECC" w:rsidP="00D8567C">
      <w:pPr>
        <w:pStyle w:val="afc"/>
        <w:numPr>
          <w:ilvl w:val="0"/>
          <w:numId w:val="28"/>
        </w:numPr>
      </w:pPr>
      <w:r>
        <w:t>Лоукостер</w:t>
      </w:r>
      <w:r w:rsidRPr="00BF2B1B">
        <w:t xml:space="preserve"> [</w:t>
      </w:r>
      <w:r>
        <w:t>Электронный</w:t>
      </w:r>
      <w:r w:rsidRPr="00BF2B1B">
        <w:t xml:space="preserve"> </w:t>
      </w:r>
      <w:r>
        <w:t>ресурс</w:t>
      </w:r>
      <w:r w:rsidRPr="00BF2B1B">
        <w:t xml:space="preserve">] // </w:t>
      </w:r>
      <w:r w:rsidR="00425329">
        <w:rPr>
          <w:lang w:val="en-GB"/>
        </w:rPr>
        <w:t>Wikipedia</w:t>
      </w:r>
      <w:r w:rsidRPr="00BF2B1B">
        <w:t xml:space="preserve"> – </w:t>
      </w:r>
      <w:r w:rsidR="00110874">
        <w:t>Режим доступа</w:t>
      </w:r>
      <w:r w:rsidRPr="00BF2B1B">
        <w:t xml:space="preserve">: </w:t>
      </w:r>
      <w:hyperlink r:id="rId84" w:history="1">
        <w:r w:rsidR="00425329" w:rsidRPr="00920F4A">
          <w:rPr>
            <w:rStyle w:val="af6"/>
            <w:rFonts w:cs="Times New Roman"/>
          </w:rPr>
          <w:t>https://translated.turbopages.org/proxy_u/en-ru.ru.e8e344f2-62923c70-a7795157-74722d776562/https/en.wikipedia.org/wiki/Discount_carrier</w:t>
        </w:r>
      </w:hyperlink>
      <w:r w:rsidRPr="00BF2B1B">
        <w:t xml:space="preserve"> </w:t>
      </w:r>
      <w:r w:rsidRPr="00B34ECC">
        <w:rPr>
          <w:rFonts w:cs="Times New Roman"/>
        </w:rPr>
        <w:t>(дата обращения: 11.05.2022)</w:t>
      </w:r>
    </w:p>
    <w:p w14:paraId="461DB613" w14:textId="6BB37401" w:rsidR="00B34ECC" w:rsidRDefault="00B34ECC" w:rsidP="00D8567C">
      <w:pPr>
        <w:pStyle w:val="afc"/>
        <w:numPr>
          <w:ilvl w:val="0"/>
          <w:numId w:val="28"/>
        </w:numPr>
      </w:pPr>
      <w:r>
        <w:t xml:space="preserve">Международная ассоциация аэропортов [Электронный ресурс] // </w:t>
      </w:r>
      <w:r w:rsidR="00A034D8">
        <w:t>Международная Ассоциация Аэропортов</w:t>
      </w:r>
      <w:r w:rsidR="00A034D8" w:rsidRPr="004524E1">
        <w:t xml:space="preserve"> </w:t>
      </w:r>
      <w:r>
        <w:t xml:space="preserve">– </w:t>
      </w:r>
      <w:r w:rsidR="00110874">
        <w:t>Режим доступа</w:t>
      </w:r>
      <w:r>
        <w:t xml:space="preserve">: </w:t>
      </w:r>
      <w:hyperlink r:id="rId85" w:history="1">
        <w:r>
          <w:rPr>
            <w:rStyle w:val="af6"/>
          </w:rPr>
          <w:t>http://interairports.ru/ob-assotsiatsii/o-nas/</w:t>
        </w:r>
      </w:hyperlink>
      <w:r>
        <w:t xml:space="preserve"> </w:t>
      </w:r>
      <w:r w:rsidRPr="00B34ECC">
        <w:rPr>
          <w:rFonts w:cs="Times New Roman"/>
        </w:rPr>
        <w:t>(дата обращения: 13.02.2022)</w:t>
      </w:r>
    </w:p>
    <w:p w14:paraId="7CDEDDDA" w14:textId="669E5530" w:rsidR="00B34ECC" w:rsidRDefault="00B34ECC" w:rsidP="00D8567C">
      <w:pPr>
        <w:pStyle w:val="afc"/>
        <w:numPr>
          <w:ilvl w:val="0"/>
          <w:numId w:val="28"/>
        </w:numPr>
      </w:pPr>
      <w:r>
        <w:t xml:space="preserve">Международный совет аэропортов [Электронный ресурс] // </w:t>
      </w:r>
      <w:r w:rsidR="00C777A4">
        <w:t>Википедия</w:t>
      </w:r>
      <w:r w:rsidRPr="004524E1">
        <w:t xml:space="preserve"> </w:t>
      </w:r>
      <w:r>
        <w:t xml:space="preserve">– </w:t>
      </w:r>
      <w:r w:rsidR="00110874">
        <w:t>Режим доступа</w:t>
      </w:r>
      <w:r>
        <w:t xml:space="preserve">: </w:t>
      </w:r>
      <w:hyperlink r:id="rId86" w:history="1">
        <w:r>
          <w:rPr>
            <w:rStyle w:val="af6"/>
          </w:rPr>
          <w:t>https://ru.wikipedia.org/wiki/Международный_совет_аэропортов</w:t>
        </w:r>
      </w:hyperlink>
      <w:r>
        <w:t xml:space="preserve"> </w:t>
      </w:r>
      <w:r w:rsidRPr="00B34ECC">
        <w:rPr>
          <w:rFonts w:cs="Times New Roman"/>
        </w:rPr>
        <w:t>(дата обращения: 13.02.2022)</w:t>
      </w:r>
    </w:p>
    <w:p w14:paraId="0CF1E411" w14:textId="1AB6A3EB" w:rsidR="00B34ECC" w:rsidRPr="0028646E" w:rsidRDefault="00B34ECC" w:rsidP="00D8567C">
      <w:pPr>
        <w:pStyle w:val="afc"/>
        <w:numPr>
          <w:ilvl w:val="0"/>
          <w:numId w:val="28"/>
        </w:numPr>
      </w:pPr>
      <w:r>
        <w:t>Недорогие туристы. Выгодны ли Петербургу гости из Китая?</w:t>
      </w:r>
      <w:r w:rsidRPr="0028646E">
        <w:t xml:space="preserve"> [</w:t>
      </w:r>
      <w:r>
        <w:t>Электронный</w:t>
      </w:r>
      <w:r w:rsidRPr="0028646E">
        <w:t xml:space="preserve"> </w:t>
      </w:r>
      <w:r>
        <w:t>ресурс</w:t>
      </w:r>
      <w:r w:rsidRPr="0028646E">
        <w:t xml:space="preserve">] // </w:t>
      </w:r>
      <w:r w:rsidR="00396A0F">
        <w:t>Аргументы и Факты</w:t>
      </w:r>
      <w:r w:rsidRPr="0028646E">
        <w:t xml:space="preserve"> – </w:t>
      </w:r>
      <w:r w:rsidR="00110874">
        <w:t>Режим доступа</w:t>
      </w:r>
      <w:r w:rsidRPr="0028646E">
        <w:t xml:space="preserve">: </w:t>
      </w:r>
      <w:hyperlink r:id="rId87" w:anchor=":~:text=2019%20год%20стал%20рекордным%20по,что%20их%20число%20будет%20увеличиваться" w:history="1">
        <w:r w:rsidRPr="00B34ECC">
          <w:rPr>
            <w:rStyle w:val="af6"/>
            <w:lang w:val="en-US"/>
          </w:rPr>
          <w:t>https</w:t>
        </w:r>
        <w:r w:rsidRPr="0028646E">
          <w:rPr>
            <w:rStyle w:val="af6"/>
          </w:rPr>
          <w:t>://</w:t>
        </w:r>
        <w:proofErr w:type="spellStart"/>
        <w:r w:rsidRPr="00B34ECC">
          <w:rPr>
            <w:rStyle w:val="af6"/>
            <w:lang w:val="en-US"/>
          </w:rPr>
          <w:t>spb</w:t>
        </w:r>
        <w:proofErr w:type="spellEnd"/>
        <w:r w:rsidRPr="0028646E">
          <w:rPr>
            <w:rStyle w:val="af6"/>
          </w:rPr>
          <w:t>.</w:t>
        </w:r>
        <w:proofErr w:type="spellStart"/>
        <w:r w:rsidRPr="00B34ECC">
          <w:rPr>
            <w:rStyle w:val="af6"/>
            <w:lang w:val="en-US"/>
          </w:rPr>
          <w:t>aif</w:t>
        </w:r>
        <w:proofErr w:type="spellEnd"/>
        <w:r w:rsidRPr="0028646E">
          <w:rPr>
            <w:rStyle w:val="af6"/>
          </w:rPr>
          <w:t>.</w:t>
        </w:r>
        <w:proofErr w:type="spellStart"/>
        <w:r w:rsidRPr="00B34ECC">
          <w:rPr>
            <w:rStyle w:val="af6"/>
            <w:lang w:val="en-US"/>
          </w:rPr>
          <w:t>ru</w:t>
        </w:r>
        <w:proofErr w:type="spellEnd"/>
        <w:r w:rsidRPr="0028646E">
          <w:rPr>
            <w:rStyle w:val="af6"/>
          </w:rPr>
          <w:t>/</w:t>
        </w:r>
        <w:r w:rsidRPr="00B34ECC">
          <w:rPr>
            <w:rStyle w:val="af6"/>
            <w:lang w:val="en-US"/>
          </w:rPr>
          <w:t>society</w:t>
        </w:r>
        <w:r w:rsidRPr="0028646E">
          <w:rPr>
            <w:rStyle w:val="af6"/>
          </w:rPr>
          <w:t>/</w:t>
        </w:r>
        <w:proofErr w:type="spellStart"/>
        <w:r w:rsidRPr="00B34ECC">
          <w:rPr>
            <w:rStyle w:val="af6"/>
            <w:lang w:val="en-US"/>
          </w:rPr>
          <w:t>nedorogie</w:t>
        </w:r>
        <w:proofErr w:type="spellEnd"/>
        <w:r w:rsidRPr="0028646E">
          <w:rPr>
            <w:rStyle w:val="af6"/>
          </w:rPr>
          <w:t>_</w:t>
        </w:r>
        <w:proofErr w:type="spellStart"/>
        <w:r w:rsidRPr="00B34ECC">
          <w:rPr>
            <w:rStyle w:val="af6"/>
            <w:lang w:val="en-US"/>
          </w:rPr>
          <w:t>turisty</w:t>
        </w:r>
        <w:proofErr w:type="spellEnd"/>
        <w:r w:rsidRPr="0028646E">
          <w:rPr>
            <w:rStyle w:val="af6"/>
          </w:rPr>
          <w:t>_</w:t>
        </w:r>
        <w:proofErr w:type="spellStart"/>
        <w:r w:rsidRPr="00B34ECC">
          <w:rPr>
            <w:rStyle w:val="af6"/>
            <w:lang w:val="en-US"/>
          </w:rPr>
          <w:t>vygodny</w:t>
        </w:r>
        <w:proofErr w:type="spellEnd"/>
        <w:r w:rsidRPr="0028646E">
          <w:rPr>
            <w:rStyle w:val="af6"/>
          </w:rPr>
          <w:t>_</w:t>
        </w:r>
        <w:r w:rsidRPr="00B34ECC">
          <w:rPr>
            <w:rStyle w:val="af6"/>
            <w:lang w:val="en-US"/>
          </w:rPr>
          <w:t>li</w:t>
        </w:r>
        <w:r w:rsidRPr="0028646E">
          <w:rPr>
            <w:rStyle w:val="af6"/>
          </w:rPr>
          <w:t>_</w:t>
        </w:r>
        <w:proofErr w:type="spellStart"/>
        <w:r w:rsidRPr="00B34ECC">
          <w:rPr>
            <w:rStyle w:val="af6"/>
            <w:lang w:val="en-US"/>
          </w:rPr>
          <w:t>peterburgu</w:t>
        </w:r>
        <w:proofErr w:type="spellEnd"/>
        <w:r w:rsidRPr="0028646E">
          <w:rPr>
            <w:rStyle w:val="af6"/>
          </w:rPr>
          <w:t>_</w:t>
        </w:r>
        <w:proofErr w:type="spellStart"/>
        <w:r w:rsidRPr="00B34ECC">
          <w:rPr>
            <w:rStyle w:val="af6"/>
            <w:lang w:val="en-US"/>
          </w:rPr>
          <w:t>gosti</w:t>
        </w:r>
        <w:proofErr w:type="spellEnd"/>
        <w:r w:rsidRPr="0028646E">
          <w:rPr>
            <w:rStyle w:val="af6"/>
          </w:rPr>
          <w:t>_</w:t>
        </w:r>
        <w:proofErr w:type="spellStart"/>
        <w:r w:rsidRPr="00B34ECC">
          <w:rPr>
            <w:rStyle w:val="af6"/>
            <w:lang w:val="en-US"/>
          </w:rPr>
          <w:t>iz</w:t>
        </w:r>
        <w:proofErr w:type="spellEnd"/>
        <w:r w:rsidRPr="0028646E">
          <w:rPr>
            <w:rStyle w:val="af6"/>
          </w:rPr>
          <w:t>_</w:t>
        </w:r>
        <w:proofErr w:type="spellStart"/>
        <w:r w:rsidRPr="00B34ECC">
          <w:rPr>
            <w:rStyle w:val="af6"/>
            <w:lang w:val="en-US"/>
          </w:rPr>
          <w:t>kitaya</w:t>
        </w:r>
        <w:proofErr w:type="spellEnd"/>
        <w:r w:rsidRPr="0028646E">
          <w:rPr>
            <w:rStyle w:val="af6"/>
          </w:rPr>
          <w:t>#:~:</w:t>
        </w:r>
        <w:r w:rsidRPr="00B34ECC">
          <w:rPr>
            <w:rStyle w:val="af6"/>
            <w:lang w:val="en-US"/>
          </w:rPr>
          <w:t>text</w:t>
        </w:r>
        <w:r w:rsidRPr="0028646E">
          <w:rPr>
            <w:rStyle w:val="af6"/>
          </w:rPr>
          <w:t>=2019%20</w:t>
        </w:r>
        <w:r w:rsidRPr="00003305">
          <w:rPr>
            <w:rStyle w:val="af6"/>
          </w:rPr>
          <w:t>год</w:t>
        </w:r>
        <w:r w:rsidRPr="0028646E">
          <w:rPr>
            <w:rStyle w:val="af6"/>
          </w:rPr>
          <w:t>%20</w:t>
        </w:r>
        <w:r w:rsidRPr="00003305">
          <w:rPr>
            <w:rStyle w:val="af6"/>
          </w:rPr>
          <w:t>стал</w:t>
        </w:r>
        <w:r w:rsidRPr="0028646E">
          <w:rPr>
            <w:rStyle w:val="af6"/>
          </w:rPr>
          <w:t>%20</w:t>
        </w:r>
        <w:r w:rsidRPr="00003305">
          <w:rPr>
            <w:rStyle w:val="af6"/>
          </w:rPr>
          <w:t>рекордным</w:t>
        </w:r>
        <w:r w:rsidRPr="0028646E">
          <w:rPr>
            <w:rStyle w:val="af6"/>
          </w:rPr>
          <w:t>%20</w:t>
        </w:r>
        <w:r w:rsidRPr="00003305">
          <w:rPr>
            <w:rStyle w:val="af6"/>
          </w:rPr>
          <w:t>по</w:t>
        </w:r>
        <w:r w:rsidRPr="0028646E">
          <w:rPr>
            <w:rStyle w:val="af6"/>
          </w:rPr>
          <w:t>,</w:t>
        </w:r>
        <w:r w:rsidRPr="00003305">
          <w:rPr>
            <w:rStyle w:val="af6"/>
          </w:rPr>
          <w:t>что</w:t>
        </w:r>
        <w:r w:rsidRPr="0028646E">
          <w:rPr>
            <w:rStyle w:val="af6"/>
          </w:rPr>
          <w:t>%20</w:t>
        </w:r>
        <w:r w:rsidRPr="00003305">
          <w:rPr>
            <w:rStyle w:val="af6"/>
          </w:rPr>
          <w:t>их</w:t>
        </w:r>
        <w:r w:rsidRPr="0028646E">
          <w:rPr>
            <w:rStyle w:val="af6"/>
          </w:rPr>
          <w:t>%20</w:t>
        </w:r>
        <w:r w:rsidRPr="00003305">
          <w:rPr>
            <w:rStyle w:val="af6"/>
          </w:rPr>
          <w:t>число</w:t>
        </w:r>
        <w:r w:rsidRPr="0028646E">
          <w:rPr>
            <w:rStyle w:val="af6"/>
          </w:rPr>
          <w:t>%20</w:t>
        </w:r>
        <w:r w:rsidRPr="00003305">
          <w:rPr>
            <w:rStyle w:val="af6"/>
          </w:rPr>
          <w:t>будет</w:t>
        </w:r>
        <w:r w:rsidRPr="0028646E">
          <w:rPr>
            <w:rStyle w:val="af6"/>
          </w:rPr>
          <w:t>%20</w:t>
        </w:r>
        <w:r w:rsidRPr="00003305">
          <w:rPr>
            <w:rStyle w:val="af6"/>
          </w:rPr>
          <w:t>увеличиваться</w:t>
        </w:r>
      </w:hyperlink>
      <w:r w:rsidRPr="0028646E">
        <w:t xml:space="preserve"> </w:t>
      </w:r>
      <w:r w:rsidRPr="00B34ECC">
        <w:rPr>
          <w:rFonts w:cs="Times New Roman"/>
        </w:rPr>
        <w:t>(дата обращения: 11.05.2022)</w:t>
      </w:r>
    </w:p>
    <w:p w14:paraId="36C71AFF" w14:textId="65678799" w:rsidR="00B34ECC" w:rsidRDefault="00B34ECC" w:rsidP="00D8567C">
      <w:pPr>
        <w:pStyle w:val="afc"/>
        <w:numPr>
          <w:ilvl w:val="0"/>
          <w:numId w:val="28"/>
        </w:numPr>
      </w:pPr>
      <w:r>
        <w:t xml:space="preserve">Об аэропорте [Электронный ресурс] // </w:t>
      </w:r>
      <w:r w:rsidR="002A5639">
        <w:t>Пулково Аэропорт Санкт-Петербурга</w:t>
      </w:r>
      <w:r w:rsidRPr="004524E1">
        <w:t xml:space="preserve"> </w:t>
      </w:r>
      <w:r>
        <w:t xml:space="preserve">– </w:t>
      </w:r>
      <w:r w:rsidR="00110874">
        <w:t>Режим доступа</w:t>
      </w:r>
      <w:r>
        <w:t xml:space="preserve">: </w:t>
      </w:r>
      <w:hyperlink r:id="rId88" w:history="1">
        <w:r w:rsidRPr="00003305">
          <w:rPr>
            <w:rStyle w:val="af6"/>
          </w:rPr>
          <w:t>https://pulkovoairport.ru/about/</w:t>
        </w:r>
      </w:hyperlink>
      <w:r>
        <w:t xml:space="preserve"> </w:t>
      </w:r>
      <w:r w:rsidRPr="00B34ECC">
        <w:rPr>
          <w:rFonts w:cs="Times New Roman"/>
        </w:rPr>
        <w:t>(дата обращения: 11.05.2022)</w:t>
      </w:r>
    </w:p>
    <w:p w14:paraId="0F6372AB" w14:textId="0F5A8B3A" w:rsidR="00B34ECC" w:rsidRDefault="00B34ECC" w:rsidP="00D8567C">
      <w:pPr>
        <w:pStyle w:val="afc"/>
        <w:numPr>
          <w:ilvl w:val="0"/>
          <w:numId w:val="28"/>
        </w:numPr>
      </w:pPr>
      <w:r>
        <w:lastRenderedPageBreak/>
        <w:t xml:space="preserve">Оператор аэропорта [Электронный ресурс] // </w:t>
      </w:r>
      <w:r w:rsidR="002A5639">
        <w:t>Пулково Аэропорт Санкт-Петербурга</w:t>
      </w:r>
      <w:r w:rsidRPr="004524E1">
        <w:t xml:space="preserve"> </w:t>
      </w:r>
      <w:r>
        <w:t xml:space="preserve">– </w:t>
      </w:r>
      <w:r w:rsidR="00110874">
        <w:t>Режим доступа</w:t>
      </w:r>
      <w:r>
        <w:t xml:space="preserve">: </w:t>
      </w:r>
      <w:hyperlink r:id="rId89" w:history="1">
        <w:r w:rsidRPr="00003305">
          <w:rPr>
            <w:rStyle w:val="af6"/>
          </w:rPr>
          <w:t>https://pulkovoairport.ru/about/about_pulkovo/operator/</w:t>
        </w:r>
      </w:hyperlink>
      <w:r>
        <w:t xml:space="preserve"> </w:t>
      </w:r>
      <w:r w:rsidRPr="00B34ECC">
        <w:rPr>
          <w:rFonts w:cs="Times New Roman"/>
        </w:rPr>
        <w:t>(дата обращения: 11.05.2022)</w:t>
      </w:r>
    </w:p>
    <w:p w14:paraId="7532CF47" w14:textId="686DFD4B" w:rsidR="00B34ECC" w:rsidRPr="00026B71" w:rsidRDefault="00B34ECC" w:rsidP="00D8567C">
      <w:pPr>
        <w:pStyle w:val="afc"/>
        <w:numPr>
          <w:ilvl w:val="0"/>
          <w:numId w:val="28"/>
        </w:numPr>
        <w:rPr>
          <w:rStyle w:val="af2"/>
        </w:rPr>
      </w:pPr>
      <w:r>
        <w:t>Особенности получения и использования электронной визы в 2022 году</w:t>
      </w:r>
      <w:r w:rsidRPr="00511603">
        <w:t xml:space="preserve"> [</w:t>
      </w:r>
      <w:r>
        <w:t>Электронный</w:t>
      </w:r>
      <w:r w:rsidRPr="00511603">
        <w:t xml:space="preserve"> </w:t>
      </w:r>
      <w:r>
        <w:t>ресурс</w:t>
      </w:r>
      <w:r w:rsidRPr="00511603">
        <w:t xml:space="preserve">] // </w:t>
      </w:r>
      <w:r w:rsidRPr="00B34ECC">
        <w:rPr>
          <w:lang w:val="en-GB"/>
        </w:rPr>
        <w:t>migrator</w:t>
      </w:r>
      <w:r w:rsidRPr="00033FC7">
        <w:t>.</w:t>
      </w:r>
      <w:proofErr w:type="spellStart"/>
      <w:r w:rsidRPr="00B34ECC">
        <w:rPr>
          <w:lang w:val="en-GB"/>
        </w:rPr>
        <w:t>ru</w:t>
      </w:r>
      <w:proofErr w:type="spellEnd"/>
      <w:r w:rsidR="00110874">
        <w:t xml:space="preserve"> </w:t>
      </w:r>
      <w:r w:rsidRPr="00511603">
        <w:t xml:space="preserve">– </w:t>
      </w:r>
      <w:r w:rsidR="00110874">
        <w:t>Режим доступа</w:t>
      </w:r>
      <w:r w:rsidRPr="00511603">
        <w:t xml:space="preserve">: </w:t>
      </w:r>
      <w:hyperlink r:id="rId90" w:history="1">
        <w:r w:rsidRPr="00B34ECC">
          <w:rPr>
            <w:rStyle w:val="af6"/>
            <w:lang w:val="en-US"/>
          </w:rPr>
          <w:t>https</w:t>
        </w:r>
        <w:r w:rsidRPr="00511603">
          <w:rPr>
            <w:rStyle w:val="af6"/>
          </w:rPr>
          <w:t>://</w:t>
        </w:r>
        <w:r w:rsidRPr="00B34ECC">
          <w:rPr>
            <w:rStyle w:val="af6"/>
            <w:lang w:val="en-US"/>
          </w:rPr>
          <w:t>migrator</w:t>
        </w:r>
        <w:r w:rsidRPr="00511603">
          <w:rPr>
            <w:rStyle w:val="af6"/>
          </w:rPr>
          <w:t>.</w:t>
        </w:r>
        <w:proofErr w:type="spellStart"/>
        <w:r w:rsidRPr="00B34ECC">
          <w:rPr>
            <w:rStyle w:val="af6"/>
            <w:lang w:val="en-US"/>
          </w:rPr>
          <w:t>ru</w:t>
        </w:r>
        <w:proofErr w:type="spellEnd"/>
        <w:r w:rsidRPr="00511603">
          <w:rPr>
            <w:rStyle w:val="af6"/>
          </w:rPr>
          <w:t>/</w:t>
        </w:r>
        <w:r w:rsidRPr="00B34ECC">
          <w:rPr>
            <w:rStyle w:val="af6"/>
            <w:lang w:val="en-US"/>
          </w:rPr>
          <w:t>how</w:t>
        </w:r>
        <w:r w:rsidRPr="00511603">
          <w:rPr>
            <w:rStyle w:val="af6"/>
          </w:rPr>
          <w:t>/</w:t>
        </w:r>
        <w:r w:rsidRPr="00B34ECC">
          <w:rPr>
            <w:rStyle w:val="af6"/>
            <w:lang w:val="en-US"/>
          </w:rPr>
          <w:t>visa</w:t>
        </w:r>
        <w:r w:rsidRPr="00511603">
          <w:rPr>
            <w:rStyle w:val="af6"/>
          </w:rPr>
          <w:t>/</w:t>
        </w:r>
        <w:proofErr w:type="spellStart"/>
        <w:r w:rsidRPr="00B34ECC">
          <w:rPr>
            <w:rStyle w:val="af6"/>
            <w:lang w:val="en-US"/>
          </w:rPr>
          <w:t>elektronnaya</w:t>
        </w:r>
        <w:proofErr w:type="spellEnd"/>
        <w:r w:rsidRPr="00511603">
          <w:rPr>
            <w:rStyle w:val="af6"/>
          </w:rPr>
          <w:t>-</w:t>
        </w:r>
        <w:proofErr w:type="spellStart"/>
        <w:r w:rsidRPr="00B34ECC">
          <w:rPr>
            <w:rStyle w:val="af6"/>
            <w:lang w:val="en-US"/>
          </w:rPr>
          <w:t>viza</w:t>
        </w:r>
        <w:proofErr w:type="spellEnd"/>
      </w:hyperlink>
      <w:r w:rsidRPr="00511603">
        <w:t xml:space="preserve"> </w:t>
      </w:r>
      <w:r w:rsidRPr="00B34ECC">
        <w:rPr>
          <w:rFonts w:cs="Times New Roman"/>
        </w:rPr>
        <w:t>(дата обращения: 11.05.2022)</w:t>
      </w:r>
    </w:p>
    <w:p w14:paraId="3946C9BC" w14:textId="03E9719A" w:rsidR="00B34ECC" w:rsidRDefault="00B34ECC" w:rsidP="00D8567C">
      <w:pPr>
        <w:pStyle w:val="afc"/>
        <w:numPr>
          <w:ilvl w:val="0"/>
          <w:numId w:val="28"/>
        </w:numPr>
      </w:pPr>
      <w:r>
        <w:t>Очереди, обмороки и опоздания: что на самом деле произошло в Пулково</w:t>
      </w:r>
      <w:r w:rsidRPr="00287124">
        <w:t xml:space="preserve"> [</w:t>
      </w:r>
      <w:r>
        <w:t>Электронный</w:t>
      </w:r>
      <w:r w:rsidRPr="00287124">
        <w:t xml:space="preserve"> </w:t>
      </w:r>
      <w:r>
        <w:t>ресурс</w:t>
      </w:r>
      <w:r w:rsidRPr="00287124">
        <w:t xml:space="preserve">] // </w:t>
      </w:r>
      <w:r w:rsidR="00FE42E6">
        <w:t>РБК</w:t>
      </w:r>
      <w:r w:rsidRPr="00287124">
        <w:t xml:space="preserve"> – </w:t>
      </w:r>
      <w:r w:rsidR="00110874">
        <w:t>Режим доступа</w:t>
      </w:r>
      <w:r w:rsidRPr="00287124">
        <w:t>:</w:t>
      </w:r>
      <w:r>
        <w:t xml:space="preserve"> </w:t>
      </w:r>
      <w:hyperlink r:id="rId91" w:history="1">
        <w:r w:rsidRPr="00876EE0">
          <w:rPr>
            <w:rStyle w:val="af6"/>
          </w:rPr>
          <w:t>https://www.rbc.ru/spb_sz/01/07/2021/60dd7d139a79473cb52217be</w:t>
        </w:r>
      </w:hyperlink>
      <w:r>
        <w:t xml:space="preserve"> </w:t>
      </w:r>
      <w:r w:rsidRPr="00B34ECC">
        <w:rPr>
          <w:rFonts w:cs="Times New Roman"/>
        </w:rPr>
        <w:t>(дата обращения: 11.05.2022)</w:t>
      </w:r>
    </w:p>
    <w:p w14:paraId="6BB5FD59" w14:textId="3B01AF12" w:rsidR="00B34ECC" w:rsidRDefault="00B34ECC" w:rsidP="00D8567C">
      <w:pPr>
        <w:pStyle w:val="afc"/>
        <w:numPr>
          <w:ilvl w:val="0"/>
          <w:numId w:val="28"/>
        </w:numPr>
      </w:pPr>
      <w:r>
        <w:t xml:space="preserve">Показатели аэропорта [Электронный ресурс] // </w:t>
      </w:r>
      <w:r w:rsidR="00292CA7">
        <w:t>Пулково Аэропорт Санкт-Петербурга</w:t>
      </w:r>
      <w:r>
        <w:t xml:space="preserve"> – </w:t>
      </w:r>
      <w:r w:rsidR="00110874">
        <w:t>Режим доступа</w:t>
      </w:r>
      <w:r>
        <w:t xml:space="preserve">: </w:t>
      </w:r>
      <w:hyperlink r:id="rId92" w:history="1">
        <w:r>
          <w:rPr>
            <w:rStyle w:val="af6"/>
          </w:rPr>
          <w:t>https://pulkovo-airport.com/about/about_pulkovo/performance/</w:t>
        </w:r>
      </w:hyperlink>
      <w:r>
        <w:t xml:space="preserve"> </w:t>
      </w:r>
      <w:r w:rsidRPr="00B34ECC">
        <w:rPr>
          <w:rFonts w:cs="Times New Roman"/>
        </w:rPr>
        <w:t>(дата обращения: 13.02.2022)</w:t>
      </w:r>
    </w:p>
    <w:p w14:paraId="3FC5272F" w14:textId="516BEE53" w:rsidR="00B34ECC" w:rsidRDefault="00B34ECC" w:rsidP="00D8567C">
      <w:pPr>
        <w:pStyle w:val="afc"/>
        <w:numPr>
          <w:ilvl w:val="0"/>
          <w:numId w:val="28"/>
        </w:numPr>
      </w:pPr>
      <w:r w:rsidRPr="00425228">
        <w:t>Постановление Правительства РФ от 22 июля 2009 г. N 599 "О порядке обеспечения доступа к услугам субъектов естественных монополий в аэропортах"</w:t>
      </w:r>
      <w:r>
        <w:t xml:space="preserve"> </w:t>
      </w:r>
      <w:r w:rsidRPr="00F10BB4">
        <w:t>[</w:t>
      </w:r>
      <w:r>
        <w:t>Электронный</w:t>
      </w:r>
      <w:r w:rsidRPr="00F10BB4">
        <w:t xml:space="preserve"> </w:t>
      </w:r>
      <w:r>
        <w:t>ресурс</w:t>
      </w:r>
      <w:r w:rsidRPr="00F10BB4">
        <w:t>]</w:t>
      </w:r>
      <w:r w:rsidR="006123C8">
        <w:t xml:space="preserve"> </w:t>
      </w:r>
      <w:r w:rsidRPr="00F10BB4">
        <w:t xml:space="preserve">– </w:t>
      </w:r>
      <w:r w:rsidR="006123C8">
        <w:t>Режим доступа</w:t>
      </w:r>
      <w:r w:rsidRPr="00F10BB4">
        <w:t xml:space="preserve">: </w:t>
      </w:r>
      <w:hyperlink r:id="rId93" w:history="1">
        <w:r w:rsidRPr="00003305">
          <w:rPr>
            <w:rStyle w:val="af6"/>
          </w:rPr>
          <w:t>https://base.garant.ru/12168581/</w:t>
        </w:r>
      </w:hyperlink>
      <w:r w:rsidRPr="00F10BB4">
        <w:t xml:space="preserve"> </w:t>
      </w:r>
      <w:r w:rsidRPr="00B34ECC">
        <w:rPr>
          <w:rFonts w:cs="Times New Roman"/>
        </w:rPr>
        <w:t>(дата обращения: 11.05.2022)</w:t>
      </w:r>
    </w:p>
    <w:p w14:paraId="097D06A0" w14:textId="1AE5C775" w:rsidR="00B34ECC" w:rsidRPr="00B34ECC" w:rsidRDefault="00B34ECC" w:rsidP="00D8567C">
      <w:pPr>
        <w:pStyle w:val="afc"/>
        <w:numPr>
          <w:ilvl w:val="0"/>
          <w:numId w:val="28"/>
        </w:numPr>
        <w:rPr>
          <w:rFonts w:cs="Times New Roman"/>
        </w:rPr>
      </w:pPr>
      <w:r w:rsidRPr="00BE7F45">
        <w:t>Приказ Минтранса РФ от 12 декабря 2011 г. N 310 "Об утверждении Порядка формирования, утверждения и опубликования расписания регулярных воздушных перевозок пассажиров и (или) грузов, выполняемых перевозчиками, имеющими соответствующие лицензии"</w:t>
      </w:r>
      <w:r w:rsidRPr="00F10BB4">
        <w:t xml:space="preserve"> [</w:t>
      </w:r>
      <w:r>
        <w:t>Электронный</w:t>
      </w:r>
      <w:r w:rsidRPr="00F10BB4">
        <w:t xml:space="preserve"> </w:t>
      </w:r>
      <w:r>
        <w:t>ресурс</w:t>
      </w:r>
      <w:r w:rsidRPr="00F10BB4">
        <w:t>]</w:t>
      </w:r>
      <w:r w:rsidR="006123C8">
        <w:t xml:space="preserve"> </w:t>
      </w:r>
      <w:r w:rsidRPr="00F10BB4">
        <w:t xml:space="preserve">– </w:t>
      </w:r>
      <w:r w:rsidR="006123C8">
        <w:t>Режим доступа</w:t>
      </w:r>
      <w:r w:rsidRPr="00F10BB4">
        <w:t>:</w:t>
      </w:r>
      <w:r>
        <w:t xml:space="preserve"> </w:t>
      </w:r>
      <w:hyperlink r:id="rId94" w:history="1">
        <w:r w:rsidRPr="00003305">
          <w:rPr>
            <w:rStyle w:val="af6"/>
          </w:rPr>
          <w:t>https://base.garant.ru/70137042/</w:t>
        </w:r>
      </w:hyperlink>
      <w:r w:rsidRPr="00F10BB4">
        <w:t xml:space="preserve"> </w:t>
      </w:r>
      <w:r w:rsidRPr="00B34ECC">
        <w:rPr>
          <w:rFonts w:cs="Times New Roman"/>
        </w:rPr>
        <w:t>(дата обращения: 11.05.2022)</w:t>
      </w:r>
    </w:p>
    <w:p w14:paraId="1C73E5B8" w14:textId="0DD7BD90" w:rsidR="00B34ECC" w:rsidRDefault="00B34ECC" w:rsidP="00D8567C">
      <w:pPr>
        <w:pStyle w:val="afc"/>
        <w:numPr>
          <w:ilvl w:val="0"/>
          <w:numId w:val="28"/>
        </w:numPr>
      </w:pPr>
      <w:r>
        <w:t xml:space="preserve">Пулково (аэропорт) [Электронный ресурс] // </w:t>
      </w:r>
      <w:r w:rsidR="00C777A4">
        <w:t>Википедия</w:t>
      </w:r>
      <w:r w:rsidRPr="004524E1">
        <w:t xml:space="preserve"> </w:t>
      </w:r>
      <w:r>
        <w:t xml:space="preserve">– </w:t>
      </w:r>
      <w:r w:rsidR="00110874">
        <w:t>Режим доступа</w:t>
      </w:r>
      <w:r>
        <w:t xml:space="preserve">: </w:t>
      </w:r>
      <w:hyperlink r:id="rId95" w:history="1">
        <w:r w:rsidRPr="00003305">
          <w:rPr>
            <w:rStyle w:val="af6"/>
          </w:rPr>
          <w:t>https://ru.wikipedia.org/wiki/Пулково_(аэропорт)</w:t>
        </w:r>
      </w:hyperlink>
      <w:r>
        <w:t xml:space="preserve"> </w:t>
      </w:r>
      <w:r w:rsidRPr="00B34ECC">
        <w:rPr>
          <w:rFonts w:cs="Times New Roman"/>
        </w:rPr>
        <w:t>(дата обращения: 11.05.2022)</w:t>
      </w:r>
    </w:p>
    <w:p w14:paraId="25408329" w14:textId="258E4E21" w:rsidR="00B34ECC" w:rsidRPr="00730F45" w:rsidRDefault="00B34ECC" w:rsidP="00D8567C">
      <w:pPr>
        <w:pStyle w:val="afc"/>
        <w:numPr>
          <w:ilvl w:val="0"/>
          <w:numId w:val="28"/>
        </w:numPr>
      </w:pPr>
      <w:r>
        <w:t>Пулково</w:t>
      </w:r>
      <w:r w:rsidRPr="00730F45">
        <w:t xml:space="preserve"> </w:t>
      </w:r>
      <w:r w:rsidRPr="00B34ECC">
        <w:rPr>
          <w:lang w:val="en-GB"/>
        </w:rPr>
        <w:t>Airport</w:t>
      </w:r>
      <w:r w:rsidRPr="00730F45">
        <w:t xml:space="preserve"> (</w:t>
      </w:r>
      <w:r w:rsidRPr="00B34ECC">
        <w:rPr>
          <w:lang w:val="en-GB"/>
        </w:rPr>
        <w:t>Saint</w:t>
      </w:r>
      <w:r w:rsidRPr="00730F45">
        <w:t xml:space="preserve"> </w:t>
      </w:r>
      <w:r w:rsidRPr="00B34ECC">
        <w:rPr>
          <w:lang w:val="en-GB"/>
        </w:rPr>
        <w:t>Petersburg</w:t>
      </w:r>
      <w:r w:rsidRPr="00730F45">
        <w:t>) (</w:t>
      </w:r>
      <w:r w:rsidRPr="00B34ECC">
        <w:rPr>
          <w:lang w:val="en-GB"/>
        </w:rPr>
        <w:t>LED</w:t>
      </w:r>
      <w:r w:rsidRPr="00730F45">
        <w:t>) [</w:t>
      </w:r>
      <w:r>
        <w:t>Электронный</w:t>
      </w:r>
      <w:r w:rsidRPr="00730F45">
        <w:t xml:space="preserve"> </w:t>
      </w:r>
      <w:r>
        <w:t>ресурс</w:t>
      </w:r>
      <w:r w:rsidRPr="00730F45">
        <w:t xml:space="preserve">] // </w:t>
      </w:r>
      <w:proofErr w:type="spellStart"/>
      <w:r w:rsidRPr="00B34ECC">
        <w:rPr>
          <w:lang w:val="en-GB"/>
        </w:rPr>
        <w:t>ru</w:t>
      </w:r>
      <w:proofErr w:type="spellEnd"/>
      <w:r w:rsidRPr="00730F45">
        <w:t>.</w:t>
      </w:r>
      <w:proofErr w:type="spellStart"/>
      <w:r w:rsidRPr="00B34ECC">
        <w:rPr>
          <w:lang w:val="en-GB"/>
        </w:rPr>
        <w:t>flightaware</w:t>
      </w:r>
      <w:proofErr w:type="spellEnd"/>
      <w:r w:rsidRPr="00730F45">
        <w:t>.</w:t>
      </w:r>
      <w:r w:rsidRPr="00B34ECC">
        <w:rPr>
          <w:lang w:val="en-GB"/>
        </w:rPr>
        <w:t>com</w:t>
      </w:r>
      <w:r w:rsidRPr="00730F45">
        <w:t xml:space="preserve"> – </w:t>
      </w:r>
      <w:r w:rsidR="00110874">
        <w:t>Режим доступа</w:t>
      </w:r>
      <w:r w:rsidRPr="00730F45">
        <w:t xml:space="preserve">: </w:t>
      </w:r>
      <w:hyperlink r:id="rId96" w:history="1">
        <w:r w:rsidRPr="00B34ECC">
          <w:rPr>
            <w:rStyle w:val="af6"/>
            <w:lang w:val="en-GB"/>
          </w:rPr>
          <w:t>https</w:t>
        </w:r>
        <w:r w:rsidRPr="00730F45">
          <w:rPr>
            <w:rStyle w:val="af6"/>
          </w:rPr>
          <w:t>://</w:t>
        </w:r>
        <w:proofErr w:type="spellStart"/>
        <w:r w:rsidRPr="00B34ECC">
          <w:rPr>
            <w:rStyle w:val="af6"/>
            <w:lang w:val="en-GB"/>
          </w:rPr>
          <w:t>ru</w:t>
        </w:r>
        <w:proofErr w:type="spellEnd"/>
        <w:r w:rsidRPr="00730F45">
          <w:rPr>
            <w:rStyle w:val="af6"/>
          </w:rPr>
          <w:t>.</w:t>
        </w:r>
        <w:proofErr w:type="spellStart"/>
        <w:r w:rsidRPr="00B34ECC">
          <w:rPr>
            <w:rStyle w:val="af6"/>
            <w:lang w:val="en-GB"/>
          </w:rPr>
          <w:t>flightaware</w:t>
        </w:r>
        <w:proofErr w:type="spellEnd"/>
        <w:r w:rsidRPr="00730F45">
          <w:rPr>
            <w:rStyle w:val="af6"/>
          </w:rPr>
          <w:t>.</w:t>
        </w:r>
        <w:r w:rsidRPr="00B34ECC">
          <w:rPr>
            <w:rStyle w:val="af6"/>
            <w:lang w:val="en-GB"/>
          </w:rPr>
          <w:t>com</w:t>
        </w:r>
        <w:r w:rsidRPr="00730F45">
          <w:rPr>
            <w:rStyle w:val="af6"/>
          </w:rPr>
          <w:t>/</w:t>
        </w:r>
        <w:r w:rsidRPr="00B34ECC">
          <w:rPr>
            <w:rStyle w:val="af6"/>
            <w:lang w:val="en-GB"/>
          </w:rPr>
          <w:t>live</w:t>
        </w:r>
        <w:r w:rsidRPr="00730F45">
          <w:rPr>
            <w:rStyle w:val="af6"/>
          </w:rPr>
          <w:t>/</w:t>
        </w:r>
        <w:r w:rsidRPr="00B34ECC">
          <w:rPr>
            <w:rStyle w:val="af6"/>
            <w:lang w:val="en-GB"/>
          </w:rPr>
          <w:t>airport</w:t>
        </w:r>
        <w:r w:rsidRPr="00730F45">
          <w:rPr>
            <w:rStyle w:val="af6"/>
          </w:rPr>
          <w:t>/</w:t>
        </w:r>
        <w:r w:rsidRPr="00B34ECC">
          <w:rPr>
            <w:rStyle w:val="af6"/>
            <w:lang w:val="en-GB"/>
          </w:rPr>
          <w:t>ULLI</w:t>
        </w:r>
      </w:hyperlink>
      <w:r w:rsidRPr="00730F45">
        <w:rPr>
          <w:rStyle w:val="af6"/>
        </w:rPr>
        <w:t xml:space="preserve"> </w:t>
      </w:r>
      <w:r w:rsidRPr="00B34ECC">
        <w:rPr>
          <w:rFonts w:cs="Times New Roman"/>
        </w:rPr>
        <w:t>(дата обращения: 11.05.2022)</w:t>
      </w:r>
    </w:p>
    <w:p w14:paraId="36F48207" w14:textId="3F31B127" w:rsidR="00B34ECC" w:rsidRPr="0028646E" w:rsidRDefault="00B34ECC" w:rsidP="00D8567C">
      <w:pPr>
        <w:pStyle w:val="afc"/>
        <w:numPr>
          <w:ilvl w:val="0"/>
          <w:numId w:val="28"/>
        </w:numPr>
      </w:pPr>
      <w:r>
        <w:t>Россия возобновляет авиасообщение с 52 странами</w:t>
      </w:r>
      <w:r w:rsidRPr="0028646E">
        <w:t xml:space="preserve"> [</w:t>
      </w:r>
      <w:r>
        <w:t>Электронный</w:t>
      </w:r>
      <w:r w:rsidRPr="0028646E">
        <w:t xml:space="preserve"> </w:t>
      </w:r>
      <w:r>
        <w:t>ресурс</w:t>
      </w:r>
      <w:r w:rsidRPr="0028646E">
        <w:t xml:space="preserve">] // </w:t>
      </w:r>
      <w:r w:rsidR="00422F26">
        <w:t>Министерство транспорта Российской Федерации</w:t>
      </w:r>
      <w:r w:rsidRPr="0028646E">
        <w:t xml:space="preserve"> – </w:t>
      </w:r>
      <w:r w:rsidR="00110874">
        <w:t>Режим доступа</w:t>
      </w:r>
      <w:r w:rsidRPr="0028646E">
        <w:t xml:space="preserve">: </w:t>
      </w:r>
      <w:hyperlink r:id="rId97" w:history="1">
        <w:r w:rsidRPr="00B34ECC">
          <w:rPr>
            <w:rStyle w:val="af6"/>
            <w:lang w:val="en-US"/>
          </w:rPr>
          <w:t>https</w:t>
        </w:r>
        <w:r w:rsidRPr="0028646E">
          <w:rPr>
            <w:rStyle w:val="af6"/>
          </w:rPr>
          <w:t>://</w:t>
        </w:r>
        <w:proofErr w:type="spellStart"/>
        <w:r w:rsidRPr="00B34ECC">
          <w:rPr>
            <w:rStyle w:val="af6"/>
            <w:lang w:val="en-US"/>
          </w:rPr>
          <w:t>favt</w:t>
        </w:r>
        <w:proofErr w:type="spellEnd"/>
        <w:r w:rsidRPr="0028646E">
          <w:rPr>
            <w:rStyle w:val="af6"/>
          </w:rPr>
          <w:t>.</w:t>
        </w:r>
        <w:r w:rsidRPr="00B34ECC">
          <w:rPr>
            <w:rStyle w:val="af6"/>
            <w:lang w:val="en-US"/>
          </w:rPr>
          <w:t>gov</w:t>
        </w:r>
        <w:r w:rsidRPr="0028646E">
          <w:rPr>
            <w:rStyle w:val="af6"/>
          </w:rPr>
          <w:t>.</w:t>
        </w:r>
        <w:proofErr w:type="spellStart"/>
        <w:r w:rsidRPr="00B34ECC">
          <w:rPr>
            <w:rStyle w:val="af6"/>
            <w:lang w:val="en-US"/>
          </w:rPr>
          <w:t>ru</w:t>
        </w:r>
        <w:proofErr w:type="spellEnd"/>
        <w:r w:rsidRPr="0028646E">
          <w:rPr>
            <w:rStyle w:val="af6"/>
          </w:rPr>
          <w:t>/</w:t>
        </w:r>
        <w:proofErr w:type="spellStart"/>
        <w:r w:rsidRPr="00B34ECC">
          <w:rPr>
            <w:rStyle w:val="af6"/>
            <w:lang w:val="en-US"/>
          </w:rPr>
          <w:t>novosti</w:t>
        </w:r>
        <w:proofErr w:type="spellEnd"/>
        <w:r w:rsidRPr="0028646E">
          <w:rPr>
            <w:rStyle w:val="af6"/>
          </w:rPr>
          <w:t>-</w:t>
        </w:r>
        <w:proofErr w:type="spellStart"/>
        <w:r w:rsidRPr="00B34ECC">
          <w:rPr>
            <w:rStyle w:val="af6"/>
            <w:lang w:val="en-US"/>
          </w:rPr>
          <w:t>novosti</w:t>
        </w:r>
        <w:proofErr w:type="spellEnd"/>
        <w:r w:rsidRPr="0028646E">
          <w:rPr>
            <w:rStyle w:val="af6"/>
          </w:rPr>
          <w:t>/?</w:t>
        </w:r>
        <w:r w:rsidRPr="00B34ECC">
          <w:rPr>
            <w:rStyle w:val="af6"/>
            <w:lang w:val="en-US"/>
          </w:rPr>
          <w:t>id</w:t>
        </w:r>
        <w:r w:rsidRPr="0028646E">
          <w:rPr>
            <w:rStyle w:val="af6"/>
          </w:rPr>
          <w:t>=9062</w:t>
        </w:r>
      </w:hyperlink>
      <w:r w:rsidRPr="0028646E">
        <w:t xml:space="preserve"> </w:t>
      </w:r>
      <w:r w:rsidRPr="00B34ECC">
        <w:rPr>
          <w:rFonts w:cs="Times New Roman"/>
        </w:rPr>
        <w:t>(дата обращения: 11.05.2022)</w:t>
      </w:r>
    </w:p>
    <w:p w14:paraId="5D2D20FB" w14:textId="39835CBA" w:rsidR="00B34ECC" w:rsidRPr="00DE5B59" w:rsidRDefault="00B34ECC" w:rsidP="00D8567C">
      <w:pPr>
        <w:pStyle w:val="afc"/>
        <w:numPr>
          <w:ilvl w:val="0"/>
          <w:numId w:val="28"/>
        </w:numPr>
      </w:pPr>
      <w:r>
        <w:t xml:space="preserve">Самостоятельная регистрация багажа </w:t>
      </w:r>
      <w:r w:rsidRPr="00DE5B59">
        <w:t>[</w:t>
      </w:r>
      <w:r>
        <w:t>Электронный</w:t>
      </w:r>
      <w:r w:rsidRPr="00DE5B59">
        <w:t xml:space="preserve"> </w:t>
      </w:r>
      <w:r>
        <w:t>ресурс</w:t>
      </w:r>
      <w:r w:rsidRPr="00DE5B59">
        <w:t xml:space="preserve">] // </w:t>
      </w:r>
      <w:r w:rsidRPr="00B34ECC">
        <w:rPr>
          <w:lang w:val="en-GB"/>
        </w:rPr>
        <w:t>s</w:t>
      </w:r>
      <w:r w:rsidRPr="00DE5B59">
        <w:t xml:space="preserve">7 – </w:t>
      </w:r>
      <w:r w:rsidR="00110874">
        <w:t>Режим доступа</w:t>
      </w:r>
      <w:r w:rsidRPr="00DE5B59">
        <w:t xml:space="preserve">: </w:t>
      </w:r>
      <w:hyperlink r:id="rId98" w:history="1">
        <w:r w:rsidRPr="00B34ECC">
          <w:rPr>
            <w:rStyle w:val="af6"/>
            <w:lang w:val="en-GB"/>
          </w:rPr>
          <w:t>https</w:t>
        </w:r>
        <w:r w:rsidRPr="00DE5B59">
          <w:rPr>
            <w:rStyle w:val="af6"/>
          </w:rPr>
          <w:t>://</w:t>
        </w:r>
        <w:r w:rsidRPr="00B34ECC">
          <w:rPr>
            <w:rStyle w:val="af6"/>
            <w:lang w:val="en-GB"/>
          </w:rPr>
          <w:t>www</w:t>
        </w:r>
        <w:r w:rsidRPr="00DE5B59">
          <w:rPr>
            <w:rStyle w:val="af6"/>
          </w:rPr>
          <w:t>.</w:t>
        </w:r>
        <w:r w:rsidRPr="00B34ECC">
          <w:rPr>
            <w:rStyle w:val="af6"/>
            <w:lang w:val="en-GB"/>
          </w:rPr>
          <w:t>s</w:t>
        </w:r>
        <w:r w:rsidRPr="00DE5B59">
          <w:rPr>
            <w:rStyle w:val="af6"/>
          </w:rPr>
          <w:t>7.</w:t>
        </w:r>
        <w:proofErr w:type="spellStart"/>
        <w:r w:rsidRPr="00B34ECC">
          <w:rPr>
            <w:rStyle w:val="af6"/>
            <w:lang w:val="en-GB"/>
          </w:rPr>
          <w:t>ru</w:t>
        </w:r>
        <w:proofErr w:type="spellEnd"/>
        <w:r w:rsidRPr="00DE5B59">
          <w:rPr>
            <w:rStyle w:val="af6"/>
          </w:rPr>
          <w:t>/</w:t>
        </w:r>
        <w:proofErr w:type="spellStart"/>
        <w:r w:rsidRPr="00B34ECC">
          <w:rPr>
            <w:rStyle w:val="af6"/>
            <w:lang w:val="en-GB"/>
          </w:rPr>
          <w:t>ru</w:t>
        </w:r>
        <w:proofErr w:type="spellEnd"/>
        <w:r w:rsidRPr="00DE5B59">
          <w:rPr>
            <w:rStyle w:val="af6"/>
          </w:rPr>
          <w:t>/</w:t>
        </w:r>
        <w:r w:rsidRPr="00B34ECC">
          <w:rPr>
            <w:rStyle w:val="af6"/>
            <w:lang w:val="en-GB"/>
          </w:rPr>
          <w:t>info</w:t>
        </w:r>
        <w:r w:rsidRPr="00DE5B59">
          <w:rPr>
            <w:rStyle w:val="af6"/>
          </w:rPr>
          <w:t>/</w:t>
        </w:r>
        <w:proofErr w:type="spellStart"/>
        <w:r w:rsidRPr="00B34ECC">
          <w:rPr>
            <w:rStyle w:val="af6"/>
            <w:lang w:val="en-GB"/>
          </w:rPr>
          <w:t>samostoyatelnaya</w:t>
        </w:r>
        <w:proofErr w:type="spellEnd"/>
        <w:r w:rsidRPr="00DE5B59">
          <w:rPr>
            <w:rStyle w:val="af6"/>
          </w:rPr>
          <w:t>-</w:t>
        </w:r>
        <w:proofErr w:type="spellStart"/>
        <w:r w:rsidRPr="00B34ECC">
          <w:rPr>
            <w:rStyle w:val="af6"/>
            <w:lang w:val="en-GB"/>
          </w:rPr>
          <w:t>registratsiya</w:t>
        </w:r>
        <w:proofErr w:type="spellEnd"/>
        <w:r w:rsidRPr="00DE5B59">
          <w:rPr>
            <w:rStyle w:val="af6"/>
          </w:rPr>
          <w:t>-</w:t>
        </w:r>
        <w:proofErr w:type="spellStart"/>
        <w:r w:rsidRPr="00B34ECC">
          <w:rPr>
            <w:rStyle w:val="af6"/>
            <w:lang w:val="en-GB"/>
          </w:rPr>
          <w:t>bagazha</w:t>
        </w:r>
        <w:proofErr w:type="spellEnd"/>
        <w:r w:rsidRPr="00DE5B59">
          <w:rPr>
            <w:rStyle w:val="af6"/>
          </w:rPr>
          <w:t>/</w:t>
        </w:r>
      </w:hyperlink>
      <w:r w:rsidRPr="00DE5B59">
        <w:t xml:space="preserve"> </w:t>
      </w:r>
      <w:r w:rsidRPr="00B34ECC">
        <w:rPr>
          <w:rFonts w:cs="Times New Roman"/>
        </w:rPr>
        <w:t>(дата обращения: 11.05.2022)</w:t>
      </w:r>
    </w:p>
    <w:p w14:paraId="2757203E" w14:textId="603D90B4" w:rsidR="00B34ECC" w:rsidRDefault="00B34ECC" w:rsidP="00D8567C">
      <w:pPr>
        <w:pStyle w:val="afc"/>
        <w:numPr>
          <w:ilvl w:val="0"/>
          <w:numId w:val="28"/>
        </w:numPr>
      </w:pPr>
      <w:r>
        <w:lastRenderedPageBreak/>
        <w:t xml:space="preserve">Соглашение о государственно-частном партнерстве [Электронный ресурс] // </w:t>
      </w:r>
      <w:r w:rsidR="002A5639">
        <w:t>Пулково Аэропорт Санкт-Петербурга</w:t>
      </w:r>
      <w:r>
        <w:t xml:space="preserve"> – </w:t>
      </w:r>
      <w:r w:rsidR="00110874">
        <w:t>Режим доступа</w:t>
      </w:r>
      <w:r>
        <w:t xml:space="preserve">:  </w:t>
      </w:r>
      <w:hyperlink r:id="rId99" w:history="1">
        <w:r w:rsidRPr="00224237">
          <w:rPr>
            <w:rStyle w:val="af6"/>
          </w:rPr>
          <w:t>https://pulkovoairport.ru/about/about_pulkovo/agreement/</w:t>
        </w:r>
      </w:hyperlink>
      <w:r>
        <w:t xml:space="preserve"> </w:t>
      </w:r>
      <w:r w:rsidRPr="00B34ECC">
        <w:rPr>
          <w:rFonts w:cs="Times New Roman"/>
        </w:rPr>
        <w:t>(дата обращения: 11.05.2022)</w:t>
      </w:r>
    </w:p>
    <w:p w14:paraId="547CA2F2" w14:textId="4610FC93" w:rsidR="00B34ECC" w:rsidRDefault="00B34ECC" w:rsidP="00D8567C">
      <w:pPr>
        <w:pStyle w:val="afc"/>
        <w:numPr>
          <w:ilvl w:val="0"/>
          <w:numId w:val="28"/>
        </w:numPr>
      </w:pPr>
      <w:r>
        <w:t xml:space="preserve">Структура и основные функции СОПП [Электронный ресурс] // </w:t>
      </w:r>
      <w:proofErr w:type="spellStart"/>
      <w:r w:rsidR="00354B74">
        <w:t>Библиофонд</w:t>
      </w:r>
      <w:proofErr w:type="spellEnd"/>
      <w:r>
        <w:t xml:space="preserve"> – </w:t>
      </w:r>
      <w:r w:rsidR="00110874">
        <w:t>Режим доступа</w:t>
      </w:r>
      <w:r w:rsidRPr="00740E9B">
        <w:t>:</w:t>
      </w:r>
      <w:r>
        <w:t xml:space="preserve"> </w:t>
      </w:r>
      <w:hyperlink r:id="rId100" w:history="1">
        <w:r w:rsidRPr="00003305">
          <w:rPr>
            <w:rStyle w:val="af6"/>
          </w:rPr>
          <w:t>https://www.bibliofond.ru/view.aspx?id=667393</w:t>
        </w:r>
      </w:hyperlink>
      <w:r>
        <w:t xml:space="preserve"> </w:t>
      </w:r>
      <w:r w:rsidRPr="00B34ECC">
        <w:rPr>
          <w:rFonts w:cs="Times New Roman"/>
        </w:rPr>
        <w:t>(дата обращения: 11.05.2022)</w:t>
      </w:r>
    </w:p>
    <w:p w14:paraId="4C83EF23" w14:textId="095A3D87" w:rsidR="00B34ECC" w:rsidRDefault="00B34ECC" w:rsidP="00D8567C">
      <w:pPr>
        <w:pStyle w:val="afc"/>
        <w:numPr>
          <w:ilvl w:val="0"/>
          <w:numId w:val="28"/>
        </w:numPr>
      </w:pPr>
      <w:r>
        <w:t xml:space="preserve">Транспортная отрасль РФ [Электронный ресурс] // </w:t>
      </w:r>
      <w:r w:rsidRPr="00B34ECC">
        <w:rPr>
          <w:lang w:val="en-GB"/>
        </w:rPr>
        <w:t>fin</w:t>
      </w:r>
      <w:r w:rsidRPr="00AB569B">
        <w:t>-</w:t>
      </w:r>
      <w:r w:rsidRPr="00B34ECC">
        <w:rPr>
          <w:lang w:val="en-GB"/>
        </w:rPr>
        <w:t>plan</w:t>
      </w:r>
      <w:r w:rsidRPr="00740E9B">
        <w:t xml:space="preserve"> </w:t>
      </w:r>
      <w:r>
        <w:t xml:space="preserve">– </w:t>
      </w:r>
      <w:r w:rsidR="00110874">
        <w:t>Режим доступа</w:t>
      </w:r>
      <w:r w:rsidRPr="00740E9B">
        <w:t>:</w:t>
      </w:r>
      <w:r>
        <w:t xml:space="preserve"> </w:t>
      </w:r>
      <w:hyperlink r:id="rId101" w:history="1">
        <w:r w:rsidRPr="00F77134">
          <w:rPr>
            <w:rStyle w:val="af6"/>
          </w:rPr>
          <w:t>https://fin-plan.org/lk/industries/transport/</w:t>
        </w:r>
      </w:hyperlink>
      <w:r>
        <w:t xml:space="preserve"> </w:t>
      </w:r>
      <w:r w:rsidRPr="00B34ECC">
        <w:rPr>
          <w:rFonts w:cs="Times New Roman"/>
        </w:rPr>
        <w:t>(дата обращения: 20.02.2022)</w:t>
      </w:r>
    </w:p>
    <w:p w14:paraId="7C79E7A7" w14:textId="2CAC80FB" w:rsidR="00B34ECC" w:rsidRDefault="00B34ECC" w:rsidP="00D8567C">
      <w:pPr>
        <w:pStyle w:val="afc"/>
        <w:numPr>
          <w:ilvl w:val="0"/>
          <w:numId w:val="28"/>
        </w:numPr>
      </w:pPr>
      <w:r>
        <w:t xml:space="preserve">Транспорт. Состав транспортной отрасли. Транспортная сеть страны [Электронный ресурс] // </w:t>
      </w:r>
      <w:proofErr w:type="spellStart"/>
      <w:r w:rsidR="0011037A" w:rsidRPr="0011037A">
        <w:t>Инфопедия</w:t>
      </w:r>
      <w:proofErr w:type="spellEnd"/>
      <w:r w:rsidR="0011037A" w:rsidRPr="0011037A">
        <w:t xml:space="preserve"> для углубления знаний</w:t>
      </w:r>
      <w:r w:rsidRPr="00740E9B">
        <w:t xml:space="preserve"> </w:t>
      </w:r>
      <w:r>
        <w:t xml:space="preserve">– </w:t>
      </w:r>
      <w:r w:rsidR="00110874">
        <w:t>Режим доступа</w:t>
      </w:r>
      <w:r w:rsidRPr="00740E9B">
        <w:t>:</w:t>
      </w:r>
      <w:r>
        <w:t xml:space="preserve"> </w:t>
      </w:r>
      <w:hyperlink r:id="rId102" w:history="1">
        <w:r w:rsidRPr="00F77134">
          <w:rPr>
            <w:rStyle w:val="af6"/>
          </w:rPr>
          <w:t>https://infopedia.su/12x7b77.html</w:t>
        </w:r>
      </w:hyperlink>
      <w:r>
        <w:t xml:space="preserve"> </w:t>
      </w:r>
      <w:r w:rsidRPr="00B34ECC">
        <w:rPr>
          <w:rFonts w:cs="Times New Roman"/>
        </w:rPr>
        <w:t>(дата обращения: 20.02.2022)</w:t>
      </w:r>
    </w:p>
    <w:p w14:paraId="6BB8FEFB" w14:textId="45F2049F" w:rsidR="00B34ECC" w:rsidRDefault="00B34ECC" w:rsidP="00D8567C">
      <w:pPr>
        <w:pStyle w:val="afc"/>
        <w:numPr>
          <w:ilvl w:val="0"/>
          <w:numId w:val="28"/>
        </w:numPr>
      </w:pPr>
      <w:r>
        <w:t>Управление британских аэропортов</w:t>
      </w:r>
      <w:r w:rsidRPr="00511603">
        <w:t xml:space="preserve"> [</w:t>
      </w:r>
      <w:r>
        <w:t>Электронный</w:t>
      </w:r>
      <w:r w:rsidRPr="00511603">
        <w:t xml:space="preserve"> </w:t>
      </w:r>
      <w:r>
        <w:t>ресурс</w:t>
      </w:r>
      <w:r w:rsidRPr="00511603">
        <w:t xml:space="preserve">] // </w:t>
      </w:r>
      <w:r w:rsidR="00CD5876">
        <w:t>Академик</w:t>
      </w:r>
      <w:r w:rsidRPr="00511603">
        <w:t xml:space="preserve"> – </w:t>
      </w:r>
      <w:r w:rsidR="00110874">
        <w:t>Режим доступа</w:t>
      </w:r>
      <w:r w:rsidRPr="00511603">
        <w:t xml:space="preserve">: </w:t>
      </w:r>
      <w:hyperlink r:id="rId103" w:history="1">
        <w:r w:rsidRPr="00B34ECC">
          <w:rPr>
            <w:rStyle w:val="af6"/>
            <w:lang w:val="en-US"/>
          </w:rPr>
          <w:t>https</w:t>
        </w:r>
        <w:r w:rsidRPr="00511603">
          <w:rPr>
            <w:rStyle w:val="af6"/>
          </w:rPr>
          <w:t>://</w:t>
        </w:r>
        <w:proofErr w:type="spellStart"/>
        <w:r w:rsidRPr="00B34ECC">
          <w:rPr>
            <w:rStyle w:val="af6"/>
            <w:lang w:val="en-US"/>
          </w:rPr>
          <w:t>dic</w:t>
        </w:r>
        <w:proofErr w:type="spellEnd"/>
        <w:r w:rsidRPr="00511603">
          <w:rPr>
            <w:rStyle w:val="af6"/>
          </w:rPr>
          <w:t>.</w:t>
        </w:r>
        <w:r w:rsidRPr="00B34ECC">
          <w:rPr>
            <w:rStyle w:val="af6"/>
            <w:lang w:val="en-US"/>
          </w:rPr>
          <w:t>academic</w:t>
        </w:r>
        <w:r w:rsidRPr="00511603">
          <w:rPr>
            <w:rStyle w:val="af6"/>
          </w:rPr>
          <w:t>.</w:t>
        </w:r>
        <w:proofErr w:type="spellStart"/>
        <w:r w:rsidRPr="00B34ECC">
          <w:rPr>
            <w:rStyle w:val="af6"/>
            <w:lang w:val="en-US"/>
          </w:rPr>
          <w:t>ru</w:t>
        </w:r>
        <w:proofErr w:type="spellEnd"/>
        <w:r w:rsidRPr="00511603">
          <w:rPr>
            <w:rStyle w:val="af6"/>
          </w:rPr>
          <w:t>/</w:t>
        </w:r>
        <w:proofErr w:type="spellStart"/>
        <w:r w:rsidRPr="00B34ECC">
          <w:rPr>
            <w:rStyle w:val="af6"/>
            <w:lang w:val="en-US"/>
          </w:rPr>
          <w:t>dic</w:t>
        </w:r>
        <w:proofErr w:type="spellEnd"/>
        <w:r w:rsidRPr="00511603">
          <w:rPr>
            <w:rStyle w:val="af6"/>
          </w:rPr>
          <w:t>.</w:t>
        </w:r>
        <w:proofErr w:type="spellStart"/>
        <w:r w:rsidRPr="00B34ECC">
          <w:rPr>
            <w:rStyle w:val="af6"/>
            <w:lang w:val="en-US"/>
          </w:rPr>
          <w:t>nsf</w:t>
        </w:r>
        <w:proofErr w:type="spellEnd"/>
        <w:r w:rsidRPr="00511603">
          <w:rPr>
            <w:rStyle w:val="af6"/>
          </w:rPr>
          <w:t>/</w:t>
        </w:r>
        <w:r w:rsidRPr="00B34ECC">
          <w:rPr>
            <w:rStyle w:val="af6"/>
            <w:lang w:val="en-US"/>
          </w:rPr>
          <w:t>business</w:t>
        </w:r>
        <w:r w:rsidRPr="00511603">
          <w:rPr>
            <w:rStyle w:val="af6"/>
          </w:rPr>
          <w:t>/16467</w:t>
        </w:r>
      </w:hyperlink>
      <w:r w:rsidRPr="00511603">
        <w:t xml:space="preserve"> </w:t>
      </w:r>
      <w:r w:rsidRPr="00B34ECC">
        <w:rPr>
          <w:rFonts w:cs="Times New Roman"/>
        </w:rPr>
        <w:t>(дата обращения: 11.05.2022)</w:t>
      </w:r>
    </w:p>
    <w:p w14:paraId="3D1A9A4B" w14:textId="367C8D22" w:rsidR="00170CAB" w:rsidRDefault="00170CAB" w:rsidP="00D8567C">
      <w:pPr>
        <w:pStyle w:val="afc"/>
        <w:numPr>
          <w:ilvl w:val="0"/>
          <w:numId w:val="28"/>
        </w:numPr>
      </w:pPr>
      <w:r w:rsidRPr="00170CAB">
        <w:t xml:space="preserve">Управление эксплуатационной работой и качеством перевозок: Учебное пособие / Артемов А. Ю., Белокуров В.П., Зеликов </w:t>
      </w:r>
      <w:r w:rsidR="004E0EAD" w:rsidRPr="00170CAB">
        <w:t>В. А.</w:t>
      </w:r>
      <w:r w:rsidRPr="00170CAB">
        <w:t xml:space="preserve"> - Воронеж: ВГЛТУ им. </w:t>
      </w:r>
      <w:r w:rsidR="004E0EAD" w:rsidRPr="00170CAB">
        <w:t>Г. Ф.</w:t>
      </w:r>
      <w:r w:rsidRPr="00170CAB">
        <w:t xml:space="preserve"> Морозова, 2016. - 153 с. – </w:t>
      </w:r>
      <w:r w:rsidR="00110874">
        <w:t>Режим доступа</w:t>
      </w:r>
      <w:r w:rsidRPr="00170CAB">
        <w:t xml:space="preserve">: </w:t>
      </w:r>
      <w:hyperlink r:id="rId104" w:history="1">
        <w:r w:rsidRPr="00A230FC">
          <w:rPr>
            <w:rStyle w:val="af6"/>
          </w:rPr>
          <w:t>https://znanium.com/catalog/product/854743</w:t>
        </w:r>
      </w:hyperlink>
      <w:r>
        <w:t xml:space="preserve"> </w:t>
      </w:r>
      <w:r w:rsidRPr="00170CAB">
        <w:t>(дата обращения: 27.05.2022)</w:t>
      </w:r>
    </w:p>
    <w:p w14:paraId="331AD334" w14:textId="34BF0AEF" w:rsidR="00B34ECC" w:rsidRPr="00004B63" w:rsidRDefault="00B34ECC" w:rsidP="00D8567C">
      <w:pPr>
        <w:pStyle w:val="afc"/>
        <w:numPr>
          <w:ilvl w:val="0"/>
          <w:numId w:val="28"/>
        </w:numPr>
      </w:pPr>
      <w:r>
        <w:t>Федеральное управление гражданской авиации США</w:t>
      </w:r>
      <w:r w:rsidRPr="00004B63">
        <w:t xml:space="preserve"> [</w:t>
      </w:r>
      <w:r>
        <w:t>Электронный</w:t>
      </w:r>
      <w:r w:rsidRPr="00004B63">
        <w:t xml:space="preserve"> </w:t>
      </w:r>
      <w:r>
        <w:t>ресурс</w:t>
      </w:r>
      <w:r w:rsidRPr="00004B63">
        <w:t xml:space="preserve">] // </w:t>
      </w:r>
      <w:r w:rsidR="00C777A4">
        <w:t>Википедия</w:t>
      </w:r>
      <w:r w:rsidRPr="00004B63">
        <w:t xml:space="preserve"> – </w:t>
      </w:r>
      <w:r w:rsidR="00110874">
        <w:t>Режим доступа</w:t>
      </w:r>
      <w:r w:rsidRPr="00004B63">
        <w:t xml:space="preserve">: </w:t>
      </w:r>
      <w:hyperlink r:id="rId105" w:history="1">
        <w:r w:rsidRPr="00B34ECC">
          <w:rPr>
            <w:rStyle w:val="af6"/>
            <w:lang w:val="en-US"/>
          </w:rPr>
          <w:t>https</w:t>
        </w:r>
        <w:r w:rsidRPr="00004B63">
          <w:rPr>
            <w:rStyle w:val="af6"/>
          </w:rPr>
          <w:t>://</w:t>
        </w:r>
        <w:proofErr w:type="spellStart"/>
        <w:r w:rsidRPr="00B34ECC">
          <w:rPr>
            <w:rStyle w:val="af6"/>
            <w:lang w:val="en-US"/>
          </w:rPr>
          <w:t>ru</w:t>
        </w:r>
        <w:proofErr w:type="spellEnd"/>
        <w:r w:rsidRPr="00004B63">
          <w:rPr>
            <w:rStyle w:val="af6"/>
          </w:rPr>
          <w:t>.</w:t>
        </w:r>
        <w:proofErr w:type="spellStart"/>
        <w:r w:rsidRPr="00B34ECC">
          <w:rPr>
            <w:rStyle w:val="af6"/>
            <w:lang w:val="en-US"/>
          </w:rPr>
          <w:t>wikipedia</w:t>
        </w:r>
        <w:proofErr w:type="spellEnd"/>
        <w:r w:rsidRPr="00004B63">
          <w:rPr>
            <w:rStyle w:val="af6"/>
          </w:rPr>
          <w:t>.</w:t>
        </w:r>
        <w:r w:rsidRPr="00B34ECC">
          <w:rPr>
            <w:rStyle w:val="af6"/>
            <w:lang w:val="en-US"/>
          </w:rPr>
          <w:t>org</w:t>
        </w:r>
        <w:r w:rsidRPr="00004B63">
          <w:rPr>
            <w:rStyle w:val="af6"/>
          </w:rPr>
          <w:t>/</w:t>
        </w:r>
        <w:r w:rsidRPr="00B34ECC">
          <w:rPr>
            <w:rStyle w:val="af6"/>
            <w:lang w:val="en-US"/>
          </w:rPr>
          <w:t>wiki</w:t>
        </w:r>
        <w:r w:rsidRPr="00004B63">
          <w:rPr>
            <w:rStyle w:val="af6"/>
          </w:rPr>
          <w:t>/</w:t>
        </w:r>
        <w:proofErr w:type="spellStart"/>
        <w:r w:rsidRPr="00003305">
          <w:rPr>
            <w:rStyle w:val="af6"/>
          </w:rPr>
          <w:t>Федеральное</w:t>
        </w:r>
        <w:r w:rsidRPr="00004B63">
          <w:rPr>
            <w:rStyle w:val="af6"/>
          </w:rPr>
          <w:t>_</w:t>
        </w:r>
        <w:r w:rsidRPr="00003305">
          <w:rPr>
            <w:rStyle w:val="af6"/>
          </w:rPr>
          <w:t>управление</w:t>
        </w:r>
        <w:r w:rsidRPr="00004B63">
          <w:rPr>
            <w:rStyle w:val="af6"/>
          </w:rPr>
          <w:t>_</w:t>
        </w:r>
        <w:r w:rsidRPr="00003305">
          <w:rPr>
            <w:rStyle w:val="af6"/>
          </w:rPr>
          <w:t>гражданской</w:t>
        </w:r>
        <w:r w:rsidRPr="00004B63">
          <w:rPr>
            <w:rStyle w:val="af6"/>
          </w:rPr>
          <w:t>_</w:t>
        </w:r>
        <w:r w:rsidRPr="00003305">
          <w:rPr>
            <w:rStyle w:val="af6"/>
          </w:rPr>
          <w:t>авиации</w:t>
        </w:r>
        <w:r w:rsidRPr="00004B63">
          <w:rPr>
            <w:rStyle w:val="af6"/>
          </w:rPr>
          <w:t>_</w:t>
        </w:r>
        <w:r w:rsidRPr="00003305">
          <w:rPr>
            <w:rStyle w:val="af6"/>
          </w:rPr>
          <w:t>США</w:t>
        </w:r>
        <w:proofErr w:type="spellEnd"/>
      </w:hyperlink>
      <w:r w:rsidRPr="00004B63">
        <w:t xml:space="preserve"> </w:t>
      </w:r>
      <w:r w:rsidRPr="00B34ECC">
        <w:rPr>
          <w:rFonts w:cs="Times New Roman"/>
        </w:rPr>
        <w:t>(дата обращения: 11.05.2022)</w:t>
      </w:r>
    </w:p>
    <w:p w14:paraId="27253AA6" w14:textId="22744134" w:rsidR="00B34ECC" w:rsidRDefault="00B34ECC" w:rsidP="00D8567C">
      <w:pPr>
        <w:pStyle w:val="afc"/>
        <w:numPr>
          <w:ilvl w:val="0"/>
          <w:numId w:val="28"/>
        </w:numPr>
      </w:pPr>
      <w:r>
        <w:t>Цифровая трансформация авиаотрасли: тренды-2021</w:t>
      </w:r>
      <w:r w:rsidRPr="00227BAF">
        <w:t xml:space="preserve"> [</w:t>
      </w:r>
      <w:r>
        <w:t>Электронный</w:t>
      </w:r>
      <w:r w:rsidRPr="00227BAF">
        <w:t xml:space="preserve"> </w:t>
      </w:r>
      <w:r>
        <w:t>ресурс</w:t>
      </w:r>
      <w:r w:rsidRPr="00227BAF">
        <w:t xml:space="preserve">] // </w:t>
      </w:r>
      <w:r w:rsidR="009E4760">
        <w:t>Инвест-Форсайт Деловой журнал</w:t>
      </w:r>
      <w:r w:rsidRPr="00227BAF">
        <w:t xml:space="preserve"> – </w:t>
      </w:r>
      <w:r w:rsidR="00110874">
        <w:t>Режим доступа</w:t>
      </w:r>
      <w:r w:rsidRPr="00227BAF">
        <w:t xml:space="preserve">: </w:t>
      </w:r>
      <w:hyperlink r:id="rId106" w:history="1">
        <w:r w:rsidRPr="00B34ECC">
          <w:rPr>
            <w:rStyle w:val="af6"/>
            <w:lang w:val="en-US"/>
          </w:rPr>
          <w:t>https</w:t>
        </w:r>
        <w:r w:rsidRPr="005F04E4">
          <w:rPr>
            <w:rStyle w:val="af6"/>
          </w:rPr>
          <w:t>://</w:t>
        </w:r>
        <w:r w:rsidRPr="00B34ECC">
          <w:rPr>
            <w:rStyle w:val="af6"/>
            <w:lang w:val="en-US"/>
          </w:rPr>
          <w:t>www</w:t>
        </w:r>
        <w:r w:rsidRPr="005F04E4">
          <w:rPr>
            <w:rStyle w:val="af6"/>
          </w:rPr>
          <w:t>.</w:t>
        </w:r>
        <w:r w:rsidRPr="00B34ECC">
          <w:rPr>
            <w:rStyle w:val="af6"/>
            <w:lang w:val="en-US"/>
          </w:rPr>
          <w:t>if</w:t>
        </w:r>
        <w:r w:rsidRPr="005F04E4">
          <w:rPr>
            <w:rStyle w:val="af6"/>
          </w:rPr>
          <w:t>24.</w:t>
        </w:r>
        <w:proofErr w:type="spellStart"/>
        <w:r w:rsidRPr="00B34ECC">
          <w:rPr>
            <w:rStyle w:val="af6"/>
            <w:lang w:val="en-US"/>
          </w:rPr>
          <w:t>ru</w:t>
        </w:r>
        <w:proofErr w:type="spellEnd"/>
        <w:r w:rsidRPr="005F04E4">
          <w:rPr>
            <w:rStyle w:val="af6"/>
          </w:rPr>
          <w:t>/</w:t>
        </w:r>
        <w:proofErr w:type="spellStart"/>
        <w:r w:rsidRPr="00B34ECC">
          <w:rPr>
            <w:rStyle w:val="af6"/>
            <w:lang w:val="en-US"/>
          </w:rPr>
          <w:t>tsifrovaya</w:t>
        </w:r>
        <w:proofErr w:type="spellEnd"/>
        <w:r w:rsidRPr="005F04E4">
          <w:rPr>
            <w:rStyle w:val="af6"/>
          </w:rPr>
          <w:t>-</w:t>
        </w:r>
        <w:proofErr w:type="spellStart"/>
        <w:r w:rsidRPr="00B34ECC">
          <w:rPr>
            <w:rStyle w:val="af6"/>
            <w:lang w:val="en-US"/>
          </w:rPr>
          <w:t>transformatsiya</w:t>
        </w:r>
        <w:proofErr w:type="spellEnd"/>
        <w:r w:rsidRPr="005F04E4">
          <w:rPr>
            <w:rStyle w:val="af6"/>
          </w:rPr>
          <w:t>-</w:t>
        </w:r>
        <w:proofErr w:type="spellStart"/>
        <w:r w:rsidRPr="00B34ECC">
          <w:rPr>
            <w:rStyle w:val="af6"/>
            <w:lang w:val="en-US"/>
          </w:rPr>
          <w:t>aviaotrasli</w:t>
        </w:r>
        <w:proofErr w:type="spellEnd"/>
        <w:r w:rsidRPr="005F04E4">
          <w:rPr>
            <w:rStyle w:val="af6"/>
          </w:rPr>
          <w:t>-</w:t>
        </w:r>
        <w:r w:rsidRPr="00B34ECC">
          <w:rPr>
            <w:rStyle w:val="af6"/>
            <w:lang w:val="en-US"/>
          </w:rPr>
          <w:t>trendy</w:t>
        </w:r>
        <w:r w:rsidRPr="005F04E4">
          <w:rPr>
            <w:rStyle w:val="af6"/>
          </w:rPr>
          <w:t>-2021/</w:t>
        </w:r>
      </w:hyperlink>
      <w:r w:rsidRPr="00227BAF">
        <w:t xml:space="preserve"> </w:t>
      </w:r>
      <w:r w:rsidRPr="00B34ECC">
        <w:rPr>
          <w:rFonts w:cs="Times New Roman"/>
        </w:rPr>
        <w:t>(дата обращения: 11.05.2022)</w:t>
      </w:r>
    </w:p>
    <w:p w14:paraId="5A47B417" w14:textId="61205406" w:rsidR="00B34ECC" w:rsidRPr="00B34ECC" w:rsidRDefault="00B34ECC" w:rsidP="00D8567C">
      <w:pPr>
        <w:pStyle w:val="afc"/>
        <w:numPr>
          <w:ilvl w:val="0"/>
          <w:numId w:val="28"/>
        </w:numPr>
        <w:rPr>
          <w:rFonts w:cs="Times New Roman"/>
        </w:rPr>
      </w:pPr>
      <w:r>
        <w:t xml:space="preserve">Чартеры по России летом-2022 </w:t>
      </w:r>
      <w:r w:rsidRPr="00BF2B1B">
        <w:t>[</w:t>
      </w:r>
      <w:r>
        <w:t>Электронный</w:t>
      </w:r>
      <w:r w:rsidRPr="00BF2B1B">
        <w:t xml:space="preserve"> </w:t>
      </w:r>
      <w:r>
        <w:t>ресурс</w:t>
      </w:r>
      <w:r w:rsidRPr="00BF2B1B">
        <w:t xml:space="preserve">] // </w:t>
      </w:r>
      <w:r w:rsidR="00396A0F">
        <w:t>Ассоциация Туроператоров</w:t>
      </w:r>
      <w:r w:rsidRPr="00BF2B1B">
        <w:t xml:space="preserve"> – </w:t>
      </w:r>
      <w:r w:rsidR="00760428">
        <w:t>Режим доступа</w:t>
      </w:r>
      <w:r w:rsidRPr="00BF2B1B">
        <w:t xml:space="preserve">: </w:t>
      </w:r>
      <w:hyperlink r:id="rId107" w:history="1">
        <w:r w:rsidRPr="00B34ECC">
          <w:rPr>
            <w:rStyle w:val="af6"/>
            <w:lang w:val="en-US"/>
          </w:rPr>
          <w:t>https</w:t>
        </w:r>
        <w:r w:rsidRPr="00BF2B1B">
          <w:rPr>
            <w:rStyle w:val="af6"/>
          </w:rPr>
          <w:t>://</w:t>
        </w:r>
        <w:r w:rsidRPr="00B34ECC">
          <w:rPr>
            <w:rStyle w:val="af6"/>
            <w:lang w:val="en-US"/>
          </w:rPr>
          <w:t>www</w:t>
        </w:r>
        <w:r w:rsidRPr="00BF2B1B">
          <w:rPr>
            <w:rStyle w:val="af6"/>
          </w:rPr>
          <w:t>.</w:t>
        </w:r>
        <w:proofErr w:type="spellStart"/>
        <w:r w:rsidRPr="00B34ECC">
          <w:rPr>
            <w:rStyle w:val="af6"/>
            <w:lang w:val="en-US"/>
          </w:rPr>
          <w:t>atorus</w:t>
        </w:r>
        <w:proofErr w:type="spellEnd"/>
        <w:r w:rsidRPr="00BF2B1B">
          <w:rPr>
            <w:rStyle w:val="af6"/>
          </w:rPr>
          <w:t>.</w:t>
        </w:r>
        <w:proofErr w:type="spellStart"/>
        <w:r w:rsidRPr="00B34ECC">
          <w:rPr>
            <w:rStyle w:val="af6"/>
            <w:lang w:val="en-US"/>
          </w:rPr>
          <w:t>ru</w:t>
        </w:r>
        <w:proofErr w:type="spellEnd"/>
        <w:r w:rsidRPr="00BF2B1B">
          <w:rPr>
            <w:rStyle w:val="af6"/>
          </w:rPr>
          <w:t>/</w:t>
        </w:r>
        <w:r w:rsidRPr="00B34ECC">
          <w:rPr>
            <w:rStyle w:val="af6"/>
            <w:lang w:val="en-US"/>
          </w:rPr>
          <w:t>news</w:t>
        </w:r>
        <w:r w:rsidRPr="00BF2B1B">
          <w:rPr>
            <w:rStyle w:val="af6"/>
          </w:rPr>
          <w:t>/</w:t>
        </w:r>
        <w:r w:rsidRPr="00B34ECC">
          <w:rPr>
            <w:rStyle w:val="af6"/>
            <w:lang w:val="en-US"/>
          </w:rPr>
          <w:t>press</w:t>
        </w:r>
        <w:r w:rsidRPr="00BF2B1B">
          <w:rPr>
            <w:rStyle w:val="af6"/>
          </w:rPr>
          <w:t>-</w:t>
        </w:r>
        <w:proofErr w:type="spellStart"/>
        <w:r w:rsidRPr="00B34ECC">
          <w:rPr>
            <w:rStyle w:val="af6"/>
            <w:lang w:val="en-US"/>
          </w:rPr>
          <w:t>centre</w:t>
        </w:r>
        <w:proofErr w:type="spellEnd"/>
        <w:r w:rsidRPr="00BF2B1B">
          <w:rPr>
            <w:rStyle w:val="af6"/>
          </w:rPr>
          <w:t>/</w:t>
        </w:r>
        <w:r w:rsidRPr="00B34ECC">
          <w:rPr>
            <w:rStyle w:val="af6"/>
            <w:lang w:val="en-US"/>
          </w:rPr>
          <w:t>new</w:t>
        </w:r>
        <w:r w:rsidRPr="00BF2B1B">
          <w:rPr>
            <w:rStyle w:val="af6"/>
          </w:rPr>
          <w:t>/59570.</w:t>
        </w:r>
        <w:r w:rsidRPr="00B34ECC">
          <w:rPr>
            <w:rStyle w:val="af6"/>
            <w:lang w:val="en-US"/>
          </w:rPr>
          <w:t>html</w:t>
        </w:r>
      </w:hyperlink>
      <w:r w:rsidRPr="00BF2B1B">
        <w:t xml:space="preserve"> </w:t>
      </w:r>
      <w:r w:rsidRPr="00B34ECC">
        <w:rPr>
          <w:rFonts w:cs="Times New Roman"/>
        </w:rPr>
        <w:t>(дата обращения: 11.05.2022)</w:t>
      </w:r>
    </w:p>
    <w:p w14:paraId="0BD4C2A1" w14:textId="35B5F5C1" w:rsidR="00B34ECC" w:rsidRPr="00B34ECC" w:rsidRDefault="00B34ECC" w:rsidP="00D8567C">
      <w:pPr>
        <w:pStyle w:val="afc"/>
        <w:numPr>
          <w:ilvl w:val="0"/>
          <w:numId w:val="28"/>
        </w:numPr>
        <w:rPr>
          <w:rFonts w:cs="Times New Roman"/>
          <w:lang w:val="en-GB"/>
        </w:rPr>
      </w:pPr>
      <w:r w:rsidRPr="00B34ECC">
        <w:rPr>
          <w:lang w:val="en-GB"/>
        </w:rPr>
        <w:t>Abu Dhabi International Airport installs smart passenger flow [</w:t>
      </w:r>
      <w:r>
        <w:t>Электронный</w:t>
      </w:r>
      <w:r w:rsidRPr="00B34ECC">
        <w:rPr>
          <w:lang w:val="en-GB"/>
        </w:rPr>
        <w:t xml:space="preserve"> </w:t>
      </w:r>
      <w:r>
        <w:t>ресурс</w:t>
      </w:r>
      <w:r w:rsidRPr="00B34ECC">
        <w:rPr>
          <w:lang w:val="en-GB"/>
        </w:rPr>
        <w:t>] // future</w:t>
      </w:r>
      <w:r w:rsidR="00907F0F">
        <w:rPr>
          <w:lang w:val="en-GB"/>
        </w:rPr>
        <w:t xml:space="preserve"> </w:t>
      </w:r>
      <w:r w:rsidRPr="00B34ECC">
        <w:rPr>
          <w:lang w:val="en-GB"/>
        </w:rPr>
        <w:t>travel</w:t>
      </w:r>
      <w:r w:rsidR="00907F0F">
        <w:rPr>
          <w:lang w:val="en-GB"/>
        </w:rPr>
        <w:t xml:space="preserve"> </w:t>
      </w:r>
      <w:r w:rsidRPr="00B34ECC">
        <w:rPr>
          <w:lang w:val="en-GB"/>
        </w:rPr>
        <w:t xml:space="preserve">experience – </w:t>
      </w:r>
      <w:r w:rsidR="00760428">
        <w:t>Режим</w:t>
      </w:r>
      <w:r w:rsidR="00760428" w:rsidRPr="00760428">
        <w:rPr>
          <w:lang w:val="en-US"/>
        </w:rPr>
        <w:t xml:space="preserve"> </w:t>
      </w:r>
      <w:r w:rsidR="00760428">
        <w:t>доступа</w:t>
      </w:r>
      <w:r w:rsidRPr="00B34ECC">
        <w:rPr>
          <w:lang w:val="en-GB"/>
        </w:rPr>
        <w:t xml:space="preserve">: </w:t>
      </w:r>
      <w:hyperlink r:id="rId108" w:history="1">
        <w:r w:rsidRPr="00B34ECC">
          <w:rPr>
            <w:rStyle w:val="af6"/>
            <w:lang w:val="en-GB"/>
          </w:rPr>
          <w:t>https://www.futuretravelexperience.com/2018/05/abu-dhabi-airport-passenger-flow-queue-management-tech/</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7C3B6005" w14:textId="7D6DFF8F" w:rsidR="00B34ECC" w:rsidRPr="00536A9D" w:rsidRDefault="00B34ECC" w:rsidP="00D8567C">
      <w:pPr>
        <w:pStyle w:val="afc"/>
        <w:numPr>
          <w:ilvl w:val="0"/>
          <w:numId w:val="28"/>
        </w:numPr>
      </w:pPr>
      <w:r w:rsidRPr="00B34ECC">
        <w:rPr>
          <w:lang w:val="en-GB"/>
        </w:rPr>
        <w:t>ACI</w:t>
      </w:r>
      <w:r w:rsidRPr="00536A9D">
        <w:t xml:space="preserve"> </w:t>
      </w:r>
      <w:r w:rsidRPr="00B34ECC">
        <w:rPr>
          <w:lang w:val="en-GB"/>
        </w:rPr>
        <w:t>World</w:t>
      </w:r>
      <w:r w:rsidRPr="00536A9D">
        <w:t xml:space="preserve"> – </w:t>
      </w:r>
      <w:r w:rsidRPr="00B34ECC">
        <w:rPr>
          <w:lang w:val="en-GB"/>
        </w:rPr>
        <w:t>Best</w:t>
      </w:r>
      <w:r w:rsidRPr="00536A9D">
        <w:t xml:space="preserve"> </w:t>
      </w:r>
      <w:r w:rsidRPr="00B34ECC">
        <w:rPr>
          <w:lang w:val="en-GB"/>
        </w:rPr>
        <w:t>Practice</w:t>
      </w:r>
      <w:r w:rsidRPr="00536A9D">
        <w:t xml:space="preserve"> </w:t>
      </w:r>
      <w:r w:rsidRPr="00B34ECC">
        <w:rPr>
          <w:lang w:val="en-GB"/>
        </w:rPr>
        <w:t>Guidelines</w:t>
      </w:r>
      <w:r w:rsidRPr="00536A9D">
        <w:t xml:space="preserve"> [</w:t>
      </w:r>
      <w:r>
        <w:t>Электронный</w:t>
      </w:r>
      <w:r w:rsidRPr="00536A9D">
        <w:t xml:space="preserve"> </w:t>
      </w:r>
      <w:r>
        <w:t>ресурс</w:t>
      </w:r>
      <w:r w:rsidRPr="00536A9D">
        <w:t xml:space="preserve">] // </w:t>
      </w:r>
      <w:r w:rsidR="00536A9D">
        <w:rPr>
          <w:lang w:val="en-GB"/>
        </w:rPr>
        <w:t>ACI</w:t>
      </w:r>
      <w:r w:rsidRPr="00536A9D">
        <w:t xml:space="preserve"> – </w:t>
      </w:r>
      <w:r w:rsidR="00760428">
        <w:t>Режим</w:t>
      </w:r>
      <w:r w:rsidR="00760428" w:rsidRPr="00536A9D">
        <w:t xml:space="preserve"> </w:t>
      </w:r>
      <w:r w:rsidR="00760428">
        <w:t>доступа</w:t>
      </w:r>
      <w:r w:rsidRPr="00536A9D">
        <w:t xml:space="preserve">: </w:t>
      </w:r>
      <w:hyperlink r:id="rId109" w:history="1">
        <w:r w:rsidRPr="00B34ECC">
          <w:rPr>
            <w:rStyle w:val="af6"/>
            <w:lang w:val="en-US"/>
          </w:rPr>
          <w:t>https</w:t>
        </w:r>
        <w:r w:rsidRPr="00536A9D">
          <w:rPr>
            <w:rStyle w:val="af6"/>
          </w:rPr>
          <w:t>://</w:t>
        </w:r>
        <w:proofErr w:type="spellStart"/>
        <w:r w:rsidRPr="00B34ECC">
          <w:rPr>
            <w:rStyle w:val="af6"/>
            <w:lang w:val="en-US"/>
          </w:rPr>
          <w:t>aci</w:t>
        </w:r>
        <w:proofErr w:type="spellEnd"/>
        <w:r w:rsidRPr="00536A9D">
          <w:rPr>
            <w:rStyle w:val="af6"/>
          </w:rPr>
          <w:t>.</w:t>
        </w:r>
        <w:r w:rsidRPr="00B34ECC">
          <w:rPr>
            <w:rStyle w:val="af6"/>
            <w:lang w:val="en-US"/>
          </w:rPr>
          <w:t>aero</w:t>
        </w:r>
        <w:r w:rsidRPr="00536A9D">
          <w:rPr>
            <w:rStyle w:val="af6"/>
          </w:rPr>
          <w:t>/</w:t>
        </w:r>
        <w:r w:rsidRPr="00B34ECC">
          <w:rPr>
            <w:rStyle w:val="af6"/>
            <w:lang w:val="en-US"/>
          </w:rPr>
          <w:t>wp</w:t>
        </w:r>
        <w:r w:rsidRPr="00536A9D">
          <w:rPr>
            <w:rStyle w:val="af6"/>
          </w:rPr>
          <w:t>-</w:t>
        </w:r>
        <w:r w:rsidRPr="00B34ECC">
          <w:rPr>
            <w:rStyle w:val="af6"/>
            <w:lang w:val="en-US"/>
          </w:rPr>
          <w:t>content</w:t>
        </w:r>
        <w:r w:rsidRPr="00536A9D">
          <w:rPr>
            <w:rStyle w:val="af6"/>
          </w:rPr>
          <w:t>/</w:t>
        </w:r>
        <w:r w:rsidRPr="00B34ECC">
          <w:rPr>
            <w:rStyle w:val="af6"/>
            <w:lang w:val="en-US"/>
          </w:rPr>
          <w:t>uploads</w:t>
        </w:r>
        <w:r w:rsidRPr="00536A9D">
          <w:rPr>
            <w:rStyle w:val="af6"/>
          </w:rPr>
          <w:t>/2021/08/</w:t>
        </w:r>
        <w:r w:rsidRPr="00B34ECC">
          <w:rPr>
            <w:rStyle w:val="af6"/>
            <w:lang w:val="en-US"/>
          </w:rPr>
          <w:t>Airport</w:t>
        </w:r>
        <w:r w:rsidRPr="00536A9D">
          <w:rPr>
            <w:rStyle w:val="af6"/>
          </w:rPr>
          <w:t>-</w:t>
        </w:r>
        <w:r w:rsidRPr="00B34ECC">
          <w:rPr>
            <w:rStyle w:val="af6"/>
            <w:lang w:val="en-US"/>
          </w:rPr>
          <w:t>Service</w:t>
        </w:r>
        <w:r w:rsidRPr="00536A9D">
          <w:rPr>
            <w:rStyle w:val="af6"/>
          </w:rPr>
          <w:t>-</w:t>
        </w:r>
        <w:r w:rsidRPr="00B34ECC">
          <w:rPr>
            <w:rStyle w:val="af6"/>
            <w:lang w:val="en-US"/>
          </w:rPr>
          <w:t>Level</w:t>
        </w:r>
        <w:r w:rsidRPr="00536A9D">
          <w:rPr>
            <w:rStyle w:val="af6"/>
          </w:rPr>
          <w:t>-</w:t>
        </w:r>
        <w:r w:rsidRPr="00B34ECC">
          <w:rPr>
            <w:rStyle w:val="af6"/>
            <w:lang w:val="en-US"/>
          </w:rPr>
          <w:t>Agreement</w:t>
        </w:r>
        <w:r w:rsidRPr="00536A9D">
          <w:rPr>
            <w:rStyle w:val="af6"/>
          </w:rPr>
          <w:t>-</w:t>
        </w:r>
        <w:r w:rsidRPr="00B34ECC">
          <w:rPr>
            <w:rStyle w:val="af6"/>
            <w:lang w:val="en-US"/>
          </w:rPr>
          <w:t>Guidelines</w:t>
        </w:r>
        <w:r w:rsidRPr="00536A9D">
          <w:rPr>
            <w:rStyle w:val="af6"/>
          </w:rPr>
          <w:t>.</w:t>
        </w:r>
        <w:r w:rsidRPr="00B34ECC">
          <w:rPr>
            <w:rStyle w:val="af6"/>
            <w:lang w:val="en-US"/>
          </w:rPr>
          <w:t>pdf</w:t>
        </w:r>
      </w:hyperlink>
      <w:r w:rsidRPr="00536A9D">
        <w:t xml:space="preserve"> </w:t>
      </w:r>
      <w:r w:rsidRPr="00536A9D">
        <w:rPr>
          <w:rFonts w:cs="Times New Roman"/>
        </w:rPr>
        <w:t>(</w:t>
      </w:r>
      <w:r w:rsidRPr="00B34ECC">
        <w:rPr>
          <w:rFonts w:cs="Times New Roman"/>
        </w:rPr>
        <w:t>дата</w:t>
      </w:r>
      <w:r w:rsidRPr="00536A9D">
        <w:rPr>
          <w:rFonts w:cs="Times New Roman"/>
        </w:rPr>
        <w:t xml:space="preserve"> </w:t>
      </w:r>
      <w:r w:rsidRPr="00B34ECC">
        <w:rPr>
          <w:rFonts w:cs="Times New Roman"/>
        </w:rPr>
        <w:t>обращения</w:t>
      </w:r>
      <w:r w:rsidRPr="00536A9D">
        <w:rPr>
          <w:rFonts w:cs="Times New Roman"/>
        </w:rPr>
        <w:t>: 11.05.2022)</w:t>
      </w:r>
    </w:p>
    <w:p w14:paraId="0CDF8F3D" w14:textId="4B98C7D6" w:rsidR="00B34ECC" w:rsidRPr="00D720A9" w:rsidRDefault="00B34ECC" w:rsidP="00D8567C">
      <w:pPr>
        <w:pStyle w:val="afc"/>
        <w:numPr>
          <w:ilvl w:val="0"/>
          <w:numId w:val="28"/>
        </w:numPr>
      </w:pPr>
      <w:r w:rsidRPr="00B34ECC">
        <w:rPr>
          <w:lang w:val="en-GB"/>
        </w:rPr>
        <w:lastRenderedPageBreak/>
        <w:t>Accurately</w:t>
      </w:r>
      <w:r w:rsidRPr="00D720A9">
        <w:t xml:space="preserve"> </w:t>
      </w:r>
      <w:r w:rsidRPr="00B34ECC">
        <w:rPr>
          <w:lang w:val="en-GB"/>
        </w:rPr>
        <w:t>manage</w:t>
      </w:r>
      <w:r w:rsidRPr="00D720A9">
        <w:t xml:space="preserve"> </w:t>
      </w:r>
      <w:r w:rsidRPr="00B34ECC">
        <w:rPr>
          <w:lang w:val="en-GB"/>
        </w:rPr>
        <w:t>passenger</w:t>
      </w:r>
      <w:r w:rsidRPr="00D720A9">
        <w:t xml:space="preserve"> </w:t>
      </w:r>
      <w:r w:rsidRPr="00B34ECC">
        <w:rPr>
          <w:lang w:val="en-GB"/>
        </w:rPr>
        <w:t>flow</w:t>
      </w:r>
      <w:r w:rsidRPr="00D720A9">
        <w:t xml:space="preserve"> </w:t>
      </w:r>
      <w:r w:rsidRPr="00B34ECC">
        <w:rPr>
          <w:lang w:val="en-GB"/>
        </w:rPr>
        <w:t>at</w:t>
      </w:r>
      <w:r w:rsidRPr="00D720A9">
        <w:t xml:space="preserve"> </w:t>
      </w:r>
      <w:r w:rsidRPr="00B34ECC">
        <w:rPr>
          <w:lang w:val="en-GB"/>
        </w:rPr>
        <w:t>airports</w:t>
      </w:r>
      <w:r w:rsidRPr="00D720A9">
        <w:t xml:space="preserve"> [</w:t>
      </w:r>
      <w:r>
        <w:t>Электронный</w:t>
      </w:r>
      <w:r w:rsidRPr="00D720A9">
        <w:t xml:space="preserve"> </w:t>
      </w:r>
      <w:r>
        <w:t>ресурс</w:t>
      </w:r>
      <w:r w:rsidRPr="00D720A9">
        <w:t xml:space="preserve">] // </w:t>
      </w:r>
      <w:proofErr w:type="spellStart"/>
      <w:r w:rsidR="00D720A9">
        <w:rPr>
          <w:lang w:val="en-GB"/>
        </w:rPr>
        <w:t>Xovis</w:t>
      </w:r>
      <w:proofErr w:type="spellEnd"/>
      <w:r w:rsidRPr="00D720A9">
        <w:t xml:space="preserve"> – </w:t>
      </w:r>
      <w:r w:rsidR="00760428">
        <w:t>Режим</w:t>
      </w:r>
      <w:r w:rsidR="00760428" w:rsidRPr="00D720A9">
        <w:t xml:space="preserve"> </w:t>
      </w:r>
      <w:r w:rsidR="00760428">
        <w:t>доступа</w:t>
      </w:r>
      <w:r w:rsidRPr="00D720A9">
        <w:t xml:space="preserve">: </w:t>
      </w:r>
      <w:hyperlink r:id="rId110" w:history="1">
        <w:r w:rsidRPr="00B34ECC">
          <w:rPr>
            <w:rStyle w:val="af6"/>
            <w:lang w:val="en-US"/>
          </w:rPr>
          <w:t>https</w:t>
        </w:r>
        <w:r w:rsidRPr="00D720A9">
          <w:rPr>
            <w:rStyle w:val="af6"/>
          </w:rPr>
          <w:t>://</w:t>
        </w:r>
        <w:r w:rsidRPr="00B34ECC">
          <w:rPr>
            <w:rStyle w:val="af6"/>
            <w:lang w:val="en-US"/>
          </w:rPr>
          <w:t>www</w:t>
        </w:r>
        <w:r w:rsidRPr="00D720A9">
          <w:rPr>
            <w:rStyle w:val="af6"/>
          </w:rPr>
          <w:t>.</w:t>
        </w:r>
        <w:proofErr w:type="spellStart"/>
        <w:r w:rsidRPr="00B34ECC">
          <w:rPr>
            <w:rStyle w:val="af6"/>
            <w:lang w:val="en-US"/>
          </w:rPr>
          <w:t>xovis</w:t>
        </w:r>
        <w:proofErr w:type="spellEnd"/>
        <w:r w:rsidRPr="00D720A9">
          <w:rPr>
            <w:rStyle w:val="af6"/>
          </w:rPr>
          <w:t>.</w:t>
        </w:r>
        <w:r w:rsidRPr="00B34ECC">
          <w:rPr>
            <w:rStyle w:val="af6"/>
            <w:lang w:val="en-US"/>
          </w:rPr>
          <w:t>com</w:t>
        </w:r>
        <w:r w:rsidRPr="00D720A9">
          <w:rPr>
            <w:rStyle w:val="af6"/>
          </w:rPr>
          <w:t>/</w:t>
        </w:r>
        <w:r w:rsidRPr="00B34ECC">
          <w:rPr>
            <w:rStyle w:val="af6"/>
            <w:lang w:val="en-US"/>
          </w:rPr>
          <w:t>solutions</w:t>
        </w:r>
        <w:r w:rsidRPr="00D720A9">
          <w:rPr>
            <w:rStyle w:val="af6"/>
          </w:rPr>
          <w:t>/</w:t>
        </w:r>
        <w:r w:rsidRPr="00B34ECC">
          <w:rPr>
            <w:rStyle w:val="af6"/>
            <w:lang w:val="en-US"/>
          </w:rPr>
          <w:t>airport</w:t>
        </w:r>
      </w:hyperlink>
      <w:r w:rsidRPr="00D720A9">
        <w:t xml:space="preserve"> </w:t>
      </w:r>
      <w:r w:rsidRPr="00D720A9">
        <w:rPr>
          <w:rFonts w:cs="Times New Roman"/>
        </w:rPr>
        <w:t>(</w:t>
      </w:r>
      <w:r w:rsidRPr="00B34ECC">
        <w:rPr>
          <w:rFonts w:cs="Times New Roman"/>
        </w:rPr>
        <w:t>дата</w:t>
      </w:r>
      <w:r w:rsidRPr="00D720A9">
        <w:rPr>
          <w:rFonts w:cs="Times New Roman"/>
        </w:rPr>
        <w:t xml:space="preserve"> </w:t>
      </w:r>
      <w:r w:rsidRPr="00B34ECC">
        <w:rPr>
          <w:rFonts w:cs="Times New Roman"/>
        </w:rPr>
        <w:t>обращения</w:t>
      </w:r>
      <w:r w:rsidRPr="00D720A9">
        <w:rPr>
          <w:rFonts w:cs="Times New Roman"/>
        </w:rPr>
        <w:t>: 11.05.2022)</w:t>
      </w:r>
    </w:p>
    <w:p w14:paraId="7786CE87" w14:textId="21BB90B8" w:rsidR="00B34ECC" w:rsidRPr="00B34ECC" w:rsidRDefault="00B34ECC" w:rsidP="00D8567C">
      <w:pPr>
        <w:pStyle w:val="afc"/>
        <w:numPr>
          <w:ilvl w:val="0"/>
          <w:numId w:val="28"/>
        </w:numPr>
        <w:rPr>
          <w:rFonts w:cs="Times New Roman"/>
          <w:lang w:val="en-US"/>
        </w:rPr>
      </w:pPr>
      <w:r w:rsidRPr="00B34ECC">
        <w:rPr>
          <w:lang w:val="en-US"/>
        </w:rPr>
        <w:t>Airlines losing P7 billion due to congested airport [</w:t>
      </w:r>
      <w:r>
        <w:t>Электронный</w:t>
      </w:r>
      <w:r w:rsidRPr="00B34ECC">
        <w:rPr>
          <w:lang w:val="en-US"/>
        </w:rPr>
        <w:t xml:space="preserve"> </w:t>
      </w:r>
      <w:r>
        <w:t>ресурс</w:t>
      </w:r>
      <w:r w:rsidRPr="00B34ECC">
        <w:rPr>
          <w:lang w:val="en-US"/>
        </w:rPr>
        <w:t xml:space="preserve">] // </w:t>
      </w:r>
      <w:r w:rsidR="00B65BDE">
        <w:rPr>
          <w:lang w:val="en-US"/>
        </w:rPr>
        <w:t>I</w:t>
      </w:r>
      <w:proofErr w:type="spellStart"/>
      <w:r w:rsidRPr="00B34ECC">
        <w:rPr>
          <w:lang w:val="en-GB"/>
        </w:rPr>
        <w:t>nquirer</w:t>
      </w:r>
      <w:proofErr w:type="spellEnd"/>
      <w:r w:rsidRPr="00B34ECC">
        <w:rPr>
          <w:lang w:val="en-US"/>
        </w:rPr>
        <w:t>.</w:t>
      </w:r>
      <w:r w:rsidRPr="00B34ECC">
        <w:rPr>
          <w:lang w:val="en-GB"/>
        </w:rPr>
        <w:t>net</w:t>
      </w:r>
      <w:r w:rsidRPr="00B34ECC">
        <w:rPr>
          <w:lang w:val="en-US"/>
        </w:rPr>
        <w:t xml:space="preserve"> – </w:t>
      </w:r>
      <w:r w:rsidR="00760428">
        <w:t>Режим</w:t>
      </w:r>
      <w:r w:rsidR="00760428" w:rsidRPr="00760428">
        <w:rPr>
          <w:lang w:val="en-US"/>
        </w:rPr>
        <w:t xml:space="preserve"> </w:t>
      </w:r>
      <w:r w:rsidR="00760428">
        <w:t>доступа</w:t>
      </w:r>
      <w:r w:rsidRPr="00B34ECC">
        <w:rPr>
          <w:lang w:val="en-US"/>
        </w:rPr>
        <w:t xml:space="preserve">:  </w:t>
      </w:r>
      <w:hyperlink r:id="rId111" w:history="1">
        <w:r w:rsidRPr="00B34ECC">
          <w:rPr>
            <w:rStyle w:val="af6"/>
            <w:lang w:val="en-US"/>
          </w:rPr>
          <w:t>https://business.inquirer.net/171661/airlines-losing-p7-billion-due-to-congested-airport</w:t>
        </w:r>
      </w:hyperlink>
      <w:r w:rsidRPr="00B34ECC">
        <w:rPr>
          <w:lang w:val="en-US"/>
        </w:rPr>
        <w:t xml:space="preserve"> </w:t>
      </w:r>
      <w:r w:rsidRPr="00B34ECC">
        <w:rPr>
          <w:rFonts w:cs="Times New Roman"/>
          <w:lang w:val="en-US"/>
        </w:rPr>
        <w:t>(</w:t>
      </w:r>
      <w:r w:rsidRPr="00B34ECC">
        <w:rPr>
          <w:rFonts w:cs="Times New Roman"/>
        </w:rPr>
        <w:t>дата</w:t>
      </w:r>
      <w:r w:rsidRPr="00B34ECC">
        <w:rPr>
          <w:rFonts w:cs="Times New Roman"/>
          <w:lang w:val="en-US"/>
        </w:rPr>
        <w:t xml:space="preserve"> </w:t>
      </w:r>
      <w:r w:rsidRPr="00B34ECC">
        <w:rPr>
          <w:rFonts w:cs="Times New Roman"/>
        </w:rPr>
        <w:t>обращения</w:t>
      </w:r>
      <w:r w:rsidRPr="00B34ECC">
        <w:rPr>
          <w:rFonts w:cs="Times New Roman"/>
          <w:lang w:val="en-US"/>
        </w:rPr>
        <w:t>: 11.05.2022)</w:t>
      </w:r>
    </w:p>
    <w:p w14:paraId="09AE1A2A" w14:textId="33E1C247" w:rsidR="00B34ECC" w:rsidRPr="00B34ECC" w:rsidRDefault="00B34ECC" w:rsidP="00D8567C">
      <w:pPr>
        <w:pStyle w:val="afc"/>
        <w:numPr>
          <w:ilvl w:val="0"/>
          <w:numId w:val="28"/>
        </w:numPr>
        <w:rPr>
          <w:rFonts w:cs="Times New Roman"/>
        </w:rPr>
      </w:pPr>
      <w:proofErr w:type="spellStart"/>
      <w:r w:rsidRPr="00B34ECC">
        <w:rPr>
          <w:lang w:val="en-GB"/>
        </w:rPr>
        <w:t>AirportHaber</w:t>
      </w:r>
      <w:proofErr w:type="spellEnd"/>
      <w:r w:rsidRPr="00BF2B1B">
        <w:t xml:space="preserve"> </w:t>
      </w:r>
      <w:r>
        <w:t>узнал о создании Турцией второй авиакомпании «для России»</w:t>
      </w:r>
      <w:r w:rsidRPr="00BF2B1B">
        <w:t xml:space="preserve"> [</w:t>
      </w:r>
      <w:r>
        <w:t>Электронный</w:t>
      </w:r>
      <w:r w:rsidRPr="00BF2B1B">
        <w:t xml:space="preserve"> </w:t>
      </w:r>
      <w:r>
        <w:t>ресурс</w:t>
      </w:r>
      <w:r w:rsidRPr="00BF2B1B">
        <w:t xml:space="preserve">] // </w:t>
      </w:r>
      <w:r w:rsidR="00BE4425">
        <w:t>РБК</w:t>
      </w:r>
      <w:r w:rsidRPr="00BF2B1B">
        <w:t xml:space="preserve"> – </w:t>
      </w:r>
      <w:r w:rsidR="00760428">
        <w:t>Режим доступа</w:t>
      </w:r>
      <w:r w:rsidRPr="00BF2B1B">
        <w:t xml:space="preserve">: </w:t>
      </w:r>
      <w:hyperlink r:id="rId112" w:history="1">
        <w:r w:rsidRPr="00B34ECC">
          <w:rPr>
            <w:rStyle w:val="af6"/>
            <w:lang w:val="en-US"/>
          </w:rPr>
          <w:t>https</w:t>
        </w:r>
        <w:r w:rsidRPr="00BF2B1B">
          <w:rPr>
            <w:rStyle w:val="af6"/>
          </w:rPr>
          <w:t>://</w:t>
        </w:r>
        <w:r w:rsidRPr="00B34ECC">
          <w:rPr>
            <w:rStyle w:val="af6"/>
            <w:lang w:val="en-US"/>
          </w:rPr>
          <w:t>www</w:t>
        </w:r>
        <w:r w:rsidRPr="00BF2B1B">
          <w:rPr>
            <w:rStyle w:val="af6"/>
          </w:rPr>
          <w:t>.</w:t>
        </w:r>
        <w:proofErr w:type="spellStart"/>
        <w:r w:rsidRPr="00B34ECC">
          <w:rPr>
            <w:rStyle w:val="af6"/>
            <w:lang w:val="en-US"/>
          </w:rPr>
          <w:t>rbc</w:t>
        </w:r>
        <w:proofErr w:type="spellEnd"/>
        <w:r w:rsidRPr="00BF2B1B">
          <w:rPr>
            <w:rStyle w:val="af6"/>
          </w:rPr>
          <w:t>.</w:t>
        </w:r>
        <w:proofErr w:type="spellStart"/>
        <w:r w:rsidRPr="00B34ECC">
          <w:rPr>
            <w:rStyle w:val="af6"/>
            <w:lang w:val="en-US"/>
          </w:rPr>
          <w:t>ru</w:t>
        </w:r>
        <w:proofErr w:type="spellEnd"/>
        <w:r w:rsidRPr="00BF2B1B">
          <w:rPr>
            <w:rStyle w:val="af6"/>
          </w:rPr>
          <w:t>/</w:t>
        </w:r>
        <w:r w:rsidRPr="00B34ECC">
          <w:rPr>
            <w:rStyle w:val="af6"/>
            <w:lang w:val="en-US"/>
          </w:rPr>
          <w:t>business</w:t>
        </w:r>
        <w:r w:rsidRPr="00BF2B1B">
          <w:rPr>
            <w:rStyle w:val="af6"/>
          </w:rPr>
          <w:t>/22/04/2022/62625</w:t>
        </w:r>
        <w:proofErr w:type="spellStart"/>
        <w:r w:rsidRPr="00B34ECC">
          <w:rPr>
            <w:rStyle w:val="af6"/>
            <w:lang w:val="en-US"/>
          </w:rPr>
          <w:t>cf</w:t>
        </w:r>
        <w:proofErr w:type="spellEnd"/>
        <w:r w:rsidRPr="00BF2B1B">
          <w:rPr>
            <w:rStyle w:val="af6"/>
          </w:rPr>
          <w:t>49</w:t>
        </w:r>
        <w:r w:rsidRPr="00B34ECC">
          <w:rPr>
            <w:rStyle w:val="af6"/>
            <w:lang w:val="en-US"/>
          </w:rPr>
          <w:t>a</w:t>
        </w:r>
        <w:r w:rsidRPr="00BF2B1B">
          <w:rPr>
            <w:rStyle w:val="af6"/>
          </w:rPr>
          <w:t>7947</w:t>
        </w:r>
        <w:r w:rsidRPr="00B34ECC">
          <w:rPr>
            <w:rStyle w:val="af6"/>
            <w:lang w:val="en-US"/>
          </w:rPr>
          <w:t>e</w:t>
        </w:r>
        <w:r w:rsidRPr="00BF2B1B">
          <w:rPr>
            <w:rStyle w:val="af6"/>
          </w:rPr>
          <w:t>93936</w:t>
        </w:r>
        <w:proofErr w:type="spellStart"/>
        <w:r w:rsidRPr="00B34ECC">
          <w:rPr>
            <w:rStyle w:val="af6"/>
            <w:lang w:val="en-US"/>
          </w:rPr>
          <w:t>ba</w:t>
        </w:r>
        <w:proofErr w:type="spellEnd"/>
        <w:r w:rsidRPr="00BF2B1B">
          <w:rPr>
            <w:rStyle w:val="af6"/>
          </w:rPr>
          <w:t>48</w:t>
        </w:r>
      </w:hyperlink>
      <w:r w:rsidRPr="00BF2B1B">
        <w:t xml:space="preserve"> </w:t>
      </w:r>
      <w:r w:rsidRPr="00B34ECC">
        <w:rPr>
          <w:rFonts w:cs="Times New Roman"/>
        </w:rPr>
        <w:t>(дата обращения: 11.05.2022)</w:t>
      </w:r>
    </w:p>
    <w:p w14:paraId="772E8051" w14:textId="72707A0B" w:rsidR="00B34ECC" w:rsidRPr="00B34ECC" w:rsidRDefault="00B34ECC" w:rsidP="00D8567C">
      <w:pPr>
        <w:pStyle w:val="afc"/>
        <w:numPr>
          <w:ilvl w:val="0"/>
          <w:numId w:val="28"/>
        </w:numPr>
        <w:rPr>
          <w:rFonts w:cs="Times New Roman"/>
        </w:rPr>
      </w:pPr>
      <w:r w:rsidRPr="00B34ECC">
        <w:rPr>
          <w:lang w:val="en-US"/>
        </w:rPr>
        <w:t>Airport</w:t>
      </w:r>
      <w:r w:rsidRPr="00256C19">
        <w:t xml:space="preserve"> </w:t>
      </w:r>
      <w:r w:rsidRPr="00B34ECC">
        <w:rPr>
          <w:lang w:val="en-US"/>
        </w:rPr>
        <w:t>congestion</w:t>
      </w:r>
      <w:r w:rsidRPr="00256C19">
        <w:t xml:space="preserve"> [</w:t>
      </w:r>
      <w:r>
        <w:t>Электронный</w:t>
      </w:r>
      <w:r w:rsidRPr="00256C19">
        <w:t xml:space="preserve"> </w:t>
      </w:r>
      <w:r>
        <w:t>ресурс</w:t>
      </w:r>
      <w:r w:rsidRPr="00256C19">
        <w:t xml:space="preserve">] // </w:t>
      </w:r>
      <w:r w:rsidR="007D53F0">
        <w:rPr>
          <w:lang w:val="en-GB"/>
        </w:rPr>
        <w:t>W</w:t>
      </w:r>
      <w:proofErr w:type="spellStart"/>
      <w:r w:rsidRPr="00B34ECC">
        <w:rPr>
          <w:lang w:val="en-US"/>
        </w:rPr>
        <w:t>ikidot</w:t>
      </w:r>
      <w:proofErr w:type="spellEnd"/>
      <w:r w:rsidRPr="00256C19">
        <w:t>.</w:t>
      </w:r>
      <w:r w:rsidRPr="00B34ECC">
        <w:rPr>
          <w:lang w:val="en-US"/>
        </w:rPr>
        <w:t>com</w:t>
      </w:r>
      <w:r w:rsidRPr="00256C19">
        <w:t xml:space="preserve"> – </w:t>
      </w:r>
      <w:r w:rsidR="00760428">
        <w:t>Режим доступа</w:t>
      </w:r>
      <w:r w:rsidRPr="00256C19">
        <w:t xml:space="preserve">: </w:t>
      </w:r>
      <w:hyperlink r:id="rId113" w:history="1">
        <w:r w:rsidRPr="00B34ECC">
          <w:rPr>
            <w:rStyle w:val="af6"/>
            <w:lang w:val="en-US"/>
          </w:rPr>
          <w:t>http</w:t>
        </w:r>
        <w:r w:rsidRPr="00256C19">
          <w:rPr>
            <w:rStyle w:val="af6"/>
          </w:rPr>
          <w:t>://</w:t>
        </w:r>
        <w:proofErr w:type="spellStart"/>
        <w:r w:rsidRPr="00B34ECC">
          <w:rPr>
            <w:rStyle w:val="af6"/>
            <w:lang w:val="en-US"/>
          </w:rPr>
          <w:t>aviationknowledge</w:t>
        </w:r>
        <w:proofErr w:type="spellEnd"/>
        <w:r w:rsidRPr="00256C19">
          <w:rPr>
            <w:rStyle w:val="af6"/>
          </w:rPr>
          <w:t>.</w:t>
        </w:r>
        <w:proofErr w:type="spellStart"/>
        <w:r w:rsidRPr="00B34ECC">
          <w:rPr>
            <w:rStyle w:val="af6"/>
            <w:lang w:val="en-US"/>
          </w:rPr>
          <w:t>wikidot</w:t>
        </w:r>
        <w:proofErr w:type="spellEnd"/>
        <w:r w:rsidRPr="00256C19">
          <w:rPr>
            <w:rStyle w:val="af6"/>
          </w:rPr>
          <w:t>.</w:t>
        </w:r>
        <w:r w:rsidRPr="00B34ECC">
          <w:rPr>
            <w:rStyle w:val="af6"/>
            <w:lang w:val="en-US"/>
          </w:rPr>
          <w:t>com</w:t>
        </w:r>
        <w:r w:rsidRPr="00256C19">
          <w:rPr>
            <w:rStyle w:val="af6"/>
          </w:rPr>
          <w:t>/</w:t>
        </w:r>
        <w:r w:rsidRPr="00B34ECC">
          <w:rPr>
            <w:rStyle w:val="af6"/>
            <w:lang w:val="en-US"/>
          </w:rPr>
          <w:t>aviation</w:t>
        </w:r>
        <w:r w:rsidRPr="00256C19">
          <w:rPr>
            <w:rStyle w:val="af6"/>
          </w:rPr>
          <w:t>:</w:t>
        </w:r>
        <w:r w:rsidRPr="00B34ECC">
          <w:rPr>
            <w:rStyle w:val="af6"/>
            <w:lang w:val="en-US"/>
          </w:rPr>
          <w:t>airport</w:t>
        </w:r>
        <w:r w:rsidRPr="00256C19">
          <w:rPr>
            <w:rStyle w:val="af6"/>
          </w:rPr>
          <w:t>-</w:t>
        </w:r>
        <w:r w:rsidRPr="00B34ECC">
          <w:rPr>
            <w:rStyle w:val="af6"/>
            <w:lang w:val="en-US"/>
          </w:rPr>
          <w:t>congestion</w:t>
        </w:r>
      </w:hyperlink>
      <w:r w:rsidRPr="00256C19">
        <w:t xml:space="preserve"> </w:t>
      </w:r>
      <w:r w:rsidRPr="00B34ECC">
        <w:rPr>
          <w:rFonts w:cs="Times New Roman"/>
        </w:rPr>
        <w:t>(дата обращения: 11.05.2022)</w:t>
      </w:r>
    </w:p>
    <w:p w14:paraId="077D8A15" w14:textId="4253E83A" w:rsidR="00996754" w:rsidRDefault="00996754" w:rsidP="00D8567C">
      <w:pPr>
        <w:pStyle w:val="afc"/>
        <w:numPr>
          <w:ilvl w:val="0"/>
          <w:numId w:val="28"/>
        </w:numPr>
        <w:rPr>
          <w:lang w:val="en-GB"/>
        </w:rPr>
      </w:pPr>
      <w:r w:rsidRPr="00996754">
        <w:rPr>
          <w:lang w:val="en-GB"/>
        </w:rPr>
        <w:t xml:space="preserve">Airport design and operation/ edited by Antonín </w:t>
      </w:r>
      <w:proofErr w:type="spellStart"/>
      <w:r w:rsidRPr="00996754">
        <w:rPr>
          <w:lang w:val="en-GB"/>
        </w:rPr>
        <w:t>Kazda</w:t>
      </w:r>
      <w:proofErr w:type="spellEnd"/>
      <w:r w:rsidRPr="00996754">
        <w:rPr>
          <w:lang w:val="en-GB"/>
        </w:rPr>
        <w:t xml:space="preserve"> and Robert E. Caves. – 3rd ed. – UK: Emerald Group Publishing Limited, 2015. – 596 p.</w:t>
      </w:r>
    </w:p>
    <w:p w14:paraId="4DFD9312" w14:textId="5B6D3455" w:rsidR="00B34ECC" w:rsidRPr="00B34ECC" w:rsidRDefault="00B34ECC" w:rsidP="00D8567C">
      <w:pPr>
        <w:pStyle w:val="afc"/>
        <w:numPr>
          <w:ilvl w:val="0"/>
          <w:numId w:val="28"/>
        </w:numPr>
        <w:rPr>
          <w:lang w:val="en-GB"/>
        </w:rPr>
      </w:pPr>
      <w:r w:rsidRPr="00B34ECC">
        <w:rPr>
          <w:lang w:val="en-GB"/>
        </w:rPr>
        <w:t>Airport Development Reference Manual. – 10</w:t>
      </w:r>
      <w:r w:rsidRPr="00B34ECC">
        <w:rPr>
          <w:vertAlign w:val="superscript"/>
          <w:lang w:val="en-GB"/>
        </w:rPr>
        <w:t>th</w:t>
      </w:r>
      <w:r w:rsidRPr="00B34ECC">
        <w:rPr>
          <w:lang w:val="en-GB"/>
        </w:rPr>
        <w:t xml:space="preserve"> ed. – IATA, 2016. 673 p.</w:t>
      </w:r>
    </w:p>
    <w:p w14:paraId="13FFE5E5" w14:textId="77777777" w:rsidR="00B34ECC" w:rsidRPr="00B34ECC" w:rsidRDefault="00B34ECC" w:rsidP="00D8567C">
      <w:pPr>
        <w:pStyle w:val="afc"/>
        <w:numPr>
          <w:ilvl w:val="0"/>
          <w:numId w:val="28"/>
        </w:numPr>
        <w:rPr>
          <w:lang w:val="en-GB"/>
        </w:rPr>
      </w:pPr>
      <w:r w:rsidRPr="00B34ECC">
        <w:rPr>
          <w:lang w:val="en-GB"/>
        </w:rPr>
        <w:t xml:space="preserve">Airport operations </w:t>
      </w:r>
      <w:r w:rsidRPr="00B34ECC">
        <w:rPr>
          <w:lang w:val="en-US"/>
        </w:rPr>
        <w:t xml:space="preserve">/ </w:t>
      </w:r>
      <w:r w:rsidRPr="00B34ECC">
        <w:rPr>
          <w:lang w:val="en-GB"/>
        </w:rPr>
        <w:t>edited by Norman J. Ashford and H. P. Martin Stanton. – 3</w:t>
      </w:r>
      <w:r w:rsidRPr="00B34ECC">
        <w:rPr>
          <w:vertAlign w:val="superscript"/>
          <w:lang w:val="en-GB"/>
        </w:rPr>
        <w:t>rd</w:t>
      </w:r>
      <w:r w:rsidRPr="00B34ECC">
        <w:rPr>
          <w:lang w:val="en-GB"/>
        </w:rPr>
        <w:t xml:space="preserve"> ed. – New York: The McGraw Hill, 2013. – 605 p.</w:t>
      </w:r>
    </w:p>
    <w:p w14:paraId="5B233930" w14:textId="2D0E52F3" w:rsidR="00B34ECC" w:rsidRPr="00B34ECC" w:rsidRDefault="00B34ECC" w:rsidP="00D8567C">
      <w:pPr>
        <w:pStyle w:val="afc"/>
        <w:numPr>
          <w:ilvl w:val="0"/>
          <w:numId w:val="28"/>
        </w:numPr>
        <w:rPr>
          <w:rFonts w:cs="Times New Roman"/>
          <w:lang w:val="en-GB"/>
        </w:rPr>
      </w:pPr>
      <w:r w:rsidRPr="00B34ECC">
        <w:rPr>
          <w:lang w:val="en-GB"/>
        </w:rPr>
        <w:t>Airport Service Level Agreement (SLA) [</w:t>
      </w:r>
      <w:r>
        <w:t>Электронный</w:t>
      </w:r>
      <w:r w:rsidRPr="00B34ECC">
        <w:rPr>
          <w:lang w:val="en-GB"/>
        </w:rPr>
        <w:t xml:space="preserve"> </w:t>
      </w:r>
      <w:r>
        <w:t>ресурс</w:t>
      </w:r>
      <w:r w:rsidRPr="00B34ECC">
        <w:rPr>
          <w:lang w:val="en-GB"/>
        </w:rPr>
        <w:t xml:space="preserve">] // </w:t>
      </w:r>
      <w:r w:rsidR="00536A9D">
        <w:rPr>
          <w:lang w:val="en-GB"/>
        </w:rPr>
        <w:t>IATA</w:t>
      </w:r>
      <w:r w:rsidRPr="00B34ECC">
        <w:rPr>
          <w:lang w:val="en-GB"/>
        </w:rPr>
        <w:t xml:space="preserve"> – </w:t>
      </w:r>
      <w:r w:rsidR="00760428">
        <w:t>Режим</w:t>
      </w:r>
      <w:r w:rsidR="00760428" w:rsidRPr="00760428">
        <w:rPr>
          <w:lang w:val="en-GB"/>
        </w:rPr>
        <w:t xml:space="preserve"> </w:t>
      </w:r>
      <w:r w:rsidR="00760428">
        <w:t>доступа</w:t>
      </w:r>
      <w:r w:rsidRPr="00B34ECC">
        <w:rPr>
          <w:lang w:val="en-GB"/>
        </w:rPr>
        <w:t xml:space="preserve">: </w:t>
      </w:r>
      <w:hyperlink r:id="rId114" w:history="1">
        <w:r w:rsidRPr="00B34ECC">
          <w:rPr>
            <w:rStyle w:val="af6"/>
            <w:lang w:val="en-US"/>
          </w:rPr>
          <w:t>https</w:t>
        </w:r>
        <w:r w:rsidRPr="00B34ECC">
          <w:rPr>
            <w:rStyle w:val="af6"/>
            <w:lang w:val="en-GB"/>
          </w:rPr>
          <w:t>://</w:t>
        </w:r>
        <w:r w:rsidRPr="00B34ECC">
          <w:rPr>
            <w:rStyle w:val="af6"/>
            <w:lang w:val="en-US"/>
          </w:rPr>
          <w:t>www</w:t>
        </w:r>
        <w:r w:rsidRPr="00B34ECC">
          <w:rPr>
            <w:rStyle w:val="af6"/>
            <w:lang w:val="en-GB"/>
          </w:rPr>
          <w:t>.</w:t>
        </w:r>
        <w:proofErr w:type="spellStart"/>
        <w:r w:rsidRPr="00B34ECC">
          <w:rPr>
            <w:rStyle w:val="af6"/>
            <w:lang w:val="en-US"/>
          </w:rPr>
          <w:t>iata</w:t>
        </w:r>
        <w:proofErr w:type="spellEnd"/>
        <w:r w:rsidRPr="00B34ECC">
          <w:rPr>
            <w:rStyle w:val="af6"/>
            <w:lang w:val="en-GB"/>
          </w:rPr>
          <w:t>.</w:t>
        </w:r>
        <w:r w:rsidRPr="00B34ECC">
          <w:rPr>
            <w:rStyle w:val="af6"/>
            <w:lang w:val="en-US"/>
          </w:rPr>
          <w:t>org</w:t>
        </w:r>
        <w:r w:rsidRPr="00B34ECC">
          <w:rPr>
            <w:rStyle w:val="af6"/>
            <w:lang w:val="en-GB"/>
          </w:rPr>
          <w:t>/</w:t>
        </w:r>
        <w:proofErr w:type="spellStart"/>
        <w:r w:rsidRPr="00B34ECC">
          <w:rPr>
            <w:rStyle w:val="af6"/>
            <w:lang w:val="en-US"/>
          </w:rPr>
          <w:t>contentassets</w:t>
        </w:r>
        <w:proofErr w:type="spellEnd"/>
        <w:r w:rsidRPr="00B34ECC">
          <w:rPr>
            <w:rStyle w:val="af6"/>
            <w:lang w:val="en-GB"/>
          </w:rPr>
          <w:t>/4</w:t>
        </w:r>
        <w:proofErr w:type="spellStart"/>
        <w:r w:rsidRPr="00B34ECC">
          <w:rPr>
            <w:rStyle w:val="af6"/>
            <w:lang w:val="en-US"/>
          </w:rPr>
          <w:t>eae</w:t>
        </w:r>
        <w:proofErr w:type="spellEnd"/>
        <w:r w:rsidRPr="00B34ECC">
          <w:rPr>
            <w:rStyle w:val="af6"/>
            <w:lang w:val="en-GB"/>
          </w:rPr>
          <w:t>6</w:t>
        </w:r>
        <w:r w:rsidRPr="00B34ECC">
          <w:rPr>
            <w:rStyle w:val="af6"/>
            <w:lang w:val="en-US"/>
          </w:rPr>
          <w:t>e</w:t>
        </w:r>
        <w:r w:rsidRPr="00B34ECC">
          <w:rPr>
            <w:rStyle w:val="af6"/>
            <w:lang w:val="en-GB"/>
          </w:rPr>
          <w:t>82</w:t>
        </w:r>
        <w:r w:rsidRPr="00B34ECC">
          <w:rPr>
            <w:rStyle w:val="af6"/>
            <w:lang w:val="en-US"/>
          </w:rPr>
          <w:t>b</w:t>
        </w:r>
        <w:r w:rsidRPr="00B34ECC">
          <w:rPr>
            <w:rStyle w:val="af6"/>
            <w:lang w:val="en-GB"/>
          </w:rPr>
          <w:t>7</w:t>
        </w:r>
        <w:r w:rsidRPr="00B34ECC">
          <w:rPr>
            <w:rStyle w:val="af6"/>
            <w:lang w:val="en-US"/>
          </w:rPr>
          <w:t>b</w:t>
        </w:r>
        <w:r w:rsidRPr="00B34ECC">
          <w:rPr>
            <w:rStyle w:val="af6"/>
            <w:lang w:val="en-GB"/>
          </w:rPr>
          <w:t>948</w:t>
        </w:r>
        <w:r w:rsidRPr="00B34ECC">
          <w:rPr>
            <w:rStyle w:val="af6"/>
            <w:lang w:val="en-US"/>
          </w:rPr>
          <w:t>b</w:t>
        </w:r>
        <w:r w:rsidRPr="00B34ECC">
          <w:rPr>
            <w:rStyle w:val="af6"/>
            <w:lang w:val="en-GB"/>
          </w:rPr>
          <w:t>58370</w:t>
        </w:r>
        <w:r w:rsidRPr="00B34ECC">
          <w:rPr>
            <w:rStyle w:val="af6"/>
            <w:lang w:val="en-US"/>
          </w:rPr>
          <w:t>eb</w:t>
        </w:r>
        <w:r w:rsidRPr="00B34ECC">
          <w:rPr>
            <w:rStyle w:val="af6"/>
            <w:lang w:val="en-GB"/>
          </w:rPr>
          <w:t>6413</w:t>
        </w:r>
        <w:r w:rsidRPr="00B34ECC">
          <w:rPr>
            <w:rStyle w:val="af6"/>
            <w:lang w:val="en-US"/>
          </w:rPr>
          <w:t>bd</w:t>
        </w:r>
        <w:r w:rsidRPr="00B34ECC">
          <w:rPr>
            <w:rStyle w:val="af6"/>
            <w:lang w:val="en-GB"/>
          </w:rPr>
          <w:t>8</w:t>
        </w:r>
        <w:r w:rsidRPr="00B34ECC">
          <w:rPr>
            <w:rStyle w:val="af6"/>
            <w:lang w:val="en-US"/>
          </w:rPr>
          <w:t>d</w:t>
        </w:r>
        <w:r w:rsidRPr="00B34ECC">
          <w:rPr>
            <w:rStyle w:val="af6"/>
            <w:lang w:val="en-GB"/>
          </w:rPr>
          <w:t>88/</w:t>
        </w:r>
        <w:r w:rsidRPr="00B34ECC">
          <w:rPr>
            <w:rStyle w:val="af6"/>
            <w:lang w:val="en-US"/>
          </w:rPr>
          <w:t>airport</w:t>
        </w:r>
        <w:r w:rsidRPr="00B34ECC">
          <w:rPr>
            <w:rStyle w:val="af6"/>
            <w:lang w:val="en-GB"/>
          </w:rPr>
          <w:t>-</w:t>
        </w:r>
        <w:r w:rsidRPr="00B34ECC">
          <w:rPr>
            <w:rStyle w:val="af6"/>
            <w:lang w:val="en-US"/>
          </w:rPr>
          <w:t>service</w:t>
        </w:r>
        <w:r w:rsidRPr="00B34ECC">
          <w:rPr>
            <w:rStyle w:val="af6"/>
            <w:lang w:val="en-GB"/>
          </w:rPr>
          <w:t>-</w:t>
        </w:r>
        <w:r w:rsidRPr="00B34ECC">
          <w:rPr>
            <w:rStyle w:val="af6"/>
            <w:lang w:val="en-US"/>
          </w:rPr>
          <w:t>level</w:t>
        </w:r>
        <w:r w:rsidRPr="00B34ECC">
          <w:rPr>
            <w:rStyle w:val="af6"/>
            <w:lang w:val="en-GB"/>
          </w:rPr>
          <w:t>-</w:t>
        </w:r>
        <w:r w:rsidRPr="00B34ECC">
          <w:rPr>
            <w:rStyle w:val="af6"/>
            <w:lang w:val="en-US"/>
          </w:rPr>
          <w:t>agreement</w:t>
        </w:r>
        <w:r w:rsidRPr="00B34ECC">
          <w:rPr>
            <w:rStyle w:val="af6"/>
            <w:lang w:val="en-GB"/>
          </w:rPr>
          <w:t>.</w:t>
        </w:r>
        <w:r w:rsidRPr="00B34ECC">
          <w:rPr>
            <w:rStyle w:val="af6"/>
            <w:lang w:val="en-US"/>
          </w:rPr>
          <w:t>pdf</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7155CCB6" w14:textId="6323CCEE" w:rsidR="00B34ECC" w:rsidRPr="00B34ECC" w:rsidRDefault="00B34ECC" w:rsidP="00D8567C">
      <w:pPr>
        <w:pStyle w:val="afc"/>
        <w:numPr>
          <w:ilvl w:val="0"/>
          <w:numId w:val="28"/>
        </w:numPr>
        <w:rPr>
          <w:lang w:val="en-GB"/>
        </w:rPr>
      </w:pPr>
      <w:r w:rsidRPr="00B34ECC">
        <w:rPr>
          <w:lang w:val="en-GB"/>
        </w:rPr>
        <w:t>Airport technology and Bluetooth beacons [</w:t>
      </w:r>
      <w:r>
        <w:t>Электронный</w:t>
      </w:r>
      <w:r w:rsidRPr="00B34ECC">
        <w:rPr>
          <w:lang w:val="en-GB"/>
        </w:rPr>
        <w:t xml:space="preserve"> </w:t>
      </w:r>
      <w:r>
        <w:t>ресурс</w:t>
      </w:r>
      <w:r w:rsidRPr="00B34ECC">
        <w:rPr>
          <w:lang w:val="en-GB"/>
        </w:rPr>
        <w:t xml:space="preserve">] // kontakt.io – </w:t>
      </w:r>
      <w:r w:rsidR="00760428">
        <w:t>Режим</w:t>
      </w:r>
      <w:r w:rsidR="00760428" w:rsidRPr="00760428">
        <w:rPr>
          <w:lang w:val="en-GB"/>
        </w:rPr>
        <w:t xml:space="preserve"> </w:t>
      </w:r>
      <w:r w:rsidR="00760428">
        <w:t>доступа</w:t>
      </w:r>
      <w:r w:rsidRPr="00B34ECC">
        <w:rPr>
          <w:lang w:val="en-GB"/>
        </w:rPr>
        <w:t xml:space="preserve">: </w:t>
      </w:r>
      <w:hyperlink r:id="rId115" w:history="1">
        <w:r w:rsidRPr="00B34ECC">
          <w:rPr>
            <w:rStyle w:val="af6"/>
            <w:lang w:val="en-US"/>
          </w:rPr>
          <w:t>https</w:t>
        </w:r>
        <w:r w:rsidRPr="00B34ECC">
          <w:rPr>
            <w:rStyle w:val="af6"/>
            <w:lang w:val="en-GB"/>
          </w:rPr>
          <w:t>://</w:t>
        </w:r>
        <w:proofErr w:type="spellStart"/>
        <w:r w:rsidRPr="00B34ECC">
          <w:rPr>
            <w:rStyle w:val="af6"/>
            <w:lang w:val="en-US"/>
          </w:rPr>
          <w:t>kontakt</w:t>
        </w:r>
        <w:proofErr w:type="spellEnd"/>
        <w:r w:rsidRPr="00B34ECC">
          <w:rPr>
            <w:rStyle w:val="af6"/>
            <w:lang w:val="en-GB"/>
          </w:rPr>
          <w:t>.</w:t>
        </w:r>
        <w:r w:rsidRPr="00B34ECC">
          <w:rPr>
            <w:rStyle w:val="af6"/>
            <w:lang w:val="en-US"/>
          </w:rPr>
          <w:t>io</w:t>
        </w:r>
        <w:r w:rsidRPr="00B34ECC">
          <w:rPr>
            <w:rStyle w:val="af6"/>
            <w:lang w:val="en-GB"/>
          </w:rPr>
          <w:t>/</w:t>
        </w:r>
        <w:r w:rsidRPr="00B34ECC">
          <w:rPr>
            <w:rStyle w:val="af6"/>
            <w:lang w:val="en-US"/>
          </w:rPr>
          <w:t>blog</w:t>
        </w:r>
        <w:r w:rsidRPr="00B34ECC">
          <w:rPr>
            <w:rStyle w:val="af6"/>
            <w:lang w:val="en-GB"/>
          </w:rPr>
          <w:t>/</w:t>
        </w:r>
        <w:r w:rsidRPr="00B34ECC">
          <w:rPr>
            <w:rStyle w:val="af6"/>
            <w:lang w:val="en-US"/>
          </w:rPr>
          <w:t>airport</w:t>
        </w:r>
        <w:r w:rsidRPr="00B34ECC">
          <w:rPr>
            <w:rStyle w:val="af6"/>
            <w:lang w:val="en-GB"/>
          </w:rPr>
          <w:t>-</w:t>
        </w:r>
        <w:r w:rsidRPr="00B34ECC">
          <w:rPr>
            <w:rStyle w:val="af6"/>
            <w:lang w:val="en-US"/>
          </w:rPr>
          <w:t>technology</w:t>
        </w:r>
        <w:r w:rsidRPr="00B34ECC">
          <w:rPr>
            <w:rStyle w:val="af6"/>
            <w:lang w:val="en-GB"/>
          </w:rPr>
          <w:t>-</w:t>
        </w:r>
        <w:r w:rsidRPr="00B34ECC">
          <w:rPr>
            <w:rStyle w:val="af6"/>
            <w:lang w:val="en-US"/>
          </w:rPr>
          <w:t>and</w:t>
        </w:r>
        <w:r w:rsidRPr="00B34ECC">
          <w:rPr>
            <w:rStyle w:val="af6"/>
            <w:lang w:val="en-GB"/>
          </w:rPr>
          <w:t>-</w:t>
        </w:r>
        <w:proofErr w:type="spellStart"/>
        <w:r w:rsidRPr="00B34ECC">
          <w:rPr>
            <w:rStyle w:val="af6"/>
            <w:lang w:val="en-US"/>
          </w:rPr>
          <w:t>bluetooth</w:t>
        </w:r>
        <w:proofErr w:type="spellEnd"/>
        <w:r w:rsidRPr="00B34ECC">
          <w:rPr>
            <w:rStyle w:val="af6"/>
            <w:lang w:val="en-GB"/>
          </w:rPr>
          <w:t>-</w:t>
        </w:r>
        <w:r w:rsidRPr="00B34ECC">
          <w:rPr>
            <w:rStyle w:val="af6"/>
            <w:lang w:val="en-US"/>
          </w:rPr>
          <w:t>beacons</w:t>
        </w:r>
        <w:r w:rsidRPr="00B34ECC">
          <w:rPr>
            <w:rStyle w:val="af6"/>
            <w:lang w:val="en-GB"/>
          </w:rPr>
          <w:t>/</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039B6000" w14:textId="66ED5872" w:rsidR="00B34ECC" w:rsidRPr="00080C36" w:rsidRDefault="00B34ECC" w:rsidP="00D8567C">
      <w:pPr>
        <w:pStyle w:val="afc"/>
        <w:numPr>
          <w:ilvl w:val="0"/>
          <w:numId w:val="28"/>
        </w:numPr>
      </w:pPr>
      <w:r w:rsidRPr="00B34ECC">
        <w:rPr>
          <w:lang w:val="en-GB"/>
        </w:rPr>
        <w:t>Amsterdam</w:t>
      </w:r>
      <w:r w:rsidRPr="00080C36">
        <w:t xml:space="preserve"> </w:t>
      </w:r>
      <w:r w:rsidRPr="00B34ECC">
        <w:rPr>
          <w:lang w:val="en-GB"/>
        </w:rPr>
        <w:t>Airport</w:t>
      </w:r>
      <w:r w:rsidRPr="00080C36">
        <w:t xml:space="preserve"> </w:t>
      </w:r>
      <w:r w:rsidRPr="00B34ECC">
        <w:rPr>
          <w:lang w:val="en-GB"/>
        </w:rPr>
        <w:t>Schiphol</w:t>
      </w:r>
      <w:r w:rsidRPr="00080C36">
        <w:t xml:space="preserve"> [</w:t>
      </w:r>
      <w:r>
        <w:t>Электронный</w:t>
      </w:r>
      <w:r w:rsidRPr="00080C36">
        <w:t xml:space="preserve"> </w:t>
      </w:r>
      <w:r>
        <w:t>ресурс</w:t>
      </w:r>
      <w:r w:rsidRPr="00080C36">
        <w:t xml:space="preserve">] // </w:t>
      </w:r>
      <w:r w:rsidR="00080C36">
        <w:rPr>
          <w:lang w:val="en-GB"/>
        </w:rPr>
        <w:t>W</w:t>
      </w:r>
      <w:r w:rsidRPr="00B34ECC">
        <w:rPr>
          <w:lang w:val="en-GB"/>
        </w:rPr>
        <w:t>ikipedia</w:t>
      </w:r>
      <w:r w:rsidR="00080C36" w:rsidRPr="00080C36">
        <w:t xml:space="preserve"> </w:t>
      </w:r>
      <w:r w:rsidRPr="00080C36">
        <w:t xml:space="preserve">– </w:t>
      </w:r>
      <w:r w:rsidR="00760428">
        <w:t>Режим</w:t>
      </w:r>
      <w:r w:rsidR="00760428" w:rsidRPr="00080C36">
        <w:t xml:space="preserve"> </w:t>
      </w:r>
      <w:r w:rsidR="00760428">
        <w:t>доступа</w:t>
      </w:r>
      <w:r w:rsidRPr="00080C36">
        <w:t xml:space="preserve">: </w:t>
      </w:r>
      <w:hyperlink r:id="rId116" w:history="1">
        <w:r w:rsidRPr="00B34ECC">
          <w:rPr>
            <w:rStyle w:val="af6"/>
            <w:lang w:val="en-GB"/>
          </w:rPr>
          <w:t>https</w:t>
        </w:r>
        <w:r w:rsidRPr="00080C36">
          <w:rPr>
            <w:rStyle w:val="af6"/>
          </w:rPr>
          <w:t>://</w:t>
        </w:r>
        <w:proofErr w:type="spellStart"/>
        <w:r w:rsidRPr="00B34ECC">
          <w:rPr>
            <w:rStyle w:val="af6"/>
            <w:lang w:val="en-GB"/>
          </w:rPr>
          <w:t>en</w:t>
        </w:r>
        <w:proofErr w:type="spellEnd"/>
        <w:r w:rsidRPr="00080C36">
          <w:rPr>
            <w:rStyle w:val="af6"/>
          </w:rPr>
          <w:t>.</w:t>
        </w:r>
        <w:proofErr w:type="spellStart"/>
        <w:r w:rsidRPr="00B34ECC">
          <w:rPr>
            <w:rStyle w:val="af6"/>
            <w:lang w:val="en-GB"/>
          </w:rPr>
          <w:t>wikipedia</w:t>
        </w:r>
        <w:proofErr w:type="spellEnd"/>
        <w:r w:rsidRPr="00080C36">
          <w:rPr>
            <w:rStyle w:val="af6"/>
          </w:rPr>
          <w:t>.</w:t>
        </w:r>
        <w:r w:rsidRPr="00B34ECC">
          <w:rPr>
            <w:rStyle w:val="af6"/>
            <w:lang w:val="en-GB"/>
          </w:rPr>
          <w:t>org</w:t>
        </w:r>
        <w:r w:rsidRPr="00080C36">
          <w:rPr>
            <w:rStyle w:val="af6"/>
          </w:rPr>
          <w:t>/</w:t>
        </w:r>
        <w:r w:rsidRPr="00B34ECC">
          <w:rPr>
            <w:rStyle w:val="af6"/>
            <w:lang w:val="en-GB"/>
          </w:rPr>
          <w:t>wiki</w:t>
        </w:r>
        <w:r w:rsidRPr="00080C36">
          <w:rPr>
            <w:rStyle w:val="af6"/>
          </w:rPr>
          <w:t>/</w:t>
        </w:r>
        <w:r w:rsidRPr="00B34ECC">
          <w:rPr>
            <w:rStyle w:val="af6"/>
            <w:lang w:val="en-GB"/>
          </w:rPr>
          <w:t>Amsterdam</w:t>
        </w:r>
        <w:r w:rsidRPr="00080C36">
          <w:rPr>
            <w:rStyle w:val="af6"/>
          </w:rPr>
          <w:t>_</w:t>
        </w:r>
        <w:r w:rsidRPr="00B34ECC">
          <w:rPr>
            <w:rStyle w:val="af6"/>
            <w:lang w:val="en-GB"/>
          </w:rPr>
          <w:t>Airport</w:t>
        </w:r>
        <w:r w:rsidRPr="00080C36">
          <w:rPr>
            <w:rStyle w:val="af6"/>
          </w:rPr>
          <w:t>_</w:t>
        </w:r>
        <w:r w:rsidRPr="00B34ECC">
          <w:rPr>
            <w:rStyle w:val="af6"/>
            <w:lang w:val="en-GB"/>
          </w:rPr>
          <w:t>Schiphol</w:t>
        </w:r>
      </w:hyperlink>
      <w:r w:rsidRPr="00080C36">
        <w:t xml:space="preserve"> </w:t>
      </w:r>
      <w:r w:rsidRPr="00080C36">
        <w:rPr>
          <w:rFonts w:cs="Times New Roman"/>
        </w:rPr>
        <w:t>(</w:t>
      </w:r>
      <w:r w:rsidRPr="00B34ECC">
        <w:rPr>
          <w:rFonts w:cs="Times New Roman"/>
        </w:rPr>
        <w:t>дата</w:t>
      </w:r>
      <w:r w:rsidRPr="00080C36">
        <w:rPr>
          <w:rFonts w:cs="Times New Roman"/>
        </w:rPr>
        <w:t xml:space="preserve"> </w:t>
      </w:r>
      <w:r w:rsidRPr="00B34ECC">
        <w:rPr>
          <w:rFonts w:cs="Times New Roman"/>
        </w:rPr>
        <w:t>обращения</w:t>
      </w:r>
      <w:r w:rsidRPr="00080C36">
        <w:rPr>
          <w:rFonts w:cs="Times New Roman"/>
        </w:rPr>
        <w:t>: 11.05.2022)</w:t>
      </w:r>
    </w:p>
    <w:p w14:paraId="7ABE9977" w14:textId="2450A7D2" w:rsidR="00B34ECC" w:rsidRPr="00760428" w:rsidRDefault="00B34ECC" w:rsidP="00D8567C">
      <w:pPr>
        <w:pStyle w:val="afc"/>
        <w:numPr>
          <w:ilvl w:val="0"/>
          <w:numId w:val="28"/>
        </w:numPr>
      </w:pPr>
      <w:r w:rsidRPr="00B34ECC">
        <w:rPr>
          <w:lang w:val="en-GB"/>
        </w:rPr>
        <w:t>Biometric</w:t>
      </w:r>
      <w:r w:rsidRPr="00760428">
        <w:t xml:space="preserve"> </w:t>
      </w:r>
      <w:r w:rsidRPr="00B34ECC">
        <w:rPr>
          <w:lang w:val="en-GB"/>
        </w:rPr>
        <w:t>ID</w:t>
      </w:r>
      <w:r w:rsidRPr="00760428">
        <w:t xml:space="preserve"> [</w:t>
      </w:r>
      <w:r>
        <w:t>Электронный</w:t>
      </w:r>
      <w:r w:rsidRPr="00760428">
        <w:t xml:space="preserve"> </w:t>
      </w:r>
      <w:r>
        <w:t>ресурс</w:t>
      </w:r>
      <w:r w:rsidRPr="00760428">
        <w:t xml:space="preserve">] // </w:t>
      </w:r>
      <w:r w:rsidR="00D33304">
        <w:rPr>
          <w:lang w:val="en-GB"/>
        </w:rPr>
        <w:t>Your</w:t>
      </w:r>
      <w:r w:rsidR="00D33304" w:rsidRPr="00D33304">
        <w:t xml:space="preserve"> </w:t>
      </w:r>
      <w:r w:rsidR="00D33304">
        <w:rPr>
          <w:lang w:val="en-GB"/>
        </w:rPr>
        <w:t>London</w:t>
      </w:r>
      <w:r w:rsidR="00D33304" w:rsidRPr="00D33304">
        <w:t xml:space="preserve"> </w:t>
      </w:r>
      <w:r w:rsidR="00D33304">
        <w:rPr>
          <w:lang w:val="en-GB"/>
        </w:rPr>
        <w:t>airport</w:t>
      </w:r>
      <w:r w:rsidR="00D33304" w:rsidRPr="00D33304">
        <w:t xml:space="preserve"> </w:t>
      </w:r>
      <w:r w:rsidR="00D33304">
        <w:rPr>
          <w:lang w:val="en-GB"/>
        </w:rPr>
        <w:t>Gatwick</w:t>
      </w:r>
      <w:r w:rsidRPr="00760428">
        <w:t xml:space="preserve"> – </w:t>
      </w:r>
      <w:r w:rsidR="00760428">
        <w:t>Режим доступа</w:t>
      </w:r>
      <w:r w:rsidRPr="00760428">
        <w:t xml:space="preserve">: </w:t>
      </w:r>
      <w:hyperlink r:id="rId117" w:history="1">
        <w:r w:rsidRPr="00B34ECC">
          <w:rPr>
            <w:rStyle w:val="af6"/>
            <w:lang w:val="en-GB"/>
          </w:rPr>
          <w:t>https</w:t>
        </w:r>
        <w:r w:rsidRPr="00760428">
          <w:rPr>
            <w:rStyle w:val="af6"/>
          </w:rPr>
          <w:t>://</w:t>
        </w:r>
        <w:r w:rsidRPr="00B34ECC">
          <w:rPr>
            <w:rStyle w:val="af6"/>
            <w:lang w:val="en-GB"/>
          </w:rPr>
          <w:t>www</w:t>
        </w:r>
        <w:r w:rsidRPr="00760428">
          <w:rPr>
            <w:rStyle w:val="af6"/>
          </w:rPr>
          <w:t>.</w:t>
        </w:r>
        <w:proofErr w:type="spellStart"/>
        <w:r w:rsidRPr="00B34ECC">
          <w:rPr>
            <w:rStyle w:val="af6"/>
            <w:lang w:val="en-GB"/>
          </w:rPr>
          <w:t>gatwickairport</w:t>
        </w:r>
        <w:proofErr w:type="spellEnd"/>
        <w:r w:rsidRPr="00760428">
          <w:rPr>
            <w:rStyle w:val="af6"/>
          </w:rPr>
          <w:t>.</w:t>
        </w:r>
        <w:r w:rsidRPr="00B34ECC">
          <w:rPr>
            <w:rStyle w:val="af6"/>
            <w:lang w:val="en-GB"/>
          </w:rPr>
          <w:t>com</w:t>
        </w:r>
        <w:r w:rsidRPr="00760428">
          <w:rPr>
            <w:rStyle w:val="af6"/>
          </w:rPr>
          <w:t>/</w:t>
        </w:r>
        <w:r w:rsidRPr="00B34ECC">
          <w:rPr>
            <w:rStyle w:val="af6"/>
            <w:lang w:val="en-GB"/>
          </w:rPr>
          <w:t>at</w:t>
        </w:r>
        <w:r w:rsidRPr="00760428">
          <w:rPr>
            <w:rStyle w:val="af6"/>
          </w:rPr>
          <w:t>-</w:t>
        </w:r>
        <w:r w:rsidRPr="00B34ECC">
          <w:rPr>
            <w:rStyle w:val="af6"/>
            <w:lang w:val="en-GB"/>
          </w:rPr>
          <w:t>the</w:t>
        </w:r>
        <w:r w:rsidRPr="00760428">
          <w:rPr>
            <w:rStyle w:val="af6"/>
          </w:rPr>
          <w:t>-</w:t>
        </w:r>
        <w:r w:rsidRPr="00B34ECC">
          <w:rPr>
            <w:rStyle w:val="af6"/>
            <w:lang w:val="en-GB"/>
          </w:rPr>
          <w:t>airport</w:t>
        </w:r>
        <w:r w:rsidRPr="00760428">
          <w:rPr>
            <w:rStyle w:val="af6"/>
          </w:rPr>
          <w:t>/</w:t>
        </w:r>
        <w:r w:rsidRPr="00B34ECC">
          <w:rPr>
            <w:rStyle w:val="af6"/>
            <w:lang w:val="en-GB"/>
          </w:rPr>
          <w:t>flying</w:t>
        </w:r>
        <w:r w:rsidRPr="00760428">
          <w:rPr>
            <w:rStyle w:val="af6"/>
          </w:rPr>
          <w:t>-</w:t>
        </w:r>
        <w:r w:rsidRPr="00B34ECC">
          <w:rPr>
            <w:rStyle w:val="af6"/>
            <w:lang w:val="en-GB"/>
          </w:rPr>
          <w:t>out</w:t>
        </w:r>
        <w:r w:rsidRPr="00760428">
          <w:rPr>
            <w:rStyle w:val="af6"/>
          </w:rPr>
          <w:t>/</w:t>
        </w:r>
        <w:r w:rsidRPr="00B34ECC">
          <w:rPr>
            <w:rStyle w:val="af6"/>
            <w:lang w:val="en-GB"/>
          </w:rPr>
          <w:t>security</w:t>
        </w:r>
        <w:r w:rsidRPr="00760428">
          <w:rPr>
            <w:rStyle w:val="af6"/>
          </w:rPr>
          <w:t>/</w:t>
        </w:r>
        <w:r w:rsidRPr="00B34ECC">
          <w:rPr>
            <w:rStyle w:val="af6"/>
            <w:lang w:val="en-GB"/>
          </w:rPr>
          <w:t>biometric</w:t>
        </w:r>
        <w:r w:rsidRPr="00760428">
          <w:rPr>
            <w:rStyle w:val="af6"/>
          </w:rPr>
          <w:t>-</w:t>
        </w:r>
        <w:r w:rsidRPr="00B34ECC">
          <w:rPr>
            <w:rStyle w:val="af6"/>
            <w:lang w:val="en-GB"/>
          </w:rPr>
          <w:t>id</w:t>
        </w:r>
        <w:r w:rsidRPr="00760428">
          <w:rPr>
            <w:rStyle w:val="af6"/>
          </w:rPr>
          <w:t>/</w:t>
        </w:r>
      </w:hyperlink>
      <w:r w:rsidRPr="00760428">
        <w:t xml:space="preserve"> </w:t>
      </w:r>
      <w:r w:rsidRPr="00760428">
        <w:rPr>
          <w:rFonts w:cs="Times New Roman"/>
        </w:rPr>
        <w:t>(</w:t>
      </w:r>
      <w:r w:rsidRPr="00B34ECC">
        <w:rPr>
          <w:rFonts w:cs="Times New Roman"/>
        </w:rPr>
        <w:t>дата</w:t>
      </w:r>
      <w:r w:rsidRPr="00760428">
        <w:rPr>
          <w:rFonts w:cs="Times New Roman"/>
        </w:rPr>
        <w:t xml:space="preserve"> </w:t>
      </w:r>
      <w:r w:rsidRPr="00B34ECC">
        <w:rPr>
          <w:rFonts w:cs="Times New Roman"/>
        </w:rPr>
        <w:t>обращения</w:t>
      </w:r>
      <w:r w:rsidRPr="00760428">
        <w:rPr>
          <w:rFonts w:cs="Times New Roman"/>
        </w:rPr>
        <w:t>: 11.05.2022)</w:t>
      </w:r>
    </w:p>
    <w:p w14:paraId="509805B4" w14:textId="542299EE" w:rsidR="00275BE5" w:rsidRPr="00275BE5" w:rsidRDefault="00275BE5" w:rsidP="00D8567C">
      <w:pPr>
        <w:pStyle w:val="afc"/>
        <w:numPr>
          <w:ilvl w:val="0"/>
          <w:numId w:val="28"/>
        </w:numPr>
        <w:rPr>
          <w:lang w:val="en-US"/>
        </w:rPr>
      </w:pPr>
      <w:r w:rsidRPr="00275BE5">
        <w:rPr>
          <w:lang w:val="en-US"/>
        </w:rPr>
        <w:t>Departures delays at these 25 airports cost passengers billions of dollars [</w:t>
      </w:r>
      <w:proofErr w:type="spellStart"/>
      <w:r w:rsidRPr="00275BE5">
        <w:rPr>
          <w:lang w:val="en-US"/>
        </w:rPr>
        <w:t>Электронный</w:t>
      </w:r>
      <w:proofErr w:type="spellEnd"/>
      <w:r w:rsidRPr="00275BE5">
        <w:rPr>
          <w:lang w:val="en-US"/>
        </w:rPr>
        <w:t xml:space="preserve"> </w:t>
      </w:r>
      <w:proofErr w:type="spellStart"/>
      <w:r w:rsidRPr="00275BE5">
        <w:rPr>
          <w:lang w:val="en-US"/>
        </w:rPr>
        <w:t>ресурс</w:t>
      </w:r>
      <w:proofErr w:type="spellEnd"/>
      <w:r w:rsidRPr="00275BE5">
        <w:rPr>
          <w:lang w:val="en-US"/>
        </w:rPr>
        <w:t xml:space="preserve">] // </w:t>
      </w:r>
      <w:r w:rsidR="00ED47D7">
        <w:rPr>
          <w:lang w:val="en-GB"/>
        </w:rPr>
        <w:t>Finance Buzz</w:t>
      </w:r>
      <w:r w:rsidRPr="00275BE5">
        <w:rPr>
          <w:lang w:val="en-US"/>
        </w:rPr>
        <w:t xml:space="preserve"> –</w:t>
      </w:r>
      <w:r w:rsidR="00760428" w:rsidRPr="00760428">
        <w:rPr>
          <w:lang w:val="en-US"/>
        </w:rPr>
        <w:t xml:space="preserve"> </w:t>
      </w:r>
      <w:r w:rsidR="00760428">
        <w:t>Режим</w:t>
      </w:r>
      <w:r w:rsidR="00760428" w:rsidRPr="00760428">
        <w:rPr>
          <w:lang w:val="en-US"/>
        </w:rPr>
        <w:t xml:space="preserve"> </w:t>
      </w:r>
      <w:r w:rsidR="00760428">
        <w:t>доступа</w:t>
      </w:r>
      <w:r w:rsidR="00760428" w:rsidRPr="00760428">
        <w:rPr>
          <w:lang w:val="en-US"/>
        </w:rPr>
        <w:t xml:space="preserve">: </w:t>
      </w:r>
      <w:hyperlink r:id="rId118" w:history="1">
        <w:r w:rsidRPr="004E6D65">
          <w:rPr>
            <w:rStyle w:val="af6"/>
            <w:lang w:val="en-US"/>
          </w:rPr>
          <w:t>https://financebuzz.com/departure-delays-cost-dollars-and-years</w:t>
        </w:r>
      </w:hyperlink>
      <w:r>
        <w:rPr>
          <w:lang w:val="en-US"/>
        </w:rPr>
        <w:t xml:space="preserve"> </w:t>
      </w:r>
      <w:r w:rsidRPr="00275BE5">
        <w:rPr>
          <w:lang w:val="en-US"/>
        </w:rPr>
        <w:t>(</w:t>
      </w:r>
      <w:proofErr w:type="spellStart"/>
      <w:r w:rsidRPr="00275BE5">
        <w:rPr>
          <w:lang w:val="en-US"/>
        </w:rPr>
        <w:t>дата</w:t>
      </w:r>
      <w:proofErr w:type="spellEnd"/>
      <w:r w:rsidRPr="00275BE5">
        <w:rPr>
          <w:lang w:val="en-US"/>
        </w:rPr>
        <w:t xml:space="preserve"> </w:t>
      </w:r>
      <w:proofErr w:type="spellStart"/>
      <w:r w:rsidRPr="00275BE5">
        <w:rPr>
          <w:lang w:val="en-US"/>
        </w:rPr>
        <w:t>обращения</w:t>
      </w:r>
      <w:proofErr w:type="spellEnd"/>
      <w:r w:rsidRPr="00275BE5">
        <w:rPr>
          <w:lang w:val="en-US"/>
        </w:rPr>
        <w:t>: 23.05.2022)</w:t>
      </w:r>
    </w:p>
    <w:p w14:paraId="7D1276A5" w14:textId="673D8F91" w:rsidR="00B34ECC" w:rsidRPr="00205046" w:rsidRDefault="00B34ECC" w:rsidP="00D8567C">
      <w:pPr>
        <w:pStyle w:val="afc"/>
        <w:numPr>
          <w:ilvl w:val="0"/>
          <w:numId w:val="28"/>
        </w:numPr>
        <w:rPr>
          <w:lang w:val="en-US"/>
        </w:rPr>
      </w:pPr>
      <w:r w:rsidRPr="00B34ECC">
        <w:rPr>
          <w:lang w:val="en-GB"/>
        </w:rPr>
        <w:t>Dubai</w:t>
      </w:r>
      <w:r w:rsidRPr="00B34ECC">
        <w:rPr>
          <w:lang w:val="en-US"/>
        </w:rPr>
        <w:t xml:space="preserve"> </w:t>
      </w:r>
      <w:r w:rsidRPr="00B34ECC">
        <w:rPr>
          <w:lang w:val="en-GB"/>
        </w:rPr>
        <w:t>Airport</w:t>
      </w:r>
      <w:r w:rsidRPr="00B34ECC">
        <w:rPr>
          <w:lang w:val="en-US"/>
        </w:rPr>
        <w:t xml:space="preserve"> </w:t>
      </w:r>
      <w:r w:rsidRPr="00B34ECC">
        <w:rPr>
          <w:lang w:val="en-GB"/>
        </w:rPr>
        <w:t>launches</w:t>
      </w:r>
      <w:r w:rsidRPr="00B34ECC">
        <w:rPr>
          <w:lang w:val="en-US"/>
        </w:rPr>
        <w:t xml:space="preserve"> ‘</w:t>
      </w:r>
      <w:proofErr w:type="spellStart"/>
      <w:r w:rsidRPr="00B34ECC">
        <w:rPr>
          <w:lang w:val="en-GB"/>
        </w:rPr>
        <w:t>realtimeDXB</w:t>
      </w:r>
      <w:proofErr w:type="spellEnd"/>
      <w:r w:rsidRPr="00B34ECC">
        <w:rPr>
          <w:lang w:val="en-US"/>
        </w:rPr>
        <w:t xml:space="preserve">’ </w:t>
      </w:r>
      <w:r w:rsidRPr="00B34ECC">
        <w:rPr>
          <w:lang w:val="en-GB"/>
        </w:rPr>
        <w:t>platform</w:t>
      </w:r>
      <w:r w:rsidRPr="00B34ECC">
        <w:rPr>
          <w:lang w:val="en-US"/>
        </w:rPr>
        <w:t xml:space="preserve"> </w:t>
      </w:r>
      <w:r w:rsidRPr="00B34ECC">
        <w:rPr>
          <w:lang w:val="en-GB"/>
        </w:rPr>
        <w:t xml:space="preserve">to manage airport operations </w:t>
      </w:r>
      <w:r w:rsidRPr="00B34ECC">
        <w:rPr>
          <w:lang w:val="en-US"/>
        </w:rPr>
        <w:t>[</w:t>
      </w:r>
      <w:r>
        <w:t>Электронный</w:t>
      </w:r>
      <w:r w:rsidRPr="00B34ECC">
        <w:rPr>
          <w:lang w:val="en-US"/>
        </w:rPr>
        <w:t xml:space="preserve"> </w:t>
      </w:r>
      <w:r>
        <w:t>ресурс</w:t>
      </w:r>
      <w:r w:rsidRPr="00B34ECC">
        <w:rPr>
          <w:lang w:val="en-US"/>
        </w:rPr>
        <w:t xml:space="preserve">] // </w:t>
      </w:r>
      <w:r w:rsidR="00943120">
        <w:rPr>
          <w:lang w:val="en-GB"/>
        </w:rPr>
        <w:t>Future travel experience</w:t>
      </w:r>
      <w:r w:rsidRPr="00B34ECC">
        <w:rPr>
          <w:lang w:val="en-US"/>
        </w:rPr>
        <w:t xml:space="preserve"> – </w:t>
      </w:r>
      <w:r w:rsidR="00760428">
        <w:t>Режим</w:t>
      </w:r>
      <w:r w:rsidR="00760428" w:rsidRPr="00760428">
        <w:rPr>
          <w:lang w:val="en-US"/>
        </w:rPr>
        <w:t xml:space="preserve"> </w:t>
      </w:r>
      <w:r w:rsidR="00760428">
        <w:t>доступа</w:t>
      </w:r>
      <w:r w:rsidRPr="00B34ECC">
        <w:rPr>
          <w:lang w:val="en-US"/>
        </w:rPr>
        <w:t xml:space="preserve">:  </w:t>
      </w:r>
      <w:hyperlink r:id="rId119" w:history="1">
        <w:r w:rsidRPr="00B34ECC">
          <w:rPr>
            <w:rStyle w:val="af6"/>
            <w:lang w:val="en-US"/>
          </w:rPr>
          <w:t>https://www.futuretravelexperience.com/2019/07/dubai-airports-launches-realtimedxb-platform-airport-operations/</w:t>
        </w:r>
      </w:hyperlink>
      <w:r w:rsidRPr="00B34ECC">
        <w:rPr>
          <w:lang w:val="en-US"/>
        </w:rPr>
        <w:t xml:space="preserve"> </w:t>
      </w:r>
      <w:r w:rsidRPr="00B34ECC">
        <w:rPr>
          <w:rFonts w:cs="Times New Roman"/>
          <w:lang w:val="en-US"/>
        </w:rPr>
        <w:t>(</w:t>
      </w:r>
      <w:r w:rsidRPr="00B34ECC">
        <w:rPr>
          <w:rFonts w:cs="Times New Roman"/>
        </w:rPr>
        <w:t>дата</w:t>
      </w:r>
      <w:r w:rsidRPr="00B34ECC">
        <w:rPr>
          <w:rFonts w:cs="Times New Roman"/>
          <w:lang w:val="en-US"/>
        </w:rPr>
        <w:t xml:space="preserve"> </w:t>
      </w:r>
      <w:r w:rsidRPr="00B34ECC">
        <w:rPr>
          <w:rFonts w:cs="Times New Roman"/>
        </w:rPr>
        <w:t>обращения</w:t>
      </w:r>
      <w:r w:rsidRPr="00B34ECC">
        <w:rPr>
          <w:rFonts w:cs="Times New Roman"/>
          <w:lang w:val="en-US"/>
        </w:rPr>
        <w:t>: 11.05.2022)</w:t>
      </w:r>
    </w:p>
    <w:p w14:paraId="25232A5A" w14:textId="0EDD27A3" w:rsidR="00205046" w:rsidRPr="00B34ECC" w:rsidRDefault="00205046" w:rsidP="00D8567C">
      <w:pPr>
        <w:pStyle w:val="afc"/>
        <w:numPr>
          <w:ilvl w:val="0"/>
          <w:numId w:val="28"/>
        </w:numPr>
        <w:rPr>
          <w:lang w:val="en-US"/>
        </w:rPr>
      </w:pPr>
      <w:r>
        <w:rPr>
          <w:lang w:val="en-US"/>
        </w:rPr>
        <w:t>Flight delays in numbers – not only painful for passengers</w:t>
      </w:r>
      <w:r w:rsidRPr="00C00366">
        <w:rPr>
          <w:lang w:val="en-US"/>
        </w:rPr>
        <w:t xml:space="preserve"> [</w:t>
      </w:r>
      <w:r>
        <w:t>Электронный</w:t>
      </w:r>
      <w:r w:rsidRPr="00C00366">
        <w:rPr>
          <w:lang w:val="en-US"/>
        </w:rPr>
        <w:t xml:space="preserve"> </w:t>
      </w:r>
      <w:r>
        <w:t>ресурс</w:t>
      </w:r>
      <w:r w:rsidRPr="00C00366">
        <w:rPr>
          <w:lang w:val="en-US"/>
        </w:rPr>
        <w:t xml:space="preserve">] // </w:t>
      </w:r>
      <w:r w:rsidR="00BE4425">
        <w:rPr>
          <w:lang w:val="en-GB"/>
        </w:rPr>
        <w:t>A</w:t>
      </w:r>
      <w:r>
        <w:rPr>
          <w:lang w:val="en-GB"/>
        </w:rPr>
        <w:t>ll</w:t>
      </w:r>
      <w:r w:rsidR="00BE4425">
        <w:rPr>
          <w:lang w:val="en-GB"/>
        </w:rPr>
        <w:t xml:space="preserve"> </w:t>
      </w:r>
      <w:r>
        <w:rPr>
          <w:lang w:val="en-GB"/>
        </w:rPr>
        <w:t>things</w:t>
      </w:r>
      <w:r w:rsidR="00BE4425">
        <w:rPr>
          <w:lang w:val="en-GB"/>
        </w:rPr>
        <w:t xml:space="preserve"> </w:t>
      </w:r>
      <w:r>
        <w:rPr>
          <w:lang w:val="en-GB"/>
        </w:rPr>
        <w:t>on</w:t>
      </w:r>
      <w:r w:rsidR="00BE4425">
        <w:rPr>
          <w:lang w:val="en-GB"/>
        </w:rPr>
        <w:t xml:space="preserve"> </w:t>
      </w:r>
      <w:r>
        <w:rPr>
          <w:lang w:val="en-GB"/>
        </w:rPr>
        <w:t>time</w:t>
      </w:r>
      <w:r w:rsidR="00BE4425">
        <w:rPr>
          <w:lang w:val="en-GB"/>
        </w:rPr>
        <w:t xml:space="preserve"> </w:t>
      </w:r>
      <w:r>
        <w:rPr>
          <w:lang w:val="en-GB"/>
        </w:rPr>
        <w:t>performance</w:t>
      </w:r>
      <w:r w:rsidRPr="00C00366">
        <w:rPr>
          <w:lang w:val="en-US"/>
        </w:rPr>
        <w:t xml:space="preserve"> – </w:t>
      </w:r>
      <w:r w:rsidR="00760428">
        <w:t>Режим</w:t>
      </w:r>
      <w:r w:rsidR="00760428" w:rsidRPr="00760428">
        <w:rPr>
          <w:lang w:val="en-US"/>
        </w:rPr>
        <w:t xml:space="preserve"> </w:t>
      </w:r>
      <w:r w:rsidR="00760428">
        <w:t>доступа</w:t>
      </w:r>
      <w:r w:rsidRPr="00C00366">
        <w:rPr>
          <w:lang w:val="en-US"/>
        </w:rPr>
        <w:t xml:space="preserve">:  </w:t>
      </w:r>
      <w:hyperlink r:id="rId120" w:history="1">
        <w:r w:rsidRPr="00BD11E1">
          <w:rPr>
            <w:rStyle w:val="af6"/>
            <w:lang w:val="en-US"/>
          </w:rPr>
          <w:t>https://www.allthingsontimeperformance.com/flight-delays-in-numbers-not-only-painful-for-passengers/</w:t>
        </w:r>
      </w:hyperlink>
      <w:r w:rsidRPr="00A744C7">
        <w:rPr>
          <w:lang w:val="en-US"/>
        </w:rPr>
        <w:t xml:space="preserve"> </w:t>
      </w:r>
      <w:r w:rsidRPr="00A744C7">
        <w:rPr>
          <w:rFonts w:cs="Times New Roman"/>
          <w:lang w:val="en-US"/>
        </w:rPr>
        <w:t>(</w:t>
      </w:r>
      <w:r>
        <w:rPr>
          <w:rFonts w:cs="Times New Roman"/>
        </w:rPr>
        <w:t>дата</w:t>
      </w:r>
      <w:r w:rsidRPr="00A744C7">
        <w:rPr>
          <w:rFonts w:cs="Times New Roman"/>
          <w:lang w:val="en-US"/>
        </w:rPr>
        <w:t xml:space="preserve"> </w:t>
      </w:r>
      <w:r>
        <w:rPr>
          <w:rFonts w:cs="Times New Roman"/>
        </w:rPr>
        <w:t>обращения</w:t>
      </w:r>
      <w:r w:rsidRPr="00A744C7">
        <w:rPr>
          <w:rFonts w:cs="Times New Roman"/>
          <w:lang w:val="en-US"/>
        </w:rPr>
        <w:t>: 11.05.2022)</w:t>
      </w:r>
    </w:p>
    <w:p w14:paraId="485E8111" w14:textId="4940986B" w:rsidR="00B34ECC" w:rsidRPr="00B34ECC" w:rsidRDefault="00B34ECC" w:rsidP="00D8567C">
      <w:pPr>
        <w:pStyle w:val="afc"/>
        <w:numPr>
          <w:ilvl w:val="0"/>
          <w:numId w:val="28"/>
        </w:numPr>
        <w:rPr>
          <w:lang w:val="en-GB"/>
        </w:rPr>
      </w:pPr>
      <w:r w:rsidRPr="00B34ECC">
        <w:rPr>
          <w:lang w:val="en-GB"/>
        </w:rPr>
        <w:t>Flying</w:t>
      </w:r>
      <w:r w:rsidRPr="00B34ECC">
        <w:rPr>
          <w:lang w:val="en-US"/>
        </w:rPr>
        <w:t xml:space="preserve"> </w:t>
      </w:r>
      <w:r w:rsidRPr="00B34ECC">
        <w:rPr>
          <w:lang w:val="en-GB"/>
        </w:rPr>
        <w:t>out</w:t>
      </w:r>
      <w:r w:rsidRPr="00B34ECC">
        <w:rPr>
          <w:lang w:val="en-US"/>
        </w:rPr>
        <w:t xml:space="preserve"> </w:t>
      </w:r>
      <w:r w:rsidRPr="00B34ECC">
        <w:rPr>
          <w:lang w:val="en-GB"/>
        </w:rPr>
        <w:t>of</w:t>
      </w:r>
      <w:r w:rsidRPr="00B34ECC">
        <w:rPr>
          <w:lang w:val="en-US"/>
        </w:rPr>
        <w:t xml:space="preserve"> </w:t>
      </w:r>
      <w:r w:rsidRPr="00B34ECC">
        <w:rPr>
          <w:lang w:val="en-GB"/>
        </w:rPr>
        <w:t>Dubai? Check airport wait time at your destination [</w:t>
      </w:r>
      <w:r>
        <w:t>Электронный</w:t>
      </w:r>
      <w:r w:rsidRPr="00B34ECC">
        <w:rPr>
          <w:lang w:val="en-GB"/>
        </w:rPr>
        <w:t xml:space="preserve"> </w:t>
      </w:r>
      <w:r>
        <w:t>ресурс</w:t>
      </w:r>
      <w:r w:rsidRPr="00B34ECC">
        <w:rPr>
          <w:lang w:val="en-GB"/>
        </w:rPr>
        <w:t xml:space="preserve">] // </w:t>
      </w:r>
      <w:r w:rsidR="00840D16">
        <w:rPr>
          <w:lang w:val="en-GB"/>
        </w:rPr>
        <w:t>Gulf</w:t>
      </w:r>
      <w:r w:rsidR="00840D16" w:rsidRPr="00840D16">
        <w:rPr>
          <w:lang w:val="en-US"/>
        </w:rPr>
        <w:t xml:space="preserve"> </w:t>
      </w:r>
      <w:r w:rsidR="00840D16">
        <w:rPr>
          <w:lang w:val="en-GB"/>
        </w:rPr>
        <w:t>news</w:t>
      </w:r>
      <w:r w:rsidRPr="00B34ECC">
        <w:rPr>
          <w:lang w:val="en-GB"/>
        </w:rPr>
        <w:t xml:space="preserve"> – </w:t>
      </w:r>
      <w:r w:rsidR="00760428">
        <w:t>Режим</w:t>
      </w:r>
      <w:r w:rsidR="00760428" w:rsidRPr="00760428">
        <w:rPr>
          <w:lang w:val="en-GB"/>
        </w:rPr>
        <w:t xml:space="preserve"> </w:t>
      </w:r>
      <w:r w:rsidR="00760428">
        <w:t>доступа</w:t>
      </w:r>
      <w:r w:rsidRPr="00B34ECC">
        <w:rPr>
          <w:lang w:val="en-GB"/>
        </w:rPr>
        <w:t xml:space="preserve">:  </w:t>
      </w:r>
      <w:hyperlink r:id="rId121" w:history="1">
        <w:r w:rsidRPr="00B34ECC">
          <w:rPr>
            <w:rStyle w:val="af6"/>
            <w:lang w:val="en-US"/>
          </w:rPr>
          <w:t>https</w:t>
        </w:r>
        <w:r w:rsidRPr="00B34ECC">
          <w:rPr>
            <w:rStyle w:val="af6"/>
            <w:lang w:val="en-GB"/>
          </w:rPr>
          <w:t>://</w:t>
        </w:r>
        <w:proofErr w:type="spellStart"/>
        <w:r w:rsidRPr="00B34ECC">
          <w:rPr>
            <w:rStyle w:val="af6"/>
            <w:lang w:val="en-US"/>
          </w:rPr>
          <w:t>gulfnews</w:t>
        </w:r>
        <w:proofErr w:type="spellEnd"/>
        <w:r w:rsidRPr="00B34ECC">
          <w:rPr>
            <w:rStyle w:val="af6"/>
            <w:lang w:val="en-GB"/>
          </w:rPr>
          <w:t>.</w:t>
        </w:r>
        <w:r w:rsidRPr="00B34ECC">
          <w:rPr>
            <w:rStyle w:val="af6"/>
            <w:lang w:val="en-US"/>
          </w:rPr>
          <w:t>com</w:t>
        </w:r>
        <w:r w:rsidRPr="00B34ECC">
          <w:rPr>
            <w:rStyle w:val="af6"/>
            <w:lang w:val="en-GB"/>
          </w:rPr>
          <w:t>/</w:t>
        </w:r>
        <w:proofErr w:type="spellStart"/>
        <w:r w:rsidRPr="00B34ECC">
          <w:rPr>
            <w:rStyle w:val="af6"/>
            <w:lang w:val="en-US"/>
          </w:rPr>
          <w:t>uae</w:t>
        </w:r>
        <w:proofErr w:type="spellEnd"/>
        <w:r w:rsidRPr="00B34ECC">
          <w:rPr>
            <w:rStyle w:val="af6"/>
            <w:lang w:val="en-GB"/>
          </w:rPr>
          <w:t>/</w:t>
        </w:r>
        <w:r w:rsidRPr="00B34ECC">
          <w:rPr>
            <w:rStyle w:val="af6"/>
            <w:lang w:val="en-US"/>
          </w:rPr>
          <w:t>flying</w:t>
        </w:r>
        <w:r w:rsidRPr="00B34ECC">
          <w:rPr>
            <w:rStyle w:val="af6"/>
            <w:lang w:val="en-GB"/>
          </w:rPr>
          <w:t>-</w:t>
        </w:r>
        <w:r w:rsidRPr="00B34ECC">
          <w:rPr>
            <w:rStyle w:val="af6"/>
            <w:lang w:val="en-US"/>
          </w:rPr>
          <w:t>out</w:t>
        </w:r>
        <w:r w:rsidRPr="00B34ECC">
          <w:rPr>
            <w:rStyle w:val="af6"/>
            <w:lang w:val="en-GB"/>
          </w:rPr>
          <w:t>-</w:t>
        </w:r>
        <w:r w:rsidRPr="00B34ECC">
          <w:rPr>
            <w:rStyle w:val="af6"/>
            <w:lang w:val="en-US"/>
          </w:rPr>
          <w:t>of</w:t>
        </w:r>
        <w:r w:rsidRPr="00B34ECC">
          <w:rPr>
            <w:rStyle w:val="af6"/>
            <w:lang w:val="en-GB"/>
          </w:rPr>
          <w:t>-</w:t>
        </w:r>
        <w:proofErr w:type="spellStart"/>
        <w:r w:rsidRPr="00B34ECC">
          <w:rPr>
            <w:rStyle w:val="af6"/>
            <w:lang w:val="en-US"/>
          </w:rPr>
          <w:t>dubai</w:t>
        </w:r>
        <w:proofErr w:type="spellEnd"/>
        <w:r w:rsidRPr="00B34ECC">
          <w:rPr>
            <w:rStyle w:val="af6"/>
            <w:lang w:val="en-GB"/>
          </w:rPr>
          <w:t>-</w:t>
        </w:r>
        <w:r w:rsidRPr="00B34ECC">
          <w:rPr>
            <w:rStyle w:val="af6"/>
            <w:lang w:val="en-US"/>
          </w:rPr>
          <w:t>check</w:t>
        </w:r>
        <w:r w:rsidRPr="00B34ECC">
          <w:rPr>
            <w:rStyle w:val="af6"/>
            <w:lang w:val="en-GB"/>
          </w:rPr>
          <w:t>-</w:t>
        </w:r>
        <w:r w:rsidRPr="00B34ECC">
          <w:rPr>
            <w:rStyle w:val="af6"/>
            <w:lang w:val="en-US"/>
          </w:rPr>
          <w:t>airport</w:t>
        </w:r>
        <w:r w:rsidRPr="00B34ECC">
          <w:rPr>
            <w:rStyle w:val="af6"/>
            <w:lang w:val="en-GB"/>
          </w:rPr>
          <w:t>-</w:t>
        </w:r>
        <w:r w:rsidRPr="00B34ECC">
          <w:rPr>
            <w:rStyle w:val="af6"/>
            <w:lang w:val="en-US"/>
          </w:rPr>
          <w:t>wait</w:t>
        </w:r>
        <w:r w:rsidRPr="00B34ECC">
          <w:rPr>
            <w:rStyle w:val="af6"/>
            <w:lang w:val="en-GB"/>
          </w:rPr>
          <w:t>-</w:t>
        </w:r>
        <w:r w:rsidRPr="00B34ECC">
          <w:rPr>
            <w:rStyle w:val="af6"/>
            <w:lang w:val="en-US"/>
          </w:rPr>
          <w:t>time</w:t>
        </w:r>
        <w:r w:rsidRPr="00B34ECC">
          <w:rPr>
            <w:rStyle w:val="af6"/>
            <w:lang w:val="en-GB"/>
          </w:rPr>
          <w:t>-</w:t>
        </w:r>
        <w:r w:rsidRPr="00B34ECC">
          <w:rPr>
            <w:rStyle w:val="af6"/>
            <w:lang w:val="en-US"/>
          </w:rPr>
          <w:t>at</w:t>
        </w:r>
        <w:r w:rsidRPr="00B34ECC">
          <w:rPr>
            <w:rStyle w:val="af6"/>
            <w:lang w:val="en-GB"/>
          </w:rPr>
          <w:t>-</w:t>
        </w:r>
        <w:r w:rsidRPr="00B34ECC">
          <w:rPr>
            <w:rStyle w:val="af6"/>
            <w:lang w:val="en-US"/>
          </w:rPr>
          <w:t>your</w:t>
        </w:r>
        <w:r w:rsidRPr="00B34ECC">
          <w:rPr>
            <w:rStyle w:val="af6"/>
            <w:lang w:val="en-GB"/>
          </w:rPr>
          <w:t>-</w:t>
        </w:r>
        <w:r w:rsidRPr="00B34ECC">
          <w:rPr>
            <w:rStyle w:val="af6"/>
            <w:lang w:val="en-US"/>
          </w:rPr>
          <w:t>destination</w:t>
        </w:r>
        <w:r w:rsidRPr="00B34ECC">
          <w:rPr>
            <w:rStyle w:val="af6"/>
            <w:lang w:val="en-GB"/>
          </w:rPr>
          <w:t>-1.85883444</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13250A02" w14:textId="4A551825" w:rsidR="002A05B0" w:rsidRDefault="002A05B0" w:rsidP="00D8567C">
      <w:pPr>
        <w:pStyle w:val="afc"/>
        <w:numPr>
          <w:ilvl w:val="0"/>
          <w:numId w:val="28"/>
        </w:numPr>
        <w:rPr>
          <w:lang w:val="en-GB"/>
        </w:rPr>
      </w:pPr>
      <w:r w:rsidRPr="002A05B0">
        <w:rPr>
          <w:lang w:val="en-GB"/>
        </w:rPr>
        <w:t>Highway capacity manual / Transportation Research Board – Washington, D.C.: National Research Council, 2000. – 1189 p.</w:t>
      </w:r>
    </w:p>
    <w:p w14:paraId="6C8A3D05" w14:textId="65FB67C9" w:rsidR="00B34ECC" w:rsidRPr="00B34ECC" w:rsidRDefault="00B34ECC" w:rsidP="00D8567C">
      <w:pPr>
        <w:pStyle w:val="afc"/>
        <w:numPr>
          <w:ilvl w:val="0"/>
          <w:numId w:val="28"/>
        </w:numPr>
        <w:rPr>
          <w:lang w:val="en-GB"/>
        </w:rPr>
      </w:pPr>
      <w:r w:rsidRPr="00B34ECC">
        <w:rPr>
          <w:lang w:val="en-GB"/>
        </w:rPr>
        <w:t xml:space="preserve">How open APIs might just make Schiphol the world’s coolest </w:t>
      </w:r>
      <w:proofErr w:type="spellStart"/>
      <w:r w:rsidRPr="00B34ECC">
        <w:rPr>
          <w:lang w:val="en-GB"/>
        </w:rPr>
        <w:t>aiport</w:t>
      </w:r>
      <w:proofErr w:type="spellEnd"/>
      <w:r w:rsidRPr="00B34ECC">
        <w:rPr>
          <w:lang w:val="en-GB"/>
        </w:rPr>
        <w:t xml:space="preserve"> [</w:t>
      </w:r>
      <w:r>
        <w:t>Электронный</w:t>
      </w:r>
      <w:r w:rsidRPr="00B34ECC">
        <w:rPr>
          <w:lang w:val="en-GB"/>
        </w:rPr>
        <w:t xml:space="preserve"> </w:t>
      </w:r>
      <w:r>
        <w:t>ресурс</w:t>
      </w:r>
      <w:r w:rsidRPr="00B34ECC">
        <w:rPr>
          <w:lang w:val="en-GB"/>
        </w:rPr>
        <w:t xml:space="preserve">] // </w:t>
      </w:r>
      <w:proofErr w:type="spellStart"/>
      <w:r w:rsidR="00E2528A">
        <w:rPr>
          <w:lang w:val="en-GB"/>
        </w:rPr>
        <w:t>Y</w:t>
      </w:r>
      <w:r w:rsidRPr="00B34ECC">
        <w:rPr>
          <w:lang w:val="en-GB"/>
        </w:rPr>
        <w:t>enlo</w:t>
      </w:r>
      <w:proofErr w:type="spellEnd"/>
      <w:r w:rsidR="00E2528A">
        <w:rPr>
          <w:lang w:val="en-GB"/>
        </w:rPr>
        <w:t xml:space="preserve"> </w:t>
      </w:r>
      <w:r w:rsidRPr="00B34ECC">
        <w:rPr>
          <w:lang w:val="en-GB"/>
        </w:rPr>
        <w:t xml:space="preserve">– </w:t>
      </w:r>
      <w:r w:rsidR="00760428">
        <w:t>Режим</w:t>
      </w:r>
      <w:r w:rsidR="00760428" w:rsidRPr="00760428">
        <w:rPr>
          <w:lang w:val="en-GB"/>
        </w:rPr>
        <w:t xml:space="preserve"> </w:t>
      </w:r>
      <w:r w:rsidR="00760428">
        <w:t>доступа</w:t>
      </w:r>
      <w:r w:rsidRPr="00B34ECC">
        <w:rPr>
          <w:lang w:val="en-GB"/>
        </w:rPr>
        <w:t xml:space="preserve">: </w:t>
      </w:r>
      <w:hyperlink r:id="rId122" w:history="1">
        <w:r w:rsidRPr="00B34ECC">
          <w:rPr>
            <w:rStyle w:val="af6"/>
            <w:lang w:val="en-GB"/>
          </w:rPr>
          <w:t>https://www.yenlo.com/blogs/open-apis-schiphol-the-worlds-coolest-airport/</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0E53CC79" w14:textId="33563C24" w:rsidR="00B34ECC" w:rsidRPr="00B34ECC" w:rsidRDefault="00B34ECC" w:rsidP="00D8567C">
      <w:pPr>
        <w:pStyle w:val="afc"/>
        <w:numPr>
          <w:ilvl w:val="0"/>
          <w:numId w:val="28"/>
        </w:numPr>
        <w:rPr>
          <w:lang w:val="en-GB"/>
        </w:rPr>
      </w:pPr>
      <w:r w:rsidRPr="00B34ECC">
        <w:rPr>
          <w:lang w:val="en-GB"/>
        </w:rPr>
        <w:t>How to improve passenger flow in airport terminals [</w:t>
      </w:r>
      <w:r>
        <w:t>Электронный</w:t>
      </w:r>
      <w:r w:rsidRPr="00B34ECC">
        <w:rPr>
          <w:lang w:val="en-GB"/>
        </w:rPr>
        <w:t xml:space="preserve"> </w:t>
      </w:r>
      <w:r>
        <w:t>ресурс</w:t>
      </w:r>
      <w:r w:rsidRPr="00B34ECC">
        <w:rPr>
          <w:lang w:val="en-GB"/>
        </w:rPr>
        <w:t xml:space="preserve">] // </w:t>
      </w:r>
      <w:r w:rsidR="00D33304">
        <w:rPr>
          <w:lang w:val="en-GB"/>
        </w:rPr>
        <w:t>S</w:t>
      </w:r>
      <w:r w:rsidRPr="00B34ECC">
        <w:rPr>
          <w:lang w:val="en-GB"/>
        </w:rPr>
        <w:t xml:space="preserve">cala – </w:t>
      </w:r>
      <w:r w:rsidR="00760428">
        <w:t>Режим</w:t>
      </w:r>
      <w:r w:rsidR="00760428" w:rsidRPr="00760428">
        <w:rPr>
          <w:lang w:val="en-US"/>
        </w:rPr>
        <w:t xml:space="preserve"> </w:t>
      </w:r>
      <w:r w:rsidR="00760428">
        <w:t>доступа</w:t>
      </w:r>
      <w:r w:rsidRPr="00B34ECC">
        <w:rPr>
          <w:lang w:val="en-GB"/>
        </w:rPr>
        <w:t xml:space="preserve">: </w:t>
      </w:r>
      <w:hyperlink r:id="rId123" w:history="1">
        <w:r w:rsidRPr="00B34ECC">
          <w:rPr>
            <w:rStyle w:val="af6"/>
            <w:lang w:val="en-US"/>
          </w:rPr>
          <w:t>https</w:t>
        </w:r>
        <w:r w:rsidRPr="00B34ECC">
          <w:rPr>
            <w:rStyle w:val="af6"/>
            <w:lang w:val="en-GB"/>
          </w:rPr>
          <w:t>://</w:t>
        </w:r>
        <w:r w:rsidRPr="00B34ECC">
          <w:rPr>
            <w:rStyle w:val="af6"/>
            <w:lang w:val="en-US"/>
          </w:rPr>
          <w:t>www</w:t>
        </w:r>
        <w:r w:rsidRPr="00B34ECC">
          <w:rPr>
            <w:rStyle w:val="af6"/>
            <w:lang w:val="en-GB"/>
          </w:rPr>
          <w:t>.</w:t>
        </w:r>
        <w:proofErr w:type="spellStart"/>
        <w:r w:rsidRPr="00B34ECC">
          <w:rPr>
            <w:rStyle w:val="af6"/>
            <w:lang w:val="en-US"/>
          </w:rPr>
          <w:t>scala</w:t>
        </w:r>
        <w:proofErr w:type="spellEnd"/>
        <w:r w:rsidRPr="00B34ECC">
          <w:rPr>
            <w:rStyle w:val="af6"/>
            <w:lang w:val="en-GB"/>
          </w:rPr>
          <w:t>.</w:t>
        </w:r>
        <w:r w:rsidRPr="00B34ECC">
          <w:rPr>
            <w:rStyle w:val="af6"/>
            <w:lang w:val="en-US"/>
          </w:rPr>
          <w:t>com</w:t>
        </w:r>
        <w:r w:rsidRPr="00B34ECC">
          <w:rPr>
            <w:rStyle w:val="af6"/>
            <w:lang w:val="en-GB"/>
          </w:rPr>
          <w:t>/</w:t>
        </w:r>
        <w:proofErr w:type="spellStart"/>
        <w:r w:rsidRPr="00B34ECC">
          <w:rPr>
            <w:rStyle w:val="af6"/>
            <w:lang w:val="en-US"/>
          </w:rPr>
          <w:t>en</w:t>
        </w:r>
        <w:proofErr w:type="spellEnd"/>
        <w:r w:rsidRPr="00B34ECC">
          <w:rPr>
            <w:rStyle w:val="af6"/>
            <w:lang w:val="en-GB"/>
          </w:rPr>
          <w:t>/</w:t>
        </w:r>
        <w:r w:rsidRPr="00B34ECC">
          <w:rPr>
            <w:rStyle w:val="af6"/>
            <w:lang w:val="en-US"/>
          </w:rPr>
          <w:t>about</w:t>
        </w:r>
        <w:r w:rsidRPr="00B34ECC">
          <w:rPr>
            <w:rStyle w:val="af6"/>
            <w:lang w:val="en-GB"/>
          </w:rPr>
          <w:t>/</w:t>
        </w:r>
        <w:r w:rsidRPr="00B34ECC">
          <w:rPr>
            <w:rStyle w:val="af6"/>
            <w:lang w:val="en-US"/>
          </w:rPr>
          <w:t>blogs</w:t>
        </w:r>
        <w:r w:rsidRPr="00B34ECC">
          <w:rPr>
            <w:rStyle w:val="af6"/>
            <w:lang w:val="en-GB"/>
          </w:rPr>
          <w:t>/</w:t>
        </w:r>
        <w:r w:rsidRPr="00B34ECC">
          <w:rPr>
            <w:rStyle w:val="af6"/>
            <w:lang w:val="en-US"/>
          </w:rPr>
          <w:t>how</w:t>
        </w:r>
        <w:r w:rsidRPr="00B34ECC">
          <w:rPr>
            <w:rStyle w:val="af6"/>
            <w:lang w:val="en-GB"/>
          </w:rPr>
          <w:t>-</w:t>
        </w:r>
        <w:r w:rsidRPr="00B34ECC">
          <w:rPr>
            <w:rStyle w:val="af6"/>
            <w:lang w:val="en-US"/>
          </w:rPr>
          <w:t>to</w:t>
        </w:r>
        <w:r w:rsidRPr="00B34ECC">
          <w:rPr>
            <w:rStyle w:val="af6"/>
            <w:lang w:val="en-GB"/>
          </w:rPr>
          <w:t>-</w:t>
        </w:r>
        <w:r w:rsidRPr="00B34ECC">
          <w:rPr>
            <w:rStyle w:val="af6"/>
            <w:lang w:val="en-US"/>
          </w:rPr>
          <w:t>improve</w:t>
        </w:r>
        <w:r w:rsidRPr="00B34ECC">
          <w:rPr>
            <w:rStyle w:val="af6"/>
            <w:lang w:val="en-GB"/>
          </w:rPr>
          <w:t>-</w:t>
        </w:r>
        <w:r w:rsidRPr="00B34ECC">
          <w:rPr>
            <w:rStyle w:val="af6"/>
            <w:lang w:val="en-US"/>
          </w:rPr>
          <w:t>passenger</w:t>
        </w:r>
        <w:r w:rsidRPr="00B34ECC">
          <w:rPr>
            <w:rStyle w:val="af6"/>
            <w:lang w:val="en-GB"/>
          </w:rPr>
          <w:t>-</w:t>
        </w:r>
        <w:r w:rsidRPr="00B34ECC">
          <w:rPr>
            <w:rStyle w:val="af6"/>
            <w:lang w:val="en-US"/>
          </w:rPr>
          <w:t>flow</w:t>
        </w:r>
        <w:r w:rsidRPr="00B34ECC">
          <w:rPr>
            <w:rStyle w:val="af6"/>
            <w:lang w:val="en-GB"/>
          </w:rPr>
          <w:t>-</w:t>
        </w:r>
        <w:r w:rsidRPr="00B34ECC">
          <w:rPr>
            <w:rStyle w:val="af6"/>
            <w:lang w:val="en-US"/>
          </w:rPr>
          <w:t>in</w:t>
        </w:r>
        <w:r w:rsidRPr="00B34ECC">
          <w:rPr>
            <w:rStyle w:val="af6"/>
            <w:lang w:val="en-GB"/>
          </w:rPr>
          <w:t>-</w:t>
        </w:r>
        <w:r w:rsidRPr="00B34ECC">
          <w:rPr>
            <w:rStyle w:val="af6"/>
            <w:lang w:val="en-US"/>
          </w:rPr>
          <w:t>airport</w:t>
        </w:r>
        <w:r w:rsidRPr="00B34ECC">
          <w:rPr>
            <w:rStyle w:val="af6"/>
            <w:lang w:val="en-GB"/>
          </w:rPr>
          <w:t>-</w:t>
        </w:r>
        <w:r w:rsidRPr="00B34ECC">
          <w:rPr>
            <w:rStyle w:val="af6"/>
            <w:lang w:val="en-US"/>
          </w:rPr>
          <w:t>terminals</w:t>
        </w:r>
        <w:r w:rsidRPr="00B34ECC">
          <w:rPr>
            <w:rStyle w:val="af6"/>
            <w:lang w:val="en-GB"/>
          </w:rPr>
          <w:t>/</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3FD807E9" w14:textId="05628301" w:rsidR="00B34ECC" w:rsidRPr="00B34ECC" w:rsidRDefault="00B34ECC" w:rsidP="00D8567C">
      <w:pPr>
        <w:pStyle w:val="afc"/>
        <w:numPr>
          <w:ilvl w:val="0"/>
          <w:numId w:val="28"/>
        </w:numPr>
        <w:rPr>
          <w:rFonts w:cs="Times New Roman"/>
        </w:rPr>
      </w:pPr>
      <w:r w:rsidRPr="00B34ECC">
        <w:rPr>
          <w:lang w:val="en-GB"/>
        </w:rPr>
        <w:t>iBeacon</w:t>
      </w:r>
      <w:r w:rsidRPr="00944D18">
        <w:t xml:space="preserve"> </w:t>
      </w:r>
      <w:r>
        <w:t>в международном аэропорту Шереметьево</w:t>
      </w:r>
      <w:r w:rsidRPr="00227BAF">
        <w:t xml:space="preserve"> [</w:t>
      </w:r>
      <w:r>
        <w:t>Электронный</w:t>
      </w:r>
      <w:r w:rsidRPr="00227BAF">
        <w:t xml:space="preserve"> </w:t>
      </w:r>
      <w:r>
        <w:t>ресурс</w:t>
      </w:r>
      <w:r w:rsidRPr="00227BAF">
        <w:t xml:space="preserve">] // </w:t>
      </w:r>
      <w:proofErr w:type="spellStart"/>
      <w:r w:rsidRPr="00B34ECC">
        <w:rPr>
          <w:lang w:val="en-GB"/>
        </w:rPr>
        <w:t>i</w:t>
      </w:r>
      <w:r w:rsidR="00060E99">
        <w:rPr>
          <w:lang w:val="en-GB"/>
        </w:rPr>
        <w:t>B</w:t>
      </w:r>
      <w:r w:rsidRPr="00B34ECC">
        <w:rPr>
          <w:lang w:val="en-GB"/>
        </w:rPr>
        <w:t>eacon</w:t>
      </w:r>
      <w:r w:rsidR="00060E99">
        <w:rPr>
          <w:lang w:val="en-GB"/>
        </w:rPr>
        <w:t>R</w:t>
      </w:r>
      <w:r w:rsidRPr="00B34ECC">
        <w:rPr>
          <w:lang w:val="en-GB"/>
        </w:rPr>
        <w:t>ussia</w:t>
      </w:r>
      <w:proofErr w:type="spellEnd"/>
      <w:r w:rsidRPr="00227BAF">
        <w:t xml:space="preserve"> – </w:t>
      </w:r>
      <w:r w:rsidR="00760428">
        <w:t>Режим доступа</w:t>
      </w:r>
      <w:r w:rsidRPr="00227BAF">
        <w:t>:</w:t>
      </w:r>
      <w:r>
        <w:t xml:space="preserve"> </w:t>
      </w:r>
      <w:hyperlink r:id="rId124" w:history="1">
        <w:r w:rsidRPr="0016028D">
          <w:rPr>
            <w:rStyle w:val="af6"/>
          </w:rPr>
          <w:t>https://www.ibeaconrussia.ru/blog/ibeacon-v-mezhdunarodnom-aeroportu-sheremetevo-masshtabnyj-proekt-pri-uchastii-neklo/</w:t>
        </w:r>
      </w:hyperlink>
      <w:r>
        <w:t xml:space="preserve"> </w:t>
      </w:r>
      <w:r w:rsidRPr="00B34ECC">
        <w:rPr>
          <w:rFonts w:cs="Times New Roman"/>
        </w:rPr>
        <w:t>(дата обращения: 11.05.2022)</w:t>
      </w:r>
    </w:p>
    <w:p w14:paraId="5DB45A32" w14:textId="0771D705" w:rsidR="00B34ECC" w:rsidRPr="00B34ECC" w:rsidRDefault="00B34ECC" w:rsidP="00D8567C">
      <w:pPr>
        <w:pStyle w:val="afc"/>
        <w:numPr>
          <w:ilvl w:val="0"/>
          <w:numId w:val="28"/>
        </w:numPr>
        <w:rPr>
          <w:b/>
        </w:rPr>
      </w:pPr>
      <w:r w:rsidRPr="00B34ECC">
        <w:rPr>
          <w:lang w:val="en-GB"/>
        </w:rPr>
        <w:t>Level</w:t>
      </w:r>
      <w:r w:rsidRPr="0093701A">
        <w:t xml:space="preserve"> </w:t>
      </w:r>
      <w:r w:rsidRPr="00B34ECC">
        <w:rPr>
          <w:lang w:val="en-GB"/>
        </w:rPr>
        <w:t>of</w:t>
      </w:r>
      <w:r w:rsidRPr="0093701A">
        <w:t xml:space="preserve"> </w:t>
      </w:r>
      <w:r w:rsidRPr="00B34ECC">
        <w:rPr>
          <w:lang w:val="en-GB"/>
        </w:rPr>
        <w:t>Service</w:t>
      </w:r>
      <w:r w:rsidRPr="0093701A">
        <w:t xml:space="preserve"> </w:t>
      </w:r>
      <w:r w:rsidRPr="00B34ECC">
        <w:rPr>
          <w:lang w:val="en-GB"/>
        </w:rPr>
        <w:t>Concept</w:t>
      </w:r>
      <w:r w:rsidRPr="0093701A">
        <w:t xml:space="preserve"> [</w:t>
      </w:r>
      <w:r>
        <w:t>Электронный</w:t>
      </w:r>
      <w:r w:rsidRPr="0093701A">
        <w:t xml:space="preserve"> </w:t>
      </w:r>
      <w:r>
        <w:t>ресурс</w:t>
      </w:r>
      <w:r w:rsidRPr="0093701A">
        <w:t xml:space="preserve">] // </w:t>
      </w:r>
      <w:r w:rsidR="00536A9D">
        <w:rPr>
          <w:lang w:val="en-GB"/>
        </w:rPr>
        <w:t>IATA</w:t>
      </w:r>
      <w:r w:rsidRPr="0093701A">
        <w:t xml:space="preserve"> – </w:t>
      </w:r>
      <w:r w:rsidR="00760428">
        <w:t>Режим доступа</w:t>
      </w:r>
      <w:r w:rsidRPr="0093701A">
        <w:t xml:space="preserve">: </w:t>
      </w:r>
      <w:hyperlink r:id="rId125" w:history="1">
        <w:r w:rsidRPr="00B34ECC">
          <w:rPr>
            <w:rStyle w:val="af6"/>
            <w:lang w:val="en-GB"/>
          </w:rPr>
          <w:t>https</w:t>
        </w:r>
        <w:r w:rsidRPr="0093701A">
          <w:rPr>
            <w:rStyle w:val="af6"/>
          </w:rPr>
          <w:t>://</w:t>
        </w:r>
        <w:r w:rsidRPr="00B34ECC">
          <w:rPr>
            <w:rStyle w:val="af6"/>
            <w:lang w:val="en-GB"/>
          </w:rPr>
          <w:t>www</w:t>
        </w:r>
        <w:r w:rsidRPr="0093701A">
          <w:rPr>
            <w:rStyle w:val="af6"/>
          </w:rPr>
          <w:t>.</w:t>
        </w:r>
        <w:proofErr w:type="spellStart"/>
        <w:r w:rsidRPr="00B34ECC">
          <w:rPr>
            <w:rStyle w:val="af6"/>
            <w:lang w:val="en-GB"/>
          </w:rPr>
          <w:t>iata</w:t>
        </w:r>
        <w:proofErr w:type="spellEnd"/>
        <w:r w:rsidRPr="0093701A">
          <w:rPr>
            <w:rStyle w:val="af6"/>
          </w:rPr>
          <w:t>.</w:t>
        </w:r>
        <w:r w:rsidRPr="00B34ECC">
          <w:rPr>
            <w:rStyle w:val="af6"/>
            <w:lang w:val="en-GB"/>
          </w:rPr>
          <w:t>org</w:t>
        </w:r>
        <w:r w:rsidRPr="0093701A">
          <w:rPr>
            <w:rStyle w:val="af6"/>
          </w:rPr>
          <w:t>/</w:t>
        </w:r>
        <w:proofErr w:type="spellStart"/>
        <w:r w:rsidRPr="00B34ECC">
          <w:rPr>
            <w:rStyle w:val="af6"/>
            <w:lang w:val="en-GB"/>
          </w:rPr>
          <w:t>en</w:t>
        </w:r>
        <w:proofErr w:type="spellEnd"/>
        <w:r w:rsidRPr="0093701A">
          <w:rPr>
            <w:rStyle w:val="af6"/>
          </w:rPr>
          <w:t>/</w:t>
        </w:r>
        <w:r w:rsidRPr="00B34ECC">
          <w:rPr>
            <w:rStyle w:val="af6"/>
            <w:lang w:val="en-GB"/>
          </w:rPr>
          <w:t>services</w:t>
        </w:r>
        <w:r w:rsidRPr="0093701A">
          <w:rPr>
            <w:rStyle w:val="af6"/>
          </w:rPr>
          <w:t>/</w:t>
        </w:r>
        <w:r w:rsidRPr="00B34ECC">
          <w:rPr>
            <w:rStyle w:val="af6"/>
            <w:lang w:val="en-GB"/>
          </w:rPr>
          <w:t>consulting</w:t>
        </w:r>
        <w:r w:rsidRPr="0093701A">
          <w:rPr>
            <w:rStyle w:val="af6"/>
          </w:rPr>
          <w:t>/</w:t>
        </w:r>
        <w:r w:rsidRPr="00B34ECC">
          <w:rPr>
            <w:rStyle w:val="af6"/>
            <w:lang w:val="en-GB"/>
          </w:rPr>
          <w:t>airport</w:t>
        </w:r>
        <w:r w:rsidRPr="0093701A">
          <w:rPr>
            <w:rStyle w:val="af6"/>
          </w:rPr>
          <w:t>-</w:t>
        </w:r>
        <w:r w:rsidRPr="00B34ECC">
          <w:rPr>
            <w:rStyle w:val="af6"/>
            <w:lang w:val="en-GB"/>
          </w:rPr>
          <w:t>pax</w:t>
        </w:r>
        <w:r w:rsidRPr="0093701A">
          <w:rPr>
            <w:rStyle w:val="af6"/>
          </w:rPr>
          <w:t>-</w:t>
        </w:r>
        <w:r w:rsidRPr="00B34ECC">
          <w:rPr>
            <w:rStyle w:val="af6"/>
            <w:lang w:val="en-GB"/>
          </w:rPr>
          <w:t>security</w:t>
        </w:r>
        <w:r w:rsidRPr="0093701A">
          <w:rPr>
            <w:rStyle w:val="af6"/>
          </w:rPr>
          <w:t>/</w:t>
        </w:r>
        <w:r w:rsidRPr="00B34ECC">
          <w:rPr>
            <w:rStyle w:val="af6"/>
            <w:lang w:val="en-GB"/>
          </w:rPr>
          <w:t>level</w:t>
        </w:r>
        <w:r w:rsidRPr="0093701A">
          <w:rPr>
            <w:rStyle w:val="af6"/>
          </w:rPr>
          <w:t>-</w:t>
        </w:r>
        <w:r w:rsidRPr="00B34ECC">
          <w:rPr>
            <w:rStyle w:val="af6"/>
            <w:lang w:val="en-GB"/>
          </w:rPr>
          <w:t>of</w:t>
        </w:r>
        <w:r w:rsidRPr="0093701A">
          <w:rPr>
            <w:rStyle w:val="af6"/>
          </w:rPr>
          <w:t>-</w:t>
        </w:r>
        <w:r w:rsidRPr="00B34ECC">
          <w:rPr>
            <w:rStyle w:val="af6"/>
            <w:lang w:val="en-GB"/>
          </w:rPr>
          <w:t>service</w:t>
        </w:r>
        <w:r w:rsidRPr="0093701A">
          <w:rPr>
            <w:rStyle w:val="af6"/>
          </w:rPr>
          <w:t>/</w:t>
        </w:r>
      </w:hyperlink>
      <w:r w:rsidRPr="0093701A">
        <w:t xml:space="preserve"> </w:t>
      </w:r>
      <w:r w:rsidRPr="00B34ECC">
        <w:rPr>
          <w:rFonts w:cs="Times New Roman"/>
        </w:rPr>
        <w:t>(дата обращения: 11.05.2022)</w:t>
      </w:r>
    </w:p>
    <w:p w14:paraId="6AF52739" w14:textId="3DD4B75D" w:rsidR="00B34ECC" w:rsidRPr="00760428" w:rsidRDefault="00B34ECC" w:rsidP="00D8567C">
      <w:pPr>
        <w:pStyle w:val="afc"/>
        <w:numPr>
          <w:ilvl w:val="0"/>
          <w:numId w:val="28"/>
        </w:numPr>
        <w:rPr>
          <w:rFonts w:cs="Times New Roman"/>
        </w:rPr>
      </w:pPr>
      <w:r w:rsidRPr="00B34ECC">
        <w:rPr>
          <w:lang w:val="en-GB"/>
        </w:rPr>
        <w:t>Passenger</w:t>
      </w:r>
      <w:r w:rsidRPr="00760428">
        <w:t xml:space="preserve"> </w:t>
      </w:r>
      <w:r w:rsidRPr="00B34ECC">
        <w:rPr>
          <w:lang w:val="en-GB"/>
        </w:rPr>
        <w:t>flow</w:t>
      </w:r>
      <w:r w:rsidRPr="00760428">
        <w:t xml:space="preserve"> </w:t>
      </w:r>
      <w:r w:rsidRPr="00B34ECC">
        <w:rPr>
          <w:lang w:val="en-GB"/>
        </w:rPr>
        <w:t>management</w:t>
      </w:r>
      <w:r w:rsidRPr="00760428">
        <w:t xml:space="preserve"> </w:t>
      </w:r>
      <w:r w:rsidRPr="00B34ECC">
        <w:rPr>
          <w:lang w:val="en-GB"/>
        </w:rPr>
        <w:t>platform</w:t>
      </w:r>
      <w:r w:rsidRPr="00760428">
        <w:t xml:space="preserve"> [</w:t>
      </w:r>
      <w:r>
        <w:t>Электронный</w:t>
      </w:r>
      <w:r w:rsidRPr="00760428">
        <w:t xml:space="preserve"> </w:t>
      </w:r>
      <w:r>
        <w:t>ресурс</w:t>
      </w:r>
      <w:r w:rsidRPr="00760428">
        <w:t xml:space="preserve">] // </w:t>
      </w:r>
      <w:r w:rsidR="00682869">
        <w:rPr>
          <w:lang w:val="en-GB"/>
        </w:rPr>
        <w:t>TAV</w:t>
      </w:r>
      <w:r w:rsidR="00682869" w:rsidRPr="00682869">
        <w:t xml:space="preserve"> </w:t>
      </w:r>
      <w:r w:rsidR="00682869">
        <w:rPr>
          <w:lang w:val="en-GB"/>
        </w:rPr>
        <w:t>technologies</w:t>
      </w:r>
      <w:r w:rsidRPr="00760428">
        <w:t xml:space="preserve"> – </w:t>
      </w:r>
      <w:r w:rsidR="00760428">
        <w:t>Режим доступа</w:t>
      </w:r>
      <w:r w:rsidRPr="00760428">
        <w:t xml:space="preserve">: </w:t>
      </w:r>
      <w:hyperlink r:id="rId126" w:history="1">
        <w:r w:rsidRPr="00B34ECC">
          <w:rPr>
            <w:rStyle w:val="af6"/>
            <w:lang w:val="en-US"/>
          </w:rPr>
          <w:t>https</w:t>
        </w:r>
        <w:r w:rsidRPr="00760428">
          <w:rPr>
            <w:rStyle w:val="af6"/>
          </w:rPr>
          <w:t>://</w:t>
        </w:r>
        <w:proofErr w:type="spellStart"/>
        <w:r w:rsidRPr="00B34ECC">
          <w:rPr>
            <w:rStyle w:val="af6"/>
            <w:lang w:val="en-US"/>
          </w:rPr>
          <w:t>tavtechnologies</w:t>
        </w:r>
        <w:proofErr w:type="spellEnd"/>
        <w:r w:rsidRPr="00760428">
          <w:rPr>
            <w:rStyle w:val="af6"/>
          </w:rPr>
          <w:t>.</w:t>
        </w:r>
        <w:r w:rsidRPr="00B34ECC">
          <w:rPr>
            <w:rStyle w:val="af6"/>
            <w:lang w:val="en-US"/>
          </w:rPr>
          <w:t>aero</w:t>
        </w:r>
        <w:r w:rsidRPr="00760428">
          <w:rPr>
            <w:rStyle w:val="af6"/>
          </w:rPr>
          <w:t>/</w:t>
        </w:r>
        <w:proofErr w:type="spellStart"/>
        <w:r w:rsidRPr="00B34ECC">
          <w:rPr>
            <w:rStyle w:val="af6"/>
            <w:lang w:val="en-US"/>
          </w:rPr>
          <w:t>en</w:t>
        </w:r>
        <w:proofErr w:type="spellEnd"/>
        <w:r w:rsidRPr="00760428">
          <w:rPr>
            <w:rStyle w:val="af6"/>
          </w:rPr>
          <w:t>-</w:t>
        </w:r>
        <w:r w:rsidRPr="00B34ECC">
          <w:rPr>
            <w:rStyle w:val="af6"/>
            <w:lang w:val="en-US"/>
          </w:rPr>
          <w:t>EN</w:t>
        </w:r>
        <w:r w:rsidRPr="00760428">
          <w:rPr>
            <w:rStyle w:val="af6"/>
          </w:rPr>
          <w:t>/</w:t>
        </w:r>
        <w:r w:rsidRPr="00B34ECC">
          <w:rPr>
            <w:rStyle w:val="af6"/>
            <w:lang w:val="en-US"/>
          </w:rPr>
          <w:t>products</w:t>
        </w:r>
        <w:r w:rsidRPr="00760428">
          <w:rPr>
            <w:rStyle w:val="af6"/>
          </w:rPr>
          <w:t>/</w:t>
        </w:r>
        <w:r w:rsidRPr="00B34ECC">
          <w:rPr>
            <w:rStyle w:val="af6"/>
            <w:lang w:val="en-US"/>
          </w:rPr>
          <w:t>passenger</w:t>
        </w:r>
        <w:r w:rsidRPr="00760428">
          <w:rPr>
            <w:rStyle w:val="af6"/>
          </w:rPr>
          <w:t>-</w:t>
        </w:r>
        <w:r w:rsidRPr="00B34ECC">
          <w:rPr>
            <w:rStyle w:val="af6"/>
            <w:lang w:val="en-US"/>
          </w:rPr>
          <w:t>baggage</w:t>
        </w:r>
        <w:r w:rsidRPr="00760428">
          <w:rPr>
            <w:rStyle w:val="af6"/>
          </w:rPr>
          <w:t>-</w:t>
        </w:r>
        <w:r w:rsidRPr="00B34ECC">
          <w:rPr>
            <w:rStyle w:val="af6"/>
            <w:lang w:val="en-US"/>
          </w:rPr>
          <w:t>processing</w:t>
        </w:r>
        <w:r w:rsidRPr="00760428">
          <w:rPr>
            <w:rStyle w:val="af6"/>
          </w:rPr>
          <w:t>/</w:t>
        </w:r>
        <w:r w:rsidRPr="00B34ECC">
          <w:rPr>
            <w:rStyle w:val="af6"/>
            <w:lang w:val="en-US"/>
          </w:rPr>
          <w:t>pages</w:t>
        </w:r>
        <w:r w:rsidRPr="00760428">
          <w:rPr>
            <w:rStyle w:val="af6"/>
          </w:rPr>
          <w:t>/</w:t>
        </w:r>
        <w:r w:rsidRPr="00B34ECC">
          <w:rPr>
            <w:rStyle w:val="af6"/>
            <w:lang w:val="en-US"/>
          </w:rPr>
          <w:t>passenger</w:t>
        </w:r>
        <w:r w:rsidRPr="00760428">
          <w:rPr>
            <w:rStyle w:val="af6"/>
          </w:rPr>
          <w:t>-</w:t>
        </w:r>
        <w:r w:rsidRPr="00B34ECC">
          <w:rPr>
            <w:rStyle w:val="af6"/>
            <w:lang w:val="en-US"/>
          </w:rPr>
          <w:t>flow</w:t>
        </w:r>
        <w:r w:rsidRPr="00760428">
          <w:rPr>
            <w:rStyle w:val="af6"/>
          </w:rPr>
          <w:t>-</w:t>
        </w:r>
        <w:r w:rsidRPr="00B34ECC">
          <w:rPr>
            <w:rStyle w:val="af6"/>
            <w:lang w:val="en-US"/>
          </w:rPr>
          <w:t>management</w:t>
        </w:r>
        <w:r w:rsidRPr="00760428">
          <w:rPr>
            <w:rStyle w:val="af6"/>
          </w:rPr>
          <w:t>-</w:t>
        </w:r>
        <w:r w:rsidRPr="00B34ECC">
          <w:rPr>
            <w:rStyle w:val="af6"/>
            <w:lang w:val="en-US"/>
          </w:rPr>
          <w:t>platform</w:t>
        </w:r>
      </w:hyperlink>
      <w:r w:rsidRPr="00760428">
        <w:t xml:space="preserve"> </w:t>
      </w:r>
      <w:r w:rsidRPr="00760428">
        <w:rPr>
          <w:rFonts w:cs="Times New Roman"/>
        </w:rPr>
        <w:t>(</w:t>
      </w:r>
      <w:r w:rsidRPr="00B34ECC">
        <w:rPr>
          <w:rFonts w:cs="Times New Roman"/>
        </w:rPr>
        <w:t>дата</w:t>
      </w:r>
      <w:r w:rsidRPr="00760428">
        <w:rPr>
          <w:rFonts w:cs="Times New Roman"/>
        </w:rPr>
        <w:t xml:space="preserve"> </w:t>
      </w:r>
      <w:r w:rsidRPr="00B34ECC">
        <w:rPr>
          <w:rFonts w:cs="Times New Roman"/>
        </w:rPr>
        <w:t>обращения</w:t>
      </w:r>
      <w:r w:rsidRPr="00760428">
        <w:rPr>
          <w:rFonts w:cs="Times New Roman"/>
        </w:rPr>
        <w:t>: 11.05.2022)</w:t>
      </w:r>
    </w:p>
    <w:p w14:paraId="59EEA799" w14:textId="2E863CFD" w:rsidR="00B34ECC" w:rsidRPr="00760428" w:rsidRDefault="00B34ECC" w:rsidP="00D8567C">
      <w:pPr>
        <w:pStyle w:val="afc"/>
        <w:numPr>
          <w:ilvl w:val="0"/>
          <w:numId w:val="28"/>
        </w:numPr>
      </w:pPr>
      <w:r w:rsidRPr="00B34ECC">
        <w:rPr>
          <w:lang w:val="en-GB"/>
        </w:rPr>
        <w:t>Public</w:t>
      </w:r>
      <w:r w:rsidRPr="00760428">
        <w:t>-</w:t>
      </w:r>
      <w:r w:rsidRPr="00B34ECC">
        <w:rPr>
          <w:lang w:val="en-GB"/>
        </w:rPr>
        <w:t>private</w:t>
      </w:r>
      <w:r w:rsidRPr="00760428">
        <w:t xml:space="preserve"> </w:t>
      </w:r>
      <w:r w:rsidRPr="00B34ECC">
        <w:rPr>
          <w:lang w:val="en-GB"/>
        </w:rPr>
        <w:t>partnership</w:t>
      </w:r>
      <w:r w:rsidRPr="00760428">
        <w:t xml:space="preserve"> [</w:t>
      </w:r>
      <w:r>
        <w:t>Электронный</w:t>
      </w:r>
      <w:r w:rsidRPr="00760428">
        <w:t xml:space="preserve"> </w:t>
      </w:r>
      <w:r>
        <w:t>ресурс</w:t>
      </w:r>
      <w:r w:rsidRPr="00760428">
        <w:t xml:space="preserve">] // </w:t>
      </w:r>
      <w:r w:rsidR="00080C36">
        <w:rPr>
          <w:lang w:val="en-GB"/>
        </w:rPr>
        <w:t>W</w:t>
      </w:r>
      <w:r w:rsidRPr="00B34ECC">
        <w:rPr>
          <w:lang w:val="en-GB"/>
        </w:rPr>
        <w:t>ikipedia</w:t>
      </w:r>
      <w:r w:rsidRPr="00760428">
        <w:t xml:space="preserve"> – </w:t>
      </w:r>
      <w:r w:rsidR="00760428">
        <w:t>Режим доступа</w:t>
      </w:r>
      <w:r w:rsidRPr="00760428">
        <w:t xml:space="preserve">: </w:t>
      </w:r>
      <w:hyperlink r:id="rId127" w:history="1">
        <w:r w:rsidRPr="00B34ECC">
          <w:rPr>
            <w:rStyle w:val="af6"/>
            <w:lang w:val="en-US"/>
          </w:rPr>
          <w:t>https</w:t>
        </w:r>
        <w:r w:rsidRPr="00760428">
          <w:rPr>
            <w:rStyle w:val="af6"/>
          </w:rPr>
          <w:t>://</w:t>
        </w:r>
        <w:proofErr w:type="spellStart"/>
        <w:r w:rsidRPr="00B34ECC">
          <w:rPr>
            <w:rStyle w:val="af6"/>
            <w:lang w:val="en-US"/>
          </w:rPr>
          <w:t>en</w:t>
        </w:r>
        <w:proofErr w:type="spellEnd"/>
        <w:r w:rsidRPr="00760428">
          <w:rPr>
            <w:rStyle w:val="af6"/>
          </w:rPr>
          <w:t>.</w:t>
        </w:r>
        <w:proofErr w:type="spellStart"/>
        <w:r w:rsidRPr="00B34ECC">
          <w:rPr>
            <w:rStyle w:val="af6"/>
            <w:lang w:val="en-US"/>
          </w:rPr>
          <w:t>wikipedia</w:t>
        </w:r>
        <w:proofErr w:type="spellEnd"/>
        <w:r w:rsidRPr="00760428">
          <w:rPr>
            <w:rStyle w:val="af6"/>
          </w:rPr>
          <w:t>.</w:t>
        </w:r>
        <w:r w:rsidRPr="00B34ECC">
          <w:rPr>
            <w:rStyle w:val="af6"/>
            <w:lang w:val="en-US"/>
          </w:rPr>
          <w:t>org</w:t>
        </w:r>
        <w:r w:rsidRPr="00760428">
          <w:rPr>
            <w:rStyle w:val="af6"/>
          </w:rPr>
          <w:t>/</w:t>
        </w:r>
        <w:r w:rsidRPr="00B34ECC">
          <w:rPr>
            <w:rStyle w:val="af6"/>
            <w:lang w:val="en-US"/>
          </w:rPr>
          <w:t>wiki</w:t>
        </w:r>
        <w:r w:rsidRPr="00760428">
          <w:rPr>
            <w:rStyle w:val="af6"/>
          </w:rPr>
          <w:t>/</w:t>
        </w:r>
        <w:r w:rsidRPr="00B34ECC">
          <w:rPr>
            <w:rStyle w:val="af6"/>
            <w:lang w:val="en-US"/>
          </w:rPr>
          <w:t>Public</w:t>
        </w:r>
        <w:r w:rsidRPr="00760428">
          <w:rPr>
            <w:rStyle w:val="af6"/>
          </w:rPr>
          <w:t>–</w:t>
        </w:r>
        <w:r w:rsidRPr="00B34ECC">
          <w:rPr>
            <w:rStyle w:val="af6"/>
            <w:lang w:val="en-US"/>
          </w:rPr>
          <w:t>private</w:t>
        </w:r>
        <w:r w:rsidRPr="00760428">
          <w:rPr>
            <w:rStyle w:val="af6"/>
          </w:rPr>
          <w:t>_</w:t>
        </w:r>
        <w:r w:rsidRPr="00B34ECC">
          <w:rPr>
            <w:rStyle w:val="af6"/>
            <w:lang w:val="en-US"/>
          </w:rPr>
          <w:t>partnership</w:t>
        </w:r>
      </w:hyperlink>
      <w:r w:rsidRPr="00760428">
        <w:t xml:space="preserve"> </w:t>
      </w:r>
      <w:r w:rsidRPr="00760428">
        <w:rPr>
          <w:rFonts w:cs="Times New Roman"/>
        </w:rPr>
        <w:t>(</w:t>
      </w:r>
      <w:r w:rsidRPr="00B34ECC">
        <w:rPr>
          <w:rFonts w:cs="Times New Roman"/>
        </w:rPr>
        <w:t>дата</w:t>
      </w:r>
      <w:r w:rsidRPr="00760428">
        <w:rPr>
          <w:rFonts w:cs="Times New Roman"/>
        </w:rPr>
        <w:t xml:space="preserve"> </w:t>
      </w:r>
      <w:r w:rsidRPr="00B34ECC">
        <w:rPr>
          <w:rFonts w:cs="Times New Roman"/>
        </w:rPr>
        <w:t>обращения</w:t>
      </w:r>
      <w:r w:rsidRPr="00760428">
        <w:rPr>
          <w:rFonts w:cs="Times New Roman"/>
        </w:rPr>
        <w:t>: 11.05.2022)</w:t>
      </w:r>
    </w:p>
    <w:p w14:paraId="33A07605" w14:textId="3200571B" w:rsidR="00B34ECC" w:rsidRPr="00224696" w:rsidRDefault="00B34ECC" w:rsidP="00D8567C">
      <w:pPr>
        <w:pStyle w:val="afc"/>
        <w:numPr>
          <w:ilvl w:val="0"/>
          <w:numId w:val="28"/>
        </w:numPr>
      </w:pPr>
      <w:r w:rsidRPr="00B34ECC">
        <w:rPr>
          <w:lang w:val="en-GB"/>
        </w:rPr>
        <w:t>Qualitive</w:t>
      </w:r>
      <w:r w:rsidRPr="00224696">
        <w:t xml:space="preserve"> </w:t>
      </w:r>
      <w:proofErr w:type="spellStart"/>
      <w:r w:rsidRPr="00B34ECC">
        <w:rPr>
          <w:lang w:val="en-GB"/>
        </w:rPr>
        <w:t>aiport</w:t>
      </w:r>
      <w:proofErr w:type="spellEnd"/>
      <w:r w:rsidRPr="00224696">
        <w:t xml:space="preserve"> </w:t>
      </w:r>
      <w:r w:rsidRPr="00B34ECC">
        <w:rPr>
          <w:lang w:val="en-GB"/>
        </w:rPr>
        <w:t>data</w:t>
      </w:r>
      <w:r w:rsidRPr="00224696">
        <w:t xml:space="preserve"> </w:t>
      </w:r>
      <w:r w:rsidRPr="00B34ECC">
        <w:rPr>
          <w:lang w:val="en-GB"/>
        </w:rPr>
        <w:t>at</w:t>
      </w:r>
      <w:r w:rsidRPr="00224696">
        <w:t xml:space="preserve"> </w:t>
      </w:r>
      <w:r w:rsidRPr="00B34ECC">
        <w:rPr>
          <w:lang w:val="en-GB"/>
        </w:rPr>
        <w:t>hand</w:t>
      </w:r>
      <w:r w:rsidRPr="00224696">
        <w:t xml:space="preserve"> [</w:t>
      </w:r>
      <w:r>
        <w:t>Электронный</w:t>
      </w:r>
      <w:r w:rsidRPr="00224696">
        <w:t xml:space="preserve"> </w:t>
      </w:r>
      <w:r>
        <w:t>ресурс</w:t>
      </w:r>
      <w:r w:rsidRPr="00224696">
        <w:t xml:space="preserve">] // </w:t>
      </w:r>
      <w:r w:rsidR="00E2528A">
        <w:rPr>
          <w:lang w:val="en-GB"/>
        </w:rPr>
        <w:t>S</w:t>
      </w:r>
      <w:r w:rsidRPr="00B34ECC">
        <w:rPr>
          <w:lang w:val="en-GB"/>
        </w:rPr>
        <w:t>chip</w:t>
      </w:r>
      <w:r w:rsidR="00E2528A">
        <w:rPr>
          <w:lang w:val="en-GB"/>
        </w:rPr>
        <w:t>h</w:t>
      </w:r>
      <w:r w:rsidRPr="00B34ECC">
        <w:rPr>
          <w:lang w:val="en-GB"/>
        </w:rPr>
        <w:t>ol</w:t>
      </w:r>
      <w:r w:rsidRPr="00224696">
        <w:t xml:space="preserve"> – </w:t>
      </w:r>
      <w:r w:rsidR="00760428">
        <w:t>Режим доступа</w:t>
      </w:r>
      <w:r w:rsidRPr="00224696">
        <w:t xml:space="preserve">: </w:t>
      </w:r>
      <w:hyperlink r:id="rId128"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schiphol</w:t>
        </w:r>
        <w:proofErr w:type="spellEnd"/>
        <w:r w:rsidRPr="00224696">
          <w:rPr>
            <w:rStyle w:val="af6"/>
          </w:rPr>
          <w:t>.</w:t>
        </w:r>
        <w:proofErr w:type="spellStart"/>
        <w:r w:rsidRPr="00B34ECC">
          <w:rPr>
            <w:rStyle w:val="af6"/>
            <w:lang w:val="en-GB"/>
          </w:rPr>
          <w:t>nl</w:t>
        </w:r>
        <w:proofErr w:type="spellEnd"/>
        <w:r w:rsidRPr="00224696">
          <w:rPr>
            <w:rStyle w:val="af6"/>
          </w:rPr>
          <w:t>/</w:t>
        </w:r>
        <w:proofErr w:type="spellStart"/>
        <w:r w:rsidRPr="00B34ECC">
          <w:rPr>
            <w:rStyle w:val="af6"/>
            <w:lang w:val="en-GB"/>
          </w:rPr>
          <w:t>en</w:t>
        </w:r>
        <w:proofErr w:type="spellEnd"/>
        <w:r w:rsidRPr="00224696">
          <w:rPr>
            <w:rStyle w:val="af6"/>
          </w:rPr>
          <w:t>/</w:t>
        </w:r>
        <w:r w:rsidRPr="00B34ECC">
          <w:rPr>
            <w:rStyle w:val="af6"/>
            <w:lang w:val="en-GB"/>
          </w:rPr>
          <w:t>developer</w:t>
        </w:r>
        <w:r w:rsidRPr="00224696">
          <w:rPr>
            <w:rStyle w:val="af6"/>
          </w:rPr>
          <w:t>-</w:t>
        </w:r>
        <w:proofErr w:type="spellStart"/>
        <w:r w:rsidRPr="00B34ECC">
          <w:rPr>
            <w:rStyle w:val="af6"/>
            <w:lang w:val="en-GB"/>
          </w:rPr>
          <w:t>center</w:t>
        </w:r>
        <w:proofErr w:type="spellEnd"/>
        <w:r w:rsidRPr="00224696">
          <w:rPr>
            <w:rStyle w:val="af6"/>
          </w:rPr>
          <w:t>/</w:t>
        </w:r>
        <w:r w:rsidRPr="00B34ECC">
          <w:rPr>
            <w:rStyle w:val="af6"/>
            <w:lang w:val="en-GB"/>
          </w:rPr>
          <w:t>page</w:t>
        </w:r>
        <w:r w:rsidRPr="00224696">
          <w:rPr>
            <w:rStyle w:val="af6"/>
          </w:rPr>
          <w:t>/</w:t>
        </w:r>
        <w:proofErr w:type="spellStart"/>
        <w:r w:rsidRPr="00B34ECC">
          <w:rPr>
            <w:rStyle w:val="af6"/>
            <w:lang w:val="en-GB"/>
          </w:rPr>
          <w:t>schiphols</w:t>
        </w:r>
        <w:proofErr w:type="spellEnd"/>
        <w:r w:rsidRPr="00224696">
          <w:rPr>
            <w:rStyle w:val="af6"/>
          </w:rPr>
          <w:t>-</w:t>
        </w:r>
        <w:r w:rsidRPr="00B34ECC">
          <w:rPr>
            <w:rStyle w:val="af6"/>
            <w:lang w:val="en-GB"/>
          </w:rPr>
          <w:t>airport</w:t>
        </w:r>
        <w:r w:rsidRPr="00224696">
          <w:rPr>
            <w:rStyle w:val="af6"/>
          </w:rPr>
          <w:t>-</w:t>
        </w:r>
        <w:r w:rsidRPr="00B34ECC">
          <w:rPr>
            <w:rStyle w:val="af6"/>
            <w:lang w:val="en-GB"/>
          </w:rPr>
          <w:t>community</w:t>
        </w:r>
        <w:r w:rsidRPr="00224696">
          <w:rPr>
            <w:rStyle w:val="af6"/>
          </w:rPr>
          <w:t>-</w:t>
        </w:r>
        <w:r w:rsidRPr="00B34ECC">
          <w:rPr>
            <w:rStyle w:val="af6"/>
            <w:lang w:val="en-GB"/>
          </w:rPr>
          <w:t>app</w:t>
        </w:r>
        <w:r w:rsidRPr="00224696">
          <w:rPr>
            <w:rStyle w:val="af6"/>
          </w:rPr>
          <w: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2DDC64B3" w14:textId="0827593D" w:rsidR="00B34ECC" w:rsidRPr="00224696" w:rsidRDefault="00B34ECC" w:rsidP="00D8567C">
      <w:pPr>
        <w:pStyle w:val="afc"/>
        <w:numPr>
          <w:ilvl w:val="0"/>
          <w:numId w:val="28"/>
        </w:numPr>
      </w:pPr>
      <w:r w:rsidRPr="00B34ECC">
        <w:rPr>
          <w:lang w:val="en-GB"/>
        </w:rPr>
        <w:t>Queue</w:t>
      </w:r>
      <w:r w:rsidRPr="00224696">
        <w:t xml:space="preserve"> </w:t>
      </w:r>
      <w:r w:rsidRPr="00B34ECC">
        <w:rPr>
          <w:lang w:val="en-GB"/>
        </w:rPr>
        <w:t>management</w:t>
      </w:r>
      <w:r w:rsidRPr="00224696">
        <w:t xml:space="preserve"> </w:t>
      </w:r>
      <w:r w:rsidRPr="00B34ECC">
        <w:rPr>
          <w:lang w:val="en-GB"/>
        </w:rPr>
        <w:t>in</w:t>
      </w:r>
      <w:r w:rsidRPr="00224696">
        <w:t xml:space="preserve"> </w:t>
      </w:r>
      <w:r w:rsidRPr="00B34ECC">
        <w:rPr>
          <w:lang w:val="en-GB"/>
        </w:rPr>
        <w:t>airports</w:t>
      </w:r>
      <w:r w:rsidRPr="00224696">
        <w:t xml:space="preserve"> </w:t>
      </w:r>
      <w:r w:rsidRPr="00B34ECC">
        <w:rPr>
          <w:lang w:val="en-GB"/>
        </w:rPr>
        <w:t>gets</w:t>
      </w:r>
      <w:r w:rsidRPr="00224696">
        <w:t xml:space="preserve"> </w:t>
      </w:r>
      <w:r w:rsidRPr="00B34ECC">
        <w:rPr>
          <w:lang w:val="en-GB"/>
        </w:rPr>
        <w:t>boost</w:t>
      </w:r>
      <w:r w:rsidRPr="00224696">
        <w:t xml:space="preserve"> </w:t>
      </w:r>
      <w:r w:rsidRPr="00B34ECC">
        <w:rPr>
          <w:lang w:val="en-GB"/>
        </w:rPr>
        <w:t>from</w:t>
      </w:r>
      <w:r w:rsidRPr="00224696">
        <w:t xml:space="preserve"> </w:t>
      </w:r>
      <w:r w:rsidRPr="00B34ECC">
        <w:rPr>
          <w:lang w:val="en-GB"/>
        </w:rPr>
        <w:t>Bluetooth</w:t>
      </w:r>
      <w:r w:rsidRPr="00224696">
        <w:t xml:space="preserve"> [</w:t>
      </w:r>
      <w:r>
        <w:t>Электронный</w:t>
      </w:r>
      <w:r w:rsidRPr="00224696">
        <w:t xml:space="preserve"> </w:t>
      </w:r>
      <w:r>
        <w:t>ресурс</w:t>
      </w:r>
      <w:r w:rsidRPr="00224696">
        <w:t xml:space="preserve">] // </w:t>
      </w:r>
      <w:proofErr w:type="spellStart"/>
      <w:r w:rsidRPr="00B34ECC">
        <w:rPr>
          <w:lang w:val="en-GB"/>
        </w:rPr>
        <w:t>kotakt</w:t>
      </w:r>
      <w:proofErr w:type="spellEnd"/>
      <w:r w:rsidRPr="00224696">
        <w:t>.</w:t>
      </w:r>
      <w:r w:rsidRPr="00B34ECC">
        <w:rPr>
          <w:lang w:val="en-GB"/>
        </w:rPr>
        <w:t>io</w:t>
      </w:r>
      <w:r w:rsidRPr="00224696">
        <w:t xml:space="preserve"> – </w:t>
      </w:r>
      <w:r w:rsidR="00224696">
        <w:t>Режим доступа</w:t>
      </w:r>
      <w:r w:rsidRPr="00224696">
        <w:t xml:space="preserve">: </w:t>
      </w:r>
      <w:hyperlink r:id="rId129" w:history="1">
        <w:r w:rsidRPr="00B34ECC">
          <w:rPr>
            <w:rStyle w:val="af6"/>
            <w:lang w:val="en-US"/>
          </w:rPr>
          <w:t>https</w:t>
        </w:r>
        <w:r w:rsidRPr="00224696">
          <w:rPr>
            <w:rStyle w:val="af6"/>
          </w:rPr>
          <w:t>://</w:t>
        </w:r>
        <w:proofErr w:type="spellStart"/>
        <w:r w:rsidRPr="00B34ECC">
          <w:rPr>
            <w:rStyle w:val="af6"/>
            <w:lang w:val="en-US"/>
          </w:rPr>
          <w:t>kontakt</w:t>
        </w:r>
        <w:proofErr w:type="spellEnd"/>
        <w:r w:rsidRPr="00224696">
          <w:rPr>
            <w:rStyle w:val="af6"/>
          </w:rPr>
          <w:t>.</w:t>
        </w:r>
        <w:r w:rsidRPr="00B34ECC">
          <w:rPr>
            <w:rStyle w:val="af6"/>
            <w:lang w:val="en-US"/>
          </w:rPr>
          <w:t>io</w:t>
        </w:r>
        <w:r w:rsidRPr="00224696">
          <w:rPr>
            <w:rStyle w:val="af6"/>
          </w:rPr>
          <w:t>/</w:t>
        </w:r>
        <w:r w:rsidRPr="00B34ECC">
          <w:rPr>
            <w:rStyle w:val="af6"/>
            <w:lang w:val="en-US"/>
          </w:rPr>
          <w:t>blog</w:t>
        </w:r>
        <w:r w:rsidRPr="00224696">
          <w:rPr>
            <w:rStyle w:val="af6"/>
          </w:rPr>
          <w:t>/</w:t>
        </w:r>
        <w:r w:rsidRPr="00B34ECC">
          <w:rPr>
            <w:rStyle w:val="af6"/>
            <w:lang w:val="en-US"/>
          </w:rPr>
          <w:t>queue</w:t>
        </w:r>
        <w:r w:rsidRPr="00224696">
          <w:rPr>
            <w:rStyle w:val="af6"/>
          </w:rPr>
          <w:t>-</w:t>
        </w:r>
        <w:r w:rsidRPr="00B34ECC">
          <w:rPr>
            <w:rStyle w:val="af6"/>
            <w:lang w:val="en-US"/>
          </w:rPr>
          <w:t>management</w:t>
        </w:r>
        <w:r w:rsidRPr="00224696">
          <w:rPr>
            <w:rStyle w:val="af6"/>
          </w:rPr>
          <w:t>-</w:t>
        </w:r>
        <w:r w:rsidRPr="00B34ECC">
          <w:rPr>
            <w:rStyle w:val="af6"/>
            <w:lang w:val="en-US"/>
          </w:rPr>
          <w:t>airports</w:t>
        </w:r>
        <w:r w:rsidRPr="00224696">
          <w:rPr>
            <w:rStyle w:val="af6"/>
          </w:rPr>
          <w: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7B0FFA6B" w14:textId="457D750F" w:rsidR="00B34ECC" w:rsidRPr="00224696" w:rsidRDefault="00B34ECC" w:rsidP="00D8567C">
      <w:pPr>
        <w:pStyle w:val="afc"/>
        <w:numPr>
          <w:ilvl w:val="0"/>
          <w:numId w:val="28"/>
        </w:numPr>
      </w:pPr>
      <w:r w:rsidRPr="00B34ECC">
        <w:rPr>
          <w:lang w:val="en-GB"/>
        </w:rPr>
        <w:lastRenderedPageBreak/>
        <w:t>Security</w:t>
      </w:r>
      <w:r w:rsidRPr="00224696">
        <w:t xml:space="preserve"> </w:t>
      </w:r>
      <w:r w:rsidRPr="00B34ECC">
        <w:rPr>
          <w:lang w:val="en-GB"/>
        </w:rPr>
        <w:t>checkpoints</w:t>
      </w:r>
      <w:r w:rsidRPr="00224696">
        <w:t xml:space="preserve"> [</w:t>
      </w:r>
      <w:r>
        <w:t>Электронный</w:t>
      </w:r>
      <w:r w:rsidRPr="00224696">
        <w:t xml:space="preserve"> </w:t>
      </w:r>
      <w:r>
        <w:t>ресурс</w:t>
      </w:r>
      <w:r w:rsidRPr="00224696">
        <w:t xml:space="preserve">] // </w:t>
      </w:r>
      <w:proofErr w:type="spellStart"/>
      <w:r w:rsidR="00D720A9">
        <w:rPr>
          <w:lang w:val="en-GB"/>
        </w:rPr>
        <w:t>Xovis</w:t>
      </w:r>
      <w:proofErr w:type="spellEnd"/>
      <w:r w:rsidRPr="00224696">
        <w:t xml:space="preserve"> – </w:t>
      </w:r>
      <w:r w:rsidR="00224696">
        <w:t>Режим доступа</w:t>
      </w:r>
      <w:r w:rsidRPr="00224696">
        <w:t xml:space="preserve">: </w:t>
      </w:r>
      <w:hyperlink r:id="rId130" w:history="1">
        <w:r w:rsidRPr="00B34ECC">
          <w:rPr>
            <w:rStyle w:val="af6"/>
            <w:lang w:val="en-US"/>
          </w:rPr>
          <w:t>https</w:t>
        </w:r>
        <w:r w:rsidRPr="00224696">
          <w:rPr>
            <w:rStyle w:val="af6"/>
          </w:rPr>
          <w:t>://</w:t>
        </w:r>
        <w:r w:rsidRPr="00B34ECC">
          <w:rPr>
            <w:rStyle w:val="af6"/>
            <w:lang w:val="en-US"/>
          </w:rPr>
          <w:t>www</w:t>
        </w:r>
        <w:r w:rsidRPr="00224696">
          <w:rPr>
            <w:rStyle w:val="af6"/>
          </w:rPr>
          <w:t>.</w:t>
        </w:r>
        <w:proofErr w:type="spellStart"/>
        <w:r w:rsidRPr="00B34ECC">
          <w:rPr>
            <w:rStyle w:val="af6"/>
            <w:lang w:val="en-US"/>
          </w:rPr>
          <w:t>xovis</w:t>
        </w:r>
        <w:proofErr w:type="spellEnd"/>
        <w:r w:rsidRPr="00224696">
          <w:rPr>
            <w:rStyle w:val="af6"/>
          </w:rPr>
          <w:t>.</w:t>
        </w:r>
        <w:r w:rsidRPr="00B34ECC">
          <w:rPr>
            <w:rStyle w:val="af6"/>
            <w:lang w:val="en-US"/>
          </w:rPr>
          <w:t>com</w:t>
        </w:r>
        <w:r w:rsidRPr="00224696">
          <w:rPr>
            <w:rStyle w:val="af6"/>
          </w:rPr>
          <w:t>/</w:t>
        </w:r>
        <w:r w:rsidRPr="00B34ECC">
          <w:rPr>
            <w:rStyle w:val="af6"/>
            <w:lang w:val="en-US"/>
          </w:rPr>
          <w:t>insights</w:t>
        </w:r>
        <w:r w:rsidRPr="00224696">
          <w:rPr>
            <w:rStyle w:val="af6"/>
          </w:rPr>
          <w:t>/</w:t>
        </w:r>
        <w:r w:rsidRPr="00B34ECC">
          <w:rPr>
            <w:rStyle w:val="af6"/>
            <w:lang w:val="en-US"/>
          </w:rPr>
          <w:t>security</w:t>
        </w:r>
        <w:r w:rsidRPr="00224696">
          <w:rPr>
            <w:rStyle w:val="af6"/>
          </w:rPr>
          <w:t>-</w:t>
        </w:r>
        <w:r w:rsidRPr="00B34ECC">
          <w:rPr>
            <w:rStyle w:val="af6"/>
            <w:lang w:val="en-US"/>
          </w:rPr>
          <w:t>checkpoint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2F06E172" w14:textId="5477C2E5" w:rsidR="00B34ECC" w:rsidRPr="00224696" w:rsidRDefault="00B34ECC" w:rsidP="00D8567C">
      <w:pPr>
        <w:pStyle w:val="afc"/>
        <w:numPr>
          <w:ilvl w:val="0"/>
          <w:numId w:val="28"/>
        </w:numPr>
        <w:rPr>
          <w:rFonts w:cs="Times New Roman"/>
        </w:rPr>
      </w:pPr>
      <w:r w:rsidRPr="00B34ECC">
        <w:rPr>
          <w:lang w:val="en-GB"/>
        </w:rPr>
        <w:t>SITA</w:t>
      </w:r>
      <w:r w:rsidRPr="00224696">
        <w:t xml:space="preserve"> </w:t>
      </w:r>
      <w:r w:rsidRPr="00B34ECC">
        <w:rPr>
          <w:lang w:val="en-GB"/>
        </w:rPr>
        <w:t>Smart</w:t>
      </w:r>
      <w:r w:rsidRPr="00224696">
        <w:t xml:space="preserve"> </w:t>
      </w:r>
      <w:r w:rsidRPr="00B34ECC">
        <w:rPr>
          <w:lang w:val="en-GB"/>
        </w:rPr>
        <w:t>Path</w:t>
      </w:r>
      <w:r w:rsidRPr="00224696">
        <w:t xml:space="preserve"> </w:t>
      </w:r>
      <w:r w:rsidRPr="00B34ECC">
        <w:rPr>
          <w:lang w:val="en-GB"/>
        </w:rPr>
        <w:t>Gates</w:t>
      </w:r>
      <w:r w:rsidRPr="00224696">
        <w:t xml:space="preserve"> [</w:t>
      </w:r>
      <w:r>
        <w:t>Электронный</w:t>
      </w:r>
      <w:r w:rsidRPr="00224696">
        <w:t xml:space="preserve"> </w:t>
      </w:r>
      <w:r>
        <w:t>ресурс</w:t>
      </w:r>
      <w:r w:rsidRPr="00224696">
        <w:t xml:space="preserve">] // </w:t>
      </w:r>
      <w:r w:rsidR="002522D0">
        <w:rPr>
          <w:lang w:val="en-GB"/>
        </w:rPr>
        <w:t>SITA</w:t>
      </w:r>
      <w:r w:rsidRPr="00224696">
        <w:t xml:space="preserve"> – </w:t>
      </w:r>
      <w:r w:rsidR="00224696">
        <w:t>Режим доступа</w:t>
      </w:r>
      <w:r w:rsidRPr="00224696">
        <w:t xml:space="preserve">: </w:t>
      </w:r>
      <w:hyperlink r:id="rId131" w:history="1">
        <w:r w:rsidRPr="00B34ECC">
          <w:rPr>
            <w:rStyle w:val="af6"/>
            <w:lang w:val="en-US"/>
          </w:rPr>
          <w:t>https</w:t>
        </w:r>
        <w:r w:rsidRPr="00224696">
          <w:rPr>
            <w:rStyle w:val="af6"/>
          </w:rPr>
          <w:t>://</w:t>
        </w:r>
        <w:r w:rsidRPr="00B34ECC">
          <w:rPr>
            <w:rStyle w:val="af6"/>
            <w:lang w:val="en-US"/>
          </w:rPr>
          <w:t>www</w:t>
        </w:r>
        <w:r w:rsidRPr="00224696">
          <w:rPr>
            <w:rStyle w:val="af6"/>
          </w:rPr>
          <w:t>.</w:t>
        </w:r>
        <w:proofErr w:type="spellStart"/>
        <w:r w:rsidRPr="00B34ECC">
          <w:rPr>
            <w:rStyle w:val="af6"/>
            <w:lang w:val="en-US"/>
          </w:rPr>
          <w:t>sita</w:t>
        </w:r>
        <w:proofErr w:type="spellEnd"/>
        <w:r w:rsidRPr="00224696">
          <w:rPr>
            <w:rStyle w:val="af6"/>
          </w:rPr>
          <w:t>.</w:t>
        </w:r>
        <w:r w:rsidRPr="00B34ECC">
          <w:rPr>
            <w:rStyle w:val="af6"/>
            <w:lang w:val="en-US"/>
          </w:rPr>
          <w:t>aero</w:t>
        </w:r>
        <w:r w:rsidRPr="00224696">
          <w:rPr>
            <w:rStyle w:val="af6"/>
          </w:rPr>
          <w:t>/</w:t>
        </w:r>
        <w:r w:rsidRPr="00B34ECC">
          <w:rPr>
            <w:rStyle w:val="af6"/>
            <w:lang w:val="en-US"/>
          </w:rPr>
          <w:t>solutions</w:t>
        </w:r>
        <w:r w:rsidRPr="00224696">
          <w:rPr>
            <w:rStyle w:val="af6"/>
          </w:rPr>
          <w:t>/</w:t>
        </w:r>
        <w:proofErr w:type="spellStart"/>
        <w:r w:rsidRPr="00B34ECC">
          <w:rPr>
            <w:rStyle w:val="af6"/>
            <w:lang w:val="en-US"/>
          </w:rPr>
          <w:t>sita</w:t>
        </w:r>
        <w:proofErr w:type="spellEnd"/>
        <w:r w:rsidRPr="00224696">
          <w:rPr>
            <w:rStyle w:val="af6"/>
          </w:rPr>
          <w:t>-</w:t>
        </w:r>
        <w:r w:rsidRPr="00B34ECC">
          <w:rPr>
            <w:rStyle w:val="af6"/>
            <w:lang w:val="en-US"/>
          </w:rPr>
          <w:t>at</w:t>
        </w:r>
        <w:r w:rsidRPr="00224696">
          <w:rPr>
            <w:rStyle w:val="af6"/>
          </w:rPr>
          <w:t>-</w:t>
        </w:r>
        <w:r w:rsidRPr="00B34ECC">
          <w:rPr>
            <w:rStyle w:val="af6"/>
            <w:lang w:val="en-US"/>
          </w:rPr>
          <w:t>airports</w:t>
        </w:r>
        <w:r w:rsidRPr="00224696">
          <w:rPr>
            <w:rStyle w:val="af6"/>
          </w:rPr>
          <w:t>/</w:t>
        </w:r>
        <w:proofErr w:type="spellStart"/>
        <w:r w:rsidRPr="00B34ECC">
          <w:rPr>
            <w:rStyle w:val="af6"/>
            <w:lang w:val="en-US"/>
          </w:rPr>
          <w:t>sita</w:t>
        </w:r>
        <w:proofErr w:type="spellEnd"/>
        <w:r w:rsidRPr="00224696">
          <w:rPr>
            <w:rStyle w:val="af6"/>
          </w:rPr>
          <w:t>-</w:t>
        </w:r>
        <w:r w:rsidRPr="00B34ECC">
          <w:rPr>
            <w:rStyle w:val="af6"/>
            <w:lang w:val="en-US"/>
          </w:rPr>
          <w:t>passenger</w:t>
        </w:r>
        <w:r w:rsidRPr="00224696">
          <w:rPr>
            <w:rStyle w:val="af6"/>
          </w:rPr>
          <w:t>-</w:t>
        </w:r>
        <w:r w:rsidRPr="00B34ECC">
          <w:rPr>
            <w:rStyle w:val="af6"/>
            <w:lang w:val="en-US"/>
          </w:rPr>
          <w:t>processing</w:t>
        </w:r>
        <w:r w:rsidRPr="00224696">
          <w:rPr>
            <w:rStyle w:val="af6"/>
          </w:rPr>
          <w:t>/</w:t>
        </w:r>
        <w:proofErr w:type="spellStart"/>
        <w:r w:rsidRPr="00B34ECC">
          <w:rPr>
            <w:rStyle w:val="af6"/>
            <w:lang w:val="en-US"/>
          </w:rPr>
          <w:t>sita</w:t>
        </w:r>
        <w:proofErr w:type="spellEnd"/>
        <w:r w:rsidRPr="00224696">
          <w:rPr>
            <w:rStyle w:val="af6"/>
          </w:rPr>
          <w:t>-</w:t>
        </w:r>
        <w:r w:rsidRPr="00B34ECC">
          <w:rPr>
            <w:rStyle w:val="af6"/>
            <w:lang w:val="en-US"/>
          </w:rPr>
          <w:t>smart</w:t>
        </w:r>
        <w:r w:rsidRPr="00224696">
          <w:rPr>
            <w:rStyle w:val="af6"/>
          </w:rPr>
          <w:t>-</w:t>
        </w:r>
        <w:r w:rsidRPr="00B34ECC">
          <w:rPr>
            <w:rStyle w:val="af6"/>
            <w:lang w:val="en-US"/>
          </w:rPr>
          <w:t>path</w:t>
        </w:r>
        <w:r w:rsidRPr="00224696">
          <w:rPr>
            <w:rStyle w:val="af6"/>
          </w:rPr>
          <w:t>/</w:t>
        </w:r>
        <w:proofErr w:type="spellStart"/>
        <w:r w:rsidRPr="00B34ECC">
          <w:rPr>
            <w:rStyle w:val="af6"/>
            <w:lang w:val="en-US"/>
          </w:rPr>
          <w:t>sita</w:t>
        </w:r>
        <w:proofErr w:type="spellEnd"/>
        <w:r w:rsidRPr="00224696">
          <w:rPr>
            <w:rStyle w:val="af6"/>
          </w:rPr>
          <w:t>-</w:t>
        </w:r>
        <w:r w:rsidRPr="00B34ECC">
          <w:rPr>
            <w:rStyle w:val="af6"/>
            <w:lang w:val="en-US"/>
          </w:rPr>
          <w:t>smart</w:t>
        </w:r>
        <w:r w:rsidRPr="00224696">
          <w:rPr>
            <w:rStyle w:val="af6"/>
          </w:rPr>
          <w:t>-</w:t>
        </w:r>
        <w:r w:rsidRPr="00B34ECC">
          <w:rPr>
            <w:rStyle w:val="af6"/>
            <w:lang w:val="en-US"/>
          </w:rPr>
          <w:t>path</w:t>
        </w:r>
        <w:r w:rsidRPr="00224696">
          <w:rPr>
            <w:rStyle w:val="af6"/>
          </w:rPr>
          <w:t>-</w:t>
        </w:r>
        <w:r w:rsidRPr="00B34ECC">
          <w:rPr>
            <w:rStyle w:val="af6"/>
            <w:lang w:val="en-US"/>
          </w:rPr>
          <w:t>gates</w:t>
        </w:r>
        <w:r w:rsidRPr="00224696">
          <w:rPr>
            <w:rStyle w:val="af6"/>
          </w:rPr>
          <w: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36038E95" w14:textId="78B0F499" w:rsidR="00B34ECC" w:rsidRPr="00224696" w:rsidRDefault="00B34ECC" w:rsidP="00D8567C">
      <w:pPr>
        <w:pStyle w:val="afc"/>
        <w:numPr>
          <w:ilvl w:val="0"/>
          <w:numId w:val="28"/>
        </w:numPr>
      </w:pPr>
      <w:r w:rsidRPr="00B34ECC">
        <w:rPr>
          <w:lang w:val="en-GB"/>
        </w:rPr>
        <w:t>SITA</w:t>
      </w:r>
      <w:r w:rsidRPr="00224696">
        <w:t xml:space="preserve"> </w:t>
      </w:r>
      <w:r w:rsidRPr="00B34ECC">
        <w:rPr>
          <w:lang w:val="en-GB"/>
        </w:rPr>
        <w:t>Smart</w:t>
      </w:r>
      <w:r w:rsidRPr="00224696">
        <w:t xml:space="preserve"> </w:t>
      </w:r>
      <w:r w:rsidRPr="00B34ECC">
        <w:rPr>
          <w:lang w:val="en-GB"/>
        </w:rPr>
        <w:t>Path</w:t>
      </w:r>
      <w:r w:rsidRPr="00224696">
        <w:t xml:space="preserve"> </w:t>
      </w:r>
      <w:r w:rsidRPr="00B34ECC">
        <w:rPr>
          <w:lang w:val="en-GB"/>
        </w:rPr>
        <w:t>Bag</w:t>
      </w:r>
      <w:r w:rsidRPr="00224696">
        <w:t xml:space="preserve"> </w:t>
      </w:r>
      <w:r w:rsidRPr="00B34ECC">
        <w:rPr>
          <w:lang w:val="en-GB"/>
        </w:rPr>
        <w:t>Drop</w:t>
      </w:r>
      <w:r w:rsidRPr="00224696">
        <w:t xml:space="preserve"> [</w:t>
      </w:r>
      <w:r>
        <w:t>Электронный</w:t>
      </w:r>
      <w:r w:rsidRPr="00224696">
        <w:t xml:space="preserve"> </w:t>
      </w:r>
      <w:r>
        <w:t>ресурс</w:t>
      </w:r>
      <w:r w:rsidRPr="00224696">
        <w:t xml:space="preserve">] // </w:t>
      </w:r>
      <w:r w:rsidR="002522D0">
        <w:rPr>
          <w:lang w:val="en-GB"/>
        </w:rPr>
        <w:t>SITA</w:t>
      </w:r>
      <w:r w:rsidRPr="00224696">
        <w:t xml:space="preserve"> – </w:t>
      </w:r>
      <w:r w:rsidR="00224696">
        <w:t>Режим доступа</w:t>
      </w:r>
      <w:r w:rsidRPr="00224696">
        <w:t xml:space="preserve">: </w:t>
      </w:r>
      <w:hyperlink r:id="rId132"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aero</w:t>
        </w:r>
        <w:r w:rsidRPr="00224696">
          <w:rPr>
            <w:rStyle w:val="af6"/>
          </w:rPr>
          <w:t>/</w:t>
        </w:r>
        <w:r w:rsidRPr="00B34ECC">
          <w:rPr>
            <w:rStyle w:val="af6"/>
            <w:lang w:val="en-GB"/>
          </w:rPr>
          <w:t>solutions</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at</w:t>
        </w:r>
        <w:r w:rsidRPr="00224696">
          <w:rPr>
            <w:rStyle w:val="af6"/>
          </w:rPr>
          <w:t>-</w:t>
        </w:r>
        <w:r w:rsidRPr="00B34ECC">
          <w:rPr>
            <w:rStyle w:val="af6"/>
            <w:lang w:val="en-GB"/>
          </w:rPr>
          <w:t>airports</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passenger</w:t>
        </w:r>
        <w:r w:rsidRPr="00224696">
          <w:rPr>
            <w:rStyle w:val="af6"/>
          </w:rPr>
          <w:t>-</w:t>
        </w:r>
        <w:r w:rsidRPr="00B34ECC">
          <w:rPr>
            <w:rStyle w:val="af6"/>
            <w:lang w:val="en-GB"/>
          </w:rPr>
          <w:t>processing</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smart</w:t>
        </w:r>
        <w:r w:rsidRPr="00224696">
          <w:rPr>
            <w:rStyle w:val="af6"/>
          </w:rPr>
          <w:t>-</w:t>
        </w:r>
        <w:r w:rsidRPr="00B34ECC">
          <w:rPr>
            <w:rStyle w:val="af6"/>
            <w:lang w:val="en-GB"/>
          </w:rPr>
          <w:t>path</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smart</w:t>
        </w:r>
        <w:r w:rsidRPr="00224696">
          <w:rPr>
            <w:rStyle w:val="af6"/>
          </w:rPr>
          <w:t>-</w:t>
        </w:r>
        <w:r w:rsidRPr="00B34ECC">
          <w:rPr>
            <w:rStyle w:val="af6"/>
            <w:lang w:val="en-GB"/>
          </w:rPr>
          <w:t>path</w:t>
        </w:r>
        <w:r w:rsidRPr="00224696">
          <w:rPr>
            <w:rStyle w:val="af6"/>
          </w:rPr>
          <w:t>-</w:t>
        </w:r>
        <w:r w:rsidRPr="00B34ECC">
          <w:rPr>
            <w:rStyle w:val="af6"/>
            <w:lang w:val="en-GB"/>
          </w:rPr>
          <w:t>bag</w:t>
        </w:r>
        <w:r w:rsidRPr="00224696">
          <w:rPr>
            <w:rStyle w:val="af6"/>
          </w:rPr>
          <w:t>-</w:t>
        </w:r>
        <w:r w:rsidRPr="00B34ECC">
          <w:rPr>
            <w:rStyle w:val="af6"/>
            <w:lang w:val="en-GB"/>
          </w:rPr>
          <w:t>drop</w:t>
        </w:r>
        <w:r w:rsidRPr="00224696">
          <w:rPr>
            <w:rStyle w:val="af6"/>
          </w:rPr>
          <w: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4181BE80" w14:textId="3D269876" w:rsidR="00B34ECC" w:rsidRPr="00224696" w:rsidRDefault="00B34ECC" w:rsidP="00D8567C">
      <w:pPr>
        <w:pStyle w:val="afc"/>
        <w:numPr>
          <w:ilvl w:val="0"/>
          <w:numId w:val="28"/>
        </w:numPr>
      </w:pPr>
      <w:r w:rsidRPr="00B34ECC">
        <w:rPr>
          <w:lang w:val="en-GB"/>
        </w:rPr>
        <w:t>SITA</w:t>
      </w:r>
      <w:r w:rsidRPr="00224696">
        <w:t xml:space="preserve"> </w:t>
      </w:r>
      <w:r w:rsidRPr="00B34ECC">
        <w:rPr>
          <w:lang w:val="en-GB"/>
        </w:rPr>
        <w:t>Smart</w:t>
      </w:r>
      <w:r w:rsidRPr="00224696">
        <w:t xml:space="preserve"> </w:t>
      </w:r>
      <w:r w:rsidRPr="00B34ECC">
        <w:rPr>
          <w:lang w:val="en-GB"/>
        </w:rPr>
        <w:t>Path</w:t>
      </w:r>
      <w:r w:rsidRPr="00224696">
        <w:t xml:space="preserve"> </w:t>
      </w:r>
      <w:r w:rsidRPr="00B34ECC">
        <w:rPr>
          <w:lang w:val="en-GB"/>
        </w:rPr>
        <w:t>Bag</w:t>
      </w:r>
      <w:r w:rsidRPr="00224696">
        <w:t xml:space="preserve"> </w:t>
      </w:r>
      <w:r w:rsidRPr="00B34ECC">
        <w:rPr>
          <w:lang w:val="en-GB"/>
        </w:rPr>
        <w:t>Drop</w:t>
      </w:r>
      <w:r w:rsidRPr="00224696">
        <w:t xml:space="preserve"> [</w:t>
      </w:r>
      <w:r>
        <w:t>Электронный</w:t>
      </w:r>
      <w:r w:rsidRPr="00224696">
        <w:t xml:space="preserve"> </w:t>
      </w:r>
      <w:r>
        <w:t>ресурс</w:t>
      </w:r>
      <w:r w:rsidRPr="00224696">
        <w:t xml:space="preserve">] // </w:t>
      </w:r>
      <w:r w:rsidR="002522D0">
        <w:rPr>
          <w:lang w:val="en-GB"/>
        </w:rPr>
        <w:t>SITA</w:t>
      </w:r>
      <w:r w:rsidRPr="00224696">
        <w:t xml:space="preserve"> – </w:t>
      </w:r>
      <w:r w:rsidR="00224696">
        <w:t>Режим доступа</w:t>
      </w:r>
      <w:r w:rsidRPr="00224696">
        <w:t xml:space="preserve">: </w:t>
      </w:r>
      <w:hyperlink r:id="rId133"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aero</w:t>
        </w:r>
        <w:r w:rsidRPr="00224696">
          <w:rPr>
            <w:rStyle w:val="af6"/>
          </w:rPr>
          <w:t>/</w:t>
        </w:r>
        <w:r w:rsidRPr="00B34ECC">
          <w:rPr>
            <w:rStyle w:val="af6"/>
            <w:lang w:val="en-GB"/>
          </w:rPr>
          <w:t>resources</w:t>
        </w:r>
        <w:r w:rsidRPr="00224696">
          <w:rPr>
            <w:rStyle w:val="af6"/>
          </w:rPr>
          <w:t>/</w:t>
        </w:r>
        <w:r w:rsidRPr="00B34ECC">
          <w:rPr>
            <w:rStyle w:val="af6"/>
            <w:lang w:val="en-GB"/>
          </w:rPr>
          <w:t>infographics</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smart</w:t>
        </w:r>
        <w:r w:rsidRPr="00224696">
          <w:rPr>
            <w:rStyle w:val="af6"/>
          </w:rPr>
          <w:t>-</w:t>
        </w:r>
        <w:r w:rsidRPr="00B34ECC">
          <w:rPr>
            <w:rStyle w:val="af6"/>
            <w:lang w:val="en-GB"/>
          </w:rPr>
          <w:t>path</w:t>
        </w:r>
        <w:r w:rsidRPr="00224696">
          <w:rPr>
            <w:rStyle w:val="af6"/>
          </w:rPr>
          <w:t>-</w:t>
        </w:r>
        <w:r w:rsidRPr="00B34ECC">
          <w:rPr>
            <w:rStyle w:val="af6"/>
            <w:lang w:val="en-GB"/>
          </w:rPr>
          <w:t>bag</w:t>
        </w:r>
        <w:r w:rsidRPr="00224696">
          <w:rPr>
            <w:rStyle w:val="af6"/>
          </w:rPr>
          <w:t>-</w:t>
        </w:r>
        <w:r w:rsidRPr="00B34ECC">
          <w:rPr>
            <w:rStyle w:val="af6"/>
            <w:lang w:val="en-GB"/>
          </w:rPr>
          <w:t>drop</w:t>
        </w:r>
        <w:r w:rsidRPr="00224696">
          <w:rPr>
            <w:rStyle w:val="af6"/>
          </w:rPr>
          <w:t>/</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2975FC35" w14:textId="683F428D" w:rsidR="00B34ECC" w:rsidRPr="00224696" w:rsidRDefault="00B34ECC" w:rsidP="00D8567C">
      <w:pPr>
        <w:pStyle w:val="afc"/>
        <w:numPr>
          <w:ilvl w:val="0"/>
          <w:numId w:val="28"/>
        </w:numPr>
        <w:rPr>
          <w:rFonts w:cs="Times New Roman"/>
        </w:rPr>
      </w:pPr>
      <w:r w:rsidRPr="00B34ECC">
        <w:rPr>
          <w:lang w:val="en-GB"/>
        </w:rPr>
        <w:t>SITA</w:t>
      </w:r>
      <w:r w:rsidRPr="00224696">
        <w:t xml:space="preserve"> </w:t>
      </w:r>
      <w:r w:rsidRPr="00B34ECC">
        <w:rPr>
          <w:lang w:val="en-GB"/>
        </w:rPr>
        <w:t>Smart</w:t>
      </w:r>
      <w:r w:rsidRPr="00224696">
        <w:t xml:space="preserve"> </w:t>
      </w:r>
      <w:r w:rsidRPr="00B34ECC">
        <w:rPr>
          <w:lang w:val="en-GB"/>
        </w:rPr>
        <w:t>Path</w:t>
      </w:r>
      <w:r w:rsidRPr="00224696">
        <w:t xml:space="preserve"> </w:t>
      </w:r>
      <w:r w:rsidRPr="00B34ECC">
        <w:rPr>
          <w:lang w:val="en-GB"/>
        </w:rPr>
        <w:t>Scan</w:t>
      </w:r>
      <w:r w:rsidRPr="00224696">
        <w:t xml:space="preserve"> </w:t>
      </w:r>
      <w:r w:rsidRPr="00B34ECC">
        <w:rPr>
          <w:lang w:val="en-GB"/>
        </w:rPr>
        <w:t>and</w:t>
      </w:r>
      <w:r w:rsidRPr="00224696">
        <w:t xml:space="preserve"> </w:t>
      </w:r>
      <w:r w:rsidRPr="00B34ECC">
        <w:rPr>
          <w:lang w:val="en-GB"/>
        </w:rPr>
        <w:t>Fly</w:t>
      </w:r>
      <w:r w:rsidRPr="00224696">
        <w:t xml:space="preserve"> [</w:t>
      </w:r>
      <w:r>
        <w:t>Электронный</w:t>
      </w:r>
      <w:r w:rsidRPr="00224696">
        <w:t xml:space="preserve"> </w:t>
      </w:r>
      <w:r>
        <w:t>ресурс</w:t>
      </w:r>
      <w:r w:rsidRPr="00224696">
        <w:t xml:space="preserve">] // </w:t>
      </w:r>
      <w:r w:rsidR="002522D0">
        <w:rPr>
          <w:lang w:val="en-GB"/>
        </w:rPr>
        <w:t>SITA</w:t>
      </w:r>
      <w:r w:rsidRPr="00224696">
        <w:t xml:space="preserve"> – </w:t>
      </w:r>
      <w:r w:rsidR="00224696">
        <w:t>Режим доступа</w:t>
      </w:r>
      <w:r w:rsidRPr="00224696">
        <w:t xml:space="preserve">: </w:t>
      </w:r>
      <w:hyperlink r:id="rId134"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aero</w:t>
        </w:r>
        <w:r w:rsidRPr="00224696">
          <w:rPr>
            <w:rStyle w:val="af6"/>
          </w:rPr>
          <w:t>/</w:t>
        </w:r>
        <w:proofErr w:type="spellStart"/>
        <w:r w:rsidRPr="00B34ECC">
          <w:rPr>
            <w:rStyle w:val="af6"/>
            <w:lang w:val="en-GB"/>
          </w:rPr>
          <w:t>globalassets</w:t>
        </w:r>
        <w:proofErr w:type="spellEnd"/>
        <w:r w:rsidRPr="00224696">
          <w:rPr>
            <w:rStyle w:val="af6"/>
          </w:rPr>
          <w:t>/</w:t>
        </w:r>
        <w:r w:rsidRPr="00B34ECC">
          <w:rPr>
            <w:rStyle w:val="af6"/>
            <w:lang w:val="en-GB"/>
          </w:rPr>
          <w:t>docs</w:t>
        </w:r>
        <w:r w:rsidRPr="00224696">
          <w:rPr>
            <w:rStyle w:val="af6"/>
          </w:rPr>
          <w:t>/</w:t>
        </w:r>
        <w:r w:rsidRPr="00B34ECC">
          <w:rPr>
            <w:rStyle w:val="af6"/>
            <w:lang w:val="en-GB"/>
          </w:rPr>
          <w:t>use</w:t>
        </w:r>
        <w:r w:rsidRPr="00224696">
          <w:rPr>
            <w:rStyle w:val="af6"/>
          </w:rPr>
          <w:t>-</w:t>
        </w:r>
        <w:r w:rsidRPr="00B34ECC">
          <w:rPr>
            <w:rStyle w:val="af6"/>
            <w:lang w:val="en-GB"/>
          </w:rPr>
          <w:t>cases</w:t>
        </w:r>
        <w:r w:rsidRPr="00224696">
          <w:rPr>
            <w:rStyle w:val="af6"/>
          </w:rPr>
          <w:t>/</w:t>
        </w:r>
        <w:proofErr w:type="spellStart"/>
        <w:r w:rsidRPr="00B34ECC">
          <w:rPr>
            <w:rStyle w:val="af6"/>
            <w:lang w:val="en-GB"/>
          </w:rPr>
          <w:t>sita</w:t>
        </w:r>
        <w:proofErr w:type="spellEnd"/>
        <w:r w:rsidRPr="00224696">
          <w:rPr>
            <w:rStyle w:val="af6"/>
          </w:rPr>
          <w:t>-</w:t>
        </w:r>
        <w:r w:rsidRPr="00B34ECC">
          <w:rPr>
            <w:rStyle w:val="af6"/>
            <w:lang w:val="en-GB"/>
          </w:rPr>
          <w:t>smart</w:t>
        </w:r>
        <w:r w:rsidRPr="00224696">
          <w:rPr>
            <w:rStyle w:val="af6"/>
          </w:rPr>
          <w:t>-</w:t>
        </w:r>
        <w:r w:rsidRPr="00B34ECC">
          <w:rPr>
            <w:rStyle w:val="af6"/>
            <w:lang w:val="en-GB"/>
          </w:rPr>
          <w:t>path</w:t>
        </w:r>
        <w:r w:rsidRPr="00224696">
          <w:rPr>
            <w:rStyle w:val="af6"/>
          </w:rPr>
          <w:t>-</w:t>
        </w:r>
        <w:r w:rsidRPr="00B34ECC">
          <w:rPr>
            <w:rStyle w:val="af6"/>
            <w:lang w:val="en-GB"/>
          </w:rPr>
          <w:t>scan</w:t>
        </w:r>
        <w:r w:rsidRPr="00224696">
          <w:rPr>
            <w:rStyle w:val="af6"/>
          </w:rPr>
          <w:t>-</w:t>
        </w:r>
        <w:r w:rsidRPr="00B34ECC">
          <w:rPr>
            <w:rStyle w:val="af6"/>
            <w:lang w:val="en-GB"/>
          </w:rPr>
          <w:t>and</w:t>
        </w:r>
        <w:r w:rsidRPr="00224696">
          <w:rPr>
            <w:rStyle w:val="af6"/>
          </w:rPr>
          <w:t>-</w:t>
        </w:r>
        <w:r w:rsidRPr="00B34ECC">
          <w:rPr>
            <w:rStyle w:val="af6"/>
            <w:lang w:val="en-GB"/>
          </w:rPr>
          <w:t>fly</w:t>
        </w:r>
        <w:r w:rsidRPr="00224696">
          <w:rPr>
            <w:rStyle w:val="af6"/>
          </w:rPr>
          <w:t>-</w:t>
        </w:r>
        <w:r w:rsidRPr="00B34ECC">
          <w:rPr>
            <w:rStyle w:val="af6"/>
            <w:lang w:val="en-GB"/>
          </w:rPr>
          <w:t>use</w:t>
        </w:r>
        <w:r w:rsidRPr="00224696">
          <w:rPr>
            <w:rStyle w:val="af6"/>
          </w:rPr>
          <w:t>-</w:t>
        </w:r>
        <w:r w:rsidRPr="00B34ECC">
          <w:rPr>
            <w:rStyle w:val="af6"/>
            <w:lang w:val="en-GB"/>
          </w:rPr>
          <w:t>case</w:t>
        </w:r>
        <w:r w:rsidRPr="00224696">
          <w:rPr>
            <w:rStyle w:val="af6"/>
          </w:rPr>
          <w:t>.</w:t>
        </w:r>
        <w:r w:rsidRPr="00B34ECC">
          <w:rPr>
            <w:rStyle w:val="af6"/>
            <w:lang w:val="en-GB"/>
          </w:rPr>
          <w:t>pdf</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2E595093" w14:textId="1E2880FA" w:rsidR="00B34ECC" w:rsidRPr="00224696" w:rsidRDefault="00B34ECC" w:rsidP="00D8567C">
      <w:pPr>
        <w:pStyle w:val="afc"/>
        <w:numPr>
          <w:ilvl w:val="0"/>
          <w:numId w:val="28"/>
        </w:numPr>
        <w:rPr>
          <w:rFonts w:cs="Times New Roman"/>
        </w:rPr>
      </w:pPr>
      <w:r w:rsidRPr="00B34ECC">
        <w:rPr>
          <w:lang w:val="en-GB"/>
        </w:rPr>
        <w:t>St</w:t>
      </w:r>
      <w:r w:rsidRPr="00224696">
        <w:t xml:space="preserve">. </w:t>
      </w:r>
      <w:r w:rsidRPr="00B34ECC">
        <w:rPr>
          <w:lang w:val="en-GB"/>
        </w:rPr>
        <w:t>Petersburg</w:t>
      </w:r>
      <w:r w:rsidRPr="00224696">
        <w:t xml:space="preserve"> </w:t>
      </w:r>
      <w:proofErr w:type="spellStart"/>
      <w:r w:rsidRPr="00B34ECC">
        <w:rPr>
          <w:lang w:val="en-GB"/>
        </w:rPr>
        <w:t>Pulkovo</w:t>
      </w:r>
      <w:proofErr w:type="spellEnd"/>
      <w:r w:rsidRPr="00224696">
        <w:t xml:space="preserve"> </w:t>
      </w:r>
      <w:r w:rsidRPr="00B34ECC">
        <w:rPr>
          <w:lang w:val="en-GB"/>
        </w:rPr>
        <w:t>Airport</w:t>
      </w:r>
      <w:r w:rsidRPr="00224696">
        <w:t xml:space="preserve"> </w:t>
      </w:r>
      <w:r w:rsidRPr="00B34ECC">
        <w:rPr>
          <w:lang w:val="en-GB"/>
        </w:rPr>
        <w:t>Current</w:t>
      </w:r>
      <w:r w:rsidRPr="00224696">
        <w:t xml:space="preserve"> </w:t>
      </w:r>
      <w:r w:rsidRPr="00B34ECC">
        <w:rPr>
          <w:lang w:val="en-GB"/>
        </w:rPr>
        <w:t>Flights</w:t>
      </w:r>
      <w:r w:rsidRPr="00224696">
        <w:t xml:space="preserve"> [</w:t>
      </w:r>
      <w:r>
        <w:t>Электронный</w:t>
      </w:r>
      <w:r w:rsidRPr="00224696">
        <w:t xml:space="preserve"> </w:t>
      </w:r>
      <w:r>
        <w:t>ресурс</w:t>
      </w:r>
      <w:r w:rsidRPr="00224696">
        <w:t xml:space="preserve">] // </w:t>
      </w:r>
      <w:proofErr w:type="spellStart"/>
      <w:r w:rsidRPr="00B34ECC">
        <w:rPr>
          <w:lang w:val="en-GB"/>
        </w:rPr>
        <w:t>flightera</w:t>
      </w:r>
      <w:proofErr w:type="spellEnd"/>
      <w:r w:rsidRPr="00224696">
        <w:t>.</w:t>
      </w:r>
      <w:r w:rsidRPr="00B34ECC">
        <w:rPr>
          <w:lang w:val="en-GB"/>
        </w:rPr>
        <w:t>net</w:t>
      </w:r>
      <w:r w:rsidRPr="00224696">
        <w:t xml:space="preserve"> – </w:t>
      </w:r>
      <w:r w:rsidR="00224696">
        <w:t>Режим доступа</w:t>
      </w:r>
      <w:r w:rsidRPr="00224696">
        <w:t xml:space="preserve">: </w:t>
      </w:r>
      <w:hyperlink r:id="rId135" w:anchor="current_flights" w:history="1">
        <w:r w:rsidRPr="00B34ECC">
          <w:rPr>
            <w:rStyle w:val="af6"/>
            <w:lang w:val="en-US"/>
          </w:rPr>
          <w:t>https</w:t>
        </w:r>
        <w:r w:rsidRPr="00224696">
          <w:rPr>
            <w:rStyle w:val="af6"/>
          </w:rPr>
          <w:t>://</w:t>
        </w:r>
        <w:r w:rsidRPr="00B34ECC">
          <w:rPr>
            <w:rStyle w:val="af6"/>
            <w:lang w:val="en-US"/>
          </w:rPr>
          <w:t>www</w:t>
        </w:r>
        <w:r w:rsidRPr="00224696">
          <w:rPr>
            <w:rStyle w:val="af6"/>
          </w:rPr>
          <w:t>.</w:t>
        </w:r>
        <w:proofErr w:type="spellStart"/>
        <w:r w:rsidRPr="00B34ECC">
          <w:rPr>
            <w:rStyle w:val="af6"/>
            <w:lang w:val="en-US"/>
          </w:rPr>
          <w:t>flightera</w:t>
        </w:r>
        <w:proofErr w:type="spellEnd"/>
        <w:r w:rsidRPr="00224696">
          <w:rPr>
            <w:rStyle w:val="af6"/>
          </w:rPr>
          <w:t>.</w:t>
        </w:r>
        <w:r w:rsidRPr="00B34ECC">
          <w:rPr>
            <w:rStyle w:val="af6"/>
            <w:lang w:val="en-US"/>
          </w:rPr>
          <w:t>net</w:t>
        </w:r>
        <w:r w:rsidRPr="00224696">
          <w:rPr>
            <w:rStyle w:val="af6"/>
          </w:rPr>
          <w:t>/</w:t>
        </w:r>
        <w:proofErr w:type="spellStart"/>
        <w:r w:rsidRPr="00B34ECC">
          <w:rPr>
            <w:rStyle w:val="af6"/>
            <w:lang w:val="en-US"/>
          </w:rPr>
          <w:t>en</w:t>
        </w:r>
        <w:proofErr w:type="spellEnd"/>
        <w:r w:rsidRPr="00224696">
          <w:rPr>
            <w:rStyle w:val="af6"/>
          </w:rPr>
          <w:t>/</w:t>
        </w:r>
        <w:r w:rsidRPr="00B34ECC">
          <w:rPr>
            <w:rStyle w:val="af6"/>
            <w:lang w:val="en-US"/>
          </w:rPr>
          <w:t>airport</w:t>
        </w:r>
        <w:r w:rsidRPr="00224696">
          <w:rPr>
            <w:rStyle w:val="af6"/>
          </w:rPr>
          <w:t>/</w:t>
        </w:r>
        <w:r w:rsidRPr="00B34ECC">
          <w:rPr>
            <w:rStyle w:val="af6"/>
            <w:lang w:val="en-US"/>
          </w:rPr>
          <w:t>St</w:t>
        </w:r>
        <w:r w:rsidRPr="00224696">
          <w:rPr>
            <w:rStyle w:val="af6"/>
          </w:rPr>
          <w:t>.+</w:t>
        </w:r>
        <w:r w:rsidRPr="00B34ECC">
          <w:rPr>
            <w:rStyle w:val="af6"/>
            <w:lang w:val="en-US"/>
          </w:rPr>
          <w:t>Petersburg</w:t>
        </w:r>
        <w:r w:rsidRPr="00224696">
          <w:rPr>
            <w:rStyle w:val="af6"/>
          </w:rPr>
          <w:t>/</w:t>
        </w:r>
        <w:r w:rsidRPr="00B34ECC">
          <w:rPr>
            <w:rStyle w:val="af6"/>
            <w:lang w:val="en-US"/>
          </w:rPr>
          <w:t>ULLI</w:t>
        </w:r>
        <w:r w:rsidRPr="00224696">
          <w:rPr>
            <w:rStyle w:val="af6"/>
          </w:rPr>
          <w:t>#</w:t>
        </w:r>
        <w:r w:rsidRPr="00B34ECC">
          <w:rPr>
            <w:rStyle w:val="af6"/>
            <w:lang w:val="en-US"/>
          </w:rPr>
          <w:t>current</w:t>
        </w:r>
        <w:r w:rsidRPr="00224696">
          <w:rPr>
            <w:rStyle w:val="af6"/>
          </w:rPr>
          <w:t>_</w:t>
        </w:r>
        <w:r w:rsidRPr="00B34ECC">
          <w:rPr>
            <w:rStyle w:val="af6"/>
            <w:lang w:val="en-US"/>
          </w:rPr>
          <w:t>flights</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3374F0A5" w14:textId="03B46D75" w:rsidR="00B34ECC" w:rsidRPr="00224696" w:rsidRDefault="00B34ECC" w:rsidP="00D8567C">
      <w:pPr>
        <w:pStyle w:val="afc"/>
        <w:numPr>
          <w:ilvl w:val="0"/>
          <w:numId w:val="28"/>
        </w:numPr>
        <w:rPr>
          <w:rFonts w:cs="Times New Roman"/>
        </w:rPr>
      </w:pPr>
      <w:r w:rsidRPr="00B34ECC">
        <w:rPr>
          <w:lang w:val="en-GB"/>
        </w:rPr>
        <w:t>St</w:t>
      </w:r>
      <w:r w:rsidRPr="00224696">
        <w:t xml:space="preserve">. </w:t>
      </w:r>
      <w:r w:rsidRPr="00B34ECC">
        <w:rPr>
          <w:lang w:val="en-GB"/>
        </w:rPr>
        <w:t>Petersburg</w:t>
      </w:r>
      <w:r w:rsidRPr="00224696">
        <w:t xml:space="preserve"> </w:t>
      </w:r>
      <w:proofErr w:type="spellStart"/>
      <w:r w:rsidRPr="00B34ECC">
        <w:rPr>
          <w:lang w:val="en-GB"/>
        </w:rPr>
        <w:t>Pulkovo</w:t>
      </w:r>
      <w:proofErr w:type="spellEnd"/>
      <w:r w:rsidRPr="00224696">
        <w:t xml:space="preserve"> </w:t>
      </w:r>
      <w:r w:rsidRPr="00B34ECC">
        <w:rPr>
          <w:lang w:val="en-GB"/>
        </w:rPr>
        <w:t>Airport</w:t>
      </w:r>
      <w:r w:rsidRPr="00224696">
        <w:t xml:space="preserve"> [</w:t>
      </w:r>
      <w:r>
        <w:t>Электронный</w:t>
      </w:r>
      <w:r w:rsidRPr="00224696">
        <w:t xml:space="preserve"> </w:t>
      </w:r>
      <w:r>
        <w:t>ресурс</w:t>
      </w:r>
      <w:r w:rsidRPr="00224696">
        <w:t xml:space="preserve">] // </w:t>
      </w:r>
      <w:proofErr w:type="spellStart"/>
      <w:r w:rsidRPr="00B34ECC">
        <w:rPr>
          <w:lang w:val="en-GB"/>
        </w:rPr>
        <w:t>flightera</w:t>
      </w:r>
      <w:proofErr w:type="spellEnd"/>
      <w:r w:rsidRPr="00224696">
        <w:t>.</w:t>
      </w:r>
      <w:r w:rsidRPr="00B34ECC">
        <w:rPr>
          <w:lang w:val="en-GB"/>
        </w:rPr>
        <w:t>net</w:t>
      </w:r>
      <w:r w:rsidRPr="00224696">
        <w:t xml:space="preserve"> – </w:t>
      </w:r>
      <w:r w:rsidR="00224696">
        <w:t>Режим доступа</w:t>
      </w:r>
      <w:r w:rsidRPr="00224696">
        <w:t xml:space="preserve">: </w:t>
      </w:r>
      <w:hyperlink r:id="rId136"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flightera</w:t>
        </w:r>
        <w:proofErr w:type="spellEnd"/>
        <w:r w:rsidRPr="00224696">
          <w:rPr>
            <w:rStyle w:val="af6"/>
          </w:rPr>
          <w:t>.</w:t>
        </w:r>
        <w:r w:rsidRPr="00B34ECC">
          <w:rPr>
            <w:rStyle w:val="af6"/>
            <w:lang w:val="en-GB"/>
          </w:rPr>
          <w:t>net</w:t>
        </w:r>
        <w:r w:rsidRPr="00224696">
          <w:rPr>
            <w:rStyle w:val="af6"/>
          </w:rPr>
          <w:t>/</w:t>
        </w:r>
        <w:proofErr w:type="spellStart"/>
        <w:r w:rsidRPr="00B34ECC">
          <w:rPr>
            <w:rStyle w:val="af6"/>
            <w:lang w:val="en-GB"/>
          </w:rPr>
          <w:t>en</w:t>
        </w:r>
        <w:proofErr w:type="spellEnd"/>
        <w:r w:rsidRPr="00224696">
          <w:rPr>
            <w:rStyle w:val="af6"/>
          </w:rPr>
          <w:t>/</w:t>
        </w:r>
        <w:r w:rsidRPr="00B34ECC">
          <w:rPr>
            <w:rStyle w:val="af6"/>
            <w:lang w:val="en-GB"/>
          </w:rPr>
          <w:t>airport</w:t>
        </w:r>
        <w:r w:rsidRPr="00224696">
          <w:rPr>
            <w:rStyle w:val="af6"/>
          </w:rPr>
          <w:t>/</w:t>
        </w:r>
        <w:r w:rsidRPr="00B34ECC">
          <w:rPr>
            <w:rStyle w:val="af6"/>
            <w:lang w:val="en-GB"/>
          </w:rPr>
          <w:t>St</w:t>
        </w:r>
        <w:r w:rsidRPr="00224696">
          <w:rPr>
            <w:rStyle w:val="af6"/>
          </w:rPr>
          <w:t>.+</w:t>
        </w:r>
        <w:r w:rsidRPr="00B34ECC">
          <w:rPr>
            <w:rStyle w:val="af6"/>
            <w:lang w:val="en-GB"/>
          </w:rPr>
          <w:t>Petersburg</w:t>
        </w:r>
        <w:r w:rsidRPr="00224696">
          <w:rPr>
            <w:rStyle w:val="af6"/>
          </w:rPr>
          <w:t>/</w:t>
        </w:r>
        <w:r w:rsidRPr="00B34ECC">
          <w:rPr>
            <w:rStyle w:val="af6"/>
            <w:lang w:val="en-GB"/>
          </w:rPr>
          <w:t>ULLI</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2840AA3B" w14:textId="610FBE7E" w:rsidR="00B34ECC" w:rsidRPr="00224696" w:rsidRDefault="00B34ECC" w:rsidP="00D8567C">
      <w:pPr>
        <w:pStyle w:val="afc"/>
        <w:numPr>
          <w:ilvl w:val="0"/>
          <w:numId w:val="28"/>
        </w:numPr>
        <w:rPr>
          <w:rFonts w:cs="Times New Roman"/>
        </w:rPr>
      </w:pPr>
      <w:r w:rsidRPr="00B34ECC">
        <w:rPr>
          <w:lang w:val="en-GB"/>
        </w:rPr>
        <w:t>St</w:t>
      </w:r>
      <w:r w:rsidRPr="00224696">
        <w:t xml:space="preserve">. </w:t>
      </w:r>
      <w:r w:rsidRPr="00B34ECC">
        <w:rPr>
          <w:lang w:val="en-GB"/>
        </w:rPr>
        <w:t>Petersburg</w:t>
      </w:r>
      <w:r w:rsidRPr="00224696">
        <w:t xml:space="preserve"> </w:t>
      </w:r>
      <w:r w:rsidRPr="00B34ECC">
        <w:rPr>
          <w:lang w:val="en-GB"/>
        </w:rPr>
        <w:t>routes</w:t>
      </w:r>
      <w:r w:rsidRPr="00224696">
        <w:t xml:space="preserve"> </w:t>
      </w:r>
      <w:r w:rsidRPr="00B34ECC">
        <w:rPr>
          <w:lang w:val="en-GB"/>
        </w:rPr>
        <w:t>and</w:t>
      </w:r>
      <w:r w:rsidRPr="00224696">
        <w:t xml:space="preserve"> </w:t>
      </w:r>
      <w:r w:rsidRPr="00B34ECC">
        <w:rPr>
          <w:lang w:val="en-GB"/>
        </w:rPr>
        <w:t>destinations</w:t>
      </w:r>
      <w:r w:rsidRPr="00224696">
        <w:t xml:space="preserve"> [</w:t>
      </w:r>
      <w:r>
        <w:t>Электронный</w:t>
      </w:r>
      <w:r w:rsidRPr="00224696">
        <w:t xml:space="preserve"> </w:t>
      </w:r>
      <w:r>
        <w:t>ресурс</w:t>
      </w:r>
      <w:r w:rsidRPr="00224696">
        <w:t xml:space="preserve">] // </w:t>
      </w:r>
      <w:proofErr w:type="spellStart"/>
      <w:r w:rsidRPr="00B34ECC">
        <w:rPr>
          <w:lang w:val="en-GB"/>
        </w:rPr>
        <w:t>flightradar</w:t>
      </w:r>
      <w:proofErr w:type="spellEnd"/>
      <w:r w:rsidRPr="00224696">
        <w:t>24.</w:t>
      </w:r>
      <w:r w:rsidRPr="00B34ECC">
        <w:rPr>
          <w:lang w:val="en-GB"/>
        </w:rPr>
        <w:t>com</w:t>
      </w:r>
      <w:r w:rsidRPr="00224696">
        <w:t xml:space="preserve"> – </w:t>
      </w:r>
      <w:r w:rsidR="00224696">
        <w:t>Режим доступа</w:t>
      </w:r>
      <w:r w:rsidRPr="00224696">
        <w:t xml:space="preserve">: </w:t>
      </w:r>
      <w:hyperlink r:id="rId137" w:history="1">
        <w:r w:rsidRPr="00B34ECC">
          <w:rPr>
            <w:rStyle w:val="af6"/>
            <w:lang w:val="en-GB"/>
          </w:rPr>
          <w:t>https</w:t>
        </w:r>
        <w:r w:rsidRPr="00224696">
          <w:rPr>
            <w:rStyle w:val="af6"/>
          </w:rPr>
          <w:t>://</w:t>
        </w:r>
        <w:r w:rsidRPr="00B34ECC">
          <w:rPr>
            <w:rStyle w:val="af6"/>
            <w:lang w:val="en-GB"/>
          </w:rPr>
          <w:t>www</w:t>
        </w:r>
        <w:r w:rsidRPr="00224696">
          <w:rPr>
            <w:rStyle w:val="af6"/>
          </w:rPr>
          <w:t>.</w:t>
        </w:r>
        <w:proofErr w:type="spellStart"/>
        <w:r w:rsidRPr="00B34ECC">
          <w:rPr>
            <w:rStyle w:val="af6"/>
            <w:lang w:val="en-GB"/>
          </w:rPr>
          <w:t>flightradar</w:t>
        </w:r>
        <w:proofErr w:type="spellEnd"/>
        <w:r w:rsidRPr="00224696">
          <w:rPr>
            <w:rStyle w:val="af6"/>
          </w:rPr>
          <w:t>24.</w:t>
        </w:r>
        <w:r w:rsidRPr="00B34ECC">
          <w:rPr>
            <w:rStyle w:val="af6"/>
            <w:lang w:val="en-GB"/>
          </w:rPr>
          <w:t>com</w:t>
        </w:r>
        <w:r w:rsidRPr="00224696">
          <w:rPr>
            <w:rStyle w:val="af6"/>
          </w:rPr>
          <w:t>/</w:t>
        </w:r>
        <w:r w:rsidRPr="00B34ECC">
          <w:rPr>
            <w:rStyle w:val="af6"/>
            <w:lang w:val="en-GB"/>
          </w:rPr>
          <w:t>data</w:t>
        </w:r>
        <w:r w:rsidRPr="00224696">
          <w:rPr>
            <w:rStyle w:val="af6"/>
          </w:rPr>
          <w:t>/</w:t>
        </w:r>
        <w:r w:rsidRPr="00B34ECC">
          <w:rPr>
            <w:rStyle w:val="af6"/>
            <w:lang w:val="en-GB"/>
          </w:rPr>
          <w:t>airports</w:t>
        </w:r>
        <w:r w:rsidRPr="00224696">
          <w:rPr>
            <w:rStyle w:val="af6"/>
          </w:rPr>
          <w:t>/</w:t>
        </w:r>
        <w:r w:rsidRPr="00B34ECC">
          <w:rPr>
            <w:rStyle w:val="af6"/>
            <w:lang w:val="en-GB"/>
          </w:rPr>
          <w:t>led</w:t>
        </w:r>
        <w:r w:rsidRPr="00224696">
          <w:rPr>
            <w:rStyle w:val="af6"/>
          </w:rPr>
          <w:t>/</w:t>
        </w:r>
        <w:r w:rsidRPr="00B34ECC">
          <w:rPr>
            <w:rStyle w:val="af6"/>
            <w:lang w:val="en-GB"/>
          </w:rPr>
          <w:t>routes</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53CF6D6D" w14:textId="228E7569" w:rsidR="00B34ECC" w:rsidRPr="00B34ECC" w:rsidRDefault="00B34ECC" w:rsidP="00D8567C">
      <w:pPr>
        <w:pStyle w:val="afc"/>
        <w:numPr>
          <w:ilvl w:val="0"/>
          <w:numId w:val="28"/>
        </w:numPr>
        <w:rPr>
          <w:lang w:val="en-US"/>
        </w:rPr>
      </w:pPr>
      <w:r w:rsidRPr="00B34ECC">
        <w:rPr>
          <w:lang w:val="en-US"/>
        </w:rPr>
        <w:t>The Derivation and Analysis of the Passenger Peak Hour [</w:t>
      </w:r>
      <w:r>
        <w:t>Электронный</w:t>
      </w:r>
      <w:r w:rsidRPr="00B34ECC">
        <w:rPr>
          <w:lang w:val="en-US"/>
        </w:rPr>
        <w:t xml:space="preserve"> </w:t>
      </w:r>
      <w:r>
        <w:t>ресурс</w:t>
      </w:r>
      <w:r w:rsidRPr="00B34ECC">
        <w:rPr>
          <w:lang w:val="en-US"/>
        </w:rPr>
        <w:t xml:space="preserve">] // </w:t>
      </w:r>
      <w:r w:rsidRPr="00B34ECC">
        <w:rPr>
          <w:lang w:val="en-GB"/>
        </w:rPr>
        <w:t>core</w:t>
      </w:r>
      <w:r w:rsidRPr="00B34ECC">
        <w:rPr>
          <w:lang w:val="en-US"/>
        </w:rPr>
        <w:t>.ac.uk</w:t>
      </w:r>
      <w:r w:rsidR="00224696" w:rsidRPr="00224696">
        <w:rPr>
          <w:lang w:val="en-US"/>
        </w:rPr>
        <w:t xml:space="preserve"> </w:t>
      </w:r>
      <w:r w:rsidRPr="00B34ECC">
        <w:rPr>
          <w:lang w:val="en-US"/>
        </w:rPr>
        <w:t xml:space="preserve">– </w:t>
      </w:r>
      <w:r w:rsidR="00224696">
        <w:t>Режим</w:t>
      </w:r>
      <w:r w:rsidR="00224696" w:rsidRPr="00224696">
        <w:rPr>
          <w:lang w:val="en-US"/>
        </w:rPr>
        <w:t xml:space="preserve"> </w:t>
      </w:r>
      <w:r w:rsidR="00224696">
        <w:t>доступа</w:t>
      </w:r>
      <w:r w:rsidRPr="00B34ECC">
        <w:rPr>
          <w:lang w:val="en-US"/>
        </w:rPr>
        <w:t xml:space="preserve">: </w:t>
      </w:r>
      <w:hyperlink r:id="rId138" w:history="1">
        <w:r w:rsidRPr="00B34ECC">
          <w:rPr>
            <w:rStyle w:val="af6"/>
            <w:lang w:val="en-US"/>
          </w:rPr>
          <w:t>https://core.ac.uk/reader/7036370</w:t>
        </w:r>
      </w:hyperlink>
      <w:r w:rsidRPr="00B34ECC">
        <w:rPr>
          <w:lang w:val="en-US"/>
        </w:rPr>
        <w:t xml:space="preserve"> (</w:t>
      </w:r>
      <w:r>
        <w:t>дата</w:t>
      </w:r>
      <w:r w:rsidRPr="00B34ECC">
        <w:rPr>
          <w:lang w:val="en-US"/>
        </w:rPr>
        <w:t xml:space="preserve"> </w:t>
      </w:r>
      <w:r>
        <w:t>обращения</w:t>
      </w:r>
      <w:r w:rsidRPr="00B34ECC">
        <w:rPr>
          <w:lang w:val="en-US"/>
        </w:rPr>
        <w:t>: 20.04.2022)</w:t>
      </w:r>
    </w:p>
    <w:p w14:paraId="57A5E030" w14:textId="798C058D" w:rsidR="00B34ECC" w:rsidRPr="00B34ECC" w:rsidRDefault="00B34ECC" w:rsidP="00D8567C">
      <w:pPr>
        <w:pStyle w:val="afc"/>
        <w:numPr>
          <w:ilvl w:val="0"/>
          <w:numId w:val="28"/>
        </w:numPr>
        <w:rPr>
          <w:lang w:val="en-GB"/>
        </w:rPr>
      </w:pPr>
      <w:r w:rsidRPr="00B34ECC">
        <w:rPr>
          <w:lang w:val="en-GB"/>
        </w:rPr>
        <w:t>We assure you a smooth journey [</w:t>
      </w:r>
      <w:r>
        <w:t>Электронный</w:t>
      </w:r>
      <w:r w:rsidRPr="00B34ECC">
        <w:rPr>
          <w:lang w:val="en-GB"/>
        </w:rPr>
        <w:t xml:space="preserve"> </w:t>
      </w:r>
      <w:r>
        <w:t>ресурс</w:t>
      </w:r>
      <w:r w:rsidRPr="00B34ECC">
        <w:rPr>
          <w:lang w:val="en-GB"/>
        </w:rPr>
        <w:t>] // Schiphol</w:t>
      </w:r>
      <w:r w:rsidR="00224696" w:rsidRPr="00224696">
        <w:rPr>
          <w:lang w:val="en-US"/>
        </w:rPr>
        <w:t xml:space="preserve"> </w:t>
      </w:r>
      <w:r w:rsidRPr="00B34ECC">
        <w:rPr>
          <w:lang w:val="en-GB"/>
        </w:rPr>
        <w:t xml:space="preserve">– </w:t>
      </w:r>
      <w:r w:rsidR="00224696">
        <w:t>Режим</w:t>
      </w:r>
      <w:r w:rsidR="00224696" w:rsidRPr="00224696">
        <w:rPr>
          <w:lang w:val="en-US"/>
        </w:rPr>
        <w:t xml:space="preserve"> </w:t>
      </w:r>
      <w:r w:rsidR="00224696">
        <w:t>доступа</w:t>
      </w:r>
      <w:r w:rsidRPr="00B34ECC">
        <w:rPr>
          <w:lang w:val="en-GB"/>
        </w:rPr>
        <w:t xml:space="preserve">: </w:t>
      </w:r>
      <w:hyperlink r:id="rId139" w:history="1">
        <w:r w:rsidRPr="00B34ECC">
          <w:rPr>
            <w:rStyle w:val="af6"/>
            <w:lang w:val="en-GB"/>
          </w:rPr>
          <w:t>https://www.schiphol.nl/en/before-you-take-off/</w:t>
        </w:r>
      </w:hyperlink>
      <w:r w:rsidRPr="00B34ECC">
        <w:rPr>
          <w:lang w:val="en-GB"/>
        </w:rPr>
        <w:t xml:space="preserve"> </w:t>
      </w:r>
      <w:r w:rsidRPr="00B34ECC">
        <w:rPr>
          <w:rFonts w:cs="Times New Roman"/>
          <w:lang w:val="en-GB"/>
        </w:rPr>
        <w:t>(</w:t>
      </w:r>
      <w:r w:rsidRPr="00B34ECC">
        <w:rPr>
          <w:rFonts w:cs="Times New Roman"/>
        </w:rPr>
        <w:t>дата</w:t>
      </w:r>
      <w:r w:rsidRPr="00B34ECC">
        <w:rPr>
          <w:rFonts w:cs="Times New Roman"/>
          <w:lang w:val="en-GB"/>
        </w:rPr>
        <w:t xml:space="preserve"> </w:t>
      </w:r>
      <w:r w:rsidRPr="00B34ECC">
        <w:rPr>
          <w:rFonts w:cs="Times New Roman"/>
        </w:rPr>
        <w:t>обращения</w:t>
      </w:r>
      <w:r w:rsidRPr="00B34ECC">
        <w:rPr>
          <w:rFonts w:cs="Times New Roman"/>
          <w:lang w:val="en-GB"/>
        </w:rPr>
        <w:t>: 11.05.2022)</w:t>
      </w:r>
    </w:p>
    <w:p w14:paraId="1196795E" w14:textId="37B97873" w:rsidR="00B34ECC" w:rsidRPr="00224696" w:rsidRDefault="00B34ECC" w:rsidP="00D8567C">
      <w:pPr>
        <w:pStyle w:val="afc"/>
        <w:numPr>
          <w:ilvl w:val="0"/>
          <w:numId w:val="28"/>
        </w:numPr>
        <w:rPr>
          <w:rFonts w:cs="Times New Roman"/>
        </w:rPr>
      </w:pPr>
      <w:r w:rsidRPr="00B34ECC">
        <w:rPr>
          <w:lang w:val="en-GB"/>
        </w:rPr>
        <w:t>What</w:t>
      </w:r>
      <w:r w:rsidRPr="00224696">
        <w:t xml:space="preserve"> </w:t>
      </w:r>
      <w:r w:rsidRPr="00B34ECC">
        <w:rPr>
          <w:lang w:val="en-GB"/>
        </w:rPr>
        <w:t>is</w:t>
      </w:r>
      <w:r w:rsidRPr="00224696">
        <w:t xml:space="preserve"> </w:t>
      </w:r>
      <w:r w:rsidRPr="00B34ECC">
        <w:rPr>
          <w:lang w:val="en-GB"/>
        </w:rPr>
        <w:t>a</w:t>
      </w:r>
      <w:r w:rsidRPr="00224696">
        <w:t xml:space="preserve"> </w:t>
      </w:r>
      <w:r w:rsidRPr="00B34ECC">
        <w:rPr>
          <w:lang w:val="en-GB"/>
        </w:rPr>
        <w:t>beacon</w:t>
      </w:r>
      <w:r w:rsidRPr="00224696">
        <w:t xml:space="preserve"> [</w:t>
      </w:r>
      <w:r>
        <w:t>Электронный</w:t>
      </w:r>
      <w:r w:rsidRPr="00224696">
        <w:t xml:space="preserve"> </w:t>
      </w:r>
      <w:r>
        <w:t>ресурс</w:t>
      </w:r>
      <w:r w:rsidRPr="00224696">
        <w:t xml:space="preserve">] // </w:t>
      </w:r>
      <w:proofErr w:type="spellStart"/>
      <w:r w:rsidRPr="00B34ECC">
        <w:rPr>
          <w:lang w:val="en-GB"/>
        </w:rPr>
        <w:t>kontakt</w:t>
      </w:r>
      <w:proofErr w:type="spellEnd"/>
      <w:r w:rsidRPr="00224696">
        <w:t>.</w:t>
      </w:r>
      <w:r w:rsidRPr="00B34ECC">
        <w:rPr>
          <w:lang w:val="en-GB"/>
        </w:rPr>
        <w:t>io</w:t>
      </w:r>
      <w:r w:rsidRPr="00224696">
        <w:t xml:space="preserve"> – </w:t>
      </w:r>
      <w:r w:rsidR="00224696">
        <w:t>Режим доступа</w:t>
      </w:r>
      <w:r w:rsidRPr="00224696">
        <w:t xml:space="preserve">: </w:t>
      </w:r>
      <w:hyperlink r:id="rId140" w:history="1">
        <w:r w:rsidRPr="00B34ECC">
          <w:rPr>
            <w:rStyle w:val="af6"/>
            <w:lang w:val="en-US"/>
          </w:rPr>
          <w:t>https</w:t>
        </w:r>
        <w:r w:rsidRPr="00224696">
          <w:rPr>
            <w:rStyle w:val="af6"/>
          </w:rPr>
          <w:t>://</w:t>
        </w:r>
        <w:proofErr w:type="spellStart"/>
        <w:r w:rsidRPr="00B34ECC">
          <w:rPr>
            <w:rStyle w:val="af6"/>
            <w:lang w:val="en-US"/>
          </w:rPr>
          <w:t>kontakt</w:t>
        </w:r>
        <w:proofErr w:type="spellEnd"/>
        <w:r w:rsidRPr="00224696">
          <w:rPr>
            <w:rStyle w:val="af6"/>
          </w:rPr>
          <w:t>.</w:t>
        </w:r>
        <w:r w:rsidRPr="00B34ECC">
          <w:rPr>
            <w:rStyle w:val="af6"/>
            <w:lang w:val="en-US"/>
          </w:rPr>
          <w:t>io</w:t>
        </w:r>
        <w:r w:rsidRPr="00224696">
          <w:rPr>
            <w:rStyle w:val="af6"/>
          </w:rPr>
          <w:t>/</w:t>
        </w:r>
        <w:r w:rsidRPr="00B34ECC">
          <w:rPr>
            <w:rStyle w:val="af6"/>
            <w:lang w:val="en-US"/>
          </w:rPr>
          <w:t>what</w:t>
        </w:r>
        <w:r w:rsidRPr="00224696">
          <w:rPr>
            <w:rStyle w:val="af6"/>
          </w:rPr>
          <w:t>-</w:t>
        </w:r>
        <w:r w:rsidRPr="00B34ECC">
          <w:rPr>
            <w:rStyle w:val="af6"/>
            <w:lang w:val="en-US"/>
          </w:rPr>
          <w:t>is</w:t>
        </w:r>
        <w:r w:rsidRPr="00224696">
          <w:rPr>
            <w:rStyle w:val="af6"/>
          </w:rPr>
          <w:t>-</w:t>
        </w:r>
        <w:r w:rsidRPr="00B34ECC">
          <w:rPr>
            <w:rStyle w:val="af6"/>
            <w:lang w:val="en-US"/>
          </w:rPr>
          <w:t>a</w:t>
        </w:r>
        <w:r w:rsidRPr="00224696">
          <w:rPr>
            <w:rStyle w:val="af6"/>
          </w:rPr>
          <w:t>-</w:t>
        </w:r>
        <w:r w:rsidRPr="00B34ECC">
          <w:rPr>
            <w:rStyle w:val="af6"/>
            <w:lang w:val="en-US"/>
          </w:rPr>
          <w:t>beacon</w:t>
        </w:r>
        <w:r w:rsidRPr="00224696">
          <w:rPr>
            <w:rStyle w:val="af6"/>
          </w:rPr>
          <w:t>/</w:t>
        </w:r>
      </w:hyperlink>
      <w:r w:rsidRPr="00224696">
        <w:rPr>
          <w:rStyle w:val="af6"/>
        </w:rPr>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74F18CB6" w14:textId="7C1DB98E" w:rsidR="006E21AF" w:rsidRPr="00224696" w:rsidRDefault="00B34ECC" w:rsidP="00D8567C">
      <w:pPr>
        <w:pStyle w:val="afc"/>
        <w:numPr>
          <w:ilvl w:val="0"/>
          <w:numId w:val="28"/>
        </w:numPr>
      </w:pPr>
      <w:proofErr w:type="spellStart"/>
      <w:r w:rsidRPr="00B34ECC">
        <w:rPr>
          <w:lang w:val="en-GB"/>
        </w:rPr>
        <w:t>Xovis</w:t>
      </w:r>
      <w:proofErr w:type="spellEnd"/>
      <w:r w:rsidRPr="00224696">
        <w:t xml:space="preserve"> </w:t>
      </w:r>
      <w:r w:rsidRPr="00B34ECC">
        <w:rPr>
          <w:lang w:val="en-GB"/>
        </w:rPr>
        <w:t>AERO</w:t>
      </w:r>
      <w:r w:rsidRPr="00224696">
        <w:t xml:space="preserve"> </w:t>
      </w:r>
      <w:r w:rsidRPr="00B34ECC">
        <w:rPr>
          <w:lang w:val="en-GB"/>
        </w:rPr>
        <w:t>brochure</w:t>
      </w:r>
      <w:r w:rsidRPr="00224696">
        <w:t xml:space="preserve"> </w:t>
      </w:r>
      <w:r w:rsidRPr="00B34ECC">
        <w:rPr>
          <w:lang w:val="en-GB"/>
        </w:rPr>
        <w:t>airports</w:t>
      </w:r>
      <w:r w:rsidRPr="00224696">
        <w:t xml:space="preserve"> [</w:t>
      </w:r>
      <w:r>
        <w:t>Электронный</w:t>
      </w:r>
      <w:r w:rsidRPr="00224696">
        <w:t xml:space="preserve"> </w:t>
      </w:r>
      <w:r>
        <w:t>ресурс</w:t>
      </w:r>
      <w:r w:rsidRPr="00224696">
        <w:t xml:space="preserve">] // </w:t>
      </w:r>
      <w:proofErr w:type="spellStart"/>
      <w:r w:rsidR="00D720A9">
        <w:rPr>
          <w:lang w:val="en-GB"/>
        </w:rPr>
        <w:t>Xovis</w:t>
      </w:r>
      <w:proofErr w:type="spellEnd"/>
      <w:r w:rsidR="00D720A9" w:rsidRPr="00224696">
        <w:t xml:space="preserve"> </w:t>
      </w:r>
      <w:r w:rsidRPr="00224696">
        <w:t xml:space="preserve">– </w:t>
      </w:r>
      <w:r w:rsidR="00224696">
        <w:t>Режим доступа</w:t>
      </w:r>
      <w:r w:rsidRPr="00224696">
        <w:t xml:space="preserve">: </w:t>
      </w:r>
      <w:hyperlink r:id="rId141" w:history="1">
        <w:r w:rsidRPr="00B34ECC">
          <w:rPr>
            <w:rStyle w:val="af6"/>
            <w:lang w:val="en-US"/>
          </w:rPr>
          <w:t>https</w:t>
        </w:r>
        <w:r w:rsidRPr="00224696">
          <w:rPr>
            <w:rStyle w:val="af6"/>
          </w:rPr>
          <w:t>://</w:t>
        </w:r>
        <w:proofErr w:type="spellStart"/>
        <w:r w:rsidRPr="00B34ECC">
          <w:rPr>
            <w:rStyle w:val="af6"/>
            <w:lang w:val="en-US"/>
          </w:rPr>
          <w:t>api</w:t>
        </w:r>
        <w:proofErr w:type="spellEnd"/>
        <w:r w:rsidRPr="00224696">
          <w:rPr>
            <w:rStyle w:val="af6"/>
          </w:rPr>
          <w:t>.</w:t>
        </w:r>
        <w:proofErr w:type="spellStart"/>
        <w:r w:rsidRPr="00B34ECC">
          <w:rPr>
            <w:rStyle w:val="af6"/>
            <w:lang w:val="en-US"/>
          </w:rPr>
          <w:t>xovis</w:t>
        </w:r>
        <w:proofErr w:type="spellEnd"/>
        <w:r w:rsidRPr="00224696">
          <w:rPr>
            <w:rStyle w:val="af6"/>
          </w:rPr>
          <w:t>.</w:t>
        </w:r>
        <w:r w:rsidRPr="00B34ECC">
          <w:rPr>
            <w:rStyle w:val="af6"/>
            <w:lang w:val="en-US"/>
          </w:rPr>
          <w:t>com</w:t>
        </w:r>
        <w:r w:rsidRPr="00224696">
          <w:rPr>
            <w:rStyle w:val="af6"/>
          </w:rPr>
          <w:t>/</w:t>
        </w:r>
        <w:proofErr w:type="spellStart"/>
        <w:r w:rsidRPr="00B34ECC">
          <w:rPr>
            <w:rStyle w:val="af6"/>
            <w:lang w:val="en-US"/>
          </w:rPr>
          <w:t>fileadmin</w:t>
        </w:r>
        <w:proofErr w:type="spellEnd"/>
        <w:r w:rsidRPr="00224696">
          <w:rPr>
            <w:rStyle w:val="af6"/>
          </w:rPr>
          <w:t>/</w:t>
        </w:r>
        <w:r w:rsidRPr="00B34ECC">
          <w:rPr>
            <w:rStyle w:val="af6"/>
            <w:lang w:val="en-US"/>
          </w:rPr>
          <w:t>user</w:t>
        </w:r>
        <w:r w:rsidRPr="00224696">
          <w:rPr>
            <w:rStyle w:val="af6"/>
          </w:rPr>
          <w:t>_</w:t>
        </w:r>
        <w:r w:rsidRPr="00B34ECC">
          <w:rPr>
            <w:rStyle w:val="af6"/>
            <w:lang w:val="en-US"/>
          </w:rPr>
          <w:t>upload</w:t>
        </w:r>
        <w:r w:rsidRPr="00224696">
          <w:rPr>
            <w:rStyle w:val="af6"/>
          </w:rPr>
          <w:t>/</w:t>
        </w:r>
        <w:r w:rsidRPr="00B34ECC">
          <w:rPr>
            <w:rStyle w:val="af6"/>
            <w:lang w:val="en-US"/>
          </w:rPr>
          <w:t>data</w:t>
        </w:r>
        <w:r w:rsidRPr="00224696">
          <w:rPr>
            <w:rStyle w:val="af6"/>
          </w:rPr>
          <w:t>/</w:t>
        </w:r>
        <w:r w:rsidRPr="00B34ECC">
          <w:rPr>
            <w:rStyle w:val="af6"/>
            <w:lang w:val="en-US"/>
          </w:rPr>
          <w:t>stories</w:t>
        </w:r>
        <w:r w:rsidRPr="00224696">
          <w:rPr>
            <w:rStyle w:val="af6"/>
          </w:rPr>
          <w:t>/</w:t>
        </w:r>
        <w:proofErr w:type="spellStart"/>
        <w:r w:rsidRPr="00B34ECC">
          <w:rPr>
            <w:rStyle w:val="af6"/>
            <w:lang w:val="en-US"/>
          </w:rPr>
          <w:t>Xovis</w:t>
        </w:r>
        <w:proofErr w:type="spellEnd"/>
        <w:r w:rsidRPr="00224696">
          <w:rPr>
            <w:rStyle w:val="af6"/>
          </w:rPr>
          <w:t>-</w:t>
        </w:r>
        <w:r w:rsidRPr="00B34ECC">
          <w:rPr>
            <w:rStyle w:val="af6"/>
            <w:lang w:val="en-US"/>
          </w:rPr>
          <w:t>AERO</w:t>
        </w:r>
        <w:r w:rsidRPr="00224696">
          <w:rPr>
            <w:rStyle w:val="af6"/>
          </w:rPr>
          <w:t>-</w:t>
        </w:r>
        <w:r w:rsidRPr="00B34ECC">
          <w:rPr>
            <w:rStyle w:val="af6"/>
            <w:lang w:val="en-US"/>
          </w:rPr>
          <w:t>brochure</w:t>
        </w:r>
        <w:r w:rsidRPr="00224696">
          <w:rPr>
            <w:rStyle w:val="af6"/>
          </w:rPr>
          <w:t>-</w:t>
        </w:r>
        <w:r w:rsidRPr="00B34ECC">
          <w:rPr>
            <w:rStyle w:val="af6"/>
            <w:lang w:val="en-US"/>
          </w:rPr>
          <w:t>Airports</w:t>
        </w:r>
        <w:r w:rsidRPr="00224696">
          <w:rPr>
            <w:rStyle w:val="af6"/>
          </w:rPr>
          <w:t>.</w:t>
        </w:r>
        <w:r w:rsidRPr="00B34ECC">
          <w:rPr>
            <w:rStyle w:val="af6"/>
            <w:lang w:val="en-US"/>
          </w:rPr>
          <w:t>pdf</w:t>
        </w:r>
      </w:hyperlink>
      <w:r w:rsidRPr="00224696">
        <w:t xml:space="preserve"> </w:t>
      </w:r>
      <w:r w:rsidRPr="00224696">
        <w:rPr>
          <w:rFonts w:cs="Times New Roman"/>
        </w:rPr>
        <w:t>(</w:t>
      </w:r>
      <w:r w:rsidRPr="00B34ECC">
        <w:rPr>
          <w:rFonts w:cs="Times New Roman"/>
        </w:rPr>
        <w:t>дата</w:t>
      </w:r>
      <w:r w:rsidRPr="00224696">
        <w:rPr>
          <w:rFonts w:cs="Times New Roman"/>
        </w:rPr>
        <w:t xml:space="preserve"> </w:t>
      </w:r>
      <w:r w:rsidRPr="00B34ECC">
        <w:rPr>
          <w:rFonts w:cs="Times New Roman"/>
        </w:rPr>
        <w:t>обращения</w:t>
      </w:r>
      <w:r w:rsidRPr="00224696">
        <w:rPr>
          <w:rFonts w:cs="Times New Roman"/>
        </w:rPr>
        <w:t>: 11.05.2022)</w:t>
      </w:r>
    </w:p>
    <w:p w14:paraId="409C4CF6" w14:textId="19B884E9" w:rsidR="00793055" w:rsidRDefault="00E05B1D" w:rsidP="00CC1F53">
      <w:pPr>
        <w:pStyle w:val="1"/>
      </w:pPr>
      <w:bookmarkStart w:id="52" w:name="_Toc104760904"/>
      <w:r>
        <w:lastRenderedPageBreak/>
        <w:t>Приложение</w:t>
      </w:r>
      <w:bookmarkEnd w:id="52"/>
    </w:p>
    <w:p w14:paraId="52F17350" w14:textId="20CE674C" w:rsidR="00DC028B" w:rsidRDefault="00B314F4" w:rsidP="00DC028B">
      <w:pPr>
        <w:pStyle w:val="2"/>
      </w:pPr>
      <w:bookmarkStart w:id="53" w:name="_Toc104760905"/>
      <w:r>
        <w:t xml:space="preserve">Приложение 1. </w:t>
      </w:r>
      <w:r w:rsidR="00DC028B">
        <w:t>Глоссарий</w:t>
      </w:r>
      <w:bookmarkEnd w:id="53"/>
    </w:p>
    <w:p w14:paraId="7384FF7D" w14:textId="4AE11690" w:rsidR="008F6223" w:rsidRDefault="008F6223" w:rsidP="00DC028B">
      <w:r>
        <w:t>АК – авиакомпания</w:t>
      </w:r>
    </w:p>
    <w:p w14:paraId="1F3374C1" w14:textId="77777777" w:rsidR="001E36CC" w:rsidRDefault="001E36CC" w:rsidP="001E36CC">
      <w:r>
        <w:t>ВВЛ- внутренние воздушные линии</w:t>
      </w:r>
    </w:p>
    <w:p w14:paraId="382B7EBC" w14:textId="45E3F1A7" w:rsidR="005C7B69" w:rsidRDefault="005C7B69" w:rsidP="005C7B69">
      <w:r>
        <w:t>ВПП – взлетно-посадочная полоса</w:t>
      </w:r>
    </w:p>
    <w:p w14:paraId="54BA7333" w14:textId="79F2F1A2" w:rsidR="00901738" w:rsidRDefault="00901738" w:rsidP="00901738">
      <w:r>
        <w:t xml:space="preserve">Загруженный день </w:t>
      </w:r>
      <w:r w:rsidRPr="002914D7">
        <w:t xml:space="preserve">/ </w:t>
      </w:r>
      <w:r>
        <w:rPr>
          <w:lang w:val="en-GB"/>
        </w:rPr>
        <w:t>Busy</w:t>
      </w:r>
      <w:r w:rsidRPr="002914D7">
        <w:t xml:space="preserve"> </w:t>
      </w:r>
      <w:r>
        <w:rPr>
          <w:lang w:val="en-GB"/>
        </w:rPr>
        <w:t>Day</w:t>
      </w:r>
      <w:r w:rsidRPr="002914D7">
        <w:t xml:space="preserve"> – </w:t>
      </w:r>
      <w:r>
        <w:t>это второй по загруженности день в среднем за неделю в пиковый месяц</w:t>
      </w:r>
    </w:p>
    <w:p w14:paraId="609F6BD0" w14:textId="510BFEDC" w:rsidR="002914D7" w:rsidRDefault="002914D7" w:rsidP="00DC028B">
      <w:r>
        <w:t>Коэффициент наибольшей нагрузки</w:t>
      </w:r>
      <w:r w:rsidR="000F2E6A">
        <w:t xml:space="preserve"> </w:t>
      </w:r>
      <w:r>
        <w:t>/</w:t>
      </w:r>
      <w:r w:rsidRPr="002914D7">
        <w:t xml:space="preserve"> </w:t>
      </w:r>
      <w:r>
        <w:rPr>
          <w:lang w:val="en-GB"/>
        </w:rPr>
        <w:t>Busy</w:t>
      </w:r>
      <w:r w:rsidRPr="002914D7">
        <w:t xml:space="preserve"> </w:t>
      </w:r>
      <w:r>
        <w:rPr>
          <w:lang w:val="en-GB"/>
        </w:rPr>
        <w:t>Hour</w:t>
      </w:r>
      <w:r w:rsidRPr="002914D7">
        <w:t xml:space="preserve"> </w:t>
      </w:r>
      <w:r>
        <w:rPr>
          <w:lang w:val="en-GB"/>
        </w:rPr>
        <w:t>Rate</w:t>
      </w:r>
      <w:r w:rsidRPr="002914D7">
        <w:t xml:space="preserve"> (</w:t>
      </w:r>
      <w:r>
        <w:rPr>
          <w:lang w:val="en-GB"/>
        </w:rPr>
        <w:t>BHR</w:t>
      </w:r>
      <w:r w:rsidRPr="002914D7">
        <w:t xml:space="preserve">) </w:t>
      </w:r>
      <w:r>
        <w:t>–</w:t>
      </w:r>
      <w:r w:rsidRPr="002914D7">
        <w:t xml:space="preserve"> </w:t>
      </w:r>
      <w:r w:rsidR="00210014">
        <w:t>это 95% от пикового значения</w:t>
      </w:r>
    </w:p>
    <w:p w14:paraId="543D0FE4" w14:textId="4DBCF527" w:rsidR="00901738" w:rsidRDefault="00901738" w:rsidP="00901738">
      <w:r>
        <w:t>Лоукостер</w:t>
      </w:r>
      <w:r w:rsidRPr="0059428C">
        <w:t xml:space="preserve"> / </w:t>
      </w:r>
      <w:r>
        <w:rPr>
          <w:lang w:val="en-GB"/>
        </w:rPr>
        <w:t>low</w:t>
      </w:r>
      <w:r w:rsidRPr="0059428C">
        <w:t>-</w:t>
      </w:r>
      <w:r>
        <w:rPr>
          <w:lang w:val="en-GB"/>
        </w:rPr>
        <w:t>cost</w:t>
      </w:r>
      <w:r w:rsidRPr="0059428C">
        <w:t xml:space="preserve"> </w:t>
      </w:r>
      <w:r>
        <w:rPr>
          <w:lang w:val="en-GB"/>
        </w:rPr>
        <w:t>carrier</w:t>
      </w:r>
      <w:r w:rsidRPr="0059428C">
        <w:t xml:space="preserve"> (</w:t>
      </w:r>
      <w:r>
        <w:rPr>
          <w:lang w:val="en-GB"/>
        </w:rPr>
        <w:t>LCC</w:t>
      </w:r>
      <w:r w:rsidRPr="0059428C">
        <w:t xml:space="preserve">) – </w:t>
      </w:r>
      <w:r>
        <w:t>это</w:t>
      </w:r>
      <w:r w:rsidRPr="0059428C">
        <w:t xml:space="preserve"> </w:t>
      </w:r>
      <w:r>
        <w:t>авиакомпания, которая работает с высоким акцентом на минимизацию эксплуатационных расходов и без некоторых традиционных услуг и удобств, предусмотренных в тарифе</w:t>
      </w:r>
      <w:r>
        <w:rPr>
          <w:rStyle w:val="aff4"/>
        </w:rPr>
        <w:footnoteReference w:id="74"/>
      </w:r>
    </w:p>
    <w:p w14:paraId="6515A67E" w14:textId="7C767330" w:rsidR="00901738" w:rsidRDefault="00901738" w:rsidP="00901738">
      <w:r>
        <w:t>МВЛ – международные воздушные линии</w:t>
      </w:r>
    </w:p>
    <w:p w14:paraId="672DF14B" w14:textId="4B883EA5" w:rsidR="00901738" w:rsidRDefault="00901738" w:rsidP="00901738">
      <w:r>
        <w:t>Международная</w:t>
      </w:r>
      <w:r w:rsidRPr="002C25C6">
        <w:t xml:space="preserve"> </w:t>
      </w:r>
      <w:r>
        <w:t>ассоциация</w:t>
      </w:r>
      <w:r w:rsidRPr="002C25C6">
        <w:t xml:space="preserve"> </w:t>
      </w:r>
      <w:r>
        <w:t>воздушного</w:t>
      </w:r>
      <w:r w:rsidRPr="002C25C6">
        <w:t xml:space="preserve"> </w:t>
      </w:r>
      <w:r>
        <w:t>транспорта</w:t>
      </w:r>
      <w:r w:rsidRPr="002C25C6">
        <w:t xml:space="preserve"> / </w:t>
      </w:r>
      <w:r>
        <w:rPr>
          <w:lang w:val="en-GB"/>
        </w:rPr>
        <w:t>The</w:t>
      </w:r>
      <w:r w:rsidRPr="002C25C6">
        <w:t xml:space="preserve"> </w:t>
      </w:r>
      <w:r>
        <w:rPr>
          <w:lang w:val="en-GB"/>
        </w:rPr>
        <w:t>International</w:t>
      </w:r>
      <w:r w:rsidRPr="002C25C6">
        <w:t xml:space="preserve"> </w:t>
      </w:r>
      <w:r>
        <w:rPr>
          <w:lang w:val="en-GB"/>
        </w:rPr>
        <w:t>Air</w:t>
      </w:r>
      <w:r w:rsidRPr="002C25C6">
        <w:t xml:space="preserve"> </w:t>
      </w:r>
      <w:r>
        <w:rPr>
          <w:lang w:val="en-GB"/>
        </w:rPr>
        <w:t>Transport</w:t>
      </w:r>
      <w:r w:rsidRPr="002C25C6">
        <w:t xml:space="preserve"> </w:t>
      </w:r>
      <w:r>
        <w:rPr>
          <w:lang w:val="en-GB"/>
        </w:rPr>
        <w:t>Association</w:t>
      </w:r>
      <w:r w:rsidRPr="002C25C6">
        <w:t xml:space="preserve"> (</w:t>
      </w:r>
      <w:r>
        <w:rPr>
          <w:lang w:val="en-GB"/>
        </w:rPr>
        <w:t>IATA</w:t>
      </w:r>
      <w:r w:rsidRPr="002C25C6">
        <w:t xml:space="preserve">) </w:t>
      </w:r>
      <w:r>
        <w:t>–</w:t>
      </w:r>
      <w:r w:rsidRPr="002C25C6">
        <w:t xml:space="preserve"> </w:t>
      </w:r>
      <w:r>
        <w:t>международная ассоциация воздушного транспорта, созданная для развития сотрудничества между авиакомпаниями в целях обеспечения безопасности, надежности и экономичности полетов в интересах потребителей</w:t>
      </w:r>
      <w:r>
        <w:rPr>
          <w:rStyle w:val="aff4"/>
        </w:rPr>
        <w:footnoteReference w:id="75"/>
      </w:r>
    </w:p>
    <w:p w14:paraId="33675384" w14:textId="77777777" w:rsidR="00416775" w:rsidRDefault="00416775" w:rsidP="00416775">
      <w:proofErr w:type="spellStart"/>
      <w:r>
        <w:t>Приаэродромная</w:t>
      </w:r>
      <w:proofErr w:type="spellEnd"/>
      <w:r>
        <w:t xml:space="preserve"> территория – прилегающая к аэродрому местность, над которой в воздушном пространстве производится маневрирование воздушных судов</w:t>
      </w:r>
      <w:r>
        <w:rPr>
          <w:rStyle w:val="aff4"/>
        </w:rPr>
        <w:footnoteReference w:id="76"/>
      </w:r>
    </w:p>
    <w:p w14:paraId="45D4306C" w14:textId="77777777" w:rsidR="00416775" w:rsidRDefault="00416775" w:rsidP="00416775">
      <w:r>
        <w:t xml:space="preserve">Расчетная интенсивность пассажирского потока </w:t>
      </w:r>
      <w:r w:rsidRPr="002914D7">
        <w:t xml:space="preserve">/ </w:t>
      </w:r>
      <w:r>
        <w:rPr>
          <w:lang w:val="en-US"/>
        </w:rPr>
        <w:t>Standard</w:t>
      </w:r>
      <w:r w:rsidRPr="002914D7">
        <w:t xml:space="preserve"> </w:t>
      </w:r>
      <w:r>
        <w:rPr>
          <w:lang w:val="en-US"/>
        </w:rPr>
        <w:t>Busy</w:t>
      </w:r>
      <w:r w:rsidRPr="002914D7">
        <w:t xml:space="preserve"> </w:t>
      </w:r>
      <w:r>
        <w:rPr>
          <w:lang w:val="en-US"/>
        </w:rPr>
        <w:t>Rate</w:t>
      </w:r>
      <w:r w:rsidRPr="002914D7">
        <w:t xml:space="preserve"> (</w:t>
      </w:r>
      <w:r>
        <w:rPr>
          <w:lang w:val="en-US"/>
        </w:rPr>
        <w:t>SBR</w:t>
      </w:r>
      <w:r w:rsidRPr="002914D7">
        <w:t xml:space="preserve">) </w:t>
      </w:r>
      <w:r>
        <w:t>–</w:t>
      </w:r>
      <w:r w:rsidRPr="002914D7">
        <w:t xml:space="preserve"> </w:t>
      </w:r>
      <w:r>
        <w:t>определение пикового часа, которое использует Управление британских аэропортов</w:t>
      </w:r>
    </w:p>
    <w:p w14:paraId="44D82745" w14:textId="4DB5E1B6" w:rsidR="00416775" w:rsidRDefault="00416775" w:rsidP="00416775">
      <w:r>
        <w:t>Руководство Федерального управления гражданской авиации США</w:t>
      </w:r>
      <w:r w:rsidRPr="00461098">
        <w:t xml:space="preserve"> / </w:t>
      </w:r>
      <w:r>
        <w:rPr>
          <w:lang w:val="en-GB"/>
        </w:rPr>
        <w:t>Federal</w:t>
      </w:r>
      <w:r w:rsidRPr="00461098">
        <w:t xml:space="preserve"> </w:t>
      </w:r>
      <w:r>
        <w:rPr>
          <w:lang w:val="en-GB"/>
        </w:rPr>
        <w:t>Aviation</w:t>
      </w:r>
      <w:r w:rsidRPr="00461098">
        <w:t xml:space="preserve"> </w:t>
      </w:r>
      <w:r>
        <w:rPr>
          <w:lang w:val="en-GB"/>
        </w:rPr>
        <w:t>Administration</w:t>
      </w:r>
      <w:r>
        <w:t xml:space="preserve"> (</w:t>
      </w:r>
      <w:r>
        <w:rPr>
          <w:lang w:val="en-GB"/>
        </w:rPr>
        <w:t>FAA</w:t>
      </w:r>
      <w:r w:rsidRPr="002C25C6">
        <w:t>)</w:t>
      </w:r>
      <w:r w:rsidRPr="00461098">
        <w:t xml:space="preserve"> </w:t>
      </w:r>
      <w:r>
        <w:t>–</w:t>
      </w:r>
      <w:r w:rsidRPr="00461098">
        <w:t xml:space="preserve"> </w:t>
      </w:r>
      <w:r>
        <w:t>орган правительства США в области гражданской авиации</w:t>
      </w:r>
      <w:r>
        <w:rPr>
          <w:rStyle w:val="aff4"/>
        </w:rPr>
        <w:footnoteReference w:id="77"/>
      </w:r>
    </w:p>
    <w:p w14:paraId="4216A776" w14:textId="58C16CAA" w:rsidR="00416775" w:rsidRDefault="00416775" w:rsidP="00416775">
      <w:r>
        <w:t>Слот – включенное в расписание время отправления и прибытия для конкретного типа воздушного судна в определённую дату</w:t>
      </w:r>
      <w:r>
        <w:rPr>
          <w:rStyle w:val="aff4"/>
        </w:rPr>
        <w:footnoteReference w:id="78"/>
      </w:r>
    </w:p>
    <w:p w14:paraId="0F7297C4" w14:textId="1232B7B1" w:rsidR="004C0BF1" w:rsidRDefault="004C0BF1" w:rsidP="004C0BF1">
      <w:r>
        <w:lastRenderedPageBreak/>
        <w:t>Служебно-техническая территория – часть территории аэропорта, где располагаются здания и сооружения, которые предназначены для выполнения технологических операций по обслуживанию различных перевозок, организации и обслуживания полетов самолетов</w:t>
      </w:r>
      <w:r>
        <w:rPr>
          <w:rStyle w:val="aff4"/>
        </w:rPr>
        <w:footnoteReference w:id="79"/>
      </w:r>
    </w:p>
    <w:p w14:paraId="4CA2DDED" w14:textId="70A797E5" w:rsidR="00416775" w:rsidRDefault="00416775" w:rsidP="00416775">
      <w:r>
        <w:t>Соглашение об уровне обслуживания /</w:t>
      </w:r>
      <w:r w:rsidRPr="007E4F5C">
        <w:t xml:space="preserve"> </w:t>
      </w:r>
      <w:r>
        <w:rPr>
          <w:lang w:val="en-GB"/>
        </w:rPr>
        <w:t>Service</w:t>
      </w:r>
      <w:r w:rsidRPr="007E4F5C">
        <w:t xml:space="preserve"> </w:t>
      </w:r>
      <w:r>
        <w:rPr>
          <w:lang w:val="en-GB"/>
        </w:rPr>
        <w:t>Level</w:t>
      </w:r>
      <w:r w:rsidRPr="007E4F5C">
        <w:t xml:space="preserve"> </w:t>
      </w:r>
      <w:r>
        <w:rPr>
          <w:lang w:val="en-GB"/>
        </w:rPr>
        <w:t>Agreement</w:t>
      </w:r>
      <w:r w:rsidRPr="007E4F5C">
        <w:t xml:space="preserve"> (</w:t>
      </w:r>
      <w:r>
        <w:rPr>
          <w:lang w:val="en-GB"/>
        </w:rPr>
        <w:t>SLA</w:t>
      </w:r>
      <w:r w:rsidRPr="007E4F5C">
        <w:t>)</w:t>
      </w:r>
      <w:r w:rsidRPr="002C25C6">
        <w:t xml:space="preserve"> </w:t>
      </w:r>
      <w:r>
        <w:t>–</w:t>
      </w:r>
      <w:r w:rsidRPr="002C25C6">
        <w:t xml:space="preserve"> </w:t>
      </w:r>
      <w:r>
        <w:t>это соглашение между двумя сторонами, в котором определен уровень обслуживания, который должен соблюдать аэропорт</w:t>
      </w:r>
    </w:p>
    <w:p w14:paraId="687B2D97" w14:textId="3EBDCCD4" w:rsidR="00416775" w:rsidRDefault="00416775" w:rsidP="004C0BF1">
      <w:r>
        <w:t>Соглашение о государственно-частном партнерстве – соглашение между двумя или более государственными и частными секторами долгосрочного характера</w:t>
      </w:r>
      <w:r>
        <w:rPr>
          <w:rStyle w:val="aff4"/>
        </w:rPr>
        <w:footnoteReference w:id="80"/>
      </w:r>
    </w:p>
    <w:p w14:paraId="13DCD23B" w14:textId="2598824B" w:rsidR="002914D7" w:rsidRPr="00153CEF" w:rsidRDefault="002914D7" w:rsidP="00DC028B">
      <w:r>
        <w:t xml:space="preserve">Средний день пикового месяца </w:t>
      </w:r>
      <w:r w:rsidR="000F2E6A">
        <w:t xml:space="preserve">/ </w:t>
      </w:r>
      <w:r w:rsidR="000F2E6A">
        <w:rPr>
          <w:lang w:val="en-GB"/>
        </w:rPr>
        <w:t>Peak</w:t>
      </w:r>
      <w:r w:rsidR="000F2E6A" w:rsidRPr="000F2E6A">
        <w:t xml:space="preserve"> </w:t>
      </w:r>
      <w:r w:rsidR="000F2E6A">
        <w:rPr>
          <w:lang w:val="en-GB"/>
        </w:rPr>
        <w:t>Month</w:t>
      </w:r>
      <w:r w:rsidR="000F2E6A" w:rsidRPr="000F2E6A">
        <w:t xml:space="preserve"> </w:t>
      </w:r>
      <w:r w:rsidR="000F2E6A">
        <w:rPr>
          <w:lang w:val="en-GB"/>
        </w:rPr>
        <w:t>Average</w:t>
      </w:r>
      <w:r w:rsidR="000F2E6A" w:rsidRPr="000F2E6A">
        <w:t xml:space="preserve"> </w:t>
      </w:r>
      <w:r w:rsidR="000F2E6A">
        <w:rPr>
          <w:lang w:val="en-GB"/>
        </w:rPr>
        <w:t>Day</w:t>
      </w:r>
      <w:r w:rsidR="000F2E6A" w:rsidRPr="000F2E6A">
        <w:t xml:space="preserve"> (</w:t>
      </w:r>
      <w:r w:rsidR="000F2E6A">
        <w:rPr>
          <w:lang w:val="en-GB"/>
        </w:rPr>
        <w:t>PMAD</w:t>
      </w:r>
      <w:r w:rsidR="000F2E6A" w:rsidRPr="000F2E6A">
        <w:t>)</w:t>
      </w:r>
      <w:r w:rsidR="000F2E6A">
        <w:t xml:space="preserve"> </w:t>
      </w:r>
      <w:r w:rsidR="00153CEF">
        <w:t>–</w:t>
      </w:r>
      <w:r w:rsidR="000F2E6A">
        <w:t xml:space="preserve"> </w:t>
      </w:r>
      <w:r w:rsidR="00153CEF">
        <w:t xml:space="preserve">метод, который предлагает использовать </w:t>
      </w:r>
      <w:r w:rsidR="00153CEF">
        <w:rPr>
          <w:lang w:val="en-GB"/>
        </w:rPr>
        <w:t>FAA</w:t>
      </w:r>
      <w:r w:rsidR="00670E1E">
        <w:t xml:space="preserve"> для нахождения среднестатистического пикового дня</w:t>
      </w:r>
    </w:p>
    <w:p w14:paraId="4F79D55B" w14:textId="4E8A7EDD" w:rsidR="00461098" w:rsidRPr="00E0235C" w:rsidRDefault="00461098" w:rsidP="00DC028B">
      <w:r>
        <w:t>Управление</w:t>
      </w:r>
      <w:r w:rsidRPr="00E0235C">
        <w:t xml:space="preserve"> </w:t>
      </w:r>
      <w:r>
        <w:t>британских</w:t>
      </w:r>
      <w:r w:rsidRPr="00E0235C">
        <w:t xml:space="preserve"> </w:t>
      </w:r>
      <w:r>
        <w:t>аэропортов</w:t>
      </w:r>
      <w:r w:rsidRPr="00E0235C">
        <w:t xml:space="preserve"> / </w:t>
      </w:r>
      <w:r>
        <w:rPr>
          <w:lang w:val="en-GB"/>
        </w:rPr>
        <w:t>British</w:t>
      </w:r>
      <w:r w:rsidRPr="00E0235C">
        <w:t xml:space="preserve"> </w:t>
      </w:r>
      <w:r>
        <w:rPr>
          <w:lang w:val="en-GB"/>
        </w:rPr>
        <w:t>Airports</w:t>
      </w:r>
      <w:r w:rsidRPr="00E0235C">
        <w:t xml:space="preserve"> </w:t>
      </w:r>
      <w:r>
        <w:rPr>
          <w:lang w:val="en-GB"/>
        </w:rPr>
        <w:t>Authorities</w:t>
      </w:r>
      <w:r w:rsidRPr="00E0235C">
        <w:t xml:space="preserve"> </w:t>
      </w:r>
      <w:r w:rsidR="002C25C6" w:rsidRPr="00980A3D">
        <w:t>(</w:t>
      </w:r>
      <w:r w:rsidR="002C25C6">
        <w:rPr>
          <w:lang w:val="en-GB"/>
        </w:rPr>
        <w:t>BAA</w:t>
      </w:r>
      <w:r w:rsidR="002C25C6" w:rsidRPr="00980A3D">
        <w:t xml:space="preserve">) </w:t>
      </w:r>
      <w:r w:rsidRPr="00E0235C">
        <w:t xml:space="preserve">– </w:t>
      </w:r>
      <w:r w:rsidR="00980A3D">
        <w:t xml:space="preserve">публичная компания, которая владеет и управляет лондонскими аэропортами, аэропортами Абердина, Эдинбурга, </w:t>
      </w:r>
      <w:proofErr w:type="spellStart"/>
      <w:r w:rsidR="00980A3D">
        <w:t>Прествика</w:t>
      </w:r>
      <w:proofErr w:type="spellEnd"/>
      <w:r w:rsidR="00980A3D">
        <w:t xml:space="preserve"> и Глазго</w:t>
      </w:r>
      <w:r w:rsidR="00980A3D">
        <w:rPr>
          <w:rStyle w:val="aff4"/>
        </w:rPr>
        <w:footnoteReference w:id="81"/>
      </w:r>
    </w:p>
    <w:p w14:paraId="27E8F543" w14:textId="287F9523" w:rsidR="001B4425" w:rsidRPr="00901738" w:rsidRDefault="001B4425" w:rsidP="00DC028B">
      <w:proofErr w:type="spellStart"/>
      <w:r>
        <w:t>Фулл</w:t>
      </w:r>
      <w:proofErr w:type="spellEnd"/>
      <w:r>
        <w:t xml:space="preserve"> сервис</w:t>
      </w:r>
      <w:r w:rsidR="00CB5249" w:rsidRPr="00B033E6">
        <w:t xml:space="preserve"> – </w:t>
      </w:r>
      <w:r w:rsidR="008F6223">
        <w:t xml:space="preserve">это традиционные авиакомпании, которые предлагают полный </w:t>
      </w:r>
      <w:proofErr w:type="gramStart"/>
      <w:r w:rsidR="008F6223">
        <w:t>спектр услуг</w:t>
      </w:r>
      <w:proofErr w:type="gramEnd"/>
      <w:r w:rsidR="008F6223">
        <w:t xml:space="preserve"> (например, питание, </w:t>
      </w:r>
      <w:r w:rsidR="006E3017">
        <w:t>разрешенный багаж)</w:t>
      </w:r>
    </w:p>
    <w:p w14:paraId="2516AB53" w14:textId="1EF4071E" w:rsidR="00901738" w:rsidRPr="00901738" w:rsidRDefault="00901738" w:rsidP="00901738">
      <w:r>
        <w:t>«30-й пиковый час» — это темп потока, который превзошли только 29 часов работы при высоких нагрузках</w:t>
      </w:r>
    </w:p>
    <w:p w14:paraId="033CC5DA" w14:textId="6796F3DF" w:rsidR="00AF7EB4" w:rsidRDefault="00AF7EB4" w:rsidP="00DC028B">
      <w:r>
        <w:rPr>
          <w:lang w:val="en-GB"/>
        </w:rPr>
        <w:t>E</w:t>
      </w:r>
      <w:r w:rsidRPr="00F012BE">
        <w:t>-</w:t>
      </w:r>
      <w:r>
        <w:rPr>
          <w:lang w:val="en-GB"/>
        </w:rPr>
        <w:t>VISA</w:t>
      </w:r>
      <w:r w:rsidR="00E1014E">
        <w:t xml:space="preserve"> – электронная виза, </w:t>
      </w:r>
      <w:r w:rsidR="00F012BE">
        <w:t>которая оформляется через интернет и позволяет выезжать за границу</w:t>
      </w:r>
      <w:r w:rsidR="00F012BE">
        <w:rPr>
          <w:rStyle w:val="aff4"/>
        </w:rPr>
        <w:footnoteReference w:id="82"/>
      </w:r>
    </w:p>
    <w:p w14:paraId="5DB8508F" w14:textId="3B8EDA6F" w:rsidR="002F198E" w:rsidRPr="00E1014E" w:rsidRDefault="002F198E" w:rsidP="004C0BF1">
      <w:r>
        <w:rPr>
          <w:lang w:val="en-GB"/>
        </w:rPr>
        <w:t>PAX</w:t>
      </w:r>
      <w:r>
        <w:t xml:space="preserve"> - пассажиропоток</w:t>
      </w:r>
    </w:p>
    <w:sectPr w:rsidR="002F198E" w:rsidRPr="00E1014E" w:rsidSect="0059442F">
      <w:footerReference w:type="default" r:id="rId142"/>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24CC" w14:textId="77777777" w:rsidR="006B3890" w:rsidRDefault="006B3890" w:rsidP="00CB46FB">
      <w:r>
        <w:separator/>
      </w:r>
    </w:p>
  </w:endnote>
  <w:endnote w:type="continuationSeparator" w:id="0">
    <w:p w14:paraId="72B7E063" w14:textId="77777777" w:rsidR="006B3890" w:rsidRDefault="006B3890" w:rsidP="00CB4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15C5" w14:textId="56EE725F" w:rsidR="00C21256" w:rsidRDefault="00C21256" w:rsidP="0059442F">
    <w:pPr>
      <w:pStyle w:val="af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34284"/>
      <w:docPartObj>
        <w:docPartGallery w:val="Page Numbers (Bottom of Page)"/>
        <w:docPartUnique/>
      </w:docPartObj>
    </w:sdtPr>
    <w:sdtEndPr/>
    <w:sdtContent>
      <w:p w14:paraId="1217F9D1" w14:textId="234076DF" w:rsidR="0059442F" w:rsidRDefault="0059442F" w:rsidP="0059442F">
        <w:pPr>
          <w:pStyle w:val="af9"/>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ECDB9" w14:textId="77777777" w:rsidR="006B3890" w:rsidRDefault="006B3890" w:rsidP="00CB46FB">
      <w:r>
        <w:separator/>
      </w:r>
    </w:p>
  </w:footnote>
  <w:footnote w:type="continuationSeparator" w:id="0">
    <w:p w14:paraId="140ADBF9" w14:textId="77777777" w:rsidR="006B3890" w:rsidRDefault="006B3890" w:rsidP="00CB46FB">
      <w:r>
        <w:continuationSeparator/>
      </w:r>
    </w:p>
  </w:footnote>
  <w:footnote w:id="1">
    <w:p w14:paraId="22433507" w14:textId="742E4377" w:rsidR="00877A4E" w:rsidRDefault="00877A4E" w:rsidP="00ED7FF0">
      <w:pPr>
        <w:pStyle w:val="aff2"/>
      </w:pPr>
      <w:r>
        <w:rPr>
          <w:rStyle w:val="aff4"/>
        </w:rPr>
        <w:footnoteRef/>
      </w:r>
      <w:r w:rsidR="00066FC7" w:rsidRPr="00066FC7">
        <w:t xml:space="preserve"> </w:t>
      </w:r>
      <w:r w:rsidR="00624355">
        <w:t>Пулково (аэропорт)</w:t>
      </w:r>
      <w:r w:rsidR="0039668F">
        <w:t xml:space="preserve"> [Электронный ресурс] // </w:t>
      </w:r>
      <w:r w:rsidR="00C777A4">
        <w:t>Википедия</w:t>
      </w:r>
      <w:r w:rsidR="0039668F" w:rsidRPr="004524E1">
        <w:t xml:space="preserve"> </w:t>
      </w:r>
      <w:r w:rsidR="0039668F">
        <w:t xml:space="preserve">– </w:t>
      </w:r>
      <w:r w:rsidR="0071537D">
        <w:t>Режим доступа</w:t>
      </w:r>
      <w:r w:rsidR="0039668F">
        <w:t xml:space="preserve">: </w:t>
      </w:r>
      <w:hyperlink r:id="rId1" w:history="1">
        <w:r w:rsidR="0039668F" w:rsidRPr="00003305">
          <w:rPr>
            <w:rStyle w:val="af6"/>
          </w:rPr>
          <w:t>https://ru.wikipedia.org/wiki/Пулково_(аэропорт)</w:t>
        </w:r>
      </w:hyperlink>
      <w:r>
        <w:t xml:space="preserve"> </w:t>
      </w:r>
      <w:r w:rsidR="00ED7FF0">
        <w:rPr>
          <w:rFonts w:cs="Times New Roman"/>
        </w:rPr>
        <w:t>(дата обращения: 11.05.2022)</w:t>
      </w:r>
    </w:p>
  </w:footnote>
  <w:footnote w:id="2">
    <w:p w14:paraId="15B97B99" w14:textId="03AC60B0" w:rsidR="0079257D" w:rsidRDefault="0079257D">
      <w:pPr>
        <w:pStyle w:val="aff2"/>
      </w:pPr>
      <w:r>
        <w:rPr>
          <w:rStyle w:val="aff4"/>
        </w:rPr>
        <w:footnoteRef/>
      </w:r>
      <w:r w:rsidR="00066FC7" w:rsidRPr="00066FC7">
        <w:t xml:space="preserve"> </w:t>
      </w:r>
      <w:r w:rsidR="00624355">
        <w:t>Оператор аэропорта</w:t>
      </w:r>
      <w:r w:rsidR="0039668F">
        <w:t xml:space="preserve"> [Электронный ресурс] // </w:t>
      </w:r>
      <w:r w:rsidR="00084D15">
        <w:t>Пулково Аэропорт Санкт-Петербурга</w:t>
      </w:r>
      <w:r w:rsidR="0039668F" w:rsidRPr="004524E1">
        <w:t xml:space="preserve"> </w:t>
      </w:r>
      <w:r w:rsidR="0039668F">
        <w:t xml:space="preserve">– </w:t>
      </w:r>
      <w:r w:rsidR="0071537D">
        <w:t>Режим доступа</w:t>
      </w:r>
      <w:r w:rsidR="0039668F">
        <w:t xml:space="preserve">: </w:t>
      </w:r>
      <w:hyperlink r:id="rId2" w:history="1">
        <w:r w:rsidR="0039668F" w:rsidRPr="00003305">
          <w:rPr>
            <w:rStyle w:val="af6"/>
          </w:rPr>
          <w:t>https://pulkovoairport.ru/about/about_pulkovo/operator/</w:t>
        </w:r>
      </w:hyperlink>
      <w:r>
        <w:t xml:space="preserve"> </w:t>
      </w:r>
      <w:r w:rsidR="00ED7FF0">
        <w:rPr>
          <w:rFonts w:cs="Times New Roman"/>
        </w:rPr>
        <w:t>(дата обращения: 11.05.2022)</w:t>
      </w:r>
    </w:p>
  </w:footnote>
  <w:footnote w:id="3">
    <w:p w14:paraId="4BE0F15E" w14:textId="4B727539" w:rsidR="009837D4" w:rsidRDefault="009837D4">
      <w:pPr>
        <w:pStyle w:val="aff2"/>
      </w:pPr>
      <w:r>
        <w:rPr>
          <w:rStyle w:val="aff4"/>
        </w:rPr>
        <w:footnoteRef/>
      </w:r>
      <w:r w:rsidR="00066FC7" w:rsidRPr="00066FC7">
        <w:t xml:space="preserve"> </w:t>
      </w:r>
      <w:r w:rsidR="00624355">
        <w:t>Авиакомпаниям</w:t>
      </w:r>
      <w:r w:rsidR="0039668F">
        <w:t xml:space="preserve"> [Электронный ресурс] // </w:t>
      </w:r>
      <w:r w:rsidR="00084D15">
        <w:t>Пулково Аэропорт Санкт-Петербурга</w:t>
      </w:r>
      <w:r w:rsidR="0039668F" w:rsidRPr="004524E1">
        <w:t xml:space="preserve"> </w:t>
      </w:r>
      <w:r w:rsidR="0039668F">
        <w:t xml:space="preserve">– </w:t>
      </w:r>
      <w:r w:rsidR="0071537D">
        <w:t>Режим доступа</w:t>
      </w:r>
      <w:r w:rsidR="0039668F">
        <w:t xml:space="preserve">: </w:t>
      </w:r>
      <w:hyperlink r:id="rId3" w:history="1">
        <w:r w:rsidR="0039668F" w:rsidRPr="00003305">
          <w:rPr>
            <w:rStyle w:val="af6"/>
          </w:rPr>
          <w:t>https://pulkovoairport.ru/partners/airlines/</w:t>
        </w:r>
      </w:hyperlink>
      <w:r>
        <w:t xml:space="preserve"> </w:t>
      </w:r>
      <w:r w:rsidR="00ED7FF0">
        <w:rPr>
          <w:rFonts w:cs="Times New Roman"/>
        </w:rPr>
        <w:t>(дата обращения: 11.05.2022)</w:t>
      </w:r>
    </w:p>
  </w:footnote>
  <w:footnote w:id="4">
    <w:p w14:paraId="4AA2735F" w14:textId="6423B009" w:rsidR="009837D4" w:rsidRDefault="009837D4">
      <w:pPr>
        <w:pStyle w:val="aff2"/>
      </w:pPr>
      <w:r>
        <w:rPr>
          <w:rStyle w:val="aff4"/>
        </w:rPr>
        <w:footnoteRef/>
      </w:r>
      <w:r w:rsidR="00066FC7" w:rsidRPr="00066FC7">
        <w:t xml:space="preserve"> </w:t>
      </w:r>
      <w:r w:rsidR="00624355">
        <w:t xml:space="preserve">Пулково (аэропорт) </w:t>
      </w:r>
      <w:r w:rsidR="0039668F">
        <w:t xml:space="preserve">[Электронный ресурс] // </w:t>
      </w:r>
      <w:r w:rsidR="00C777A4">
        <w:t>Википедия</w:t>
      </w:r>
      <w:r w:rsidR="0039668F" w:rsidRPr="004524E1">
        <w:t xml:space="preserve"> </w:t>
      </w:r>
      <w:r w:rsidR="0039668F">
        <w:t xml:space="preserve">– </w:t>
      </w:r>
      <w:r w:rsidR="0071537D">
        <w:t>Режим доступа</w:t>
      </w:r>
      <w:r w:rsidR="0039668F">
        <w:t xml:space="preserve">: </w:t>
      </w:r>
      <w:hyperlink r:id="rId4" w:history="1">
        <w:r w:rsidR="0039668F" w:rsidRPr="00003305">
          <w:rPr>
            <w:rStyle w:val="af6"/>
          </w:rPr>
          <w:t>https://ru.wikipedia.org/wiki/Пулково_(аэропорт)</w:t>
        </w:r>
      </w:hyperlink>
      <w:r>
        <w:t xml:space="preserve"> </w:t>
      </w:r>
      <w:r w:rsidR="00ED7FF0">
        <w:rPr>
          <w:rFonts w:cs="Times New Roman"/>
        </w:rPr>
        <w:t>(дата обращения: 11.05.2022)</w:t>
      </w:r>
    </w:p>
  </w:footnote>
  <w:footnote w:id="5">
    <w:p w14:paraId="28017778" w14:textId="28906B6D" w:rsidR="006543E2" w:rsidRDefault="006543E2">
      <w:pPr>
        <w:pStyle w:val="aff2"/>
      </w:pPr>
      <w:r>
        <w:rPr>
          <w:rStyle w:val="aff4"/>
        </w:rPr>
        <w:footnoteRef/>
      </w:r>
      <w:r w:rsidR="001A17C1">
        <w:t xml:space="preserve">Об аэропорте [Электронный ресурс] // </w:t>
      </w:r>
      <w:r w:rsidR="00084D15">
        <w:t>Пулково Аэропорт Санкт-Петербурга</w:t>
      </w:r>
      <w:r w:rsidR="001A17C1" w:rsidRPr="004524E1">
        <w:t xml:space="preserve"> </w:t>
      </w:r>
      <w:r w:rsidR="001A17C1">
        <w:t xml:space="preserve">– </w:t>
      </w:r>
      <w:r w:rsidR="0071537D">
        <w:t>Режим доступа</w:t>
      </w:r>
      <w:r w:rsidR="001A17C1">
        <w:t xml:space="preserve">: </w:t>
      </w:r>
      <w:hyperlink r:id="rId5" w:history="1">
        <w:r w:rsidR="001A17C1" w:rsidRPr="00003305">
          <w:rPr>
            <w:rStyle w:val="af6"/>
          </w:rPr>
          <w:t>https://pulkovoairport.ru/about/</w:t>
        </w:r>
      </w:hyperlink>
      <w:r>
        <w:t xml:space="preserve"> </w:t>
      </w:r>
      <w:r w:rsidR="00ED7FF0">
        <w:rPr>
          <w:rFonts w:cs="Times New Roman"/>
        </w:rPr>
        <w:t>(дата обращения: 11.05.2022)</w:t>
      </w:r>
    </w:p>
  </w:footnote>
  <w:footnote w:id="6">
    <w:p w14:paraId="3A09C106" w14:textId="16C9FF3A" w:rsidR="007777A5" w:rsidRDefault="007777A5">
      <w:pPr>
        <w:pStyle w:val="aff2"/>
      </w:pPr>
      <w:r>
        <w:rPr>
          <w:rStyle w:val="aff4"/>
        </w:rPr>
        <w:footnoteRef/>
      </w:r>
      <w:r w:rsidR="001A17C1">
        <w:t xml:space="preserve">История аэропорта [Электронный ресурс] // </w:t>
      </w:r>
      <w:r w:rsidR="00084D15">
        <w:t>Пулково Аэропорт Санкт-Петербурга</w:t>
      </w:r>
      <w:r w:rsidR="001A17C1" w:rsidRPr="004524E1">
        <w:t xml:space="preserve"> </w:t>
      </w:r>
      <w:r w:rsidR="001A17C1">
        <w:t xml:space="preserve">– </w:t>
      </w:r>
      <w:r w:rsidR="0071537D">
        <w:t>Режим доступа</w:t>
      </w:r>
      <w:r w:rsidR="001A17C1">
        <w:t xml:space="preserve">: </w:t>
      </w:r>
      <w:hyperlink r:id="rId6" w:history="1">
        <w:r w:rsidR="001A17C1" w:rsidRPr="00003305">
          <w:rPr>
            <w:rStyle w:val="af6"/>
          </w:rPr>
          <w:t>https://pulkovoairport.ru/about/about_pulkovo/history/</w:t>
        </w:r>
      </w:hyperlink>
      <w:r>
        <w:t xml:space="preserve"> </w:t>
      </w:r>
      <w:r w:rsidR="00ED7FF0">
        <w:rPr>
          <w:rFonts w:cs="Times New Roman"/>
        </w:rPr>
        <w:t>(дата обращения: 11.05.2022)</w:t>
      </w:r>
    </w:p>
  </w:footnote>
  <w:footnote w:id="7">
    <w:p w14:paraId="48AF34E0" w14:textId="5DD0BC38" w:rsidR="004524E1" w:rsidRDefault="004524E1" w:rsidP="004524E1">
      <w:pPr>
        <w:pStyle w:val="aff2"/>
      </w:pPr>
      <w:r>
        <w:rPr>
          <w:rStyle w:val="aff4"/>
        </w:rPr>
        <w:footnoteRef/>
      </w:r>
      <w:r>
        <w:t xml:space="preserve"> Ассоциация «Аэропорт» гражданской авиации [Электронный ресурс] // </w:t>
      </w:r>
      <w:r w:rsidR="009A3F4E">
        <w:t>Ассоциация Аэропорт</w:t>
      </w:r>
      <w:r w:rsidRPr="004524E1">
        <w:t xml:space="preserve"> </w:t>
      </w:r>
      <w:r>
        <w:t xml:space="preserve">– </w:t>
      </w:r>
      <w:r w:rsidR="0071537D">
        <w:t>Режим доступа</w:t>
      </w:r>
      <w:r>
        <w:t xml:space="preserve">: </w:t>
      </w:r>
      <w:hyperlink r:id="rId7" w:history="1">
        <w:r>
          <w:rPr>
            <w:rStyle w:val="af6"/>
          </w:rPr>
          <w:t>https://rusairports.ru/</w:t>
        </w:r>
      </w:hyperlink>
      <w:r>
        <w:t xml:space="preserve"> </w:t>
      </w:r>
      <w:r>
        <w:rPr>
          <w:rFonts w:cs="Times New Roman"/>
        </w:rPr>
        <w:t xml:space="preserve">(дата обращения: </w:t>
      </w:r>
      <w:r w:rsidR="002D2781">
        <w:rPr>
          <w:rFonts w:cs="Times New Roman"/>
        </w:rPr>
        <w:t>13</w:t>
      </w:r>
      <w:r>
        <w:rPr>
          <w:rFonts w:cs="Times New Roman"/>
        </w:rPr>
        <w:t>.</w:t>
      </w:r>
      <w:r w:rsidR="002D2781">
        <w:rPr>
          <w:rFonts w:cs="Times New Roman"/>
        </w:rPr>
        <w:t>02</w:t>
      </w:r>
      <w:r>
        <w:rPr>
          <w:rFonts w:cs="Times New Roman"/>
        </w:rPr>
        <w:t>.202</w:t>
      </w:r>
      <w:r w:rsidR="002D2781">
        <w:rPr>
          <w:rFonts w:cs="Times New Roman"/>
        </w:rPr>
        <w:t>2</w:t>
      </w:r>
      <w:r>
        <w:rPr>
          <w:rFonts w:cs="Times New Roman"/>
        </w:rPr>
        <w:t>)</w:t>
      </w:r>
    </w:p>
  </w:footnote>
  <w:footnote w:id="8">
    <w:p w14:paraId="048C3F68" w14:textId="57015832" w:rsidR="004524E1" w:rsidRDefault="004524E1" w:rsidP="004524E1">
      <w:pPr>
        <w:pStyle w:val="aff2"/>
      </w:pPr>
      <w:r>
        <w:rPr>
          <w:rStyle w:val="aff4"/>
        </w:rPr>
        <w:footnoteRef/>
      </w:r>
      <w:r>
        <w:t xml:space="preserve"> Международная ассоциация аэропортов [Электронный ресурс] // </w:t>
      </w:r>
      <w:r w:rsidR="00A034D8">
        <w:t>Международная Ассоциация Аэропортов</w:t>
      </w:r>
      <w:r w:rsidRPr="004524E1">
        <w:t xml:space="preserve"> </w:t>
      </w:r>
      <w:r>
        <w:t xml:space="preserve">– </w:t>
      </w:r>
      <w:r w:rsidR="0071537D">
        <w:t>Режим доступа</w:t>
      </w:r>
      <w:r>
        <w:t xml:space="preserve">: </w:t>
      </w:r>
      <w:hyperlink r:id="rId8" w:history="1">
        <w:r>
          <w:rPr>
            <w:rStyle w:val="af6"/>
          </w:rPr>
          <w:t>http://interairports.ru/ob-assotsiatsii/o-nas/</w:t>
        </w:r>
      </w:hyperlink>
      <w:r>
        <w:t xml:space="preserve"> </w:t>
      </w:r>
      <w:r>
        <w:rPr>
          <w:rFonts w:cs="Times New Roman"/>
        </w:rPr>
        <w:t xml:space="preserve">(дата обращения: </w:t>
      </w:r>
      <w:r w:rsidR="00915B1B">
        <w:rPr>
          <w:rFonts w:cs="Times New Roman"/>
        </w:rPr>
        <w:t>13</w:t>
      </w:r>
      <w:r>
        <w:rPr>
          <w:rFonts w:cs="Times New Roman"/>
        </w:rPr>
        <w:t>.</w:t>
      </w:r>
      <w:r w:rsidR="00915B1B">
        <w:rPr>
          <w:rFonts w:cs="Times New Roman"/>
        </w:rPr>
        <w:t>02</w:t>
      </w:r>
      <w:r>
        <w:rPr>
          <w:rFonts w:cs="Times New Roman"/>
        </w:rPr>
        <w:t>.202</w:t>
      </w:r>
      <w:r w:rsidR="00915B1B">
        <w:rPr>
          <w:rFonts w:cs="Times New Roman"/>
        </w:rPr>
        <w:t>2</w:t>
      </w:r>
      <w:r>
        <w:rPr>
          <w:rFonts w:cs="Times New Roman"/>
        </w:rPr>
        <w:t>)</w:t>
      </w:r>
    </w:p>
  </w:footnote>
  <w:footnote w:id="9">
    <w:p w14:paraId="13693DF1" w14:textId="319FF2A9" w:rsidR="004524E1" w:rsidRDefault="004524E1" w:rsidP="004524E1">
      <w:pPr>
        <w:pStyle w:val="aff2"/>
      </w:pPr>
      <w:r>
        <w:rPr>
          <w:rStyle w:val="aff4"/>
        </w:rPr>
        <w:footnoteRef/>
      </w:r>
      <w:r>
        <w:t xml:space="preserve"> Международный совет аэропортов [Электронный ресурс] // </w:t>
      </w:r>
      <w:r w:rsidR="00080C36">
        <w:t>Википедия</w:t>
      </w:r>
      <w:r w:rsidRPr="004524E1">
        <w:t xml:space="preserve"> </w:t>
      </w:r>
      <w:r>
        <w:t xml:space="preserve">– </w:t>
      </w:r>
      <w:r w:rsidR="0071537D">
        <w:t>Режим доступа</w:t>
      </w:r>
      <w:r>
        <w:t xml:space="preserve">: </w:t>
      </w:r>
      <w:hyperlink r:id="rId9" w:history="1">
        <w:r>
          <w:rPr>
            <w:rStyle w:val="af6"/>
          </w:rPr>
          <w:t>https://ru.wikipedia.org/wiki/Международный_совет_аэропортов</w:t>
        </w:r>
      </w:hyperlink>
      <w:r>
        <w:t xml:space="preserve"> </w:t>
      </w:r>
      <w:r>
        <w:rPr>
          <w:rFonts w:cs="Times New Roman"/>
        </w:rPr>
        <w:t xml:space="preserve">(дата обращения: </w:t>
      </w:r>
      <w:r w:rsidR="00915B1B">
        <w:rPr>
          <w:rFonts w:cs="Times New Roman"/>
        </w:rPr>
        <w:t>13</w:t>
      </w:r>
      <w:r>
        <w:rPr>
          <w:rFonts w:cs="Times New Roman"/>
        </w:rPr>
        <w:t>.</w:t>
      </w:r>
      <w:r w:rsidR="00915B1B">
        <w:rPr>
          <w:rFonts w:cs="Times New Roman"/>
        </w:rPr>
        <w:t>02</w:t>
      </w:r>
      <w:r>
        <w:rPr>
          <w:rFonts w:cs="Times New Roman"/>
        </w:rPr>
        <w:t>.202</w:t>
      </w:r>
      <w:r w:rsidR="00915B1B">
        <w:rPr>
          <w:rFonts w:cs="Times New Roman"/>
        </w:rPr>
        <w:t>2</w:t>
      </w:r>
      <w:r>
        <w:rPr>
          <w:rFonts w:cs="Times New Roman"/>
        </w:rPr>
        <w:t>)</w:t>
      </w:r>
    </w:p>
  </w:footnote>
  <w:footnote w:id="10">
    <w:p w14:paraId="60A0A5D0" w14:textId="516EB507" w:rsidR="00471A7E" w:rsidRDefault="00471A7E">
      <w:pPr>
        <w:pStyle w:val="aff2"/>
      </w:pPr>
      <w:r>
        <w:rPr>
          <w:rStyle w:val="aff4"/>
        </w:rPr>
        <w:footnoteRef/>
      </w:r>
      <w:r w:rsidR="00D257B8">
        <w:t>Контрагент ООО «Воздушные Ворота Северной Столицы»</w:t>
      </w:r>
      <w:r w:rsidR="00296F7A">
        <w:t xml:space="preserve"> [Электронный ресурс] // </w:t>
      </w:r>
      <w:r w:rsidR="00D257B8">
        <w:rPr>
          <w:lang w:val="en-GB"/>
        </w:rPr>
        <w:t>audit</w:t>
      </w:r>
      <w:r w:rsidR="00D257B8" w:rsidRPr="00D257B8">
        <w:t>-</w:t>
      </w:r>
      <w:r w:rsidR="00D257B8">
        <w:rPr>
          <w:lang w:val="en-GB"/>
        </w:rPr>
        <w:t>it</w:t>
      </w:r>
      <w:r w:rsidR="00D257B8" w:rsidRPr="00D257B8">
        <w:t>.</w:t>
      </w:r>
      <w:r w:rsidR="00D257B8">
        <w:rPr>
          <w:lang w:val="en-GB"/>
        </w:rPr>
        <w:t>ru</w:t>
      </w:r>
      <w:r w:rsidR="00296F7A">
        <w:t xml:space="preserve"> – </w:t>
      </w:r>
      <w:r w:rsidR="00224696">
        <w:t>Режим доступа</w:t>
      </w:r>
      <w:r w:rsidR="00296F7A">
        <w:t>:</w:t>
      </w:r>
      <w:r>
        <w:t xml:space="preserve"> </w:t>
      </w:r>
      <w:hyperlink r:id="rId10" w:history="1">
        <w:r w:rsidRPr="00923D29">
          <w:rPr>
            <w:rStyle w:val="af6"/>
          </w:rPr>
          <w:t>https://www.audit-it.ru/contragent/1067746535944_ooo-vozdushnye-vorota-severnoy-stolitsy</w:t>
        </w:r>
      </w:hyperlink>
      <w:r>
        <w:t xml:space="preserve"> </w:t>
      </w:r>
      <w:r w:rsidR="00D257B8">
        <w:rPr>
          <w:rFonts w:cs="Times New Roman"/>
        </w:rPr>
        <w:t xml:space="preserve">(дата обращения: </w:t>
      </w:r>
      <w:r w:rsidR="00D257B8" w:rsidRPr="00D257B8">
        <w:rPr>
          <w:rFonts w:cs="Times New Roman"/>
        </w:rPr>
        <w:t>11</w:t>
      </w:r>
      <w:r w:rsidR="00D257B8">
        <w:rPr>
          <w:rFonts w:cs="Times New Roman"/>
        </w:rPr>
        <w:t>.0</w:t>
      </w:r>
      <w:r w:rsidR="00D257B8" w:rsidRPr="00D257B8">
        <w:rPr>
          <w:rFonts w:cs="Times New Roman"/>
        </w:rPr>
        <w:t>5</w:t>
      </w:r>
      <w:r w:rsidR="00D257B8">
        <w:rPr>
          <w:rFonts w:cs="Times New Roman"/>
        </w:rPr>
        <w:t>.2022)</w:t>
      </w:r>
    </w:p>
  </w:footnote>
  <w:footnote w:id="11">
    <w:p w14:paraId="355654F1" w14:textId="130459D5" w:rsidR="00956F43" w:rsidRDefault="00956F43">
      <w:pPr>
        <w:pStyle w:val="aff2"/>
      </w:pPr>
      <w:r>
        <w:rPr>
          <w:rStyle w:val="aff4"/>
        </w:rPr>
        <w:footnoteRef/>
      </w:r>
      <w:r>
        <w:t xml:space="preserve">Показатели аэропорта [Электронный ресурс] // </w:t>
      </w:r>
      <w:r w:rsidR="00292CA7">
        <w:t>Пулково Аэропорт Санкт-Петербурга</w:t>
      </w:r>
      <w:r>
        <w:t xml:space="preserve"> – </w:t>
      </w:r>
      <w:r w:rsidR="00224696">
        <w:t>Режим доступа</w:t>
      </w:r>
      <w:r>
        <w:t xml:space="preserve">: </w:t>
      </w:r>
      <w:hyperlink r:id="rId11" w:history="1">
        <w:r>
          <w:rPr>
            <w:rStyle w:val="af6"/>
          </w:rPr>
          <w:t>https://pulkovo-airport.com/about/about_pulkovo/performance/</w:t>
        </w:r>
      </w:hyperlink>
      <w:r>
        <w:t xml:space="preserve"> </w:t>
      </w:r>
      <w:r>
        <w:rPr>
          <w:rFonts w:cs="Times New Roman"/>
        </w:rPr>
        <w:t>(дата обращения: 13.02.2022)</w:t>
      </w:r>
    </w:p>
  </w:footnote>
  <w:footnote w:id="12">
    <w:p w14:paraId="66D9CDFE" w14:textId="6FE241F1" w:rsidR="00E240F3" w:rsidRDefault="00E240F3">
      <w:pPr>
        <w:pStyle w:val="aff2"/>
      </w:pPr>
      <w:r>
        <w:rPr>
          <w:rStyle w:val="aff4"/>
        </w:rPr>
        <w:footnoteRef/>
      </w:r>
      <w:r w:rsidR="00D257B8">
        <w:t>История аэропорта</w:t>
      </w:r>
      <w:r w:rsidR="00296F7A">
        <w:t xml:space="preserve"> [Электронный ресурс] // </w:t>
      </w:r>
      <w:r w:rsidR="00CF2A57">
        <w:t>Пулково Аэропорт Санкт-Петербурга</w:t>
      </w:r>
      <w:r w:rsidR="00296F7A">
        <w:t xml:space="preserve"> – </w:t>
      </w:r>
      <w:r w:rsidR="0071537D">
        <w:t>Режим доступа</w:t>
      </w:r>
      <w:r w:rsidR="00296F7A">
        <w:t xml:space="preserve">: </w:t>
      </w:r>
      <w:r>
        <w:t xml:space="preserve"> </w:t>
      </w:r>
      <w:hyperlink r:id="rId12" w:history="1">
        <w:r w:rsidRPr="00923D29">
          <w:rPr>
            <w:rStyle w:val="af6"/>
          </w:rPr>
          <w:t>https://pulkovoairport.ru/about/about_pulkovo/history/</w:t>
        </w:r>
      </w:hyperlink>
      <w:r>
        <w:t xml:space="preserve"> </w:t>
      </w:r>
      <w:r w:rsidR="0032059C">
        <w:rPr>
          <w:rFonts w:cs="Times New Roman"/>
        </w:rPr>
        <w:t>(дата обращения: 11.05.2022)</w:t>
      </w:r>
    </w:p>
  </w:footnote>
  <w:footnote w:id="13">
    <w:p w14:paraId="2F5CF340" w14:textId="25E35E88" w:rsidR="00CC25A9" w:rsidRDefault="00CC25A9">
      <w:pPr>
        <w:pStyle w:val="aff2"/>
      </w:pPr>
      <w:r>
        <w:rPr>
          <w:rStyle w:val="aff4"/>
        </w:rPr>
        <w:footnoteRef/>
      </w:r>
      <w:r w:rsidR="007E3379">
        <w:t>Соглашение о государственно-частном партнерстве</w:t>
      </w:r>
      <w:r w:rsidR="00296F7A">
        <w:t xml:space="preserve"> [Электронный ресурс] // </w:t>
      </w:r>
      <w:r w:rsidR="00CF2A57">
        <w:t>Пулково Аэропорт Санкт-Петербурга</w:t>
      </w:r>
      <w:r w:rsidR="00296F7A">
        <w:t xml:space="preserve"> – </w:t>
      </w:r>
      <w:r w:rsidR="0071537D">
        <w:t>Режим доступа</w:t>
      </w:r>
      <w:r w:rsidR="00296F7A">
        <w:t xml:space="preserve">: </w:t>
      </w:r>
      <w:r>
        <w:t xml:space="preserve"> </w:t>
      </w:r>
      <w:hyperlink r:id="rId13" w:history="1">
        <w:r w:rsidRPr="00224237">
          <w:rPr>
            <w:rStyle w:val="af6"/>
          </w:rPr>
          <w:t>https://pulkovoairport.ru/about/about_pulkovo/agreement/</w:t>
        </w:r>
      </w:hyperlink>
      <w:r>
        <w:t xml:space="preserve"> </w:t>
      </w:r>
      <w:r w:rsidR="0032059C">
        <w:rPr>
          <w:rFonts w:cs="Times New Roman"/>
        </w:rPr>
        <w:t>(дата обращения: 11.05.2022)</w:t>
      </w:r>
    </w:p>
  </w:footnote>
  <w:footnote w:id="14">
    <w:p w14:paraId="52691AD9" w14:textId="61FC03E8" w:rsidR="00185360" w:rsidRDefault="00185360" w:rsidP="00185360">
      <w:pPr>
        <w:pStyle w:val="aff2"/>
      </w:pPr>
      <w:r>
        <w:rPr>
          <w:rStyle w:val="aff4"/>
        </w:rPr>
        <w:footnoteRef/>
      </w:r>
      <w:r>
        <w:t xml:space="preserve"> Транспортная отрасль РФ [Электронный ресурс] // </w:t>
      </w:r>
      <w:r>
        <w:rPr>
          <w:lang w:val="en-GB"/>
        </w:rPr>
        <w:t>fin</w:t>
      </w:r>
      <w:r w:rsidRPr="00AB569B">
        <w:t>-</w:t>
      </w:r>
      <w:r>
        <w:rPr>
          <w:lang w:val="en-GB"/>
        </w:rPr>
        <w:t>plan</w:t>
      </w:r>
      <w:r w:rsidRPr="00740E9B">
        <w:t xml:space="preserve"> </w:t>
      </w:r>
      <w:r>
        <w:t xml:space="preserve">– </w:t>
      </w:r>
      <w:r w:rsidR="0071537D">
        <w:t>Режим доступа</w:t>
      </w:r>
      <w:r w:rsidRPr="00740E9B">
        <w:t>:</w:t>
      </w:r>
      <w:r>
        <w:t xml:space="preserve"> </w:t>
      </w:r>
      <w:hyperlink r:id="rId14" w:history="1">
        <w:r w:rsidRPr="00F77134">
          <w:rPr>
            <w:rStyle w:val="af6"/>
          </w:rPr>
          <w:t>https://fin-plan.org/lk/industries/transport/</w:t>
        </w:r>
      </w:hyperlink>
      <w:r>
        <w:t xml:space="preserve"> </w:t>
      </w:r>
      <w:r w:rsidRPr="004C1452">
        <w:rPr>
          <w:rFonts w:cs="Times New Roman"/>
        </w:rPr>
        <w:t xml:space="preserve">(дата обращения: </w:t>
      </w:r>
      <w:r>
        <w:rPr>
          <w:rFonts w:cs="Times New Roman"/>
        </w:rPr>
        <w:t>2</w:t>
      </w:r>
      <w:r w:rsidRPr="004C1452">
        <w:rPr>
          <w:rFonts w:cs="Times New Roman"/>
        </w:rPr>
        <w:t>0.</w:t>
      </w:r>
      <w:r>
        <w:rPr>
          <w:rFonts w:cs="Times New Roman"/>
        </w:rPr>
        <w:t>02</w:t>
      </w:r>
      <w:r w:rsidRPr="004C1452">
        <w:rPr>
          <w:rFonts w:cs="Times New Roman"/>
        </w:rPr>
        <w:t>.202</w:t>
      </w:r>
      <w:r>
        <w:rPr>
          <w:rFonts w:cs="Times New Roman"/>
        </w:rPr>
        <w:t>2</w:t>
      </w:r>
      <w:r w:rsidRPr="004C1452">
        <w:rPr>
          <w:rFonts w:cs="Times New Roman"/>
        </w:rPr>
        <w:t>)</w:t>
      </w:r>
    </w:p>
  </w:footnote>
  <w:footnote w:id="15">
    <w:p w14:paraId="77B5AA09" w14:textId="36702432" w:rsidR="00185360" w:rsidRDefault="00185360" w:rsidP="00185360">
      <w:pPr>
        <w:pStyle w:val="aff2"/>
      </w:pPr>
      <w:r>
        <w:rPr>
          <w:rStyle w:val="aff4"/>
        </w:rPr>
        <w:footnoteRef/>
      </w:r>
      <w:r>
        <w:t xml:space="preserve">Транспорт. </w:t>
      </w:r>
      <w:r w:rsidRPr="006002CB">
        <w:t xml:space="preserve">Состав транспортной отрасли. Транспортная сеть страны [Электронный ресурс] // </w:t>
      </w:r>
      <w:r w:rsidR="0011037A" w:rsidRPr="006002CB">
        <w:t>Инфопедия для углубления знаний</w:t>
      </w:r>
      <w:r w:rsidRPr="006002CB">
        <w:t xml:space="preserve"> –</w:t>
      </w:r>
      <w:r w:rsidR="0071537D" w:rsidRPr="006002CB">
        <w:t xml:space="preserve"> Режим доступа</w:t>
      </w:r>
      <w:r w:rsidRPr="006002CB">
        <w:t xml:space="preserve">: </w:t>
      </w:r>
      <w:hyperlink r:id="rId15" w:history="1">
        <w:r w:rsidRPr="006002CB">
          <w:rPr>
            <w:rStyle w:val="af6"/>
          </w:rPr>
          <w:t>https://infopedia.su/12x7b77.html</w:t>
        </w:r>
      </w:hyperlink>
      <w:r w:rsidRPr="006002CB">
        <w:t xml:space="preserve"> </w:t>
      </w:r>
      <w:r w:rsidRPr="006002CB">
        <w:rPr>
          <w:rFonts w:cs="Times New Roman"/>
        </w:rPr>
        <w:t>(дата обращения: 20.02.2022)</w:t>
      </w:r>
    </w:p>
  </w:footnote>
  <w:footnote w:id="16">
    <w:p w14:paraId="23ABF737" w14:textId="243F405C" w:rsidR="00D91B17" w:rsidRDefault="00D91B17">
      <w:pPr>
        <w:pStyle w:val="aff2"/>
      </w:pPr>
      <w:r>
        <w:rPr>
          <w:rStyle w:val="aff4"/>
        </w:rPr>
        <w:footnoteRef/>
      </w:r>
      <w:r w:rsidR="007E3379">
        <w:t xml:space="preserve">Базовые показатели и прогноз развития авиатранспортной отрасли России [Электронный ресурс] // </w:t>
      </w:r>
      <w:r w:rsidR="007E3379">
        <w:rPr>
          <w:lang w:val="en-GB"/>
        </w:rPr>
        <w:t>aviastat</w:t>
      </w:r>
      <w:r w:rsidR="007E3379" w:rsidRPr="007E3379">
        <w:t>.</w:t>
      </w:r>
      <w:r w:rsidR="007E3379">
        <w:rPr>
          <w:lang w:val="en-GB"/>
        </w:rPr>
        <w:t>ru</w:t>
      </w:r>
      <w:r w:rsidR="007E3379" w:rsidRPr="00740E9B">
        <w:t xml:space="preserve"> </w:t>
      </w:r>
      <w:r w:rsidR="007E3379">
        <w:t xml:space="preserve">– </w:t>
      </w:r>
      <w:r w:rsidR="0071537D">
        <w:t>Режим доступа</w:t>
      </w:r>
      <w:r w:rsidR="007E3379" w:rsidRPr="00740E9B">
        <w:t>:</w:t>
      </w:r>
      <w:r w:rsidR="007E3379">
        <w:t xml:space="preserve"> </w:t>
      </w:r>
      <w:r>
        <w:t xml:space="preserve"> </w:t>
      </w:r>
      <w:hyperlink r:id="rId16" w:history="1">
        <w:r w:rsidRPr="00071A9C">
          <w:rPr>
            <w:rStyle w:val="af6"/>
          </w:rPr>
          <w:t>https://www.aviastat.ru/analytics/107-bazovye-pokazateli-i-prognoz-razvitiya-aviatransportnoy-otrasli-rossii</w:t>
        </w:r>
      </w:hyperlink>
      <w:r>
        <w:t xml:space="preserve"> </w:t>
      </w:r>
      <w:r w:rsidR="0032059C">
        <w:rPr>
          <w:rFonts w:cs="Times New Roman"/>
        </w:rPr>
        <w:t>(дата обращения: 11.05.2022)</w:t>
      </w:r>
    </w:p>
  </w:footnote>
  <w:footnote w:id="17">
    <w:p w14:paraId="22556EBF" w14:textId="1FFF1083" w:rsidR="00DB6ED8" w:rsidRDefault="00DB6ED8">
      <w:pPr>
        <w:pStyle w:val="aff2"/>
      </w:pPr>
      <w:r>
        <w:rPr>
          <w:rStyle w:val="aff4"/>
        </w:rPr>
        <w:footnoteRef/>
      </w:r>
      <w:r w:rsidR="00C358D4">
        <w:t xml:space="preserve">Аналитическое исследование. Ноябрь 2021 [Электронный ресурс] // </w:t>
      </w:r>
      <w:r w:rsidR="002A5639">
        <w:t>Пулково Аэропорт Санкт-Петербурга</w:t>
      </w:r>
      <w:r w:rsidR="00C358D4" w:rsidRPr="00740E9B">
        <w:t xml:space="preserve"> </w:t>
      </w:r>
      <w:r w:rsidR="00C358D4">
        <w:t xml:space="preserve">– </w:t>
      </w:r>
      <w:r w:rsidR="006605BF">
        <w:t>Режим доступа</w:t>
      </w:r>
      <w:r w:rsidR="00C358D4" w:rsidRPr="00740E9B">
        <w:t>:</w:t>
      </w:r>
      <w:r>
        <w:t xml:space="preserve"> </w:t>
      </w:r>
      <w:hyperlink r:id="rId17" w:history="1">
        <w:r w:rsidRPr="008E0227">
          <w:rPr>
            <w:rStyle w:val="af6"/>
          </w:rPr>
          <w:t>https://pulkovoairport.ru/docs/files/analytics/vtb.pdf</w:t>
        </w:r>
      </w:hyperlink>
      <w:r>
        <w:t xml:space="preserve"> </w:t>
      </w:r>
      <w:r w:rsidR="0032059C">
        <w:rPr>
          <w:rFonts w:cs="Times New Roman"/>
        </w:rPr>
        <w:t>(дата обращения: 11.05.2022)</w:t>
      </w:r>
    </w:p>
  </w:footnote>
  <w:footnote w:id="18">
    <w:p w14:paraId="42479B6A" w14:textId="20716F7F" w:rsidR="009F1F5C" w:rsidRDefault="009F1F5C">
      <w:pPr>
        <w:pStyle w:val="aff2"/>
      </w:pPr>
      <w:r>
        <w:rPr>
          <w:rStyle w:val="aff4"/>
        </w:rPr>
        <w:footnoteRef/>
      </w:r>
      <w:r w:rsidR="00C358D4">
        <w:t xml:space="preserve">Аналитическое исследование. Ноябрь 2021 [Электронный ресурс] // </w:t>
      </w:r>
      <w:r w:rsidR="002A5639">
        <w:t>Пулково Аэропорт Санкт-Петербурга</w:t>
      </w:r>
      <w:r w:rsidR="00C358D4">
        <w:t xml:space="preserve"> – </w:t>
      </w:r>
      <w:r w:rsidR="006605BF">
        <w:t>Режим доступа</w:t>
      </w:r>
      <w:r w:rsidR="00C358D4" w:rsidRPr="00740E9B">
        <w:t>:</w:t>
      </w:r>
      <w:r w:rsidR="00C358D4">
        <w:t xml:space="preserve"> </w:t>
      </w:r>
      <w:hyperlink r:id="rId18" w:history="1">
        <w:r w:rsidR="00C358D4" w:rsidRPr="00003305">
          <w:rPr>
            <w:rStyle w:val="af6"/>
          </w:rPr>
          <w:t>https://pulkovoairport.ru/docs/files/analytics/vtb.pdf</w:t>
        </w:r>
      </w:hyperlink>
      <w:r>
        <w:t xml:space="preserve"> </w:t>
      </w:r>
      <w:r w:rsidR="0032059C">
        <w:rPr>
          <w:rFonts w:cs="Times New Roman"/>
        </w:rPr>
        <w:t>(дата обращения: 11.05.2022)</w:t>
      </w:r>
    </w:p>
  </w:footnote>
  <w:footnote w:id="19">
    <w:p w14:paraId="3A5465F3" w14:textId="460FE083" w:rsidR="00E03A37" w:rsidRDefault="00E03A37">
      <w:pPr>
        <w:pStyle w:val="aff2"/>
      </w:pPr>
      <w:r>
        <w:rPr>
          <w:rStyle w:val="aff4"/>
        </w:rPr>
        <w:footnoteRef/>
      </w:r>
      <w:bookmarkStart w:id="6" w:name="_Hlk103211616"/>
      <w:r w:rsidR="00F26C66">
        <w:t xml:space="preserve">Аналитическое исследование. Ноябрь 2021 [Электронный ресурс] // </w:t>
      </w:r>
      <w:r w:rsidR="00800F20">
        <w:t>Пулково Аэропорт Санкт-Петербурга</w:t>
      </w:r>
      <w:r w:rsidR="00F26C66">
        <w:t xml:space="preserve"> – </w:t>
      </w:r>
      <w:r w:rsidR="006605BF">
        <w:t>Режим доступа</w:t>
      </w:r>
      <w:r w:rsidR="00F26C66" w:rsidRPr="00740E9B">
        <w:t>:</w:t>
      </w:r>
      <w:r w:rsidR="00F26C66">
        <w:t xml:space="preserve"> </w:t>
      </w:r>
      <w:hyperlink r:id="rId19" w:history="1">
        <w:r w:rsidR="00F26C66" w:rsidRPr="00003305">
          <w:rPr>
            <w:rStyle w:val="af6"/>
          </w:rPr>
          <w:t>https://pulkovoairport.ru/docs/files/analytics/vtb.pdf</w:t>
        </w:r>
      </w:hyperlink>
      <w:r>
        <w:t xml:space="preserve"> </w:t>
      </w:r>
      <w:r w:rsidR="0032059C">
        <w:rPr>
          <w:rFonts w:cs="Times New Roman"/>
        </w:rPr>
        <w:t>(дата обращения: 11.05.2022)</w:t>
      </w:r>
      <w:bookmarkEnd w:id="6"/>
    </w:p>
  </w:footnote>
  <w:footnote w:id="20">
    <w:p w14:paraId="373652A8" w14:textId="5225B28A" w:rsidR="00EC65A2" w:rsidRDefault="00EC65A2">
      <w:pPr>
        <w:pStyle w:val="aff2"/>
      </w:pPr>
      <w:r>
        <w:rPr>
          <w:rStyle w:val="aff4"/>
        </w:rPr>
        <w:footnoteRef/>
      </w:r>
      <w:r w:rsidR="00F26C66">
        <w:t xml:space="preserve">Структура и основные функции СОПП [Электронный ресурс] // </w:t>
      </w:r>
      <w:r w:rsidR="00354B74">
        <w:t>Библиофонд</w:t>
      </w:r>
      <w:r w:rsidR="00F26C66">
        <w:t xml:space="preserve"> – </w:t>
      </w:r>
      <w:r w:rsidR="006605BF">
        <w:t>Режим доступа</w:t>
      </w:r>
      <w:r w:rsidR="00F26C66" w:rsidRPr="00740E9B">
        <w:t>:</w:t>
      </w:r>
      <w:r w:rsidR="00F26C66">
        <w:t xml:space="preserve"> </w:t>
      </w:r>
      <w:hyperlink r:id="rId20" w:history="1">
        <w:r w:rsidR="00F26C66" w:rsidRPr="00003305">
          <w:rPr>
            <w:rStyle w:val="af6"/>
          </w:rPr>
          <w:t>https://www.bibliofond.ru/view.aspx?id=667393</w:t>
        </w:r>
      </w:hyperlink>
      <w:r>
        <w:t xml:space="preserve"> </w:t>
      </w:r>
      <w:r w:rsidR="0032059C">
        <w:rPr>
          <w:rFonts w:cs="Times New Roman"/>
        </w:rPr>
        <w:t>(дата обращения: 11.05.2022)</w:t>
      </w:r>
    </w:p>
  </w:footnote>
  <w:footnote w:id="21">
    <w:p w14:paraId="7E04896A" w14:textId="15FEF160" w:rsidR="00977071" w:rsidRDefault="00977071">
      <w:pPr>
        <w:pStyle w:val="aff2"/>
      </w:pPr>
      <w:r>
        <w:rPr>
          <w:rStyle w:val="aff4"/>
        </w:rPr>
        <w:footnoteRef/>
      </w:r>
      <w:r w:rsidR="006B5ECB">
        <w:t xml:space="preserve">Структура и основные функции СОПП [Электронный ресурс] // </w:t>
      </w:r>
      <w:r w:rsidR="00354B74">
        <w:t>Библиофонд</w:t>
      </w:r>
      <w:r w:rsidR="006B5ECB">
        <w:t xml:space="preserve"> – </w:t>
      </w:r>
      <w:r w:rsidR="006605BF">
        <w:t>Режим доступа</w:t>
      </w:r>
      <w:r w:rsidR="006B5ECB" w:rsidRPr="00740E9B">
        <w:t>:</w:t>
      </w:r>
      <w:r>
        <w:t xml:space="preserve"> </w:t>
      </w:r>
      <w:hyperlink r:id="rId21" w:history="1">
        <w:r w:rsidRPr="0005509D">
          <w:rPr>
            <w:rStyle w:val="af6"/>
          </w:rPr>
          <w:t>https://www.bibliofond.ru/view.aspx?id=667393</w:t>
        </w:r>
      </w:hyperlink>
      <w:r>
        <w:t xml:space="preserve"> </w:t>
      </w:r>
      <w:r w:rsidR="0032059C">
        <w:rPr>
          <w:rFonts w:cs="Times New Roman"/>
        </w:rPr>
        <w:t>(дата обращения: 11.05.2022)</w:t>
      </w:r>
    </w:p>
  </w:footnote>
  <w:footnote w:id="22">
    <w:p w14:paraId="6196A7A2" w14:textId="037829CF" w:rsidR="00844D3F" w:rsidRDefault="00844D3F">
      <w:pPr>
        <w:pStyle w:val="aff2"/>
      </w:pPr>
      <w:r>
        <w:rPr>
          <w:rStyle w:val="aff4"/>
        </w:rPr>
        <w:footnoteRef/>
      </w:r>
      <w:bookmarkStart w:id="9" w:name="_Hlk103211639"/>
      <w:r w:rsidR="006B5ECB">
        <w:t xml:space="preserve">Выяснилось, за сколько часов до вылета туристы приезжают в аэропорт [Электронный ресурс] // </w:t>
      </w:r>
      <w:r w:rsidR="00840D16">
        <w:t>РИА новости</w:t>
      </w:r>
      <w:r w:rsidR="006B5ECB">
        <w:t xml:space="preserve"> – </w:t>
      </w:r>
      <w:r w:rsidR="006605BF">
        <w:t>Режим доступа</w:t>
      </w:r>
      <w:r w:rsidR="006B5ECB" w:rsidRPr="00740E9B">
        <w:t>:</w:t>
      </w:r>
      <w:r w:rsidR="006B5ECB">
        <w:t xml:space="preserve"> </w:t>
      </w:r>
      <w:hyperlink r:id="rId22" w:history="1">
        <w:r w:rsidR="006B5ECB" w:rsidRPr="00003305">
          <w:rPr>
            <w:rStyle w:val="af6"/>
          </w:rPr>
          <w:t>https://ria.ru/20191222/1562664120.html</w:t>
        </w:r>
      </w:hyperlink>
      <w:r>
        <w:t xml:space="preserve"> </w:t>
      </w:r>
      <w:r w:rsidR="0032059C">
        <w:rPr>
          <w:rFonts w:cs="Times New Roman"/>
        </w:rPr>
        <w:t>(дата обращения: 11.05.2022)</w:t>
      </w:r>
      <w:bookmarkEnd w:id="9"/>
    </w:p>
  </w:footnote>
  <w:footnote w:id="23">
    <w:p w14:paraId="7FBC88EA" w14:textId="77EA2F18" w:rsidR="00940D07" w:rsidRPr="00E20CD0" w:rsidRDefault="00940D07">
      <w:pPr>
        <w:pStyle w:val="aff2"/>
        <w:rPr>
          <w:lang w:val="en-US"/>
        </w:rPr>
      </w:pPr>
      <w:r>
        <w:rPr>
          <w:rStyle w:val="aff4"/>
        </w:rPr>
        <w:footnoteRef/>
      </w:r>
      <w:bookmarkStart w:id="10" w:name="_Hlk103211648"/>
      <w:r w:rsidR="00E20CD0">
        <w:rPr>
          <w:lang w:val="en-GB"/>
        </w:rPr>
        <w:t>Flying</w:t>
      </w:r>
      <w:r w:rsidR="00E20CD0" w:rsidRPr="006E21AF">
        <w:rPr>
          <w:lang w:val="en-US"/>
        </w:rPr>
        <w:t xml:space="preserve"> </w:t>
      </w:r>
      <w:r w:rsidR="00E20CD0">
        <w:rPr>
          <w:lang w:val="en-GB"/>
        </w:rPr>
        <w:t>out</w:t>
      </w:r>
      <w:r w:rsidR="00E20CD0" w:rsidRPr="006E21AF">
        <w:rPr>
          <w:lang w:val="en-US"/>
        </w:rPr>
        <w:t xml:space="preserve"> </w:t>
      </w:r>
      <w:r w:rsidR="00E20CD0">
        <w:rPr>
          <w:lang w:val="en-GB"/>
        </w:rPr>
        <w:t>of</w:t>
      </w:r>
      <w:r w:rsidR="00E20CD0" w:rsidRPr="006E21AF">
        <w:rPr>
          <w:lang w:val="en-US"/>
        </w:rPr>
        <w:t xml:space="preserve"> </w:t>
      </w:r>
      <w:r w:rsidR="00E20CD0">
        <w:rPr>
          <w:lang w:val="en-GB"/>
        </w:rPr>
        <w:t>Dubai</w:t>
      </w:r>
      <w:r w:rsidR="00E20CD0" w:rsidRPr="006E21AF">
        <w:rPr>
          <w:lang w:val="en-US"/>
        </w:rPr>
        <w:t xml:space="preserve">? </w:t>
      </w:r>
      <w:r w:rsidR="00E20CD0">
        <w:rPr>
          <w:lang w:val="en-GB"/>
        </w:rPr>
        <w:t>Check</w:t>
      </w:r>
      <w:r w:rsidR="00E20CD0" w:rsidRPr="00E20CD0">
        <w:rPr>
          <w:lang w:val="en-US"/>
        </w:rPr>
        <w:t xml:space="preserve"> </w:t>
      </w:r>
      <w:r w:rsidR="00E20CD0">
        <w:rPr>
          <w:lang w:val="en-GB"/>
        </w:rPr>
        <w:t>airport</w:t>
      </w:r>
      <w:r w:rsidR="00E20CD0" w:rsidRPr="00E20CD0">
        <w:rPr>
          <w:lang w:val="en-US"/>
        </w:rPr>
        <w:t xml:space="preserve"> </w:t>
      </w:r>
      <w:r w:rsidR="00E20CD0">
        <w:rPr>
          <w:lang w:val="en-GB"/>
        </w:rPr>
        <w:t>wait</w:t>
      </w:r>
      <w:r w:rsidR="00E20CD0" w:rsidRPr="00E20CD0">
        <w:rPr>
          <w:lang w:val="en-US"/>
        </w:rPr>
        <w:t xml:space="preserve"> </w:t>
      </w:r>
      <w:r w:rsidR="00E20CD0">
        <w:rPr>
          <w:lang w:val="en-GB"/>
        </w:rPr>
        <w:t>time</w:t>
      </w:r>
      <w:r w:rsidR="00E20CD0" w:rsidRPr="00E20CD0">
        <w:rPr>
          <w:lang w:val="en-US"/>
        </w:rPr>
        <w:t xml:space="preserve"> </w:t>
      </w:r>
      <w:r w:rsidR="00E20CD0">
        <w:rPr>
          <w:lang w:val="en-GB"/>
        </w:rPr>
        <w:t>at</w:t>
      </w:r>
      <w:r w:rsidR="00E20CD0" w:rsidRPr="00E20CD0">
        <w:rPr>
          <w:lang w:val="en-US"/>
        </w:rPr>
        <w:t xml:space="preserve"> </w:t>
      </w:r>
      <w:r w:rsidR="00E20CD0">
        <w:rPr>
          <w:lang w:val="en-GB"/>
        </w:rPr>
        <w:t>your</w:t>
      </w:r>
      <w:r w:rsidR="00E20CD0" w:rsidRPr="00E20CD0">
        <w:rPr>
          <w:lang w:val="en-US"/>
        </w:rPr>
        <w:t xml:space="preserve"> </w:t>
      </w:r>
      <w:r w:rsidR="00E20CD0">
        <w:rPr>
          <w:lang w:val="en-GB"/>
        </w:rPr>
        <w:t>destination</w:t>
      </w:r>
      <w:r w:rsidR="006B5ECB" w:rsidRPr="00E20CD0">
        <w:rPr>
          <w:lang w:val="en-US"/>
        </w:rPr>
        <w:t xml:space="preserve"> [</w:t>
      </w:r>
      <w:r w:rsidR="006B5ECB">
        <w:t>Электронный</w:t>
      </w:r>
      <w:r w:rsidR="006B5ECB" w:rsidRPr="00E20CD0">
        <w:rPr>
          <w:lang w:val="en-US"/>
        </w:rPr>
        <w:t xml:space="preserve"> </w:t>
      </w:r>
      <w:r w:rsidR="006B5ECB">
        <w:t>ресурс</w:t>
      </w:r>
      <w:r w:rsidR="006B5ECB" w:rsidRPr="00E20CD0">
        <w:rPr>
          <w:lang w:val="en-US"/>
        </w:rPr>
        <w:t xml:space="preserve">] // </w:t>
      </w:r>
      <w:r w:rsidR="00840D16">
        <w:rPr>
          <w:lang w:val="en-GB"/>
        </w:rPr>
        <w:t>G</w:t>
      </w:r>
      <w:r w:rsidR="00E20CD0">
        <w:rPr>
          <w:lang w:val="en-GB"/>
        </w:rPr>
        <w:t>ulf</w:t>
      </w:r>
      <w:r w:rsidR="00840D16" w:rsidRPr="00840D16">
        <w:rPr>
          <w:lang w:val="en-US"/>
        </w:rPr>
        <w:t xml:space="preserve"> </w:t>
      </w:r>
      <w:r w:rsidR="00E20CD0">
        <w:rPr>
          <w:lang w:val="en-GB"/>
        </w:rPr>
        <w:t>news</w:t>
      </w:r>
      <w:r w:rsidR="006B5ECB" w:rsidRPr="00E20CD0">
        <w:rPr>
          <w:lang w:val="en-US"/>
        </w:rPr>
        <w:t xml:space="preserve"> – </w:t>
      </w:r>
      <w:r w:rsidR="006605BF">
        <w:t>Режим</w:t>
      </w:r>
      <w:r w:rsidR="006605BF" w:rsidRPr="006605BF">
        <w:rPr>
          <w:lang w:val="en-US"/>
        </w:rPr>
        <w:t xml:space="preserve"> </w:t>
      </w:r>
      <w:r w:rsidR="006605BF">
        <w:t>доступа</w:t>
      </w:r>
      <w:r w:rsidR="006B5ECB" w:rsidRPr="00E20CD0">
        <w:rPr>
          <w:lang w:val="en-US"/>
        </w:rPr>
        <w:t xml:space="preserve">: </w:t>
      </w:r>
      <w:hyperlink r:id="rId23" w:history="1">
        <w:r w:rsidR="0032059C" w:rsidRPr="00E20CD0">
          <w:rPr>
            <w:rStyle w:val="af6"/>
            <w:lang w:val="en-US"/>
          </w:rPr>
          <w:t>https://gulfnews.com/uae/flying-out-of-dubai-check-airport-wait-time-at-your-destination-1.85883444</w:t>
        </w:r>
      </w:hyperlink>
      <w:r w:rsidRPr="00E20CD0">
        <w:rPr>
          <w:lang w:val="en-US"/>
        </w:rPr>
        <w:t xml:space="preserve"> </w:t>
      </w:r>
      <w:r w:rsidR="0032059C" w:rsidRPr="00E20CD0">
        <w:rPr>
          <w:rFonts w:cs="Times New Roman"/>
          <w:lang w:val="en-US"/>
        </w:rPr>
        <w:t>(</w:t>
      </w:r>
      <w:r w:rsidR="0032059C">
        <w:rPr>
          <w:rFonts w:cs="Times New Roman"/>
        </w:rPr>
        <w:t>дата</w:t>
      </w:r>
      <w:r w:rsidR="0032059C" w:rsidRPr="00E20CD0">
        <w:rPr>
          <w:rFonts w:cs="Times New Roman"/>
          <w:lang w:val="en-US"/>
        </w:rPr>
        <w:t xml:space="preserve"> </w:t>
      </w:r>
      <w:r w:rsidR="0032059C">
        <w:rPr>
          <w:rFonts w:cs="Times New Roman"/>
        </w:rPr>
        <w:t>обращения</w:t>
      </w:r>
      <w:r w:rsidR="0032059C" w:rsidRPr="00E20CD0">
        <w:rPr>
          <w:rFonts w:cs="Times New Roman"/>
          <w:lang w:val="en-US"/>
        </w:rPr>
        <w:t>: 11.05.2022)</w:t>
      </w:r>
      <w:bookmarkEnd w:id="10"/>
    </w:p>
  </w:footnote>
  <w:footnote w:id="24">
    <w:p w14:paraId="14AC2D27" w14:textId="2673B2FB" w:rsidR="00E7610C" w:rsidRPr="00287124" w:rsidRDefault="00E7610C">
      <w:pPr>
        <w:pStyle w:val="aff2"/>
      </w:pPr>
      <w:r>
        <w:rPr>
          <w:rStyle w:val="aff4"/>
        </w:rPr>
        <w:footnoteRef/>
      </w:r>
      <w:r w:rsidR="007E521C" w:rsidRPr="007E521C">
        <w:t xml:space="preserve"> </w:t>
      </w:r>
      <w:bookmarkStart w:id="14" w:name="_Hlk103211664"/>
      <w:r w:rsidR="00287124">
        <w:t>Задержка рейсов в Пулково сегодня</w:t>
      </w:r>
      <w:r w:rsidR="00546194" w:rsidRPr="00287124">
        <w:t xml:space="preserve"> [</w:t>
      </w:r>
      <w:r w:rsidR="00546194">
        <w:t>Электронный</w:t>
      </w:r>
      <w:r w:rsidR="00546194" w:rsidRPr="00287124">
        <w:t xml:space="preserve"> </w:t>
      </w:r>
      <w:r w:rsidR="00546194">
        <w:t>ресурс</w:t>
      </w:r>
      <w:r w:rsidR="00546194" w:rsidRPr="00287124">
        <w:t xml:space="preserve">] // </w:t>
      </w:r>
      <w:r w:rsidR="008C0F03">
        <w:t>Компенсация.</w:t>
      </w:r>
      <w:r w:rsidR="008C0F03">
        <w:rPr>
          <w:lang w:val="en-GB"/>
        </w:rPr>
        <w:t>ru</w:t>
      </w:r>
      <w:r w:rsidR="008C0F03" w:rsidRPr="008C0F03">
        <w:t xml:space="preserve"> </w:t>
      </w:r>
      <w:r w:rsidR="008C0F03">
        <w:t>помощь пассажирам</w:t>
      </w:r>
      <w:r w:rsidR="00546194" w:rsidRPr="00287124">
        <w:t xml:space="preserve"> – </w:t>
      </w:r>
      <w:r w:rsidR="006605BF">
        <w:t>Режим доступа</w:t>
      </w:r>
      <w:r w:rsidR="00546194" w:rsidRPr="00287124">
        <w:t>:</w:t>
      </w:r>
      <w:r w:rsidRPr="00287124">
        <w:t xml:space="preserve"> </w:t>
      </w:r>
      <w:hyperlink r:id="rId24" w:history="1">
        <w:r w:rsidRPr="00546194">
          <w:rPr>
            <w:rStyle w:val="af6"/>
            <w:lang w:val="en-US"/>
          </w:rPr>
          <w:t>https</w:t>
        </w:r>
        <w:r w:rsidRPr="00287124">
          <w:rPr>
            <w:rStyle w:val="af6"/>
          </w:rPr>
          <w:t>://</w:t>
        </w:r>
        <w:r w:rsidRPr="00546194">
          <w:rPr>
            <w:rStyle w:val="af6"/>
            <w:lang w:val="en-US"/>
          </w:rPr>
          <w:t>kompensacija</w:t>
        </w:r>
        <w:r w:rsidRPr="00287124">
          <w:rPr>
            <w:rStyle w:val="af6"/>
          </w:rPr>
          <w:t>.</w:t>
        </w:r>
        <w:r w:rsidRPr="00546194">
          <w:rPr>
            <w:rStyle w:val="af6"/>
            <w:lang w:val="en-US"/>
          </w:rPr>
          <w:t>ru</w:t>
        </w:r>
        <w:r w:rsidRPr="00287124">
          <w:rPr>
            <w:rStyle w:val="af6"/>
          </w:rPr>
          <w:t>/</w:t>
        </w:r>
        <w:r w:rsidRPr="00546194">
          <w:rPr>
            <w:rStyle w:val="af6"/>
            <w:lang w:val="en-US"/>
          </w:rPr>
          <w:t>aeroport</w:t>
        </w:r>
        <w:r w:rsidRPr="00287124">
          <w:rPr>
            <w:rStyle w:val="af6"/>
          </w:rPr>
          <w:t>/</w:t>
        </w:r>
        <w:r w:rsidRPr="00546194">
          <w:rPr>
            <w:rStyle w:val="af6"/>
            <w:lang w:val="en-US"/>
          </w:rPr>
          <w:t>pulkovo</w:t>
        </w:r>
        <w:r w:rsidRPr="00287124">
          <w:rPr>
            <w:rStyle w:val="af6"/>
          </w:rPr>
          <w:t>/</w:t>
        </w:r>
      </w:hyperlink>
      <w:r w:rsidRPr="00287124">
        <w:t xml:space="preserve"> </w:t>
      </w:r>
      <w:r w:rsidR="0032059C" w:rsidRPr="00287124">
        <w:rPr>
          <w:rFonts w:cs="Times New Roman"/>
        </w:rPr>
        <w:t>(</w:t>
      </w:r>
      <w:r w:rsidR="0032059C">
        <w:rPr>
          <w:rFonts w:cs="Times New Roman"/>
        </w:rPr>
        <w:t>дата</w:t>
      </w:r>
      <w:r w:rsidR="0032059C" w:rsidRPr="00287124">
        <w:rPr>
          <w:rFonts w:cs="Times New Roman"/>
        </w:rPr>
        <w:t xml:space="preserve"> </w:t>
      </w:r>
      <w:r w:rsidR="0032059C">
        <w:rPr>
          <w:rFonts w:cs="Times New Roman"/>
        </w:rPr>
        <w:t>обращения</w:t>
      </w:r>
      <w:r w:rsidR="0032059C" w:rsidRPr="00287124">
        <w:rPr>
          <w:rFonts w:cs="Times New Roman"/>
        </w:rPr>
        <w:t>: 11.05.2022)</w:t>
      </w:r>
      <w:bookmarkEnd w:id="14"/>
    </w:p>
  </w:footnote>
  <w:footnote w:id="25">
    <w:p w14:paraId="75FD17D3" w14:textId="38B6B9F9" w:rsidR="004D5E54" w:rsidRDefault="004D5E54">
      <w:pPr>
        <w:pStyle w:val="aff2"/>
      </w:pPr>
      <w:r>
        <w:rPr>
          <w:rStyle w:val="aff4"/>
        </w:rPr>
        <w:footnoteRef/>
      </w:r>
      <w:r w:rsidR="00287124">
        <w:t>Очереди, обмороки и опоздания: что на самом деле произошло в Пулково</w:t>
      </w:r>
      <w:r w:rsidR="00287124" w:rsidRPr="00287124">
        <w:t xml:space="preserve"> [</w:t>
      </w:r>
      <w:r w:rsidR="00287124">
        <w:t>Электронный</w:t>
      </w:r>
      <w:r w:rsidR="00287124" w:rsidRPr="00287124">
        <w:t xml:space="preserve"> </w:t>
      </w:r>
      <w:r w:rsidR="00287124">
        <w:t>ресурс</w:t>
      </w:r>
      <w:r w:rsidR="00287124" w:rsidRPr="00287124">
        <w:t xml:space="preserve">] // </w:t>
      </w:r>
      <w:r w:rsidR="00FE42E6">
        <w:t>РБК</w:t>
      </w:r>
      <w:r w:rsidR="00287124" w:rsidRPr="00287124">
        <w:t xml:space="preserve"> – </w:t>
      </w:r>
      <w:r w:rsidR="006605BF">
        <w:t>Режим доступа</w:t>
      </w:r>
      <w:r w:rsidR="00287124" w:rsidRPr="00287124">
        <w:t>:</w:t>
      </w:r>
      <w:r>
        <w:t xml:space="preserve"> </w:t>
      </w:r>
      <w:hyperlink r:id="rId25" w:history="1">
        <w:r w:rsidRPr="00876EE0">
          <w:rPr>
            <w:rStyle w:val="af6"/>
          </w:rPr>
          <w:t>https://www.rbc.ru/spb_sz/01/07/2021/60dd7d139a79473cb52217be</w:t>
        </w:r>
      </w:hyperlink>
      <w:r>
        <w:t xml:space="preserve"> </w:t>
      </w:r>
      <w:r w:rsidR="0032059C">
        <w:rPr>
          <w:rFonts w:cs="Times New Roman"/>
        </w:rPr>
        <w:t>(дата обращения: 11.05.2022)</w:t>
      </w:r>
    </w:p>
  </w:footnote>
  <w:footnote w:id="26">
    <w:p w14:paraId="37803BC2" w14:textId="6B403BD8" w:rsidR="00E371AF" w:rsidRDefault="00E371AF">
      <w:pPr>
        <w:pStyle w:val="aff2"/>
      </w:pPr>
      <w:r>
        <w:rPr>
          <w:rStyle w:val="aff4"/>
        </w:rPr>
        <w:footnoteRef/>
      </w:r>
      <w:r w:rsidR="002677D8">
        <w:t>В Пулково задержали более 40 рейсов</w:t>
      </w:r>
      <w:r w:rsidR="00287124" w:rsidRPr="00287124">
        <w:t xml:space="preserve"> [</w:t>
      </w:r>
      <w:r w:rsidR="00287124">
        <w:t>Электронный</w:t>
      </w:r>
      <w:r w:rsidR="00287124" w:rsidRPr="00287124">
        <w:t xml:space="preserve"> </w:t>
      </w:r>
      <w:r w:rsidR="00287124">
        <w:t>ресурс</w:t>
      </w:r>
      <w:r w:rsidR="00287124" w:rsidRPr="00287124">
        <w:t xml:space="preserve">] // </w:t>
      </w:r>
      <w:r w:rsidR="00F15BB9">
        <w:t xml:space="preserve">Известия </w:t>
      </w:r>
      <w:r w:rsidR="00287124">
        <w:rPr>
          <w:lang w:val="en-GB"/>
        </w:rPr>
        <w:t>iz</w:t>
      </w:r>
      <w:r w:rsidR="00287124" w:rsidRPr="00287124">
        <w:t xml:space="preserve"> – </w:t>
      </w:r>
      <w:r w:rsidR="006605BF">
        <w:t>Режим доступа</w:t>
      </w:r>
      <w:r w:rsidR="00287124" w:rsidRPr="00287124">
        <w:t>:</w:t>
      </w:r>
      <w:r w:rsidR="00FE23F9">
        <w:t xml:space="preserve"> </w:t>
      </w:r>
      <w:hyperlink r:id="rId26" w:anchor=":~:text=В%20аэропорту%20Санкт-Петербурга%20в%20пятницу%2C,с%20возросшей%20на%20аэропорт%20нагрузкой" w:history="1">
        <w:r w:rsidR="00FE23F9" w:rsidRPr="00003305">
          <w:rPr>
            <w:rStyle w:val="af6"/>
          </w:rPr>
          <w:t>https://iz.ru/1272218/2021-12-31/v-pulkovo-zaderzhali-bolee-40-reisov#:~:text=В%20аэропорту%20Санкт-Петербурга%20в%20пятницу%2C,с%20возросшей%20на%20аэропорт%20нагрузкой</w:t>
        </w:r>
      </w:hyperlink>
      <w:r>
        <w:t xml:space="preserve"> </w:t>
      </w:r>
      <w:r w:rsidR="0032059C">
        <w:rPr>
          <w:rFonts w:cs="Times New Roman"/>
        </w:rPr>
        <w:t>(дата обращения: 11.05.2022)</w:t>
      </w:r>
    </w:p>
  </w:footnote>
  <w:footnote w:id="27">
    <w:p w14:paraId="2B99AACD" w14:textId="6B7C50F5" w:rsidR="00D37700" w:rsidRPr="0067296B" w:rsidRDefault="00D37700" w:rsidP="00D37700">
      <w:pPr>
        <w:pStyle w:val="aff2"/>
        <w:rPr>
          <w:lang w:val="en-US"/>
        </w:rPr>
      </w:pPr>
      <w:r>
        <w:rPr>
          <w:rStyle w:val="aff4"/>
        </w:rPr>
        <w:footnoteRef/>
      </w:r>
      <w:bookmarkStart w:id="19" w:name="_Hlk104240197"/>
      <w:r w:rsidR="0067296B">
        <w:rPr>
          <w:lang w:val="en-GB"/>
        </w:rPr>
        <w:t>Departures</w:t>
      </w:r>
      <w:r w:rsidR="0067296B" w:rsidRPr="0067296B">
        <w:rPr>
          <w:lang w:val="en-US"/>
        </w:rPr>
        <w:t xml:space="preserve"> </w:t>
      </w:r>
      <w:r w:rsidR="0067296B">
        <w:rPr>
          <w:lang w:val="en-GB"/>
        </w:rPr>
        <w:t>delays</w:t>
      </w:r>
      <w:r w:rsidR="0067296B" w:rsidRPr="0067296B">
        <w:rPr>
          <w:lang w:val="en-US"/>
        </w:rPr>
        <w:t xml:space="preserve"> </w:t>
      </w:r>
      <w:r w:rsidR="0067296B">
        <w:rPr>
          <w:lang w:val="en-GB"/>
        </w:rPr>
        <w:t>at</w:t>
      </w:r>
      <w:r w:rsidR="0067296B" w:rsidRPr="0067296B">
        <w:rPr>
          <w:lang w:val="en-US"/>
        </w:rPr>
        <w:t xml:space="preserve"> </w:t>
      </w:r>
      <w:r w:rsidR="0067296B">
        <w:rPr>
          <w:lang w:val="en-GB"/>
        </w:rPr>
        <w:t>these</w:t>
      </w:r>
      <w:r w:rsidR="0067296B" w:rsidRPr="0067296B">
        <w:rPr>
          <w:lang w:val="en-US"/>
        </w:rPr>
        <w:t xml:space="preserve"> 25 </w:t>
      </w:r>
      <w:r w:rsidR="0067296B">
        <w:rPr>
          <w:lang w:val="en-GB"/>
        </w:rPr>
        <w:t>airports</w:t>
      </w:r>
      <w:r w:rsidRPr="0067296B">
        <w:rPr>
          <w:lang w:val="en-US"/>
        </w:rPr>
        <w:t xml:space="preserve"> </w:t>
      </w:r>
      <w:r w:rsidR="0067296B">
        <w:rPr>
          <w:lang w:val="en-US"/>
        </w:rPr>
        <w:t xml:space="preserve">cost passengers billions of dollars </w:t>
      </w:r>
      <w:r w:rsidRPr="0067296B">
        <w:rPr>
          <w:lang w:val="en-US"/>
        </w:rPr>
        <w:t>[</w:t>
      </w:r>
      <w:r>
        <w:t>Электронный</w:t>
      </w:r>
      <w:r w:rsidRPr="0067296B">
        <w:rPr>
          <w:lang w:val="en-US"/>
        </w:rPr>
        <w:t xml:space="preserve"> </w:t>
      </w:r>
      <w:r>
        <w:t>ресурс</w:t>
      </w:r>
      <w:r w:rsidRPr="0067296B">
        <w:rPr>
          <w:lang w:val="en-US"/>
        </w:rPr>
        <w:t xml:space="preserve">] // </w:t>
      </w:r>
      <w:r w:rsidR="00ED47D7">
        <w:rPr>
          <w:lang w:val="en-GB"/>
        </w:rPr>
        <w:t>F</w:t>
      </w:r>
      <w:r w:rsidR="0067296B">
        <w:rPr>
          <w:lang w:val="en-GB"/>
        </w:rPr>
        <w:t>inance</w:t>
      </w:r>
      <w:r w:rsidR="00ED47D7">
        <w:rPr>
          <w:lang w:val="en-GB"/>
        </w:rPr>
        <w:t xml:space="preserve"> B</w:t>
      </w:r>
      <w:r w:rsidR="0067296B">
        <w:rPr>
          <w:lang w:val="en-GB"/>
        </w:rPr>
        <w:t>uzz</w:t>
      </w:r>
      <w:r w:rsidRPr="0067296B">
        <w:rPr>
          <w:lang w:val="en-US"/>
        </w:rPr>
        <w:t xml:space="preserve"> – </w:t>
      </w:r>
      <w:r w:rsidR="006605BF">
        <w:t>Режим</w:t>
      </w:r>
      <w:r w:rsidR="006605BF" w:rsidRPr="006605BF">
        <w:rPr>
          <w:lang w:val="en-US"/>
        </w:rPr>
        <w:t xml:space="preserve"> </w:t>
      </w:r>
      <w:r w:rsidR="006605BF">
        <w:t>доступа</w:t>
      </w:r>
      <w:r w:rsidR="006605BF" w:rsidRPr="006605BF">
        <w:rPr>
          <w:lang w:val="en-US"/>
        </w:rPr>
        <w:t>:</w:t>
      </w:r>
      <w:r w:rsidRPr="0067296B">
        <w:rPr>
          <w:lang w:val="en-US"/>
        </w:rPr>
        <w:t xml:space="preserve"> </w:t>
      </w:r>
      <w:hyperlink r:id="rId27" w:history="1">
        <w:r w:rsidRPr="0067296B">
          <w:rPr>
            <w:rStyle w:val="af6"/>
            <w:lang w:val="en-US"/>
          </w:rPr>
          <w:t>https://financebuzz.com/departure-delays-cost-dollars-and-years</w:t>
        </w:r>
      </w:hyperlink>
      <w:r w:rsidRPr="0067296B">
        <w:rPr>
          <w:lang w:val="en-US"/>
        </w:rPr>
        <w:t xml:space="preserve"> </w:t>
      </w:r>
      <w:r w:rsidRPr="0067296B">
        <w:rPr>
          <w:rFonts w:cs="Times New Roman"/>
          <w:lang w:val="en-US"/>
        </w:rPr>
        <w:t>(</w:t>
      </w:r>
      <w:r>
        <w:rPr>
          <w:rFonts w:cs="Times New Roman"/>
        </w:rPr>
        <w:t>дата</w:t>
      </w:r>
      <w:r w:rsidRPr="0067296B">
        <w:rPr>
          <w:rFonts w:cs="Times New Roman"/>
          <w:lang w:val="en-US"/>
        </w:rPr>
        <w:t xml:space="preserve"> </w:t>
      </w:r>
      <w:r>
        <w:rPr>
          <w:rFonts w:cs="Times New Roman"/>
        </w:rPr>
        <w:t>обращения</w:t>
      </w:r>
      <w:r w:rsidRPr="0067296B">
        <w:rPr>
          <w:rFonts w:cs="Times New Roman"/>
          <w:lang w:val="en-US"/>
        </w:rPr>
        <w:t>: 23.05.2022)</w:t>
      </w:r>
      <w:bookmarkEnd w:id="19"/>
    </w:p>
  </w:footnote>
  <w:footnote w:id="28">
    <w:p w14:paraId="058ADC9D" w14:textId="011C88CF" w:rsidR="00AE3103" w:rsidRDefault="00AE3103">
      <w:pPr>
        <w:pStyle w:val="aff2"/>
      </w:pPr>
      <w:r>
        <w:rPr>
          <w:rStyle w:val="aff4"/>
        </w:rPr>
        <w:footnoteRef/>
      </w:r>
      <w:r w:rsidR="00FE23F9">
        <w:t>Задержка или отмена рейса: права пассажиров и обязанности авиакомпаний в 2022 году</w:t>
      </w:r>
      <w:r w:rsidR="00FE23F9" w:rsidRPr="00287124">
        <w:t xml:space="preserve"> [</w:t>
      </w:r>
      <w:r w:rsidR="00FE23F9">
        <w:t>Электронный</w:t>
      </w:r>
      <w:r w:rsidR="00FE23F9" w:rsidRPr="00287124">
        <w:t xml:space="preserve"> </w:t>
      </w:r>
      <w:r w:rsidR="00FE23F9">
        <w:t>ресурс</w:t>
      </w:r>
      <w:r w:rsidR="00FE23F9" w:rsidRPr="00287124">
        <w:t xml:space="preserve">] // </w:t>
      </w:r>
      <w:r w:rsidR="00ED47D7">
        <w:rPr>
          <w:lang w:val="en-GB"/>
        </w:rPr>
        <w:t>S</w:t>
      </w:r>
      <w:r w:rsidR="00FE23F9">
        <w:rPr>
          <w:lang w:val="en-GB"/>
        </w:rPr>
        <w:t>kyscanner</w:t>
      </w:r>
      <w:r w:rsidR="00FE23F9" w:rsidRPr="00287124">
        <w:t xml:space="preserve"> – </w:t>
      </w:r>
      <w:r w:rsidR="004315AC">
        <w:t>Режим доступа</w:t>
      </w:r>
      <w:r w:rsidR="00FE23F9" w:rsidRPr="00287124">
        <w:t>:</w:t>
      </w:r>
      <w:r w:rsidR="00FE23F9">
        <w:t xml:space="preserve"> </w:t>
      </w:r>
      <w:r>
        <w:t xml:space="preserve"> </w:t>
      </w:r>
      <w:hyperlink r:id="rId28" w:history="1">
        <w:r w:rsidRPr="00FA00A5">
          <w:rPr>
            <w:rStyle w:val="af6"/>
          </w:rPr>
          <w:t>https://www.skyscanner.ru/news/chto-delat-esli-vash-reis-otmenili-ili-zaderzhali</w:t>
        </w:r>
      </w:hyperlink>
      <w:r>
        <w:t xml:space="preserve"> </w:t>
      </w:r>
      <w:r w:rsidR="0032059C">
        <w:rPr>
          <w:rFonts w:cs="Times New Roman"/>
        </w:rPr>
        <w:t>(дата обращения: 11.05.2022)</w:t>
      </w:r>
    </w:p>
  </w:footnote>
  <w:footnote w:id="29">
    <w:p w14:paraId="3BC23310" w14:textId="4D26B098" w:rsidR="00FE776B" w:rsidRPr="00C00366" w:rsidRDefault="00FE776B">
      <w:pPr>
        <w:pStyle w:val="aff2"/>
        <w:rPr>
          <w:lang w:val="en-US"/>
        </w:rPr>
      </w:pPr>
      <w:r>
        <w:rPr>
          <w:rStyle w:val="aff4"/>
        </w:rPr>
        <w:footnoteRef/>
      </w:r>
      <w:r w:rsidR="00C00366">
        <w:rPr>
          <w:lang w:val="en-US"/>
        </w:rPr>
        <w:t>Airlines</w:t>
      </w:r>
      <w:r w:rsidR="00C00366" w:rsidRPr="00C00366">
        <w:rPr>
          <w:lang w:val="en-US"/>
        </w:rPr>
        <w:t xml:space="preserve"> </w:t>
      </w:r>
      <w:r w:rsidR="00C00366">
        <w:rPr>
          <w:lang w:val="en-US"/>
        </w:rPr>
        <w:t>losing</w:t>
      </w:r>
      <w:r w:rsidR="00C00366" w:rsidRPr="00C00366">
        <w:rPr>
          <w:lang w:val="en-US"/>
        </w:rPr>
        <w:t xml:space="preserve"> </w:t>
      </w:r>
      <w:r w:rsidR="00C00366">
        <w:rPr>
          <w:lang w:val="en-US"/>
        </w:rPr>
        <w:t>P</w:t>
      </w:r>
      <w:r w:rsidR="00C00366" w:rsidRPr="00C00366">
        <w:rPr>
          <w:lang w:val="en-US"/>
        </w:rPr>
        <w:t xml:space="preserve">7 </w:t>
      </w:r>
      <w:r w:rsidR="00C00366">
        <w:rPr>
          <w:lang w:val="en-US"/>
        </w:rPr>
        <w:t>billion</w:t>
      </w:r>
      <w:r w:rsidR="00C00366" w:rsidRPr="00C00366">
        <w:rPr>
          <w:lang w:val="en-US"/>
        </w:rPr>
        <w:t xml:space="preserve"> </w:t>
      </w:r>
      <w:r w:rsidR="00C00366">
        <w:rPr>
          <w:lang w:val="en-US"/>
        </w:rPr>
        <w:t>due to congested airport</w:t>
      </w:r>
      <w:r w:rsidR="00FE23F9" w:rsidRPr="00C00366">
        <w:rPr>
          <w:lang w:val="en-US"/>
        </w:rPr>
        <w:t xml:space="preserve"> [</w:t>
      </w:r>
      <w:r w:rsidR="00FE23F9">
        <w:t>Электронный</w:t>
      </w:r>
      <w:r w:rsidR="00FE23F9" w:rsidRPr="00C00366">
        <w:rPr>
          <w:lang w:val="en-US"/>
        </w:rPr>
        <w:t xml:space="preserve"> </w:t>
      </w:r>
      <w:r w:rsidR="00FE23F9">
        <w:t>ресурс</w:t>
      </w:r>
      <w:r w:rsidR="00FE23F9" w:rsidRPr="00C00366">
        <w:rPr>
          <w:lang w:val="en-US"/>
        </w:rPr>
        <w:t xml:space="preserve">] // </w:t>
      </w:r>
      <w:r w:rsidR="00B65BDE">
        <w:rPr>
          <w:lang w:val="en-US"/>
        </w:rPr>
        <w:t>I</w:t>
      </w:r>
      <w:r w:rsidR="00FE23F9">
        <w:rPr>
          <w:lang w:val="en-GB"/>
        </w:rPr>
        <w:t>nquirer</w:t>
      </w:r>
      <w:r w:rsidR="00FE23F9" w:rsidRPr="00C00366">
        <w:rPr>
          <w:lang w:val="en-US"/>
        </w:rPr>
        <w:t>.</w:t>
      </w:r>
      <w:r w:rsidR="00FE23F9">
        <w:rPr>
          <w:lang w:val="en-GB"/>
        </w:rPr>
        <w:t>net</w:t>
      </w:r>
      <w:r w:rsidR="00FE23F9" w:rsidRPr="00C00366">
        <w:rPr>
          <w:lang w:val="en-US"/>
        </w:rPr>
        <w:t xml:space="preserve"> – </w:t>
      </w:r>
      <w:r w:rsidR="004315AC">
        <w:t>Режим</w:t>
      </w:r>
      <w:r w:rsidR="004315AC" w:rsidRPr="004315AC">
        <w:rPr>
          <w:lang w:val="en-US"/>
        </w:rPr>
        <w:t xml:space="preserve"> </w:t>
      </w:r>
      <w:r w:rsidR="004315AC">
        <w:t>доступа</w:t>
      </w:r>
      <w:r w:rsidR="00FE23F9" w:rsidRPr="00C00366">
        <w:rPr>
          <w:lang w:val="en-US"/>
        </w:rPr>
        <w:t xml:space="preserve">: </w:t>
      </w:r>
      <w:r w:rsidRPr="00C00366">
        <w:rPr>
          <w:lang w:val="en-US"/>
        </w:rPr>
        <w:t xml:space="preserve"> </w:t>
      </w:r>
      <w:hyperlink r:id="rId29" w:history="1">
        <w:r w:rsidRPr="00C00366">
          <w:rPr>
            <w:rStyle w:val="af6"/>
            <w:lang w:val="en-US"/>
          </w:rPr>
          <w:t>https://business.inquirer.net/171661/airlines-losing-p7-billion-due-to-congested-airport</w:t>
        </w:r>
      </w:hyperlink>
      <w:r w:rsidRPr="00C00366">
        <w:rPr>
          <w:lang w:val="en-US"/>
        </w:rPr>
        <w:t xml:space="preserve"> </w:t>
      </w:r>
      <w:r w:rsidR="0032059C" w:rsidRPr="00C00366">
        <w:rPr>
          <w:rFonts w:cs="Times New Roman"/>
          <w:lang w:val="en-US"/>
        </w:rPr>
        <w:t>(</w:t>
      </w:r>
      <w:r w:rsidR="0032059C">
        <w:rPr>
          <w:rFonts w:cs="Times New Roman"/>
        </w:rPr>
        <w:t>дата</w:t>
      </w:r>
      <w:r w:rsidR="0032059C" w:rsidRPr="00C00366">
        <w:rPr>
          <w:rFonts w:cs="Times New Roman"/>
          <w:lang w:val="en-US"/>
        </w:rPr>
        <w:t xml:space="preserve"> </w:t>
      </w:r>
      <w:r w:rsidR="0032059C">
        <w:rPr>
          <w:rFonts w:cs="Times New Roman"/>
        </w:rPr>
        <w:t>обращения</w:t>
      </w:r>
      <w:r w:rsidR="0032059C" w:rsidRPr="00C00366">
        <w:rPr>
          <w:rFonts w:cs="Times New Roman"/>
          <w:lang w:val="en-US"/>
        </w:rPr>
        <w:t>: 11.05.2022)</w:t>
      </w:r>
    </w:p>
  </w:footnote>
  <w:footnote w:id="30">
    <w:p w14:paraId="133BE0D6" w14:textId="7D5F101A" w:rsidR="00A744C7" w:rsidRPr="00A744C7" w:rsidRDefault="00A744C7" w:rsidP="0067296B">
      <w:pPr>
        <w:pStyle w:val="aff2"/>
        <w:rPr>
          <w:lang w:val="en-US"/>
        </w:rPr>
      </w:pPr>
      <w:r>
        <w:rPr>
          <w:rStyle w:val="aff4"/>
        </w:rPr>
        <w:footnoteRef/>
      </w:r>
      <w:r>
        <w:rPr>
          <w:lang w:val="en-US"/>
        </w:rPr>
        <w:t>Flight delays in numbers – not only painful for passengers</w:t>
      </w:r>
      <w:r w:rsidRPr="00C00366">
        <w:rPr>
          <w:lang w:val="en-US"/>
        </w:rPr>
        <w:t xml:space="preserve"> [</w:t>
      </w:r>
      <w:r>
        <w:t>Электронный</w:t>
      </w:r>
      <w:r w:rsidRPr="00C00366">
        <w:rPr>
          <w:lang w:val="en-US"/>
        </w:rPr>
        <w:t xml:space="preserve"> </w:t>
      </w:r>
      <w:r>
        <w:t>ресурс</w:t>
      </w:r>
      <w:r w:rsidRPr="00C00366">
        <w:rPr>
          <w:lang w:val="en-US"/>
        </w:rPr>
        <w:t xml:space="preserve">] // </w:t>
      </w:r>
      <w:r w:rsidR="00BE4425">
        <w:rPr>
          <w:lang w:val="en-GB"/>
        </w:rPr>
        <w:t>A</w:t>
      </w:r>
      <w:r>
        <w:rPr>
          <w:lang w:val="en-GB"/>
        </w:rPr>
        <w:t>ll</w:t>
      </w:r>
      <w:r w:rsidR="00BE4425">
        <w:rPr>
          <w:lang w:val="en-GB"/>
        </w:rPr>
        <w:t xml:space="preserve"> </w:t>
      </w:r>
      <w:r>
        <w:rPr>
          <w:lang w:val="en-GB"/>
        </w:rPr>
        <w:t>things</w:t>
      </w:r>
      <w:r w:rsidR="00BE4425">
        <w:rPr>
          <w:lang w:val="en-GB"/>
        </w:rPr>
        <w:t xml:space="preserve"> </w:t>
      </w:r>
      <w:r>
        <w:rPr>
          <w:lang w:val="en-GB"/>
        </w:rPr>
        <w:t>on</w:t>
      </w:r>
      <w:r w:rsidR="00BE4425">
        <w:rPr>
          <w:lang w:val="en-GB"/>
        </w:rPr>
        <w:t xml:space="preserve"> </w:t>
      </w:r>
      <w:r>
        <w:rPr>
          <w:lang w:val="en-GB"/>
        </w:rPr>
        <w:t>time</w:t>
      </w:r>
      <w:r w:rsidR="00BE4425">
        <w:rPr>
          <w:lang w:val="en-GB"/>
        </w:rPr>
        <w:t xml:space="preserve"> </w:t>
      </w:r>
      <w:r>
        <w:rPr>
          <w:lang w:val="en-GB"/>
        </w:rPr>
        <w:t>performance</w:t>
      </w:r>
      <w:r w:rsidRPr="00C00366">
        <w:rPr>
          <w:lang w:val="en-US"/>
        </w:rPr>
        <w:t xml:space="preserve"> – </w:t>
      </w:r>
      <w:r w:rsidR="004315AC">
        <w:t>Режим</w:t>
      </w:r>
      <w:r w:rsidR="004315AC" w:rsidRPr="004315AC">
        <w:rPr>
          <w:lang w:val="en-US"/>
        </w:rPr>
        <w:t xml:space="preserve"> </w:t>
      </w:r>
      <w:r w:rsidR="004315AC">
        <w:t>доступа</w:t>
      </w:r>
      <w:r w:rsidRPr="00C00366">
        <w:rPr>
          <w:lang w:val="en-US"/>
        </w:rPr>
        <w:t xml:space="preserve">:  </w:t>
      </w:r>
      <w:hyperlink r:id="rId30" w:history="1">
        <w:r w:rsidRPr="00BD11E1">
          <w:rPr>
            <w:rStyle w:val="af6"/>
            <w:lang w:val="en-US"/>
          </w:rPr>
          <w:t>https://www.allthingsontimeperformance.com/flight-delays-in-numbers-not-only-painful-for-passengers/</w:t>
        </w:r>
      </w:hyperlink>
      <w:r w:rsidRPr="00A744C7">
        <w:rPr>
          <w:lang w:val="en-US"/>
        </w:rPr>
        <w:t xml:space="preserve"> </w:t>
      </w:r>
      <w:r w:rsidRPr="00A744C7">
        <w:rPr>
          <w:rFonts w:cs="Times New Roman"/>
          <w:lang w:val="en-US"/>
        </w:rPr>
        <w:t>(</w:t>
      </w:r>
      <w:r>
        <w:rPr>
          <w:rFonts w:cs="Times New Roman"/>
        </w:rPr>
        <w:t>дата</w:t>
      </w:r>
      <w:r w:rsidRPr="00A744C7">
        <w:rPr>
          <w:rFonts w:cs="Times New Roman"/>
          <w:lang w:val="en-US"/>
        </w:rPr>
        <w:t xml:space="preserve"> </w:t>
      </w:r>
      <w:r>
        <w:rPr>
          <w:rFonts w:cs="Times New Roman"/>
        </w:rPr>
        <w:t>обращения</w:t>
      </w:r>
      <w:r w:rsidRPr="00A744C7">
        <w:rPr>
          <w:rFonts w:cs="Times New Roman"/>
          <w:lang w:val="en-US"/>
        </w:rPr>
        <w:t>: 11.05.2022)</w:t>
      </w:r>
    </w:p>
  </w:footnote>
  <w:footnote w:id="31">
    <w:p w14:paraId="3B24BAFE" w14:textId="076C9784" w:rsidR="000B4799" w:rsidRPr="007D53F0" w:rsidRDefault="000B4799">
      <w:pPr>
        <w:pStyle w:val="aff2"/>
      </w:pPr>
      <w:r>
        <w:rPr>
          <w:rStyle w:val="aff4"/>
        </w:rPr>
        <w:footnoteRef/>
      </w:r>
      <w:bookmarkStart w:id="20" w:name="_Hlk103211696"/>
      <w:r w:rsidR="00412959">
        <w:rPr>
          <w:lang w:val="en-US"/>
        </w:rPr>
        <w:t>Airport</w:t>
      </w:r>
      <w:r w:rsidR="00412959" w:rsidRPr="007D53F0">
        <w:t xml:space="preserve"> </w:t>
      </w:r>
      <w:r w:rsidR="00412959">
        <w:rPr>
          <w:lang w:val="en-US"/>
        </w:rPr>
        <w:t>congestion</w:t>
      </w:r>
      <w:r w:rsidR="00C00366" w:rsidRPr="007D53F0">
        <w:t xml:space="preserve"> [</w:t>
      </w:r>
      <w:r w:rsidR="00C00366">
        <w:t>Электронный</w:t>
      </w:r>
      <w:r w:rsidR="00C00366" w:rsidRPr="007D53F0">
        <w:t xml:space="preserve"> </w:t>
      </w:r>
      <w:r w:rsidR="00C00366">
        <w:t>ресурс</w:t>
      </w:r>
      <w:r w:rsidR="00C00366" w:rsidRPr="007D53F0">
        <w:t xml:space="preserve">] // </w:t>
      </w:r>
      <w:r w:rsidR="007D53F0">
        <w:rPr>
          <w:lang w:val="en-GB"/>
        </w:rPr>
        <w:t>W</w:t>
      </w:r>
      <w:r w:rsidR="00C00366">
        <w:rPr>
          <w:lang w:val="en-US"/>
        </w:rPr>
        <w:t>ikidot</w:t>
      </w:r>
      <w:r w:rsidR="00C00366" w:rsidRPr="007D53F0">
        <w:t xml:space="preserve"> – </w:t>
      </w:r>
      <w:r w:rsidR="004315AC">
        <w:t>Режим</w:t>
      </w:r>
      <w:r w:rsidR="004315AC" w:rsidRPr="007D53F0">
        <w:t xml:space="preserve"> </w:t>
      </w:r>
      <w:r w:rsidR="004315AC">
        <w:t>доступа</w:t>
      </w:r>
      <w:r w:rsidR="00C00366" w:rsidRPr="007D53F0">
        <w:t>:</w:t>
      </w:r>
      <w:r w:rsidRPr="007D53F0">
        <w:t xml:space="preserve"> </w:t>
      </w:r>
      <w:hyperlink r:id="rId31" w:history="1">
        <w:r w:rsidRPr="00412959">
          <w:rPr>
            <w:rStyle w:val="af6"/>
            <w:lang w:val="en-US"/>
          </w:rPr>
          <w:t>http</w:t>
        </w:r>
        <w:r w:rsidRPr="007D53F0">
          <w:rPr>
            <w:rStyle w:val="af6"/>
          </w:rPr>
          <w:t>://</w:t>
        </w:r>
        <w:r w:rsidRPr="00412959">
          <w:rPr>
            <w:rStyle w:val="af6"/>
            <w:lang w:val="en-US"/>
          </w:rPr>
          <w:t>aviationknowledge</w:t>
        </w:r>
        <w:r w:rsidRPr="007D53F0">
          <w:rPr>
            <w:rStyle w:val="af6"/>
          </w:rPr>
          <w:t>.</w:t>
        </w:r>
        <w:r w:rsidRPr="00412959">
          <w:rPr>
            <w:rStyle w:val="af6"/>
            <w:lang w:val="en-US"/>
          </w:rPr>
          <w:t>wikidot</w:t>
        </w:r>
        <w:r w:rsidRPr="007D53F0">
          <w:rPr>
            <w:rStyle w:val="af6"/>
          </w:rPr>
          <w:t>.</w:t>
        </w:r>
        <w:r w:rsidRPr="00412959">
          <w:rPr>
            <w:rStyle w:val="af6"/>
            <w:lang w:val="en-US"/>
          </w:rPr>
          <w:t>com</w:t>
        </w:r>
        <w:r w:rsidRPr="007D53F0">
          <w:rPr>
            <w:rStyle w:val="af6"/>
          </w:rPr>
          <w:t>/</w:t>
        </w:r>
        <w:r w:rsidRPr="00412959">
          <w:rPr>
            <w:rStyle w:val="af6"/>
            <w:lang w:val="en-US"/>
          </w:rPr>
          <w:t>aviation</w:t>
        </w:r>
        <w:r w:rsidRPr="007D53F0">
          <w:rPr>
            <w:rStyle w:val="af6"/>
          </w:rPr>
          <w:t>:</w:t>
        </w:r>
        <w:r w:rsidRPr="00412959">
          <w:rPr>
            <w:rStyle w:val="af6"/>
            <w:lang w:val="en-US"/>
          </w:rPr>
          <w:t>airport</w:t>
        </w:r>
        <w:r w:rsidRPr="007D53F0">
          <w:rPr>
            <w:rStyle w:val="af6"/>
          </w:rPr>
          <w:t>-</w:t>
        </w:r>
        <w:r w:rsidRPr="00412959">
          <w:rPr>
            <w:rStyle w:val="af6"/>
            <w:lang w:val="en-US"/>
          </w:rPr>
          <w:t>congestion</w:t>
        </w:r>
      </w:hyperlink>
      <w:r w:rsidRPr="007D53F0">
        <w:t xml:space="preserve"> </w:t>
      </w:r>
      <w:r w:rsidR="0032059C" w:rsidRPr="007D53F0">
        <w:rPr>
          <w:rFonts w:cs="Times New Roman"/>
        </w:rPr>
        <w:t>(</w:t>
      </w:r>
      <w:r w:rsidR="0032059C">
        <w:rPr>
          <w:rFonts w:cs="Times New Roman"/>
        </w:rPr>
        <w:t>дата</w:t>
      </w:r>
      <w:r w:rsidR="0032059C" w:rsidRPr="007D53F0">
        <w:rPr>
          <w:rFonts w:cs="Times New Roman"/>
        </w:rPr>
        <w:t xml:space="preserve"> </w:t>
      </w:r>
      <w:r w:rsidR="0032059C">
        <w:rPr>
          <w:rFonts w:cs="Times New Roman"/>
        </w:rPr>
        <w:t>обращения</w:t>
      </w:r>
      <w:r w:rsidR="0032059C" w:rsidRPr="007D53F0">
        <w:rPr>
          <w:rFonts w:cs="Times New Roman"/>
        </w:rPr>
        <w:t>: 11.05.2022)</w:t>
      </w:r>
      <w:bookmarkEnd w:id="20"/>
    </w:p>
  </w:footnote>
  <w:footnote w:id="32">
    <w:p w14:paraId="74B9510E" w14:textId="79561BA4" w:rsidR="008C1209" w:rsidRPr="008C1209" w:rsidRDefault="008C1209">
      <w:pPr>
        <w:pStyle w:val="aff2"/>
        <w:rPr>
          <w:lang w:val="en-US"/>
        </w:rPr>
      </w:pPr>
      <w:r>
        <w:rPr>
          <w:rStyle w:val="aff4"/>
        </w:rPr>
        <w:footnoteRef/>
      </w:r>
      <w:r w:rsidRPr="008C1209">
        <w:rPr>
          <w:lang w:val="en-US"/>
        </w:rPr>
        <w:t xml:space="preserve"> </w:t>
      </w:r>
      <w:bookmarkStart w:id="23" w:name="_Hlk104413029"/>
      <w:r>
        <w:rPr>
          <w:lang w:val="en-US"/>
        </w:rPr>
        <w:t>Highway capacity manual</w:t>
      </w:r>
      <w:r w:rsidRPr="008C1209">
        <w:rPr>
          <w:lang w:val="en-US"/>
        </w:rPr>
        <w:t xml:space="preserve"> / </w:t>
      </w:r>
      <w:r w:rsidR="00CC0077">
        <w:rPr>
          <w:lang w:val="en-US"/>
        </w:rPr>
        <w:t>Transportation Research Board</w:t>
      </w:r>
      <w:r w:rsidRPr="008C1209">
        <w:rPr>
          <w:lang w:val="en-US"/>
        </w:rPr>
        <w:t xml:space="preserve"> – </w:t>
      </w:r>
      <w:r w:rsidR="00B00E9F">
        <w:rPr>
          <w:lang w:val="en-US"/>
        </w:rPr>
        <w:t>Washin</w:t>
      </w:r>
      <w:r w:rsidR="003D5F22">
        <w:rPr>
          <w:lang w:val="en-US"/>
        </w:rPr>
        <w:t>gton, D.C.</w:t>
      </w:r>
      <w:r w:rsidRPr="008C1209">
        <w:rPr>
          <w:lang w:val="en-US"/>
        </w:rPr>
        <w:t xml:space="preserve">: </w:t>
      </w:r>
      <w:r w:rsidR="00CC0077">
        <w:rPr>
          <w:lang w:val="en-US"/>
        </w:rPr>
        <w:t>National Research Council</w:t>
      </w:r>
      <w:r w:rsidRPr="008C1209">
        <w:rPr>
          <w:lang w:val="en-US"/>
        </w:rPr>
        <w:t>, 20</w:t>
      </w:r>
      <w:r w:rsidR="00B00E9F">
        <w:rPr>
          <w:lang w:val="en-US"/>
        </w:rPr>
        <w:t>00</w:t>
      </w:r>
      <w:r w:rsidRPr="008C1209">
        <w:rPr>
          <w:lang w:val="en-US"/>
        </w:rPr>
        <w:t xml:space="preserve">. – </w:t>
      </w:r>
      <w:r w:rsidR="003D5F22">
        <w:rPr>
          <w:lang w:val="en-US"/>
        </w:rPr>
        <w:t>1189</w:t>
      </w:r>
      <w:r w:rsidRPr="008C1209">
        <w:rPr>
          <w:lang w:val="en-US"/>
        </w:rPr>
        <w:t xml:space="preserve"> p.</w:t>
      </w:r>
      <w:bookmarkEnd w:id="23"/>
    </w:p>
  </w:footnote>
  <w:footnote w:id="33">
    <w:p w14:paraId="5ACC4625" w14:textId="0234CD2B" w:rsidR="002B3FD0" w:rsidRPr="00412959" w:rsidRDefault="002B3FD0">
      <w:pPr>
        <w:pStyle w:val="aff2"/>
        <w:rPr>
          <w:lang w:val="en-US"/>
        </w:rPr>
      </w:pPr>
      <w:r>
        <w:rPr>
          <w:rStyle w:val="aff4"/>
        </w:rPr>
        <w:footnoteRef/>
      </w:r>
      <w:r w:rsidR="00412959">
        <w:rPr>
          <w:lang w:val="en-US"/>
        </w:rPr>
        <w:t>The</w:t>
      </w:r>
      <w:r w:rsidR="00412959" w:rsidRPr="00412959">
        <w:rPr>
          <w:lang w:val="en-US"/>
        </w:rPr>
        <w:t xml:space="preserve"> </w:t>
      </w:r>
      <w:r w:rsidR="00412959">
        <w:rPr>
          <w:lang w:val="en-US"/>
        </w:rPr>
        <w:t>Derivation</w:t>
      </w:r>
      <w:r w:rsidR="00412959" w:rsidRPr="00412959">
        <w:rPr>
          <w:lang w:val="en-US"/>
        </w:rPr>
        <w:t xml:space="preserve"> </w:t>
      </w:r>
      <w:r w:rsidR="00412959">
        <w:rPr>
          <w:lang w:val="en-US"/>
        </w:rPr>
        <w:t>and Analysis of the Passenger Peak Hour</w:t>
      </w:r>
      <w:r w:rsidR="00C00366" w:rsidRPr="00412959">
        <w:rPr>
          <w:lang w:val="en-US"/>
        </w:rPr>
        <w:t xml:space="preserve"> [</w:t>
      </w:r>
      <w:r w:rsidR="00C00366">
        <w:t>Электронный</w:t>
      </w:r>
      <w:r w:rsidR="00C00366" w:rsidRPr="00412959">
        <w:rPr>
          <w:lang w:val="en-US"/>
        </w:rPr>
        <w:t xml:space="preserve"> </w:t>
      </w:r>
      <w:r w:rsidR="00C00366">
        <w:t>ресурс</w:t>
      </w:r>
      <w:r w:rsidR="00C00366" w:rsidRPr="00412959">
        <w:rPr>
          <w:lang w:val="en-US"/>
        </w:rPr>
        <w:t>] //</w:t>
      </w:r>
      <w:r w:rsidR="00FC75AC" w:rsidRPr="00FC75AC">
        <w:rPr>
          <w:lang w:val="en-US"/>
        </w:rPr>
        <w:t xml:space="preserve"> </w:t>
      </w:r>
      <w:r w:rsidR="00412959">
        <w:rPr>
          <w:lang w:val="en-GB"/>
        </w:rPr>
        <w:t>core</w:t>
      </w:r>
      <w:r w:rsidR="00412959" w:rsidRPr="00412959">
        <w:rPr>
          <w:lang w:val="en-US"/>
        </w:rPr>
        <w:t>.</w:t>
      </w:r>
      <w:r w:rsidR="00412959">
        <w:rPr>
          <w:lang w:val="en-US"/>
        </w:rPr>
        <w:t>ac</w:t>
      </w:r>
      <w:r w:rsidR="00412959" w:rsidRPr="00412959">
        <w:rPr>
          <w:lang w:val="en-US"/>
        </w:rPr>
        <w:t>.</w:t>
      </w:r>
      <w:r w:rsidR="00412959">
        <w:rPr>
          <w:lang w:val="en-US"/>
        </w:rPr>
        <w:t>uk</w:t>
      </w:r>
      <w:r w:rsidR="00C00366" w:rsidRPr="00412959">
        <w:rPr>
          <w:lang w:val="en-US"/>
        </w:rPr>
        <w:t xml:space="preserve">– </w:t>
      </w:r>
      <w:r w:rsidR="004315AC">
        <w:t>Режим</w:t>
      </w:r>
      <w:r w:rsidR="004315AC" w:rsidRPr="004315AC">
        <w:rPr>
          <w:lang w:val="en-US"/>
        </w:rPr>
        <w:t xml:space="preserve"> </w:t>
      </w:r>
      <w:r w:rsidR="004315AC">
        <w:t>доступа</w:t>
      </w:r>
      <w:r w:rsidR="00C00366" w:rsidRPr="00412959">
        <w:rPr>
          <w:lang w:val="en-US"/>
        </w:rPr>
        <w:t>:</w:t>
      </w:r>
      <w:r w:rsidRPr="00412959">
        <w:rPr>
          <w:lang w:val="en-US"/>
        </w:rPr>
        <w:t xml:space="preserve"> </w:t>
      </w:r>
      <w:hyperlink r:id="rId32" w:history="1">
        <w:r w:rsidRPr="00412959">
          <w:rPr>
            <w:rStyle w:val="af6"/>
            <w:lang w:val="en-US"/>
          </w:rPr>
          <w:t>https://core.ac.uk/reader/7036370</w:t>
        </w:r>
      </w:hyperlink>
      <w:r w:rsidRPr="00412959">
        <w:rPr>
          <w:lang w:val="en-US"/>
        </w:rPr>
        <w:t xml:space="preserve"> </w:t>
      </w:r>
      <w:r w:rsidR="00842AEB" w:rsidRPr="00412959">
        <w:rPr>
          <w:lang w:val="en-US"/>
        </w:rPr>
        <w:t>(</w:t>
      </w:r>
      <w:r w:rsidR="00842AEB">
        <w:t>дата</w:t>
      </w:r>
      <w:r w:rsidR="00842AEB" w:rsidRPr="00412959">
        <w:rPr>
          <w:lang w:val="en-US"/>
        </w:rPr>
        <w:t xml:space="preserve"> </w:t>
      </w:r>
      <w:r w:rsidR="00842AEB">
        <w:t>обращения</w:t>
      </w:r>
      <w:r w:rsidR="00842AEB" w:rsidRPr="00412959">
        <w:rPr>
          <w:lang w:val="en-US"/>
        </w:rPr>
        <w:t>: 20.04.2022)</w:t>
      </w:r>
    </w:p>
  </w:footnote>
  <w:footnote w:id="34">
    <w:p w14:paraId="1236ACBB" w14:textId="07D262BF" w:rsidR="002B3FD0" w:rsidRPr="006603EB" w:rsidRDefault="002B3FD0">
      <w:pPr>
        <w:pStyle w:val="aff2"/>
        <w:rPr>
          <w:lang w:val="en-GB"/>
        </w:rPr>
      </w:pPr>
      <w:r>
        <w:rPr>
          <w:rStyle w:val="aff4"/>
        </w:rPr>
        <w:footnoteRef/>
      </w:r>
      <w:r w:rsidR="006603EB">
        <w:rPr>
          <w:lang w:val="en-GB"/>
        </w:rPr>
        <w:t xml:space="preserve"> </w:t>
      </w:r>
      <w:r w:rsidR="00646588">
        <w:rPr>
          <w:lang w:val="en-GB"/>
        </w:rPr>
        <w:t xml:space="preserve">Airport Development </w:t>
      </w:r>
      <w:r w:rsidR="00646588" w:rsidRPr="006603EB">
        <w:rPr>
          <w:lang w:val="en-GB"/>
        </w:rPr>
        <w:t xml:space="preserve">Reference Manual. </w:t>
      </w:r>
      <w:r w:rsidR="003A7760" w:rsidRPr="006603EB">
        <w:rPr>
          <w:lang w:val="en-GB"/>
        </w:rPr>
        <w:t>– 10</w:t>
      </w:r>
      <w:r w:rsidR="003A7760" w:rsidRPr="006603EB">
        <w:rPr>
          <w:vertAlign w:val="superscript"/>
          <w:lang w:val="en-GB"/>
        </w:rPr>
        <w:t>th</w:t>
      </w:r>
      <w:r w:rsidR="003A7760" w:rsidRPr="006603EB">
        <w:rPr>
          <w:lang w:val="en-GB"/>
        </w:rPr>
        <w:t xml:space="preserve"> ed. – IATA, 2016. 673 p.</w:t>
      </w:r>
    </w:p>
  </w:footnote>
  <w:footnote w:id="35">
    <w:p w14:paraId="764AAB77" w14:textId="7F19C69B" w:rsidR="00687EC5" w:rsidRPr="0058699E" w:rsidRDefault="00687EC5" w:rsidP="00687EC5">
      <w:pPr>
        <w:pStyle w:val="aff2"/>
        <w:rPr>
          <w:lang w:val="en-GB"/>
        </w:rPr>
      </w:pPr>
      <w:r w:rsidRPr="006603EB">
        <w:rPr>
          <w:rStyle w:val="aff4"/>
        </w:rPr>
        <w:footnoteRef/>
      </w:r>
      <w:r w:rsidRPr="006603EB">
        <w:rPr>
          <w:lang w:val="en-US"/>
        </w:rPr>
        <w:t xml:space="preserve"> </w:t>
      </w:r>
      <w:bookmarkStart w:id="24" w:name="_Hlk104481549"/>
      <w:r w:rsidRPr="006603EB">
        <w:rPr>
          <w:lang w:val="en-GB"/>
        </w:rPr>
        <w:t xml:space="preserve">Airport operations </w:t>
      </w:r>
      <w:r w:rsidR="0058699E" w:rsidRPr="006603EB">
        <w:rPr>
          <w:lang w:val="en-US"/>
        </w:rPr>
        <w:t xml:space="preserve">/ </w:t>
      </w:r>
      <w:r w:rsidR="0058699E" w:rsidRPr="006603EB">
        <w:rPr>
          <w:lang w:val="en-GB"/>
        </w:rPr>
        <w:t>edited by Norman J. Ashford</w:t>
      </w:r>
      <w:r w:rsidR="0058699E">
        <w:rPr>
          <w:lang w:val="en-GB"/>
        </w:rPr>
        <w:t xml:space="preserve"> and H. P. Martin Stanton. – 3</w:t>
      </w:r>
      <w:r w:rsidR="0058699E" w:rsidRPr="0058699E">
        <w:rPr>
          <w:vertAlign w:val="superscript"/>
          <w:lang w:val="en-GB"/>
        </w:rPr>
        <w:t>rd</w:t>
      </w:r>
      <w:r w:rsidR="0058699E">
        <w:rPr>
          <w:lang w:val="en-GB"/>
        </w:rPr>
        <w:t xml:space="preserve"> ed. </w:t>
      </w:r>
      <w:r w:rsidR="00A47914">
        <w:rPr>
          <w:lang w:val="en-GB"/>
        </w:rPr>
        <w:t>–</w:t>
      </w:r>
      <w:r w:rsidR="0058699E">
        <w:rPr>
          <w:lang w:val="en-GB"/>
        </w:rPr>
        <w:t xml:space="preserve"> </w:t>
      </w:r>
      <w:r w:rsidR="00A47914">
        <w:rPr>
          <w:lang w:val="en-GB"/>
        </w:rPr>
        <w:t>New York: The McGraw Hill, 2013. – 605 p.</w:t>
      </w:r>
      <w:bookmarkEnd w:id="24"/>
    </w:p>
  </w:footnote>
  <w:footnote w:id="36">
    <w:p w14:paraId="6A51B57D" w14:textId="73938241" w:rsidR="00E76FD1" w:rsidRDefault="00E76FD1">
      <w:pPr>
        <w:pStyle w:val="aff2"/>
      </w:pPr>
      <w:r>
        <w:rPr>
          <w:rStyle w:val="aff4"/>
        </w:rPr>
        <w:footnoteRef/>
      </w:r>
      <w:r w:rsidRPr="00E76FD1">
        <w:rPr>
          <w:lang w:val="en-US"/>
        </w:rPr>
        <w:t xml:space="preserve"> </w:t>
      </w:r>
      <w:r w:rsidR="006603EB">
        <w:rPr>
          <w:lang w:val="en-GB"/>
        </w:rPr>
        <w:t xml:space="preserve">Airport Development </w:t>
      </w:r>
      <w:r w:rsidR="006603EB" w:rsidRPr="006603EB">
        <w:rPr>
          <w:lang w:val="en-GB"/>
        </w:rPr>
        <w:t>Reference Manual. – 10</w:t>
      </w:r>
      <w:r w:rsidR="006603EB" w:rsidRPr="006603EB">
        <w:rPr>
          <w:vertAlign w:val="superscript"/>
          <w:lang w:val="en-GB"/>
        </w:rPr>
        <w:t>th</w:t>
      </w:r>
      <w:r w:rsidR="006603EB" w:rsidRPr="006603EB">
        <w:rPr>
          <w:lang w:val="en-GB"/>
        </w:rPr>
        <w:t xml:space="preserve"> ed. – IATA, 2016. </w:t>
      </w:r>
      <w:r w:rsidR="006603EB" w:rsidRPr="006E21AF">
        <w:t xml:space="preserve">673 </w:t>
      </w:r>
      <w:r w:rsidR="006603EB" w:rsidRPr="006603EB">
        <w:rPr>
          <w:lang w:val="en-GB"/>
        </w:rPr>
        <w:t>p</w:t>
      </w:r>
      <w:r w:rsidR="006603EB" w:rsidRPr="006E21AF">
        <w:t>.</w:t>
      </w:r>
    </w:p>
  </w:footnote>
  <w:footnote w:id="37">
    <w:p w14:paraId="2E537B70" w14:textId="1120BFC2" w:rsidR="00425228" w:rsidRDefault="00425228">
      <w:pPr>
        <w:pStyle w:val="aff2"/>
      </w:pPr>
      <w:r>
        <w:rPr>
          <w:rStyle w:val="aff4"/>
        </w:rPr>
        <w:footnoteRef/>
      </w:r>
      <w:r>
        <w:t xml:space="preserve"> </w:t>
      </w:r>
      <w:r w:rsidRPr="00425228">
        <w:t>Постановление Правительства РФ от 22 июля 2009 г. N 599 "О порядке обеспечения доступа к услугам субъектов естественных монополий в аэропортах"</w:t>
      </w:r>
      <w:r w:rsidR="0032059C">
        <w:t xml:space="preserve"> </w:t>
      </w:r>
      <w:r w:rsidR="00F10BB4" w:rsidRPr="00F10BB4">
        <w:t>[</w:t>
      </w:r>
      <w:r w:rsidR="00F10BB4">
        <w:t>Электронный</w:t>
      </w:r>
      <w:r w:rsidR="00F10BB4" w:rsidRPr="00F10BB4">
        <w:t xml:space="preserve"> </w:t>
      </w:r>
      <w:r w:rsidR="00F10BB4">
        <w:t>ресурс</w:t>
      </w:r>
      <w:r w:rsidR="00F10BB4" w:rsidRPr="00F10BB4">
        <w:t>]</w:t>
      </w:r>
      <w:r w:rsidR="00C1682E">
        <w:t xml:space="preserve"> </w:t>
      </w:r>
      <w:r w:rsidR="00F10BB4" w:rsidRPr="00F10BB4">
        <w:t xml:space="preserve">– </w:t>
      </w:r>
      <w:r w:rsidR="00C1682E">
        <w:t>Режим доступа</w:t>
      </w:r>
      <w:r w:rsidR="00F10BB4" w:rsidRPr="00F10BB4">
        <w:t xml:space="preserve">: </w:t>
      </w:r>
      <w:hyperlink r:id="rId33" w:history="1">
        <w:r w:rsidR="00F10BB4" w:rsidRPr="00003305">
          <w:rPr>
            <w:rStyle w:val="af6"/>
          </w:rPr>
          <w:t>https://base.garant.ru/12168581/</w:t>
        </w:r>
      </w:hyperlink>
      <w:r w:rsidR="00F10BB4" w:rsidRPr="00F10BB4">
        <w:t xml:space="preserve"> </w:t>
      </w:r>
      <w:r w:rsidR="0032059C">
        <w:rPr>
          <w:rFonts w:cs="Times New Roman"/>
        </w:rPr>
        <w:t>(дата обращения: 11.05.2022)</w:t>
      </w:r>
    </w:p>
  </w:footnote>
  <w:footnote w:id="38">
    <w:p w14:paraId="3E1724B2" w14:textId="75DB58BE" w:rsidR="00425228" w:rsidRDefault="00425228">
      <w:pPr>
        <w:pStyle w:val="aff2"/>
      </w:pPr>
      <w:r>
        <w:rPr>
          <w:rStyle w:val="aff4"/>
        </w:rPr>
        <w:footnoteRef/>
      </w:r>
      <w:r>
        <w:t xml:space="preserve"> </w:t>
      </w:r>
      <w:r w:rsidR="00BE7F45" w:rsidRPr="00BE7F45">
        <w:t>Приказ Минтранса РФ от 12 декабря 2011 г. N 310 "Об утверждении Порядка формирования, утверждения и опубликования расписания регулярных воздушных перевозок пассажиров и (или) грузов, выполняемых перевозчиками, имеющими соответствующие лицензии"</w:t>
      </w:r>
      <w:r w:rsidR="00F10BB4" w:rsidRPr="00F10BB4">
        <w:t xml:space="preserve"> [</w:t>
      </w:r>
      <w:r w:rsidR="00F10BB4">
        <w:t>Электронный</w:t>
      </w:r>
      <w:r w:rsidR="00F10BB4" w:rsidRPr="00F10BB4">
        <w:t xml:space="preserve"> </w:t>
      </w:r>
      <w:r w:rsidR="00F10BB4">
        <w:t>ресурс</w:t>
      </w:r>
      <w:r w:rsidR="00F10BB4" w:rsidRPr="00F10BB4">
        <w:t>]</w:t>
      </w:r>
      <w:r w:rsidR="00C1682E">
        <w:t xml:space="preserve"> </w:t>
      </w:r>
      <w:r w:rsidR="00F10BB4" w:rsidRPr="00F10BB4">
        <w:t xml:space="preserve">– </w:t>
      </w:r>
      <w:r w:rsidR="00C1682E">
        <w:t>Режим доступа</w:t>
      </w:r>
      <w:r w:rsidR="00F10BB4" w:rsidRPr="00F10BB4">
        <w:t>:</w:t>
      </w:r>
      <w:r w:rsidR="0032059C">
        <w:t xml:space="preserve"> </w:t>
      </w:r>
      <w:hyperlink r:id="rId34" w:history="1">
        <w:r w:rsidR="00F10BB4" w:rsidRPr="00003305">
          <w:rPr>
            <w:rStyle w:val="af6"/>
          </w:rPr>
          <w:t>https://base.garant.ru/70137042/</w:t>
        </w:r>
      </w:hyperlink>
      <w:r w:rsidR="00F10BB4" w:rsidRPr="00F10BB4">
        <w:t xml:space="preserve"> </w:t>
      </w:r>
      <w:r w:rsidR="0032059C">
        <w:rPr>
          <w:rFonts w:cs="Times New Roman"/>
        </w:rPr>
        <w:t>(дата обращения: 11.05.2022)</w:t>
      </w:r>
    </w:p>
  </w:footnote>
  <w:footnote w:id="39">
    <w:p w14:paraId="4CCA5AAC" w14:textId="48585E4A" w:rsidR="00A47E84" w:rsidRPr="003D1BDD" w:rsidRDefault="00A47E84" w:rsidP="00A47E84">
      <w:pPr>
        <w:pStyle w:val="aff2"/>
      </w:pPr>
      <w:r>
        <w:rPr>
          <w:rStyle w:val="aff4"/>
        </w:rPr>
        <w:footnoteRef/>
      </w:r>
      <w:bookmarkStart w:id="27" w:name="_Hlk103211729"/>
      <w:r w:rsidR="003D1BDD">
        <w:t>Аэропорт Дубая признали самым загруженным в мире</w:t>
      </w:r>
      <w:r w:rsidR="00F10BB4" w:rsidRPr="003D1BDD">
        <w:t xml:space="preserve"> [</w:t>
      </w:r>
      <w:r w:rsidR="00F10BB4">
        <w:t>Электронный</w:t>
      </w:r>
      <w:r w:rsidR="00F10BB4" w:rsidRPr="003D1BDD">
        <w:t xml:space="preserve"> </w:t>
      </w:r>
      <w:r w:rsidR="00F10BB4">
        <w:t>ресурс</w:t>
      </w:r>
      <w:r w:rsidR="00F10BB4" w:rsidRPr="003D1BDD">
        <w:t>] //</w:t>
      </w:r>
      <w:r w:rsidR="00FC75AC">
        <w:t xml:space="preserve"> </w:t>
      </w:r>
      <w:r w:rsidR="00657571">
        <w:t>ТАСС</w:t>
      </w:r>
      <w:r w:rsidR="00F10BB4" w:rsidRPr="003D1BDD">
        <w:t xml:space="preserve">– </w:t>
      </w:r>
      <w:r w:rsidR="004315AC">
        <w:t>Режим доступа</w:t>
      </w:r>
      <w:r w:rsidR="00F10BB4" w:rsidRPr="003D1BDD">
        <w:t xml:space="preserve">: </w:t>
      </w:r>
      <w:hyperlink r:id="rId35" w:history="1">
        <w:r w:rsidRPr="00F10BB4">
          <w:rPr>
            <w:rStyle w:val="af6"/>
            <w:lang w:val="en-US"/>
          </w:rPr>
          <w:t>https</w:t>
        </w:r>
        <w:r w:rsidRPr="003D1BDD">
          <w:rPr>
            <w:rStyle w:val="af6"/>
          </w:rPr>
          <w:t>://</w:t>
        </w:r>
        <w:r w:rsidRPr="00F10BB4">
          <w:rPr>
            <w:rStyle w:val="af6"/>
            <w:lang w:val="en-US"/>
          </w:rPr>
          <w:t>tass</w:t>
        </w:r>
        <w:r w:rsidRPr="003D1BDD">
          <w:rPr>
            <w:rStyle w:val="af6"/>
          </w:rPr>
          <w:t>.</w:t>
        </w:r>
        <w:r w:rsidRPr="00F10BB4">
          <w:rPr>
            <w:rStyle w:val="af6"/>
            <w:lang w:val="en-US"/>
          </w:rPr>
          <w:t>ru</w:t>
        </w:r>
        <w:r w:rsidRPr="003D1BDD">
          <w:rPr>
            <w:rStyle w:val="af6"/>
          </w:rPr>
          <w:t>/</w:t>
        </w:r>
        <w:r w:rsidRPr="00F10BB4">
          <w:rPr>
            <w:rStyle w:val="af6"/>
            <w:lang w:val="en-US"/>
          </w:rPr>
          <w:t>ekonomika</w:t>
        </w:r>
        <w:r w:rsidRPr="003D1BDD">
          <w:rPr>
            <w:rStyle w:val="af6"/>
          </w:rPr>
          <w:t>/13820825?</w:t>
        </w:r>
        <w:r w:rsidRPr="00F10BB4">
          <w:rPr>
            <w:rStyle w:val="af6"/>
            <w:lang w:val="en-US"/>
          </w:rPr>
          <w:t>utm</w:t>
        </w:r>
        <w:r w:rsidRPr="003D1BDD">
          <w:rPr>
            <w:rStyle w:val="af6"/>
          </w:rPr>
          <w:t>_</w:t>
        </w:r>
        <w:r w:rsidRPr="00F10BB4">
          <w:rPr>
            <w:rStyle w:val="af6"/>
            <w:lang w:val="en-US"/>
          </w:rPr>
          <w:t>source</w:t>
        </w:r>
        <w:r w:rsidRPr="003D1BDD">
          <w:rPr>
            <w:rStyle w:val="af6"/>
          </w:rPr>
          <w:t>=</w:t>
        </w:r>
        <w:r w:rsidRPr="00F10BB4">
          <w:rPr>
            <w:rStyle w:val="af6"/>
            <w:lang w:val="en-US"/>
          </w:rPr>
          <w:t>yandex</w:t>
        </w:r>
        <w:r w:rsidRPr="003D1BDD">
          <w:rPr>
            <w:rStyle w:val="af6"/>
          </w:rPr>
          <w:t>.</w:t>
        </w:r>
        <w:r w:rsidRPr="00F10BB4">
          <w:rPr>
            <w:rStyle w:val="af6"/>
            <w:lang w:val="en-US"/>
          </w:rPr>
          <w:t>ru</w:t>
        </w:r>
        <w:r w:rsidRPr="003D1BDD">
          <w:rPr>
            <w:rStyle w:val="af6"/>
          </w:rPr>
          <w:t>&amp;</w:t>
        </w:r>
        <w:r w:rsidRPr="00F10BB4">
          <w:rPr>
            <w:rStyle w:val="af6"/>
            <w:lang w:val="en-US"/>
          </w:rPr>
          <w:t>utm</w:t>
        </w:r>
        <w:r w:rsidRPr="003D1BDD">
          <w:rPr>
            <w:rStyle w:val="af6"/>
          </w:rPr>
          <w:t>_</w:t>
        </w:r>
        <w:r w:rsidRPr="00F10BB4">
          <w:rPr>
            <w:rStyle w:val="af6"/>
            <w:lang w:val="en-US"/>
          </w:rPr>
          <w:t>medium</w:t>
        </w:r>
        <w:r w:rsidRPr="003D1BDD">
          <w:rPr>
            <w:rStyle w:val="af6"/>
          </w:rPr>
          <w:t>=</w:t>
        </w:r>
        <w:r w:rsidRPr="00F10BB4">
          <w:rPr>
            <w:rStyle w:val="af6"/>
            <w:lang w:val="en-US"/>
          </w:rPr>
          <w:t>organic</w:t>
        </w:r>
        <w:r w:rsidRPr="003D1BDD">
          <w:rPr>
            <w:rStyle w:val="af6"/>
          </w:rPr>
          <w:t>&amp;</w:t>
        </w:r>
        <w:r w:rsidRPr="00F10BB4">
          <w:rPr>
            <w:rStyle w:val="af6"/>
            <w:lang w:val="en-US"/>
          </w:rPr>
          <w:t>utm</w:t>
        </w:r>
        <w:r w:rsidRPr="003D1BDD">
          <w:rPr>
            <w:rStyle w:val="af6"/>
          </w:rPr>
          <w:t>_</w:t>
        </w:r>
        <w:r w:rsidRPr="00F10BB4">
          <w:rPr>
            <w:rStyle w:val="af6"/>
            <w:lang w:val="en-US"/>
          </w:rPr>
          <w:t>campaign</w:t>
        </w:r>
        <w:r w:rsidRPr="003D1BDD">
          <w:rPr>
            <w:rStyle w:val="af6"/>
          </w:rPr>
          <w:t>=</w:t>
        </w:r>
        <w:r w:rsidRPr="00F10BB4">
          <w:rPr>
            <w:rStyle w:val="af6"/>
            <w:lang w:val="en-US"/>
          </w:rPr>
          <w:t>yandex</w:t>
        </w:r>
        <w:r w:rsidRPr="003D1BDD">
          <w:rPr>
            <w:rStyle w:val="af6"/>
          </w:rPr>
          <w:t>.</w:t>
        </w:r>
        <w:r w:rsidRPr="00F10BB4">
          <w:rPr>
            <w:rStyle w:val="af6"/>
            <w:lang w:val="en-US"/>
          </w:rPr>
          <w:t>ru</w:t>
        </w:r>
        <w:r w:rsidRPr="003D1BDD">
          <w:rPr>
            <w:rStyle w:val="af6"/>
          </w:rPr>
          <w:t>&amp;</w:t>
        </w:r>
        <w:r w:rsidRPr="00F10BB4">
          <w:rPr>
            <w:rStyle w:val="af6"/>
            <w:lang w:val="en-US"/>
          </w:rPr>
          <w:t>utm</w:t>
        </w:r>
        <w:r w:rsidRPr="003D1BDD">
          <w:rPr>
            <w:rStyle w:val="af6"/>
          </w:rPr>
          <w:t>_</w:t>
        </w:r>
        <w:r w:rsidRPr="00F10BB4">
          <w:rPr>
            <w:rStyle w:val="af6"/>
            <w:lang w:val="en-US"/>
          </w:rPr>
          <w:t>referrer</w:t>
        </w:r>
        <w:r w:rsidRPr="003D1BDD">
          <w:rPr>
            <w:rStyle w:val="af6"/>
          </w:rPr>
          <w:t>=</w:t>
        </w:r>
        <w:r w:rsidRPr="00F10BB4">
          <w:rPr>
            <w:rStyle w:val="af6"/>
            <w:lang w:val="en-US"/>
          </w:rPr>
          <w:t>yandex</w:t>
        </w:r>
        <w:r w:rsidRPr="003D1BDD">
          <w:rPr>
            <w:rStyle w:val="af6"/>
          </w:rPr>
          <w:t>.</w:t>
        </w:r>
        <w:r w:rsidRPr="00F10BB4">
          <w:rPr>
            <w:rStyle w:val="af6"/>
            <w:lang w:val="en-US"/>
          </w:rPr>
          <w:t>ru</w:t>
        </w:r>
      </w:hyperlink>
      <w:r w:rsidRPr="003D1BDD">
        <w:t xml:space="preserve"> </w:t>
      </w:r>
      <w:r w:rsidR="0032059C" w:rsidRPr="003D1BDD">
        <w:rPr>
          <w:rFonts w:cs="Times New Roman"/>
        </w:rPr>
        <w:t>(</w:t>
      </w:r>
      <w:r w:rsidR="0032059C">
        <w:rPr>
          <w:rFonts w:cs="Times New Roman"/>
        </w:rPr>
        <w:t>дата</w:t>
      </w:r>
      <w:r w:rsidR="0032059C" w:rsidRPr="003D1BDD">
        <w:rPr>
          <w:rFonts w:cs="Times New Roman"/>
        </w:rPr>
        <w:t xml:space="preserve"> </w:t>
      </w:r>
      <w:r w:rsidR="0032059C">
        <w:rPr>
          <w:rFonts w:cs="Times New Roman"/>
        </w:rPr>
        <w:t>обращения</w:t>
      </w:r>
      <w:r w:rsidR="0032059C" w:rsidRPr="003D1BDD">
        <w:rPr>
          <w:rFonts w:cs="Times New Roman"/>
        </w:rPr>
        <w:t>: 11.05.2022)</w:t>
      </w:r>
      <w:bookmarkEnd w:id="27"/>
    </w:p>
  </w:footnote>
  <w:footnote w:id="40">
    <w:p w14:paraId="2C9BFBDB" w14:textId="7A7D694C" w:rsidR="00FD1376" w:rsidRPr="007027E9" w:rsidRDefault="00FD1376">
      <w:pPr>
        <w:pStyle w:val="aff2"/>
        <w:rPr>
          <w:lang w:val="en-US"/>
        </w:rPr>
      </w:pPr>
      <w:r>
        <w:rPr>
          <w:rStyle w:val="aff4"/>
        </w:rPr>
        <w:footnoteRef/>
      </w:r>
      <w:r w:rsidR="007027E9">
        <w:rPr>
          <w:lang w:val="en-GB"/>
        </w:rPr>
        <w:t>Dubai</w:t>
      </w:r>
      <w:r w:rsidR="007027E9" w:rsidRPr="007027E9">
        <w:rPr>
          <w:lang w:val="en-US"/>
        </w:rPr>
        <w:t xml:space="preserve"> </w:t>
      </w:r>
      <w:r w:rsidR="007027E9">
        <w:rPr>
          <w:lang w:val="en-GB"/>
        </w:rPr>
        <w:t>Airport</w:t>
      </w:r>
      <w:r w:rsidR="007027E9" w:rsidRPr="007027E9">
        <w:rPr>
          <w:lang w:val="en-US"/>
        </w:rPr>
        <w:t xml:space="preserve"> </w:t>
      </w:r>
      <w:r w:rsidR="007027E9">
        <w:rPr>
          <w:lang w:val="en-GB"/>
        </w:rPr>
        <w:t>launches</w:t>
      </w:r>
      <w:r w:rsidR="007027E9" w:rsidRPr="007027E9">
        <w:rPr>
          <w:lang w:val="en-US"/>
        </w:rPr>
        <w:t xml:space="preserve"> ‘</w:t>
      </w:r>
      <w:r w:rsidR="007027E9">
        <w:rPr>
          <w:lang w:val="en-GB"/>
        </w:rPr>
        <w:t>realtimeDXB</w:t>
      </w:r>
      <w:r w:rsidR="007027E9" w:rsidRPr="007027E9">
        <w:rPr>
          <w:lang w:val="en-US"/>
        </w:rPr>
        <w:t xml:space="preserve">’ </w:t>
      </w:r>
      <w:r w:rsidR="007027E9">
        <w:rPr>
          <w:lang w:val="en-GB"/>
        </w:rPr>
        <w:t>platform</w:t>
      </w:r>
      <w:r w:rsidR="007027E9" w:rsidRPr="007027E9">
        <w:rPr>
          <w:lang w:val="en-US"/>
        </w:rPr>
        <w:t xml:space="preserve"> </w:t>
      </w:r>
      <w:r w:rsidR="007027E9">
        <w:rPr>
          <w:lang w:val="en-GB"/>
        </w:rPr>
        <w:t xml:space="preserve">to manage </w:t>
      </w:r>
      <w:r w:rsidR="00A214C7">
        <w:rPr>
          <w:lang w:val="en-GB"/>
        </w:rPr>
        <w:t xml:space="preserve">airport operations </w:t>
      </w:r>
      <w:r w:rsidR="00D8204B" w:rsidRPr="007027E9">
        <w:rPr>
          <w:lang w:val="en-US"/>
        </w:rPr>
        <w:t>[</w:t>
      </w:r>
      <w:r w:rsidR="00D8204B">
        <w:t>Электронный</w:t>
      </w:r>
      <w:r w:rsidR="00D8204B" w:rsidRPr="007027E9">
        <w:rPr>
          <w:lang w:val="en-US"/>
        </w:rPr>
        <w:t xml:space="preserve"> </w:t>
      </w:r>
      <w:r w:rsidR="00D8204B">
        <w:t>ресурс</w:t>
      </w:r>
      <w:r w:rsidR="00D8204B" w:rsidRPr="007027E9">
        <w:rPr>
          <w:lang w:val="en-US"/>
        </w:rPr>
        <w:t>] //</w:t>
      </w:r>
      <w:r w:rsidR="00FC75AC" w:rsidRPr="007027E9">
        <w:rPr>
          <w:lang w:val="en-US"/>
        </w:rPr>
        <w:t xml:space="preserve"> </w:t>
      </w:r>
      <w:r w:rsidR="00943120">
        <w:rPr>
          <w:lang w:val="en-GB"/>
        </w:rPr>
        <w:t>F</w:t>
      </w:r>
      <w:r w:rsidR="00FC75AC">
        <w:rPr>
          <w:lang w:val="en-GB"/>
        </w:rPr>
        <w:t>uture</w:t>
      </w:r>
      <w:r w:rsidR="00943120">
        <w:rPr>
          <w:lang w:val="en-GB"/>
        </w:rPr>
        <w:t xml:space="preserve"> </w:t>
      </w:r>
      <w:r w:rsidR="00FC75AC">
        <w:rPr>
          <w:lang w:val="en-GB"/>
        </w:rPr>
        <w:t>travel</w:t>
      </w:r>
      <w:r w:rsidR="00943120">
        <w:rPr>
          <w:lang w:val="en-GB"/>
        </w:rPr>
        <w:t xml:space="preserve"> </w:t>
      </w:r>
      <w:r w:rsidR="00FC75AC">
        <w:rPr>
          <w:lang w:val="en-GB"/>
        </w:rPr>
        <w:t>experience</w:t>
      </w:r>
      <w:r w:rsidR="00FC75AC" w:rsidRPr="007027E9">
        <w:rPr>
          <w:lang w:val="en-US"/>
        </w:rPr>
        <w:t xml:space="preserve"> </w:t>
      </w:r>
      <w:r w:rsidR="00D8204B" w:rsidRPr="007027E9">
        <w:rPr>
          <w:lang w:val="en-US"/>
        </w:rPr>
        <w:t xml:space="preserve">– </w:t>
      </w:r>
      <w:r w:rsidR="00F70064">
        <w:t>Режим</w:t>
      </w:r>
      <w:r w:rsidR="00F70064" w:rsidRPr="00F70064">
        <w:rPr>
          <w:lang w:val="en-US"/>
        </w:rPr>
        <w:t xml:space="preserve"> </w:t>
      </w:r>
      <w:r w:rsidR="00F70064">
        <w:t>доступа</w:t>
      </w:r>
      <w:r w:rsidR="00D8204B" w:rsidRPr="007027E9">
        <w:rPr>
          <w:lang w:val="en-US"/>
        </w:rPr>
        <w:t xml:space="preserve">: </w:t>
      </w:r>
      <w:r w:rsidRPr="007027E9">
        <w:rPr>
          <w:lang w:val="en-US"/>
        </w:rPr>
        <w:t xml:space="preserve"> </w:t>
      </w:r>
      <w:hyperlink r:id="rId36" w:history="1">
        <w:r w:rsidRPr="007027E9">
          <w:rPr>
            <w:rStyle w:val="af6"/>
            <w:lang w:val="en-US"/>
          </w:rPr>
          <w:t>https://www.futuretravelexperience.com/2019/07/dubai-airports-launches-realtimedxb-platform-airport-operations/</w:t>
        </w:r>
      </w:hyperlink>
      <w:r w:rsidRPr="007027E9">
        <w:rPr>
          <w:lang w:val="en-US"/>
        </w:rPr>
        <w:t xml:space="preserve"> </w:t>
      </w:r>
      <w:r w:rsidR="0032059C" w:rsidRPr="007027E9">
        <w:rPr>
          <w:rFonts w:cs="Times New Roman"/>
          <w:lang w:val="en-US"/>
        </w:rPr>
        <w:t>(</w:t>
      </w:r>
      <w:r w:rsidR="0032059C">
        <w:rPr>
          <w:rFonts w:cs="Times New Roman"/>
        </w:rPr>
        <w:t>дата</w:t>
      </w:r>
      <w:r w:rsidR="0032059C" w:rsidRPr="007027E9">
        <w:rPr>
          <w:rFonts w:cs="Times New Roman"/>
          <w:lang w:val="en-US"/>
        </w:rPr>
        <w:t xml:space="preserve"> </w:t>
      </w:r>
      <w:r w:rsidR="0032059C">
        <w:rPr>
          <w:rFonts w:cs="Times New Roman"/>
        </w:rPr>
        <w:t>обращения</w:t>
      </w:r>
      <w:r w:rsidR="0032059C" w:rsidRPr="007027E9">
        <w:rPr>
          <w:rFonts w:cs="Times New Roman"/>
          <w:lang w:val="en-US"/>
        </w:rPr>
        <w:t>: 11.05.2022)</w:t>
      </w:r>
    </w:p>
  </w:footnote>
  <w:footnote w:id="41">
    <w:p w14:paraId="742D3303" w14:textId="5B40FCDB" w:rsidR="00FD1376" w:rsidRPr="00A214C7" w:rsidRDefault="00FD1376">
      <w:pPr>
        <w:pStyle w:val="aff2"/>
        <w:rPr>
          <w:lang w:val="en-GB"/>
        </w:rPr>
      </w:pPr>
      <w:r>
        <w:rPr>
          <w:rStyle w:val="aff4"/>
        </w:rPr>
        <w:footnoteRef/>
      </w:r>
      <w:r w:rsidR="00A214C7" w:rsidRPr="00A214C7">
        <w:rPr>
          <w:lang w:val="en-US"/>
        </w:rPr>
        <w:t xml:space="preserve"> </w:t>
      </w:r>
      <w:r w:rsidR="00A214C7">
        <w:rPr>
          <w:lang w:val="en-GB"/>
        </w:rPr>
        <w:t>Flying</w:t>
      </w:r>
      <w:r w:rsidR="00A214C7" w:rsidRPr="00A214C7">
        <w:rPr>
          <w:lang w:val="en-US"/>
        </w:rPr>
        <w:t xml:space="preserve"> </w:t>
      </w:r>
      <w:r w:rsidR="00A214C7">
        <w:rPr>
          <w:lang w:val="en-GB"/>
        </w:rPr>
        <w:t>out</w:t>
      </w:r>
      <w:r w:rsidR="00A214C7" w:rsidRPr="00A214C7">
        <w:rPr>
          <w:lang w:val="en-US"/>
        </w:rPr>
        <w:t xml:space="preserve"> </w:t>
      </w:r>
      <w:r w:rsidR="00A214C7">
        <w:rPr>
          <w:lang w:val="en-GB"/>
        </w:rPr>
        <w:t>of</w:t>
      </w:r>
      <w:r w:rsidR="00A214C7" w:rsidRPr="00A214C7">
        <w:rPr>
          <w:lang w:val="en-US"/>
        </w:rPr>
        <w:t xml:space="preserve"> </w:t>
      </w:r>
      <w:r w:rsidR="00A214C7">
        <w:rPr>
          <w:lang w:val="en-GB"/>
        </w:rPr>
        <w:t>Dubai? Check</w:t>
      </w:r>
      <w:r w:rsidR="00A214C7" w:rsidRPr="00A214C7">
        <w:rPr>
          <w:lang w:val="en-GB"/>
        </w:rPr>
        <w:t xml:space="preserve"> </w:t>
      </w:r>
      <w:r w:rsidR="00A214C7">
        <w:rPr>
          <w:lang w:val="en-GB"/>
        </w:rPr>
        <w:t>airport</w:t>
      </w:r>
      <w:r w:rsidR="00A214C7" w:rsidRPr="00A214C7">
        <w:rPr>
          <w:lang w:val="en-GB"/>
        </w:rPr>
        <w:t xml:space="preserve"> </w:t>
      </w:r>
      <w:r w:rsidR="00A214C7">
        <w:rPr>
          <w:lang w:val="en-GB"/>
        </w:rPr>
        <w:t>wait time at your destination</w:t>
      </w:r>
      <w:r w:rsidR="00D8204B" w:rsidRPr="00A214C7">
        <w:rPr>
          <w:lang w:val="en-GB"/>
        </w:rPr>
        <w:t xml:space="preserve"> [</w:t>
      </w:r>
      <w:r w:rsidR="00D8204B">
        <w:t>Электронный</w:t>
      </w:r>
      <w:r w:rsidR="00D8204B" w:rsidRPr="00A214C7">
        <w:rPr>
          <w:lang w:val="en-GB"/>
        </w:rPr>
        <w:t xml:space="preserve"> </w:t>
      </w:r>
      <w:r w:rsidR="00D8204B">
        <w:t>ресурс</w:t>
      </w:r>
      <w:r w:rsidR="00D8204B" w:rsidRPr="00A214C7">
        <w:rPr>
          <w:lang w:val="en-GB"/>
        </w:rPr>
        <w:t>] //</w:t>
      </w:r>
      <w:r w:rsidR="00FC75AC" w:rsidRPr="00A214C7">
        <w:rPr>
          <w:lang w:val="en-GB"/>
        </w:rPr>
        <w:t xml:space="preserve"> </w:t>
      </w:r>
      <w:r w:rsidR="00840D16">
        <w:rPr>
          <w:lang w:val="en-GB"/>
        </w:rPr>
        <w:t>Gulf</w:t>
      </w:r>
      <w:r w:rsidR="00840D16" w:rsidRPr="00840D16">
        <w:rPr>
          <w:lang w:val="en-US"/>
        </w:rPr>
        <w:t xml:space="preserve"> </w:t>
      </w:r>
      <w:r w:rsidR="00840D16">
        <w:rPr>
          <w:lang w:val="en-GB"/>
        </w:rPr>
        <w:t>news</w:t>
      </w:r>
      <w:r w:rsidR="00FC75AC" w:rsidRPr="00A214C7">
        <w:rPr>
          <w:lang w:val="en-GB"/>
        </w:rPr>
        <w:t xml:space="preserve"> </w:t>
      </w:r>
      <w:r w:rsidR="00D8204B" w:rsidRPr="00A214C7">
        <w:rPr>
          <w:lang w:val="en-GB"/>
        </w:rPr>
        <w:t xml:space="preserve">– </w:t>
      </w:r>
      <w:r w:rsidR="00F70064">
        <w:t>Режим</w:t>
      </w:r>
      <w:r w:rsidR="00F70064" w:rsidRPr="00F70064">
        <w:rPr>
          <w:lang w:val="en-GB"/>
        </w:rPr>
        <w:t xml:space="preserve"> </w:t>
      </w:r>
      <w:r w:rsidR="00F70064">
        <w:t>доступа</w:t>
      </w:r>
      <w:r w:rsidR="00D8204B" w:rsidRPr="00A214C7">
        <w:rPr>
          <w:lang w:val="en-GB"/>
        </w:rPr>
        <w:t xml:space="preserve">: </w:t>
      </w:r>
      <w:r w:rsidRPr="00A214C7">
        <w:rPr>
          <w:lang w:val="en-GB"/>
        </w:rPr>
        <w:t xml:space="preserve"> </w:t>
      </w:r>
      <w:hyperlink r:id="rId37" w:history="1">
        <w:r w:rsidRPr="00A214C7">
          <w:rPr>
            <w:rStyle w:val="af6"/>
            <w:lang w:val="en-US"/>
          </w:rPr>
          <w:t>https</w:t>
        </w:r>
        <w:r w:rsidRPr="00A214C7">
          <w:rPr>
            <w:rStyle w:val="af6"/>
            <w:lang w:val="en-GB"/>
          </w:rPr>
          <w:t>://</w:t>
        </w:r>
        <w:r w:rsidRPr="00A214C7">
          <w:rPr>
            <w:rStyle w:val="af6"/>
            <w:lang w:val="en-US"/>
          </w:rPr>
          <w:t>gulfnews</w:t>
        </w:r>
        <w:r w:rsidRPr="00A214C7">
          <w:rPr>
            <w:rStyle w:val="af6"/>
            <w:lang w:val="en-GB"/>
          </w:rPr>
          <w:t>.</w:t>
        </w:r>
        <w:r w:rsidRPr="00A214C7">
          <w:rPr>
            <w:rStyle w:val="af6"/>
            <w:lang w:val="en-US"/>
          </w:rPr>
          <w:t>com</w:t>
        </w:r>
        <w:r w:rsidRPr="00A214C7">
          <w:rPr>
            <w:rStyle w:val="af6"/>
            <w:lang w:val="en-GB"/>
          </w:rPr>
          <w:t>/</w:t>
        </w:r>
        <w:r w:rsidRPr="00A214C7">
          <w:rPr>
            <w:rStyle w:val="af6"/>
            <w:lang w:val="en-US"/>
          </w:rPr>
          <w:t>uae</w:t>
        </w:r>
        <w:r w:rsidRPr="00A214C7">
          <w:rPr>
            <w:rStyle w:val="af6"/>
            <w:lang w:val="en-GB"/>
          </w:rPr>
          <w:t>/</w:t>
        </w:r>
        <w:r w:rsidRPr="00A214C7">
          <w:rPr>
            <w:rStyle w:val="af6"/>
            <w:lang w:val="en-US"/>
          </w:rPr>
          <w:t>flying</w:t>
        </w:r>
        <w:r w:rsidRPr="00A214C7">
          <w:rPr>
            <w:rStyle w:val="af6"/>
            <w:lang w:val="en-GB"/>
          </w:rPr>
          <w:t>-</w:t>
        </w:r>
        <w:r w:rsidRPr="00A214C7">
          <w:rPr>
            <w:rStyle w:val="af6"/>
            <w:lang w:val="en-US"/>
          </w:rPr>
          <w:t>out</w:t>
        </w:r>
        <w:r w:rsidRPr="00A214C7">
          <w:rPr>
            <w:rStyle w:val="af6"/>
            <w:lang w:val="en-GB"/>
          </w:rPr>
          <w:t>-</w:t>
        </w:r>
        <w:r w:rsidRPr="00A214C7">
          <w:rPr>
            <w:rStyle w:val="af6"/>
            <w:lang w:val="en-US"/>
          </w:rPr>
          <w:t>of</w:t>
        </w:r>
        <w:r w:rsidRPr="00A214C7">
          <w:rPr>
            <w:rStyle w:val="af6"/>
            <w:lang w:val="en-GB"/>
          </w:rPr>
          <w:t>-</w:t>
        </w:r>
        <w:r w:rsidRPr="00A214C7">
          <w:rPr>
            <w:rStyle w:val="af6"/>
            <w:lang w:val="en-US"/>
          </w:rPr>
          <w:t>dubai</w:t>
        </w:r>
        <w:r w:rsidRPr="00A214C7">
          <w:rPr>
            <w:rStyle w:val="af6"/>
            <w:lang w:val="en-GB"/>
          </w:rPr>
          <w:t>-</w:t>
        </w:r>
        <w:r w:rsidRPr="00A214C7">
          <w:rPr>
            <w:rStyle w:val="af6"/>
            <w:lang w:val="en-US"/>
          </w:rPr>
          <w:t>check</w:t>
        </w:r>
        <w:r w:rsidRPr="00A214C7">
          <w:rPr>
            <w:rStyle w:val="af6"/>
            <w:lang w:val="en-GB"/>
          </w:rPr>
          <w:t>-</w:t>
        </w:r>
        <w:r w:rsidRPr="00A214C7">
          <w:rPr>
            <w:rStyle w:val="af6"/>
            <w:lang w:val="en-US"/>
          </w:rPr>
          <w:t>airport</w:t>
        </w:r>
        <w:r w:rsidRPr="00A214C7">
          <w:rPr>
            <w:rStyle w:val="af6"/>
            <w:lang w:val="en-GB"/>
          </w:rPr>
          <w:t>-</w:t>
        </w:r>
        <w:r w:rsidRPr="00A214C7">
          <w:rPr>
            <w:rStyle w:val="af6"/>
            <w:lang w:val="en-US"/>
          </w:rPr>
          <w:t>wait</w:t>
        </w:r>
        <w:r w:rsidRPr="00A214C7">
          <w:rPr>
            <w:rStyle w:val="af6"/>
            <w:lang w:val="en-GB"/>
          </w:rPr>
          <w:t>-</w:t>
        </w:r>
        <w:r w:rsidRPr="00A214C7">
          <w:rPr>
            <w:rStyle w:val="af6"/>
            <w:lang w:val="en-US"/>
          </w:rPr>
          <w:t>time</w:t>
        </w:r>
        <w:r w:rsidRPr="00A214C7">
          <w:rPr>
            <w:rStyle w:val="af6"/>
            <w:lang w:val="en-GB"/>
          </w:rPr>
          <w:t>-</w:t>
        </w:r>
        <w:r w:rsidRPr="00A214C7">
          <w:rPr>
            <w:rStyle w:val="af6"/>
            <w:lang w:val="en-US"/>
          </w:rPr>
          <w:t>at</w:t>
        </w:r>
        <w:r w:rsidRPr="00A214C7">
          <w:rPr>
            <w:rStyle w:val="af6"/>
            <w:lang w:val="en-GB"/>
          </w:rPr>
          <w:t>-</w:t>
        </w:r>
        <w:r w:rsidRPr="00A214C7">
          <w:rPr>
            <w:rStyle w:val="af6"/>
            <w:lang w:val="en-US"/>
          </w:rPr>
          <w:t>your</w:t>
        </w:r>
        <w:r w:rsidRPr="00A214C7">
          <w:rPr>
            <w:rStyle w:val="af6"/>
            <w:lang w:val="en-GB"/>
          </w:rPr>
          <w:t>-</w:t>
        </w:r>
        <w:r w:rsidRPr="00A214C7">
          <w:rPr>
            <w:rStyle w:val="af6"/>
            <w:lang w:val="en-US"/>
          </w:rPr>
          <w:t>destination</w:t>
        </w:r>
        <w:r w:rsidRPr="00A214C7">
          <w:rPr>
            <w:rStyle w:val="af6"/>
            <w:lang w:val="en-GB"/>
          </w:rPr>
          <w:t>-1.85883444</w:t>
        </w:r>
      </w:hyperlink>
      <w:r w:rsidRPr="00A214C7">
        <w:rPr>
          <w:lang w:val="en-GB"/>
        </w:rPr>
        <w:t xml:space="preserve"> </w:t>
      </w:r>
      <w:r w:rsidR="0032059C" w:rsidRPr="00A214C7">
        <w:rPr>
          <w:rFonts w:cs="Times New Roman"/>
          <w:lang w:val="en-GB"/>
        </w:rPr>
        <w:t>(</w:t>
      </w:r>
      <w:r w:rsidR="0032059C">
        <w:rPr>
          <w:rFonts w:cs="Times New Roman"/>
        </w:rPr>
        <w:t>дата</w:t>
      </w:r>
      <w:r w:rsidR="0032059C" w:rsidRPr="00A214C7">
        <w:rPr>
          <w:rFonts w:cs="Times New Roman"/>
          <w:lang w:val="en-GB"/>
        </w:rPr>
        <w:t xml:space="preserve"> </w:t>
      </w:r>
      <w:r w:rsidR="0032059C">
        <w:rPr>
          <w:rFonts w:cs="Times New Roman"/>
        </w:rPr>
        <w:t>обращения</w:t>
      </w:r>
      <w:r w:rsidR="0032059C" w:rsidRPr="00A214C7">
        <w:rPr>
          <w:rFonts w:cs="Times New Roman"/>
          <w:lang w:val="en-GB"/>
        </w:rPr>
        <w:t>: 11.05.2022)</w:t>
      </w:r>
    </w:p>
  </w:footnote>
  <w:footnote w:id="42">
    <w:p w14:paraId="65287BD7" w14:textId="08AAD276" w:rsidR="00B75AFD" w:rsidRPr="00635DC1" w:rsidRDefault="00B75AFD">
      <w:pPr>
        <w:pStyle w:val="aff2"/>
      </w:pPr>
      <w:r>
        <w:rPr>
          <w:rStyle w:val="aff4"/>
        </w:rPr>
        <w:footnoteRef/>
      </w:r>
      <w:r w:rsidRPr="00635DC1">
        <w:t xml:space="preserve"> </w:t>
      </w:r>
      <w:r w:rsidR="004B62F3">
        <w:rPr>
          <w:lang w:val="en-GB"/>
        </w:rPr>
        <w:t>Amsterdam</w:t>
      </w:r>
      <w:r w:rsidR="004B62F3" w:rsidRPr="00635DC1">
        <w:t xml:space="preserve"> </w:t>
      </w:r>
      <w:r w:rsidR="004B62F3">
        <w:rPr>
          <w:lang w:val="en-GB"/>
        </w:rPr>
        <w:t>Airport</w:t>
      </w:r>
      <w:r w:rsidR="004B62F3" w:rsidRPr="00635DC1">
        <w:t xml:space="preserve"> </w:t>
      </w:r>
      <w:r w:rsidR="004B62F3">
        <w:rPr>
          <w:lang w:val="en-GB"/>
        </w:rPr>
        <w:t>Schiphol</w:t>
      </w:r>
      <w:r w:rsidR="00D8204B" w:rsidRPr="00635DC1">
        <w:t xml:space="preserve"> [</w:t>
      </w:r>
      <w:r w:rsidR="00D8204B">
        <w:t>Электронный</w:t>
      </w:r>
      <w:r w:rsidR="00D8204B" w:rsidRPr="00635DC1">
        <w:t xml:space="preserve"> </w:t>
      </w:r>
      <w:r w:rsidR="00D8204B">
        <w:t>ресурс</w:t>
      </w:r>
      <w:r w:rsidR="00D8204B" w:rsidRPr="00635DC1">
        <w:t>] //</w:t>
      </w:r>
      <w:r w:rsidR="00FC75AC" w:rsidRPr="00635DC1">
        <w:t xml:space="preserve"> </w:t>
      </w:r>
      <w:r w:rsidR="00635DC1">
        <w:rPr>
          <w:lang w:val="en-GB"/>
        </w:rPr>
        <w:t>W</w:t>
      </w:r>
      <w:r w:rsidR="00FC75AC">
        <w:rPr>
          <w:lang w:val="en-GB"/>
        </w:rPr>
        <w:t>ikipedia</w:t>
      </w:r>
      <w:r w:rsidR="00F70064" w:rsidRPr="00635DC1">
        <w:t xml:space="preserve"> </w:t>
      </w:r>
      <w:r w:rsidR="00D8204B" w:rsidRPr="00635DC1">
        <w:t xml:space="preserve">– </w:t>
      </w:r>
      <w:r w:rsidR="00F70064">
        <w:t>Режим</w:t>
      </w:r>
      <w:r w:rsidR="00F70064" w:rsidRPr="00635DC1">
        <w:t xml:space="preserve"> </w:t>
      </w:r>
      <w:r w:rsidR="00F70064">
        <w:t>доступа</w:t>
      </w:r>
      <w:r w:rsidR="00D8204B" w:rsidRPr="00635DC1">
        <w:t xml:space="preserve">: </w:t>
      </w:r>
      <w:hyperlink r:id="rId38" w:history="1">
        <w:r w:rsidRPr="004B62F3">
          <w:rPr>
            <w:rStyle w:val="af6"/>
            <w:lang w:val="en-GB"/>
          </w:rPr>
          <w:t>https</w:t>
        </w:r>
        <w:r w:rsidRPr="00635DC1">
          <w:rPr>
            <w:rStyle w:val="af6"/>
          </w:rPr>
          <w:t>://</w:t>
        </w:r>
        <w:r w:rsidRPr="004B62F3">
          <w:rPr>
            <w:rStyle w:val="af6"/>
            <w:lang w:val="en-GB"/>
          </w:rPr>
          <w:t>en</w:t>
        </w:r>
        <w:r w:rsidRPr="00635DC1">
          <w:rPr>
            <w:rStyle w:val="af6"/>
          </w:rPr>
          <w:t>.</w:t>
        </w:r>
        <w:r w:rsidRPr="004B62F3">
          <w:rPr>
            <w:rStyle w:val="af6"/>
            <w:lang w:val="en-GB"/>
          </w:rPr>
          <w:t>wikipedia</w:t>
        </w:r>
        <w:r w:rsidRPr="00635DC1">
          <w:rPr>
            <w:rStyle w:val="af6"/>
          </w:rPr>
          <w:t>.</w:t>
        </w:r>
        <w:r w:rsidRPr="004B62F3">
          <w:rPr>
            <w:rStyle w:val="af6"/>
            <w:lang w:val="en-GB"/>
          </w:rPr>
          <w:t>org</w:t>
        </w:r>
        <w:r w:rsidRPr="00635DC1">
          <w:rPr>
            <w:rStyle w:val="af6"/>
          </w:rPr>
          <w:t>/</w:t>
        </w:r>
        <w:r w:rsidRPr="004B62F3">
          <w:rPr>
            <w:rStyle w:val="af6"/>
            <w:lang w:val="en-GB"/>
          </w:rPr>
          <w:t>wiki</w:t>
        </w:r>
        <w:r w:rsidRPr="00635DC1">
          <w:rPr>
            <w:rStyle w:val="af6"/>
          </w:rPr>
          <w:t>/</w:t>
        </w:r>
        <w:r w:rsidRPr="004B62F3">
          <w:rPr>
            <w:rStyle w:val="af6"/>
            <w:lang w:val="en-GB"/>
          </w:rPr>
          <w:t>Amsterdam</w:t>
        </w:r>
        <w:r w:rsidRPr="00635DC1">
          <w:rPr>
            <w:rStyle w:val="af6"/>
          </w:rPr>
          <w:t>_</w:t>
        </w:r>
        <w:r w:rsidRPr="004B62F3">
          <w:rPr>
            <w:rStyle w:val="af6"/>
            <w:lang w:val="en-GB"/>
          </w:rPr>
          <w:t>Airport</w:t>
        </w:r>
        <w:r w:rsidRPr="00635DC1">
          <w:rPr>
            <w:rStyle w:val="af6"/>
          </w:rPr>
          <w:t>_</w:t>
        </w:r>
        <w:r w:rsidRPr="004B62F3">
          <w:rPr>
            <w:rStyle w:val="af6"/>
            <w:lang w:val="en-GB"/>
          </w:rPr>
          <w:t>Schiphol</w:t>
        </w:r>
      </w:hyperlink>
      <w:r w:rsidRPr="00635DC1">
        <w:t xml:space="preserve"> </w:t>
      </w:r>
      <w:r w:rsidR="0032059C" w:rsidRPr="00635DC1">
        <w:rPr>
          <w:rFonts w:cs="Times New Roman"/>
        </w:rPr>
        <w:t>(</w:t>
      </w:r>
      <w:r w:rsidR="0032059C">
        <w:rPr>
          <w:rFonts w:cs="Times New Roman"/>
        </w:rPr>
        <w:t>дата</w:t>
      </w:r>
      <w:r w:rsidR="0032059C" w:rsidRPr="00635DC1">
        <w:rPr>
          <w:rFonts w:cs="Times New Roman"/>
        </w:rPr>
        <w:t xml:space="preserve"> </w:t>
      </w:r>
      <w:r w:rsidR="0032059C">
        <w:rPr>
          <w:rFonts w:cs="Times New Roman"/>
        </w:rPr>
        <w:t>обращения</w:t>
      </w:r>
      <w:r w:rsidR="0032059C" w:rsidRPr="00635DC1">
        <w:rPr>
          <w:rFonts w:cs="Times New Roman"/>
        </w:rPr>
        <w:t>: 11.05.2022)</w:t>
      </w:r>
    </w:p>
  </w:footnote>
  <w:footnote w:id="43">
    <w:p w14:paraId="03C124E0" w14:textId="4D743B00" w:rsidR="00F35C69" w:rsidRPr="00CF6AEA" w:rsidRDefault="00F35C69">
      <w:pPr>
        <w:pStyle w:val="aff2"/>
      </w:pPr>
      <w:r>
        <w:rPr>
          <w:rStyle w:val="aff4"/>
        </w:rPr>
        <w:footnoteRef/>
      </w:r>
      <w:r w:rsidRPr="00CF6AEA">
        <w:t xml:space="preserve"> </w:t>
      </w:r>
      <w:r w:rsidR="00B609AB">
        <w:rPr>
          <w:lang w:val="en-GB"/>
        </w:rPr>
        <w:t>We</w:t>
      </w:r>
      <w:r w:rsidR="00B609AB" w:rsidRPr="00CF6AEA">
        <w:t xml:space="preserve"> </w:t>
      </w:r>
      <w:r w:rsidR="00B609AB">
        <w:rPr>
          <w:lang w:val="en-GB"/>
        </w:rPr>
        <w:t>assure</w:t>
      </w:r>
      <w:r w:rsidR="00B609AB" w:rsidRPr="00CF6AEA">
        <w:t xml:space="preserve"> </w:t>
      </w:r>
      <w:r w:rsidR="00B609AB">
        <w:rPr>
          <w:lang w:val="en-GB"/>
        </w:rPr>
        <w:t>you</w:t>
      </w:r>
      <w:r w:rsidR="00B609AB" w:rsidRPr="00CF6AEA">
        <w:t xml:space="preserve"> </w:t>
      </w:r>
      <w:r w:rsidR="00B609AB">
        <w:rPr>
          <w:lang w:val="en-GB"/>
        </w:rPr>
        <w:t>a</w:t>
      </w:r>
      <w:r w:rsidR="00B609AB" w:rsidRPr="00CF6AEA">
        <w:t xml:space="preserve"> </w:t>
      </w:r>
      <w:r w:rsidR="00B609AB">
        <w:rPr>
          <w:lang w:val="en-GB"/>
        </w:rPr>
        <w:t>smooth</w:t>
      </w:r>
      <w:r w:rsidR="00B609AB" w:rsidRPr="00CF6AEA">
        <w:t xml:space="preserve"> </w:t>
      </w:r>
      <w:r w:rsidR="00B609AB">
        <w:rPr>
          <w:lang w:val="en-GB"/>
        </w:rPr>
        <w:t>journey</w:t>
      </w:r>
      <w:r w:rsidR="00D8204B" w:rsidRPr="00CF6AEA">
        <w:t xml:space="preserve"> [</w:t>
      </w:r>
      <w:r w:rsidR="00D8204B">
        <w:t>Электронный</w:t>
      </w:r>
      <w:r w:rsidR="00D8204B" w:rsidRPr="00CF6AEA">
        <w:t xml:space="preserve"> </w:t>
      </w:r>
      <w:r w:rsidR="00D8204B">
        <w:t>ресурс</w:t>
      </w:r>
      <w:r w:rsidR="00D8204B" w:rsidRPr="00CF6AEA">
        <w:t>] //</w:t>
      </w:r>
      <w:r w:rsidR="007027E9" w:rsidRPr="00CF6AEA">
        <w:t xml:space="preserve"> </w:t>
      </w:r>
      <w:r w:rsidR="007027E9">
        <w:rPr>
          <w:lang w:val="en-GB"/>
        </w:rPr>
        <w:t>Schiphol</w:t>
      </w:r>
      <w:r w:rsidR="00F70064" w:rsidRPr="00CF6AEA">
        <w:t xml:space="preserve"> </w:t>
      </w:r>
      <w:r w:rsidR="00D8204B" w:rsidRPr="00CF6AEA">
        <w:t xml:space="preserve">– </w:t>
      </w:r>
      <w:r w:rsidR="00F70064">
        <w:t>Режим</w:t>
      </w:r>
      <w:r w:rsidR="00F70064" w:rsidRPr="00CF6AEA">
        <w:t xml:space="preserve"> </w:t>
      </w:r>
      <w:r w:rsidR="00F70064">
        <w:t>доступа</w:t>
      </w:r>
      <w:r w:rsidR="00D8204B" w:rsidRPr="00CF6AEA">
        <w:t xml:space="preserve">: </w:t>
      </w:r>
      <w:hyperlink r:id="rId39" w:history="1">
        <w:r w:rsidRPr="00B609AB">
          <w:rPr>
            <w:rStyle w:val="af6"/>
            <w:lang w:val="en-GB"/>
          </w:rPr>
          <w:t>https</w:t>
        </w:r>
        <w:r w:rsidRPr="00CF6AEA">
          <w:rPr>
            <w:rStyle w:val="af6"/>
          </w:rPr>
          <w:t>://</w:t>
        </w:r>
        <w:r w:rsidRPr="00B609AB">
          <w:rPr>
            <w:rStyle w:val="af6"/>
            <w:lang w:val="en-GB"/>
          </w:rPr>
          <w:t>www</w:t>
        </w:r>
        <w:r w:rsidRPr="00CF6AEA">
          <w:rPr>
            <w:rStyle w:val="af6"/>
          </w:rPr>
          <w:t>.</w:t>
        </w:r>
        <w:r w:rsidRPr="00B609AB">
          <w:rPr>
            <w:rStyle w:val="af6"/>
            <w:lang w:val="en-GB"/>
          </w:rPr>
          <w:t>schiphol</w:t>
        </w:r>
        <w:r w:rsidRPr="00CF6AEA">
          <w:rPr>
            <w:rStyle w:val="af6"/>
          </w:rPr>
          <w:t>.</w:t>
        </w:r>
        <w:r w:rsidRPr="00B609AB">
          <w:rPr>
            <w:rStyle w:val="af6"/>
            <w:lang w:val="en-GB"/>
          </w:rPr>
          <w:t>nl</w:t>
        </w:r>
        <w:r w:rsidRPr="00CF6AEA">
          <w:rPr>
            <w:rStyle w:val="af6"/>
          </w:rPr>
          <w:t>/</w:t>
        </w:r>
        <w:r w:rsidRPr="00B609AB">
          <w:rPr>
            <w:rStyle w:val="af6"/>
            <w:lang w:val="en-GB"/>
          </w:rPr>
          <w:t>en</w:t>
        </w:r>
        <w:r w:rsidRPr="00CF6AEA">
          <w:rPr>
            <w:rStyle w:val="af6"/>
          </w:rPr>
          <w:t>/</w:t>
        </w:r>
        <w:r w:rsidRPr="00B609AB">
          <w:rPr>
            <w:rStyle w:val="af6"/>
            <w:lang w:val="en-GB"/>
          </w:rPr>
          <w:t>before</w:t>
        </w:r>
        <w:r w:rsidRPr="00CF6AEA">
          <w:rPr>
            <w:rStyle w:val="af6"/>
          </w:rPr>
          <w:t>-</w:t>
        </w:r>
        <w:r w:rsidRPr="00B609AB">
          <w:rPr>
            <w:rStyle w:val="af6"/>
            <w:lang w:val="en-GB"/>
          </w:rPr>
          <w:t>you</w:t>
        </w:r>
        <w:r w:rsidRPr="00CF6AEA">
          <w:rPr>
            <w:rStyle w:val="af6"/>
          </w:rPr>
          <w:t>-</w:t>
        </w:r>
        <w:r w:rsidRPr="00B609AB">
          <w:rPr>
            <w:rStyle w:val="af6"/>
            <w:lang w:val="en-GB"/>
          </w:rPr>
          <w:t>take</w:t>
        </w:r>
        <w:r w:rsidRPr="00CF6AEA">
          <w:rPr>
            <w:rStyle w:val="af6"/>
          </w:rPr>
          <w:t>-</w:t>
        </w:r>
        <w:r w:rsidRPr="00B609AB">
          <w:rPr>
            <w:rStyle w:val="af6"/>
            <w:lang w:val="en-GB"/>
          </w:rPr>
          <w:t>off</w:t>
        </w:r>
        <w:r w:rsidRPr="00CF6AEA">
          <w:rPr>
            <w:rStyle w:val="af6"/>
          </w:rPr>
          <w:t>/</w:t>
        </w:r>
      </w:hyperlink>
      <w:r w:rsidRPr="00CF6AEA">
        <w:t xml:space="preserve"> </w:t>
      </w:r>
      <w:r w:rsidR="0032059C" w:rsidRPr="00CF6AEA">
        <w:rPr>
          <w:rFonts w:cs="Times New Roman"/>
        </w:rPr>
        <w:t>(</w:t>
      </w:r>
      <w:r w:rsidR="0032059C">
        <w:rPr>
          <w:rFonts w:cs="Times New Roman"/>
        </w:rPr>
        <w:t>дата</w:t>
      </w:r>
      <w:r w:rsidR="0032059C" w:rsidRPr="00CF6AEA">
        <w:rPr>
          <w:rFonts w:cs="Times New Roman"/>
        </w:rPr>
        <w:t xml:space="preserve"> </w:t>
      </w:r>
      <w:r w:rsidR="0032059C">
        <w:rPr>
          <w:rFonts w:cs="Times New Roman"/>
        </w:rPr>
        <w:t>обращения</w:t>
      </w:r>
      <w:r w:rsidR="0032059C" w:rsidRPr="00CF6AEA">
        <w:rPr>
          <w:rFonts w:cs="Times New Roman"/>
        </w:rPr>
        <w:t>: 11.05.2022)</w:t>
      </w:r>
    </w:p>
  </w:footnote>
  <w:footnote w:id="44">
    <w:p w14:paraId="6514828B" w14:textId="1143423E" w:rsidR="00F2693B" w:rsidRPr="00E2528A" w:rsidRDefault="00F2693B">
      <w:pPr>
        <w:pStyle w:val="aff2"/>
      </w:pPr>
      <w:r>
        <w:rPr>
          <w:rStyle w:val="aff4"/>
        </w:rPr>
        <w:footnoteRef/>
      </w:r>
      <w:r w:rsidRPr="00E2528A">
        <w:t xml:space="preserve"> </w:t>
      </w:r>
      <w:r w:rsidR="005D222F">
        <w:rPr>
          <w:lang w:val="en-GB"/>
        </w:rPr>
        <w:t>How</w:t>
      </w:r>
      <w:r w:rsidR="005D222F" w:rsidRPr="00E2528A">
        <w:t xml:space="preserve"> </w:t>
      </w:r>
      <w:r w:rsidR="005D222F">
        <w:rPr>
          <w:lang w:val="en-GB"/>
        </w:rPr>
        <w:t>open</w:t>
      </w:r>
      <w:r w:rsidR="005D222F" w:rsidRPr="00E2528A">
        <w:t xml:space="preserve"> </w:t>
      </w:r>
      <w:r w:rsidR="005D222F">
        <w:rPr>
          <w:lang w:val="en-GB"/>
        </w:rPr>
        <w:t>APIs</w:t>
      </w:r>
      <w:r w:rsidR="005D222F" w:rsidRPr="00E2528A">
        <w:t xml:space="preserve"> </w:t>
      </w:r>
      <w:r w:rsidR="005D222F">
        <w:rPr>
          <w:lang w:val="en-GB"/>
        </w:rPr>
        <w:t>might</w:t>
      </w:r>
      <w:r w:rsidR="005D222F" w:rsidRPr="00E2528A">
        <w:t xml:space="preserve"> </w:t>
      </w:r>
      <w:r w:rsidR="005D222F">
        <w:rPr>
          <w:lang w:val="en-GB"/>
        </w:rPr>
        <w:t>just</w:t>
      </w:r>
      <w:r w:rsidR="005D222F" w:rsidRPr="00E2528A">
        <w:t xml:space="preserve"> </w:t>
      </w:r>
      <w:r w:rsidR="005D222F">
        <w:rPr>
          <w:lang w:val="en-GB"/>
        </w:rPr>
        <w:t>make</w:t>
      </w:r>
      <w:r w:rsidR="005D222F" w:rsidRPr="00E2528A">
        <w:t xml:space="preserve"> </w:t>
      </w:r>
      <w:r w:rsidR="005D222F">
        <w:rPr>
          <w:lang w:val="en-GB"/>
        </w:rPr>
        <w:t>Schiphol</w:t>
      </w:r>
      <w:r w:rsidR="005D222F" w:rsidRPr="00E2528A">
        <w:t xml:space="preserve"> </w:t>
      </w:r>
      <w:r w:rsidR="005D222F">
        <w:rPr>
          <w:lang w:val="en-GB"/>
        </w:rPr>
        <w:t>the</w:t>
      </w:r>
      <w:r w:rsidR="005D222F" w:rsidRPr="00E2528A">
        <w:t xml:space="preserve"> </w:t>
      </w:r>
      <w:r w:rsidR="005D222F">
        <w:rPr>
          <w:lang w:val="en-GB"/>
        </w:rPr>
        <w:t>world</w:t>
      </w:r>
      <w:r w:rsidR="005D222F" w:rsidRPr="00E2528A">
        <w:t>’</w:t>
      </w:r>
      <w:r w:rsidR="005D222F">
        <w:rPr>
          <w:lang w:val="en-GB"/>
        </w:rPr>
        <w:t>s</w:t>
      </w:r>
      <w:r w:rsidR="005D222F" w:rsidRPr="00E2528A">
        <w:t xml:space="preserve"> </w:t>
      </w:r>
      <w:r w:rsidR="005D222F">
        <w:rPr>
          <w:lang w:val="en-GB"/>
        </w:rPr>
        <w:t>coolest</w:t>
      </w:r>
      <w:r w:rsidR="005D222F" w:rsidRPr="00E2528A">
        <w:t xml:space="preserve"> </w:t>
      </w:r>
      <w:r w:rsidR="005D222F">
        <w:rPr>
          <w:lang w:val="en-GB"/>
        </w:rPr>
        <w:t>aiport</w:t>
      </w:r>
      <w:r w:rsidR="005D222F" w:rsidRPr="00E2528A">
        <w:t xml:space="preserve"> </w:t>
      </w:r>
      <w:r w:rsidR="00D8204B" w:rsidRPr="00E2528A">
        <w:t>[</w:t>
      </w:r>
      <w:r w:rsidR="00D8204B">
        <w:t>Электронный</w:t>
      </w:r>
      <w:r w:rsidR="00D8204B" w:rsidRPr="00E2528A">
        <w:t xml:space="preserve"> </w:t>
      </w:r>
      <w:r w:rsidR="00D8204B">
        <w:t>ресурс</w:t>
      </w:r>
      <w:r w:rsidR="00D8204B" w:rsidRPr="00E2528A">
        <w:t>] //</w:t>
      </w:r>
      <w:r w:rsidR="007027E9" w:rsidRPr="00E2528A">
        <w:t xml:space="preserve"> </w:t>
      </w:r>
      <w:r w:rsidR="00E2528A">
        <w:rPr>
          <w:lang w:val="en-GB"/>
        </w:rPr>
        <w:t>Y</w:t>
      </w:r>
      <w:r w:rsidR="007027E9">
        <w:rPr>
          <w:lang w:val="en-GB"/>
        </w:rPr>
        <w:t>enlo</w:t>
      </w:r>
      <w:r w:rsidR="00E2528A" w:rsidRPr="00E2528A">
        <w:t xml:space="preserve"> </w:t>
      </w:r>
      <w:r w:rsidR="00D8204B" w:rsidRPr="00E2528A">
        <w:t xml:space="preserve">– </w:t>
      </w:r>
      <w:r w:rsidR="00F70064">
        <w:t>Режим</w:t>
      </w:r>
      <w:r w:rsidR="00F70064" w:rsidRPr="00E2528A">
        <w:t xml:space="preserve"> </w:t>
      </w:r>
      <w:r w:rsidR="00F70064">
        <w:t>доступа</w:t>
      </w:r>
      <w:r w:rsidR="00D8204B" w:rsidRPr="00E2528A">
        <w:t xml:space="preserve">: </w:t>
      </w:r>
      <w:hyperlink r:id="rId40" w:history="1">
        <w:r w:rsidRPr="00F2693B">
          <w:rPr>
            <w:rStyle w:val="af6"/>
            <w:lang w:val="en-GB"/>
          </w:rPr>
          <w:t>https</w:t>
        </w:r>
        <w:r w:rsidRPr="00E2528A">
          <w:rPr>
            <w:rStyle w:val="af6"/>
          </w:rPr>
          <w:t>://</w:t>
        </w:r>
        <w:r w:rsidRPr="00F2693B">
          <w:rPr>
            <w:rStyle w:val="af6"/>
            <w:lang w:val="en-GB"/>
          </w:rPr>
          <w:t>www</w:t>
        </w:r>
        <w:r w:rsidRPr="00E2528A">
          <w:rPr>
            <w:rStyle w:val="af6"/>
          </w:rPr>
          <w:t>.</w:t>
        </w:r>
        <w:r w:rsidRPr="00F2693B">
          <w:rPr>
            <w:rStyle w:val="af6"/>
            <w:lang w:val="en-GB"/>
          </w:rPr>
          <w:t>yenlo</w:t>
        </w:r>
        <w:r w:rsidRPr="00E2528A">
          <w:rPr>
            <w:rStyle w:val="af6"/>
          </w:rPr>
          <w:t>.</w:t>
        </w:r>
        <w:r w:rsidRPr="00F2693B">
          <w:rPr>
            <w:rStyle w:val="af6"/>
            <w:lang w:val="en-GB"/>
          </w:rPr>
          <w:t>com</w:t>
        </w:r>
        <w:r w:rsidRPr="00E2528A">
          <w:rPr>
            <w:rStyle w:val="af6"/>
          </w:rPr>
          <w:t>/</w:t>
        </w:r>
        <w:r w:rsidRPr="00F2693B">
          <w:rPr>
            <w:rStyle w:val="af6"/>
            <w:lang w:val="en-GB"/>
          </w:rPr>
          <w:t>blogs</w:t>
        </w:r>
        <w:r w:rsidRPr="00E2528A">
          <w:rPr>
            <w:rStyle w:val="af6"/>
          </w:rPr>
          <w:t>/</w:t>
        </w:r>
        <w:r w:rsidRPr="00F2693B">
          <w:rPr>
            <w:rStyle w:val="af6"/>
            <w:lang w:val="en-GB"/>
          </w:rPr>
          <w:t>open</w:t>
        </w:r>
        <w:r w:rsidRPr="00E2528A">
          <w:rPr>
            <w:rStyle w:val="af6"/>
          </w:rPr>
          <w:t>-</w:t>
        </w:r>
        <w:r w:rsidRPr="00F2693B">
          <w:rPr>
            <w:rStyle w:val="af6"/>
            <w:lang w:val="en-GB"/>
          </w:rPr>
          <w:t>apis</w:t>
        </w:r>
        <w:r w:rsidRPr="00E2528A">
          <w:rPr>
            <w:rStyle w:val="af6"/>
          </w:rPr>
          <w:t>-</w:t>
        </w:r>
        <w:r w:rsidRPr="00F2693B">
          <w:rPr>
            <w:rStyle w:val="af6"/>
            <w:lang w:val="en-GB"/>
          </w:rPr>
          <w:t>schiphol</w:t>
        </w:r>
        <w:r w:rsidRPr="00E2528A">
          <w:rPr>
            <w:rStyle w:val="af6"/>
          </w:rPr>
          <w:t>-</w:t>
        </w:r>
        <w:r w:rsidRPr="00F2693B">
          <w:rPr>
            <w:rStyle w:val="af6"/>
            <w:lang w:val="en-GB"/>
          </w:rPr>
          <w:t>the</w:t>
        </w:r>
        <w:r w:rsidRPr="00E2528A">
          <w:rPr>
            <w:rStyle w:val="af6"/>
          </w:rPr>
          <w:t>-</w:t>
        </w:r>
        <w:r w:rsidRPr="00F2693B">
          <w:rPr>
            <w:rStyle w:val="af6"/>
            <w:lang w:val="en-GB"/>
          </w:rPr>
          <w:t>worlds</w:t>
        </w:r>
        <w:r w:rsidRPr="00E2528A">
          <w:rPr>
            <w:rStyle w:val="af6"/>
          </w:rPr>
          <w:t>-</w:t>
        </w:r>
        <w:r w:rsidRPr="00F2693B">
          <w:rPr>
            <w:rStyle w:val="af6"/>
            <w:lang w:val="en-GB"/>
          </w:rPr>
          <w:t>coolest</w:t>
        </w:r>
        <w:r w:rsidRPr="00E2528A">
          <w:rPr>
            <w:rStyle w:val="af6"/>
          </w:rPr>
          <w:t>-</w:t>
        </w:r>
        <w:r w:rsidRPr="00F2693B">
          <w:rPr>
            <w:rStyle w:val="af6"/>
            <w:lang w:val="en-GB"/>
          </w:rPr>
          <w:t>airport</w:t>
        </w:r>
        <w:r w:rsidRPr="00E2528A">
          <w:rPr>
            <w:rStyle w:val="af6"/>
          </w:rPr>
          <w:t>/</w:t>
        </w:r>
      </w:hyperlink>
      <w:r w:rsidRPr="00E2528A">
        <w:t xml:space="preserve"> </w:t>
      </w:r>
      <w:r w:rsidR="0032059C" w:rsidRPr="00E2528A">
        <w:rPr>
          <w:rFonts w:cs="Times New Roman"/>
        </w:rPr>
        <w:t>(</w:t>
      </w:r>
      <w:r w:rsidR="0032059C">
        <w:rPr>
          <w:rFonts w:cs="Times New Roman"/>
        </w:rPr>
        <w:t>дата</w:t>
      </w:r>
      <w:r w:rsidR="0032059C" w:rsidRPr="00E2528A">
        <w:rPr>
          <w:rFonts w:cs="Times New Roman"/>
        </w:rPr>
        <w:t xml:space="preserve"> </w:t>
      </w:r>
      <w:r w:rsidR="0032059C">
        <w:rPr>
          <w:rFonts w:cs="Times New Roman"/>
        </w:rPr>
        <w:t>обращения</w:t>
      </w:r>
      <w:r w:rsidR="0032059C" w:rsidRPr="00E2528A">
        <w:rPr>
          <w:rFonts w:cs="Times New Roman"/>
        </w:rPr>
        <w:t>: 11.05.2022)</w:t>
      </w:r>
    </w:p>
  </w:footnote>
  <w:footnote w:id="45">
    <w:p w14:paraId="00EEFA24" w14:textId="521A6CF1" w:rsidR="00FC29BF" w:rsidRPr="00E2528A" w:rsidRDefault="00FC29BF">
      <w:pPr>
        <w:pStyle w:val="aff2"/>
      </w:pPr>
      <w:r>
        <w:rPr>
          <w:rStyle w:val="aff4"/>
        </w:rPr>
        <w:footnoteRef/>
      </w:r>
      <w:r w:rsidRPr="00E2528A">
        <w:t xml:space="preserve"> </w:t>
      </w:r>
      <w:r w:rsidR="005D222F">
        <w:rPr>
          <w:lang w:val="en-GB"/>
        </w:rPr>
        <w:t>Qualitive</w:t>
      </w:r>
      <w:r w:rsidR="005D222F" w:rsidRPr="00E2528A">
        <w:t xml:space="preserve"> </w:t>
      </w:r>
      <w:r w:rsidR="005D222F">
        <w:rPr>
          <w:lang w:val="en-GB"/>
        </w:rPr>
        <w:t>aiport</w:t>
      </w:r>
      <w:r w:rsidR="005D222F" w:rsidRPr="00E2528A">
        <w:t xml:space="preserve"> </w:t>
      </w:r>
      <w:r w:rsidR="005D222F">
        <w:rPr>
          <w:lang w:val="en-GB"/>
        </w:rPr>
        <w:t>data</w:t>
      </w:r>
      <w:r w:rsidR="005D222F" w:rsidRPr="00E2528A">
        <w:t xml:space="preserve"> </w:t>
      </w:r>
      <w:r w:rsidR="005D222F">
        <w:rPr>
          <w:lang w:val="en-GB"/>
        </w:rPr>
        <w:t>at</w:t>
      </w:r>
      <w:r w:rsidR="005D222F" w:rsidRPr="00E2528A">
        <w:t xml:space="preserve"> </w:t>
      </w:r>
      <w:r w:rsidR="005D222F">
        <w:rPr>
          <w:lang w:val="en-GB"/>
        </w:rPr>
        <w:t>hand</w:t>
      </w:r>
      <w:r w:rsidR="00D8204B" w:rsidRPr="00E2528A">
        <w:t xml:space="preserve"> [</w:t>
      </w:r>
      <w:r w:rsidR="00D8204B">
        <w:t>Электронный</w:t>
      </w:r>
      <w:r w:rsidR="00D8204B" w:rsidRPr="00E2528A">
        <w:t xml:space="preserve"> </w:t>
      </w:r>
      <w:r w:rsidR="00D8204B">
        <w:t>ресурс</w:t>
      </w:r>
      <w:r w:rsidR="00D8204B" w:rsidRPr="00E2528A">
        <w:t>] //</w:t>
      </w:r>
      <w:r w:rsidR="007027E9" w:rsidRPr="00E2528A">
        <w:t xml:space="preserve"> </w:t>
      </w:r>
      <w:r w:rsidR="00E2528A">
        <w:rPr>
          <w:lang w:val="en-GB"/>
        </w:rPr>
        <w:t>S</w:t>
      </w:r>
      <w:r w:rsidR="007027E9">
        <w:rPr>
          <w:lang w:val="en-GB"/>
        </w:rPr>
        <w:t>chip</w:t>
      </w:r>
      <w:r w:rsidR="00E2528A">
        <w:rPr>
          <w:lang w:val="en-GB"/>
        </w:rPr>
        <w:t>h</w:t>
      </w:r>
      <w:r w:rsidR="007027E9">
        <w:rPr>
          <w:lang w:val="en-GB"/>
        </w:rPr>
        <w:t>ol</w:t>
      </w:r>
      <w:r w:rsidR="007027E9" w:rsidRPr="00E2528A">
        <w:t xml:space="preserve"> </w:t>
      </w:r>
      <w:r w:rsidR="00D8204B" w:rsidRPr="00E2528A">
        <w:t xml:space="preserve">– </w:t>
      </w:r>
      <w:r w:rsidR="00F70064">
        <w:t>Режим</w:t>
      </w:r>
      <w:r w:rsidR="00F70064" w:rsidRPr="00E2528A">
        <w:t xml:space="preserve"> </w:t>
      </w:r>
      <w:r w:rsidR="00F70064">
        <w:t>доступа</w:t>
      </w:r>
      <w:r w:rsidR="00D8204B" w:rsidRPr="00E2528A">
        <w:t xml:space="preserve">: </w:t>
      </w:r>
      <w:hyperlink r:id="rId41" w:history="1">
        <w:r w:rsidR="00E15C37" w:rsidRPr="00FA00A5">
          <w:rPr>
            <w:rStyle w:val="af6"/>
            <w:lang w:val="en-GB"/>
          </w:rPr>
          <w:t>https</w:t>
        </w:r>
        <w:r w:rsidR="00E15C37" w:rsidRPr="00E2528A">
          <w:rPr>
            <w:rStyle w:val="af6"/>
          </w:rPr>
          <w:t>://</w:t>
        </w:r>
        <w:r w:rsidR="00E15C37" w:rsidRPr="00FA00A5">
          <w:rPr>
            <w:rStyle w:val="af6"/>
            <w:lang w:val="en-GB"/>
          </w:rPr>
          <w:t>www</w:t>
        </w:r>
        <w:r w:rsidR="00E15C37" w:rsidRPr="00E2528A">
          <w:rPr>
            <w:rStyle w:val="af6"/>
          </w:rPr>
          <w:t>.</w:t>
        </w:r>
        <w:r w:rsidR="00E15C37" w:rsidRPr="00FA00A5">
          <w:rPr>
            <w:rStyle w:val="af6"/>
            <w:lang w:val="en-GB"/>
          </w:rPr>
          <w:t>schiphol</w:t>
        </w:r>
        <w:r w:rsidR="00E15C37" w:rsidRPr="00E2528A">
          <w:rPr>
            <w:rStyle w:val="af6"/>
          </w:rPr>
          <w:t>.</w:t>
        </w:r>
        <w:r w:rsidR="00E15C37" w:rsidRPr="00FA00A5">
          <w:rPr>
            <w:rStyle w:val="af6"/>
            <w:lang w:val="en-GB"/>
          </w:rPr>
          <w:t>nl</w:t>
        </w:r>
        <w:r w:rsidR="00E15C37" w:rsidRPr="00E2528A">
          <w:rPr>
            <w:rStyle w:val="af6"/>
          </w:rPr>
          <w:t>/</w:t>
        </w:r>
        <w:r w:rsidR="00E15C37" w:rsidRPr="00FA00A5">
          <w:rPr>
            <w:rStyle w:val="af6"/>
            <w:lang w:val="en-GB"/>
          </w:rPr>
          <w:t>en</w:t>
        </w:r>
        <w:r w:rsidR="00E15C37" w:rsidRPr="00E2528A">
          <w:rPr>
            <w:rStyle w:val="af6"/>
          </w:rPr>
          <w:t>/</w:t>
        </w:r>
        <w:r w:rsidR="00E15C37" w:rsidRPr="00FA00A5">
          <w:rPr>
            <w:rStyle w:val="af6"/>
            <w:lang w:val="en-GB"/>
          </w:rPr>
          <w:t>developer</w:t>
        </w:r>
        <w:r w:rsidR="00E15C37" w:rsidRPr="00E2528A">
          <w:rPr>
            <w:rStyle w:val="af6"/>
          </w:rPr>
          <w:t>-</w:t>
        </w:r>
        <w:r w:rsidR="00E15C37" w:rsidRPr="00FA00A5">
          <w:rPr>
            <w:rStyle w:val="af6"/>
            <w:lang w:val="en-GB"/>
          </w:rPr>
          <w:t>center</w:t>
        </w:r>
        <w:r w:rsidR="00E15C37" w:rsidRPr="00E2528A">
          <w:rPr>
            <w:rStyle w:val="af6"/>
          </w:rPr>
          <w:t>/</w:t>
        </w:r>
        <w:r w:rsidR="00E15C37" w:rsidRPr="00FA00A5">
          <w:rPr>
            <w:rStyle w:val="af6"/>
            <w:lang w:val="en-GB"/>
          </w:rPr>
          <w:t>page</w:t>
        </w:r>
        <w:r w:rsidR="00E15C37" w:rsidRPr="00E2528A">
          <w:rPr>
            <w:rStyle w:val="af6"/>
          </w:rPr>
          <w:t>/</w:t>
        </w:r>
        <w:r w:rsidR="00E15C37" w:rsidRPr="00FA00A5">
          <w:rPr>
            <w:rStyle w:val="af6"/>
            <w:lang w:val="en-GB"/>
          </w:rPr>
          <w:t>schiphols</w:t>
        </w:r>
        <w:r w:rsidR="00E15C37" w:rsidRPr="00E2528A">
          <w:rPr>
            <w:rStyle w:val="af6"/>
          </w:rPr>
          <w:t>-</w:t>
        </w:r>
        <w:r w:rsidR="00E15C37" w:rsidRPr="00FA00A5">
          <w:rPr>
            <w:rStyle w:val="af6"/>
            <w:lang w:val="en-GB"/>
          </w:rPr>
          <w:t>airport</w:t>
        </w:r>
        <w:r w:rsidR="00E15C37" w:rsidRPr="00E2528A">
          <w:rPr>
            <w:rStyle w:val="af6"/>
          </w:rPr>
          <w:t>-</w:t>
        </w:r>
        <w:r w:rsidR="00E15C37" w:rsidRPr="00FA00A5">
          <w:rPr>
            <w:rStyle w:val="af6"/>
            <w:lang w:val="en-GB"/>
          </w:rPr>
          <w:t>community</w:t>
        </w:r>
        <w:r w:rsidR="00E15C37" w:rsidRPr="00E2528A">
          <w:rPr>
            <w:rStyle w:val="af6"/>
          </w:rPr>
          <w:t>-</w:t>
        </w:r>
        <w:r w:rsidR="00E15C37" w:rsidRPr="00FA00A5">
          <w:rPr>
            <w:rStyle w:val="af6"/>
            <w:lang w:val="en-GB"/>
          </w:rPr>
          <w:t>app</w:t>
        </w:r>
        <w:r w:rsidR="00E15C37" w:rsidRPr="00E2528A">
          <w:rPr>
            <w:rStyle w:val="af6"/>
          </w:rPr>
          <w:t>/</w:t>
        </w:r>
      </w:hyperlink>
      <w:r w:rsidR="00E15C37" w:rsidRPr="00E2528A">
        <w:t xml:space="preserve"> </w:t>
      </w:r>
      <w:r w:rsidR="0032059C" w:rsidRPr="00E2528A">
        <w:rPr>
          <w:rFonts w:cs="Times New Roman"/>
        </w:rPr>
        <w:t>(</w:t>
      </w:r>
      <w:r w:rsidR="0032059C">
        <w:rPr>
          <w:rFonts w:cs="Times New Roman"/>
        </w:rPr>
        <w:t>дата</w:t>
      </w:r>
      <w:r w:rsidR="0032059C" w:rsidRPr="00E2528A">
        <w:rPr>
          <w:rFonts w:cs="Times New Roman"/>
        </w:rPr>
        <w:t xml:space="preserve"> </w:t>
      </w:r>
      <w:r w:rsidR="0032059C">
        <w:rPr>
          <w:rFonts w:cs="Times New Roman"/>
        </w:rPr>
        <w:t>обращения</w:t>
      </w:r>
      <w:r w:rsidR="0032059C" w:rsidRPr="00E2528A">
        <w:rPr>
          <w:rFonts w:cs="Times New Roman"/>
        </w:rPr>
        <w:t>: 11.05.2022)</w:t>
      </w:r>
    </w:p>
  </w:footnote>
  <w:footnote w:id="46">
    <w:p w14:paraId="0E5D2B4B" w14:textId="0B3F2821" w:rsidR="002B3E10" w:rsidRPr="005D222F" w:rsidRDefault="002B3E10">
      <w:pPr>
        <w:pStyle w:val="aff2"/>
        <w:rPr>
          <w:lang w:val="en-GB"/>
        </w:rPr>
      </w:pPr>
      <w:r>
        <w:rPr>
          <w:rStyle w:val="aff4"/>
        </w:rPr>
        <w:footnoteRef/>
      </w:r>
      <w:r w:rsidRPr="005D222F">
        <w:rPr>
          <w:lang w:val="en-GB"/>
        </w:rPr>
        <w:t xml:space="preserve"> </w:t>
      </w:r>
      <w:r w:rsidR="005D222F">
        <w:rPr>
          <w:lang w:val="en-GB"/>
        </w:rPr>
        <w:t>Abu Dhabi International Airport installs smart passenger flow</w:t>
      </w:r>
      <w:r w:rsidR="00D8204B" w:rsidRPr="005D222F">
        <w:rPr>
          <w:lang w:val="en-GB"/>
        </w:rPr>
        <w:t xml:space="preserve"> [</w:t>
      </w:r>
      <w:r w:rsidR="00D8204B">
        <w:t>Электронный</w:t>
      </w:r>
      <w:r w:rsidR="00D8204B" w:rsidRPr="005D222F">
        <w:rPr>
          <w:lang w:val="en-GB"/>
        </w:rPr>
        <w:t xml:space="preserve"> </w:t>
      </w:r>
      <w:r w:rsidR="00D8204B">
        <w:t>ресурс</w:t>
      </w:r>
      <w:r w:rsidR="00D8204B" w:rsidRPr="005D222F">
        <w:rPr>
          <w:lang w:val="en-GB"/>
        </w:rPr>
        <w:t>] //</w:t>
      </w:r>
      <w:r w:rsidR="007027E9" w:rsidRPr="005D222F">
        <w:rPr>
          <w:lang w:val="en-GB"/>
        </w:rPr>
        <w:t xml:space="preserve"> </w:t>
      </w:r>
      <w:r w:rsidR="00907F0F">
        <w:rPr>
          <w:lang w:val="en-GB"/>
        </w:rPr>
        <w:t>F</w:t>
      </w:r>
      <w:r w:rsidR="007027E9">
        <w:rPr>
          <w:lang w:val="en-GB"/>
        </w:rPr>
        <w:t>uture</w:t>
      </w:r>
      <w:r w:rsidR="00907F0F">
        <w:rPr>
          <w:lang w:val="en-GB"/>
        </w:rPr>
        <w:t xml:space="preserve"> </w:t>
      </w:r>
      <w:r w:rsidR="007027E9">
        <w:rPr>
          <w:lang w:val="en-GB"/>
        </w:rPr>
        <w:t>travel</w:t>
      </w:r>
      <w:r w:rsidR="00907F0F">
        <w:rPr>
          <w:lang w:val="en-GB"/>
        </w:rPr>
        <w:t xml:space="preserve"> </w:t>
      </w:r>
      <w:r w:rsidR="007027E9">
        <w:rPr>
          <w:lang w:val="en-GB"/>
        </w:rPr>
        <w:t>experience</w:t>
      </w:r>
      <w:r w:rsidR="007027E9" w:rsidRPr="005D222F">
        <w:rPr>
          <w:lang w:val="en-GB"/>
        </w:rPr>
        <w:t xml:space="preserve"> </w:t>
      </w:r>
      <w:r w:rsidR="00D8204B" w:rsidRPr="005D222F">
        <w:rPr>
          <w:lang w:val="en-GB"/>
        </w:rPr>
        <w:t xml:space="preserve">– </w:t>
      </w:r>
      <w:r w:rsidR="00DB3365">
        <w:t>Режим</w:t>
      </w:r>
      <w:r w:rsidR="00DB3365" w:rsidRPr="00DB3365">
        <w:rPr>
          <w:lang w:val="en-US"/>
        </w:rPr>
        <w:t xml:space="preserve"> </w:t>
      </w:r>
      <w:r w:rsidR="00DB3365">
        <w:t>доступа</w:t>
      </w:r>
      <w:r w:rsidR="00D8204B" w:rsidRPr="005D222F">
        <w:rPr>
          <w:lang w:val="en-GB"/>
        </w:rPr>
        <w:t xml:space="preserve">: </w:t>
      </w:r>
      <w:hyperlink r:id="rId42" w:history="1">
        <w:r w:rsidRPr="00FA00A5">
          <w:rPr>
            <w:rStyle w:val="af6"/>
            <w:lang w:val="en-GB"/>
          </w:rPr>
          <w:t>https</w:t>
        </w:r>
        <w:r w:rsidRPr="005D222F">
          <w:rPr>
            <w:rStyle w:val="af6"/>
            <w:lang w:val="en-GB"/>
          </w:rPr>
          <w:t>://</w:t>
        </w:r>
        <w:r w:rsidRPr="00FA00A5">
          <w:rPr>
            <w:rStyle w:val="af6"/>
            <w:lang w:val="en-GB"/>
          </w:rPr>
          <w:t>www</w:t>
        </w:r>
        <w:r w:rsidRPr="005D222F">
          <w:rPr>
            <w:rStyle w:val="af6"/>
            <w:lang w:val="en-GB"/>
          </w:rPr>
          <w:t>.</w:t>
        </w:r>
        <w:r w:rsidRPr="00FA00A5">
          <w:rPr>
            <w:rStyle w:val="af6"/>
            <w:lang w:val="en-GB"/>
          </w:rPr>
          <w:t>futuretravelexperience</w:t>
        </w:r>
        <w:r w:rsidRPr="005D222F">
          <w:rPr>
            <w:rStyle w:val="af6"/>
            <w:lang w:val="en-GB"/>
          </w:rPr>
          <w:t>.</w:t>
        </w:r>
        <w:r w:rsidRPr="00FA00A5">
          <w:rPr>
            <w:rStyle w:val="af6"/>
            <w:lang w:val="en-GB"/>
          </w:rPr>
          <w:t>com</w:t>
        </w:r>
        <w:r w:rsidRPr="005D222F">
          <w:rPr>
            <w:rStyle w:val="af6"/>
            <w:lang w:val="en-GB"/>
          </w:rPr>
          <w:t>/2018/05/</w:t>
        </w:r>
        <w:r w:rsidRPr="00FA00A5">
          <w:rPr>
            <w:rStyle w:val="af6"/>
            <w:lang w:val="en-GB"/>
          </w:rPr>
          <w:t>abu</w:t>
        </w:r>
        <w:r w:rsidRPr="005D222F">
          <w:rPr>
            <w:rStyle w:val="af6"/>
            <w:lang w:val="en-GB"/>
          </w:rPr>
          <w:t>-</w:t>
        </w:r>
        <w:r w:rsidRPr="00FA00A5">
          <w:rPr>
            <w:rStyle w:val="af6"/>
            <w:lang w:val="en-GB"/>
          </w:rPr>
          <w:t>dhabi</w:t>
        </w:r>
        <w:r w:rsidRPr="005D222F">
          <w:rPr>
            <w:rStyle w:val="af6"/>
            <w:lang w:val="en-GB"/>
          </w:rPr>
          <w:t>-</w:t>
        </w:r>
        <w:r w:rsidRPr="00FA00A5">
          <w:rPr>
            <w:rStyle w:val="af6"/>
            <w:lang w:val="en-GB"/>
          </w:rPr>
          <w:t>airport</w:t>
        </w:r>
        <w:r w:rsidRPr="005D222F">
          <w:rPr>
            <w:rStyle w:val="af6"/>
            <w:lang w:val="en-GB"/>
          </w:rPr>
          <w:t>-</w:t>
        </w:r>
        <w:r w:rsidRPr="00FA00A5">
          <w:rPr>
            <w:rStyle w:val="af6"/>
            <w:lang w:val="en-GB"/>
          </w:rPr>
          <w:t>passenger</w:t>
        </w:r>
        <w:r w:rsidRPr="005D222F">
          <w:rPr>
            <w:rStyle w:val="af6"/>
            <w:lang w:val="en-GB"/>
          </w:rPr>
          <w:t>-</w:t>
        </w:r>
        <w:r w:rsidRPr="00FA00A5">
          <w:rPr>
            <w:rStyle w:val="af6"/>
            <w:lang w:val="en-GB"/>
          </w:rPr>
          <w:t>flow</w:t>
        </w:r>
        <w:r w:rsidRPr="005D222F">
          <w:rPr>
            <w:rStyle w:val="af6"/>
            <w:lang w:val="en-GB"/>
          </w:rPr>
          <w:t>-</w:t>
        </w:r>
        <w:r w:rsidRPr="00FA00A5">
          <w:rPr>
            <w:rStyle w:val="af6"/>
            <w:lang w:val="en-GB"/>
          </w:rPr>
          <w:t>queue</w:t>
        </w:r>
        <w:r w:rsidRPr="005D222F">
          <w:rPr>
            <w:rStyle w:val="af6"/>
            <w:lang w:val="en-GB"/>
          </w:rPr>
          <w:t>-</w:t>
        </w:r>
        <w:r w:rsidRPr="00FA00A5">
          <w:rPr>
            <w:rStyle w:val="af6"/>
            <w:lang w:val="en-GB"/>
          </w:rPr>
          <w:t>management</w:t>
        </w:r>
        <w:r w:rsidRPr="005D222F">
          <w:rPr>
            <w:rStyle w:val="af6"/>
            <w:lang w:val="en-GB"/>
          </w:rPr>
          <w:t>-</w:t>
        </w:r>
        <w:r w:rsidRPr="00FA00A5">
          <w:rPr>
            <w:rStyle w:val="af6"/>
            <w:lang w:val="en-GB"/>
          </w:rPr>
          <w:t>tech</w:t>
        </w:r>
        <w:r w:rsidRPr="005D222F">
          <w:rPr>
            <w:rStyle w:val="af6"/>
            <w:lang w:val="en-GB"/>
          </w:rPr>
          <w:t>/</w:t>
        </w:r>
      </w:hyperlink>
      <w:r w:rsidRPr="005D222F">
        <w:rPr>
          <w:lang w:val="en-GB"/>
        </w:rPr>
        <w:t xml:space="preserve"> </w:t>
      </w:r>
      <w:r w:rsidR="0032059C" w:rsidRPr="005D222F">
        <w:rPr>
          <w:rFonts w:cs="Times New Roman"/>
          <w:lang w:val="en-GB"/>
        </w:rPr>
        <w:t>(</w:t>
      </w:r>
      <w:r w:rsidR="0032059C">
        <w:rPr>
          <w:rFonts w:cs="Times New Roman"/>
        </w:rPr>
        <w:t>дата</w:t>
      </w:r>
      <w:r w:rsidR="0032059C" w:rsidRPr="005D222F">
        <w:rPr>
          <w:rFonts w:cs="Times New Roman"/>
          <w:lang w:val="en-GB"/>
        </w:rPr>
        <w:t xml:space="preserve"> </w:t>
      </w:r>
      <w:r w:rsidR="0032059C">
        <w:rPr>
          <w:rFonts w:cs="Times New Roman"/>
        </w:rPr>
        <w:t>обращения</w:t>
      </w:r>
      <w:r w:rsidR="0032059C" w:rsidRPr="005D222F">
        <w:rPr>
          <w:rFonts w:cs="Times New Roman"/>
          <w:lang w:val="en-GB"/>
        </w:rPr>
        <w:t>: 11.05.2022)</w:t>
      </w:r>
    </w:p>
  </w:footnote>
  <w:footnote w:id="47">
    <w:p w14:paraId="616C50CD" w14:textId="381EFFAE" w:rsidR="00D12487" w:rsidRPr="00D33304" w:rsidRDefault="00D12487">
      <w:pPr>
        <w:pStyle w:val="aff2"/>
        <w:rPr>
          <w:lang w:val="en-GB"/>
        </w:rPr>
      </w:pPr>
      <w:r>
        <w:rPr>
          <w:rStyle w:val="aff4"/>
        </w:rPr>
        <w:footnoteRef/>
      </w:r>
      <w:r w:rsidRPr="00D33304">
        <w:rPr>
          <w:lang w:val="en-GB"/>
        </w:rPr>
        <w:t xml:space="preserve"> </w:t>
      </w:r>
      <w:r w:rsidR="0095107F">
        <w:rPr>
          <w:lang w:val="en-GB"/>
        </w:rPr>
        <w:t>Biometric</w:t>
      </w:r>
      <w:r w:rsidR="0095107F" w:rsidRPr="00D33304">
        <w:rPr>
          <w:lang w:val="en-GB"/>
        </w:rPr>
        <w:t xml:space="preserve"> </w:t>
      </w:r>
      <w:r w:rsidR="0095107F">
        <w:rPr>
          <w:lang w:val="en-GB"/>
        </w:rPr>
        <w:t>ID</w:t>
      </w:r>
      <w:r w:rsidR="0095107F" w:rsidRPr="00D33304">
        <w:rPr>
          <w:lang w:val="en-GB"/>
        </w:rPr>
        <w:t xml:space="preserve"> [</w:t>
      </w:r>
      <w:r w:rsidR="0095107F">
        <w:t>Электронный</w:t>
      </w:r>
      <w:r w:rsidR="0095107F" w:rsidRPr="00D33304">
        <w:rPr>
          <w:lang w:val="en-GB"/>
        </w:rPr>
        <w:t xml:space="preserve"> </w:t>
      </w:r>
      <w:r w:rsidR="0095107F">
        <w:t>ресурс</w:t>
      </w:r>
      <w:r w:rsidR="0095107F" w:rsidRPr="00D33304">
        <w:rPr>
          <w:lang w:val="en-GB"/>
        </w:rPr>
        <w:t xml:space="preserve">] // </w:t>
      </w:r>
      <w:r w:rsidR="00D33304">
        <w:rPr>
          <w:lang w:val="en-GB"/>
        </w:rPr>
        <w:t>Your</w:t>
      </w:r>
      <w:r w:rsidR="00D33304" w:rsidRPr="00D33304">
        <w:rPr>
          <w:lang w:val="en-GB"/>
        </w:rPr>
        <w:t xml:space="preserve"> </w:t>
      </w:r>
      <w:r w:rsidR="00D33304">
        <w:rPr>
          <w:lang w:val="en-GB"/>
        </w:rPr>
        <w:t>London</w:t>
      </w:r>
      <w:r w:rsidR="00D33304" w:rsidRPr="00D33304">
        <w:rPr>
          <w:lang w:val="en-GB"/>
        </w:rPr>
        <w:t xml:space="preserve"> </w:t>
      </w:r>
      <w:r w:rsidR="00D33304">
        <w:rPr>
          <w:lang w:val="en-GB"/>
        </w:rPr>
        <w:t>airport</w:t>
      </w:r>
      <w:r w:rsidR="00D33304" w:rsidRPr="00D33304">
        <w:rPr>
          <w:lang w:val="en-GB"/>
        </w:rPr>
        <w:t xml:space="preserve"> </w:t>
      </w:r>
      <w:r w:rsidR="00D33304">
        <w:rPr>
          <w:lang w:val="en-GB"/>
        </w:rPr>
        <w:t>Gatwick</w:t>
      </w:r>
      <w:r w:rsidR="0095107F" w:rsidRPr="00D33304">
        <w:rPr>
          <w:lang w:val="en-GB"/>
        </w:rPr>
        <w:t xml:space="preserve"> – </w:t>
      </w:r>
      <w:r w:rsidR="00DB3365">
        <w:t>Режим</w:t>
      </w:r>
      <w:r w:rsidR="00DB3365" w:rsidRPr="00D33304">
        <w:rPr>
          <w:lang w:val="en-GB"/>
        </w:rPr>
        <w:t xml:space="preserve"> </w:t>
      </w:r>
      <w:r w:rsidR="00DB3365">
        <w:t>доступа</w:t>
      </w:r>
      <w:r w:rsidR="0095107F" w:rsidRPr="00D33304">
        <w:rPr>
          <w:lang w:val="en-GB"/>
        </w:rPr>
        <w:t xml:space="preserve">: </w:t>
      </w:r>
      <w:hyperlink r:id="rId43" w:history="1">
        <w:r w:rsidRPr="00FA00A5">
          <w:rPr>
            <w:rStyle w:val="af6"/>
            <w:lang w:val="en-GB"/>
          </w:rPr>
          <w:t>https</w:t>
        </w:r>
        <w:r w:rsidRPr="00D33304">
          <w:rPr>
            <w:rStyle w:val="af6"/>
            <w:lang w:val="en-GB"/>
          </w:rPr>
          <w:t>://</w:t>
        </w:r>
        <w:r w:rsidRPr="00FA00A5">
          <w:rPr>
            <w:rStyle w:val="af6"/>
            <w:lang w:val="en-GB"/>
          </w:rPr>
          <w:t>www</w:t>
        </w:r>
        <w:r w:rsidRPr="00D33304">
          <w:rPr>
            <w:rStyle w:val="af6"/>
            <w:lang w:val="en-GB"/>
          </w:rPr>
          <w:t>.</w:t>
        </w:r>
        <w:r w:rsidRPr="00FA00A5">
          <w:rPr>
            <w:rStyle w:val="af6"/>
            <w:lang w:val="en-GB"/>
          </w:rPr>
          <w:t>gatwickairport</w:t>
        </w:r>
        <w:r w:rsidRPr="00D33304">
          <w:rPr>
            <w:rStyle w:val="af6"/>
            <w:lang w:val="en-GB"/>
          </w:rPr>
          <w:t>.</w:t>
        </w:r>
        <w:r w:rsidRPr="00FA00A5">
          <w:rPr>
            <w:rStyle w:val="af6"/>
            <w:lang w:val="en-GB"/>
          </w:rPr>
          <w:t>com</w:t>
        </w:r>
        <w:r w:rsidRPr="00D33304">
          <w:rPr>
            <w:rStyle w:val="af6"/>
            <w:lang w:val="en-GB"/>
          </w:rPr>
          <w:t>/</w:t>
        </w:r>
        <w:r w:rsidRPr="00FA00A5">
          <w:rPr>
            <w:rStyle w:val="af6"/>
            <w:lang w:val="en-GB"/>
          </w:rPr>
          <w:t>at</w:t>
        </w:r>
        <w:r w:rsidRPr="00D33304">
          <w:rPr>
            <w:rStyle w:val="af6"/>
            <w:lang w:val="en-GB"/>
          </w:rPr>
          <w:t>-</w:t>
        </w:r>
        <w:r w:rsidRPr="00FA00A5">
          <w:rPr>
            <w:rStyle w:val="af6"/>
            <w:lang w:val="en-GB"/>
          </w:rPr>
          <w:t>the</w:t>
        </w:r>
        <w:r w:rsidRPr="00D33304">
          <w:rPr>
            <w:rStyle w:val="af6"/>
            <w:lang w:val="en-GB"/>
          </w:rPr>
          <w:t>-</w:t>
        </w:r>
        <w:r w:rsidRPr="00FA00A5">
          <w:rPr>
            <w:rStyle w:val="af6"/>
            <w:lang w:val="en-GB"/>
          </w:rPr>
          <w:t>airport</w:t>
        </w:r>
        <w:r w:rsidRPr="00D33304">
          <w:rPr>
            <w:rStyle w:val="af6"/>
            <w:lang w:val="en-GB"/>
          </w:rPr>
          <w:t>/</w:t>
        </w:r>
        <w:r w:rsidRPr="00FA00A5">
          <w:rPr>
            <w:rStyle w:val="af6"/>
            <w:lang w:val="en-GB"/>
          </w:rPr>
          <w:t>flying</w:t>
        </w:r>
        <w:r w:rsidRPr="00D33304">
          <w:rPr>
            <w:rStyle w:val="af6"/>
            <w:lang w:val="en-GB"/>
          </w:rPr>
          <w:t>-</w:t>
        </w:r>
        <w:r w:rsidRPr="00FA00A5">
          <w:rPr>
            <w:rStyle w:val="af6"/>
            <w:lang w:val="en-GB"/>
          </w:rPr>
          <w:t>out</w:t>
        </w:r>
        <w:r w:rsidRPr="00D33304">
          <w:rPr>
            <w:rStyle w:val="af6"/>
            <w:lang w:val="en-GB"/>
          </w:rPr>
          <w:t>/</w:t>
        </w:r>
        <w:r w:rsidRPr="00FA00A5">
          <w:rPr>
            <w:rStyle w:val="af6"/>
            <w:lang w:val="en-GB"/>
          </w:rPr>
          <w:t>security</w:t>
        </w:r>
        <w:r w:rsidRPr="00D33304">
          <w:rPr>
            <w:rStyle w:val="af6"/>
            <w:lang w:val="en-GB"/>
          </w:rPr>
          <w:t>/</w:t>
        </w:r>
        <w:r w:rsidRPr="00FA00A5">
          <w:rPr>
            <w:rStyle w:val="af6"/>
            <w:lang w:val="en-GB"/>
          </w:rPr>
          <w:t>biometric</w:t>
        </w:r>
        <w:r w:rsidRPr="00D33304">
          <w:rPr>
            <w:rStyle w:val="af6"/>
            <w:lang w:val="en-GB"/>
          </w:rPr>
          <w:t>-</w:t>
        </w:r>
        <w:r w:rsidRPr="00FA00A5">
          <w:rPr>
            <w:rStyle w:val="af6"/>
            <w:lang w:val="en-GB"/>
          </w:rPr>
          <w:t>id</w:t>
        </w:r>
        <w:r w:rsidRPr="00D33304">
          <w:rPr>
            <w:rStyle w:val="af6"/>
            <w:lang w:val="en-GB"/>
          </w:rPr>
          <w:t>/</w:t>
        </w:r>
      </w:hyperlink>
      <w:r w:rsidRPr="00D33304">
        <w:rPr>
          <w:lang w:val="en-GB"/>
        </w:rPr>
        <w:t xml:space="preserve"> </w:t>
      </w:r>
      <w:r w:rsidR="0032059C" w:rsidRPr="00D33304">
        <w:rPr>
          <w:rFonts w:cs="Times New Roman"/>
          <w:lang w:val="en-GB"/>
        </w:rPr>
        <w:t>(</w:t>
      </w:r>
      <w:r w:rsidR="0032059C">
        <w:rPr>
          <w:rFonts w:cs="Times New Roman"/>
        </w:rPr>
        <w:t>дата</w:t>
      </w:r>
      <w:r w:rsidR="0032059C" w:rsidRPr="00D33304">
        <w:rPr>
          <w:rFonts w:cs="Times New Roman"/>
          <w:lang w:val="en-GB"/>
        </w:rPr>
        <w:t xml:space="preserve"> </w:t>
      </w:r>
      <w:r w:rsidR="0032059C">
        <w:rPr>
          <w:rFonts w:cs="Times New Roman"/>
        </w:rPr>
        <w:t>обращения</w:t>
      </w:r>
      <w:r w:rsidR="0032059C" w:rsidRPr="00D33304">
        <w:rPr>
          <w:rFonts w:cs="Times New Roman"/>
          <w:lang w:val="en-GB"/>
        </w:rPr>
        <w:t>: 11.05.2022)</w:t>
      </w:r>
    </w:p>
  </w:footnote>
  <w:footnote w:id="48">
    <w:p w14:paraId="10B4D89C" w14:textId="6764B0B9" w:rsidR="00293678" w:rsidRPr="00D02410" w:rsidRDefault="00293678" w:rsidP="00293678">
      <w:pPr>
        <w:pStyle w:val="aff2"/>
        <w:rPr>
          <w:lang w:val="en-GB"/>
        </w:rPr>
      </w:pPr>
      <w:r>
        <w:rPr>
          <w:rStyle w:val="aff4"/>
        </w:rPr>
        <w:footnoteRef/>
      </w:r>
      <w:r w:rsidRPr="00D02410">
        <w:rPr>
          <w:lang w:val="en-GB"/>
        </w:rPr>
        <w:t xml:space="preserve"> </w:t>
      </w:r>
      <w:r w:rsidR="00D02410">
        <w:rPr>
          <w:lang w:val="en-GB"/>
        </w:rPr>
        <w:t>How</w:t>
      </w:r>
      <w:r w:rsidR="00D02410" w:rsidRPr="00D02410">
        <w:rPr>
          <w:lang w:val="en-GB"/>
        </w:rPr>
        <w:t xml:space="preserve"> </w:t>
      </w:r>
      <w:r w:rsidR="00D02410">
        <w:rPr>
          <w:lang w:val="en-GB"/>
        </w:rPr>
        <w:t>to</w:t>
      </w:r>
      <w:r w:rsidR="00D02410" w:rsidRPr="00D02410">
        <w:rPr>
          <w:lang w:val="en-GB"/>
        </w:rPr>
        <w:t xml:space="preserve"> </w:t>
      </w:r>
      <w:r w:rsidR="00D02410">
        <w:rPr>
          <w:lang w:val="en-GB"/>
        </w:rPr>
        <w:t>improve</w:t>
      </w:r>
      <w:r w:rsidR="00D02410" w:rsidRPr="00D02410">
        <w:rPr>
          <w:lang w:val="en-GB"/>
        </w:rPr>
        <w:t xml:space="preserve"> </w:t>
      </w:r>
      <w:r w:rsidR="00D02410">
        <w:rPr>
          <w:lang w:val="en-GB"/>
        </w:rPr>
        <w:t>passenger flow in airport terminals</w:t>
      </w:r>
      <w:r w:rsidR="0095107F" w:rsidRPr="00D02410">
        <w:rPr>
          <w:lang w:val="en-GB"/>
        </w:rPr>
        <w:t xml:space="preserve"> [</w:t>
      </w:r>
      <w:r w:rsidR="0095107F">
        <w:t>Электронный</w:t>
      </w:r>
      <w:r w:rsidR="0095107F" w:rsidRPr="00D02410">
        <w:rPr>
          <w:lang w:val="en-GB"/>
        </w:rPr>
        <w:t xml:space="preserve"> </w:t>
      </w:r>
      <w:r w:rsidR="0095107F">
        <w:t>ресурс</w:t>
      </w:r>
      <w:r w:rsidR="0095107F" w:rsidRPr="00D02410">
        <w:rPr>
          <w:lang w:val="en-GB"/>
        </w:rPr>
        <w:t xml:space="preserve">] // </w:t>
      </w:r>
      <w:r w:rsidR="00D33304">
        <w:rPr>
          <w:lang w:val="en-GB"/>
        </w:rPr>
        <w:t>S</w:t>
      </w:r>
      <w:r w:rsidR="0095107F">
        <w:rPr>
          <w:lang w:val="en-GB"/>
        </w:rPr>
        <w:t>cala</w:t>
      </w:r>
      <w:r w:rsidR="0095107F" w:rsidRPr="00D02410">
        <w:rPr>
          <w:lang w:val="en-GB"/>
        </w:rPr>
        <w:t xml:space="preserve"> – </w:t>
      </w:r>
      <w:r w:rsidR="00DB3365">
        <w:t>Режим</w:t>
      </w:r>
      <w:r w:rsidR="00DB3365" w:rsidRPr="00DB3365">
        <w:rPr>
          <w:lang w:val="en-US"/>
        </w:rPr>
        <w:t xml:space="preserve"> </w:t>
      </w:r>
      <w:r w:rsidR="00DB3365">
        <w:t>доступа</w:t>
      </w:r>
      <w:r w:rsidR="0095107F" w:rsidRPr="00D02410">
        <w:rPr>
          <w:lang w:val="en-GB"/>
        </w:rPr>
        <w:t xml:space="preserve">: </w:t>
      </w:r>
      <w:hyperlink r:id="rId44" w:history="1">
        <w:r w:rsidRPr="0095107F">
          <w:rPr>
            <w:rStyle w:val="af6"/>
            <w:lang w:val="en-US"/>
          </w:rPr>
          <w:t>https</w:t>
        </w:r>
        <w:r w:rsidRPr="00D02410">
          <w:rPr>
            <w:rStyle w:val="af6"/>
            <w:lang w:val="en-GB"/>
          </w:rPr>
          <w:t>://</w:t>
        </w:r>
        <w:r w:rsidRPr="0095107F">
          <w:rPr>
            <w:rStyle w:val="af6"/>
            <w:lang w:val="en-US"/>
          </w:rPr>
          <w:t>www</w:t>
        </w:r>
        <w:r w:rsidRPr="00D02410">
          <w:rPr>
            <w:rStyle w:val="af6"/>
            <w:lang w:val="en-GB"/>
          </w:rPr>
          <w:t>.</w:t>
        </w:r>
        <w:r w:rsidRPr="0095107F">
          <w:rPr>
            <w:rStyle w:val="af6"/>
            <w:lang w:val="en-US"/>
          </w:rPr>
          <w:t>scala</w:t>
        </w:r>
        <w:r w:rsidRPr="00D02410">
          <w:rPr>
            <w:rStyle w:val="af6"/>
            <w:lang w:val="en-GB"/>
          </w:rPr>
          <w:t>.</w:t>
        </w:r>
        <w:r w:rsidRPr="0095107F">
          <w:rPr>
            <w:rStyle w:val="af6"/>
            <w:lang w:val="en-US"/>
          </w:rPr>
          <w:t>com</w:t>
        </w:r>
        <w:r w:rsidRPr="00D02410">
          <w:rPr>
            <w:rStyle w:val="af6"/>
            <w:lang w:val="en-GB"/>
          </w:rPr>
          <w:t>/</w:t>
        </w:r>
        <w:r w:rsidRPr="0095107F">
          <w:rPr>
            <w:rStyle w:val="af6"/>
            <w:lang w:val="en-US"/>
          </w:rPr>
          <w:t>en</w:t>
        </w:r>
        <w:r w:rsidRPr="00D02410">
          <w:rPr>
            <w:rStyle w:val="af6"/>
            <w:lang w:val="en-GB"/>
          </w:rPr>
          <w:t>/</w:t>
        </w:r>
        <w:r w:rsidRPr="0095107F">
          <w:rPr>
            <w:rStyle w:val="af6"/>
            <w:lang w:val="en-US"/>
          </w:rPr>
          <w:t>about</w:t>
        </w:r>
        <w:r w:rsidRPr="00D02410">
          <w:rPr>
            <w:rStyle w:val="af6"/>
            <w:lang w:val="en-GB"/>
          </w:rPr>
          <w:t>/</w:t>
        </w:r>
        <w:r w:rsidRPr="0095107F">
          <w:rPr>
            <w:rStyle w:val="af6"/>
            <w:lang w:val="en-US"/>
          </w:rPr>
          <w:t>blogs</w:t>
        </w:r>
        <w:r w:rsidRPr="00D02410">
          <w:rPr>
            <w:rStyle w:val="af6"/>
            <w:lang w:val="en-GB"/>
          </w:rPr>
          <w:t>/</w:t>
        </w:r>
        <w:r w:rsidRPr="0095107F">
          <w:rPr>
            <w:rStyle w:val="af6"/>
            <w:lang w:val="en-US"/>
          </w:rPr>
          <w:t>how</w:t>
        </w:r>
        <w:r w:rsidRPr="00D02410">
          <w:rPr>
            <w:rStyle w:val="af6"/>
            <w:lang w:val="en-GB"/>
          </w:rPr>
          <w:t>-</w:t>
        </w:r>
        <w:r w:rsidRPr="0095107F">
          <w:rPr>
            <w:rStyle w:val="af6"/>
            <w:lang w:val="en-US"/>
          </w:rPr>
          <w:t>to</w:t>
        </w:r>
        <w:r w:rsidRPr="00D02410">
          <w:rPr>
            <w:rStyle w:val="af6"/>
            <w:lang w:val="en-GB"/>
          </w:rPr>
          <w:t>-</w:t>
        </w:r>
        <w:r w:rsidRPr="0095107F">
          <w:rPr>
            <w:rStyle w:val="af6"/>
            <w:lang w:val="en-US"/>
          </w:rPr>
          <w:t>improve</w:t>
        </w:r>
        <w:r w:rsidRPr="00D02410">
          <w:rPr>
            <w:rStyle w:val="af6"/>
            <w:lang w:val="en-GB"/>
          </w:rPr>
          <w:t>-</w:t>
        </w:r>
        <w:r w:rsidRPr="0095107F">
          <w:rPr>
            <w:rStyle w:val="af6"/>
            <w:lang w:val="en-US"/>
          </w:rPr>
          <w:t>passenger</w:t>
        </w:r>
        <w:r w:rsidRPr="00D02410">
          <w:rPr>
            <w:rStyle w:val="af6"/>
            <w:lang w:val="en-GB"/>
          </w:rPr>
          <w:t>-</w:t>
        </w:r>
        <w:r w:rsidRPr="0095107F">
          <w:rPr>
            <w:rStyle w:val="af6"/>
            <w:lang w:val="en-US"/>
          </w:rPr>
          <w:t>flow</w:t>
        </w:r>
        <w:r w:rsidRPr="00D02410">
          <w:rPr>
            <w:rStyle w:val="af6"/>
            <w:lang w:val="en-GB"/>
          </w:rPr>
          <w:t>-</w:t>
        </w:r>
        <w:r w:rsidRPr="0095107F">
          <w:rPr>
            <w:rStyle w:val="af6"/>
            <w:lang w:val="en-US"/>
          </w:rPr>
          <w:t>in</w:t>
        </w:r>
        <w:r w:rsidRPr="00D02410">
          <w:rPr>
            <w:rStyle w:val="af6"/>
            <w:lang w:val="en-GB"/>
          </w:rPr>
          <w:t>-</w:t>
        </w:r>
        <w:r w:rsidRPr="0095107F">
          <w:rPr>
            <w:rStyle w:val="af6"/>
            <w:lang w:val="en-US"/>
          </w:rPr>
          <w:t>airport</w:t>
        </w:r>
        <w:r w:rsidRPr="00D02410">
          <w:rPr>
            <w:rStyle w:val="af6"/>
            <w:lang w:val="en-GB"/>
          </w:rPr>
          <w:t>-</w:t>
        </w:r>
        <w:r w:rsidRPr="0095107F">
          <w:rPr>
            <w:rStyle w:val="af6"/>
            <w:lang w:val="en-US"/>
          </w:rPr>
          <w:t>terminals</w:t>
        </w:r>
        <w:r w:rsidRPr="00D02410">
          <w:rPr>
            <w:rStyle w:val="af6"/>
            <w:lang w:val="en-GB"/>
          </w:rPr>
          <w:t>/</w:t>
        </w:r>
      </w:hyperlink>
      <w:r w:rsidRPr="00D02410">
        <w:rPr>
          <w:lang w:val="en-GB"/>
        </w:rPr>
        <w:t xml:space="preserve"> </w:t>
      </w:r>
      <w:r w:rsidR="0032059C" w:rsidRPr="00D02410">
        <w:rPr>
          <w:rFonts w:cs="Times New Roman"/>
          <w:lang w:val="en-GB"/>
        </w:rPr>
        <w:t>(</w:t>
      </w:r>
      <w:r w:rsidR="0032059C">
        <w:rPr>
          <w:rFonts w:cs="Times New Roman"/>
        </w:rPr>
        <w:t>дата</w:t>
      </w:r>
      <w:r w:rsidR="0032059C" w:rsidRPr="00D02410">
        <w:rPr>
          <w:rFonts w:cs="Times New Roman"/>
          <w:lang w:val="en-GB"/>
        </w:rPr>
        <w:t xml:space="preserve"> </w:t>
      </w:r>
      <w:r w:rsidR="0032059C">
        <w:rPr>
          <w:rFonts w:cs="Times New Roman"/>
        </w:rPr>
        <w:t>обращения</w:t>
      </w:r>
      <w:r w:rsidR="0032059C" w:rsidRPr="00D02410">
        <w:rPr>
          <w:rFonts w:cs="Times New Roman"/>
          <w:lang w:val="en-GB"/>
        </w:rPr>
        <w:t>: 11.05.2022)</w:t>
      </w:r>
    </w:p>
  </w:footnote>
  <w:footnote w:id="49">
    <w:p w14:paraId="01C655FF" w14:textId="4DD87AD8" w:rsidR="00293678" w:rsidRPr="00D02410" w:rsidRDefault="00293678" w:rsidP="00293678">
      <w:pPr>
        <w:pStyle w:val="aff2"/>
        <w:rPr>
          <w:lang w:val="en-GB"/>
        </w:rPr>
      </w:pPr>
      <w:r>
        <w:rPr>
          <w:rStyle w:val="aff4"/>
        </w:rPr>
        <w:footnoteRef/>
      </w:r>
      <w:r w:rsidR="00D02410" w:rsidRPr="00D02410">
        <w:rPr>
          <w:lang w:val="en-GB"/>
        </w:rPr>
        <w:t xml:space="preserve"> </w:t>
      </w:r>
      <w:r w:rsidR="00D02410">
        <w:rPr>
          <w:lang w:val="en-GB"/>
        </w:rPr>
        <w:t>Passenger flow management platform</w:t>
      </w:r>
      <w:r w:rsidR="0095107F" w:rsidRPr="00D02410">
        <w:rPr>
          <w:lang w:val="en-GB"/>
        </w:rPr>
        <w:t xml:space="preserve"> [</w:t>
      </w:r>
      <w:r w:rsidR="0095107F">
        <w:t>Электронный</w:t>
      </w:r>
      <w:r w:rsidR="0095107F" w:rsidRPr="00D02410">
        <w:rPr>
          <w:lang w:val="en-GB"/>
        </w:rPr>
        <w:t xml:space="preserve"> </w:t>
      </w:r>
      <w:r w:rsidR="0095107F">
        <w:t>ресурс</w:t>
      </w:r>
      <w:r w:rsidR="0095107F" w:rsidRPr="00D02410">
        <w:rPr>
          <w:lang w:val="en-GB"/>
        </w:rPr>
        <w:t xml:space="preserve">] // </w:t>
      </w:r>
      <w:r w:rsidR="00682869">
        <w:rPr>
          <w:lang w:val="en-GB"/>
        </w:rPr>
        <w:t xml:space="preserve">TAV </w:t>
      </w:r>
      <w:r w:rsidR="0095107F">
        <w:rPr>
          <w:lang w:val="en-GB"/>
        </w:rPr>
        <w:t>technologies</w:t>
      </w:r>
      <w:r w:rsidR="0095107F" w:rsidRPr="00D02410">
        <w:rPr>
          <w:lang w:val="en-GB"/>
        </w:rPr>
        <w:t xml:space="preserve"> – </w:t>
      </w:r>
      <w:r w:rsidR="00DB3365">
        <w:t>Режим</w:t>
      </w:r>
      <w:r w:rsidR="00DB3365" w:rsidRPr="00DB3365">
        <w:rPr>
          <w:lang w:val="en-GB"/>
        </w:rPr>
        <w:t xml:space="preserve"> </w:t>
      </w:r>
      <w:r w:rsidR="00DB3365">
        <w:t>доступа</w:t>
      </w:r>
      <w:r w:rsidR="0095107F" w:rsidRPr="00D02410">
        <w:rPr>
          <w:lang w:val="en-GB"/>
        </w:rPr>
        <w:t xml:space="preserve">: </w:t>
      </w:r>
      <w:hyperlink r:id="rId45" w:history="1">
        <w:r w:rsidRPr="0095107F">
          <w:rPr>
            <w:rStyle w:val="af6"/>
            <w:lang w:val="en-US"/>
          </w:rPr>
          <w:t>https</w:t>
        </w:r>
        <w:r w:rsidRPr="00D02410">
          <w:rPr>
            <w:rStyle w:val="af6"/>
            <w:lang w:val="en-GB"/>
          </w:rPr>
          <w:t>://</w:t>
        </w:r>
        <w:r w:rsidRPr="0095107F">
          <w:rPr>
            <w:rStyle w:val="af6"/>
            <w:lang w:val="en-US"/>
          </w:rPr>
          <w:t>tavtechnologies</w:t>
        </w:r>
        <w:r w:rsidRPr="00D02410">
          <w:rPr>
            <w:rStyle w:val="af6"/>
            <w:lang w:val="en-GB"/>
          </w:rPr>
          <w:t>.</w:t>
        </w:r>
        <w:r w:rsidRPr="0095107F">
          <w:rPr>
            <w:rStyle w:val="af6"/>
            <w:lang w:val="en-US"/>
          </w:rPr>
          <w:t>aero</w:t>
        </w:r>
        <w:r w:rsidRPr="00D02410">
          <w:rPr>
            <w:rStyle w:val="af6"/>
            <w:lang w:val="en-GB"/>
          </w:rPr>
          <w:t>/</w:t>
        </w:r>
        <w:r w:rsidRPr="0095107F">
          <w:rPr>
            <w:rStyle w:val="af6"/>
            <w:lang w:val="en-US"/>
          </w:rPr>
          <w:t>en</w:t>
        </w:r>
        <w:r w:rsidRPr="00D02410">
          <w:rPr>
            <w:rStyle w:val="af6"/>
            <w:lang w:val="en-GB"/>
          </w:rPr>
          <w:t>-</w:t>
        </w:r>
        <w:r w:rsidRPr="0095107F">
          <w:rPr>
            <w:rStyle w:val="af6"/>
            <w:lang w:val="en-US"/>
          </w:rPr>
          <w:t>EN</w:t>
        </w:r>
        <w:r w:rsidRPr="00D02410">
          <w:rPr>
            <w:rStyle w:val="af6"/>
            <w:lang w:val="en-GB"/>
          </w:rPr>
          <w:t>/</w:t>
        </w:r>
        <w:r w:rsidRPr="0095107F">
          <w:rPr>
            <w:rStyle w:val="af6"/>
            <w:lang w:val="en-US"/>
          </w:rPr>
          <w:t>products</w:t>
        </w:r>
        <w:r w:rsidRPr="00D02410">
          <w:rPr>
            <w:rStyle w:val="af6"/>
            <w:lang w:val="en-GB"/>
          </w:rPr>
          <w:t>/</w:t>
        </w:r>
        <w:r w:rsidRPr="0095107F">
          <w:rPr>
            <w:rStyle w:val="af6"/>
            <w:lang w:val="en-US"/>
          </w:rPr>
          <w:t>passenger</w:t>
        </w:r>
        <w:r w:rsidRPr="00D02410">
          <w:rPr>
            <w:rStyle w:val="af6"/>
            <w:lang w:val="en-GB"/>
          </w:rPr>
          <w:t>-</w:t>
        </w:r>
        <w:r w:rsidRPr="0095107F">
          <w:rPr>
            <w:rStyle w:val="af6"/>
            <w:lang w:val="en-US"/>
          </w:rPr>
          <w:t>baggage</w:t>
        </w:r>
        <w:r w:rsidRPr="00D02410">
          <w:rPr>
            <w:rStyle w:val="af6"/>
            <w:lang w:val="en-GB"/>
          </w:rPr>
          <w:t>-</w:t>
        </w:r>
        <w:r w:rsidRPr="0095107F">
          <w:rPr>
            <w:rStyle w:val="af6"/>
            <w:lang w:val="en-US"/>
          </w:rPr>
          <w:t>processing</w:t>
        </w:r>
        <w:r w:rsidRPr="00D02410">
          <w:rPr>
            <w:rStyle w:val="af6"/>
            <w:lang w:val="en-GB"/>
          </w:rPr>
          <w:t>/</w:t>
        </w:r>
        <w:r w:rsidRPr="0095107F">
          <w:rPr>
            <w:rStyle w:val="af6"/>
            <w:lang w:val="en-US"/>
          </w:rPr>
          <w:t>pages</w:t>
        </w:r>
        <w:r w:rsidRPr="00D02410">
          <w:rPr>
            <w:rStyle w:val="af6"/>
            <w:lang w:val="en-GB"/>
          </w:rPr>
          <w:t>/</w:t>
        </w:r>
        <w:r w:rsidRPr="0095107F">
          <w:rPr>
            <w:rStyle w:val="af6"/>
            <w:lang w:val="en-US"/>
          </w:rPr>
          <w:t>passenger</w:t>
        </w:r>
        <w:r w:rsidRPr="00D02410">
          <w:rPr>
            <w:rStyle w:val="af6"/>
            <w:lang w:val="en-GB"/>
          </w:rPr>
          <w:t>-</w:t>
        </w:r>
        <w:r w:rsidRPr="0095107F">
          <w:rPr>
            <w:rStyle w:val="af6"/>
            <w:lang w:val="en-US"/>
          </w:rPr>
          <w:t>flow</w:t>
        </w:r>
        <w:r w:rsidRPr="00D02410">
          <w:rPr>
            <w:rStyle w:val="af6"/>
            <w:lang w:val="en-GB"/>
          </w:rPr>
          <w:t>-</w:t>
        </w:r>
        <w:r w:rsidRPr="0095107F">
          <w:rPr>
            <w:rStyle w:val="af6"/>
            <w:lang w:val="en-US"/>
          </w:rPr>
          <w:t>management</w:t>
        </w:r>
        <w:r w:rsidRPr="00D02410">
          <w:rPr>
            <w:rStyle w:val="af6"/>
            <w:lang w:val="en-GB"/>
          </w:rPr>
          <w:t>-</w:t>
        </w:r>
        <w:r w:rsidRPr="0095107F">
          <w:rPr>
            <w:rStyle w:val="af6"/>
            <w:lang w:val="en-US"/>
          </w:rPr>
          <w:t>platform</w:t>
        </w:r>
      </w:hyperlink>
      <w:r w:rsidRPr="00D02410">
        <w:rPr>
          <w:lang w:val="en-GB"/>
        </w:rPr>
        <w:t xml:space="preserve"> </w:t>
      </w:r>
      <w:r w:rsidR="0032059C" w:rsidRPr="00D02410">
        <w:rPr>
          <w:rFonts w:cs="Times New Roman"/>
          <w:lang w:val="en-GB"/>
        </w:rPr>
        <w:t>(</w:t>
      </w:r>
      <w:r w:rsidR="0032059C">
        <w:rPr>
          <w:rFonts w:cs="Times New Roman"/>
        </w:rPr>
        <w:t>дата</w:t>
      </w:r>
      <w:r w:rsidR="0032059C" w:rsidRPr="00D02410">
        <w:rPr>
          <w:rFonts w:cs="Times New Roman"/>
          <w:lang w:val="en-GB"/>
        </w:rPr>
        <w:t xml:space="preserve"> </w:t>
      </w:r>
      <w:r w:rsidR="0032059C">
        <w:rPr>
          <w:rFonts w:cs="Times New Roman"/>
        </w:rPr>
        <w:t>обращения</w:t>
      </w:r>
      <w:r w:rsidR="0032059C" w:rsidRPr="00D02410">
        <w:rPr>
          <w:rFonts w:cs="Times New Roman"/>
          <w:lang w:val="en-GB"/>
        </w:rPr>
        <w:t>: 11.05.2022)</w:t>
      </w:r>
    </w:p>
  </w:footnote>
  <w:footnote w:id="50">
    <w:p w14:paraId="4CD4EEE9" w14:textId="7CB16CF9" w:rsidR="00807539" w:rsidRPr="006052A0" w:rsidRDefault="00807539">
      <w:pPr>
        <w:pStyle w:val="aff2"/>
        <w:rPr>
          <w:lang w:val="en-GB"/>
        </w:rPr>
      </w:pPr>
      <w:r>
        <w:rPr>
          <w:rStyle w:val="aff4"/>
        </w:rPr>
        <w:footnoteRef/>
      </w:r>
      <w:r w:rsidRPr="006052A0">
        <w:rPr>
          <w:lang w:val="en-GB"/>
        </w:rPr>
        <w:t xml:space="preserve"> </w:t>
      </w:r>
      <w:r w:rsidR="006052A0">
        <w:rPr>
          <w:lang w:val="en-GB"/>
        </w:rPr>
        <w:t>Queue</w:t>
      </w:r>
      <w:r w:rsidR="006052A0" w:rsidRPr="006052A0">
        <w:rPr>
          <w:lang w:val="en-GB"/>
        </w:rPr>
        <w:t xml:space="preserve"> </w:t>
      </w:r>
      <w:r w:rsidR="006052A0">
        <w:rPr>
          <w:lang w:val="en-GB"/>
        </w:rPr>
        <w:t>management in airports gets boost from Bluetooth</w:t>
      </w:r>
      <w:r w:rsidR="005758DD" w:rsidRPr="006052A0">
        <w:rPr>
          <w:lang w:val="en-GB"/>
        </w:rPr>
        <w:t xml:space="preserve"> [</w:t>
      </w:r>
      <w:r w:rsidR="005758DD">
        <w:t>Электронный</w:t>
      </w:r>
      <w:r w:rsidR="005758DD" w:rsidRPr="006052A0">
        <w:rPr>
          <w:lang w:val="en-GB"/>
        </w:rPr>
        <w:t xml:space="preserve"> </w:t>
      </w:r>
      <w:r w:rsidR="005758DD">
        <w:t>ресурс</w:t>
      </w:r>
      <w:r w:rsidR="005758DD" w:rsidRPr="006052A0">
        <w:rPr>
          <w:lang w:val="en-GB"/>
        </w:rPr>
        <w:t xml:space="preserve">] // </w:t>
      </w:r>
      <w:r w:rsidR="006052A0">
        <w:rPr>
          <w:lang w:val="en-GB"/>
        </w:rPr>
        <w:t>kotakt</w:t>
      </w:r>
      <w:r w:rsidR="005758DD" w:rsidRPr="006052A0">
        <w:rPr>
          <w:lang w:val="en-GB"/>
        </w:rPr>
        <w:t>.</w:t>
      </w:r>
      <w:r w:rsidR="006052A0">
        <w:rPr>
          <w:lang w:val="en-GB"/>
        </w:rPr>
        <w:t>io</w:t>
      </w:r>
      <w:r w:rsidR="005758DD" w:rsidRPr="006052A0">
        <w:rPr>
          <w:lang w:val="en-GB"/>
        </w:rPr>
        <w:t xml:space="preserve"> – </w:t>
      </w:r>
      <w:r w:rsidR="00DB3365">
        <w:t>Режим</w:t>
      </w:r>
      <w:r w:rsidR="00DB3365" w:rsidRPr="00DB3365">
        <w:rPr>
          <w:lang w:val="en-GB"/>
        </w:rPr>
        <w:t xml:space="preserve"> </w:t>
      </w:r>
      <w:r w:rsidR="00DB3365">
        <w:t>доступа</w:t>
      </w:r>
      <w:r w:rsidR="005758DD" w:rsidRPr="006052A0">
        <w:rPr>
          <w:lang w:val="en-GB"/>
        </w:rPr>
        <w:t xml:space="preserve">: </w:t>
      </w:r>
      <w:hyperlink r:id="rId46" w:history="1">
        <w:r w:rsidRPr="005758DD">
          <w:rPr>
            <w:rStyle w:val="af6"/>
            <w:lang w:val="en-US"/>
          </w:rPr>
          <w:t>https</w:t>
        </w:r>
        <w:r w:rsidRPr="006052A0">
          <w:rPr>
            <w:rStyle w:val="af6"/>
            <w:lang w:val="en-GB"/>
          </w:rPr>
          <w:t>://</w:t>
        </w:r>
        <w:r w:rsidRPr="005758DD">
          <w:rPr>
            <w:rStyle w:val="af6"/>
            <w:lang w:val="en-US"/>
          </w:rPr>
          <w:t>kontakt</w:t>
        </w:r>
        <w:r w:rsidRPr="006052A0">
          <w:rPr>
            <w:rStyle w:val="af6"/>
            <w:lang w:val="en-GB"/>
          </w:rPr>
          <w:t>.</w:t>
        </w:r>
        <w:r w:rsidRPr="005758DD">
          <w:rPr>
            <w:rStyle w:val="af6"/>
            <w:lang w:val="en-US"/>
          </w:rPr>
          <w:t>io</w:t>
        </w:r>
        <w:r w:rsidRPr="006052A0">
          <w:rPr>
            <w:rStyle w:val="af6"/>
            <w:lang w:val="en-GB"/>
          </w:rPr>
          <w:t>/</w:t>
        </w:r>
        <w:r w:rsidRPr="005758DD">
          <w:rPr>
            <w:rStyle w:val="af6"/>
            <w:lang w:val="en-US"/>
          </w:rPr>
          <w:t>blog</w:t>
        </w:r>
        <w:r w:rsidRPr="006052A0">
          <w:rPr>
            <w:rStyle w:val="af6"/>
            <w:lang w:val="en-GB"/>
          </w:rPr>
          <w:t>/</w:t>
        </w:r>
        <w:r w:rsidRPr="005758DD">
          <w:rPr>
            <w:rStyle w:val="af6"/>
            <w:lang w:val="en-US"/>
          </w:rPr>
          <w:t>queue</w:t>
        </w:r>
        <w:r w:rsidRPr="006052A0">
          <w:rPr>
            <w:rStyle w:val="af6"/>
            <w:lang w:val="en-GB"/>
          </w:rPr>
          <w:t>-</w:t>
        </w:r>
        <w:r w:rsidRPr="005758DD">
          <w:rPr>
            <w:rStyle w:val="af6"/>
            <w:lang w:val="en-US"/>
          </w:rPr>
          <w:t>management</w:t>
        </w:r>
        <w:r w:rsidRPr="006052A0">
          <w:rPr>
            <w:rStyle w:val="af6"/>
            <w:lang w:val="en-GB"/>
          </w:rPr>
          <w:t>-</w:t>
        </w:r>
        <w:r w:rsidRPr="005758DD">
          <w:rPr>
            <w:rStyle w:val="af6"/>
            <w:lang w:val="en-US"/>
          </w:rPr>
          <w:t>airports</w:t>
        </w:r>
        <w:r w:rsidRPr="006052A0">
          <w:rPr>
            <w:rStyle w:val="af6"/>
            <w:lang w:val="en-GB"/>
          </w:rPr>
          <w:t>/</w:t>
        </w:r>
      </w:hyperlink>
      <w:r w:rsidRPr="006052A0">
        <w:rPr>
          <w:lang w:val="en-GB"/>
        </w:rPr>
        <w:t xml:space="preserve"> </w:t>
      </w:r>
      <w:r w:rsidR="0032059C" w:rsidRPr="006052A0">
        <w:rPr>
          <w:rFonts w:cs="Times New Roman"/>
          <w:lang w:val="en-GB"/>
        </w:rPr>
        <w:t>(</w:t>
      </w:r>
      <w:r w:rsidR="0032059C">
        <w:rPr>
          <w:rFonts w:cs="Times New Roman"/>
        </w:rPr>
        <w:t>дата</w:t>
      </w:r>
      <w:r w:rsidR="0032059C" w:rsidRPr="006052A0">
        <w:rPr>
          <w:rFonts w:cs="Times New Roman"/>
          <w:lang w:val="en-GB"/>
        </w:rPr>
        <w:t xml:space="preserve"> </w:t>
      </w:r>
      <w:r w:rsidR="0032059C">
        <w:rPr>
          <w:rFonts w:cs="Times New Roman"/>
        </w:rPr>
        <w:t>обращения</w:t>
      </w:r>
      <w:r w:rsidR="0032059C" w:rsidRPr="006052A0">
        <w:rPr>
          <w:rFonts w:cs="Times New Roman"/>
          <w:lang w:val="en-GB"/>
        </w:rPr>
        <w:t>: 11.05.2022)</w:t>
      </w:r>
    </w:p>
  </w:footnote>
  <w:footnote w:id="51">
    <w:p w14:paraId="3636BC88" w14:textId="3C8CB97D" w:rsidR="00E31F03" w:rsidRPr="009510C1" w:rsidRDefault="00E31F03">
      <w:pPr>
        <w:pStyle w:val="aff2"/>
        <w:rPr>
          <w:lang w:val="en-GB"/>
        </w:rPr>
      </w:pPr>
      <w:r>
        <w:rPr>
          <w:rStyle w:val="aff4"/>
        </w:rPr>
        <w:footnoteRef/>
      </w:r>
      <w:r w:rsidR="005758DD" w:rsidRPr="009510C1">
        <w:rPr>
          <w:lang w:val="en-GB"/>
        </w:rPr>
        <w:t xml:space="preserve"> </w:t>
      </w:r>
      <w:r w:rsidR="006052A0">
        <w:rPr>
          <w:lang w:val="en-GB"/>
        </w:rPr>
        <w:t>Airport</w:t>
      </w:r>
      <w:r w:rsidR="006052A0" w:rsidRPr="009510C1">
        <w:rPr>
          <w:lang w:val="en-GB"/>
        </w:rPr>
        <w:t xml:space="preserve"> </w:t>
      </w:r>
      <w:r w:rsidR="006052A0">
        <w:rPr>
          <w:lang w:val="en-GB"/>
        </w:rPr>
        <w:t>Service</w:t>
      </w:r>
      <w:r w:rsidR="006052A0" w:rsidRPr="009510C1">
        <w:rPr>
          <w:lang w:val="en-GB"/>
        </w:rPr>
        <w:t xml:space="preserve"> </w:t>
      </w:r>
      <w:r w:rsidR="006052A0">
        <w:rPr>
          <w:lang w:val="en-GB"/>
        </w:rPr>
        <w:t>Level</w:t>
      </w:r>
      <w:r w:rsidR="006052A0" w:rsidRPr="009510C1">
        <w:rPr>
          <w:lang w:val="en-GB"/>
        </w:rPr>
        <w:t xml:space="preserve"> </w:t>
      </w:r>
      <w:r w:rsidR="006052A0">
        <w:rPr>
          <w:lang w:val="en-GB"/>
        </w:rPr>
        <w:t>Agreement</w:t>
      </w:r>
      <w:r w:rsidR="006052A0" w:rsidRPr="009510C1">
        <w:rPr>
          <w:lang w:val="en-GB"/>
        </w:rPr>
        <w:t xml:space="preserve"> (</w:t>
      </w:r>
      <w:r w:rsidR="006052A0">
        <w:rPr>
          <w:lang w:val="en-GB"/>
        </w:rPr>
        <w:t>SLA</w:t>
      </w:r>
      <w:r w:rsidR="006052A0" w:rsidRPr="009510C1">
        <w:rPr>
          <w:lang w:val="en-GB"/>
        </w:rPr>
        <w:t xml:space="preserve">) </w:t>
      </w:r>
      <w:r w:rsidR="005758DD" w:rsidRPr="009510C1">
        <w:rPr>
          <w:lang w:val="en-GB"/>
        </w:rPr>
        <w:t>[</w:t>
      </w:r>
      <w:r w:rsidR="005758DD">
        <w:t>Электронный</w:t>
      </w:r>
      <w:r w:rsidR="005758DD" w:rsidRPr="009510C1">
        <w:rPr>
          <w:lang w:val="en-GB"/>
        </w:rPr>
        <w:t xml:space="preserve"> </w:t>
      </w:r>
      <w:r w:rsidR="005758DD">
        <w:t>ресурс</w:t>
      </w:r>
      <w:r w:rsidR="005758DD" w:rsidRPr="009510C1">
        <w:rPr>
          <w:lang w:val="en-GB"/>
        </w:rPr>
        <w:t xml:space="preserve">] // </w:t>
      </w:r>
      <w:r w:rsidR="009510C1">
        <w:rPr>
          <w:lang w:val="en-GB"/>
        </w:rPr>
        <w:t>IATA</w:t>
      </w:r>
      <w:r w:rsidR="005758DD" w:rsidRPr="009510C1">
        <w:rPr>
          <w:lang w:val="en-GB"/>
        </w:rPr>
        <w:t xml:space="preserve"> – </w:t>
      </w:r>
      <w:r w:rsidR="00DB3365">
        <w:t>Режим</w:t>
      </w:r>
      <w:r w:rsidR="00DB3365" w:rsidRPr="009510C1">
        <w:rPr>
          <w:lang w:val="en-GB"/>
        </w:rPr>
        <w:t xml:space="preserve"> </w:t>
      </w:r>
      <w:r w:rsidR="00DB3365">
        <w:t>доступа</w:t>
      </w:r>
      <w:r w:rsidR="005758DD" w:rsidRPr="009510C1">
        <w:rPr>
          <w:lang w:val="en-GB"/>
        </w:rPr>
        <w:t xml:space="preserve">: </w:t>
      </w:r>
      <w:hyperlink r:id="rId47" w:history="1">
        <w:r w:rsidR="005758DD" w:rsidRPr="005F04E4">
          <w:rPr>
            <w:rStyle w:val="af6"/>
            <w:lang w:val="en-US"/>
          </w:rPr>
          <w:t>https</w:t>
        </w:r>
        <w:r w:rsidR="005758DD" w:rsidRPr="009510C1">
          <w:rPr>
            <w:rStyle w:val="af6"/>
            <w:lang w:val="en-GB"/>
          </w:rPr>
          <w:t>://</w:t>
        </w:r>
        <w:r w:rsidR="005758DD" w:rsidRPr="005F04E4">
          <w:rPr>
            <w:rStyle w:val="af6"/>
            <w:lang w:val="en-US"/>
          </w:rPr>
          <w:t>www</w:t>
        </w:r>
        <w:r w:rsidR="005758DD" w:rsidRPr="009510C1">
          <w:rPr>
            <w:rStyle w:val="af6"/>
            <w:lang w:val="en-GB"/>
          </w:rPr>
          <w:t>.</w:t>
        </w:r>
        <w:r w:rsidR="005758DD" w:rsidRPr="005F04E4">
          <w:rPr>
            <w:rStyle w:val="af6"/>
            <w:lang w:val="en-US"/>
          </w:rPr>
          <w:t>iata</w:t>
        </w:r>
        <w:r w:rsidR="005758DD" w:rsidRPr="009510C1">
          <w:rPr>
            <w:rStyle w:val="af6"/>
            <w:lang w:val="en-GB"/>
          </w:rPr>
          <w:t>.</w:t>
        </w:r>
        <w:r w:rsidR="005758DD" w:rsidRPr="005F04E4">
          <w:rPr>
            <w:rStyle w:val="af6"/>
            <w:lang w:val="en-US"/>
          </w:rPr>
          <w:t>org</w:t>
        </w:r>
        <w:r w:rsidR="005758DD" w:rsidRPr="009510C1">
          <w:rPr>
            <w:rStyle w:val="af6"/>
            <w:lang w:val="en-GB"/>
          </w:rPr>
          <w:t>/</w:t>
        </w:r>
        <w:r w:rsidR="005758DD" w:rsidRPr="005F04E4">
          <w:rPr>
            <w:rStyle w:val="af6"/>
            <w:lang w:val="en-US"/>
          </w:rPr>
          <w:t>contentassets</w:t>
        </w:r>
        <w:r w:rsidR="005758DD" w:rsidRPr="009510C1">
          <w:rPr>
            <w:rStyle w:val="af6"/>
            <w:lang w:val="en-GB"/>
          </w:rPr>
          <w:t>/4</w:t>
        </w:r>
        <w:r w:rsidR="005758DD" w:rsidRPr="005F04E4">
          <w:rPr>
            <w:rStyle w:val="af6"/>
            <w:lang w:val="en-US"/>
          </w:rPr>
          <w:t>eae</w:t>
        </w:r>
        <w:r w:rsidR="005758DD" w:rsidRPr="009510C1">
          <w:rPr>
            <w:rStyle w:val="af6"/>
            <w:lang w:val="en-GB"/>
          </w:rPr>
          <w:t>6</w:t>
        </w:r>
        <w:r w:rsidR="005758DD" w:rsidRPr="005F04E4">
          <w:rPr>
            <w:rStyle w:val="af6"/>
            <w:lang w:val="en-US"/>
          </w:rPr>
          <w:t>e</w:t>
        </w:r>
        <w:r w:rsidR="005758DD" w:rsidRPr="009510C1">
          <w:rPr>
            <w:rStyle w:val="af6"/>
            <w:lang w:val="en-GB"/>
          </w:rPr>
          <w:t>82</w:t>
        </w:r>
        <w:r w:rsidR="005758DD" w:rsidRPr="005F04E4">
          <w:rPr>
            <w:rStyle w:val="af6"/>
            <w:lang w:val="en-US"/>
          </w:rPr>
          <w:t>b</w:t>
        </w:r>
        <w:r w:rsidR="005758DD" w:rsidRPr="009510C1">
          <w:rPr>
            <w:rStyle w:val="af6"/>
            <w:lang w:val="en-GB"/>
          </w:rPr>
          <w:t>7</w:t>
        </w:r>
        <w:r w:rsidR="005758DD" w:rsidRPr="005F04E4">
          <w:rPr>
            <w:rStyle w:val="af6"/>
            <w:lang w:val="en-US"/>
          </w:rPr>
          <w:t>b</w:t>
        </w:r>
        <w:r w:rsidR="005758DD" w:rsidRPr="009510C1">
          <w:rPr>
            <w:rStyle w:val="af6"/>
            <w:lang w:val="en-GB"/>
          </w:rPr>
          <w:t>948</w:t>
        </w:r>
        <w:r w:rsidR="005758DD" w:rsidRPr="005F04E4">
          <w:rPr>
            <w:rStyle w:val="af6"/>
            <w:lang w:val="en-US"/>
          </w:rPr>
          <w:t>b</w:t>
        </w:r>
        <w:r w:rsidR="005758DD" w:rsidRPr="009510C1">
          <w:rPr>
            <w:rStyle w:val="af6"/>
            <w:lang w:val="en-GB"/>
          </w:rPr>
          <w:t>58370</w:t>
        </w:r>
        <w:r w:rsidR="005758DD" w:rsidRPr="005F04E4">
          <w:rPr>
            <w:rStyle w:val="af6"/>
            <w:lang w:val="en-US"/>
          </w:rPr>
          <w:t>eb</w:t>
        </w:r>
        <w:r w:rsidR="005758DD" w:rsidRPr="009510C1">
          <w:rPr>
            <w:rStyle w:val="af6"/>
            <w:lang w:val="en-GB"/>
          </w:rPr>
          <w:t>6413</w:t>
        </w:r>
        <w:r w:rsidR="005758DD" w:rsidRPr="005F04E4">
          <w:rPr>
            <w:rStyle w:val="af6"/>
            <w:lang w:val="en-US"/>
          </w:rPr>
          <w:t>bd</w:t>
        </w:r>
        <w:r w:rsidR="005758DD" w:rsidRPr="009510C1">
          <w:rPr>
            <w:rStyle w:val="af6"/>
            <w:lang w:val="en-GB"/>
          </w:rPr>
          <w:t>8</w:t>
        </w:r>
        <w:r w:rsidR="005758DD" w:rsidRPr="005F04E4">
          <w:rPr>
            <w:rStyle w:val="af6"/>
            <w:lang w:val="en-US"/>
          </w:rPr>
          <w:t>d</w:t>
        </w:r>
        <w:r w:rsidR="005758DD" w:rsidRPr="009510C1">
          <w:rPr>
            <w:rStyle w:val="af6"/>
            <w:lang w:val="en-GB"/>
          </w:rPr>
          <w:t>88/</w:t>
        </w:r>
        <w:r w:rsidR="005758DD" w:rsidRPr="005F04E4">
          <w:rPr>
            <w:rStyle w:val="af6"/>
            <w:lang w:val="en-US"/>
          </w:rPr>
          <w:t>airport</w:t>
        </w:r>
        <w:r w:rsidR="005758DD" w:rsidRPr="009510C1">
          <w:rPr>
            <w:rStyle w:val="af6"/>
            <w:lang w:val="en-GB"/>
          </w:rPr>
          <w:t>-</w:t>
        </w:r>
        <w:r w:rsidR="005758DD" w:rsidRPr="005F04E4">
          <w:rPr>
            <w:rStyle w:val="af6"/>
            <w:lang w:val="en-US"/>
          </w:rPr>
          <w:t>service</w:t>
        </w:r>
        <w:r w:rsidR="005758DD" w:rsidRPr="009510C1">
          <w:rPr>
            <w:rStyle w:val="af6"/>
            <w:lang w:val="en-GB"/>
          </w:rPr>
          <w:t>-</w:t>
        </w:r>
        <w:r w:rsidR="005758DD" w:rsidRPr="005F04E4">
          <w:rPr>
            <w:rStyle w:val="af6"/>
            <w:lang w:val="en-US"/>
          </w:rPr>
          <w:t>level</w:t>
        </w:r>
        <w:r w:rsidR="005758DD" w:rsidRPr="009510C1">
          <w:rPr>
            <w:rStyle w:val="af6"/>
            <w:lang w:val="en-GB"/>
          </w:rPr>
          <w:t>-</w:t>
        </w:r>
        <w:r w:rsidR="005758DD" w:rsidRPr="005F04E4">
          <w:rPr>
            <w:rStyle w:val="af6"/>
            <w:lang w:val="en-US"/>
          </w:rPr>
          <w:t>agreement</w:t>
        </w:r>
        <w:r w:rsidR="005758DD" w:rsidRPr="009510C1">
          <w:rPr>
            <w:rStyle w:val="af6"/>
            <w:lang w:val="en-GB"/>
          </w:rPr>
          <w:t>.</w:t>
        </w:r>
        <w:r w:rsidR="005758DD" w:rsidRPr="005F04E4">
          <w:rPr>
            <w:rStyle w:val="af6"/>
            <w:lang w:val="en-US"/>
          </w:rPr>
          <w:t>pdf</w:t>
        </w:r>
      </w:hyperlink>
      <w:r w:rsidRPr="009510C1">
        <w:rPr>
          <w:lang w:val="en-GB"/>
        </w:rPr>
        <w:t xml:space="preserve"> </w:t>
      </w:r>
      <w:r w:rsidR="0032059C" w:rsidRPr="009510C1">
        <w:rPr>
          <w:rFonts w:cs="Times New Roman"/>
          <w:lang w:val="en-GB"/>
        </w:rPr>
        <w:t>(</w:t>
      </w:r>
      <w:r w:rsidR="0032059C">
        <w:rPr>
          <w:rFonts w:cs="Times New Roman"/>
        </w:rPr>
        <w:t>дата</w:t>
      </w:r>
      <w:r w:rsidR="0032059C" w:rsidRPr="009510C1">
        <w:rPr>
          <w:rFonts w:cs="Times New Roman"/>
          <w:lang w:val="en-GB"/>
        </w:rPr>
        <w:t xml:space="preserve"> </w:t>
      </w:r>
      <w:r w:rsidR="0032059C">
        <w:rPr>
          <w:rFonts w:cs="Times New Roman"/>
        </w:rPr>
        <w:t>обращения</w:t>
      </w:r>
      <w:r w:rsidR="0032059C" w:rsidRPr="009510C1">
        <w:rPr>
          <w:rFonts w:cs="Times New Roman"/>
          <w:lang w:val="en-GB"/>
        </w:rPr>
        <w:t>: 11.05.2022)</w:t>
      </w:r>
    </w:p>
  </w:footnote>
  <w:footnote w:id="52">
    <w:p w14:paraId="10DD5BCB" w14:textId="3E3630CD" w:rsidR="00955787" w:rsidRPr="00536A9D" w:rsidRDefault="00955787">
      <w:pPr>
        <w:pStyle w:val="aff2"/>
      </w:pPr>
      <w:r>
        <w:rPr>
          <w:rStyle w:val="aff4"/>
        </w:rPr>
        <w:footnoteRef/>
      </w:r>
      <w:r w:rsidRPr="00536A9D">
        <w:t xml:space="preserve"> </w:t>
      </w:r>
      <w:bookmarkStart w:id="29" w:name="_Hlk103211777"/>
      <w:r w:rsidR="003E1742">
        <w:rPr>
          <w:lang w:val="en-GB"/>
        </w:rPr>
        <w:t>ACI</w:t>
      </w:r>
      <w:r w:rsidR="003E1742" w:rsidRPr="00536A9D">
        <w:t xml:space="preserve"> </w:t>
      </w:r>
      <w:r w:rsidR="003E1742">
        <w:rPr>
          <w:lang w:val="en-GB"/>
        </w:rPr>
        <w:t>World</w:t>
      </w:r>
      <w:r w:rsidR="003E1742" w:rsidRPr="00536A9D">
        <w:t xml:space="preserve"> – </w:t>
      </w:r>
      <w:r w:rsidR="003E1742">
        <w:rPr>
          <w:lang w:val="en-GB"/>
        </w:rPr>
        <w:t>Best</w:t>
      </w:r>
      <w:r w:rsidR="003E1742" w:rsidRPr="00536A9D">
        <w:t xml:space="preserve"> </w:t>
      </w:r>
      <w:r w:rsidR="003E1742">
        <w:rPr>
          <w:lang w:val="en-GB"/>
        </w:rPr>
        <w:t>Practice</w:t>
      </w:r>
      <w:r w:rsidR="003E1742" w:rsidRPr="00536A9D">
        <w:t xml:space="preserve"> </w:t>
      </w:r>
      <w:r w:rsidR="003E1742">
        <w:rPr>
          <w:lang w:val="en-GB"/>
        </w:rPr>
        <w:t>Guidelines</w:t>
      </w:r>
      <w:r w:rsidR="003E1742" w:rsidRPr="00536A9D">
        <w:t xml:space="preserve"> [</w:t>
      </w:r>
      <w:r w:rsidR="003E1742">
        <w:t>Электронный</w:t>
      </w:r>
      <w:r w:rsidR="003E1742" w:rsidRPr="00536A9D">
        <w:t xml:space="preserve"> </w:t>
      </w:r>
      <w:r w:rsidR="003E1742">
        <w:t>ресурс</w:t>
      </w:r>
      <w:r w:rsidR="003E1742" w:rsidRPr="00536A9D">
        <w:t xml:space="preserve">] // </w:t>
      </w:r>
      <w:r w:rsidR="00536A9D">
        <w:rPr>
          <w:lang w:val="en-GB"/>
        </w:rPr>
        <w:t>ACI</w:t>
      </w:r>
      <w:r w:rsidR="003E1742" w:rsidRPr="00536A9D">
        <w:t xml:space="preserve"> – </w:t>
      </w:r>
      <w:r w:rsidR="00DB3365">
        <w:t>Режим</w:t>
      </w:r>
      <w:r w:rsidR="00DB3365" w:rsidRPr="00536A9D">
        <w:t xml:space="preserve"> </w:t>
      </w:r>
      <w:r w:rsidR="00DB3365">
        <w:t>доступа</w:t>
      </w:r>
      <w:r w:rsidR="003E1742" w:rsidRPr="00536A9D">
        <w:t xml:space="preserve">: </w:t>
      </w:r>
      <w:hyperlink r:id="rId48" w:history="1">
        <w:r w:rsidR="003E1742" w:rsidRPr="005F04E4">
          <w:rPr>
            <w:rStyle w:val="af6"/>
            <w:lang w:val="en-US"/>
          </w:rPr>
          <w:t>https</w:t>
        </w:r>
        <w:r w:rsidR="003E1742" w:rsidRPr="00536A9D">
          <w:rPr>
            <w:rStyle w:val="af6"/>
          </w:rPr>
          <w:t>://</w:t>
        </w:r>
        <w:r w:rsidR="003E1742" w:rsidRPr="005F04E4">
          <w:rPr>
            <w:rStyle w:val="af6"/>
            <w:lang w:val="en-US"/>
          </w:rPr>
          <w:t>aci</w:t>
        </w:r>
        <w:r w:rsidR="003E1742" w:rsidRPr="00536A9D">
          <w:rPr>
            <w:rStyle w:val="af6"/>
          </w:rPr>
          <w:t>.</w:t>
        </w:r>
        <w:r w:rsidR="003E1742" w:rsidRPr="005F04E4">
          <w:rPr>
            <w:rStyle w:val="af6"/>
            <w:lang w:val="en-US"/>
          </w:rPr>
          <w:t>aero</w:t>
        </w:r>
        <w:r w:rsidR="003E1742" w:rsidRPr="00536A9D">
          <w:rPr>
            <w:rStyle w:val="af6"/>
          </w:rPr>
          <w:t>/</w:t>
        </w:r>
        <w:r w:rsidR="003E1742" w:rsidRPr="005F04E4">
          <w:rPr>
            <w:rStyle w:val="af6"/>
            <w:lang w:val="en-US"/>
          </w:rPr>
          <w:t>wp</w:t>
        </w:r>
        <w:r w:rsidR="003E1742" w:rsidRPr="00536A9D">
          <w:rPr>
            <w:rStyle w:val="af6"/>
          </w:rPr>
          <w:t>-</w:t>
        </w:r>
        <w:r w:rsidR="003E1742" w:rsidRPr="005F04E4">
          <w:rPr>
            <w:rStyle w:val="af6"/>
            <w:lang w:val="en-US"/>
          </w:rPr>
          <w:t>content</w:t>
        </w:r>
        <w:r w:rsidR="003E1742" w:rsidRPr="00536A9D">
          <w:rPr>
            <w:rStyle w:val="af6"/>
          </w:rPr>
          <w:t>/</w:t>
        </w:r>
        <w:r w:rsidR="003E1742" w:rsidRPr="005F04E4">
          <w:rPr>
            <w:rStyle w:val="af6"/>
            <w:lang w:val="en-US"/>
          </w:rPr>
          <w:t>uploads</w:t>
        </w:r>
        <w:r w:rsidR="003E1742" w:rsidRPr="00536A9D">
          <w:rPr>
            <w:rStyle w:val="af6"/>
          </w:rPr>
          <w:t>/2021/08/</w:t>
        </w:r>
        <w:r w:rsidR="003E1742" w:rsidRPr="005F04E4">
          <w:rPr>
            <w:rStyle w:val="af6"/>
            <w:lang w:val="en-US"/>
          </w:rPr>
          <w:t>Airport</w:t>
        </w:r>
        <w:r w:rsidR="003E1742" w:rsidRPr="00536A9D">
          <w:rPr>
            <w:rStyle w:val="af6"/>
          </w:rPr>
          <w:t>-</w:t>
        </w:r>
        <w:r w:rsidR="003E1742" w:rsidRPr="005F04E4">
          <w:rPr>
            <w:rStyle w:val="af6"/>
            <w:lang w:val="en-US"/>
          </w:rPr>
          <w:t>Service</w:t>
        </w:r>
        <w:r w:rsidR="003E1742" w:rsidRPr="00536A9D">
          <w:rPr>
            <w:rStyle w:val="af6"/>
          </w:rPr>
          <w:t>-</w:t>
        </w:r>
        <w:r w:rsidR="003E1742" w:rsidRPr="005F04E4">
          <w:rPr>
            <w:rStyle w:val="af6"/>
            <w:lang w:val="en-US"/>
          </w:rPr>
          <w:t>Level</w:t>
        </w:r>
        <w:r w:rsidR="003E1742" w:rsidRPr="00536A9D">
          <w:rPr>
            <w:rStyle w:val="af6"/>
          </w:rPr>
          <w:t>-</w:t>
        </w:r>
        <w:r w:rsidR="003E1742" w:rsidRPr="005F04E4">
          <w:rPr>
            <w:rStyle w:val="af6"/>
            <w:lang w:val="en-US"/>
          </w:rPr>
          <w:t>Agreement</w:t>
        </w:r>
        <w:r w:rsidR="003E1742" w:rsidRPr="00536A9D">
          <w:rPr>
            <w:rStyle w:val="af6"/>
          </w:rPr>
          <w:t>-</w:t>
        </w:r>
        <w:r w:rsidR="003E1742" w:rsidRPr="005F04E4">
          <w:rPr>
            <w:rStyle w:val="af6"/>
            <w:lang w:val="en-US"/>
          </w:rPr>
          <w:t>Guidelines</w:t>
        </w:r>
        <w:r w:rsidR="003E1742" w:rsidRPr="00536A9D">
          <w:rPr>
            <w:rStyle w:val="af6"/>
          </w:rPr>
          <w:t>.</w:t>
        </w:r>
        <w:r w:rsidR="003E1742" w:rsidRPr="005F04E4">
          <w:rPr>
            <w:rStyle w:val="af6"/>
            <w:lang w:val="en-US"/>
          </w:rPr>
          <w:t>pdf</w:t>
        </w:r>
      </w:hyperlink>
      <w:r w:rsidR="00A830EF" w:rsidRPr="00536A9D">
        <w:t xml:space="preserve"> </w:t>
      </w:r>
      <w:r w:rsidR="0032059C" w:rsidRPr="00536A9D">
        <w:rPr>
          <w:rFonts w:cs="Times New Roman"/>
        </w:rPr>
        <w:t>(</w:t>
      </w:r>
      <w:r w:rsidR="0032059C">
        <w:rPr>
          <w:rFonts w:cs="Times New Roman"/>
        </w:rPr>
        <w:t>дата</w:t>
      </w:r>
      <w:r w:rsidR="0032059C" w:rsidRPr="00536A9D">
        <w:rPr>
          <w:rFonts w:cs="Times New Roman"/>
        </w:rPr>
        <w:t xml:space="preserve"> </w:t>
      </w:r>
      <w:r w:rsidR="0032059C">
        <w:rPr>
          <w:rFonts w:cs="Times New Roman"/>
        </w:rPr>
        <w:t>обращения</w:t>
      </w:r>
      <w:r w:rsidR="0032059C" w:rsidRPr="00536A9D">
        <w:rPr>
          <w:rFonts w:cs="Times New Roman"/>
        </w:rPr>
        <w:t>: 11.05.2022)</w:t>
      </w:r>
    </w:p>
    <w:bookmarkEnd w:id="29"/>
  </w:footnote>
  <w:footnote w:id="53">
    <w:p w14:paraId="52BDD33C" w14:textId="1DAD34AB" w:rsidR="0025153F" w:rsidRPr="00B314F4" w:rsidRDefault="0025153F">
      <w:pPr>
        <w:pStyle w:val="aff2"/>
      </w:pPr>
      <w:r>
        <w:rPr>
          <w:rStyle w:val="aff4"/>
        </w:rPr>
        <w:footnoteRef/>
      </w:r>
      <w:r w:rsidR="006E1493" w:rsidRPr="00B314F4">
        <w:t xml:space="preserve"> </w:t>
      </w:r>
      <w:bookmarkStart w:id="31" w:name="_Hlk103211789"/>
      <w:r w:rsidR="003E1742">
        <w:rPr>
          <w:lang w:val="en-GB"/>
        </w:rPr>
        <w:t>Queue</w:t>
      </w:r>
      <w:r w:rsidR="003E1742" w:rsidRPr="00B314F4">
        <w:t xml:space="preserve"> </w:t>
      </w:r>
      <w:r w:rsidR="003E1742">
        <w:rPr>
          <w:lang w:val="en-GB"/>
        </w:rPr>
        <w:t>management</w:t>
      </w:r>
      <w:r w:rsidR="003E1742" w:rsidRPr="00B314F4">
        <w:t xml:space="preserve"> </w:t>
      </w:r>
      <w:r w:rsidR="003E1742">
        <w:rPr>
          <w:lang w:val="en-GB"/>
        </w:rPr>
        <w:t>in</w:t>
      </w:r>
      <w:r w:rsidR="003E1742" w:rsidRPr="00B314F4">
        <w:t xml:space="preserve"> </w:t>
      </w:r>
      <w:r w:rsidR="003E1742">
        <w:rPr>
          <w:lang w:val="en-GB"/>
        </w:rPr>
        <w:t>airports</w:t>
      </w:r>
      <w:r w:rsidR="003E1742" w:rsidRPr="00B314F4">
        <w:t xml:space="preserve"> </w:t>
      </w:r>
      <w:r w:rsidR="003E1742">
        <w:rPr>
          <w:lang w:val="en-GB"/>
        </w:rPr>
        <w:t>gets</w:t>
      </w:r>
      <w:r w:rsidR="003E1742" w:rsidRPr="00B314F4">
        <w:t xml:space="preserve"> </w:t>
      </w:r>
      <w:r w:rsidR="003E1742">
        <w:rPr>
          <w:lang w:val="en-GB"/>
        </w:rPr>
        <w:t>boost</w:t>
      </w:r>
      <w:r w:rsidR="003E1742" w:rsidRPr="00B314F4">
        <w:t xml:space="preserve"> </w:t>
      </w:r>
      <w:r w:rsidR="003E1742">
        <w:rPr>
          <w:lang w:val="en-GB"/>
        </w:rPr>
        <w:t>from</w:t>
      </w:r>
      <w:r w:rsidR="003E1742" w:rsidRPr="00B314F4">
        <w:t xml:space="preserve"> </w:t>
      </w:r>
      <w:r w:rsidR="003E1742">
        <w:rPr>
          <w:lang w:val="en-GB"/>
        </w:rPr>
        <w:t>Bluetooth</w:t>
      </w:r>
      <w:r w:rsidR="003E1742" w:rsidRPr="00B314F4">
        <w:t xml:space="preserve"> [</w:t>
      </w:r>
      <w:r w:rsidR="003E1742">
        <w:t>Электронный</w:t>
      </w:r>
      <w:r w:rsidR="003E1742" w:rsidRPr="00B314F4">
        <w:t xml:space="preserve"> </w:t>
      </w:r>
      <w:r w:rsidR="003E1742">
        <w:t>ресурс</w:t>
      </w:r>
      <w:r w:rsidR="003E1742" w:rsidRPr="00B314F4">
        <w:t xml:space="preserve">] // </w:t>
      </w:r>
      <w:r w:rsidR="003E1742">
        <w:rPr>
          <w:lang w:val="en-GB"/>
        </w:rPr>
        <w:t>kotakt</w:t>
      </w:r>
      <w:r w:rsidR="003E1742" w:rsidRPr="00B314F4">
        <w:t>.</w:t>
      </w:r>
      <w:r w:rsidR="003E1742">
        <w:rPr>
          <w:lang w:val="en-GB"/>
        </w:rPr>
        <w:t>io</w:t>
      </w:r>
      <w:r w:rsidR="003E1742" w:rsidRPr="00B314F4">
        <w:t xml:space="preserve"> – </w:t>
      </w:r>
      <w:r w:rsidR="00DB3365">
        <w:t>Режим</w:t>
      </w:r>
      <w:r w:rsidR="00DB3365" w:rsidRPr="00B314F4">
        <w:t xml:space="preserve"> </w:t>
      </w:r>
      <w:r w:rsidR="00DB3365">
        <w:t>доступа</w:t>
      </w:r>
      <w:r w:rsidR="003E1742" w:rsidRPr="00B314F4">
        <w:t xml:space="preserve">: </w:t>
      </w:r>
      <w:hyperlink r:id="rId49" w:history="1">
        <w:r w:rsidR="006E1493" w:rsidRPr="005F04E4">
          <w:rPr>
            <w:rStyle w:val="af6"/>
            <w:lang w:val="en-US"/>
          </w:rPr>
          <w:t>https</w:t>
        </w:r>
        <w:r w:rsidR="006E1493" w:rsidRPr="00B314F4">
          <w:rPr>
            <w:rStyle w:val="af6"/>
          </w:rPr>
          <w:t>://</w:t>
        </w:r>
        <w:r w:rsidR="006E1493" w:rsidRPr="005F04E4">
          <w:rPr>
            <w:rStyle w:val="af6"/>
            <w:lang w:val="en-US"/>
          </w:rPr>
          <w:t>kontakt</w:t>
        </w:r>
        <w:r w:rsidR="006E1493" w:rsidRPr="00B314F4">
          <w:rPr>
            <w:rStyle w:val="af6"/>
          </w:rPr>
          <w:t>.</w:t>
        </w:r>
        <w:r w:rsidR="006E1493" w:rsidRPr="005F04E4">
          <w:rPr>
            <w:rStyle w:val="af6"/>
            <w:lang w:val="en-US"/>
          </w:rPr>
          <w:t>io</w:t>
        </w:r>
        <w:r w:rsidR="006E1493" w:rsidRPr="00B314F4">
          <w:rPr>
            <w:rStyle w:val="af6"/>
          </w:rPr>
          <w:t>/</w:t>
        </w:r>
        <w:r w:rsidR="006E1493" w:rsidRPr="005F04E4">
          <w:rPr>
            <w:rStyle w:val="af6"/>
            <w:lang w:val="en-US"/>
          </w:rPr>
          <w:t>blog</w:t>
        </w:r>
        <w:r w:rsidR="006E1493" w:rsidRPr="00B314F4">
          <w:rPr>
            <w:rStyle w:val="af6"/>
          </w:rPr>
          <w:t>/</w:t>
        </w:r>
        <w:r w:rsidR="006E1493" w:rsidRPr="005F04E4">
          <w:rPr>
            <w:rStyle w:val="af6"/>
            <w:lang w:val="en-US"/>
          </w:rPr>
          <w:t>queue</w:t>
        </w:r>
        <w:r w:rsidR="006E1493" w:rsidRPr="00B314F4">
          <w:rPr>
            <w:rStyle w:val="af6"/>
          </w:rPr>
          <w:t>-</w:t>
        </w:r>
        <w:r w:rsidR="006E1493" w:rsidRPr="005F04E4">
          <w:rPr>
            <w:rStyle w:val="af6"/>
            <w:lang w:val="en-US"/>
          </w:rPr>
          <w:t>management</w:t>
        </w:r>
        <w:r w:rsidR="006E1493" w:rsidRPr="00B314F4">
          <w:rPr>
            <w:rStyle w:val="af6"/>
          </w:rPr>
          <w:t>-</w:t>
        </w:r>
        <w:r w:rsidR="006E1493" w:rsidRPr="005F04E4">
          <w:rPr>
            <w:rStyle w:val="af6"/>
            <w:lang w:val="en-US"/>
          </w:rPr>
          <w:t>airports</w:t>
        </w:r>
        <w:r w:rsidR="006E1493" w:rsidRPr="00B314F4">
          <w:rPr>
            <w:rStyle w:val="af6"/>
          </w:rPr>
          <w:t>/</w:t>
        </w:r>
      </w:hyperlink>
      <w:r w:rsidRPr="00B314F4">
        <w:t xml:space="preserve"> </w:t>
      </w:r>
      <w:r w:rsidR="0032059C" w:rsidRPr="00B314F4">
        <w:rPr>
          <w:rFonts w:cs="Times New Roman"/>
        </w:rPr>
        <w:t>(</w:t>
      </w:r>
      <w:r w:rsidR="0032059C">
        <w:rPr>
          <w:rFonts w:cs="Times New Roman"/>
        </w:rPr>
        <w:t>дата</w:t>
      </w:r>
      <w:r w:rsidR="0032059C" w:rsidRPr="00B314F4">
        <w:rPr>
          <w:rFonts w:cs="Times New Roman"/>
        </w:rPr>
        <w:t xml:space="preserve"> </w:t>
      </w:r>
      <w:r w:rsidR="0032059C">
        <w:rPr>
          <w:rFonts w:cs="Times New Roman"/>
        </w:rPr>
        <w:t>обращения</w:t>
      </w:r>
      <w:r w:rsidR="0032059C" w:rsidRPr="00B314F4">
        <w:rPr>
          <w:rFonts w:cs="Times New Roman"/>
        </w:rPr>
        <w:t>: 11.05.2022)</w:t>
      </w:r>
      <w:bookmarkEnd w:id="31"/>
    </w:p>
  </w:footnote>
  <w:footnote w:id="54">
    <w:p w14:paraId="681F6F94" w14:textId="19E7099C" w:rsidR="003A170D" w:rsidRPr="008F66FD" w:rsidRDefault="001F02B4" w:rsidP="008F66FD">
      <w:pPr>
        <w:pStyle w:val="aff2"/>
        <w:rPr>
          <w:rFonts w:cs="Times New Roman"/>
        </w:rPr>
      </w:pPr>
      <w:r>
        <w:rPr>
          <w:rStyle w:val="aff4"/>
        </w:rPr>
        <w:footnoteRef/>
      </w:r>
      <w:r w:rsidRPr="00711F08">
        <w:t xml:space="preserve"> </w:t>
      </w:r>
      <w:bookmarkStart w:id="39" w:name="_Hlk104552351"/>
      <w:r w:rsidR="003A170D" w:rsidRPr="003A170D">
        <w:t xml:space="preserve">Управление эксплуатационной работой и качеством перевозок: Учебное пособие / Артемов </w:t>
      </w:r>
      <w:r w:rsidR="00170CAB" w:rsidRPr="003A170D">
        <w:t>А. Ю.</w:t>
      </w:r>
      <w:r w:rsidR="003A170D" w:rsidRPr="003A170D">
        <w:t xml:space="preserve">, Белокуров В.П., Зеликов </w:t>
      </w:r>
      <w:r w:rsidR="00605713" w:rsidRPr="003A170D">
        <w:t>В. А.</w:t>
      </w:r>
      <w:r w:rsidR="003A170D" w:rsidRPr="003A170D">
        <w:t xml:space="preserve"> - Воронеж:</w:t>
      </w:r>
      <w:r w:rsidR="008F66FD">
        <w:t xml:space="preserve"> </w:t>
      </w:r>
      <w:r w:rsidR="003A170D" w:rsidRPr="003A170D">
        <w:t xml:space="preserve">ВГЛТУ им. </w:t>
      </w:r>
      <w:r w:rsidR="00605713" w:rsidRPr="003A170D">
        <w:t>Г. Ф.</w:t>
      </w:r>
      <w:r w:rsidR="003A170D" w:rsidRPr="003A170D">
        <w:t xml:space="preserve"> Морозова, 2016. - 153 с. </w:t>
      </w:r>
      <w:r w:rsidR="008F66FD" w:rsidRPr="00227BAF">
        <w:t>–</w:t>
      </w:r>
      <w:r w:rsidR="008F66FD">
        <w:t xml:space="preserve"> </w:t>
      </w:r>
      <w:r w:rsidR="001D74F8">
        <w:t>Режим доступа</w:t>
      </w:r>
      <w:r w:rsidR="003A170D" w:rsidRPr="003A170D">
        <w:t xml:space="preserve">: </w:t>
      </w:r>
      <w:hyperlink r:id="rId50" w:history="1">
        <w:r w:rsidR="003A170D" w:rsidRPr="00A230FC">
          <w:rPr>
            <w:rStyle w:val="af6"/>
          </w:rPr>
          <w:t>https://znanium.com/catalog/product/854743</w:t>
        </w:r>
      </w:hyperlink>
      <w:r w:rsidR="003A170D">
        <w:t xml:space="preserve"> </w:t>
      </w:r>
      <w:r w:rsidR="003A170D" w:rsidRPr="003A170D">
        <w:t>(дата обращения: 27.05.2022)</w:t>
      </w:r>
      <w:bookmarkEnd w:id="39"/>
    </w:p>
  </w:footnote>
  <w:footnote w:id="55">
    <w:p w14:paraId="0717DFAE" w14:textId="4138E7C2" w:rsidR="00C06BAB" w:rsidRPr="00227BAF" w:rsidRDefault="00C06BAB">
      <w:pPr>
        <w:pStyle w:val="aff2"/>
      </w:pPr>
      <w:r>
        <w:rPr>
          <w:rStyle w:val="aff4"/>
        </w:rPr>
        <w:footnoteRef/>
      </w:r>
      <w:r w:rsidR="006E1493" w:rsidRPr="00227BAF">
        <w:t xml:space="preserve"> </w:t>
      </w:r>
      <w:bookmarkStart w:id="41" w:name="_Hlk103211837"/>
      <w:r w:rsidR="00227BAF">
        <w:t>Цифровая трансформация авиаотрасли: тренды-2021</w:t>
      </w:r>
      <w:r w:rsidR="006E1493" w:rsidRPr="00227BAF">
        <w:t xml:space="preserve"> [</w:t>
      </w:r>
      <w:r w:rsidR="006E1493">
        <w:t>Электронный</w:t>
      </w:r>
      <w:r w:rsidR="006E1493" w:rsidRPr="00227BAF">
        <w:t xml:space="preserve"> </w:t>
      </w:r>
      <w:r w:rsidR="006E1493">
        <w:t>ресурс</w:t>
      </w:r>
      <w:r w:rsidR="006E1493" w:rsidRPr="00227BAF">
        <w:t xml:space="preserve">] // </w:t>
      </w:r>
      <w:r w:rsidR="009E4760">
        <w:t>Инвест-Форсайт Деловой журнал</w:t>
      </w:r>
      <w:r w:rsidR="006E1493" w:rsidRPr="00227BAF">
        <w:t xml:space="preserve"> – </w:t>
      </w:r>
      <w:r w:rsidR="001D74F8">
        <w:t>Режим доступа</w:t>
      </w:r>
      <w:r w:rsidR="006E1493" w:rsidRPr="00227BAF">
        <w:t xml:space="preserve">: </w:t>
      </w:r>
      <w:hyperlink r:id="rId51" w:history="1">
        <w:r w:rsidR="00227BAF" w:rsidRPr="005F04E4">
          <w:rPr>
            <w:rStyle w:val="af6"/>
            <w:lang w:val="en-US"/>
          </w:rPr>
          <w:t>https</w:t>
        </w:r>
        <w:r w:rsidR="00227BAF" w:rsidRPr="005F04E4">
          <w:rPr>
            <w:rStyle w:val="af6"/>
          </w:rPr>
          <w:t>://</w:t>
        </w:r>
        <w:r w:rsidR="00227BAF" w:rsidRPr="005F04E4">
          <w:rPr>
            <w:rStyle w:val="af6"/>
            <w:lang w:val="en-US"/>
          </w:rPr>
          <w:t>www</w:t>
        </w:r>
        <w:r w:rsidR="00227BAF" w:rsidRPr="005F04E4">
          <w:rPr>
            <w:rStyle w:val="af6"/>
          </w:rPr>
          <w:t>.</w:t>
        </w:r>
        <w:r w:rsidR="00227BAF" w:rsidRPr="005F04E4">
          <w:rPr>
            <w:rStyle w:val="af6"/>
            <w:lang w:val="en-US"/>
          </w:rPr>
          <w:t>if</w:t>
        </w:r>
        <w:r w:rsidR="00227BAF" w:rsidRPr="005F04E4">
          <w:rPr>
            <w:rStyle w:val="af6"/>
          </w:rPr>
          <w:t>24.</w:t>
        </w:r>
        <w:r w:rsidR="00227BAF" w:rsidRPr="005F04E4">
          <w:rPr>
            <w:rStyle w:val="af6"/>
            <w:lang w:val="en-US"/>
          </w:rPr>
          <w:t>ru</w:t>
        </w:r>
        <w:r w:rsidR="00227BAF" w:rsidRPr="005F04E4">
          <w:rPr>
            <w:rStyle w:val="af6"/>
          </w:rPr>
          <w:t>/</w:t>
        </w:r>
        <w:r w:rsidR="00227BAF" w:rsidRPr="005F04E4">
          <w:rPr>
            <w:rStyle w:val="af6"/>
            <w:lang w:val="en-US"/>
          </w:rPr>
          <w:t>tsifrovaya</w:t>
        </w:r>
        <w:r w:rsidR="00227BAF" w:rsidRPr="005F04E4">
          <w:rPr>
            <w:rStyle w:val="af6"/>
          </w:rPr>
          <w:t>-</w:t>
        </w:r>
        <w:r w:rsidR="00227BAF" w:rsidRPr="005F04E4">
          <w:rPr>
            <w:rStyle w:val="af6"/>
            <w:lang w:val="en-US"/>
          </w:rPr>
          <w:t>transformatsiya</w:t>
        </w:r>
        <w:r w:rsidR="00227BAF" w:rsidRPr="005F04E4">
          <w:rPr>
            <w:rStyle w:val="af6"/>
          </w:rPr>
          <w:t>-</w:t>
        </w:r>
        <w:r w:rsidR="00227BAF" w:rsidRPr="005F04E4">
          <w:rPr>
            <w:rStyle w:val="af6"/>
            <w:lang w:val="en-US"/>
          </w:rPr>
          <w:t>aviaotrasli</w:t>
        </w:r>
        <w:r w:rsidR="00227BAF" w:rsidRPr="005F04E4">
          <w:rPr>
            <w:rStyle w:val="af6"/>
          </w:rPr>
          <w:t>-</w:t>
        </w:r>
        <w:r w:rsidR="00227BAF" w:rsidRPr="005F04E4">
          <w:rPr>
            <w:rStyle w:val="af6"/>
            <w:lang w:val="en-US"/>
          </w:rPr>
          <w:t>trendy</w:t>
        </w:r>
        <w:r w:rsidR="00227BAF" w:rsidRPr="005F04E4">
          <w:rPr>
            <w:rStyle w:val="af6"/>
          </w:rPr>
          <w:t>-2021/</w:t>
        </w:r>
      </w:hyperlink>
      <w:r w:rsidRPr="00227BAF">
        <w:t xml:space="preserve"> </w:t>
      </w:r>
      <w:r w:rsidR="0032059C" w:rsidRPr="00227BAF">
        <w:rPr>
          <w:rFonts w:cs="Times New Roman"/>
        </w:rPr>
        <w:t>(</w:t>
      </w:r>
      <w:r w:rsidR="0032059C">
        <w:rPr>
          <w:rFonts w:cs="Times New Roman"/>
        </w:rPr>
        <w:t>дата</w:t>
      </w:r>
      <w:r w:rsidR="0032059C" w:rsidRPr="00227BAF">
        <w:rPr>
          <w:rFonts w:cs="Times New Roman"/>
        </w:rPr>
        <w:t xml:space="preserve"> </w:t>
      </w:r>
      <w:r w:rsidR="0032059C">
        <w:rPr>
          <w:rFonts w:cs="Times New Roman"/>
        </w:rPr>
        <w:t>обращения</w:t>
      </w:r>
      <w:r w:rsidR="0032059C" w:rsidRPr="00227BAF">
        <w:rPr>
          <w:rFonts w:cs="Times New Roman"/>
        </w:rPr>
        <w:t>: 11.05.2022)</w:t>
      </w:r>
    </w:p>
    <w:bookmarkEnd w:id="41"/>
  </w:footnote>
  <w:footnote w:id="56">
    <w:p w14:paraId="102BE7E0" w14:textId="06C05670" w:rsidR="00A009CA" w:rsidRPr="00C47930" w:rsidRDefault="00A009CA">
      <w:pPr>
        <w:pStyle w:val="aff2"/>
      </w:pPr>
      <w:r>
        <w:rPr>
          <w:rStyle w:val="aff4"/>
        </w:rPr>
        <w:footnoteRef/>
      </w:r>
      <w:r w:rsidR="00944D18">
        <w:t xml:space="preserve"> </w:t>
      </w:r>
      <w:r w:rsidR="00C47930">
        <w:rPr>
          <w:lang w:val="en-GB"/>
        </w:rPr>
        <w:t>Airport</w:t>
      </w:r>
      <w:r w:rsidR="00C47930" w:rsidRPr="00C47930">
        <w:t xml:space="preserve"> </w:t>
      </w:r>
      <w:r w:rsidR="00C47930">
        <w:rPr>
          <w:lang w:val="en-GB"/>
        </w:rPr>
        <w:t>technology</w:t>
      </w:r>
      <w:r w:rsidR="00C47930" w:rsidRPr="00C47930">
        <w:t xml:space="preserve"> </w:t>
      </w:r>
      <w:r w:rsidR="00C47930">
        <w:rPr>
          <w:lang w:val="en-GB"/>
        </w:rPr>
        <w:t>and</w:t>
      </w:r>
      <w:r w:rsidR="00C47930" w:rsidRPr="00C47930">
        <w:t xml:space="preserve"> </w:t>
      </w:r>
      <w:r w:rsidR="00C47930">
        <w:rPr>
          <w:lang w:val="en-GB"/>
        </w:rPr>
        <w:t>Bluetooth</w:t>
      </w:r>
      <w:r w:rsidR="00C47930" w:rsidRPr="00C47930">
        <w:t xml:space="preserve"> </w:t>
      </w:r>
      <w:r w:rsidR="00C47930">
        <w:rPr>
          <w:lang w:val="en-GB"/>
        </w:rPr>
        <w:t>beacons</w:t>
      </w:r>
      <w:r w:rsidR="00227BAF" w:rsidRPr="00C47930">
        <w:t xml:space="preserve"> [</w:t>
      </w:r>
      <w:r w:rsidR="00227BAF">
        <w:t>Электронный</w:t>
      </w:r>
      <w:r w:rsidR="00227BAF" w:rsidRPr="00C47930">
        <w:t xml:space="preserve"> </w:t>
      </w:r>
      <w:r w:rsidR="00227BAF">
        <w:t>ресурс</w:t>
      </w:r>
      <w:r w:rsidR="00227BAF" w:rsidRPr="00C47930">
        <w:t xml:space="preserve">] // </w:t>
      </w:r>
      <w:r w:rsidR="00C47930">
        <w:rPr>
          <w:lang w:val="en-GB"/>
        </w:rPr>
        <w:t>kontakt</w:t>
      </w:r>
      <w:r w:rsidR="00227BAF" w:rsidRPr="00C47930">
        <w:t>.</w:t>
      </w:r>
      <w:r w:rsidR="00C47930">
        <w:rPr>
          <w:lang w:val="en-GB"/>
        </w:rPr>
        <w:t>io</w:t>
      </w:r>
      <w:r w:rsidR="00227BAF" w:rsidRPr="00C47930">
        <w:t xml:space="preserve"> – </w:t>
      </w:r>
      <w:r w:rsidR="001D74F8">
        <w:t>Режим доступа</w:t>
      </w:r>
      <w:r w:rsidR="00227BAF" w:rsidRPr="00C47930">
        <w:t xml:space="preserve">: </w:t>
      </w:r>
      <w:hyperlink r:id="rId52" w:history="1">
        <w:r w:rsidRPr="00C47930">
          <w:rPr>
            <w:rStyle w:val="af6"/>
            <w:lang w:val="en-US"/>
          </w:rPr>
          <w:t>https</w:t>
        </w:r>
        <w:r w:rsidRPr="00C47930">
          <w:rPr>
            <w:rStyle w:val="af6"/>
          </w:rPr>
          <w:t>://</w:t>
        </w:r>
        <w:r w:rsidRPr="00C47930">
          <w:rPr>
            <w:rStyle w:val="af6"/>
            <w:lang w:val="en-US"/>
          </w:rPr>
          <w:t>kontakt</w:t>
        </w:r>
        <w:r w:rsidRPr="00C47930">
          <w:rPr>
            <w:rStyle w:val="af6"/>
          </w:rPr>
          <w:t>.</w:t>
        </w:r>
        <w:r w:rsidRPr="00C47930">
          <w:rPr>
            <w:rStyle w:val="af6"/>
            <w:lang w:val="en-US"/>
          </w:rPr>
          <w:t>io</w:t>
        </w:r>
        <w:r w:rsidRPr="00C47930">
          <w:rPr>
            <w:rStyle w:val="af6"/>
          </w:rPr>
          <w:t>/</w:t>
        </w:r>
        <w:r w:rsidRPr="00C47930">
          <w:rPr>
            <w:rStyle w:val="af6"/>
            <w:lang w:val="en-US"/>
          </w:rPr>
          <w:t>blog</w:t>
        </w:r>
        <w:r w:rsidRPr="00C47930">
          <w:rPr>
            <w:rStyle w:val="af6"/>
          </w:rPr>
          <w:t>/</w:t>
        </w:r>
        <w:r w:rsidRPr="00C47930">
          <w:rPr>
            <w:rStyle w:val="af6"/>
            <w:lang w:val="en-US"/>
          </w:rPr>
          <w:t>airport</w:t>
        </w:r>
        <w:r w:rsidRPr="00C47930">
          <w:rPr>
            <w:rStyle w:val="af6"/>
          </w:rPr>
          <w:t>-</w:t>
        </w:r>
        <w:r w:rsidRPr="00C47930">
          <w:rPr>
            <w:rStyle w:val="af6"/>
            <w:lang w:val="en-US"/>
          </w:rPr>
          <w:t>technology</w:t>
        </w:r>
        <w:r w:rsidRPr="00C47930">
          <w:rPr>
            <w:rStyle w:val="af6"/>
          </w:rPr>
          <w:t>-</w:t>
        </w:r>
        <w:r w:rsidRPr="00C47930">
          <w:rPr>
            <w:rStyle w:val="af6"/>
            <w:lang w:val="en-US"/>
          </w:rPr>
          <w:t>and</w:t>
        </w:r>
        <w:r w:rsidRPr="00C47930">
          <w:rPr>
            <w:rStyle w:val="af6"/>
          </w:rPr>
          <w:t>-</w:t>
        </w:r>
        <w:r w:rsidRPr="00C47930">
          <w:rPr>
            <w:rStyle w:val="af6"/>
            <w:lang w:val="en-US"/>
          </w:rPr>
          <w:t>bluetooth</w:t>
        </w:r>
        <w:r w:rsidRPr="00C47930">
          <w:rPr>
            <w:rStyle w:val="af6"/>
          </w:rPr>
          <w:t>-</w:t>
        </w:r>
        <w:r w:rsidRPr="00C47930">
          <w:rPr>
            <w:rStyle w:val="af6"/>
            <w:lang w:val="en-US"/>
          </w:rPr>
          <w:t>beacons</w:t>
        </w:r>
        <w:r w:rsidRPr="00C47930">
          <w:rPr>
            <w:rStyle w:val="af6"/>
          </w:rPr>
          <w:t>/</w:t>
        </w:r>
      </w:hyperlink>
      <w:r w:rsidRPr="00C47930">
        <w:t xml:space="preserve"> </w:t>
      </w:r>
      <w:r w:rsidR="0032059C" w:rsidRPr="00C47930">
        <w:rPr>
          <w:rFonts w:cs="Times New Roman"/>
        </w:rPr>
        <w:t>(</w:t>
      </w:r>
      <w:r w:rsidR="0032059C">
        <w:rPr>
          <w:rFonts w:cs="Times New Roman"/>
        </w:rPr>
        <w:t>дата</w:t>
      </w:r>
      <w:r w:rsidR="0032059C" w:rsidRPr="00C47930">
        <w:rPr>
          <w:rFonts w:cs="Times New Roman"/>
        </w:rPr>
        <w:t xml:space="preserve"> </w:t>
      </w:r>
      <w:r w:rsidR="0032059C">
        <w:rPr>
          <w:rFonts w:cs="Times New Roman"/>
        </w:rPr>
        <w:t>обращения</w:t>
      </w:r>
      <w:r w:rsidR="0032059C" w:rsidRPr="00C47930">
        <w:rPr>
          <w:rFonts w:cs="Times New Roman"/>
        </w:rPr>
        <w:t>: 11.05.2022)</w:t>
      </w:r>
    </w:p>
  </w:footnote>
  <w:footnote w:id="57">
    <w:p w14:paraId="48289E4A" w14:textId="7C890BC4" w:rsidR="003618A8" w:rsidRDefault="003618A8">
      <w:pPr>
        <w:pStyle w:val="aff2"/>
      </w:pPr>
      <w:r>
        <w:rPr>
          <w:rStyle w:val="aff4"/>
        </w:rPr>
        <w:footnoteRef/>
      </w:r>
      <w:r w:rsidR="00C76771" w:rsidRPr="00C76771">
        <w:t xml:space="preserve"> </w:t>
      </w:r>
      <w:r w:rsidR="00944D18">
        <w:rPr>
          <w:lang w:val="en-GB"/>
        </w:rPr>
        <w:t>iBeacon</w:t>
      </w:r>
      <w:r w:rsidR="00944D18" w:rsidRPr="00944D18">
        <w:t xml:space="preserve"> </w:t>
      </w:r>
      <w:r w:rsidR="00944D18">
        <w:t>в международном аэропорту Шереметьево</w:t>
      </w:r>
      <w:r w:rsidR="00227BAF" w:rsidRPr="00227BAF">
        <w:t xml:space="preserve"> [</w:t>
      </w:r>
      <w:r w:rsidR="00227BAF">
        <w:t>Электронный</w:t>
      </w:r>
      <w:r w:rsidR="00227BAF" w:rsidRPr="00227BAF">
        <w:t xml:space="preserve"> </w:t>
      </w:r>
      <w:r w:rsidR="00227BAF">
        <w:t>ресурс</w:t>
      </w:r>
      <w:r w:rsidR="00227BAF" w:rsidRPr="00227BAF">
        <w:t xml:space="preserve">] // </w:t>
      </w:r>
      <w:r w:rsidR="00C76771">
        <w:rPr>
          <w:lang w:val="en-GB"/>
        </w:rPr>
        <w:t>i</w:t>
      </w:r>
      <w:r w:rsidR="009E4760">
        <w:rPr>
          <w:lang w:val="en-GB"/>
        </w:rPr>
        <w:t>B</w:t>
      </w:r>
      <w:r w:rsidR="00C76771">
        <w:rPr>
          <w:lang w:val="en-GB"/>
        </w:rPr>
        <w:t>eacon</w:t>
      </w:r>
      <w:r w:rsidR="00060E99">
        <w:rPr>
          <w:lang w:val="en-GB"/>
        </w:rPr>
        <w:t>R</w:t>
      </w:r>
      <w:r w:rsidR="00C76771">
        <w:rPr>
          <w:lang w:val="en-GB"/>
        </w:rPr>
        <w:t>ussia</w:t>
      </w:r>
      <w:r w:rsidR="00227BAF" w:rsidRPr="00227BAF">
        <w:t xml:space="preserve"> – </w:t>
      </w:r>
      <w:r w:rsidR="001D74F8">
        <w:t>Режим доступа</w:t>
      </w:r>
      <w:r w:rsidR="00227BAF" w:rsidRPr="00227BAF">
        <w:t>:</w:t>
      </w:r>
      <w:r>
        <w:t xml:space="preserve"> </w:t>
      </w:r>
      <w:hyperlink r:id="rId53" w:history="1">
        <w:r w:rsidRPr="0016028D">
          <w:rPr>
            <w:rStyle w:val="af6"/>
          </w:rPr>
          <w:t>https://www.ibeaconrussia.ru/blog/ibeacon-v-mezhdunarodnom-aeroportu-sheremetevo-masshtabnyj-proekt-pri-uchastii-neklo/</w:t>
        </w:r>
      </w:hyperlink>
      <w:r>
        <w:t xml:space="preserve"> </w:t>
      </w:r>
      <w:r w:rsidR="0032059C">
        <w:rPr>
          <w:rFonts w:cs="Times New Roman"/>
        </w:rPr>
        <w:t>(дата обращения: 11.05.2022)</w:t>
      </w:r>
    </w:p>
  </w:footnote>
  <w:footnote w:id="58">
    <w:p w14:paraId="347E23FF" w14:textId="5280F0BC" w:rsidR="00D61E98" w:rsidRPr="001D74F8" w:rsidRDefault="00D61E98">
      <w:pPr>
        <w:pStyle w:val="aff2"/>
      </w:pPr>
      <w:r>
        <w:rPr>
          <w:rStyle w:val="aff4"/>
        </w:rPr>
        <w:footnoteRef/>
      </w:r>
      <w:r w:rsidR="00944D18" w:rsidRPr="001D74F8">
        <w:t xml:space="preserve"> </w:t>
      </w:r>
      <w:r w:rsidR="00944D18">
        <w:rPr>
          <w:lang w:val="en-GB"/>
        </w:rPr>
        <w:t>Passenger</w:t>
      </w:r>
      <w:r w:rsidR="00944D18" w:rsidRPr="001D74F8">
        <w:t xml:space="preserve"> </w:t>
      </w:r>
      <w:r w:rsidR="00944D18">
        <w:rPr>
          <w:lang w:val="en-GB"/>
        </w:rPr>
        <w:t>flow</w:t>
      </w:r>
      <w:r w:rsidR="00944D18" w:rsidRPr="001D74F8">
        <w:t xml:space="preserve"> </w:t>
      </w:r>
      <w:r w:rsidR="00944D18">
        <w:rPr>
          <w:lang w:val="en-GB"/>
        </w:rPr>
        <w:t>management</w:t>
      </w:r>
      <w:r w:rsidR="00944D18" w:rsidRPr="001D74F8">
        <w:t xml:space="preserve"> </w:t>
      </w:r>
      <w:r w:rsidR="00944D18">
        <w:rPr>
          <w:lang w:val="en-GB"/>
        </w:rPr>
        <w:t>platform</w:t>
      </w:r>
      <w:r w:rsidR="00944D18" w:rsidRPr="001D74F8">
        <w:t xml:space="preserve"> [</w:t>
      </w:r>
      <w:r w:rsidR="00944D18">
        <w:t>Электронный</w:t>
      </w:r>
      <w:r w:rsidR="00944D18" w:rsidRPr="001D74F8">
        <w:t xml:space="preserve"> </w:t>
      </w:r>
      <w:r w:rsidR="00944D18">
        <w:t>ресурс</w:t>
      </w:r>
      <w:r w:rsidR="00944D18" w:rsidRPr="001D74F8">
        <w:t xml:space="preserve">] // </w:t>
      </w:r>
      <w:r w:rsidR="00682869">
        <w:rPr>
          <w:lang w:val="en-GB"/>
        </w:rPr>
        <w:t>TAV</w:t>
      </w:r>
      <w:r w:rsidR="00682869" w:rsidRPr="00682869">
        <w:t xml:space="preserve"> </w:t>
      </w:r>
      <w:r w:rsidR="00682869">
        <w:rPr>
          <w:lang w:val="en-GB"/>
        </w:rPr>
        <w:t>technologies</w:t>
      </w:r>
      <w:r w:rsidR="00944D18" w:rsidRPr="001D74F8">
        <w:t xml:space="preserve"> – </w:t>
      </w:r>
      <w:r w:rsidR="001D74F8">
        <w:t>Режим доступа</w:t>
      </w:r>
      <w:r w:rsidR="00944D18" w:rsidRPr="001D74F8">
        <w:t xml:space="preserve">: </w:t>
      </w:r>
      <w:hyperlink r:id="rId54" w:history="1">
        <w:r w:rsidR="00944D18" w:rsidRPr="00944D18">
          <w:rPr>
            <w:rStyle w:val="af6"/>
            <w:lang w:val="en-US"/>
          </w:rPr>
          <w:t>https</w:t>
        </w:r>
        <w:r w:rsidR="00944D18" w:rsidRPr="001D74F8">
          <w:rPr>
            <w:rStyle w:val="af6"/>
          </w:rPr>
          <w:t>://</w:t>
        </w:r>
        <w:r w:rsidR="00944D18" w:rsidRPr="00944D18">
          <w:rPr>
            <w:rStyle w:val="af6"/>
            <w:lang w:val="en-US"/>
          </w:rPr>
          <w:t>tavtechnologies</w:t>
        </w:r>
        <w:r w:rsidR="00944D18" w:rsidRPr="001D74F8">
          <w:rPr>
            <w:rStyle w:val="af6"/>
          </w:rPr>
          <w:t>.</w:t>
        </w:r>
        <w:r w:rsidR="00944D18" w:rsidRPr="00944D18">
          <w:rPr>
            <w:rStyle w:val="af6"/>
            <w:lang w:val="en-US"/>
          </w:rPr>
          <w:t>aero</w:t>
        </w:r>
        <w:r w:rsidR="00944D18" w:rsidRPr="001D74F8">
          <w:rPr>
            <w:rStyle w:val="af6"/>
          </w:rPr>
          <w:t>/</w:t>
        </w:r>
        <w:r w:rsidR="00944D18" w:rsidRPr="00944D18">
          <w:rPr>
            <w:rStyle w:val="af6"/>
            <w:lang w:val="en-US"/>
          </w:rPr>
          <w:t>en</w:t>
        </w:r>
        <w:r w:rsidR="00944D18" w:rsidRPr="001D74F8">
          <w:rPr>
            <w:rStyle w:val="af6"/>
          </w:rPr>
          <w:t>-</w:t>
        </w:r>
        <w:r w:rsidR="00944D18" w:rsidRPr="00944D18">
          <w:rPr>
            <w:rStyle w:val="af6"/>
            <w:lang w:val="en-US"/>
          </w:rPr>
          <w:t>EN</w:t>
        </w:r>
        <w:r w:rsidR="00944D18" w:rsidRPr="001D74F8">
          <w:rPr>
            <w:rStyle w:val="af6"/>
          </w:rPr>
          <w:t>/</w:t>
        </w:r>
        <w:r w:rsidR="00944D18" w:rsidRPr="00944D18">
          <w:rPr>
            <w:rStyle w:val="af6"/>
            <w:lang w:val="en-US"/>
          </w:rPr>
          <w:t>products</w:t>
        </w:r>
        <w:r w:rsidR="00944D18" w:rsidRPr="001D74F8">
          <w:rPr>
            <w:rStyle w:val="af6"/>
          </w:rPr>
          <w:t>/</w:t>
        </w:r>
        <w:r w:rsidR="00944D18" w:rsidRPr="00944D18">
          <w:rPr>
            <w:rStyle w:val="af6"/>
            <w:lang w:val="en-US"/>
          </w:rPr>
          <w:t>passenger</w:t>
        </w:r>
        <w:r w:rsidR="00944D18" w:rsidRPr="001D74F8">
          <w:rPr>
            <w:rStyle w:val="af6"/>
          </w:rPr>
          <w:t>-</w:t>
        </w:r>
        <w:r w:rsidR="00944D18" w:rsidRPr="00944D18">
          <w:rPr>
            <w:rStyle w:val="af6"/>
            <w:lang w:val="en-US"/>
          </w:rPr>
          <w:t>baggage</w:t>
        </w:r>
        <w:r w:rsidR="00944D18" w:rsidRPr="001D74F8">
          <w:rPr>
            <w:rStyle w:val="af6"/>
          </w:rPr>
          <w:t>-</w:t>
        </w:r>
        <w:r w:rsidR="00944D18" w:rsidRPr="00944D18">
          <w:rPr>
            <w:rStyle w:val="af6"/>
            <w:lang w:val="en-US"/>
          </w:rPr>
          <w:t>processing</w:t>
        </w:r>
        <w:r w:rsidR="00944D18" w:rsidRPr="001D74F8">
          <w:rPr>
            <w:rStyle w:val="af6"/>
          </w:rPr>
          <w:t>/</w:t>
        </w:r>
        <w:r w:rsidR="00944D18" w:rsidRPr="00944D18">
          <w:rPr>
            <w:rStyle w:val="af6"/>
            <w:lang w:val="en-US"/>
          </w:rPr>
          <w:t>pages</w:t>
        </w:r>
        <w:r w:rsidR="00944D18" w:rsidRPr="001D74F8">
          <w:rPr>
            <w:rStyle w:val="af6"/>
          </w:rPr>
          <w:t>/</w:t>
        </w:r>
        <w:r w:rsidR="00944D18" w:rsidRPr="00944D18">
          <w:rPr>
            <w:rStyle w:val="af6"/>
            <w:lang w:val="en-US"/>
          </w:rPr>
          <w:t>passenger</w:t>
        </w:r>
        <w:r w:rsidR="00944D18" w:rsidRPr="001D74F8">
          <w:rPr>
            <w:rStyle w:val="af6"/>
          </w:rPr>
          <w:t>-</w:t>
        </w:r>
        <w:r w:rsidR="00944D18" w:rsidRPr="00944D18">
          <w:rPr>
            <w:rStyle w:val="af6"/>
            <w:lang w:val="en-US"/>
          </w:rPr>
          <w:t>flow</w:t>
        </w:r>
        <w:r w:rsidR="00944D18" w:rsidRPr="001D74F8">
          <w:rPr>
            <w:rStyle w:val="af6"/>
          </w:rPr>
          <w:t>-</w:t>
        </w:r>
        <w:r w:rsidR="00944D18" w:rsidRPr="00944D18">
          <w:rPr>
            <w:rStyle w:val="af6"/>
            <w:lang w:val="en-US"/>
          </w:rPr>
          <w:t>management</w:t>
        </w:r>
        <w:r w:rsidR="00944D18" w:rsidRPr="001D74F8">
          <w:rPr>
            <w:rStyle w:val="af6"/>
          </w:rPr>
          <w:t>-</w:t>
        </w:r>
        <w:r w:rsidR="00944D18" w:rsidRPr="00944D18">
          <w:rPr>
            <w:rStyle w:val="af6"/>
            <w:lang w:val="en-US"/>
          </w:rPr>
          <w:t>platform</w:t>
        </w:r>
      </w:hyperlink>
      <w:r w:rsidRPr="001D74F8">
        <w:t xml:space="preserve"> </w:t>
      </w:r>
      <w:r w:rsidR="0032059C" w:rsidRPr="001D74F8">
        <w:rPr>
          <w:rFonts w:cs="Times New Roman"/>
        </w:rPr>
        <w:t>(</w:t>
      </w:r>
      <w:r w:rsidR="0032059C">
        <w:rPr>
          <w:rFonts w:cs="Times New Roman"/>
        </w:rPr>
        <w:t>дата</w:t>
      </w:r>
      <w:r w:rsidR="0032059C" w:rsidRPr="001D74F8">
        <w:rPr>
          <w:rFonts w:cs="Times New Roman"/>
        </w:rPr>
        <w:t xml:space="preserve"> </w:t>
      </w:r>
      <w:r w:rsidR="0032059C">
        <w:rPr>
          <w:rFonts w:cs="Times New Roman"/>
        </w:rPr>
        <w:t>обращения</w:t>
      </w:r>
      <w:r w:rsidR="0032059C" w:rsidRPr="001D74F8">
        <w:rPr>
          <w:rFonts w:cs="Times New Roman"/>
        </w:rPr>
        <w:t>: 11.05.2022)</w:t>
      </w:r>
    </w:p>
  </w:footnote>
  <w:footnote w:id="59">
    <w:p w14:paraId="6BEA8858" w14:textId="4F3B0F85" w:rsidR="00B20AE4" w:rsidRPr="001D74F8" w:rsidRDefault="00B20AE4">
      <w:pPr>
        <w:pStyle w:val="aff2"/>
      </w:pPr>
      <w:r>
        <w:rPr>
          <w:rStyle w:val="aff4"/>
        </w:rPr>
        <w:footnoteRef/>
      </w:r>
      <w:r w:rsidRPr="001D74F8">
        <w:t xml:space="preserve"> </w:t>
      </w:r>
      <w:r w:rsidR="00A23435">
        <w:rPr>
          <w:lang w:val="en-GB"/>
        </w:rPr>
        <w:t>SITA</w:t>
      </w:r>
      <w:r w:rsidR="00A23435" w:rsidRPr="001D74F8">
        <w:t xml:space="preserve"> </w:t>
      </w:r>
      <w:r w:rsidR="00A23435">
        <w:rPr>
          <w:lang w:val="en-GB"/>
        </w:rPr>
        <w:t>Smart</w:t>
      </w:r>
      <w:r w:rsidR="00A23435" w:rsidRPr="001D74F8">
        <w:t xml:space="preserve"> </w:t>
      </w:r>
      <w:r w:rsidR="00A23435">
        <w:rPr>
          <w:lang w:val="en-GB"/>
        </w:rPr>
        <w:t>Path</w:t>
      </w:r>
      <w:r w:rsidR="00A23435" w:rsidRPr="001D74F8">
        <w:t xml:space="preserve"> </w:t>
      </w:r>
      <w:r w:rsidR="00A23435">
        <w:rPr>
          <w:lang w:val="en-GB"/>
        </w:rPr>
        <w:t>Gates</w:t>
      </w:r>
      <w:r w:rsidR="00944D18" w:rsidRPr="001D74F8">
        <w:t xml:space="preserve"> [</w:t>
      </w:r>
      <w:r w:rsidR="00944D18">
        <w:t>Электронный</w:t>
      </w:r>
      <w:r w:rsidR="00944D18" w:rsidRPr="001D74F8">
        <w:t xml:space="preserve"> </w:t>
      </w:r>
      <w:r w:rsidR="00944D18">
        <w:t>ресурс</w:t>
      </w:r>
      <w:r w:rsidR="00944D18" w:rsidRPr="001D74F8">
        <w:t xml:space="preserve">] // </w:t>
      </w:r>
      <w:r w:rsidR="002522D0">
        <w:rPr>
          <w:lang w:val="en-GB"/>
        </w:rPr>
        <w:t>SITA</w:t>
      </w:r>
      <w:r w:rsidR="00944D18" w:rsidRPr="001D74F8">
        <w:t xml:space="preserve"> – </w:t>
      </w:r>
      <w:r w:rsidR="001D74F8">
        <w:t>Режим доступа</w:t>
      </w:r>
      <w:r w:rsidR="00944D18" w:rsidRPr="001D74F8">
        <w:t xml:space="preserve">: </w:t>
      </w:r>
      <w:hyperlink r:id="rId55" w:history="1">
        <w:r w:rsidRPr="00944D18">
          <w:rPr>
            <w:rStyle w:val="af6"/>
            <w:lang w:val="en-US"/>
          </w:rPr>
          <w:t>https</w:t>
        </w:r>
        <w:r w:rsidRPr="001D74F8">
          <w:rPr>
            <w:rStyle w:val="af6"/>
          </w:rPr>
          <w:t>://</w:t>
        </w:r>
        <w:r w:rsidRPr="00944D18">
          <w:rPr>
            <w:rStyle w:val="af6"/>
            <w:lang w:val="en-US"/>
          </w:rPr>
          <w:t>www</w:t>
        </w:r>
        <w:r w:rsidRPr="001D74F8">
          <w:rPr>
            <w:rStyle w:val="af6"/>
          </w:rPr>
          <w:t>.</w:t>
        </w:r>
        <w:r w:rsidRPr="00944D18">
          <w:rPr>
            <w:rStyle w:val="af6"/>
            <w:lang w:val="en-US"/>
          </w:rPr>
          <w:t>sita</w:t>
        </w:r>
        <w:r w:rsidRPr="001D74F8">
          <w:rPr>
            <w:rStyle w:val="af6"/>
          </w:rPr>
          <w:t>.</w:t>
        </w:r>
        <w:r w:rsidRPr="00944D18">
          <w:rPr>
            <w:rStyle w:val="af6"/>
            <w:lang w:val="en-US"/>
          </w:rPr>
          <w:t>aero</w:t>
        </w:r>
        <w:r w:rsidRPr="001D74F8">
          <w:rPr>
            <w:rStyle w:val="af6"/>
          </w:rPr>
          <w:t>/</w:t>
        </w:r>
        <w:r w:rsidRPr="00944D18">
          <w:rPr>
            <w:rStyle w:val="af6"/>
            <w:lang w:val="en-US"/>
          </w:rPr>
          <w:t>solutions</w:t>
        </w:r>
        <w:r w:rsidRPr="001D74F8">
          <w:rPr>
            <w:rStyle w:val="af6"/>
          </w:rPr>
          <w:t>/</w:t>
        </w:r>
        <w:r w:rsidRPr="00944D18">
          <w:rPr>
            <w:rStyle w:val="af6"/>
            <w:lang w:val="en-US"/>
          </w:rPr>
          <w:t>sita</w:t>
        </w:r>
        <w:r w:rsidRPr="001D74F8">
          <w:rPr>
            <w:rStyle w:val="af6"/>
          </w:rPr>
          <w:t>-</w:t>
        </w:r>
        <w:r w:rsidRPr="00944D18">
          <w:rPr>
            <w:rStyle w:val="af6"/>
            <w:lang w:val="en-US"/>
          </w:rPr>
          <w:t>at</w:t>
        </w:r>
        <w:r w:rsidRPr="001D74F8">
          <w:rPr>
            <w:rStyle w:val="af6"/>
          </w:rPr>
          <w:t>-</w:t>
        </w:r>
        <w:r w:rsidRPr="00944D18">
          <w:rPr>
            <w:rStyle w:val="af6"/>
            <w:lang w:val="en-US"/>
          </w:rPr>
          <w:t>airports</w:t>
        </w:r>
        <w:r w:rsidRPr="001D74F8">
          <w:rPr>
            <w:rStyle w:val="af6"/>
          </w:rPr>
          <w:t>/</w:t>
        </w:r>
        <w:r w:rsidRPr="00944D18">
          <w:rPr>
            <w:rStyle w:val="af6"/>
            <w:lang w:val="en-US"/>
          </w:rPr>
          <w:t>sita</w:t>
        </w:r>
        <w:r w:rsidRPr="001D74F8">
          <w:rPr>
            <w:rStyle w:val="af6"/>
          </w:rPr>
          <w:t>-</w:t>
        </w:r>
        <w:r w:rsidRPr="00944D18">
          <w:rPr>
            <w:rStyle w:val="af6"/>
            <w:lang w:val="en-US"/>
          </w:rPr>
          <w:t>passenger</w:t>
        </w:r>
        <w:r w:rsidRPr="001D74F8">
          <w:rPr>
            <w:rStyle w:val="af6"/>
          </w:rPr>
          <w:t>-</w:t>
        </w:r>
        <w:r w:rsidRPr="00944D18">
          <w:rPr>
            <w:rStyle w:val="af6"/>
            <w:lang w:val="en-US"/>
          </w:rPr>
          <w:t>processing</w:t>
        </w:r>
        <w:r w:rsidRPr="001D74F8">
          <w:rPr>
            <w:rStyle w:val="af6"/>
          </w:rPr>
          <w:t>/</w:t>
        </w:r>
        <w:r w:rsidRPr="00944D18">
          <w:rPr>
            <w:rStyle w:val="af6"/>
            <w:lang w:val="en-US"/>
          </w:rPr>
          <w:t>sita</w:t>
        </w:r>
        <w:r w:rsidRPr="001D74F8">
          <w:rPr>
            <w:rStyle w:val="af6"/>
          </w:rPr>
          <w:t>-</w:t>
        </w:r>
        <w:r w:rsidRPr="00944D18">
          <w:rPr>
            <w:rStyle w:val="af6"/>
            <w:lang w:val="en-US"/>
          </w:rPr>
          <w:t>smart</w:t>
        </w:r>
        <w:r w:rsidRPr="001D74F8">
          <w:rPr>
            <w:rStyle w:val="af6"/>
          </w:rPr>
          <w:t>-</w:t>
        </w:r>
        <w:r w:rsidRPr="00944D18">
          <w:rPr>
            <w:rStyle w:val="af6"/>
            <w:lang w:val="en-US"/>
          </w:rPr>
          <w:t>path</w:t>
        </w:r>
        <w:r w:rsidRPr="001D74F8">
          <w:rPr>
            <w:rStyle w:val="af6"/>
          </w:rPr>
          <w:t>/</w:t>
        </w:r>
        <w:r w:rsidRPr="00944D18">
          <w:rPr>
            <w:rStyle w:val="af6"/>
            <w:lang w:val="en-US"/>
          </w:rPr>
          <w:t>sita</w:t>
        </w:r>
        <w:r w:rsidRPr="001D74F8">
          <w:rPr>
            <w:rStyle w:val="af6"/>
          </w:rPr>
          <w:t>-</w:t>
        </w:r>
        <w:r w:rsidRPr="00944D18">
          <w:rPr>
            <w:rStyle w:val="af6"/>
            <w:lang w:val="en-US"/>
          </w:rPr>
          <w:t>smart</w:t>
        </w:r>
        <w:r w:rsidRPr="001D74F8">
          <w:rPr>
            <w:rStyle w:val="af6"/>
          </w:rPr>
          <w:t>-</w:t>
        </w:r>
        <w:r w:rsidRPr="00944D18">
          <w:rPr>
            <w:rStyle w:val="af6"/>
            <w:lang w:val="en-US"/>
          </w:rPr>
          <w:t>path</w:t>
        </w:r>
        <w:r w:rsidRPr="001D74F8">
          <w:rPr>
            <w:rStyle w:val="af6"/>
          </w:rPr>
          <w:t>-</w:t>
        </w:r>
        <w:r w:rsidRPr="00944D18">
          <w:rPr>
            <w:rStyle w:val="af6"/>
            <w:lang w:val="en-US"/>
          </w:rPr>
          <w:t>gates</w:t>
        </w:r>
        <w:r w:rsidRPr="001D74F8">
          <w:rPr>
            <w:rStyle w:val="af6"/>
          </w:rPr>
          <w:t>/</w:t>
        </w:r>
      </w:hyperlink>
      <w:r w:rsidRPr="001D74F8">
        <w:t xml:space="preserve"> </w:t>
      </w:r>
      <w:r w:rsidR="0032059C" w:rsidRPr="001D74F8">
        <w:rPr>
          <w:rFonts w:cs="Times New Roman"/>
        </w:rPr>
        <w:t>(</w:t>
      </w:r>
      <w:r w:rsidR="0032059C">
        <w:rPr>
          <w:rFonts w:cs="Times New Roman"/>
        </w:rPr>
        <w:t>дата</w:t>
      </w:r>
      <w:r w:rsidR="0032059C" w:rsidRPr="001D74F8">
        <w:rPr>
          <w:rFonts w:cs="Times New Roman"/>
        </w:rPr>
        <w:t xml:space="preserve"> </w:t>
      </w:r>
      <w:r w:rsidR="0032059C">
        <w:rPr>
          <w:rFonts w:cs="Times New Roman"/>
        </w:rPr>
        <w:t>обращения</w:t>
      </w:r>
      <w:r w:rsidR="0032059C" w:rsidRPr="001D74F8">
        <w:rPr>
          <w:rFonts w:cs="Times New Roman"/>
        </w:rPr>
        <w:t>: 11.05.2022)</w:t>
      </w:r>
    </w:p>
  </w:footnote>
  <w:footnote w:id="60">
    <w:p w14:paraId="0E6BB9AA" w14:textId="29BCFBD4" w:rsidR="00B2587D" w:rsidRPr="001D74F8" w:rsidRDefault="00B2587D">
      <w:pPr>
        <w:pStyle w:val="aff2"/>
      </w:pPr>
      <w:r>
        <w:rPr>
          <w:rStyle w:val="aff4"/>
        </w:rPr>
        <w:footnoteRef/>
      </w:r>
      <w:r w:rsidRPr="001D74F8">
        <w:t xml:space="preserve"> </w:t>
      </w:r>
      <w:r w:rsidR="00D0278D">
        <w:rPr>
          <w:lang w:val="en-GB"/>
        </w:rPr>
        <w:t>Accurately</w:t>
      </w:r>
      <w:r w:rsidR="00D0278D" w:rsidRPr="001D74F8">
        <w:t xml:space="preserve"> </w:t>
      </w:r>
      <w:r w:rsidR="00D0278D">
        <w:rPr>
          <w:lang w:val="en-GB"/>
        </w:rPr>
        <w:t>manage</w:t>
      </w:r>
      <w:r w:rsidR="00D0278D" w:rsidRPr="001D74F8">
        <w:t xml:space="preserve"> </w:t>
      </w:r>
      <w:r w:rsidR="00D0278D">
        <w:rPr>
          <w:lang w:val="en-GB"/>
        </w:rPr>
        <w:t>passenger</w:t>
      </w:r>
      <w:r w:rsidR="00D0278D" w:rsidRPr="001D74F8">
        <w:t xml:space="preserve"> </w:t>
      </w:r>
      <w:r w:rsidR="00D0278D">
        <w:rPr>
          <w:lang w:val="en-GB"/>
        </w:rPr>
        <w:t>flow</w:t>
      </w:r>
      <w:r w:rsidR="00D0278D" w:rsidRPr="001D74F8">
        <w:t xml:space="preserve"> </w:t>
      </w:r>
      <w:r w:rsidR="00D0278D">
        <w:rPr>
          <w:lang w:val="en-GB"/>
        </w:rPr>
        <w:t>at</w:t>
      </w:r>
      <w:r w:rsidR="00D0278D" w:rsidRPr="001D74F8">
        <w:t xml:space="preserve"> </w:t>
      </w:r>
      <w:r w:rsidR="00D0278D">
        <w:rPr>
          <w:lang w:val="en-GB"/>
        </w:rPr>
        <w:t>airports</w:t>
      </w:r>
      <w:r w:rsidR="00A23435" w:rsidRPr="001D74F8">
        <w:t xml:space="preserve"> [</w:t>
      </w:r>
      <w:r w:rsidR="00A23435">
        <w:t>Электронный</w:t>
      </w:r>
      <w:r w:rsidR="00A23435" w:rsidRPr="001D74F8">
        <w:t xml:space="preserve"> </w:t>
      </w:r>
      <w:r w:rsidR="00A23435">
        <w:t>ресурс</w:t>
      </w:r>
      <w:r w:rsidR="00A23435" w:rsidRPr="001D74F8">
        <w:t xml:space="preserve">] // </w:t>
      </w:r>
      <w:r w:rsidR="00D720A9">
        <w:rPr>
          <w:lang w:val="en-GB"/>
        </w:rPr>
        <w:t>X</w:t>
      </w:r>
      <w:r w:rsidR="00D0278D">
        <w:rPr>
          <w:lang w:val="en-GB"/>
        </w:rPr>
        <w:t>ovis</w:t>
      </w:r>
      <w:r w:rsidR="00A23435" w:rsidRPr="001D74F8">
        <w:t xml:space="preserve"> – </w:t>
      </w:r>
      <w:r w:rsidR="001D74F8">
        <w:t>Режим доступа</w:t>
      </w:r>
      <w:r w:rsidR="00A23435" w:rsidRPr="001D74F8">
        <w:t xml:space="preserve">: </w:t>
      </w:r>
      <w:hyperlink r:id="rId56" w:history="1">
        <w:r w:rsidRPr="00A23435">
          <w:rPr>
            <w:rStyle w:val="af6"/>
            <w:lang w:val="en-US"/>
          </w:rPr>
          <w:t>https</w:t>
        </w:r>
        <w:r w:rsidRPr="001D74F8">
          <w:rPr>
            <w:rStyle w:val="af6"/>
          </w:rPr>
          <w:t>://</w:t>
        </w:r>
        <w:r w:rsidRPr="00A23435">
          <w:rPr>
            <w:rStyle w:val="af6"/>
            <w:lang w:val="en-US"/>
          </w:rPr>
          <w:t>www</w:t>
        </w:r>
        <w:r w:rsidRPr="001D74F8">
          <w:rPr>
            <w:rStyle w:val="af6"/>
          </w:rPr>
          <w:t>.</w:t>
        </w:r>
        <w:r w:rsidRPr="00A23435">
          <w:rPr>
            <w:rStyle w:val="af6"/>
            <w:lang w:val="en-US"/>
          </w:rPr>
          <w:t>xovis</w:t>
        </w:r>
        <w:r w:rsidRPr="001D74F8">
          <w:rPr>
            <w:rStyle w:val="af6"/>
          </w:rPr>
          <w:t>.</w:t>
        </w:r>
        <w:r w:rsidRPr="00A23435">
          <w:rPr>
            <w:rStyle w:val="af6"/>
            <w:lang w:val="en-US"/>
          </w:rPr>
          <w:t>com</w:t>
        </w:r>
        <w:r w:rsidRPr="001D74F8">
          <w:rPr>
            <w:rStyle w:val="af6"/>
          </w:rPr>
          <w:t>/</w:t>
        </w:r>
        <w:r w:rsidRPr="00A23435">
          <w:rPr>
            <w:rStyle w:val="af6"/>
            <w:lang w:val="en-US"/>
          </w:rPr>
          <w:t>solutions</w:t>
        </w:r>
        <w:r w:rsidRPr="001D74F8">
          <w:rPr>
            <w:rStyle w:val="af6"/>
          </w:rPr>
          <w:t>/</w:t>
        </w:r>
        <w:r w:rsidRPr="00A23435">
          <w:rPr>
            <w:rStyle w:val="af6"/>
            <w:lang w:val="en-US"/>
          </w:rPr>
          <w:t>airport</w:t>
        </w:r>
      </w:hyperlink>
      <w:r w:rsidRPr="001D74F8">
        <w:t xml:space="preserve"> </w:t>
      </w:r>
      <w:r w:rsidR="0032059C" w:rsidRPr="001D74F8">
        <w:rPr>
          <w:rFonts w:cs="Times New Roman"/>
        </w:rPr>
        <w:t>(</w:t>
      </w:r>
      <w:r w:rsidR="0032059C">
        <w:rPr>
          <w:rFonts w:cs="Times New Roman"/>
        </w:rPr>
        <w:t>дата</w:t>
      </w:r>
      <w:r w:rsidR="0032059C" w:rsidRPr="001D74F8">
        <w:rPr>
          <w:rFonts w:cs="Times New Roman"/>
        </w:rPr>
        <w:t xml:space="preserve"> </w:t>
      </w:r>
      <w:r w:rsidR="0032059C">
        <w:rPr>
          <w:rFonts w:cs="Times New Roman"/>
        </w:rPr>
        <w:t>обращения</w:t>
      </w:r>
      <w:r w:rsidR="0032059C" w:rsidRPr="001D74F8">
        <w:rPr>
          <w:rFonts w:cs="Times New Roman"/>
        </w:rPr>
        <w:t>: 11.05.2022)</w:t>
      </w:r>
    </w:p>
  </w:footnote>
  <w:footnote w:id="61">
    <w:p w14:paraId="0D6515E1" w14:textId="7AA47193" w:rsidR="007866FF" w:rsidRPr="001D74F8" w:rsidRDefault="007866FF">
      <w:pPr>
        <w:pStyle w:val="aff2"/>
      </w:pPr>
      <w:r>
        <w:rPr>
          <w:rStyle w:val="aff4"/>
        </w:rPr>
        <w:footnoteRef/>
      </w:r>
      <w:r w:rsidRPr="001D74F8">
        <w:t xml:space="preserve"> </w:t>
      </w:r>
      <w:r w:rsidR="00D0278D">
        <w:rPr>
          <w:lang w:val="en-GB"/>
        </w:rPr>
        <w:t>Xovis</w:t>
      </w:r>
      <w:r w:rsidR="00D0278D" w:rsidRPr="001D74F8">
        <w:t xml:space="preserve"> </w:t>
      </w:r>
      <w:r w:rsidR="00D0278D">
        <w:rPr>
          <w:lang w:val="en-GB"/>
        </w:rPr>
        <w:t>AERO</w:t>
      </w:r>
      <w:r w:rsidR="00D0278D" w:rsidRPr="001D74F8">
        <w:t xml:space="preserve"> </w:t>
      </w:r>
      <w:r w:rsidR="00DC3BFA">
        <w:rPr>
          <w:lang w:val="en-GB"/>
        </w:rPr>
        <w:t>brochure</w:t>
      </w:r>
      <w:r w:rsidR="00DC3BFA" w:rsidRPr="001D74F8">
        <w:t xml:space="preserve"> </w:t>
      </w:r>
      <w:r w:rsidR="00DC3BFA">
        <w:rPr>
          <w:lang w:val="en-GB"/>
        </w:rPr>
        <w:t>airports</w:t>
      </w:r>
      <w:r w:rsidR="00A23435" w:rsidRPr="001D74F8">
        <w:t xml:space="preserve"> [</w:t>
      </w:r>
      <w:r w:rsidR="00A23435">
        <w:t>Электронный</w:t>
      </w:r>
      <w:r w:rsidR="00A23435" w:rsidRPr="001D74F8">
        <w:t xml:space="preserve"> </w:t>
      </w:r>
      <w:r w:rsidR="00A23435">
        <w:t>ресурс</w:t>
      </w:r>
      <w:r w:rsidR="00A23435" w:rsidRPr="001D74F8">
        <w:t xml:space="preserve">] // </w:t>
      </w:r>
      <w:r w:rsidR="00D720A9">
        <w:rPr>
          <w:lang w:val="en-GB"/>
        </w:rPr>
        <w:t>Xovis</w:t>
      </w:r>
      <w:r w:rsidR="00D720A9" w:rsidRPr="001D74F8">
        <w:t xml:space="preserve"> </w:t>
      </w:r>
      <w:r w:rsidR="00A23435" w:rsidRPr="001D74F8">
        <w:t xml:space="preserve">– </w:t>
      </w:r>
      <w:r w:rsidR="001D74F8">
        <w:t>Режим доступа</w:t>
      </w:r>
      <w:r w:rsidR="00A23435" w:rsidRPr="001D74F8">
        <w:t xml:space="preserve">: </w:t>
      </w:r>
      <w:hyperlink r:id="rId57" w:history="1">
        <w:r w:rsidRPr="00A23435">
          <w:rPr>
            <w:rStyle w:val="af6"/>
            <w:lang w:val="en-US"/>
          </w:rPr>
          <w:t>https</w:t>
        </w:r>
        <w:r w:rsidRPr="001D74F8">
          <w:rPr>
            <w:rStyle w:val="af6"/>
          </w:rPr>
          <w:t>://</w:t>
        </w:r>
        <w:r w:rsidRPr="00A23435">
          <w:rPr>
            <w:rStyle w:val="af6"/>
            <w:lang w:val="en-US"/>
          </w:rPr>
          <w:t>api</w:t>
        </w:r>
        <w:r w:rsidRPr="001D74F8">
          <w:rPr>
            <w:rStyle w:val="af6"/>
          </w:rPr>
          <w:t>.</w:t>
        </w:r>
        <w:r w:rsidRPr="00A23435">
          <w:rPr>
            <w:rStyle w:val="af6"/>
            <w:lang w:val="en-US"/>
          </w:rPr>
          <w:t>xovis</w:t>
        </w:r>
        <w:r w:rsidRPr="001D74F8">
          <w:rPr>
            <w:rStyle w:val="af6"/>
          </w:rPr>
          <w:t>.</w:t>
        </w:r>
        <w:r w:rsidRPr="00A23435">
          <w:rPr>
            <w:rStyle w:val="af6"/>
            <w:lang w:val="en-US"/>
          </w:rPr>
          <w:t>com</w:t>
        </w:r>
        <w:r w:rsidRPr="001D74F8">
          <w:rPr>
            <w:rStyle w:val="af6"/>
          </w:rPr>
          <w:t>/</w:t>
        </w:r>
        <w:r w:rsidRPr="00A23435">
          <w:rPr>
            <w:rStyle w:val="af6"/>
            <w:lang w:val="en-US"/>
          </w:rPr>
          <w:t>fileadmin</w:t>
        </w:r>
        <w:r w:rsidRPr="001D74F8">
          <w:rPr>
            <w:rStyle w:val="af6"/>
          </w:rPr>
          <w:t>/</w:t>
        </w:r>
        <w:r w:rsidRPr="00A23435">
          <w:rPr>
            <w:rStyle w:val="af6"/>
            <w:lang w:val="en-US"/>
          </w:rPr>
          <w:t>user</w:t>
        </w:r>
        <w:r w:rsidRPr="001D74F8">
          <w:rPr>
            <w:rStyle w:val="af6"/>
          </w:rPr>
          <w:t>_</w:t>
        </w:r>
        <w:r w:rsidRPr="00A23435">
          <w:rPr>
            <w:rStyle w:val="af6"/>
            <w:lang w:val="en-US"/>
          </w:rPr>
          <w:t>upload</w:t>
        </w:r>
        <w:r w:rsidRPr="001D74F8">
          <w:rPr>
            <w:rStyle w:val="af6"/>
          </w:rPr>
          <w:t>/</w:t>
        </w:r>
        <w:r w:rsidRPr="00A23435">
          <w:rPr>
            <w:rStyle w:val="af6"/>
            <w:lang w:val="en-US"/>
          </w:rPr>
          <w:t>data</w:t>
        </w:r>
        <w:r w:rsidRPr="001D74F8">
          <w:rPr>
            <w:rStyle w:val="af6"/>
          </w:rPr>
          <w:t>/</w:t>
        </w:r>
        <w:r w:rsidRPr="00A23435">
          <w:rPr>
            <w:rStyle w:val="af6"/>
            <w:lang w:val="en-US"/>
          </w:rPr>
          <w:t>stories</w:t>
        </w:r>
        <w:r w:rsidRPr="001D74F8">
          <w:rPr>
            <w:rStyle w:val="af6"/>
          </w:rPr>
          <w:t>/</w:t>
        </w:r>
        <w:r w:rsidRPr="00A23435">
          <w:rPr>
            <w:rStyle w:val="af6"/>
            <w:lang w:val="en-US"/>
          </w:rPr>
          <w:t>Xovis</w:t>
        </w:r>
        <w:r w:rsidRPr="001D74F8">
          <w:rPr>
            <w:rStyle w:val="af6"/>
          </w:rPr>
          <w:t>-</w:t>
        </w:r>
        <w:r w:rsidRPr="00A23435">
          <w:rPr>
            <w:rStyle w:val="af6"/>
            <w:lang w:val="en-US"/>
          </w:rPr>
          <w:t>AERO</w:t>
        </w:r>
        <w:r w:rsidRPr="001D74F8">
          <w:rPr>
            <w:rStyle w:val="af6"/>
          </w:rPr>
          <w:t>-</w:t>
        </w:r>
        <w:r w:rsidRPr="00A23435">
          <w:rPr>
            <w:rStyle w:val="af6"/>
            <w:lang w:val="en-US"/>
          </w:rPr>
          <w:t>brochure</w:t>
        </w:r>
        <w:r w:rsidRPr="001D74F8">
          <w:rPr>
            <w:rStyle w:val="af6"/>
          </w:rPr>
          <w:t>-</w:t>
        </w:r>
        <w:r w:rsidRPr="00A23435">
          <w:rPr>
            <w:rStyle w:val="af6"/>
            <w:lang w:val="en-US"/>
          </w:rPr>
          <w:t>Airports</w:t>
        </w:r>
        <w:r w:rsidRPr="001D74F8">
          <w:rPr>
            <w:rStyle w:val="af6"/>
          </w:rPr>
          <w:t>.</w:t>
        </w:r>
        <w:r w:rsidRPr="00A23435">
          <w:rPr>
            <w:rStyle w:val="af6"/>
            <w:lang w:val="en-US"/>
          </w:rPr>
          <w:t>pdf</w:t>
        </w:r>
      </w:hyperlink>
      <w:r w:rsidRPr="001D74F8">
        <w:t xml:space="preserve"> </w:t>
      </w:r>
      <w:r w:rsidR="0032059C" w:rsidRPr="001D74F8">
        <w:rPr>
          <w:rFonts w:cs="Times New Roman"/>
        </w:rPr>
        <w:t>(</w:t>
      </w:r>
      <w:r w:rsidR="0032059C">
        <w:rPr>
          <w:rFonts w:cs="Times New Roman"/>
        </w:rPr>
        <w:t>дата</w:t>
      </w:r>
      <w:r w:rsidR="0032059C" w:rsidRPr="001D74F8">
        <w:rPr>
          <w:rFonts w:cs="Times New Roman"/>
        </w:rPr>
        <w:t xml:space="preserve"> </w:t>
      </w:r>
      <w:r w:rsidR="0032059C">
        <w:rPr>
          <w:rFonts w:cs="Times New Roman"/>
        </w:rPr>
        <w:t>обращения</w:t>
      </w:r>
      <w:r w:rsidR="0032059C" w:rsidRPr="001D74F8">
        <w:rPr>
          <w:rFonts w:cs="Times New Roman"/>
        </w:rPr>
        <w:t>: 11.05.2022)</w:t>
      </w:r>
    </w:p>
  </w:footnote>
  <w:footnote w:id="62">
    <w:p w14:paraId="024ED438" w14:textId="27234D7D" w:rsidR="004C7E99" w:rsidRPr="001D74F8" w:rsidRDefault="004C7E99">
      <w:pPr>
        <w:pStyle w:val="aff2"/>
      </w:pPr>
      <w:r>
        <w:rPr>
          <w:rStyle w:val="aff4"/>
        </w:rPr>
        <w:footnoteRef/>
      </w:r>
      <w:r w:rsidRPr="001D74F8">
        <w:t xml:space="preserve"> </w:t>
      </w:r>
      <w:r w:rsidR="00A23435">
        <w:rPr>
          <w:lang w:val="en-GB"/>
        </w:rPr>
        <w:t>S</w:t>
      </w:r>
      <w:r w:rsidR="00DC3BFA">
        <w:rPr>
          <w:lang w:val="en-GB"/>
        </w:rPr>
        <w:t>ecurity</w:t>
      </w:r>
      <w:r w:rsidR="00DC3BFA" w:rsidRPr="001D74F8">
        <w:t xml:space="preserve"> </w:t>
      </w:r>
      <w:r w:rsidR="00DC3BFA">
        <w:rPr>
          <w:lang w:val="en-GB"/>
        </w:rPr>
        <w:t>checkpoints</w:t>
      </w:r>
      <w:r w:rsidR="00A23435" w:rsidRPr="001D74F8">
        <w:t xml:space="preserve"> [</w:t>
      </w:r>
      <w:r w:rsidR="00A23435">
        <w:t>Электронный</w:t>
      </w:r>
      <w:r w:rsidR="00A23435" w:rsidRPr="001D74F8">
        <w:t xml:space="preserve"> </w:t>
      </w:r>
      <w:r w:rsidR="00A23435">
        <w:t>ресурс</w:t>
      </w:r>
      <w:r w:rsidR="00A23435" w:rsidRPr="001D74F8">
        <w:t xml:space="preserve">] // </w:t>
      </w:r>
      <w:r w:rsidR="00D720A9">
        <w:rPr>
          <w:lang w:val="en-GB"/>
        </w:rPr>
        <w:t>Xovis</w:t>
      </w:r>
      <w:r w:rsidR="00DC3BFA" w:rsidRPr="001D74F8">
        <w:t xml:space="preserve"> </w:t>
      </w:r>
      <w:r w:rsidR="00A23435" w:rsidRPr="001D74F8">
        <w:t xml:space="preserve">– </w:t>
      </w:r>
      <w:r w:rsidR="001D74F8">
        <w:t>Режим доступа</w:t>
      </w:r>
      <w:r w:rsidR="00A23435" w:rsidRPr="001D74F8">
        <w:t xml:space="preserve">: </w:t>
      </w:r>
      <w:hyperlink r:id="rId58" w:history="1">
        <w:r w:rsidRPr="00A23435">
          <w:rPr>
            <w:rStyle w:val="af6"/>
            <w:lang w:val="en-US"/>
          </w:rPr>
          <w:t>https</w:t>
        </w:r>
        <w:r w:rsidRPr="001D74F8">
          <w:rPr>
            <w:rStyle w:val="af6"/>
          </w:rPr>
          <w:t>://</w:t>
        </w:r>
        <w:r w:rsidRPr="00A23435">
          <w:rPr>
            <w:rStyle w:val="af6"/>
            <w:lang w:val="en-US"/>
          </w:rPr>
          <w:t>www</w:t>
        </w:r>
        <w:r w:rsidRPr="001D74F8">
          <w:rPr>
            <w:rStyle w:val="af6"/>
          </w:rPr>
          <w:t>.</w:t>
        </w:r>
        <w:r w:rsidRPr="00A23435">
          <w:rPr>
            <w:rStyle w:val="af6"/>
            <w:lang w:val="en-US"/>
          </w:rPr>
          <w:t>xovis</w:t>
        </w:r>
        <w:r w:rsidRPr="001D74F8">
          <w:rPr>
            <w:rStyle w:val="af6"/>
          </w:rPr>
          <w:t>.</w:t>
        </w:r>
        <w:r w:rsidRPr="00A23435">
          <w:rPr>
            <w:rStyle w:val="af6"/>
            <w:lang w:val="en-US"/>
          </w:rPr>
          <w:t>com</w:t>
        </w:r>
        <w:r w:rsidRPr="001D74F8">
          <w:rPr>
            <w:rStyle w:val="af6"/>
          </w:rPr>
          <w:t>/</w:t>
        </w:r>
        <w:r w:rsidRPr="00A23435">
          <w:rPr>
            <w:rStyle w:val="af6"/>
            <w:lang w:val="en-US"/>
          </w:rPr>
          <w:t>insights</w:t>
        </w:r>
        <w:r w:rsidRPr="001D74F8">
          <w:rPr>
            <w:rStyle w:val="af6"/>
          </w:rPr>
          <w:t>/</w:t>
        </w:r>
        <w:r w:rsidRPr="00A23435">
          <w:rPr>
            <w:rStyle w:val="af6"/>
            <w:lang w:val="en-US"/>
          </w:rPr>
          <w:t>security</w:t>
        </w:r>
        <w:r w:rsidRPr="001D74F8">
          <w:rPr>
            <w:rStyle w:val="af6"/>
          </w:rPr>
          <w:t>-</w:t>
        </w:r>
        <w:r w:rsidRPr="00A23435">
          <w:rPr>
            <w:rStyle w:val="af6"/>
            <w:lang w:val="en-US"/>
          </w:rPr>
          <w:t>checkpoint</w:t>
        </w:r>
      </w:hyperlink>
      <w:r w:rsidRPr="001D74F8">
        <w:t xml:space="preserve"> </w:t>
      </w:r>
      <w:r w:rsidR="0032059C" w:rsidRPr="001D74F8">
        <w:rPr>
          <w:rFonts w:cs="Times New Roman"/>
        </w:rPr>
        <w:t>(</w:t>
      </w:r>
      <w:r w:rsidR="0032059C">
        <w:rPr>
          <w:rFonts w:cs="Times New Roman"/>
        </w:rPr>
        <w:t>дата</w:t>
      </w:r>
      <w:r w:rsidR="0032059C" w:rsidRPr="001D74F8">
        <w:rPr>
          <w:rFonts w:cs="Times New Roman"/>
        </w:rPr>
        <w:t xml:space="preserve"> </w:t>
      </w:r>
      <w:r w:rsidR="0032059C">
        <w:rPr>
          <w:rFonts w:cs="Times New Roman"/>
        </w:rPr>
        <w:t>обращения</w:t>
      </w:r>
      <w:r w:rsidR="0032059C" w:rsidRPr="001D74F8">
        <w:rPr>
          <w:rFonts w:cs="Times New Roman"/>
        </w:rPr>
        <w:t>: 11.05.2022)</w:t>
      </w:r>
    </w:p>
  </w:footnote>
  <w:footnote w:id="63">
    <w:p w14:paraId="51431020" w14:textId="505D2F88" w:rsidR="009B6E43" w:rsidRPr="00DC3BFA" w:rsidRDefault="009B6E43">
      <w:pPr>
        <w:pStyle w:val="aff2"/>
      </w:pPr>
      <w:r>
        <w:rPr>
          <w:rStyle w:val="aff4"/>
        </w:rPr>
        <w:footnoteRef/>
      </w:r>
      <w:r w:rsidRPr="00DC3BFA">
        <w:t xml:space="preserve"> </w:t>
      </w:r>
      <w:r w:rsidR="00DC3BFA">
        <w:t>Внуково стал первым аэропортом МАУ</w:t>
      </w:r>
      <w:r w:rsidR="00801532">
        <w:t>, внедрившим инновационную систему повышения качества обслуживания пассажиров</w:t>
      </w:r>
      <w:r w:rsidR="00A23435" w:rsidRPr="00DC3BFA">
        <w:t xml:space="preserve"> [</w:t>
      </w:r>
      <w:r w:rsidR="00A23435">
        <w:t>Электронный</w:t>
      </w:r>
      <w:r w:rsidR="00A23435" w:rsidRPr="00DC3BFA">
        <w:t xml:space="preserve"> </w:t>
      </w:r>
      <w:r w:rsidR="00A23435">
        <w:t>ресурс</w:t>
      </w:r>
      <w:r w:rsidR="00A23435" w:rsidRPr="00DC3BFA">
        <w:t xml:space="preserve">] // </w:t>
      </w:r>
      <w:r w:rsidR="003769E3">
        <w:t>АвиаПОРТ</w:t>
      </w:r>
      <w:r w:rsidR="00A23435" w:rsidRPr="00DC3BFA">
        <w:t xml:space="preserve"> – </w:t>
      </w:r>
      <w:r w:rsidR="001D74F8">
        <w:t>Режим доступа</w:t>
      </w:r>
      <w:r w:rsidR="00A23435" w:rsidRPr="00DC3BFA">
        <w:t xml:space="preserve">: </w:t>
      </w:r>
      <w:hyperlink r:id="rId59" w:history="1">
        <w:r w:rsidRPr="0016028D">
          <w:rPr>
            <w:rStyle w:val="af6"/>
            <w:lang w:val="en-GB"/>
          </w:rPr>
          <w:t>https</w:t>
        </w:r>
        <w:r w:rsidRPr="00DC3BFA">
          <w:rPr>
            <w:rStyle w:val="af6"/>
          </w:rPr>
          <w:t>://</w:t>
        </w:r>
        <w:r w:rsidRPr="0016028D">
          <w:rPr>
            <w:rStyle w:val="af6"/>
            <w:lang w:val="en-GB"/>
          </w:rPr>
          <w:t>www</w:t>
        </w:r>
        <w:r w:rsidRPr="00DC3BFA">
          <w:rPr>
            <w:rStyle w:val="af6"/>
          </w:rPr>
          <w:t>.</w:t>
        </w:r>
        <w:r w:rsidRPr="0016028D">
          <w:rPr>
            <w:rStyle w:val="af6"/>
            <w:lang w:val="en-GB"/>
          </w:rPr>
          <w:t>aviaport</w:t>
        </w:r>
        <w:r w:rsidRPr="00DC3BFA">
          <w:rPr>
            <w:rStyle w:val="af6"/>
          </w:rPr>
          <w:t>.</w:t>
        </w:r>
        <w:r w:rsidRPr="0016028D">
          <w:rPr>
            <w:rStyle w:val="af6"/>
            <w:lang w:val="en-GB"/>
          </w:rPr>
          <w:t>ru</w:t>
        </w:r>
        <w:r w:rsidRPr="00DC3BFA">
          <w:rPr>
            <w:rStyle w:val="af6"/>
          </w:rPr>
          <w:t>/</w:t>
        </w:r>
        <w:r w:rsidRPr="0016028D">
          <w:rPr>
            <w:rStyle w:val="af6"/>
            <w:lang w:val="en-GB"/>
          </w:rPr>
          <w:t>digest</w:t>
        </w:r>
        <w:r w:rsidRPr="00DC3BFA">
          <w:rPr>
            <w:rStyle w:val="af6"/>
          </w:rPr>
          <w:t>/2021/11/22/698689.</w:t>
        </w:r>
        <w:r w:rsidRPr="0016028D">
          <w:rPr>
            <w:rStyle w:val="af6"/>
            <w:lang w:val="en-GB"/>
          </w:rPr>
          <w:t>html</w:t>
        </w:r>
      </w:hyperlink>
      <w:r w:rsidRPr="00DC3BFA">
        <w:t xml:space="preserve"> </w:t>
      </w:r>
      <w:r w:rsidR="0032059C" w:rsidRPr="00DC3BFA">
        <w:rPr>
          <w:rFonts w:cs="Times New Roman"/>
        </w:rPr>
        <w:t>(</w:t>
      </w:r>
      <w:r w:rsidR="0032059C">
        <w:rPr>
          <w:rFonts w:cs="Times New Roman"/>
        </w:rPr>
        <w:t>дата</w:t>
      </w:r>
      <w:r w:rsidR="0032059C" w:rsidRPr="00DC3BFA">
        <w:rPr>
          <w:rFonts w:cs="Times New Roman"/>
        </w:rPr>
        <w:t xml:space="preserve"> </w:t>
      </w:r>
      <w:r w:rsidR="0032059C">
        <w:rPr>
          <w:rFonts w:cs="Times New Roman"/>
        </w:rPr>
        <w:t>обращения</w:t>
      </w:r>
      <w:r w:rsidR="0032059C" w:rsidRPr="00DC3BFA">
        <w:rPr>
          <w:rFonts w:cs="Times New Roman"/>
        </w:rPr>
        <w:t>: 11.05.2022)</w:t>
      </w:r>
    </w:p>
  </w:footnote>
  <w:footnote w:id="64">
    <w:p w14:paraId="10B54AA1" w14:textId="1D3311FB" w:rsidR="00C5259E" w:rsidRPr="00FF1802" w:rsidRDefault="00C5259E">
      <w:pPr>
        <w:pStyle w:val="aff2"/>
      </w:pPr>
      <w:r>
        <w:rPr>
          <w:rStyle w:val="aff4"/>
        </w:rPr>
        <w:footnoteRef/>
      </w:r>
      <w:r w:rsidRPr="00FF1802">
        <w:t xml:space="preserve"> </w:t>
      </w:r>
      <w:r w:rsidR="00A23435">
        <w:rPr>
          <w:lang w:val="en-GB"/>
        </w:rPr>
        <w:t>SITA</w:t>
      </w:r>
      <w:r w:rsidR="00A23435" w:rsidRPr="00FF1802">
        <w:t xml:space="preserve"> </w:t>
      </w:r>
      <w:r w:rsidR="00A23435">
        <w:rPr>
          <w:lang w:val="en-GB"/>
        </w:rPr>
        <w:t>Smart</w:t>
      </w:r>
      <w:r w:rsidR="00A23435" w:rsidRPr="00FF1802">
        <w:t xml:space="preserve"> </w:t>
      </w:r>
      <w:r w:rsidR="00A23435">
        <w:rPr>
          <w:lang w:val="en-GB"/>
        </w:rPr>
        <w:t>Path</w:t>
      </w:r>
      <w:r w:rsidR="00A23435" w:rsidRPr="00FF1802">
        <w:t xml:space="preserve"> </w:t>
      </w:r>
      <w:r w:rsidR="00FF1802">
        <w:rPr>
          <w:lang w:val="en-GB"/>
        </w:rPr>
        <w:t>Bag</w:t>
      </w:r>
      <w:r w:rsidR="00FF1802" w:rsidRPr="00FF1802">
        <w:t xml:space="preserve"> </w:t>
      </w:r>
      <w:r w:rsidR="00FF1802">
        <w:rPr>
          <w:lang w:val="en-GB"/>
        </w:rPr>
        <w:t>Drop</w:t>
      </w:r>
      <w:r w:rsidR="00A23435" w:rsidRPr="00FF1802">
        <w:t xml:space="preserve"> [</w:t>
      </w:r>
      <w:r w:rsidR="00A23435">
        <w:t>Электронный</w:t>
      </w:r>
      <w:r w:rsidR="00A23435" w:rsidRPr="00FF1802">
        <w:t xml:space="preserve"> </w:t>
      </w:r>
      <w:r w:rsidR="00A23435">
        <w:t>ресурс</w:t>
      </w:r>
      <w:r w:rsidR="00A23435" w:rsidRPr="00FF1802">
        <w:t xml:space="preserve">] // </w:t>
      </w:r>
      <w:r w:rsidR="002522D0">
        <w:rPr>
          <w:lang w:val="en-GB"/>
        </w:rPr>
        <w:t>SITA</w:t>
      </w:r>
      <w:r w:rsidR="00A23435" w:rsidRPr="00FF1802">
        <w:t xml:space="preserve"> – </w:t>
      </w:r>
      <w:r w:rsidR="001D74F8">
        <w:t>Режим доступа</w:t>
      </w:r>
      <w:r w:rsidR="00A23435" w:rsidRPr="00FF1802">
        <w:t xml:space="preserve">: </w:t>
      </w:r>
      <w:hyperlink r:id="rId60" w:history="1">
        <w:r w:rsidRPr="0016028D">
          <w:rPr>
            <w:rStyle w:val="af6"/>
            <w:lang w:val="en-GB"/>
          </w:rPr>
          <w:t>https</w:t>
        </w:r>
        <w:r w:rsidRPr="00FF1802">
          <w:rPr>
            <w:rStyle w:val="af6"/>
          </w:rPr>
          <w:t>://</w:t>
        </w:r>
        <w:r w:rsidRPr="0016028D">
          <w:rPr>
            <w:rStyle w:val="af6"/>
            <w:lang w:val="en-GB"/>
          </w:rPr>
          <w:t>www</w:t>
        </w:r>
        <w:r w:rsidRPr="00FF1802">
          <w:rPr>
            <w:rStyle w:val="af6"/>
          </w:rPr>
          <w:t>.</w:t>
        </w:r>
        <w:r w:rsidRPr="0016028D">
          <w:rPr>
            <w:rStyle w:val="af6"/>
            <w:lang w:val="en-GB"/>
          </w:rPr>
          <w:t>sita</w:t>
        </w:r>
        <w:r w:rsidRPr="00FF1802">
          <w:rPr>
            <w:rStyle w:val="af6"/>
          </w:rPr>
          <w:t>.</w:t>
        </w:r>
        <w:r w:rsidRPr="0016028D">
          <w:rPr>
            <w:rStyle w:val="af6"/>
            <w:lang w:val="en-GB"/>
          </w:rPr>
          <w:t>aero</w:t>
        </w:r>
        <w:r w:rsidRPr="00FF1802">
          <w:rPr>
            <w:rStyle w:val="af6"/>
          </w:rPr>
          <w:t>/</w:t>
        </w:r>
        <w:r w:rsidRPr="0016028D">
          <w:rPr>
            <w:rStyle w:val="af6"/>
            <w:lang w:val="en-GB"/>
          </w:rPr>
          <w:t>solutions</w:t>
        </w:r>
        <w:r w:rsidRPr="00FF1802">
          <w:rPr>
            <w:rStyle w:val="af6"/>
          </w:rPr>
          <w:t>/</w:t>
        </w:r>
        <w:r w:rsidRPr="0016028D">
          <w:rPr>
            <w:rStyle w:val="af6"/>
            <w:lang w:val="en-GB"/>
          </w:rPr>
          <w:t>sita</w:t>
        </w:r>
        <w:r w:rsidRPr="00FF1802">
          <w:rPr>
            <w:rStyle w:val="af6"/>
          </w:rPr>
          <w:t>-</w:t>
        </w:r>
        <w:r w:rsidRPr="0016028D">
          <w:rPr>
            <w:rStyle w:val="af6"/>
            <w:lang w:val="en-GB"/>
          </w:rPr>
          <w:t>at</w:t>
        </w:r>
        <w:r w:rsidRPr="00FF1802">
          <w:rPr>
            <w:rStyle w:val="af6"/>
          </w:rPr>
          <w:t>-</w:t>
        </w:r>
        <w:r w:rsidRPr="0016028D">
          <w:rPr>
            <w:rStyle w:val="af6"/>
            <w:lang w:val="en-GB"/>
          </w:rPr>
          <w:t>airports</w:t>
        </w:r>
        <w:r w:rsidRPr="00FF1802">
          <w:rPr>
            <w:rStyle w:val="af6"/>
          </w:rPr>
          <w:t>/</w:t>
        </w:r>
        <w:r w:rsidRPr="0016028D">
          <w:rPr>
            <w:rStyle w:val="af6"/>
            <w:lang w:val="en-GB"/>
          </w:rPr>
          <w:t>sita</w:t>
        </w:r>
        <w:r w:rsidRPr="00FF1802">
          <w:rPr>
            <w:rStyle w:val="af6"/>
          </w:rPr>
          <w:t>-</w:t>
        </w:r>
        <w:r w:rsidRPr="0016028D">
          <w:rPr>
            <w:rStyle w:val="af6"/>
            <w:lang w:val="en-GB"/>
          </w:rPr>
          <w:t>passenger</w:t>
        </w:r>
        <w:r w:rsidRPr="00FF1802">
          <w:rPr>
            <w:rStyle w:val="af6"/>
          </w:rPr>
          <w:t>-</w:t>
        </w:r>
        <w:r w:rsidRPr="0016028D">
          <w:rPr>
            <w:rStyle w:val="af6"/>
            <w:lang w:val="en-GB"/>
          </w:rPr>
          <w:t>processing</w:t>
        </w:r>
        <w:r w:rsidRPr="00FF1802">
          <w:rPr>
            <w:rStyle w:val="af6"/>
          </w:rPr>
          <w:t>/</w:t>
        </w:r>
        <w:r w:rsidRPr="0016028D">
          <w:rPr>
            <w:rStyle w:val="af6"/>
            <w:lang w:val="en-GB"/>
          </w:rPr>
          <w:t>sita</w:t>
        </w:r>
        <w:r w:rsidRPr="00FF1802">
          <w:rPr>
            <w:rStyle w:val="af6"/>
          </w:rPr>
          <w:t>-</w:t>
        </w:r>
        <w:r w:rsidRPr="0016028D">
          <w:rPr>
            <w:rStyle w:val="af6"/>
            <w:lang w:val="en-GB"/>
          </w:rPr>
          <w:t>smart</w:t>
        </w:r>
        <w:r w:rsidRPr="00FF1802">
          <w:rPr>
            <w:rStyle w:val="af6"/>
          </w:rPr>
          <w:t>-</w:t>
        </w:r>
        <w:r w:rsidRPr="0016028D">
          <w:rPr>
            <w:rStyle w:val="af6"/>
            <w:lang w:val="en-GB"/>
          </w:rPr>
          <w:t>path</w:t>
        </w:r>
        <w:r w:rsidRPr="00FF1802">
          <w:rPr>
            <w:rStyle w:val="af6"/>
          </w:rPr>
          <w:t>/</w:t>
        </w:r>
        <w:r w:rsidRPr="0016028D">
          <w:rPr>
            <w:rStyle w:val="af6"/>
            <w:lang w:val="en-GB"/>
          </w:rPr>
          <w:t>sita</w:t>
        </w:r>
        <w:r w:rsidRPr="00FF1802">
          <w:rPr>
            <w:rStyle w:val="af6"/>
          </w:rPr>
          <w:t>-</w:t>
        </w:r>
        <w:r w:rsidRPr="0016028D">
          <w:rPr>
            <w:rStyle w:val="af6"/>
            <w:lang w:val="en-GB"/>
          </w:rPr>
          <w:t>smart</w:t>
        </w:r>
        <w:r w:rsidRPr="00FF1802">
          <w:rPr>
            <w:rStyle w:val="af6"/>
          </w:rPr>
          <w:t>-</w:t>
        </w:r>
        <w:r w:rsidRPr="0016028D">
          <w:rPr>
            <w:rStyle w:val="af6"/>
            <w:lang w:val="en-GB"/>
          </w:rPr>
          <w:t>path</w:t>
        </w:r>
        <w:r w:rsidRPr="00FF1802">
          <w:rPr>
            <w:rStyle w:val="af6"/>
          </w:rPr>
          <w:t>-</w:t>
        </w:r>
        <w:r w:rsidRPr="0016028D">
          <w:rPr>
            <w:rStyle w:val="af6"/>
            <w:lang w:val="en-GB"/>
          </w:rPr>
          <w:t>bag</w:t>
        </w:r>
        <w:r w:rsidRPr="00FF1802">
          <w:rPr>
            <w:rStyle w:val="af6"/>
          </w:rPr>
          <w:t>-</w:t>
        </w:r>
        <w:r w:rsidRPr="0016028D">
          <w:rPr>
            <w:rStyle w:val="af6"/>
            <w:lang w:val="en-GB"/>
          </w:rPr>
          <w:t>drop</w:t>
        </w:r>
        <w:r w:rsidRPr="00FF1802">
          <w:rPr>
            <w:rStyle w:val="af6"/>
          </w:rPr>
          <w:t>/</w:t>
        </w:r>
      </w:hyperlink>
      <w:r w:rsidRPr="00FF1802">
        <w:t xml:space="preserve"> </w:t>
      </w:r>
      <w:r w:rsidR="0032059C" w:rsidRPr="00FF1802">
        <w:rPr>
          <w:rFonts w:cs="Times New Roman"/>
        </w:rPr>
        <w:t>(</w:t>
      </w:r>
      <w:r w:rsidR="0032059C">
        <w:rPr>
          <w:rFonts w:cs="Times New Roman"/>
        </w:rPr>
        <w:t>дата</w:t>
      </w:r>
      <w:r w:rsidR="0032059C" w:rsidRPr="00FF1802">
        <w:rPr>
          <w:rFonts w:cs="Times New Roman"/>
        </w:rPr>
        <w:t xml:space="preserve"> </w:t>
      </w:r>
      <w:r w:rsidR="0032059C">
        <w:rPr>
          <w:rFonts w:cs="Times New Roman"/>
        </w:rPr>
        <w:t>обращения</w:t>
      </w:r>
      <w:r w:rsidR="0032059C" w:rsidRPr="00FF1802">
        <w:rPr>
          <w:rFonts w:cs="Times New Roman"/>
        </w:rPr>
        <w:t>: 11.05.2022)</w:t>
      </w:r>
    </w:p>
  </w:footnote>
  <w:footnote w:id="65">
    <w:p w14:paraId="3C26A998" w14:textId="7BD1C5B4" w:rsidR="00C5259E" w:rsidRPr="00B058CC" w:rsidRDefault="00C5259E">
      <w:pPr>
        <w:pStyle w:val="aff2"/>
      </w:pPr>
      <w:r>
        <w:rPr>
          <w:rStyle w:val="aff4"/>
        </w:rPr>
        <w:footnoteRef/>
      </w:r>
      <w:r w:rsidRPr="00B058CC">
        <w:t xml:space="preserve"> </w:t>
      </w:r>
      <w:r w:rsidR="00A23435">
        <w:rPr>
          <w:lang w:val="en-GB"/>
        </w:rPr>
        <w:t>SITA</w:t>
      </w:r>
      <w:r w:rsidR="00A23435" w:rsidRPr="00B058CC">
        <w:t xml:space="preserve"> </w:t>
      </w:r>
      <w:r w:rsidR="00A23435">
        <w:rPr>
          <w:lang w:val="en-GB"/>
        </w:rPr>
        <w:t>Smart</w:t>
      </w:r>
      <w:r w:rsidR="00A23435" w:rsidRPr="00B058CC">
        <w:t xml:space="preserve"> </w:t>
      </w:r>
      <w:r w:rsidR="00A23435">
        <w:rPr>
          <w:lang w:val="en-GB"/>
        </w:rPr>
        <w:t>Path</w:t>
      </w:r>
      <w:r w:rsidR="00A23435" w:rsidRPr="00B058CC">
        <w:t xml:space="preserve"> </w:t>
      </w:r>
      <w:r w:rsidR="00B058CC">
        <w:rPr>
          <w:lang w:val="en-GB"/>
        </w:rPr>
        <w:t>Bag</w:t>
      </w:r>
      <w:r w:rsidR="00B058CC" w:rsidRPr="00B058CC">
        <w:t xml:space="preserve"> </w:t>
      </w:r>
      <w:r w:rsidR="00B058CC">
        <w:rPr>
          <w:lang w:val="en-GB"/>
        </w:rPr>
        <w:t>Drop</w:t>
      </w:r>
      <w:r w:rsidR="00A23435" w:rsidRPr="00B058CC">
        <w:t xml:space="preserve"> [</w:t>
      </w:r>
      <w:r w:rsidR="00A23435">
        <w:t>Электронный</w:t>
      </w:r>
      <w:r w:rsidR="00A23435" w:rsidRPr="00B058CC">
        <w:t xml:space="preserve"> </w:t>
      </w:r>
      <w:r w:rsidR="00A23435">
        <w:t>ресурс</w:t>
      </w:r>
      <w:r w:rsidR="00A23435" w:rsidRPr="00B058CC">
        <w:t xml:space="preserve">] // </w:t>
      </w:r>
      <w:r w:rsidR="002522D0">
        <w:rPr>
          <w:lang w:val="en-GB"/>
        </w:rPr>
        <w:t>SITA</w:t>
      </w:r>
      <w:r w:rsidR="00A23435" w:rsidRPr="00B058CC">
        <w:t xml:space="preserve"> – </w:t>
      </w:r>
      <w:r w:rsidR="001D74F8">
        <w:t>Режим доступа</w:t>
      </w:r>
      <w:r w:rsidR="00A23435" w:rsidRPr="00B058CC">
        <w:t xml:space="preserve">: </w:t>
      </w:r>
      <w:hyperlink r:id="rId61" w:history="1">
        <w:r w:rsidRPr="0016028D">
          <w:rPr>
            <w:rStyle w:val="af6"/>
            <w:lang w:val="en-GB"/>
          </w:rPr>
          <w:t>https</w:t>
        </w:r>
        <w:r w:rsidRPr="00B058CC">
          <w:rPr>
            <w:rStyle w:val="af6"/>
          </w:rPr>
          <w:t>://</w:t>
        </w:r>
        <w:r w:rsidRPr="0016028D">
          <w:rPr>
            <w:rStyle w:val="af6"/>
            <w:lang w:val="en-GB"/>
          </w:rPr>
          <w:t>www</w:t>
        </w:r>
        <w:r w:rsidRPr="00B058CC">
          <w:rPr>
            <w:rStyle w:val="af6"/>
          </w:rPr>
          <w:t>.</w:t>
        </w:r>
        <w:r w:rsidRPr="0016028D">
          <w:rPr>
            <w:rStyle w:val="af6"/>
            <w:lang w:val="en-GB"/>
          </w:rPr>
          <w:t>sita</w:t>
        </w:r>
        <w:r w:rsidRPr="00B058CC">
          <w:rPr>
            <w:rStyle w:val="af6"/>
          </w:rPr>
          <w:t>.</w:t>
        </w:r>
        <w:r w:rsidRPr="0016028D">
          <w:rPr>
            <w:rStyle w:val="af6"/>
            <w:lang w:val="en-GB"/>
          </w:rPr>
          <w:t>aero</w:t>
        </w:r>
        <w:r w:rsidRPr="00B058CC">
          <w:rPr>
            <w:rStyle w:val="af6"/>
          </w:rPr>
          <w:t>/</w:t>
        </w:r>
        <w:r w:rsidRPr="0016028D">
          <w:rPr>
            <w:rStyle w:val="af6"/>
            <w:lang w:val="en-GB"/>
          </w:rPr>
          <w:t>resources</w:t>
        </w:r>
        <w:r w:rsidRPr="00B058CC">
          <w:rPr>
            <w:rStyle w:val="af6"/>
          </w:rPr>
          <w:t>/</w:t>
        </w:r>
        <w:r w:rsidRPr="0016028D">
          <w:rPr>
            <w:rStyle w:val="af6"/>
            <w:lang w:val="en-GB"/>
          </w:rPr>
          <w:t>infographics</w:t>
        </w:r>
        <w:r w:rsidRPr="00B058CC">
          <w:rPr>
            <w:rStyle w:val="af6"/>
          </w:rPr>
          <w:t>/</w:t>
        </w:r>
        <w:r w:rsidRPr="0016028D">
          <w:rPr>
            <w:rStyle w:val="af6"/>
            <w:lang w:val="en-GB"/>
          </w:rPr>
          <w:t>sita</w:t>
        </w:r>
        <w:r w:rsidRPr="00B058CC">
          <w:rPr>
            <w:rStyle w:val="af6"/>
          </w:rPr>
          <w:t>-</w:t>
        </w:r>
        <w:r w:rsidRPr="0016028D">
          <w:rPr>
            <w:rStyle w:val="af6"/>
            <w:lang w:val="en-GB"/>
          </w:rPr>
          <w:t>smart</w:t>
        </w:r>
        <w:r w:rsidRPr="00B058CC">
          <w:rPr>
            <w:rStyle w:val="af6"/>
          </w:rPr>
          <w:t>-</w:t>
        </w:r>
        <w:r w:rsidRPr="0016028D">
          <w:rPr>
            <w:rStyle w:val="af6"/>
            <w:lang w:val="en-GB"/>
          </w:rPr>
          <w:t>path</w:t>
        </w:r>
        <w:r w:rsidRPr="00B058CC">
          <w:rPr>
            <w:rStyle w:val="af6"/>
          </w:rPr>
          <w:t>-</w:t>
        </w:r>
        <w:r w:rsidRPr="0016028D">
          <w:rPr>
            <w:rStyle w:val="af6"/>
            <w:lang w:val="en-GB"/>
          </w:rPr>
          <w:t>bag</w:t>
        </w:r>
        <w:r w:rsidRPr="00B058CC">
          <w:rPr>
            <w:rStyle w:val="af6"/>
          </w:rPr>
          <w:t>-</w:t>
        </w:r>
        <w:r w:rsidRPr="0016028D">
          <w:rPr>
            <w:rStyle w:val="af6"/>
            <w:lang w:val="en-GB"/>
          </w:rPr>
          <w:t>drop</w:t>
        </w:r>
        <w:r w:rsidRPr="00B058CC">
          <w:rPr>
            <w:rStyle w:val="af6"/>
          </w:rPr>
          <w:t>/</w:t>
        </w:r>
      </w:hyperlink>
      <w:r w:rsidRPr="00B058CC">
        <w:t xml:space="preserve"> </w:t>
      </w:r>
      <w:r w:rsidR="0032059C" w:rsidRPr="00B058CC">
        <w:rPr>
          <w:rFonts w:cs="Times New Roman"/>
        </w:rPr>
        <w:t>(</w:t>
      </w:r>
      <w:r w:rsidR="0032059C">
        <w:rPr>
          <w:rFonts w:cs="Times New Roman"/>
        </w:rPr>
        <w:t>дата</w:t>
      </w:r>
      <w:r w:rsidR="0032059C" w:rsidRPr="00B058CC">
        <w:rPr>
          <w:rFonts w:cs="Times New Roman"/>
        </w:rPr>
        <w:t xml:space="preserve"> </w:t>
      </w:r>
      <w:r w:rsidR="0032059C">
        <w:rPr>
          <w:rFonts w:cs="Times New Roman"/>
        </w:rPr>
        <w:t>обращения</w:t>
      </w:r>
      <w:r w:rsidR="0032059C" w:rsidRPr="00B058CC">
        <w:rPr>
          <w:rFonts w:cs="Times New Roman"/>
        </w:rPr>
        <w:t>: 11.05.2022)</w:t>
      </w:r>
    </w:p>
  </w:footnote>
  <w:footnote w:id="66">
    <w:p w14:paraId="3D2B8E5E" w14:textId="702C2FE5" w:rsidR="0088781E" w:rsidRPr="00DE5B59" w:rsidRDefault="0088781E">
      <w:pPr>
        <w:pStyle w:val="aff2"/>
      </w:pPr>
      <w:r>
        <w:rPr>
          <w:rStyle w:val="aff4"/>
        </w:rPr>
        <w:footnoteRef/>
      </w:r>
      <w:r w:rsidRPr="00DE5B59">
        <w:t xml:space="preserve"> </w:t>
      </w:r>
      <w:r w:rsidR="00DE5B59">
        <w:t xml:space="preserve">Самостоятельная регистрация багажа </w:t>
      </w:r>
      <w:r w:rsidR="00A23435" w:rsidRPr="00DE5B59">
        <w:t>[</w:t>
      </w:r>
      <w:r w:rsidR="00A23435">
        <w:t>Электронный</w:t>
      </w:r>
      <w:r w:rsidR="00A23435" w:rsidRPr="00DE5B59">
        <w:t xml:space="preserve"> </w:t>
      </w:r>
      <w:r w:rsidR="00A23435">
        <w:t>ресурс</w:t>
      </w:r>
      <w:r w:rsidR="00A23435" w:rsidRPr="00DE5B59">
        <w:t xml:space="preserve">] // </w:t>
      </w:r>
      <w:r w:rsidR="00A23435">
        <w:rPr>
          <w:lang w:val="en-GB"/>
        </w:rPr>
        <w:t>s</w:t>
      </w:r>
      <w:r w:rsidR="00631C5D">
        <w:t>7</w:t>
      </w:r>
      <w:r w:rsidR="00A23435" w:rsidRPr="00DE5B59">
        <w:t xml:space="preserve"> – </w:t>
      </w:r>
      <w:r w:rsidR="001D74F8">
        <w:t>Режим доступа</w:t>
      </w:r>
      <w:r w:rsidR="00A23435" w:rsidRPr="00DE5B59">
        <w:t xml:space="preserve">: </w:t>
      </w:r>
      <w:hyperlink r:id="rId62" w:history="1">
        <w:r w:rsidRPr="0016028D">
          <w:rPr>
            <w:rStyle w:val="af6"/>
            <w:lang w:val="en-GB"/>
          </w:rPr>
          <w:t>https</w:t>
        </w:r>
        <w:r w:rsidRPr="00DE5B59">
          <w:rPr>
            <w:rStyle w:val="af6"/>
          </w:rPr>
          <w:t>://</w:t>
        </w:r>
        <w:r w:rsidRPr="0016028D">
          <w:rPr>
            <w:rStyle w:val="af6"/>
            <w:lang w:val="en-GB"/>
          </w:rPr>
          <w:t>www</w:t>
        </w:r>
        <w:r w:rsidRPr="00DE5B59">
          <w:rPr>
            <w:rStyle w:val="af6"/>
          </w:rPr>
          <w:t>.</w:t>
        </w:r>
        <w:r w:rsidRPr="0016028D">
          <w:rPr>
            <w:rStyle w:val="af6"/>
            <w:lang w:val="en-GB"/>
          </w:rPr>
          <w:t>s</w:t>
        </w:r>
        <w:r w:rsidRPr="00DE5B59">
          <w:rPr>
            <w:rStyle w:val="af6"/>
          </w:rPr>
          <w:t>7.</w:t>
        </w:r>
        <w:r w:rsidRPr="0016028D">
          <w:rPr>
            <w:rStyle w:val="af6"/>
            <w:lang w:val="en-GB"/>
          </w:rPr>
          <w:t>ru</w:t>
        </w:r>
        <w:r w:rsidRPr="00DE5B59">
          <w:rPr>
            <w:rStyle w:val="af6"/>
          </w:rPr>
          <w:t>/</w:t>
        </w:r>
        <w:r w:rsidRPr="0016028D">
          <w:rPr>
            <w:rStyle w:val="af6"/>
            <w:lang w:val="en-GB"/>
          </w:rPr>
          <w:t>ru</w:t>
        </w:r>
        <w:r w:rsidRPr="00DE5B59">
          <w:rPr>
            <w:rStyle w:val="af6"/>
          </w:rPr>
          <w:t>/</w:t>
        </w:r>
        <w:r w:rsidRPr="0016028D">
          <w:rPr>
            <w:rStyle w:val="af6"/>
            <w:lang w:val="en-GB"/>
          </w:rPr>
          <w:t>info</w:t>
        </w:r>
        <w:r w:rsidRPr="00DE5B59">
          <w:rPr>
            <w:rStyle w:val="af6"/>
          </w:rPr>
          <w:t>/</w:t>
        </w:r>
        <w:r w:rsidRPr="0016028D">
          <w:rPr>
            <w:rStyle w:val="af6"/>
            <w:lang w:val="en-GB"/>
          </w:rPr>
          <w:t>samostoyatelnaya</w:t>
        </w:r>
        <w:r w:rsidRPr="00DE5B59">
          <w:rPr>
            <w:rStyle w:val="af6"/>
          </w:rPr>
          <w:t>-</w:t>
        </w:r>
        <w:r w:rsidRPr="0016028D">
          <w:rPr>
            <w:rStyle w:val="af6"/>
            <w:lang w:val="en-GB"/>
          </w:rPr>
          <w:t>registratsiya</w:t>
        </w:r>
        <w:r w:rsidRPr="00DE5B59">
          <w:rPr>
            <w:rStyle w:val="af6"/>
          </w:rPr>
          <w:t>-</w:t>
        </w:r>
        <w:r w:rsidRPr="0016028D">
          <w:rPr>
            <w:rStyle w:val="af6"/>
            <w:lang w:val="en-GB"/>
          </w:rPr>
          <w:t>bagazha</w:t>
        </w:r>
        <w:r w:rsidRPr="00DE5B59">
          <w:rPr>
            <w:rStyle w:val="af6"/>
          </w:rPr>
          <w:t>/</w:t>
        </w:r>
      </w:hyperlink>
      <w:r w:rsidRPr="00DE5B59">
        <w:t xml:space="preserve"> </w:t>
      </w:r>
      <w:r w:rsidR="0032059C" w:rsidRPr="00DE5B59">
        <w:rPr>
          <w:rFonts w:cs="Times New Roman"/>
        </w:rPr>
        <w:t>(</w:t>
      </w:r>
      <w:r w:rsidR="0032059C">
        <w:rPr>
          <w:rFonts w:cs="Times New Roman"/>
        </w:rPr>
        <w:t>дата</w:t>
      </w:r>
      <w:r w:rsidR="0032059C" w:rsidRPr="00DE5B59">
        <w:rPr>
          <w:rFonts w:cs="Times New Roman"/>
        </w:rPr>
        <w:t xml:space="preserve"> </w:t>
      </w:r>
      <w:r w:rsidR="0032059C">
        <w:rPr>
          <w:rFonts w:cs="Times New Roman"/>
        </w:rPr>
        <w:t>обращения</w:t>
      </w:r>
      <w:r w:rsidR="0032059C" w:rsidRPr="00DE5B59">
        <w:rPr>
          <w:rFonts w:cs="Times New Roman"/>
        </w:rPr>
        <w:t>: 11.05.2022)</w:t>
      </w:r>
    </w:p>
  </w:footnote>
  <w:footnote w:id="67">
    <w:p w14:paraId="04FCF098" w14:textId="1F556574" w:rsidR="0088781E" w:rsidRPr="00CB76E7" w:rsidRDefault="0088781E">
      <w:pPr>
        <w:pStyle w:val="aff2"/>
      </w:pPr>
      <w:r>
        <w:rPr>
          <w:rStyle w:val="aff4"/>
        </w:rPr>
        <w:footnoteRef/>
      </w:r>
      <w:r w:rsidRPr="00CB76E7">
        <w:t xml:space="preserve"> </w:t>
      </w:r>
      <w:r w:rsidR="00CB76E7">
        <w:t>В «Домодедово» пассажиры смогут самостоятельно сдать багаж</w:t>
      </w:r>
      <w:r w:rsidR="00A23435" w:rsidRPr="00CB76E7">
        <w:t xml:space="preserve"> [</w:t>
      </w:r>
      <w:r w:rsidR="00A23435">
        <w:t>Электронный</w:t>
      </w:r>
      <w:r w:rsidR="00A23435" w:rsidRPr="00CB76E7">
        <w:t xml:space="preserve"> </w:t>
      </w:r>
      <w:r w:rsidR="00A23435">
        <w:t>ресурс</w:t>
      </w:r>
      <w:r w:rsidR="00A23435" w:rsidRPr="00CB76E7">
        <w:t xml:space="preserve">] // </w:t>
      </w:r>
      <w:r w:rsidR="000B7ECD">
        <w:t>Ведомости</w:t>
      </w:r>
      <w:r w:rsidR="00A23435" w:rsidRPr="00CB76E7">
        <w:t xml:space="preserve"> – </w:t>
      </w:r>
      <w:r w:rsidR="001D74F8">
        <w:t>Режим доступа</w:t>
      </w:r>
      <w:r w:rsidR="00A23435" w:rsidRPr="00CB76E7">
        <w:t xml:space="preserve">: </w:t>
      </w:r>
      <w:hyperlink r:id="rId63" w:history="1">
        <w:r w:rsidRPr="0016028D">
          <w:rPr>
            <w:rStyle w:val="af6"/>
            <w:lang w:val="en-GB"/>
          </w:rPr>
          <w:t>https</w:t>
        </w:r>
        <w:r w:rsidRPr="00CB76E7">
          <w:rPr>
            <w:rStyle w:val="af6"/>
          </w:rPr>
          <w:t>://</w:t>
        </w:r>
        <w:r w:rsidRPr="0016028D">
          <w:rPr>
            <w:rStyle w:val="af6"/>
            <w:lang w:val="en-GB"/>
          </w:rPr>
          <w:t>www</w:t>
        </w:r>
        <w:r w:rsidRPr="00CB76E7">
          <w:rPr>
            <w:rStyle w:val="af6"/>
          </w:rPr>
          <w:t>.</w:t>
        </w:r>
        <w:r w:rsidRPr="0016028D">
          <w:rPr>
            <w:rStyle w:val="af6"/>
            <w:lang w:val="en-GB"/>
          </w:rPr>
          <w:t>vedomosti</w:t>
        </w:r>
        <w:r w:rsidRPr="00CB76E7">
          <w:rPr>
            <w:rStyle w:val="af6"/>
          </w:rPr>
          <w:t>.</w:t>
        </w:r>
        <w:r w:rsidRPr="0016028D">
          <w:rPr>
            <w:rStyle w:val="af6"/>
            <w:lang w:val="en-GB"/>
          </w:rPr>
          <w:t>ru</w:t>
        </w:r>
        <w:r w:rsidRPr="00CB76E7">
          <w:rPr>
            <w:rStyle w:val="af6"/>
          </w:rPr>
          <w:t>/</w:t>
        </w:r>
        <w:r w:rsidRPr="0016028D">
          <w:rPr>
            <w:rStyle w:val="af6"/>
            <w:lang w:val="en-GB"/>
          </w:rPr>
          <w:t>business</w:t>
        </w:r>
        <w:r w:rsidRPr="00CB76E7">
          <w:rPr>
            <w:rStyle w:val="af6"/>
          </w:rPr>
          <w:t>/</w:t>
        </w:r>
        <w:r w:rsidRPr="0016028D">
          <w:rPr>
            <w:rStyle w:val="af6"/>
            <w:lang w:val="en-GB"/>
          </w:rPr>
          <w:t>articles</w:t>
        </w:r>
        <w:r w:rsidRPr="00CB76E7">
          <w:rPr>
            <w:rStyle w:val="af6"/>
          </w:rPr>
          <w:t>/2018/10/08/783078-</w:t>
        </w:r>
        <w:r w:rsidRPr="0016028D">
          <w:rPr>
            <w:rStyle w:val="af6"/>
            <w:lang w:val="en-GB"/>
          </w:rPr>
          <w:t>domodedovo</w:t>
        </w:r>
        <w:r w:rsidRPr="00CB76E7">
          <w:rPr>
            <w:rStyle w:val="af6"/>
          </w:rPr>
          <w:t>-</w:t>
        </w:r>
        <w:r w:rsidRPr="0016028D">
          <w:rPr>
            <w:rStyle w:val="af6"/>
            <w:lang w:val="en-GB"/>
          </w:rPr>
          <w:t>passazhiri</w:t>
        </w:r>
      </w:hyperlink>
      <w:r w:rsidRPr="00CB76E7">
        <w:t xml:space="preserve"> </w:t>
      </w:r>
      <w:r w:rsidR="0032059C" w:rsidRPr="00CB76E7">
        <w:rPr>
          <w:rFonts w:cs="Times New Roman"/>
        </w:rPr>
        <w:t>(</w:t>
      </w:r>
      <w:r w:rsidR="0032059C">
        <w:rPr>
          <w:rFonts w:cs="Times New Roman"/>
        </w:rPr>
        <w:t>дата</w:t>
      </w:r>
      <w:r w:rsidR="0032059C" w:rsidRPr="00CB76E7">
        <w:rPr>
          <w:rFonts w:cs="Times New Roman"/>
        </w:rPr>
        <w:t xml:space="preserve"> </w:t>
      </w:r>
      <w:r w:rsidR="0032059C">
        <w:rPr>
          <w:rFonts w:cs="Times New Roman"/>
        </w:rPr>
        <w:t>обращения</w:t>
      </w:r>
      <w:r w:rsidR="0032059C" w:rsidRPr="00CB76E7">
        <w:rPr>
          <w:rFonts w:cs="Times New Roman"/>
        </w:rPr>
        <w:t>: 11.05.2022)</w:t>
      </w:r>
    </w:p>
  </w:footnote>
  <w:footnote w:id="68">
    <w:p w14:paraId="2C9B285E" w14:textId="798FD1DB" w:rsidR="00FC2E74" w:rsidRPr="0028646E" w:rsidRDefault="00FC2E74">
      <w:pPr>
        <w:pStyle w:val="aff2"/>
      </w:pPr>
      <w:r>
        <w:rPr>
          <w:rStyle w:val="aff4"/>
        </w:rPr>
        <w:footnoteRef/>
      </w:r>
      <w:r w:rsidRPr="0028646E">
        <w:t xml:space="preserve"> </w:t>
      </w:r>
      <w:bookmarkStart w:id="44" w:name="_Hlk103211905"/>
      <w:r w:rsidR="00A23435">
        <w:rPr>
          <w:lang w:val="en-GB"/>
        </w:rPr>
        <w:t>SITA</w:t>
      </w:r>
      <w:r w:rsidR="00A23435" w:rsidRPr="0028646E">
        <w:t xml:space="preserve"> </w:t>
      </w:r>
      <w:r w:rsidR="00A23435">
        <w:rPr>
          <w:lang w:val="en-GB"/>
        </w:rPr>
        <w:t>Smart</w:t>
      </w:r>
      <w:r w:rsidR="00A23435" w:rsidRPr="0028646E">
        <w:t xml:space="preserve"> </w:t>
      </w:r>
      <w:r w:rsidR="00A23435">
        <w:rPr>
          <w:lang w:val="en-GB"/>
        </w:rPr>
        <w:t>Path</w:t>
      </w:r>
      <w:r w:rsidR="00A23435" w:rsidRPr="0028646E">
        <w:t xml:space="preserve"> </w:t>
      </w:r>
      <w:r w:rsidR="0028646E">
        <w:rPr>
          <w:lang w:val="en-GB"/>
        </w:rPr>
        <w:t>Scan</w:t>
      </w:r>
      <w:r w:rsidR="0028646E" w:rsidRPr="0028646E">
        <w:t xml:space="preserve"> </w:t>
      </w:r>
      <w:r w:rsidR="0028646E">
        <w:rPr>
          <w:lang w:val="en-GB"/>
        </w:rPr>
        <w:t>and</w:t>
      </w:r>
      <w:r w:rsidR="0028646E" w:rsidRPr="0028646E">
        <w:t xml:space="preserve"> </w:t>
      </w:r>
      <w:r w:rsidR="0028646E">
        <w:rPr>
          <w:lang w:val="en-GB"/>
        </w:rPr>
        <w:t>Fly</w:t>
      </w:r>
      <w:r w:rsidR="00A23435" w:rsidRPr="0028646E">
        <w:t xml:space="preserve"> [</w:t>
      </w:r>
      <w:r w:rsidR="00A23435">
        <w:t>Электронный</w:t>
      </w:r>
      <w:r w:rsidR="00A23435" w:rsidRPr="0028646E">
        <w:t xml:space="preserve"> </w:t>
      </w:r>
      <w:r w:rsidR="00A23435">
        <w:t>ресурс</w:t>
      </w:r>
      <w:r w:rsidR="00A23435" w:rsidRPr="0028646E">
        <w:t xml:space="preserve">] // </w:t>
      </w:r>
      <w:r w:rsidR="002522D0">
        <w:rPr>
          <w:lang w:val="en-GB"/>
        </w:rPr>
        <w:t>SITA</w:t>
      </w:r>
      <w:r w:rsidR="00A23435" w:rsidRPr="0028646E">
        <w:t xml:space="preserve"> – </w:t>
      </w:r>
      <w:r w:rsidR="001D74F8">
        <w:t>Режим доступа</w:t>
      </w:r>
      <w:r w:rsidR="00A23435" w:rsidRPr="0028646E">
        <w:t xml:space="preserve">: </w:t>
      </w:r>
      <w:hyperlink r:id="rId64" w:history="1">
        <w:r w:rsidRPr="0016028D">
          <w:rPr>
            <w:rStyle w:val="af6"/>
            <w:lang w:val="en-GB"/>
          </w:rPr>
          <w:t>https</w:t>
        </w:r>
        <w:r w:rsidRPr="0028646E">
          <w:rPr>
            <w:rStyle w:val="af6"/>
          </w:rPr>
          <w:t>://</w:t>
        </w:r>
        <w:r w:rsidRPr="0016028D">
          <w:rPr>
            <w:rStyle w:val="af6"/>
            <w:lang w:val="en-GB"/>
          </w:rPr>
          <w:t>www</w:t>
        </w:r>
        <w:r w:rsidRPr="0028646E">
          <w:rPr>
            <w:rStyle w:val="af6"/>
          </w:rPr>
          <w:t>.</w:t>
        </w:r>
        <w:r w:rsidRPr="0016028D">
          <w:rPr>
            <w:rStyle w:val="af6"/>
            <w:lang w:val="en-GB"/>
          </w:rPr>
          <w:t>sita</w:t>
        </w:r>
        <w:r w:rsidRPr="0028646E">
          <w:rPr>
            <w:rStyle w:val="af6"/>
          </w:rPr>
          <w:t>.</w:t>
        </w:r>
        <w:r w:rsidRPr="0016028D">
          <w:rPr>
            <w:rStyle w:val="af6"/>
            <w:lang w:val="en-GB"/>
          </w:rPr>
          <w:t>aero</w:t>
        </w:r>
        <w:r w:rsidRPr="0028646E">
          <w:rPr>
            <w:rStyle w:val="af6"/>
          </w:rPr>
          <w:t>/</w:t>
        </w:r>
        <w:r w:rsidRPr="0016028D">
          <w:rPr>
            <w:rStyle w:val="af6"/>
            <w:lang w:val="en-GB"/>
          </w:rPr>
          <w:t>globalassets</w:t>
        </w:r>
        <w:r w:rsidRPr="0028646E">
          <w:rPr>
            <w:rStyle w:val="af6"/>
          </w:rPr>
          <w:t>/</w:t>
        </w:r>
        <w:r w:rsidRPr="0016028D">
          <w:rPr>
            <w:rStyle w:val="af6"/>
            <w:lang w:val="en-GB"/>
          </w:rPr>
          <w:t>docs</w:t>
        </w:r>
        <w:r w:rsidRPr="0028646E">
          <w:rPr>
            <w:rStyle w:val="af6"/>
          </w:rPr>
          <w:t>/</w:t>
        </w:r>
        <w:r w:rsidRPr="0016028D">
          <w:rPr>
            <w:rStyle w:val="af6"/>
            <w:lang w:val="en-GB"/>
          </w:rPr>
          <w:t>use</w:t>
        </w:r>
        <w:r w:rsidRPr="0028646E">
          <w:rPr>
            <w:rStyle w:val="af6"/>
          </w:rPr>
          <w:t>-</w:t>
        </w:r>
        <w:r w:rsidRPr="0016028D">
          <w:rPr>
            <w:rStyle w:val="af6"/>
            <w:lang w:val="en-GB"/>
          </w:rPr>
          <w:t>cases</w:t>
        </w:r>
        <w:r w:rsidRPr="0028646E">
          <w:rPr>
            <w:rStyle w:val="af6"/>
          </w:rPr>
          <w:t>/</w:t>
        </w:r>
        <w:r w:rsidRPr="0016028D">
          <w:rPr>
            <w:rStyle w:val="af6"/>
            <w:lang w:val="en-GB"/>
          </w:rPr>
          <w:t>sita</w:t>
        </w:r>
        <w:r w:rsidRPr="0028646E">
          <w:rPr>
            <w:rStyle w:val="af6"/>
          </w:rPr>
          <w:t>-</w:t>
        </w:r>
        <w:r w:rsidRPr="0016028D">
          <w:rPr>
            <w:rStyle w:val="af6"/>
            <w:lang w:val="en-GB"/>
          </w:rPr>
          <w:t>smart</w:t>
        </w:r>
        <w:r w:rsidRPr="0028646E">
          <w:rPr>
            <w:rStyle w:val="af6"/>
          </w:rPr>
          <w:t>-</w:t>
        </w:r>
        <w:r w:rsidRPr="0016028D">
          <w:rPr>
            <w:rStyle w:val="af6"/>
            <w:lang w:val="en-GB"/>
          </w:rPr>
          <w:t>path</w:t>
        </w:r>
        <w:r w:rsidRPr="0028646E">
          <w:rPr>
            <w:rStyle w:val="af6"/>
          </w:rPr>
          <w:t>-</w:t>
        </w:r>
        <w:r w:rsidRPr="0016028D">
          <w:rPr>
            <w:rStyle w:val="af6"/>
            <w:lang w:val="en-GB"/>
          </w:rPr>
          <w:t>scan</w:t>
        </w:r>
        <w:r w:rsidRPr="0028646E">
          <w:rPr>
            <w:rStyle w:val="af6"/>
          </w:rPr>
          <w:t>-</w:t>
        </w:r>
        <w:r w:rsidRPr="0016028D">
          <w:rPr>
            <w:rStyle w:val="af6"/>
            <w:lang w:val="en-GB"/>
          </w:rPr>
          <w:t>and</w:t>
        </w:r>
        <w:r w:rsidRPr="0028646E">
          <w:rPr>
            <w:rStyle w:val="af6"/>
          </w:rPr>
          <w:t>-</w:t>
        </w:r>
        <w:r w:rsidRPr="0016028D">
          <w:rPr>
            <w:rStyle w:val="af6"/>
            <w:lang w:val="en-GB"/>
          </w:rPr>
          <w:t>fly</w:t>
        </w:r>
        <w:r w:rsidRPr="0028646E">
          <w:rPr>
            <w:rStyle w:val="af6"/>
          </w:rPr>
          <w:t>-</w:t>
        </w:r>
        <w:r w:rsidRPr="0016028D">
          <w:rPr>
            <w:rStyle w:val="af6"/>
            <w:lang w:val="en-GB"/>
          </w:rPr>
          <w:t>use</w:t>
        </w:r>
        <w:r w:rsidRPr="0028646E">
          <w:rPr>
            <w:rStyle w:val="af6"/>
          </w:rPr>
          <w:t>-</w:t>
        </w:r>
        <w:r w:rsidRPr="0016028D">
          <w:rPr>
            <w:rStyle w:val="af6"/>
            <w:lang w:val="en-GB"/>
          </w:rPr>
          <w:t>case</w:t>
        </w:r>
        <w:r w:rsidRPr="0028646E">
          <w:rPr>
            <w:rStyle w:val="af6"/>
          </w:rPr>
          <w:t>.</w:t>
        </w:r>
        <w:r w:rsidRPr="0016028D">
          <w:rPr>
            <w:rStyle w:val="af6"/>
            <w:lang w:val="en-GB"/>
          </w:rPr>
          <w:t>pdf</w:t>
        </w:r>
      </w:hyperlink>
      <w:r w:rsidRPr="0028646E">
        <w:t xml:space="preserve"> </w:t>
      </w:r>
      <w:r w:rsidR="0032059C" w:rsidRPr="0028646E">
        <w:rPr>
          <w:rFonts w:cs="Times New Roman"/>
        </w:rPr>
        <w:t>(</w:t>
      </w:r>
      <w:r w:rsidR="0032059C">
        <w:rPr>
          <w:rFonts w:cs="Times New Roman"/>
        </w:rPr>
        <w:t>дата</w:t>
      </w:r>
      <w:r w:rsidR="0032059C" w:rsidRPr="0028646E">
        <w:rPr>
          <w:rFonts w:cs="Times New Roman"/>
        </w:rPr>
        <w:t xml:space="preserve"> </w:t>
      </w:r>
      <w:r w:rsidR="0032059C">
        <w:rPr>
          <w:rFonts w:cs="Times New Roman"/>
        </w:rPr>
        <w:t>обращения</w:t>
      </w:r>
      <w:r w:rsidR="0032059C" w:rsidRPr="0028646E">
        <w:rPr>
          <w:rFonts w:cs="Times New Roman"/>
        </w:rPr>
        <w:t>: 11.05.2022)</w:t>
      </w:r>
      <w:bookmarkEnd w:id="44"/>
    </w:p>
  </w:footnote>
  <w:footnote w:id="69">
    <w:p w14:paraId="501F9856" w14:textId="445147D8" w:rsidR="007D1883" w:rsidRPr="00997D16" w:rsidRDefault="007D1883">
      <w:pPr>
        <w:pStyle w:val="aff2"/>
        <w:rPr>
          <w:lang w:val="en-US"/>
        </w:rPr>
      </w:pPr>
      <w:r>
        <w:rPr>
          <w:rStyle w:val="aff4"/>
        </w:rPr>
        <w:footnoteRef/>
      </w:r>
      <w:r w:rsidRPr="00997D16">
        <w:rPr>
          <w:lang w:val="en-US"/>
        </w:rPr>
        <w:t xml:space="preserve"> </w:t>
      </w:r>
      <w:bookmarkStart w:id="46" w:name="_Hlk104481845"/>
      <w:r w:rsidR="00997D16" w:rsidRPr="00997D16">
        <w:rPr>
          <w:lang w:val="en-US"/>
        </w:rPr>
        <w:t xml:space="preserve">Airport </w:t>
      </w:r>
      <w:r w:rsidR="00997D16">
        <w:rPr>
          <w:lang w:val="en-US"/>
        </w:rPr>
        <w:t>design and operation</w:t>
      </w:r>
      <w:r w:rsidR="00997D16" w:rsidRPr="00997D16">
        <w:rPr>
          <w:lang w:val="en-US"/>
        </w:rPr>
        <w:t xml:space="preserve">/ edited by </w:t>
      </w:r>
      <w:r w:rsidR="00997D16">
        <w:rPr>
          <w:lang w:val="en-US"/>
        </w:rPr>
        <w:t xml:space="preserve">Antonín </w:t>
      </w:r>
      <w:r w:rsidR="00997D16">
        <w:rPr>
          <w:lang w:val="en-US"/>
        </w:rPr>
        <w:t>Kazda</w:t>
      </w:r>
      <w:r w:rsidR="00997D16" w:rsidRPr="00997D16">
        <w:rPr>
          <w:lang w:val="en-US"/>
        </w:rPr>
        <w:t xml:space="preserve"> and </w:t>
      </w:r>
      <w:r w:rsidR="00904C6B">
        <w:rPr>
          <w:lang w:val="en-US"/>
        </w:rPr>
        <w:t>Robert E. Caves</w:t>
      </w:r>
      <w:r w:rsidR="00997D16" w:rsidRPr="00997D16">
        <w:rPr>
          <w:lang w:val="en-US"/>
        </w:rPr>
        <w:t xml:space="preserve">. – 3rd ed. – </w:t>
      </w:r>
      <w:r w:rsidR="00996754">
        <w:rPr>
          <w:lang w:val="en-US"/>
        </w:rPr>
        <w:t>UK</w:t>
      </w:r>
      <w:r w:rsidR="00997D16" w:rsidRPr="00997D16">
        <w:rPr>
          <w:lang w:val="en-US"/>
        </w:rPr>
        <w:t xml:space="preserve">: </w:t>
      </w:r>
      <w:r w:rsidR="00996754">
        <w:rPr>
          <w:lang w:val="en-US"/>
        </w:rPr>
        <w:t>Emerald Group Publishing Limited</w:t>
      </w:r>
      <w:r w:rsidR="00997D16" w:rsidRPr="00997D16">
        <w:rPr>
          <w:lang w:val="en-US"/>
        </w:rPr>
        <w:t>, 201</w:t>
      </w:r>
      <w:r w:rsidR="00996754">
        <w:rPr>
          <w:lang w:val="en-US"/>
        </w:rPr>
        <w:t>5</w:t>
      </w:r>
      <w:r w:rsidR="00997D16" w:rsidRPr="00997D16">
        <w:rPr>
          <w:lang w:val="en-US"/>
        </w:rPr>
        <w:t xml:space="preserve">. – </w:t>
      </w:r>
      <w:r w:rsidR="00996754">
        <w:rPr>
          <w:lang w:val="en-US"/>
        </w:rPr>
        <w:t>596</w:t>
      </w:r>
      <w:r w:rsidR="00997D16" w:rsidRPr="00997D16">
        <w:rPr>
          <w:lang w:val="en-US"/>
        </w:rPr>
        <w:t xml:space="preserve"> p.</w:t>
      </w:r>
      <w:bookmarkEnd w:id="46"/>
    </w:p>
  </w:footnote>
  <w:footnote w:id="70">
    <w:p w14:paraId="1F04C1DC" w14:textId="09EBF431" w:rsidR="00D17611" w:rsidRPr="0028646E" w:rsidRDefault="00D17611">
      <w:pPr>
        <w:pStyle w:val="aff2"/>
      </w:pPr>
      <w:r>
        <w:rPr>
          <w:rStyle w:val="aff4"/>
        </w:rPr>
        <w:footnoteRef/>
      </w:r>
      <w:r w:rsidRPr="0028646E">
        <w:t xml:space="preserve"> </w:t>
      </w:r>
      <w:r w:rsidR="0028646E">
        <w:t>Россия возобновляет авиасообщение с 52 странами</w:t>
      </w:r>
      <w:r w:rsidR="00A23435" w:rsidRPr="0028646E">
        <w:t xml:space="preserve"> [</w:t>
      </w:r>
      <w:r w:rsidR="00A23435">
        <w:t>Электронный</w:t>
      </w:r>
      <w:r w:rsidR="00A23435" w:rsidRPr="0028646E">
        <w:t xml:space="preserve"> </w:t>
      </w:r>
      <w:r w:rsidR="00A23435">
        <w:t>ресурс</w:t>
      </w:r>
      <w:r w:rsidR="00A23435" w:rsidRPr="0028646E">
        <w:t xml:space="preserve">] // </w:t>
      </w:r>
      <w:r w:rsidR="00422F26">
        <w:t>Министерство транспорта Российской Федерации</w:t>
      </w:r>
      <w:r w:rsidR="00A23435" w:rsidRPr="0028646E">
        <w:t xml:space="preserve"> – </w:t>
      </w:r>
      <w:r w:rsidR="002D45E8">
        <w:t>Режим доступа</w:t>
      </w:r>
      <w:r w:rsidR="00A23435" w:rsidRPr="0028646E">
        <w:t xml:space="preserve">: </w:t>
      </w:r>
      <w:hyperlink r:id="rId65" w:history="1">
        <w:r w:rsidRPr="00A23435">
          <w:rPr>
            <w:rStyle w:val="af6"/>
            <w:lang w:val="en-US"/>
          </w:rPr>
          <w:t>https</w:t>
        </w:r>
        <w:r w:rsidRPr="0028646E">
          <w:rPr>
            <w:rStyle w:val="af6"/>
          </w:rPr>
          <w:t>://</w:t>
        </w:r>
        <w:r w:rsidRPr="00A23435">
          <w:rPr>
            <w:rStyle w:val="af6"/>
            <w:lang w:val="en-US"/>
          </w:rPr>
          <w:t>favt</w:t>
        </w:r>
        <w:r w:rsidRPr="0028646E">
          <w:rPr>
            <w:rStyle w:val="af6"/>
          </w:rPr>
          <w:t>.</w:t>
        </w:r>
        <w:r w:rsidRPr="00A23435">
          <w:rPr>
            <w:rStyle w:val="af6"/>
            <w:lang w:val="en-US"/>
          </w:rPr>
          <w:t>gov</w:t>
        </w:r>
        <w:r w:rsidRPr="0028646E">
          <w:rPr>
            <w:rStyle w:val="af6"/>
          </w:rPr>
          <w:t>.</w:t>
        </w:r>
        <w:r w:rsidRPr="00A23435">
          <w:rPr>
            <w:rStyle w:val="af6"/>
            <w:lang w:val="en-US"/>
          </w:rPr>
          <w:t>ru</w:t>
        </w:r>
        <w:r w:rsidRPr="0028646E">
          <w:rPr>
            <w:rStyle w:val="af6"/>
          </w:rPr>
          <w:t>/</w:t>
        </w:r>
        <w:r w:rsidRPr="00A23435">
          <w:rPr>
            <w:rStyle w:val="af6"/>
            <w:lang w:val="en-US"/>
          </w:rPr>
          <w:t>novosti</w:t>
        </w:r>
        <w:r w:rsidRPr="0028646E">
          <w:rPr>
            <w:rStyle w:val="af6"/>
          </w:rPr>
          <w:t>-</w:t>
        </w:r>
        <w:r w:rsidRPr="00A23435">
          <w:rPr>
            <w:rStyle w:val="af6"/>
            <w:lang w:val="en-US"/>
          </w:rPr>
          <w:t>novosti</w:t>
        </w:r>
        <w:r w:rsidRPr="0028646E">
          <w:rPr>
            <w:rStyle w:val="af6"/>
          </w:rPr>
          <w:t>/?</w:t>
        </w:r>
        <w:r w:rsidRPr="00A23435">
          <w:rPr>
            <w:rStyle w:val="af6"/>
            <w:lang w:val="en-US"/>
          </w:rPr>
          <w:t>id</w:t>
        </w:r>
        <w:r w:rsidRPr="0028646E">
          <w:rPr>
            <w:rStyle w:val="af6"/>
          </w:rPr>
          <w:t>=9062</w:t>
        </w:r>
      </w:hyperlink>
      <w:r w:rsidRPr="0028646E">
        <w:t xml:space="preserve"> </w:t>
      </w:r>
      <w:r w:rsidR="0032059C" w:rsidRPr="0028646E">
        <w:rPr>
          <w:rFonts w:cs="Times New Roman"/>
        </w:rPr>
        <w:t>(</w:t>
      </w:r>
      <w:r w:rsidR="0032059C">
        <w:rPr>
          <w:rFonts w:cs="Times New Roman"/>
        </w:rPr>
        <w:t>дата</w:t>
      </w:r>
      <w:r w:rsidR="0032059C" w:rsidRPr="0028646E">
        <w:rPr>
          <w:rFonts w:cs="Times New Roman"/>
        </w:rPr>
        <w:t xml:space="preserve"> </w:t>
      </w:r>
      <w:r w:rsidR="0032059C">
        <w:rPr>
          <w:rFonts w:cs="Times New Roman"/>
        </w:rPr>
        <w:t>обращения</w:t>
      </w:r>
      <w:r w:rsidR="0032059C" w:rsidRPr="0028646E">
        <w:rPr>
          <w:rFonts w:cs="Times New Roman"/>
        </w:rPr>
        <w:t>: 11.05.2022)</w:t>
      </w:r>
    </w:p>
  </w:footnote>
  <w:footnote w:id="71">
    <w:p w14:paraId="32805F6E" w14:textId="7FC5D71E" w:rsidR="00FF1DFF" w:rsidRPr="0028646E" w:rsidRDefault="00FF1DFF">
      <w:pPr>
        <w:pStyle w:val="aff2"/>
      </w:pPr>
      <w:r>
        <w:rPr>
          <w:rStyle w:val="aff4"/>
        </w:rPr>
        <w:footnoteRef/>
      </w:r>
      <w:r w:rsidR="0028646E">
        <w:t>Недорогие туристы. Выгодны ли Петербургу гости из Китая</w:t>
      </w:r>
      <w:r w:rsidR="00BF2B1B">
        <w:t>?</w:t>
      </w:r>
      <w:r w:rsidR="00A23435" w:rsidRPr="0028646E">
        <w:t xml:space="preserve"> [</w:t>
      </w:r>
      <w:r w:rsidR="00A23435">
        <w:t>Электронный</w:t>
      </w:r>
      <w:r w:rsidR="00A23435" w:rsidRPr="0028646E">
        <w:t xml:space="preserve"> </w:t>
      </w:r>
      <w:r w:rsidR="00A23435">
        <w:t>ресурс</w:t>
      </w:r>
      <w:r w:rsidR="00A23435" w:rsidRPr="0028646E">
        <w:t xml:space="preserve">] // </w:t>
      </w:r>
      <w:r w:rsidR="00422F26">
        <w:t xml:space="preserve">Аргументы и </w:t>
      </w:r>
      <w:r w:rsidR="00396A0F">
        <w:t>Факты</w:t>
      </w:r>
      <w:r w:rsidR="00A23435" w:rsidRPr="0028646E">
        <w:t xml:space="preserve"> – </w:t>
      </w:r>
      <w:r w:rsidR="002D45E8">
        <w:t>Режим доступа</w:t>
      </w:r>
      <w:r w:rsidR="00A23435" w:rsidRPr="0028646E">
        <w:t xml:space="preserve">: </w:t>
      </w:r>
      <w:hyperlink r:id="rId66" w:anchor=":~:text=2019%20год%20стал%20рекордным%20по,что%20их%20число%20будет%20увеличиваться" w:history="1">
        <w:r w:rsidR="0032059C" w:rsidRPr="00A23435">
          <w:rPr>
            <w:rStyle w:val="af6"/>
            <w:lang w:val="en-US"/>
          </w:rPr>
          <w:t>https</w:t>
        </w:r>
        <w:r w:rsidR="0032059C" w:rsidRPr="0028646E">
          <w:rPr>
            <w:rStyle w:val="af6"/>
          </w:rPr>
          <w:t>://</w:t>
        </w:r>
        <w:r w:rsidR="0032059C" w:rsidRPr="00A23435">
          <w:rPr>
            <w:rStyle w:val="af6"/>
            <w:lang w:val="en-US"/>
          </w:rPr>
          <w:t>spb</w:t>
        </w:r>
        <w:r w:rsidR="0032059C" w:rsidRPr="0028646E">
          <w:rPr>
            <w:rStyle w:val="af6"/>
          </w:rPr>
          <w:t>.</w:t>
        </w:r>
        <w:r w:rsidR="0032059C" w:rsidRPr="00A23435">
          <w:rPr>
            <w:rStyle w:val="af6"/>
            <w:lang w:val="en-US"/>
          </w:rPr>
          <w:t>aif</w:t>
        </w:r>
        <w:r w:rsidR="0032059C" w:rsidRPr="0028646E">
          <w:rPr>
            <w:rStyle w:val="af6"/>
          </w:rPr>
          <w:t>.</w:t>
        </w:r>
        <w:r w:rsidR="0032059C" w:rsidRPr="00A23435">
          <w:rPr>
            <w:rStyle w:val="af6"/>
            <w:lang w:val="en-US"/>
          </w:rPr>
          <w:t>ru</w:t>
        </w:r>
        <w:r w:rsidR="0032059C" w:rsidRPr="0028646E">
          <w:rPr>
            <w:rStyle w:val="af6"/>
          </w:rPr>
          <w:t>/</w:t>
        </w:r>
        <w:r w:rsidR="0032059C" w:rsidRPr="00A23435">
          <w:rPr>
            <w:rStyle w:val="af6"/>
            <w:lang w:val="en-US"/>
          </w:rPr>
          <w:t>society</w:t>
        </w:r>
        <w:r w:rsidR="0032059C" w:rsidRPr="0028646E">
          <w:rPr>
            <w:rStyle w:val="af6"/>
          </w:rPr>
          <w:t>/</w:t>
        </w:r>
        <w:r w:rsidR="0032059C" w:rsidRPr="00A23435">
          <w:rPr>
            <w:rStyle w:val="af6"/>
            <w:lang w:val="en-US"/>
          </w:rPr>
          <w:t>nedorogie</w:t>
        </w:r>
        <w:r w:rsidR="0032059C" w:rsidRPr="0028646E">
          <w:rPr>
            <w:rStyle w:val="af6"/>
          </w:rPr>
          <w:t>_</w:t>
        </w:r>
        <w:r w:rsidR="0032059C" w:rsidRPr="00A23435">
          <w:rPr>
            <w:rStyle w:val="af6"/>
            <w:lang w:val="en-US"/>
          </w:rPr>
          <w:t>turisty</w:t>
        </w:r>
        <w:r w:rsidR="0032059C" w:rsidRPr="0028646E">
          <w:rPr>
            <w:rStyle w:val="af6"/>
          </w:rPr>
          <w:t>_</w:t>
        </w:r>
        <w:r w:rsidR="0032059C" w:rsidRPr="00A23435">
          <w:rPr>
            <w:rStyle w:val="af6"/>
            <w:lang w:val="en-US"/>
          </w:rPr>
          <w:t>vygodny</w:t>
        </w:r>
        <w:r w:rsidR="0032059C" w:rsidRPr="0028646E">
          <w:rPr>
            <w:rStyle w:val="af6"/>
          </w:rPr>
          <w:t>_</w:t>
        </w:r>
        <w:r w:rsidR="0032059C" w:rsidRPr="00A23435">
          <w:rPr>
            <w:rStyle w:val="af6"/>
            <w:lang w:val="en-US"/>
          </w:rPr>
          <w:t>li</w:t>
        </w:r>
        <w:r w:rsidR="0032059C" w:rsidRPr="0028646E">
          <w:rPr>
            <w:rStyle w:val="af6"/>
          </w:rPr>
          <w:t>_</w:t>
        </w:r>
        <w:r w:rsidR="0032059C" w:rsidRPr="00A23435">
          <w:rPr>
            <w:rStyle w:val="af6"/>
            <w:lang w:val="en-US"/>
          </w:rPr>
          <w:t>peterburgu</w:t>
        </w:r>
        <w:r w:rsidR="0032059C" w:rsidRPr="0028646E">
          <w:rPr>
            <w:rStyle w:val="af6"/>
          </w:rPr>
          <w:t>_</w:t>
        </w:r>
        <w:r w:rsidR="0032059C" w:rsidRPr="00A23435">
          <w:rPr>
            <w:rStyle w:val="af6"/>
            <w:lang w:val="en-US"/>
          </w:rPr>
          <w:t>gosti</w:t>
        </w:r>
        <w:r w:rsidR="0032059C" w:rsidRPr="0028646E">
          <w:rPr>
            <w:rStyle w:val="af6"/>
          </w:rPr>
          <w:t>_</w:t>
        </w:r>
        <w:r w:rsidR="0032059C" w:rsidRPr="00A23435">
          <w:rPr>
            <w:rStyle w:val="af6"/>
            <w:lang w:val="en-US"/>
          </w:rPr>
          <w:t>iz</w:t>
        </w:r>
        <w:r w:rsidR="0032059C" w:rsidRPr="0028646E">
          <w:rPr>
            <w:rStyle w:val="af6"/>
          </w:rPr>
          <w:t>_</w:t>
        </w:r>
        <w:r w:rsidR="0032059C" w:rsidRPr="00A23435">
          <w:rPr>
            <w:rStyle w:val="af6"/>
            <w:lang w:val="en-US"/>
          </w:rPr>
          <w:t>kitaya</w:t>
        </w:r>
        <w:r w:rsidR="0032059C" w:rsidRPr="0028646E">
          <w:rPr>
            <w:rStyle w:val="af6"/>
          </w:rPr>
          <w:t>#:~:</w:t>
        </w:r>
        <w:r w:rsidR="0032059C" w:rsidRPr="00A23435">
          <w:rPr>
            <w:rStyle w:val="af6"/>
            <w:lang w:val="en-US"/>
          </w:rPr>
          <w:t>text</w:t>
        </w:r>
        <w:r w:rsidR="0032059C" w:rsidRPr="0028646E">
          <w:rPr>
            <w:rStyle w:val="af6"/>
          </w:rPr>
          <w:t>=2019%20</w:t>
        </w:r>
        <w:r w:rsidR="0032059C" w:rsidRPr="00003305">
          <w:rPr>
            <w:rStyle w:val="af6"/>
          </w:rPr>
          <w:t>год</w:t>
        </w:r>
        <w:r w:rsidR="0032059C" w:rsidRPr="0028646E">
          <w:rPr>
            <w:rStyle w:val="af6"/>
          </w:rPr>
          <w:t>%20</w:t>
        </w:r>
        <w:r w:rsidR="0032059C" w:rsidRPr="00003305">
          <w:rPr>
            <w:rStyle w:val="af6"/>
          </w:rPr>
          <w:t>стал</w:t>
        </w:r>
        <w:r w:rsidR="0032059C" w:rsidRPr="0028646E">
          <w:rPr>
            <w:rStyle w:val="af6"/>
          </w:rPr>
          <w:t>%20</w:t>
        </w:r>
        <w:r w:rsidR="0032059C" w:rsidRPr="00003305">
          <w:rPr>
            <w:rStyle w:val="af6"/>
          </w:rPr>
          <w:t>рекордным</w:t>
        </w:r>
        <w:r w:rsidR="0032059C" w:rsidRPr="0028646E">
          <w:rPr>
            <w:rStyle w:val="af6"/>
          </w:rPr>
          <w:t>%20</w:t>
        </w:r>
        <w:r w:rsidR="0032059C" w:rsidRPr="00003305">
          <w:rPr>
            <w:rStyle w:val="af6"/>
          </w:rPr>
          <w:t>по</w:t>
        </w:r>
        <w:r w:rsidR="0032059C" w:rsidRPr="0028646E">
          <w:rPr>
            <w:rStyle w:val="af6"/>
          </w:rPr>
          <w:t>,</w:t>
        </w:r>
        <w:r w:rsidR="0032059C" w:rsidRPr="00003305">
          <w:rPr>
            <w:rStyle w:val="af6"/>
          </w:rPr>
          <w:t>что</w:t>
        </w:r>
        <w:r w:rsidR="0032059C" w:rsidRPr="0028646E">
          <w:rPr>
            <w:rStyle w:val="af6"/>
          </w:rPr>
          <w:t>%20</w:t>
        </w:r>
        <w:r w:rsidR="0032059C" w:rsidRPr="00003305">
          <w:rPr>
            <w:rStyle w:val="af6"/>
          </w:rPr>
          <w:t>их</w:t>
        </w:r>
        <w:r w:rsidR="0032059C" w:rsidRPr="0028646E">
          <w:rPr>
            <w:rStyle w:val="af6"/>
          </w:rPr>
          <w:t>%20</w:t>
        </w:r>
        <w:r w:rsidR="0032059C" w:rsidRPr="00003305">
          <w:rPr>
            <w:rStyle w:val="af6"/>
          </w:rPr>
          <w:t>число</w:t>
        </w:r>
        <w:r w:rsidR="0032059C" w:rsidRPr="0028646E">
          <w:rPr>
            <w:rStyle w:val="af6"/>
          </w:rPr>
          <w:t>%20</w:t>
        </w:r>
        <w:r w:rsidR="0032059C" w:rsidRPr="00003305">
          <w:rPr>
            <w:rStyle w:val="af6"/>
          </w:rPr>
          <w:t>будет</w:t>
        </w:r>
        <w:r w:rsidR="0032059C" w:rsidRPr="0028646E">
          <w:rPr>
            <w:rStyle w:val="af6"/>
          </w:rPr>
          <w:t>%20</w:t>
        </w:r>
        <w:r w:rsidR="0032059C" w:rsidRPr="00003305">
          <w:rPr>
            <w:rStyle w:val="af6"/>
          </w:rPr>
          <w:t>увеличиваться</w:t>
        </w:r>
      </w:hyperlink>
      <w:r w:rsidRPr="0028646E">
        <w:t xml:space="preserve"> </w:t>
      </w:r>
      <w:r w:rsidR="0032059C" w:rsidRPr="0028646E">
        <w:rPr>
          <w:rFonts w:cs="Times New Roman"/>
        </w:rPr>
        <w:t>(</w:t>
      </w:r>
      <w:r w:rsidR="0032059C">
        <w:rPr>
          <w:rFonts w:cs="Times New Roman"/>
        </w:rPr>
        <w:t>дата</w:t>
      </w:r>
      <w:r w:rsidR="0032059C" w:rsidRPr="0028646E">
        <w:rPr>
          <w:rFonts w:cs="Times New Roman"/>
        </w:rPr>
        <w:t xml:space="preserve"> </w:t>
      </w:r>
      <w:r w:rsidR="0032059C">
        <w:rPr>
          <w:rFonts w:cs="Times New Roman"/>
        </w:rPr>
        <w:t>обращения</w:t>
      </w:r>
      <w:r w:rsidR="0032059C" w:rsidRPr="0028646E">
        <w:rPr>
          <w:rFonts w:cs="Times New Roman"/>
        </w:rPr>
        <w:t>: 11.05.2022)</w:t>
      </w:r>
    </w:p>
  </w:footnote>
  <w:footnote w:id="72">
    <w:p w14:paraId="7CDFCBA1" w14:textId="6F4A1611" w:rsidR="006230D0" w:rsidRPr="00BF2B1B" w:rsidRDefault="006230D0">
      <w:pPr>
        <w:pStyle w:val="aff2"/>
      </w:pPr>
      <w:r>
        <w:rPr>
          <w:rStyle w:val="aff4"/>
        </w:rPr>
        <w:footnoteRef/>
      </w:r>
      <w:r w:rsidRPr="00BF2B1B">
        <w:t xml:space="preserve"> </w:t>
      </w:r>
      <w:r w:rsidR="00BF2B1B">
        <w:t xml:space="preserve">Чартеры по России летом-2022 </w:t>
      </w:r>
      <w:r w:rsidR="00A23435" w:rsidRPr="00BF2B1B">
        <w:t>[</w:t>
      </w:r>
      <w:r w:rsidR="00A23435">
        <w:t>Электронный</w:t>
      </w:r>
      <w:r w:rsidR="00A23435" w:rsidRPr="00BF2B1B">
        <w:t xml:space="preserve"> </w:t>
      </w:r>
      <w:r w:rsidR="00A23435">
        <w:t>ресурс</w:t>
      </w:r>
      <w:r w:rsidR="00A23435" w:rsidRPr="00BF2B1B">
        <w:t xml:space="preserve">] // </w:t>
      </w:r>
      <w:r w:rsidR="00396A0F">
        <w:t>Ассоциация Туроператоров</w:t>
      </w:r>
      <w:r w:rsidR="00A23435" w:rsidRPr="00BF2B1B">
        <w:t xml:space="preserve"> – </w:t>
      </w:r>
      <w:r w:rsidR="002D45E8">
        <w:t>Режим доступа</w:t>
      </w:r>
      <w:r w:rsidR="00A23435" w:rsidRPr="00BF2B1B">
        <w:t xml:space="preserve">: </w:t>
      </w:r>
      <w:hyperlink r:id="rId67" w:history="1">
        <w:r w:rsidRPr="00A23435">
          <w:rPr>
            <w:rStyle w:val="af6"/>
            <w:lang w:val="en-US"/>
          </w:rPr>
          <w:t>https</w:t>
        </w:r>
        <w:r w:rsidRPr="00BF2B1B">
          <w:rPr>
            <w:rStyle w:val="af6"/>
          </w:rPr>
          <w:t>://</w:t>
        </w:r>
        <w:r w:rsidRPr="00A23435">
          <w:rPr>
            <w:rStyle w:val="af6"/>
            <w:lang w:val="en-US"/>
          </w:rPr>
          <w:t>www</w:t>
        </w:r>
        <w:r w:rsidRPr="00BF2B1B">
          <w:rPr>
            <w:rStyle w:val="af6"/>
          </w:rPr>
          <w:t>.</w:t>
        </w:r>
        <w:r w:rsidRPr="00A23435">
          <w:rPr>
            <w:rStyle w:val="af6"/>
            <w:lang w:val="en-US"/>
          </w:rPr>
          <w:t>atorus</w:t>
        </w:r>
        <w:r w:rsidRPr="00BF2B1B">
          <w:rPr>
            <w:rStyle w:val="af6"/>
          </w:rPr>
          <w:t>.</w:t>
        </w:r>
        <w:r w:rsidRPr="00A23435">
          <w:rPr>
            <w:rStyle w:val="af6"/>
            <w:lang w:val="en-US"/>
          </w:rPr>
          <w:t>ru</w:t>
        </w:r>
        <w:r w:rsidRPr="00BF2B1B">
          <w:rPr>
            <w:rStyle w:val="af6"/>
          </w:rPr>
          <w:t>/</w:t>
        </w:r>
        <w:r w:rsidRPr="00A23435">
          <w:rPr>
            <w:rStyle w:val="af6"/>
            <w:lang w:val="en-US"/>
          </w:rPr>
          <w:t>news</w:t>
        </w:r>
        <w:r w:rsidRPr="00BF2B1B">
          <w:rPr>
            <w:rStyle w:val="af6"/>
          </w:rPr>
          <w:t>/</w:t>
        </w:r>
        <w:r w:rsidRPr="00A23435">
          <w:rPr>
            <w:rStyle w:val="af6"/>
            <w:lang w:val="en-US"/>
          </w:rPr>
          <w:t>press</w:t>
        </w:r>
        <w:r w:rsidRPr="00BF2B1B">
          <w:rPr>
            <w:rStyle w:val="af6"/>
          </w:rPr>
          <w:t>-</w:t>
        </w:r>
        <w:r w:rsidRPr="00A23435">
          <w:rPr>
            <w:rStyle w:val="af6"/>
            <w:lang w:val="en-US"/>
          </w:rPr>
          <w:t>centre</w:t>
        </w:r>
        <w:r w:rsidRPr="00BF2B1B">
          <w:rPr>
            <w:rStyle w:val="af6"/>
          </w:rPr>
          <w:t>/</w:t>
        </w:r>
        <w:r w:rsidRPr="00A23435">
          <w:rPr>
            <w:rStyle w:val="af6"/>
            <w:lang w:val="en-US"/>
          </w:rPr>
          <w:t>new</w:t>
        </w:r>
        <w:r w:rsidRPr="00BF2B1B">
          <w:rPr>
            <w:rStyle w:val="af6"/>
          </w:rPr>
          <w:t>/59570.</w:t>
        </w:r>
        <w:r w:rsidRPr="00A23435">
          <w:rPr>
            <w:rStyle w:val="af6"/>
            <w:lang w:val="en-US"/>
          </w:rPr>
          <w:t>html</w:t>
        </w:r>
      </w:hyperlink>
      <w:r w:rsidRPr="00BF2B1B">
        <w:t xml:space="preserve"> </w:t>
      </w:r>
      <w:r w:rsidR="0032059C" w:rsidRPr="00BF2B1B">
        <w:rPr>
          <w:rFonts w:cs="Times New Roman"/>
        </w:rPr>
        <w:t>(</w:t>
      </w:r>
      <w:r w:rsidR="0032059C">
        <w:rPr>
          <w:rFonts w:cs="Times New Roman"/>
        </w:rPr>
        <w:t>дата</w:t>
      </w:r>
      <w:r w:rsidR="0032059C" w:rsidRPr="00BF2B1B">
        <w:rPr>
          <w:rFonts w:cs="Times New Roman"/>
        </w:rPr>
        <w:t xml:space="preserve"> </w:t>
      </w:r>
      <w:r w:rsidR="0032059C">
        <w:rPr>
          <w:rFonts w:cs="Times New Roman"/>
        </w:rPr>
        <w:t>обращения</w:t>
      </w:r>
      <w:r w:rsidR="0032059C" w:rsidRPr="00BF2B1B">
        <w:rPr>
          <w:rFonts w:cs="Times New Roman"/>
        </w:rPr>
        <w:t>: 11.05.2022)</w:t>
      </w:r>
    </w:p>
  </w:footnote>
  <w:footnote w:id="73">
    <w:p w14:paraId="72B27206" w14:textId="24B61098" w:rsidR="00B1094E" w:rsidRPr="00BF2B1B" w:rsidRDefault="00B1094E">
      <w:pPr>
        <w:pStyle w:val="aff2"/>
      </w:pPr>
      <w:r>
        <w:rPr>
          <w:rStyle w:val="aff4"/>
        </w:rPr>
        <w:footnoteRef/>
      </w:r>
      <w:r w:rsidRPr="00BF2B1B">
        <w:t xml:space="preserve"> </w:t>
      </w:r>
      <w:bookmarkStart w:id="48" w:name="_Hlk103211923"/>
      <w:r w:rsidR="00BF2B1B">
        <w:rPr>
          <w:lang w:val="en-GB"/>
        </w:rPr>
        <w:t>AirportHaber</w:t>
      </w:r>
      <w:r w:rsidR="00BF2B1B" w:rsidRPr="00BF2B1B">
        <w:t xml:space="preserve"> </w:t>
      </w:r>
      <w:r w:rsidR="00BF2B1B">
        <w:t>узнал о создании Турцией второй авиакомпании «для России»</w:t>
      </w:r>
      <w:r w:rsidR="00A23435" w:rsidRPr="00BF2B1B">
        <w:t xml:space="preserve"> [</w:t>
      </w:r>
      <w:r w:rsidR="00A23435">
        <w:t>Электронный</w:t>
      </w:r>
      <w:r w:rsidR="00A23435" w:rsidRPr="00BF2B1B">
        <w:t xml:space="preserve"> </w:t>
      </w:r>
      <w:r w:rsidR="00A23435">
        <w:t>ресурс</w:t>
      </w:r>
      <w:r w:rsidR="00A23435" w:rsidRPr="00BF2B1B">
        <w:t xml:space="preserve">] // </w:t>
      </w:r>
      <w:r w:rsidR="00BE4425">
        <w:t>РБК</w:t>
      </w:r>
      <w:r w:rsidR="00A23435" w:rsidRPr="00BF2B1B">
        <w:t xml:space="preserve"> – </w:t>
      </w:r>
      <w:r w:rsidR="002D45E8">
        <w:t>Режим доступа</w:t>
      </w:r>
      <w:r w:rsidR="00A23435" w:rsidRPr="00BF2B1B">
        <w:t xml:space="preserve">: </w:t>
      </w:r>
      <w:hyperlink r:id="rId68" w:history="1">
        <w:r w:rsidRPr="00A23435">
          <w:rPr>
            <w:rStyle w:val="af6"/>
            <w:lang w:val="en-US"/>
          </w:rPr>
          <w:t>https</w:t>
        </w:r>
        <w:r w:rsidRPr="00BF2B1B">
          <w:rPr>
            <w:rStyle w:val="af6"/>
          </w:rPr>
          <w:t>://</w:t>
        </w:r>
        <w:r w:rsidRPr="00A23435">
          <w:rPr>
            <w:rStyle w:val="af6"/>
            <w:lang w:val="en-US"/>
          </w:rPr>
          <w:t>www</w:t>
        </w:r>
        <w:r w:rsidRPr="00BF2B1B">
          <w:rPr>
            <w:rStyle w:val="af6"/>
          </w:rPr>
          <w:t>.</w:t>
        </w:r>
        <w:r w:rsidRPr="00A23435">
          <w:rPr>
            <w:rStyle w:val="af6"/>
            <w:lang w:val="en-US"/>
          </w:rPr>
          <w:t>rbc</w:t>
        </w:r>
        <w:r w:rsidRPr="00BF2B1B">
          <w:rPr>
            <w:rStyle w:val="af6"/>
          </w:rPr>
          <w:t>.</w:t>
        </w:r>
        <w:r w:rsidRPr="00A23435">
          <w:rPr>
            <w:rStyle w:val="af6"/>
            <w:lang w:val="en-US"/>
          </w:rPr>
          <w:t>ru</w:t>
        </w:r>
        <w:r w:rsidRPr="00BF2B1B">
          <w:rPr>
            <w:rStyle w:val="af6"/>
          </w:rPr>
          <w:t>/</w:t>
        </w:r>
        <w:r w:rsidRPr="00A23435">
          <w:rPr>
            <w:rStyle w:val="af6"/>
            <w:lang w:val="en-US"/>
          </w:rPr>
          <w:t>business</w:t>
        </w:r>
        <w:r w:rsidRPr="00BF2B1B">
          <w:rPr>
            <w:rStyle w:val="af6"/>
          </w:rPr>
          <w:t>/22/04/2022/62625</w:t>
        </w:r>
        <w:r w:rsidRPr="00A23435">
          <w:rPr>
            <w:rStyle w:val="af6"/>
            <w:lang w:val="en-US"/>
          </w:rPr>
          <w:t>cf</w:t>
        </w:r>
        <w:r w:rsidRPr="00BF2B1B">
          <w:rPr>
            <w:rStyle w:val="af6"/>
          </w:rPr>
          <w:t>49</w:t>
        </w:r>
        <w:r w:rsidRPr="00A23435">
          <w:rPr>
            <w:rStyle w:val="af6"/>
            <w:lang w:val="en-US"/>
          </w:rPr>
          <w:t>a</w:t>
        </w:r>
        <w:r w:rsidRPr="00BF2B1B">
          <w:rPr>
            <w:rStyle w:val="af6"/>
          </w:rPr>
          <w:t>7947</w:t>
        </w:r>
        <w:r w:rsidRPr="00A23435">
          <w:rPr>
            <w:rStyle w:val="af6"/>
            <w:lang w:val="en-US"/>
          </w:rPr>
          <w:t>e</w:t>
        </w:r>
        <w:r w:rsidRPr="00BF2B1B">
          <w:rPr>
            <w:rStyle w:val="af6"/>
          </w:rPr>
          <w:t>93936</w:t>
        </w:r>
        <w:r w:rsidRPr="00A23435">
          <w:rPr>
            <w:rStyle w:val="af6"/>
            <w:lang w:val="en-US"/>
          </w:rPr>
          <w:t>ba</w:t>
        </w:r>
        <w:r w:rsidRPr="00BF2B1B">
          <w:rPr>
            <w:rStyle w:val="af6"/>
          </w:rPr>
          <w:t>48</w:t>
        </w:r>
      </w:hyperlink>
      <w:r w:rsidRPr="00BF2B1B">
        <w:t xml:space="preserve"> </w:t>
      </w:r>
      <w:r w:rsidR="0032059C" w:rsidRPr="00BF2B1B">
        <w:rPr>
          <w:rFonts w:cs="Times New Roman"/>
        </w:rPr>
        <w:t>(</w:t>
      </w:r>
      <w:r w:rsidR="0032059C">
        <w:rPr>
          <w:rFonts w:cs="Times New Roman"/>
        </w:rPr>
        <w:t>дата</w:t>
      </w:r>
      <w:r w:rsidR="0032059C" w:rsidRPr="00BF2B1B">
        <w:rPr>
          <w:rFonts w:cs="Times New Roman"/>
        </w:rPr>
        <w:t xml:space="preserve"> </w:t>
      </w:r>
      <w:r w:rsidR="0032059C">
        <w:rPr>
          <w:rFonts w:cs="Times New Roman"/>
        </w:rPr>
        <w:t>обращения</w:t>
      </w:r>
      <w:r w:rsidR="0032059C" w:rsidRPr="00BF2B1B">
        <w:rPr>
          <w:rFonts w:cs="Times New Roman"/>
        </w:rPr>
        <w:t>: 11.05.2022)</w:t>
      </w:r>
      <w:bookmarkEnd w:id="48"/>
    </w:p>
  </w:footnote>
  <w:footnote w:id="74">
    <w:p w14:paraId="62F2BD75" w14:textId="313921EA" w:rsidR="00901738" w:rsidRPr="00BF2B1B" w:rsidRDefault="00901738" w:rsidP="00901738">
      <w:pPr>
        <w:pStyle w:val="aff2"/>
      </w:pPr>
      <w:r>
        <w:rPr>
          <w:rStyle w:val="aff4"/>
        </w:rPr>
        <w:footnoteRef/>
      </w:r>
      <w:r w:rsidR="00F81F16">
        <w:t>Лоукостер</w:t>
      </w:r>
      <w:r w:rsidR="00A23435" w:rsidRPr="00BF2B1B">
        <w:t xml:space="preserve"> [</w:t>
      </w:r>
      <w:r w:rsidR="00A23435">
        <w:t>Электронный</w:t>
      </w:r>
      <w:r w:rsidR="00A23435" w:rsidRPr="00BF2B1B">
        <w:t xml:space="preserve"> </w:t>
      </w:r>
      <w:r w:rsidR="00A23435">
        <w:t>ресурс</w:t>
      </w:r>
      <w:r w:rsidR="00A23435" w:rsidRPr="00BF2B1B">
        <w:t xml:space="preserve">] // </w:t>
      </w:r>
      <w:r w:rsidR="00C23D57">
        <w:rPr>
          <w:lang w:val="en-GB"/>
        </w:rPr>
        <w:t>Wikipedia</w:t>
      </w:r>
      <w:r w:rsidR="00A23435" w:rsidRPr="00BF2B1B">
        <w:t xml:space="preserve"> – </w:t>
      </w:r>
      <w:r w:rsidR="002D45E8">
        <w:t>Режим доступа</w:t>
      </w:r>
      <w:r w:rsidR="00A23435" w:rsidRPr="00BF2B1B">
        <w:t xml:space="preserve">: </w:t>
      </w:r>
      <w:hyperlink r:id="rId69" w:history="1">
        <w:r w:rsidR="00425329" w:rsidRPr="00920F4A">
          <w:rPr>
            <w:rStyle w:val="af6"/>
            <w:rFonts w:cs="Times New Roman"/>
          </w:rPr>
          <w:t>https://translated.turbopages.org/proxy_u/en-ru.ru.e8e344f2-62923c70-a7795157-74722d776562/https/en.wikipedia.org/wiki/Discount_carrier</w:t>
        </w:r>
      </w:hyperlink>
      <w:r w:rsidRPr="00BF2B1B">
        <w:t xml:space="preserve"> </w:t>
      </w:r>
      <w:r w:rsidR="0032059C" w:rsidRPr="00BF2B1B">
        <w:rPr>
          <w:rFonts w:cs="Times New Roman"/>
        </w:rPr>
        <w:t>(</w:t>
      </w:r>
      <w:r w:rsidR="0032059C">
        <w:rPr>
          <w:rFonts w:cs="Times New Roman"/>
        </w:rPr>
        <w:t>дата</w:t>
      </w:r>
      <w:r w:rsidR="0032059C" w:rsidRPr="00BF2B1B">
        <w:rPr>
          <w:rFonts w:cs="Times New Roman"/>
        </w:rPr>
        <w:t xml:space="preserve"> </w:t>
      </w:r>
      <w:r w:rsidR="0032059C">
        <w:rPr>
          <w:rFonts w:cs="Times New Roman"/>
        </w:rPr>
        <w:t>обращения</w:t>
      </w:r>
      <w:r w:rsidR="0032059C" w:rsidRPr="00BF2B1B">
        <w:rPr>
          <w:rFonts w:cs="Times New Roman"/>
        </w:rPr>
        <w:t>: 11.05.2022)</w:t>
      </w:r>
    </w:p>
  </w:footnote>
  <w:footnote w:id="75">
    <w:p w14:paraId="48E8303A" w14:textId="7BFCDC32" w:rsidR="00901738" w:rsidRPr="00F81F16" w:rsidRDefault="00901738" w:rsidP="00901738">
      <w:pPr>
        <w:pStyle w:val="aff2"/>
      </w:pPr>
      <w:r>
        <w:rPr>
          <w:rStyle w:val="aff4"/>
        </w:rPr>
        <w:footnoteRef/>
      </w:r>
      <w:r w:rsidRPr="00F81F16">
        <w:t xml:space="preserve"> </w:t>
      </w:r>
      <w:r w:rsidR="00F81F16">
        <w:t>Глоссарий</w:t>
      </w:r>
      <w:r w:rsidR="00A23435" w:rsidRPr="00F81F16">
        <w:t xml:space="preserve"> [</w:t>
      </w:r>
      <w:r w:rsidR="00A23435">
        <w:t>Электронный</w:t>
      </w:r>
      <w:r w:rsidR="00A23435" w:rsidRPr="00F81F16">
        <w:t xml:space="preserve"> </w:t>
      </w:r>
      <w:r w:rsidR="00A23435">
        <w:t>ресурс</w:t>
      </w:r>
      <w:r w:rsidR="00A23435" w:rsidRPr="00F81F16">
        <w:t xml:space="preserve">] // </w:t>
      </w:r>
      <w:r w:rsidR="003A158B">
        <w:t>Аэрофлот Российские авиалинии</w:t>
      </w:r>
      <w:r w:rsidR="00A23435" w:rsidRPr="00F81F16">
        <w:t xml:space="preserve"> – </w:t>
      </w:r>
      <w:r w:rsidR="002D45E8">
        <w:t>Режим доступа</w:t>
      </w:r>
      <w:r w:rsidR="00A23435" w:rsidRPr="00F81F16">
        <w:t xml:space="preserve">: </w:t>
      </w:r>
      <w:hyperlink r:id="rId70" w:history="1">
        <w:r w:rsidRPr="00A23435">
          <w:rPr>
            <w:rStyle w:val="af6"/>
            <w:lang w:val="en-US"/>
          </w:rPr>
          <w:t>https</w:t>
        </w:r>
        <w:r w:rsidRPr="00F81F16">
          <w:rPr>
            <w:rStyle w:val="af6"/>
          </w:rPr>
          <w:t>://</w:t>
        </w:r>
        <w:r w:rsidRPr="00A23435">
          <w:rPr>
            <w:rStyle w:val="af6"/>
            <w:lang w:val="en-US"/>
          </w:rPr>
          <w:t>ir</w:t>
        </w:r>
        <w:r w:rsidRPr="00F81F16">
          <w:rPr>
            <w:rStyle w:val="af6"/>
          </w:rPr>
          <w:t>.</w:t>
        </w:r>
        <w:r w:rsidRPr="00A23435">
          <w:rPr>
            <w:rStyle w:val="af6"/>
            <w:lang w:val="en-US"/>
          </w:rPr>
          <w:t>aeroflot</w:t>
        </w:r>
        <w:r w:rsidRPr="00F81F16">
          <w:rPr>
            <w:rStyle w:val="af6"/>
          </w:rPr>
          <w:t>.</w:t>
        </w:r>
        <w:r w:rsidRPr="00A23435">
          <w:rPr>
            <w:rStyle w:val="af6"/>
            <w:lang w:val="en-US"/>
          </w:rPr>
          <w:t>ru</w:t>
        </w:r>
        <w:r w:rsidRPr="00F81F16">
          <w:rPr>
            <w:rStyle w:val="af6"/>
          </w:rPr>
          <w:t>/</w:t>
        </w:r>
        <w:r w:rsidRPr="00A23435">
          <w:rPr>
            <w:rStyle w:val="af6"/>
            <w:lang w:val="en-US"/>
          </w:rPr>
          <w:t>fileadmin</w:t>
        </w:r>
        <w:r w:rsidRPr="00F81F16">
          <w:rPr>
            <w:rStyle w:val="af6"/>
          </w:rPr>
          <w:t>/</w:t>
        </w:r>
        <w:r w:rsidRPr="00A23435">
          <w:rPr>
            <w:rStyle w:val="af6"/>
            <w:lang w:val="en-US"/>
          </w:rPr>
          <w:t>user</w:t>
        </w:r>
        <w:r w:rsidRPr="00F81F16">
          <w:rPr>
            <w:rStyle w:val="af6"/>
          </w:rPr>
          <w:t>_</w:t>
        </w:r>
        <w:r w:rsidRPr="00A23435">
          <w:rPr>
            <w:rStyle w:val="af6"/>
            <w:lang w:val="en-US"/>
          </w:rPr>
          <w:t>upload</w:t>
        </w:r>
        <w:r w:rsidRPr="00F81F16">
          <w:rPr>
            <w:rStyle w:val="af6"/>
          </w:rPr>
          <w:t>/</w:t>
        </w:r>
        <w:r w:rsidRPr="00A23435">
          <w:rPr>
            <w:rStyle w:val="af6"/>
            <w:lang w:val="en-US"/>
          </w:rPr>
          <w:t>files</w:t>
        </w:r>
        <w:r w:rsidRPr="00F81F16">
          <w:rPr>
            <w:rStyle w:val="af6"/>
          </w:rPr>
          <w:t>/</w:t>
        </w:r>
        <w:r w:rsidRPr="00A23435">
          <w:rPr>
            <w:rStyle w:val="af6"/>
            <w:lang w:val="en-US"/>
          </w:rPr>
          <w:t>rus</w:t>
        </w:r>
        <w:r w:rsidRPr="00F81F16">
          <w:rPr>
            <w:rStyle w:val="af6"/>
          </w:rPr>
          <w:t>/</w:t>
        </w:r>
        <w:r w:rsidRPr="00A23435">
          <w:rPr>
            <w:rStyle w:val="af6"/>
            <w:lang w:val="en-US"/>
          </w:rPr>
          <w:t>glossary</w:t>
        </w:r>
        <w:r w:rsidRPr="00F81F16">
          <w:rPr>
            <w:rStyle w:val="af6"/>
          </w:rPr>
          <w:t>_</w:t>
        </w:r>
        <w:r w:rsidRPr="00A23435">
          <w:rPr>
            <w:rStyle w:val="af6"/>
            <w:lang w:val="en-US"/>
          </w:rPr>
          <w:t>rus</w:t>
        </w:r>
        <w:r w:rsidRPr="00F81F16">
          <w:rPr>
            <w:rStyle w:val="af6"/>
          </w:rPr>
          <w:t>.</w:t>
        </w:r>
        <w:r w:rsidRPr="00A23435">
          <w:rPr>
            <w:rStyle w:val="af6"/>
            <w:lang w:val="en-US"/>
          </w:rPr>
          <w:t>pdf</w:t>
        </w:r>
      </w:hyperlink>
      <w:r w:rsidRPr="00F81F16">
        <w:t xml:space="preserve"> </w:t>
      </w:r>
      <w:r w:rsidR="0032059C" w:rsidRPr="00F81F16">
        <w:rPr>
          <w:rFonts w:cs="Times New Roman"/>
        </w:rPr>
        <w:t>(</w:t>
      </w:r>
      <w:r w:rsidR="0032059C">
        <w:rPr>
          <w:rFonts w:cs="Times New Roman"/>
        </w:rPr>
        <w:t>дата</w:t>
      </w:r>
      <w:r w:rsidR="0032059C" w:rsidRPr="00F81F16">
        <w:rPr>
          <w:rFonts w:cs="Times New Roman"/>
        </w:rPr>
        <w:t xml:space="preserve"> </w:t>
      </w:r>
      <w:r w:rsidR="0032059C">
        <w:rPr>
          <w:rFonts w:cs="Times New Roman"/>
        </w:rPr>
        <w:t>обращения</w:t>
      </w:r>
      <w:r w:rsidR="0032059C" w:rsidRPr="00F81F16">
        <w:rPr>
          <w:rFonts w:cs="Times New Roman"/>
        </w:rPr>
        <w:t>: 11.05.2022)</w:t>
      </w:r>
    </w:p>
  </w:footnote>
  <w:footnote w:id="76">
    <w:p w14:paraId="1DFBB371" w14:textId="3CBE25A9" w:rsidR="00416775" w:rsidRPr="00F81F16" w:rsidRDefault="00416775" w:rsidP="00416775">
      <w:pPr>
        <w:pStyle w:val="aff2"/>
      </w:pPr>
      <w:r>
        <w:rPr>
          <w:rStyle w:val="aff4"/>
        </w:rPr>
        <w:footnoteRef/>
      </w:r>
      <w:r w:rsidRPr="00F81F16">
        <w:t xml:space="preserve"> </w:t>
      </w:r>
      <w:r w:rsidR="00F81F16">
        <w:t>Аэропорты и их эксплуатация</w:t>
      </w:r>
      <w:r w:rsidR="00A23435" w:rsidRPr="00F81F16">
        <w:t xml:space="preserve"> [</w:t>
      </w:r>
      <w:r w:rsidR="00A23435">
        <w:t>Электронный</w:t>
      </w:r>
      <w:r w:rsidR="00A23435" w:rsidRPr="00F81F16">
        <w:t xml:space="preserve"> </w:t>
      </w:r>
      <w:r w:rsidR="00A23435">
        <w:t>ресурс</w:t>
      </w:r>
      <w:r w:rsidR="00A23435" w:rsidRPr="00F81F16">
        <w:t>]</w:t>
      </w:r>
      <w:r w:rsidR="001E7903">
        <w:t xml:space="preserve"> / Л. Б. Бажов</w:t>
      </w:r>
      <w:r w:rsidR="00A23435" w:rsidRPr="00F81F16">
        <w:t xml:space="preserve"> // </w:t>
      </w:r>
      <w:r w:rsidR="001E7903">
        <w:t xml:space="preserve">Учебное пособие. – 2008. </w:t>
      </w:r>
      <w:r w:rsidR="00A23435" w:rsidRPr="00F81F16">
        <w:t xml:space="preserve">– </w:t>
      </w:r>
      <w:r w:rsidR="002D45E8">
        <w:t>Режим доступа</w:t>
      </w:r>
      <w:r w:rsidR="00A23435" w:rsidRPr="00F81F16">
        <w:t xml:space="preserve">: </w:t>
      </w:r>
      <w:hyperlink r:id="rId71" w:history="1">
        <w:r w:rsidRPr="00A23435">
          <w:rPr>
            <w:rStyle w:val="af6"/>
            <w:lang w:val="en-US"/>
          </w:rPr>
          <w:t>http</w:t>
        </w:r>
        <w:r w:rsidRPr="00F81F16">
          <w:rPr>
            <w:rStyle w:val="af6"/>
          </w:rPr>
          <w:t>://</w:t>
        </w:r>
        <w:r w:rsidRPr="00A23435">
          <w:rPr>
            <w:rStyle w:val="af6"/>
            <w:lang w:val="en-US"/>
          </w:rPr>
          <w:t>venec</w:t>
        </w:r>
        <w:r w:rsidRPr="00F81F16">
          <w:rPr>
            <w:rStyle w:val="af6"/>
          </w:rPr>
          <w:t>.</w:t>
        </w:r>
        <w:r w:rsidRPr="00A23435">
          <w:rPr>
            <w:rStyle w:val="af6"/>
            <w:lang w:val="en-US"/>
          </w:rPr>
          <w:t>ulstu</w:t>
        </w:r>
        <w:r w:rsidRPr="00F81F16">
          <w:rPr>
            <w:rStyle w:val="af6"/>
          </w:rPr>
          <w:t>.</w:t>
        </w:r>
        <w:r w:rsidRPr="00A23435">
          <w:rPr>
            <w:rStyle w:val="af6"/>
            <w:lang w:val="en-US"/>
          </w:rPr>
          <w:t>ru</w:t>
        </w:r>
        <w:r w:rsidRPr="00F81F16">
          <w:rPr>
            <w:rStyle w:val="af6"/>
          </w:rPr>
          <w:t>/</w:t>
        </w:r>
        <w:r w:rsidRPr="00A23435">
          <w:rPr>
            <w:rStyle w:val="af6"/>
            <w:lang w:val="en-US"/>
          </w:rPr>
          <w:t>lib</w:t>
        </w:r>
        <w:r w:rsidRPr="00F81F16">
          <w:rPr>
            <w:rStyle w:val="af6"/>
          </w:rPr>
          <w:t>/</w:t>
        </w:r>
        <w:r w:rsidRPr="00A23435">
          <w:rPr>
            <w:rStyle w:val="af6"/>
            <w:lang w:val="en-US"/>
          </w:rPr>
          <w:t>disk</w:t>
        </w:r>
        <w:r w:rsidRPr="00F81F16">
          <w:rPr>
            <w:rStyle w:val="af6"/>
          </w:rPr>
          <w:t>/2014/</w:t>
        </w:r>
        <w:r w:rsidRPr="00A23435">
          <w:rPr>
            <w:rStyle w:val="af6"/>
            <w:lang w:val="en-US"/>
          </w:rPr>
          <w:t>Bazhov</w:t>
        </w:r>
        <w:r w:rsidRPr="00F81F16">
          <w:rPr>
            <w:rStyle w:val="af6"/>
          </w:rPr>
          <w:t>_7.</w:t>
        </w:r>
        <w:r w:rsidRPr="00A23435">
          <w:rPr>
            <w:rStyle w:val="af6"/>
            <w:lang w:val="en-US"/>
          </w:rPr>
          <w:t>pdf</w:t>
        </w:r>
      </w:hyperlink>
      <w:r w:rsidRPr="00F81F16">
        <w:t xml:space="preserve"> </w:t>
      </w:r>
      <w:r w:rsidR="0032059C" w:rsidRPr="00F81F16">
        <w:rPr>
          <w:rFonts w:cs="Times New Roman"/>
        </w:rPr>
        <w:t>(</w:t>
      </w:r>
      <w:r w:rsidR="0032059C">
        <w:rPr>
          <w:rFonts w:cs="Times New Roman"/>
        </w:rPr>
        <w:t>дата</w:t>
      </w:r>
      <w:r w:rsidR="0032059C" w:rsidRPr="00F81F16">
        <w:rPr>
          <w:rFonts w:cs="Times New Roman"/>
        </w:rPr>
        <w:t xml:space="preserve"> </w:t>
      </w:r>
      <w:r w:rsidR="0032059C">
        <w:rPr>
          <w:rFonts w:cs="Times New Roman"/>
        </w:rPr>
        <w:t>обращения</w:t>
      </w:r>
      <w:r w:rsidR="0032059C" w:rsidRPr="00F81F16">
        <w:rPr>
          <w:rFonts w:cs="Times New Roman"/>
        </w:rPr>
        <w:t>: 11.05.2022)</w:t>
      </w:r>
    </w:p>
  </w:footnote>
  <w:footnote w:id="77">
    <w:p w14:paraId="1DD69F9C" w14:textId="62D26DED" w:rsidR="00416775" w:rsidRPr="00004B63" w:rsidRDefault="00416775" w:rsidP="00416775">
      <w:pPr>
        <w:pStyle w:val="aff2"/>
      </w:pPr>
      <w:r>
        <w:rPr>
          <w:rStyle w:val="aff4"/>
        </w:rPr>
        <w:footnoteRef/>
      </w:r>
      <w:r w:rsidRPr="00004B63">
        <w:t xml:space="preserve"> </w:t>
      </w:r>
      <w:r w:rsidR="00004B63">
        <w:t>Федеральное управление гражданской авиации США</w:t>
      </w:r>
      <w:r w:rsidR="00A23435" w:rsidRPr="00004B63">
        <w:t xml:space="preserve"> [</w:t>
      </w:r>
      <w:r w:rsidR="00A23435">
        <w:t>Электронный</w:t>
      </w:r>
      <w:r w:rsidR="00A23435" w:rsidRPr="00004B63">
        <w:t xml:space="preserve"> </w:t>
      </w:r>
      <w:r w:rsidR="00A23435">
        <w:t>ресурс</w:t>
      </w:r>
      <w:r w:rsidR="00A23435" w:rsidRPr="00004B63">
        <w:t xml:space="preserve">] // </w:t>
      </w:r>
      <w:r w:rsidR="00C23D57">
        <w:t>Википедия</w:t>
      </w:r>
      <w:r w:rsidR="00A23435" w:rsidRPr="00004B63">
        <w:t xml:space="preserve"> – </w:t>
      </w:r>
      <w:r w:rsidR="002D45E8">
        <w:t>Режим доступа</w:t>
      </w:r>
      <w:r w:rsidR="00A23435" w:rsidRPr="00004B63">
        <w:t xml:space="preserve">: </w:t>
      </w:r>
      <w:hyperlink r:id="rId72" w:history="1">
        <w:r w:rsidRPr="00A23435">
          <w:rPr>
            <w:rStyle w:val="af6"/>
            <w:lang w:val="en-US"/>
          </w:rPr>
          <w:t>https</w:t>
        </w:r>
        <w:r w:rsidRPr="00004B63">
          <w:rPr>
            <w:rStyle w:val="af6"/>
          </w:rPr>
          <w:t>://</w:t>
        </w:r>
        <w:r w:rsidRPr="00A23435">
          <w:rPr>
            <w:rStyle w:val="af6"/>
            <w:lang w:val="en-US"/>
          </w:rPr>
          <w:t>ru</w:t>
        </w:r>
        <w:r w:rsidRPr="00004B63">
          <w:rPr>
            <w:rStyle w:val="af6"/>
          </w:rPr>
          <w:t>.</w:t>
        </w:r>
        <w:r w:rsidRPr="00A23435">
          <w:rPr>
            <w:rStyle w:val="af6"/>
            <w:lang w:val="en-US"/>
          </w:rPr>
          <w:t>wikipedia</w:t>
        </w:r>
        <w:r w:rsidRPr="00004B63">
          <w:rPr>
            <w:rStyle w:val="af6"/>
          </w:rPr>
          <w:t>.</w:t>
        </w:r>
        <w:r w:rsidRPr="00A23435">
          <w:rPr>
            <w:rStyle w:val="af6"/>
            <w:lang w:val="en-US"/>
          </w:rPr>
          <w:t>org</w:t>
        </w:r>
        <w:r w:rsidRPr="00004B63">
          <w:rPr>
            <w:rStyle w:val="af6"/>
          </w:rPr>
          <w:t>/</w:t>
        </w:r>
        <w:r w:rsidRPr="00A23435">
          <w:rPr>
            <w:rStyle w:val="af6"/>
            <w:lang w:val="en-US"/>
          </w:rPr>
          <w:t>wiki</w:t>
        </w:r>
        <w:r w:rsidRPr="00004B63">
          <w:rPr>
            <w:rStyle w:val="af6"/>
          </w:rPr>
          <w:t>/</w:t>
        </w:r>
        <w:r w:rsidRPr="00003305">
          <w:rPr>
            <w:rStyle w:val="af6"/>
          </w:rPr>
          <w:t>Федеральное</w:t>
        </w:r>
        <w:r w:rsidRPr="00004B63">
          <w:rPr>
            <w:rStyle w:val="af6"/>
          </w:rPr>
          <w:t>_</w:t>
        </w:r>
        <w:r w:rsidRPr="00003305">
          <w:rPr>
            <w:rStyle w:val="af6"/>
          </w:rPr>
          <w:t>управление</w:t>
        </w:r>
        <w:r w:rsidRPr="00004B63">
          <w:rPr>
            <w:rStyle w:val="af6"/>
          </w:rPr>
          <w:t>_</w:t>
        </w:r>
        <w:r w:rsidRPr="00003305">
          <w:rPr>
            <w:rStyle w:val="af6"/>
          </w:rPr>
          <w:t>гражданской</w:t>
        </w:r>
        <w:r w:rsidRPr="00004B63">
          <w:rPr>
            <w:rStyle w:val="af6"/>
          </w:rPr>
          <w:t>_</w:t>
        </w:r>
        <w:r w:rsidRPr="00003305">
          <w:rPr>
            <w:rStyle w:val="af6"/>
          </w:rPr>
          <w:t>авиации</w:t>
        </w:r>
        <w:r w:rsidRPr="00004B63">
          <w:rPr>
            <w:rStyle w:val="af6"/>
          </w:rPr>
          <w:t>_</w:t>
        </w:r>
        <w:r w:rsidRPr="00003305">
          <w:rPr>
            <w:rStyle w:val="af6"/>
          </w:rPr>
          <w:t>США</w:t>
        </w:r>
      </w:hyperlink>
      <w:r w:rsidRPr="00004B63">
        <w:t xml:space="preserve"> </w:t>
      </w:r>
      <w:r w:rsidR="0032059C" w:rsidRPr="00004B63">
        <w:rPr>
          <w:rFonts w:cs="Times New Roman"/>
        </w:rPr>
        <w:t>(</w:t>
      </w:r>
      <w:r w:rsidR="0032059C">
        <w:rPr>
          <w:rFonts w:cs="Times New Roman"/>
        </w:rPr>
        <w:t>дата</w:t>
      </w:r>
      <w:r w:rsidR="0032059C" w:rsidRPr="00004B63">
        <w:rPr>
          <w:rFonts w:cs="Times New Roman"/>
        </w:rPr>
        <w:t xml:space="preserve"> </w:t>
      </w:r>
      <w:r w:rsidR="0032059C">
        <w:rPr>
          <w:rFonts w:cs="Times New Roman"/>
        </w:rPr>
        <w:t>обращения</w:t>
      </w:r>
      <w:r w:rsidR="0032059C" w:rsidRPr="00004B63">
        <w:rPr>
          <w:rFonts w:cs="Times New Roman"/>
        </w:rPr>
        <w:t>: 11.05.2022)</w:t>
      </w:r>
    </w:p>
  </w:footnote>
  <w:footnote w:id="78">
    <w:p w14:paraId="1F28AC69" w14:textId="06D7FF16" w:rsidR="00416775" w:rsidRPr="00004B63" w:rsidRDefault="00416775" w:rsidP="00416775">
      <w:pPr>
        <w:pStyle w:val="aff2"/>
      </w:pPr>
      <w:r>
        <w:rPr>
          <w:rStyle w:val="aff4"/>
        </w:rPr>
        <w:footnoteRef/>
      </w:r>
      <w:r w:rsidRPr="00004B63">
        <w:t xml:space="preserve"> </w:t>
      </w:r>
      <w:r w:rsidR="00004B63" w:rsidRPr="00004B63">
        <w:t xml:space="preserve">Постановление Правительства РФ от 22 июля 2009 г. N 599 </w:t>
      </w:r>
      <w:r w:rsidR="00A23435" w:rsidRPr="00004B63">
        <w:t>[</w:t>
      </w:r>
      <w:r w:rsidR="00A23435">
        <w:t>Электронный</w:t>
      </w:r>
      <w:r w:rsidR="00A23435" w:rsidRPr="00004B63">
        <w:t xml:space="preserve"> </w:t>
      </w:r>
      <w:r w:rsidR="00A23435">
        <w:t>ресурс</w:t>
      </w:r>
      <w:r w:rsidR="00A23435" w:rsidRPr="00004B63">
        <w:t>]</w:t>
      </w:r>
      <w:r w:rsidR="002D45E8">
        <w:t xml:space="preserve"> </w:t>
      </w:r>
      <w:r w:rsidR="00A23435" w:rsidRPr="00004B63">
        <w:t xml:space="preserve">– </w:t>
      </w:r>
      <w:r w:rsidR="002D45E8">
        <w:t>Режим доступа</w:t>
      </w:r>
      <w:r w:rsidR="00A23435" w:rsidRPr="00004B63">
        <w:t xml:space="preserve">: </w:t>
      </w:r>
      <w:hyperlink r:id="rId73" w:history="1">
        <w:r w:rsidRPr="00A23435">
          <w:rPr>
            <w:rStyle w:val="af6"/>
            <w:lang w:val="en-US"/>
          </w:rPr>
          <w:t>https</w:t>
        </w:r>
        <w:r w:rsidRPr="00004B63">
          <w:rPr>
            <w:rStyle w:val="af6"/>
          </w:rPr>
          <w:t>://</w:t>
        </w:r>
        <w:r w:rsidRPr="00A23435">
          <w:rPr>
            <w:rStyle w:val="af6"/>
            <w:lang w:val="en-US"/>
          </w:rPr>
          <w:t>base</w:t>
        </w:r>
        <w:r w:rsidRPr="00004B63">
          <w:rPr>
            <w:rStyle w:val="af6"/>
          </w:rPr>
          <w:t>.</w:t>
        </w:r>
        <w:r w:rsidRPr="00A23435">
          <w:rPr>
            <w:rStyle w:val="af6"/>
            <w:lang w:val="en-US"/>
          </w:rPr>
          <w:t>garant</w:t>
        </w:r>
        <w:r w:rsidRPr="00004B63">
          <w:rPr>
            <w:rStyle w:val="af6"/>
          </w:rPr>
          <w:t>.</w:t>
        </w:r>
        <w:r w:rsidRPr="00A23435">
          <w:rPr>
            <w:rStyle w:val="af6"/>
            <w:lang w:val="en-US"/>
          </w:rPr>
          <w:t>ru</w:t>
        </w:r>
        <w:r w:rsidRPr="00004B63">
          <w:rPr>
            <w:rStyle w:val="af6"/>
          </w:rPr>
          <w:t>/12168581/</w:t>
        </w:r>
      </w:hyperlink>
      <w:r w:rsidRPr="00004B63">
        <w:t xml:space="preserve"> </w:t>
      </w:r>
      <w:r w:rsidR="0032059C" w:rsidRPr="00004B63">
        <w:rPr>
          <w:rFonts w:cs="Times New Roman"/>
        </w:rPr>
        <w:t>(</w:t>
      </w:r>
      <w:r w:rsidR="0032059C">
        <w:rPr>
          <w:rFonts w:cs="Times New Roman"/>
        </w:rPr>
        <w:t>дата</w:t>
      </w:r>
      <w:r w:rsidR="0032059C" w:rsidRPr="00004B63">
        <w:rPr>
          <w:rFonts w:cs="Times New Roman"/>
        </w:rPr>
        <w:t xml:space="preserve"> </w:t>
      </w:r>
      <w:r w:rsidR="0032059C">
        <w:rPr>
          <w:rFonts w:cs="Times New Roman"/>
        </w:rPr>
        <w:t>обращения</w:t>
      </w:r>
      <w:r w:rsidR="0032059C" w:rsidRPr="00004B63">
        <w:rPr>
          <w:rFonts w:cs="Times New Roman"/>
        </w:rPr>
        <w:t>: 11.05.2022)</w:t>
      </w:r>
    </w:p>
  </w:footnote>
  <w:footnote w:id="79">
    <w:p w14:paraId="1EED5716" w14:textId="3BE42C6D" w:rsidR="004C0BF1" w:rsidRPr="00511603" w:rsidRDefault="004C0BF1" w:rsidP="004C0BF1">
      <w:pPr>
        <w:pStyle w:val="aff2"/>
      </w:pPr>
      <w:r>
        <w:rPr>
          <w:rStyle w:val="aff4"/>
        </w:rPr>
        <w:footnoteRef/>
      </w:r>
      <w:r w:rsidRPr="00511603">
        <w:t xml:space="preserve"> </w:t>
      </w:r>
      <w:r w:rsidR="00511603">
        <w:t>Аэропорты и их эксплуатация</w:t>
      </w:r>
      <w:r w:rsidR="00511603" w:rsidRPr="00F81F16">
        <w:t xml:space="preserve"> [</w:t>
      </w:r>
      <w:r w:rsidR="00511603">
        <w:t>Электронный</w:t>
      </w:r>
      <w:r w:rsidR="00511603" w:rsidRPr="00F81F16">
        <w:t xml:space="preserve"> </w:t>
      </w:r>
      <w:r w:rsidR="00511603">
        <w:t>ресурс</w:t>
      </w:r>
      <w:r w:rsidR="00511603" w:rsidRPr="00F81F16">
        <w:t xml:space="preserve">] </w:t>
      </w:r>
      <w:r w:rsidR="007A797B">
        <w:t>/ Л. Б. Бажов</w:t>
      </w:r>
      <w:r w:rsidR="007A797B" w:rsidRPr="00F81F16">
        <w:t xml:space="preserve"> // </w:t>
      </w:r>
      <w:r w:rsidR="007A797B">
        <w:t xml:space="preserve">Учебное пособие. – 2008. </w:t>
      </w:r>
      <w:r w:rsidR="00A23435" w:rsidRPr="00511603">
        <w:t xml:space="preserve">– </w:t>
      </w:r>
      <w:r w:rsidR="002D45E8">
        <w:t>Режим доступа</w:t>
      </w:r>
      <w:r w:rsidR="00A23435" w:rsidRPr="00511603">
        <w:t xml:space="preserve">: </w:t>
      </w:r>
      <w:hyperlink r:id="rId74" w:history="1">
        <w:r w:rsidRPr="00A23435">
          <w:rPr>
            <w:rStyle w:val="af6"/>
            <w:lang w:val="en-US"/>
          </w:rPr>
          <w:t>http</w:t>
        </w:r>
        <w:r w:rsidRPr="00511603">
          <w:rPr>
            <w:rStyle w:val="af6"/>
          </w:rPr>
          <w:t>://</w:t>
        </w:r>
        <w:r w:rsidRPr="00A23435">
          <w:rPr>
            <w:rStyle w:val="af6"/>
            <w:lang w:val="en-US"/>
          </w:rPr>
          <w:t>venec</w:t>
        </w:r>
        <w:r w:rsidRPr="00511603">
          <w:rPr>
            <w:rStyle w:val="af6"/>
          </w:rPr>
          <w:t>.</w:t>
        </w:r>
        <w:r w:rsidRPr="00A23435">
          <w:rPr>
            <w:rStyle w:val="af6"/>
            <w:lang w:val="en-US"/>
          </w:rPr>
          <w:t>ulstu</w:t>
        </w:r>
        <w:r w:rsidRPr="00511603">
          <w:rPr>
            <w:rStyle w:val="af6"/>
          </w:rPr>
          <w:t>.</w:t>
        </w:r>
        <w:r w:rsidRPr="00A23435">
          <w:rPr>
            <w:rStyle w:val="af6"/>
            <w:lang w:val="en-US"/>
          </w:rPr>
          <w:t>ru</w:t>
        </w:r>
        <w:r w:rsidRPr="00511603">
          <w:rPr>
            <w:rStyle w:val="af6"/>
          </w:rPr>
          <w:t>/</w:t>
        </w:r>
        <w:r w:rsidRPr="00A23435">
          <w:rPr>
            <w:rStyle w:val="af6"/>
            <w:lang w:val="en-US"/>
          </w:rPr>
          <w:t>lib</w:t>
        </w:r>
        <w:r w:rsidRPr="00511603">
          <w:rPr>
            <w:rStyle w:val="af6"/>
          </w:rPr>
          <w:t>/</w:t>
        </w:r>
        <w:r w:rsidRPr="00A23435">
          <w:rPr>
            <w:rStyle w:val="af6"/>
            <w:lang w:val="en-US"/>
          </w:rPr>
          <w:t>disk</w:t>
        </w:r>
        <w:r w:rsidRPr="00511603">
          <w:rPr>
            <w:rStyle w:val="af6"/>
          </w:rPr>
          <w:t>/2014/</w:t>
        </w:r>
        <w:r w:rsidRPr="00A23435">
          <w:rPr>
            <w:rStyle w:val="af6"/>
            <w:lang w:val="en-US"/>
          </w:rPr>
          <w:t>Bazhov</w:t>
        </w:r>
        <w:r w:rsidRPr="00511603">
          <w:rPr>
            <w:rStyle w:val="af6"/>
          </w:rPr>
          <w:t>_7.</w:t>
        </w:r>
        <w:r w:rsidRPr="00A23435">
          <w:rPr>
            <w:rStyle w:val="af6"/>
            <w:lang w:val="en-US"/>
          </w:rPr>
          <w:t>pdf</w:t>
        </w:r>
      </w:hyperlink>
      <w:r w:rsidRPr="00511603">
        <w:t xml:space="preserve"> </w:t>
      </w:r>
      <w:r w:rsidR="0032059C" w:rsidRPr="00511603">
        <w:rPr>
          <w:rFonts w:cs="Times New Roman"/>
        </w:rPr>
        <w:t>(</w:t>
      </w:r>
      <w:r w:rsidR="0032059C">
        <w:rPr>
          <w:rFonts w:cs="Times New Roman"/>
        </w:rPr>
        <w:t>дата</w:t>
      </w:r>
      <w:r w:rsidR="0032059C" w:rsidRPr="00511603">
        <w:rPr>
          <w:rFonts w:cs="Times New Roman"/>
        </w:rPr>
        <w:t xml:space="preserve"> </w:t>
      </w:r>
      <w:r w:rsidR="0032059C">
        <w:rPr>
          <w:rFonts w:cs="Times New Roman"/>
        </w:rPr>
        <w:t>обращения</w:t>
      </w:r>
      <w:r w:rsidR="0032059C" w:rsidRPr="00511603">
        <w:rPr>
          <w:rFonts w:cs="Times New Roman"/>
        </w:rPr>
        <w:t>: 11.05.2022)</w:t>
      </w:r>
    </w:p>
  </w:footnote>
  <w:footnote w:id="80">
    <w:p w14:paraId="4B15774C" w14:textId="4DA12B79" w:rsidR="00416775" w:rsidRPr="00511603" w:rsidRDefault="00416775" w:rsidP="00416775">
      <w:pPr>
        <w:pStyle w:val="aff2"/>
      </w:pPr>
      <w:r>
        <w:rPr>
          <w:rStyle w:val="aff4"/>
        </w:rPr>
        <w:footnoteRef/>
      </w:r>
      <w:r w:rsidRPr="00511603">
        <w:t xml:space="preserve"> </w:t>
      </w:r>
      <w:r w:rsidR="00511603">
        <w:rPr>
          <w:lang w:val="en-GB"/>
        </w:rPr>
        <w:t>Public</w:t>
      </w:r>
      <w:r w:rsidR="00511603" w:rsidRPr="00511603">
        <w:t>-</w:t>
      </w:r>
      <w:r w:rsidR="00511603">
        <w:rPr>
          <w:lang w:val="en-GB"/>
        </w:rPr>
        <w:t>private</w:t>
      </w:r>
      <w:r w:rsidR="00511603" w:rsidRPr="00511603">
        <w:t xml:space="preserve"> </w:t>
      </w:r>
      <w:r w:rsidR="00511603">
        <w:rPr>
          <w:lang w:val="en-GB"/>
        </w:rPr>
        <w:t>partnership</w:t>
      </w:r>
      <w:r w:rsidR="00A23435" w:rsidRPr="00511603">
        <w:t xml:space="preserve"> [</w:t>
      </w:r>
      <w:r w:rsidR="00A23435">
        <w:t>Электронный</w:t>
      </w:r>
      <w:r w:rsidR="00A23435" w:rsidRPr="00511603">
        <w:t xml:space="preserve"> </w:t>
      </w:r>
      <w:r w:rsidR="00A23435">
        <w:t>ресурс</w:t>
      </w:r>
      <w:r w:rsidR="00A23435" w:rsidRPr="00511603">
        <w:t xml:space="preserve">] // </w:t>
      </w:r>
      <w:r w:rsidR="00C23D57">
        <w:rPr>
          <w:lang w:val="en-GB"/>
        </w:rPr>
        <w:t>W</w:t>
      </w:r>
      <w:r w:rsidR="00511603">
        <w:rPr>
          <w:lang w:val="en-GB"/>
        </w:rPr>
        <w:t>ikipedia</w:t>
      </w:r>
      <w:r w:rsidR="00A23435" w:rsidRPr="00511603">
        <w:t xml:space="preserve"> – </w:t>
      </w:r>
      <w:r w:rsidR="002D45E8">
        <w:t>Режим доступа</w:t>
      </w:r>
      <w:r w:rsidR="00A23435" w:rsidRPr="00511603">
        <w:t xml:space="preserve">: </w:t>
      </w:r>
      <w:hyperlink r:id="rId75" w:history="1">
        <w:r w:rsidRPr="00A23435">
          <w:rPr>
            <w:rStyle w:val="af6"/>
            <w:lang w:val="en-US"/>
          </w:rPr>
          <w:t>https</w:t>
        </w:r>
        <w:r w:rsidRPr="00511603">
          <w:rPr>
            <w:rStyle w:val="af6"/>
          </w:rPr>
          <w:t>://</w:t>
        </w:r>
        <w:r w:rsidRPr="00A23435">
          <w:rPr>
            <w:rStyle w:val="af6"/>
            <w:lang w:val="en-US"/>
          </w:rPr>
          <w:t>en</w:t>
        </w:r>
        <w:r w:rsidRPr="00511603">
          <w:rPr>
            <w:rStyle w:val="af6"/>
          </w:rPr>
          <w:t>.</w:t>
        </w:r>
        <w:r w:rsidRPr="00A23435">
          <w:rPr>
            <w:rStyle w:val="af6"/>
            <w:lang w:val="en-US"/>
          </w:rPr>
          <w:t>wikipedia</w:t>
        </w:r>
        <w:r w:rsidRPr="00511603">
          <w:rPr>
            <w:rStyle w:val="af6"/>
          </w:rPr>
          <w:t>.</w:t>
        </w:r>
        <w:r w:rsidRPr="00A23435">
          <w:rPr>
            <w:rStyle w:val="af6"/>
            <w:lang w:val="en-US"/>
          </w:rPr>
          <w:t>org</w:t>
        </w:r>
        <w:r w:rsidRPr="00511603">
          <w:rPr>
            <w:rStyle w:val="af6"/>
          </w:rPr>
          <w:t>/</w:t>
        </w:r>
        <w:r w:rsidRPr="00A23435">
          <w:rPr>
            <w:rStyle w:val="af6"/>
            <w:lang w:val="en-US"/>
          </w:rPr>
          <w:t>wiki</w:t>
        </w:r>
        <w:r w:rsidRPr="00511603">
          <w:rPr>
            <w:rStyle w:val="af6"/>
          </w:rPr>
          <w:t>/</w:t>
        </w:r>
        <w:r w:rsidRPr="00A23435">
          <w:rPr>
            <w:rStyle w:val="af6"/>
            <w:lang w:val="en-US"/>
          </w:rPr>
          <w:t>Public</w:t>
        </w:r>
        <w:r w:rsidRPr="00511603">
          <w:rPr>
            <w:rStyle w:val="af6"/>
          </w:rPr>
          <w:t>–</w:t>
        </w:r>
        <w:r w:rsidRPr="00A23435">
          <w:rPr>
            <w:rStyle w:val="af6"/>
            <w:lang w:val="en-US"/>
          </w:rPr>
          <w:t>private</w:t>
        </w:r>
        <w:r w:rsidRPr="00511603">
          <w:rPr>
            <w:rStyle w:val="af6"/>
          </w:rPr>
          <w:t>_</w:t>
        </w:r>
        <w:r w:rsidRPr="00A23435">
          <w:rPr>
            <w:rStyle w:val="af6"/>
            <w:lang w:val="en-US"/>
          </w:rPr>
          <w:t>partnership</w:t>
        </w:r>
      </w:hyperlink>
      <w:r w:rsidRPr="00511603">
        <w:t xml:space="preserve"> </w:t>
      </w:r>
      <w:r w:rsidR="0032059C" w:rsidRPr="00511603">
        <w:rPr>
          <w:rFonts w:cs="Times New Roman"/>
        </w:rPr>
        <w:t>(</w:t>
      </w:r>
      <w:r w:rsidR="0032059C">
        <w:rPr>
          <w:rFonts w:cs="Times New Roman"/>
        </w:rPr>
        <w:t>дата</w:t>
      </w:r>
      <w:r w:rsidR="0032059C" w:rsidRPr="00511603">
        <w:rPr>
          <w:rFonts w:cs="Times New Roman"/>
        </w:rPr>
        <w:t xml:space="preserve"> </w:t>
      </w:r>
      <w:r w:rsidR="0032059C">
        <w:rPr>
          <w:rFonts w:cs="Times New Roman"/>
        </w:rPr>
        <w:t>обращения</w:t>
      </w:r>
      <w:r w:rsidR="0032059C" w:rsidRPr="00511603">
        <w:rPr>
          <w:rFonts w:cs="Times New Roman"/>
        </w:rPr>
        <w:t>: 11.05.2022)</w:t>
      </w:r>
    </w:p>
  </w:footnote>
  <w:footnote w:id="81">
    <w:p w14:paraId="3231D162" w14:textId="7D9D6EBB" w:rsidR="00980A3D" w:rsidRPr="00511603" w:rsidRDefault="00980A3D">
      <w:pPr>
        <w:pStyle w:val="aff2"/>
      </w:pPr>
      <w:r>
        <w:rPr>
          <w:rStyle w:val="aff4"/>
        </w:rPr>
        <w:footnoteRef/>
      </w:r>
      <w:r w:rsidRPr="00511603">
        <w:t xml:space="preserve"> </w:t>
      </w:r>
      <w:r w:rsidR="00511603">
        <w:t>Управление британских аэропортов</w:t>
      </w:r>
      <w:r w:rsidR="00A23435" w:rsidRPr="00511603">
        <w:t xml:space="preserve"> [</w:t>
      </w:r>
      <w:r w:rsidR="00A23435">
        <w:t>Электронный</w:t>
      </w:r>
      <w:r w:rsidR="00A23435" w:rsidRPr="00511603">
        <w:t xml:space="preserve"> </w:t>
      </w:r>
      <w:r w:rsidR="00A23435">
        <w:t>ресурс</w:t>
      </w:r>
      <w:r w:rsidR="00A23435" w:rsidRPr="00511603">
        <w:t xml:space="preserve">] // </w:t>
      </w:r>
      <w:r w:rsidR="007A797B">
        <w:t>Академик</w:t>
      </w:r>
      <w:r w:rsidR="00A23435" w:rsidRPr="00511603">
        <w:t xml:space="preserve"> – </w:t>
      </w:r>
      <w:r w:rsidR="002D45E8">
        <w:t>Режим доступа</w:t>
      </w:r>
      <w:r w:rsidR="00A23435" w:rsidRPr="00511603">
        <w:t xml:space="preserve">: </w:t>
      </w:r>
      <w:hyperlink r:id="rId76" w:history="1">
        <w:r w:rsidRPr="00A23435">
          <w:rPr>
            <w:rStyle w:val="af6"/>
            <w:lang w:val="en-US"/>
          </w:rPr>
          <w:t>https</w:t>
        </w:r>
        <w:r w:rsidRPr="00511603">
          <w:rPr>
            <w:rStyle w:val="af6"/>
          </w:rPr>
          <w:t>://</w:t>
        </w:r>
        <w:r w:rsidRPr="00A23435">
          <w:rPr>
            <w:rStyle w:val="af6"/>
            <w:lang w:val="en-US"/>
          </w:rPr>
          <w:t>dic</w:t>
        </w:r>
        <w:r w:rsidRPr="00511603">
          <w:rPr>
            <w:rStyle w:val="af6"/>
          </w:rPr>
          <w:t>.</w:t>
        </w:r>
        <w:r w:rsidRPr="00A23435">
          <w:rPr>
            <w:rStyle w:val="af6"/>
            <w:lang w:val="en-US"/>
          </w:rPr>
          <w:t>academic</w:t>
        </w:r>
        <w:r w:rsidRPr="00511603">
          <w:rPr>
            <w:rStyle w:val="af6"/>
          </w:rPr>
          <w:t>.</w:t>
        </w:r>
        <w:r w:rsidRPr="00A23435">
          <w:rPr>
            <w:rStyle w:val="af6"/>
            <w:lang w:val="en-US"/>
          </w:rPr>
          <w:t>ru</w:t>
        </w:r>
        <w:r w:rsidRPr="00511603">
          <w:rPr>
            <w:rStyle w:val="af6"/>
          </w:rPr>
          <w:t>/</w:t>
        </w:r>
        <w:r w:rsidRPr="00A23435">
          <w:rPr>
            <w:rStyle w:val="af6"/>
            <w:lang w:val="en-US"/>
          </w:rPr>
          <w:t>dic</w:t>
        </w:r>
        <w:r w:rsidRPr="00511603">
          <w:rPr>
            <w:rStyle w:val="af6"/>
          </w:rPr>
          <w:t>.</w:t>
        </w:r>
        <w:r w:rsidRPr="00A23435">
          <w:rPr>
            <w:rStyle w:val="af6"/>
            <w:lang w:val="en-US"/>
          </w:rPr>
          <w:t>nsf</w:t>
        </w:r>
        <w:r w:rsidRPr="00511603">
          <w:rPr>
            <w:rStyle w:val="af6"/>
          </w:rPr>
          <w:t>/</w:t>
        </w:r>
        <w:r w:rsidRPr="00A23435">
          <w:rPr>
            <w:rStyle w:val="af6"/>
            <w:lang w:val="en-US"/>
          </w:rPr>
          <w:t>business</w:t>
        </w:r>
        <w:r w:rsidRPr="00511603">
          <w:rPr>
            <w:rStyle w:val="af6"/>
          </w:rPr>
          <w:t>/16467</w:t>
        </w:r>
      </w:hyperlink>
      <w:r w:rsidRPr="00511603">
        <w:t xml:space="preserve"> </w:t>
      </w:r>
      <w:r w:rsidR="0032059C" w:rsidRPr="00511603">
        <w:rPr>
          <w:rFonts w:cs="Times New Roman"/>
        </w:rPr>
        <w:t>(</w:t>
      </w:r>
      <w:r w:rsidR="0032059C">
        <w:rPr>
          <w:rFonts w:cs="Times New Roman"/>
        </w:rPr>
        <w:t>дата</w:t>
      </w:r>
      <w:r w:rsidR="0032059C" w:rsidRPr="00511603">
        <w:rPr>
          <w:rFonts w:cs="Times New Roman"/>
        </w:rPr>
        <w:t xml:space="preserve"> </w:t>
      </w:r>
      <w:r w:rsidR="0032059C">
        <w:rPr>
          <w:rFonts w:cs="Times New Roman"/>
        </w:rPr>
        <w:t>обращения</w:t>
      </w:r>
      <w:r w:rsidR="0032059C" w:rsidRPr="00511603">
        <w:rPr>
          <w:rFonts w:cs="Times New Roman"/>
        </w:rPr>
        <w:t>: 11.05.2022)</w:t>
      </w:r>
    </w:p>
  </w:footnote>
  <w:footnote w:id="82">
    <w:p w14:paraId="26A0BEA2" w14:textId="41AD7E2E" w:rsidR="00F012BE" w:rsidRPr="00511603" w:rsidRDefault="00F012BE">
      <w:pPr>
        <w:pStyle w:val="aff2"/>
      </w:pPr>
      <w:r>
        <w:rPr>
          <w:rStyle w:val="aff4"/>
        </w:rPr>
        <w:footnoteRef/>
      </w:r>
      <w:r w:rsidRPr="00511603">
        <w:t xml:space="preserve"> </w:t>
      </w:r>
      <w:r w:rsidR="00033FC7">
        <w:t>Особенности получения и использования электронной визы в 2022 году</w:t>
      </w:r>
      <w:r w:rsidR="00A23435" w:rsidRPr="00511603">
        <w:t xml:space="preserve"> [</w:t>
      </w:r>
      <w:r w:rsidR="00A23435">
        <w:t>Электронный</w:t>
      </w:r>
      <w:r w:rsidR="00A23435" w:rsidRPr="00511603">
        <w:t xml:space="preserve"> </w:t>
      </w:r>
      <w:r w:rsidR="00A23435">
        <w:t>ресурс</w:t>
      </w:r>
      <w:r w:rsidR="00A23435" w:rsidRPr="00511603">
        <w:t xml:space="preserve">] // </w:t>
      </w:r>
      <w:r w:rsidR="00511603">
        <w:rPr>
          <w:lang w:val="en-GB"/>
        </w:rPr>
        <w:t>migrator</w:t>
      </w:r>
      <w:r w:rsidR="00033FC7" w:rsidRPr="00033FC7">
        <w:t>.</w:t>
      </w:r>
      <w:r w:rsidR="00033FC7">
        <w:rPr>
          <w:lang w:val="en-GB"/>
        </w:rPr>
        <w:t>ru</w:t>
      </w:r>
      <w:r w:rsidR="00A23435" w:rsidRPr="00511603">
        <w:t xml:space="preserve">– </w:t>
      </w:r>
      <w:r w:rsidR="002D45E8">
        <w:t>Режим доступа</w:t>
      </w:r>
      <w:r w:rsidR="00A23435" w:rsidRPr="00511603">
        <w:t xml:space="preserve">: </w:t>
      </w:r>
      <w:hyperlink r:id="rId77" w:history="1">
        <w:r w:rsidRPr="00D0278D">
          <w:rPr>
            <w:rStyle w:val="af6"/>
            <w:lang w:val="en-US"/>
          </w:rPr>
          <w:t>https</w:t>
        </w:r>
        <w:r w:rsidRPr="00511603">
          <w:rPr>
            <w:rStyle w:val="af6"/>
          </w:rPr>
          <w:t>://</w:t>
        </w:r>
        <w:r w:rsidRPr="00D0278D">
          <w:rPr>
            <w:rStyle w:val="af6"/>
            <w:lang w:val="en-US"/>
          </w:rPr>
          <w:t>migrator</w:t>
        </w:r>
        <w:r w:rsidRPr="00511603">
          <w:rPr>
            <w:rStyle w:val="af6"/>
          </w:rPr>
          <w:t>.</w:t>
        </w:r>
        <w:r w:rsidRPr="00D0278D">
          <w:rPr>
            <w:rStyle w:val="af6"/>
            <w:lang w:val="en-US"/>
          </w:rPr>
          <w:t>ru</w:t>
        </w:r>
        <w:r w:rsidRPr="00511603">
          <w:rPr>
            <w:rStyle w:val="af6"/>
          </w:rPr>
          <w:t>/</w:t>
        </w:r>
        <w:r w:rsidRPr="00D0278D">
          <w:rPr>
            <w:rStyle w:val="af6"/>
            <w:lang w:val="en-US"/>
          </w:rPr>
          <w:t>how</w:t>
        </w:r>
        <w:r w:rsidRPr="00511603">
          <w:rPr>
            <w:rStyle w:val="af6"/>
          </w:rPr>
          <w:t>/</w:t>
        </w:r>
        <w:r w:rsidRPr="00D0278D">
          <w:rPr>
            <w:rStyle w:val="af6"/>
            <w:lang w:val="en-US"/>
          </w:rPr>
          <w:t>visa</w:t>
        </w:r>
        <w:r w:rsidRPr="00511603">
          <w:rPr>
            <w:rStyle w:val="af6"/>
          </w:rPr>
          <w:t>/</w:t>
        </w:r>
        <w:r w:rsidRPr="00D0278D">
          <w:rPr>
            <w:rStyle w:val="af6"/>
            <w:lang w:val="en-US"/>
          </w:rPr>
          <w:t>elektronnaya</w:t>
        </w:r>
        <w:r w:rsidRPr="00511603">
          <w:rPr>
            <w:rStyle w:val="af6"/>
          </w:rPr>
          <w:t>-</w:t>
        </w:r>
        <w:r w:rsidRPr="00D0278D">
          <w:rPr>
            <w:rStyle w:val="af6"/>
            <w:lang w:val="en-US"/>
          </w:rPr>
          <w:t>viza</w:t>
        </w:r>
      </w:hyperlink>
      <w:r w:rsidRPr="00511603">
        <w:t xml:space="preserve"> </w:t>
      </w:r>
      <w:r w:rsidR="0032059C" w:rsidRPr="00511603">
        <w:rPr>
          <w:rFonts w:cs="Times New Roman"/>
        </w:rPr>
        <w:t>(</w:t>
      </w:r>
      <w:r w:rsidR="0032059C">
        <w:rPr>
          <w:rFonts w:cs="Times New Roman"/>
        </w:rPr>
        <w:t>дата</w:t>
      </w:r>
      <w:r w:rsidR="0032059C" w:rsidRPr="00511603">
        <w:rPr>
          <w:rFonts w:cs="Times New Roman"/>
        </w:rPr>
        <w:t xml:space="preserve"> </w:t>
      </w:r>
      <w:r w:rsidR="0032059C">
        <w:rPr>
          <w:rFonts w:cs="Times New Roman"/>
        </w:rPr>
        <w:t>обращения</w:t>
      </w:r>
      <w:r w:rsidR="0032059C" w:rsidRPr="00511603">
        <w:rPr>
          <w:rFonts w:cs="Times New Roman"/>
        </w:rPr>
        <w:t>: 11.05.2022)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13B1"/>
    <w:multiLevelType w:val="hybridMultilevel"/>
    <w:tmpl w:val="676C05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373844"/>
    <w:multiLevelType w:val="hybridMultilevel"/>
    <w:tmpl w:val="1E889834"/>
    <w:lvl w:ilvl="0" w:tplc="EC344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C17E6D"/>
    <w:multiLevelType w:val="hybridMultilevel"/>
    <w:tmpl w:val="249CE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547BEF"/>
    <w:multiLevelType w:val="hybridMultilevel"/>
    <w:tmpl w:val="FED4A9D4"/>
    <w:lvl w:ilvl="0" w:tplc="EC52CB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8675E39"/>
    <w:multiLevelType w:val="hybridMultilevel"/>
    <w:tmpl w:val="BC8E2D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CF92925"/>
    <w:multiLevelType w:val="hybridMultilevel"/>
    <w:tmpl w:val="3F1C5F5E"/>
    <w:lvl w:ilvl="0" w:tplc="08F287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0B16723"/>
    <w:multiLevelType w:val="hybridMultilevel"/>
    <w:tmpl w:val="3CCE3D32"/>
    <w:lvl w:ilvl="0" w:tplc="BF42B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1E8051C"/>
    <w:multiLevelType w:val="hybridMultilevel"/>
    <w:tmpl w:val="FBBA9256"/>
    <w:lvl w:ilvl="0" w:tplc="FFFFFFFF">
      <w:start w:val="1"/>
      <w:numFmt w:val="decimal"/>
      <w:lvlText w:val="%1)"/>
      <w:lvlJc w:val="left"/>
      <w:pPr>
        <w:ind w:left="1429"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27733D"/>
    <w:multiLevelType w:val="hybridMultilevel"/>
    <w:tmpl w:val="7F068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D96F42"/>
    <w:multiLevelType w:val="hybridMultilevel"/>
    <w:tmpl w:val="2F228E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5E74F72"/>
    <w:multiLevelType w:val="hybridMultilevel"/>
    <w:tmpl w:val="278228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CBE43A3"/>
    <w:multiLevelType w:val="hybridMultilevel"/>
    <w:tmpl w:val="E7EA7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0D08BD"/>
    <w:multiLevelType w:val="hybridMultilevel"/>
    <w:tmpl w:val="B9CA2204"/>
    <w:lvl w:ilvl="0" w:tplc="5AD89A8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667BE8"/>
    <w:multiLevelType w:val="hybridMultilevel"/>
    <w:tmpl w:val="DDAA5B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18B674C"/>
    <w:multiLevelType w:val="hybridMultilevel"/>
    <w:tmpl w:val="0A2C77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4777A67"/>
    <w:multiLevelType w:val="hybridMultilevel"/>
    <w:tmpl w:val="BDE6CC98"/>
    <w:lvl w:ilvl="0" w:tplc="AE2C543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367688"/>
    <w:multiLevelType w:val="hybridMultilevel"/>
    <w:tmpl w:val="FBBA9256"/>
    <w:lvl w:ilvl="0" w:tplc="04190011">
      <w:start w:val="1"/>
      <w:numFmt w:val="decimal"/>
      <w:lvlText w:val="%1)"/>
      <w:lvlJc w:val="left"/>
      <w:pPr>
        <w:ind w:left="1429"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706B9E"/>
    <w:multiLevelType w:val="hybridMultilevel"/>
    <w:tmpl w:val="69A8B09A"/>
    <w:lvl w:ilvl="0" w:tplc="A6A47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6167661"/>
    <w:multiLevelType w:val="hybridMultilevel"/>
    <w:tmpl w:val="91B8C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1035AF"/>
    <w:multiLevelType w:val="hybridMultilevel"/>
    <w:tmpl w:val="12B4F70C"/>
    <w:lvl w:ilvl="0" w:tplc="CEB23A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70D5BFA"/>
    <w:multiLevelType w:val="hybridMultilevel"/>
    <w:tmpl w:val="B53C2D44"/>
    <w:lvl w:ilvl="0" w:tplc="75E8E4E8">
      <w:start w:val="1"/>
      <w:numFmt w:val="decimal"/>
      <w:pStyle w:val="a"/>
      <w:lvlText w:val="Таблица %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8446B"/>
    <w:multiLevelType w:val="hybridMultilevel"/>
    <w:tmpl w:val="1780FF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567663D"/>
    <w:multiLevelType w:val="hybridMultilevel"/>
    <w:tmpl w:val="0C1AC4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0257A46"/>
    <w:multiLevelType w:val="hybridMultilevel"/>
    <w:tmpl w:val="47748D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15C1BEF"/>
    <w:multiLevelType w:val="hybridMultilevel"/>
    <w:tmpl w:val="4D80A396"/>
    <w:lvl w:ilvl="0" w:tplc="217AA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9800589"/>
    <w:multiLevelType w:val="multilevel"/>
    <w:tmpl w:val="2C16C4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E57F4D"/>
    <w:multiLevelType w:val="hybridMultilevel"/>
    <w:tmpl w:val="596C0994"/>
    <w:lvl w:ilvl="0" w:tplc="264EFAA8">
      <w:start w:val="1"/>
      <w:numFmt w:val="decimal"/>
      <w:pStyle w:val="a0"/>
      <w:lvlText w:val="Рис. %1"/>
      <w:lvlJc w:val="left"/>
      <w:pPr>
        <w:ind w:left="1920"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E846726"/>
    <w:multiLevelType w:val="hybridMultilevel"/>
    <w:tmpl w:val="37BC967E"/>
    <w:lvl w:ilvl="0" w:tplc="DC74F394">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EE62104"/>
    <w:multiLevelType w:val="hybridMultilevel"/>
    <w:tmpl w:val="B7CC9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4643458">
    <w:abstractNumId w:val="26"/>
  </w:num>
  <w:num w:numId="2" w16cid:durableId="600528261">
    <w:abstractNumId w:val="20"/>
  </w:num>
  <w:num w:numId="3" w16cid:durableId="321392716">
    <w:abstractNumId w:val="25"/>
  </w:num>
  <w:num w:numId="4" w16cid:durableId="722101464">
    <w:abstractNumId w:val="3"/>
  </w:num>
  <w:num w:numId="5" w16cid:durableId="1127971540">
    <w:abstractNumId w:val="5"/>
  </w:num>
  <w:num w:numId="6" w16cid:durableId="1958488002">
    <w:abstractNumId w:val="17"/>
  </w:num>
  <w:num w:numId="7" w16cid:durableId="1895968034">
    <w:abstractNumId w:val="24"/>
  </w:num>
  <w:num w:numId="8" w16cid:durableId="1280645976">
    <w:abstractNumId w:val="2"/>
  </w:num>
  <w:num w:numId="9" w16cid:durableId="626469849">
    <w:abstractNumId w:val="1"/>
  </w:num>
  <w:num w:numId="10" w16cid:durableId="2017925274">
    <w:abstractNumId w:val="22"/>
  </w:num>
  <w:num w:numId="11" w16cid:durableId="618146064">
    <w:abstractNumId w:val="12"/>
  </w:num>
  <w:num w:numId="12" w16cid:durableId="2017027091">
    <w:abstractNumId w:val="27"/>
  </w:num>
  <w:num w:numId="13" w16cid:durableId="307248506">
    <w:abstractNumId w:val="16"/>
  </w:num>
  <w:num w:numId="14" w16cid:durableId="1119838596">
    <w:abstractNumId w:val="6"/>
  </w:num>
  <w:num w:numId="15" w16cid:durableId="1389450196">
    <w:abstractNumId w:val="15"/>
  </w:num>
  <w:num w:numId="16" w16cid:durableId="1893031366">
    <w:abstractNumId w:val="11"/>
  </w:num>
  <w:num w:numId="17" w16cid:durableId="982584391">
    <w:abstractNumId w:val="10"/>
  </w:num>
  <w:num w:numId="18" w16cid:durableId="603732802">
    <w:abstractNumId w:val="0"/>
  </w:num>
  <w:num w:numId="19" w16cid:durableId="1138959820">
    <w:abstractNumId w:val="18"/>
  </w:num>
  <w:num w:numId="20" w16cid:durableId="1785611454">
    <w:abstractNumId w:val="19"/>
  </w:num>
  <w:num w:numId="21" w16cid:durableId="1295940907">
    <w:abstractNumId w:val="8"/>
  </w:num>
  <w:num w:numId="22" w16cid:durableId="1920870633">
    <w:abstractNumId w:val="13"/>
  </w:num>
  <w:num w:numId="23" w16cid:durableId="1690831833">
    <w:abstractNumId w:val="14"/>
  </w:num>
  <w:num w:numId="24" w16cid:durableId="727806280">
    <w:abstractNumId w:val="9"/>
  </w:num>
  <w:num w:numId="25" w16cid:durableId="1446999788">
    <w:abstractNumId w:val="4"/>
  </w:num>
  <w:num w:numId="26" w16cid:durableId="318966156">
    <w:abstractNumId w:val="23"/>
  </w:num>
  <w:num w:numId="27" w16cid:durableId="857348182">
    <w:abstractNumId w:val="21"/>
  </w:num>
  <w:num w:numId="28" w16cid:durableId="252402256">
    <w:abstractNumId w:val="28"/>
  </w:num>
  <w:num w:numId="29" w16cid:durableId="577179646">
    <w:abstractNumId w:val="7"/>
  </w:num>
  <w:num w:numId="30" w16cid:durableId="25343951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23"/>
    <w:rsid w:val="000008C0"/>
    <w:rsid w:val="00001623"/>
    <w:rsid w:val="000020B3"/>
    <w:rsid w:val="000029BA"/>
    <w:rsid w:val="000032FE"/>
    <w:rsid w:val="000036C5"/>
    <w:rsid w:val="00004710"/>
    <w:rsid w:val="00004B63"/>
    <w:rsid w:val="0000559A"/>
    <w:rsid w:val="000061F8"/>
    <w:rsid w:val="0000705D"/>
    <w:rsid w:val="000101A3"/>
    <w:rsid w:val="000105AA"/>
    <w:rsid w:val="00010FB2"/>
    <w:rsid w:val="00011375"/>
    <w:rsid w:val="000117F3"/>
    <w:rsid w:val="000118E2"/>
    <w:rsid w:val="0001329E"/>
    <w:rsid w:val="00015996"/>
    <w:rsid w:val="00015F76"/>
    <w:rsid w:val="00016350"/>
    <w:rsid w:val="0001694E"/>
    <w:rsid w:val="00020849"/>
    <w:rsid w:val="00020A7A"/>
    <w:rsid w:val="000224ED"/>
    <w:rsid w:val="00022FE2"/>
    <w:rsid w:val="00024394"/>
    <w:rsid w:val="000247D4"/>
    <w:rsid w:val="00024A43"/>
    <w:rsid w:val="000253FE"/>
    <w:rsid w:val="000264C1"/>
    <w:rsid w:val="000272FD"/>
    <w:rsid w:val="00027AD8"/>
    <w:rsid w:val="00030570"/>
    <w:rsid w:val="000320B9"/>
    <w:rsid w:val="00032348"/>
    <w:rsid w:val="000327BE"/>
    <w:rsid w:val="00033FC7"/>
    <w:rsid w:val="000344CB"/>
    <w:rsid w:val="00034792"/>
    <w:rsid w:val="00037403"/>
    <w:rsid w:val="0004212A"/>
    <w:rsid w:val="00042622"/>
    <w:rsid w:val="00042E4D"/>
    <w:rsid w:val="000431E2"/>
    <w:rsid w:val="0004332A"/>
    <w:rsid w:val="0004383E"/>
    <w:rsid w:val="00044509"/>
    <w:rsid w:val="00045CF9"/>
    <w:rsid w:val="00046290"/>
    <w:rsid w:val="00046A21"/>
    <w:rsid w:val="00046A49"/>
    <w:rsid w:val="000476D6"/>
    <w:rsid w:val="00051CD4"/>
    <w:rsid w:val="0005272F"/>
    <w:rsid w:val="000541E3"/>
    <w:rsid w:val="000548A3"/>
    <w:rsid w:val="00054ABD"/>
    <w:rsid w:val="000566C3"/>
    <w:rsid w:val="000569BB"/>
    <w:rsid w:val="00056B15"/>
    <w:rsid w:val="00056E03"/>
    <w:rsid w:val="000573B1"/>
    <w:rsid w:val="000574C7"/>
    <w:rsid w:val="00060E99"/>
    <w:rsid w:val="00061B90"/>
    <w:rsid w:val="00062082"/>
    <w:rsid w:val="000628A4"/>
    <w:rsid w:val="00064054"/>
    <w:rsid w:val="000640A3"/>
    <w:rsid w:val="0006532B"/>
    <w:rsid w:val="0006696C"/>
    <w:rsid w:val="00066B9B"/>
    <w:rsid w:val="00066FC7"/>
    <w:rsid w:val="0007010E"/>
    <w:rsid w:val="00070844"/>
    <w:rsid w:val="000718B2"/>
    <w:rsid w:val="00072166"/>
    <w:rsid w:val="00072384"/>
    <w:rsid w:val="000724F6"/>
    <w:rsid w:val="0007328F"/>
    <w:rsid w:val="00073436"/>
    <w:rsid w:val="000756FD"/>
    <w:rsid w:val="00076E3A"/>
    <w:rsid w:val="00076E3C"/>
    <w:rsid w:val="000772DB"/>
    <w:rsid w:val="00080726"/>
    <w:rsid w:val="00080872"/>
    <w:rsid w:val="000808A3"/>
    <w:rsid w:val="00080C36"/>
    <w:rsid w:val="00082C00"/>
    <w:rsid w:val="000838A8"/>
    <w:rsid w:val="00083BC0"/>
    <w:rsid w:val="00084346"/>
    <w:rsid w:val="000847A0"/>
    <w:rsid w:val="00084852"/>
    <w:rsid w:val="00084D15"/>
    <w:rsid w:val="000857F2"/>
    <w:rsid w:val="00085817"/>
    <w:rsid w:val="00087DAE"/>
    <w:rsid w:val="00087E73"/>
    <w:rsid w:val="000916CA"/>
    <w:rsid w:val="00092A40"/>
    <w:rsid w:val="00093448"/>
    <w:rsid w:val="000939B0"/>
    <w:rsid w:val="00094E3A"/>
    <w:rsid w:val="00095780"/>
    <w:rsid w:val="00095B95"/>
    <w:rsid w:val="00095C16"/>
    <w:rsid w:val="00096F6E"/>
    <w:rsid w:val="000979C0"/>
    <w:rsid w:val="00097B1E"/>
    <w:rsid w:val="000A0159"/>
    <w:rsid w:val="000A0271"/>
    <w:rsid w:val="000A0542"/>
    <w:rsid w:val="000A13BC"/>
    <w:rsid w:val="000A1BE6"/>
    <w:rsid w:val="000A339C"/>
    <w:rsid w:val="000A3C2B"/>
    <w:rsid w:val="000A3D3B"/>
    <w:rsid w:val="000A5B9A"/>
    <w:rsid w:val="000A5D33"/>
    <w:rsid w:val="000A7041"/>
    <w:rsid w:val="000A7C68"/>
    <w:rsid w:val="000A7DE6"/>
    <w:rsid w:val="000B2767"/>
    <w:rsid w:val="000B2DB5"/>
    <w:rsid w:val="000B4799"/>
    <w:rsid w:val="000B493D"/>
    <w:rsid w:val="000B4AEA"/>
    <w:rsid w:val="000B4DD8"/>
    <w:rsid w:val="000B5367"/>
    <w:rsid w:val="000B6BA4"/>
    <w:rsid w:val="000B6D63"/>
    <w:rsid w:val="000B6DC3"/>
    <w:rsid w:val="000B7759"/>
    <w:rsid w:val="000B78DC"/>
    <w:rsid w:val="000B7ECD"/>
    <w:rsid w:val="000C4601"/>
    <w:rsid w:val="000C4CF3"/>
    <w:rsid w:val="000C68D4"/>
    <w:rsid w:val="000C7A53"/>
    <w:rsid w:val="000D0260"/>
    <w:rsid w:val="000D0932"/>
    <w:rsid w:val="000D0B5D"/>
    <w:rsid w:val="000D0BB7"/>
    <w:rsid w:val="000D141A"/>
    <w:rsid w:val="000D18AA"/>
    <w:rsid w:val="000D259C"/>
    <w:rsid w:val="000D4399"/>
    <w:rsid w:val="000D56CC"/>
    <w:rsid w:val="000D5D27"/>
    <w:rsid w:val="000D7D87"/>
    <w:rsid w:val="000E0951"/>
    <w:rsid w:val="000E0F16"/>
    <w:rsid w:val="000E1304"/>
    <w:rsid w:val="000E280F"/>
    <w:rsid w:val="000E402C"/>
    <w:rsid w:val="000E49BB"/>
    <w:rsid w:val="000E4BB7"/>
    <w:rsid w:val="000E4D8D"/>
    <w:rsid w:val="000E5268"/>
    <w:rsid w:val="000E56DF"/>
    <w:rsid w:val="000E5D30"/>
    <w:rsid w:val="000F0382"/>
    <w:rsid w:val="000F0A67"/>
    <w:rsid w:val="000F0B42"/>
    <w:rsid w:val="000F0BC8"/>
    <w:rsid w:val="000F1D7A"/>
    <w:rsid w:val="000F27CE"/>
    <w:rsid w:val="000F299F"/>
    <w:rsid w:val="000F2B57"/>
    <w:rsid w:val="000F2E6A"/>
    <w:rsid w:val="000F3EAF"/>
    <w:rsid w:val="000F4D9B"/>
    <w:rsid w:val="000F4E10"/>
    <w:rsid w:val="000F5236"/>
    <w:rsid w:val="000F57A2"/>
    <w:rsid w:val="000F5899"/>
    <w:rsid w:val="000F5D30"/>
    <w:rsid w:val="000F73DE"/>
    <w:rsid w:val="000F7A6A"/>
    <w:rsid w:val="001000C2"/>
    <w:rsid w:val="00101022"/>
    <w:rsid w:val="0010202E"/>
    <w:rsid w:val="001020EB"/>
    <w:rsid w:val="0010290B"/>
    <w:rsid w:val="00102F33"/>
    <w:rsid w:val="001032D2"/>
    <w:rsid w:val="00104A39"/>
    <w:rsid w:val="00104A79"/>
    <w:rsid w:val="0010504C"/>
    <w:rsid w:val="0010593C"/>
    <w:rsid w:val="0010613B"/>
    <w:rsid w:val="00106694"/>
    <w:rsid w:val="00107746"/>
    <w:rsid w:val="0010775F"/>
    <w:rsid w:val="00107766"/>
    <w:rsid w:val="00107DEC"/>
    <w:rsid w:val="0011037A"/>
    <w:rsid w:val="00110874"/>
    <w:rsid w:val="0011232D"/>
    <w:rsid w:val="00112CF8"/>
    <w:rsid w:val="00112D28"/>
    <w:rsid w:val="001132B3"/>
    <w:rsid w:val="0011369D"/>
    <w:rsid w:val="00114F32"/>
    <w:rsid w:val="00116397"/>
    <w:rsid w:val="00116652"/>
    <w:rsid w:val="00117DAC"/>
    <w:rsid w:val="00117DD9"/>
    <w:rsid w:val="00120B80"/>
    <w:rsid w:val="001221FC"/>
    <w:rsid w:val="00122DC3"/>
    <w:rsid w:val="00123C3B"/>
    <w:rsid w:val="00124376"/>
    <w:rsid w:val="00125BDB"/>
    <w:rsid w:val="00126111"/>
    <w:rsid w:val="00126D93"/>
    <w:rsid w:val="001271EE"/>
    <w:rsid w:val="0013107A"/>
    <w:rsid w:val="00131B8A"/>
    <w:rsid w:val="00131E86"/>
    <w:rsid w:val="0013288F"/>
    <w:rsid w:val="0013299F"/>
    <w:rsid w:val="00132E6E"/>
    <w:rsid w:val="001339F9"/>
    <w:rsid w:val="0013486F"/>
    <w:rsid w:val="00134E13"/>
    <w:rsid w:val="0013562D"/>
    <w:rsid w:val="00135F67"/>
    <w:rsid w:val="00136ED4"/>
    <w:rsid w:val="0013748E"/>
    <w:rsid w:val="001375EF"/>
    <w:rsid w:val="00140027"/>
    <w:rsid w:val="00140877"/>
    <w:rsid w:val="00140989"/>
    <w:rsid w:val="0014104F"/>
    <w:rsid w:val="0014123E"/>
    <w:rsid w:val="00141AE9"/>
    <w:rsid w:val="00141CCD"/>
    <w:rsid w:val="001424D5"/>
    <w:rsid w:val="001426E0"/>
    <w:rsid w:val="00143214"/>
    <w:rsid w:val="001432E7"/>
    <w:rsid w:val="00143DEE"/>
    <w:rsid w:val="00144828"/>
    <w:rsid w:val="00144D25"/>
    <w:rsid w:val="00147774"/>
    <w:rsid w:val="00147DED"/>
    <w:rsid w:val="001514A6"/>
    <w:rsid w:val="00152ED7"/>
    <w:rsid w:val="001531CF"/>
    <w:rsid w:val="00153CEF"/>
    <w:rsid w:val="00154100"/>
    <w:rsid w:val="00155BB5"/>
    <w:rsid w:val="001564B7"/>
    <w:rsid w:val="00156A58"/>
    <w:rsid w:val="00156A9E"/>
    <w:rsid w:val="001575BF"/>
    <w:rsid w:val="00157A27"/>
    <w:rsid w:val="00157B9F"/>
    <w:rsid w:val="001600EC"/>
    <w:rsid w:val="00160388"/>
    <w:rsid w:val="00163807"/>
    <w:rsid w:val="00163D2C"/>
    <w:rsid w:val="001648B5"/>
    <w:rsid w:val="001652E0"/>
    <w:rsid w:val="001658F9"/>
    <w:rsid w:val="001662B3"/>
    <w:rsid w:val="00166809"/>
    <w:rsid w:val="00166CDE"/>
    <w:rsid w:val="00166EAB"/>
    <w:rsid w:val="00167D73"/>
    <w:rsid w:val="00170233"/>
    <w:rsid w:val="001704BD"/>
    <w:rsid w:val="0017092B"/>
    <w:rsid w:val="00170CAB"/>
    <w:rsid w:val="00172758"/>
    <w:rsid w:val="001728BD"/>
    <w:rsid w:val="00172BAB"/>
    <w:rsid w:val="00172DE2"/>
    <w:rsid w:val="00172EE3"/>
    <w:rsid w:val="00173A8D"/>
    <w:rsid w:val="00175EBB"/>
    <w:rsid w:val="00176D13"/>
    <w:rsid w:val="00177FD3"/>
    <w:rsid w:val="0018024A"/>
    <w:rsid w:val="001812B4"/>
    <w:rsid w:val="00182B10"/>
    <w:rsid w:val="00182D45"/>
    <w:rsid w:val="00182D51"/>
    <w:rsid w:val="00183A39"/>
    <w:rsid w:val="00185360"/>
    <w:rsid w:val="0018763C"/>
    <w:rsid w:val="00187810"/>
    <w:rsid w:val="00190812"/>
    <w:rsid w:val="00191B18"/>
    <w:rsid w:val="00192B42"/>
    <w:rsid w:val="001930FE"/>
    <w:rsid w:val="0019500A"/>
    <w:rsid w:val="001950B4"/>
    <w:rsid w:val="00195228"/>
    <w:rsid w:val="00196049"/>
    <w:rsid w:val="0019636B"/>
    <w:rsid w:val="00196651"/>
    <w:rsid w:val="00196EFF"/>
    <w:rsid w:val="00196F20"/>
    <w:rsid w:val="001A101D"/>
    <w:rsid w:val="001A10AD"/>
    <w:rsid w:val="001A1399"/>
    <w:rsid w:val="001A17C1"/>
    <w:rsid w:val="001A198B"/>
    <w:rsid w:val="001A29A6"/>
    <w:rsid w:val="001A2FA3"/>
    <w:rsid w:val="001A3786"/>
    <w:rsid w:val="001A4E68"/>
    <w:rsid w:val="001A55C7"/>
    <w:rsid w:val="001A5926"/>
    <w:rsid w:val="001A5B87"/>
    <w:rsid w:val="001A5BE6"/>
    <w:rsid w:val="001A761A"/>
    <w:rsid w:val="001A77D0"/>
    <w:rsid w:val="001B1315"/>
    <w:rsid w:val="001B149F"/>
    <w:rsid w:val="001B216D"/>
    <w:rsid w:val="001B3F8C"/>
    <w:rsid w:val="001B4279"/>
    <w:rsid w:val="001B43F9"/>
    <w:rsid w:val="001B4425"/>
    <w:rsid w:val="001B576F"/>
    <w:rsid w:val="001B6650"/>
    <w:rsid w:val="001B6F39"/>
    <w:rsid w:val="001B7334"/>
    <w:rsid w:val="001B7CC7"/>
    <w:rsid w:val="001C0122"/>
    <w:rsid w:val="001C03EB"/>
    <w:rsid w:val="001C05F8"/>
    <w:rsid w:val="001C0D99"/>
    <w:rsid w:val="001C196F"/>
    <w:rsid w:val="001C2831"/>
    <w:rsid w:val="001D164E"/>
    <w:rsid w:val="001D2A96"/>
    <w:rsid w:val="001D2F0B"/>
    <w:rsid w:val="001D3259"/>
    <w:rsid w:val="001D3879"/>
    <w:rsid w:val="001D3BD6"/>
    <w:rsid w:val="001D4A61"/>
    <w:rsid w:val="001D4D29"/>
    <w:rsid w:val="001D5B7C"/>
    <w:rsid w:val="001D69B4"/>
    <w:rsid w:val="001D6F52"/>
    <w:rsid w:val="001D74F8"/>
    <w:rsid w:val="001D7EF6"/>
    <w:rsid w:val="001E0051"/>
    <w:rsid w:val="001E23B1"/>
    <w:rsid w:val="001E36CC"/>
    <w:rsid w:val="001E3756"/>
    <w:rsid w:val="001E3918"/>
    <w:rsid w:val="001E4C8D"/>
    <w:rsid w:val="001E5385"/>
    <w:rsid w:val="001E5507"/>
    <w:rsid w:val="001E604B"/>
    <w:rsid w:val="001E6DC6"/>
    <w:rsid w:val="001E7903"/>
    <w:rsid w:val="001E7E2D"/>
    <w:rsid w:val="001E7E65"/>
    <w:rsid w:val="001F02B4"/>
    <w:rsid w:val="001F079C"/>
    <w:rsid w:val="001F11C0"/>
    <w:rsid w:val="001F1C5A"/>
    <w:rsid w:val="001F268A"/>
    <w:rsid w:val="001F296E"/>
    <w:rsid w:val="001F4841"/>
    <w:rsid w:val="001F504A"/>
    <w:rsid w:val="001F5133"/>
    <w:rsid w:val="001F5F5C"/>
    <w:rsid w:val="001F6EA1"/>
    <w:rsid w:val="001F7C11"/>
    <w:rsid w:val="002009C9"/>
    <w:rsid w:val="00201115"/>
    <w:rsid w:val="0020224E"/>
    <w:rsid w:val="002026AB"/>
    <w:rsid w:val="00203641"/>
    <w:rsid w:val="00203AF9"/>
    <w:rsid w:val="00204E4B"/>
    <w:rsid w:val="00205046"/>
    <w:rsid w:val="00205FE6"/>
    <w:rsid w:val="00207E7D"/>
    <w:rsid w:val="00207E8B"/>
    <w:rsid w:val="00210014"/>
    <w:rsid w:val="00210B2F"/>
    <w:rsid w:val="00210B8F"/>
    <w:rsid w:val="00211B46"/>
    <w:rsid w:val="0021274A"/>
    <w:rsid w:val="002128AD"/>
    <w:rsid w:val="002129EC"/>
    <w:rsid w:val="0021379E"/>
    <w:rsid w:val="00213D8F"/>
    <w:rsid w:val="0021424F"/>
    <w:rsid w:val="00214720"/>
    <w:rsid w:val="0021538D"/>
    <w:rsid w:val="00215947"/>
    <w:rsid w:val="002179DB"/>
    <w:rsid w:val="00220D0F"/>
    <w:rsid w:val="0022137C"/>
    <w:rsid w:val="0022137F"/>
    <w:rsid w:val="00222015"/>
    <w:rsid w:val="00222B02"/>
    <w:rsid w:val="0022302D"/>
    <w:rsid w:val="002243CD"/>
    <w:rsid w:val="00224696"/>
    <w:rsid w:val="00225964"/>
    <w:rsid w:val="00225F9F"/>
    <w:rsid w:val="002271A0"/>
    <w:rsid w:val="00227254"/>
    <w:rsid w:val="00227BAF"/>
    <w:rsid w:val="00227C2A"/>
    <w:rsid w:val="00230CF0"/>
    <w:rsid w:val="00231353"/>
    <w:rsid w:val="002315B1"/>
    <w:rsid w:val="00231C95"/>
    <w:rsid w:val="00231E5E"/>
    <w:rsid w:val="0023249B"/>
    <w:rsid w:val="00232940"/>
    <w:rsid w:val="00234CFD"/>
    <w:rsid w:val="00234EE8"/>
    <w:rsid w:val="00234F65"/>
    <w:rsid w:val="00235625"/>
    <w:rsid w:val="002359CD"/>
    <w:rsid w:val="00235BE2"/>
    <w:rsid w:val="00236751"/>
    <w:rsid w:val="00236CEE"/>
    <w:rsid w:val="00237D90"/>
    <w:rsid w:val="00240291"/>
    <w:rsid w:val="002402E9"/>
    <w:rsid w:val="0024221F"/>
    <w:rsid w:val="002424CF"/>
    <w:rsid w:val="00242CE0"/>
    <w:rsid w:val="00242EFD"/>
    <w:rsid w:val="0024428B"/>
    <w:rsid w:val="00244A53"/>
    <w:rsid w:val="00244ADB"/>
    <w:rsid w:val="002452B4"/>
    <w:rsid w:val="002453F2"/>
    <w:rsid w:val="00246DF9"/>
    <w:rsid w:val="0024735F"/>
    <w:rsid w:val="002473F2"/>
    <w:rsid w:val="002476C3"/>
    <w:rsid w:val="002512D7"/>
    <w:rsid w:val="0025153F"/>
    <w:rsid w:val="002522D0"/>
    <w:rsid w:val="002523E3"/>
    <w:rsid w:val="002524AF"/>
    <w:rsid w:val="00252C09"/>
    <w:rsid w:val="00252CCC"/>
    <w:rsid w:val="0025336A"/>
    <w:rsid w:val="0025373B"/>
    <w:rsid w:val="00255FB4"/>
    <w:rsid w:val="00256685"/>
    <w:rsid w:val="00257D07"/>
    <w:rsid w:val="0026068F"/>
    <w:rsid w:val="002618A1"/>
    <w:rsid w:val="0026398F"/>
    <w:rsid w:val="00263DCA"/>
    <w:rsid w:val="0026418F"/>
    <w:rsid w:val="0026567B"/>
    <w:rsid w:val="002677D8"/>
    <w:rsid w:val="00267BAE"/>
    <w:rsid w:val="00272EC0"/>
    <w:rsid w:val="0027367E"/>
    <w:rsid w:val="00274563"/>
    <w:rsid w:val="00275BE5"/>
    <w:rsid w:val="002763F7"/>
    <w:rsid w:val="00277DFB"/>
    <w:rsid w:val="002801B1"/>
    <w:rsid w:val="00280D1C"/>
    <w:rsid w:val="00280DDA"/>
    <w:rsid w:val="00281187"/>
    <w:rsid w:val="00282545"/>
    <w:rsid w:val="00283155"/>
    <w:rsid w:val="00283A75"/>
    <w:rsid w:val="0028404C"/>
    <w:rsid w:val="00285007"/>
    <w:rsid w:val="0028646E"/>
    <w:rsid w:val="00286F6D"/>
    <w:rsid w:val="00287124"/>
    <w:rsid w:val="00287745"/>
    <w:rsid w:val="002877BE"/>
    <w:rsid w:val="0029097E"/>
    <w:rsid w:val="00291031"/>
    <w:rsid w:val="00291149"/>
    <w:rsid w:val="002914D7"/>
    <w:rsid w:val="00291585"/>
    <w:rsid w:val="00291D54"/>
    <w:rsid w:val="002924BB"/>
    <w:rsid w:val="00292CA7"/>
    <w:rsid w:val="00293678"/>
    <w:rsid w:val="00294755"/>
    <w:rsid w:val="00294C91"/>
    <w:rsid w:val="00294FE2"/>
    <w:rsid w:val="002958D4"/>
    <w:rsid w:val="00295C92"/>
    <w:rsid w:val="002965D3"/>
    <w:rsid w:val="00296F7A"/>
    <w:rsid w:val="0029704B"/>
    <w:rsid w:val="002978D7"/>
    <w:rsid w:val="00297A5A"/>
    <w:rsid w:val="002A05B0"/>
    <w:rsid w:val="002A1C6F"/>
    <w:rsid w:val="002A1C88"/>
    <w:rsid w:val="002A3439"/>
    <w:rsid w:val="002A4BC7"/>
    <w:rsid w:val="002A5639"/>
    <w:rsid w:val="002A5A44"/>
    <w:rsid w:val="002A5B1E"/>
    <w:rsid w:val="002A5BD8"/>
    <w:rsid w:val="002A7BFC"/>
    <w:rsid w:val="002B015C"/>
    <w:rsid w:val="002B0383"/>
    <w:rsid w:val="002B0FA9"/>
    <w:rsid w:val="002B31CF"/>
    <w:rsid w:val="002B3E10"/>
    <w:rsid w:val="002B3FD0"/>
    <w:rsid w:val="002B4EB3"/>
    <w:rsid w:val="002B7506"/>
    <w:rsid w:val="002B7F93"/>
    <w:rsid w:val="002C0D15"/>
    <w:rsid w:val="002C1BEA"/>
    <w:rsid w:val="002C2107"/>
    <w:rsid w:val="002C25C6"/>
    <w:rsid w:val="002C2FB8"/>
    <w:rsid w:val="002C435E"/>
    <w:rsid w:val="002C5CD2"/>
    <w:rsid w:val="002C6918"/>
    <w:rsid w:val="002C75DB"/>
    <w:rsid w:val="002D011B"/>
    <w:rsid w:val="002D0551"/>
    <w:rsid w:val="002D09BF"/>
    <w:rsid w:val="002D0E99"/>
    <w:rsid w:val="002D1366"/>
    <w:rsid w:val="002D2781"/>
    <w:rsid w:val="002D45E8"/>
    <w:rsid w:val="002D52C4"/>
    <w:rsid w:val="002D59B1"/>
    <w:rsid w:val="002D7376"/>
    <w:rsid w:val="002E0124"/>
    <w:rsid w:val="002E0D3A"/>
    <w:rsid w:val="002E423F"/>
    <w:rsid w:val="002E44AC"/>
    <w:rsid w:val="002E4EF1"/>
    <w:rsid w:val="002E517C"/>
    <w:rsid w:val="002E57A7"/>
    <w:rsid w:val="002E5F87"/>
    <w:rsid w:val="002F0136"/>
    <w:rsid w:val="002F0676"/>
    <w:rsid w:val="002F073D"/>
    <w:rsid w:val="002F122E"/>
    <w:rsid w:val="002F1446"/>
    <w:rsid w:val="002F198E"/>
    <w:rsid w:val="002F19C9"/>
    <w:rsid w:val="002F1B57"/>
    <w:rsid w:val="002F2125"/>
    <w:rsid w:val="002F237A"/>
    <w:rsid w:val="002F39F3"/>
    <w:rsid w:val="002F52F8"/>
    <w:rsid w:val="002F5858"/>
    <w:rsid w:val="002F60E0"/>
    <w:rsid w:val="0030005C"/>
    <w:rsid w:val="00300A22"/>
    <w:rsid w:val="0030107F"/>
    <w:rsid w:val="00301114"/>
    <w:rsid w:val="00303819"/>
    <w:rsid w:val="00304C54"/>
    <w:rsid w:val="00304D60"/>
    <w:rsid w:val="00305FA7"/>
    <w:rsid w:val="0030651D"/>
    <w:rsid w:val="00306CE0"/>
    <w:rsid w:val="00307700"/>
    <w:rsid w:val="00307A35"/>
    <w:rsid w:val="00307A93"/>
    <w:rsid w:val="00311E47"/>
    <w:rsid w:val="003143E6"/>
    <w:rsid w:val="00315655"/>
    <w:rsid w:val="003158E7"/>
    <w:rsid w:val="00315B0E"/>
    <w:rsid w:val="00316B1B"/>
    <w:rsid w:val="00316F4B"/>
    <w:rsid w:val="00317397"/>
    <w:rsid w:val="00317B76"/>
    <w:rsid w:val="0032059C"/>
    <w:rsid w:val="00320EFC"/>
    <w:rsid w:val="00322083"/>
    <w:rsid w:val="00322E52"/>
    <w:rsid w:val="003235AC"/>
    <w:rsid w:val="00324325"/>
    <w:rsid w:val="00325ED1"/>
    <w:rsid w:val="00326EF3"/>
    <w:rsid w:val="00327C36"/>
    <w:rsid w:val="003302FB"/>
    <w:rsid w:val="003306D0"/>
    <w:rsid w:val="003321FA"/>
    <w:rsid w:val="00332612"/>
    <w:rsid w:val="00332CC8"/>
    <w:rsid w:val="00333FC4"/>
    <w:rsid w:val="003345E6"/>
    <w:rsid w:val="0033474F"/>
    <w:rsid w:val="00334796"/>
    <w:rsid w:val="00334F58"/>
    <w:rsid w:val="00335072"/>
    <w:rsid w:val="003368DE"/>
    <w:rsid w:val="0033761A"/>
    <w:rsid w:val="0034077A"/>
    <w:rsid w:val="00340866"/>
    <w:rsid w:val="003409CC"/>
    <w:rsid w:val="00340B1B"/>
    <w:rsid w:val="00340BF5"/>
    <w:rsid w:val="003411E5"/>
    <w:rsid w:val="00341D81"/>
    <w:rsid w:val="0034230A"/>
    <w:rsid w:val="00342444"/>
    <w:rsid w:val="00342541"/>
    <w:rsid w:val="00342996"/>
    <w:rsid w:val="00342B2C"/>
    <w:rsid w:val="00343112"/>
    <w:rsid w:val="0034343E"/>
    <w:rsid w:val="00343551"/>
    <w:rsid w:val="003456D0"/>
    <w:rsid w:val="003458CD"/>
    <w:rsid w:val="003463D5"/>
    <w:rsid w:val="00347439"/>
    <w:rsid w:val="00350139"/>
    <w:rsid w:val="0035024B"/>
    <w:rsid w:val="00350F7A"/>
    <w:rsid w:val="003511D7"/>
    <w:rsid w:val="0035136A"/>
    <w:rsid w:val="00351F61"/>
    <w:rsid w:val="00353164"/>
    <w:rsid w:val="00353FE2"/>
    <w:rsid w:val="003544F1"/>
    <w:rsid w:val="003547F7"/>
    <w:rsid w:val="00354B74"/>
    <w:rsid w:val="00355027"/>
    <w:rsid w:val="00356847"/>
    <w:rsid w:val="0035687E"/>
    <w:rsid w:val="00356ED9"/>
    <w:rsid w:val="003618A8"/>
    <w:rsid w:val="00361C92"/>
    <w:rsid w:val="00362349"/>
    <w:rsid w:val="003637B0"/>
    <w:rsid w:val="003643C8"/>
    <w:rsid w:val="00364BE4"/>
    <w:rsid w:val="0036571E"/>
    <w:rsid w:val="0036582F"/>
    <w:rsid w:val="003660B5"/>
    <w:rsid w:val="003679F1"/>
    <w:rsid w:val="003729C1"/>
    <w:rsid w:val="00373B79"/>
    <w:rsid w:val="0037462A"/>
    <w:rsid w:val="00374CA7"/>
    <w:rsid w:val="003758D4"/>
    <w:rsid w:val="003769E3"/>
    <w:rsid w:val="00376B2A"/>
    <w:rsid w:val="00376E2E"/>
    <w:rsid w:val="0037728E"/>
    <w:rsid w:val="00377F32"/>
    <w:rsid w:val="0038034B"/>
    <w:rsid w:val="00380855"/>
    <w:rsid w:val="003815B7"/>
    <w:rsid w:val="00381FC5"/>
    <w:rsid w:val="00383FA2"/>
    <w:rsid w:val="00384ABE"/>
    <w:rsid w:val="003852A7"/>
    <w:rsid w:val="00385324"/>
    <w:rsid w:val="00385A1E"/>
    <w:rsid w:val="00385C00"/>
    <w:rsid w:val="003866EA"/>
    <w:rsid w:val="00386C8F"/>
    <w:rsid w:val="00387C19"/>
    <w:rsid w:val="00387D26"/>
    <w:rsid w:val="00390DDE"/>
    <w:rsid w:val="00391363"/>
    <w:rsid w:val="00391B7F"/>
    <w:rsid w:val="00391CB1"/>
    <w:rsid w:val="0039220E"/>
    <w:rsid w:val="00392831"/>
    <w:rsid w:val="00392AC5"/>
    <w:rsid w:val="00392B52"/>
    <w:rsid w:val="003959D4"/>
    <w:rsid w:val="00395EB6"/>
    <w:rsid w:val="00396240"/>
    <w:rsid w:val="0039629D"/>
    <w:rsid w:val="0039641E"/>
    <w:rsid w:val="0039659C"/>
    <w:rsid w:val="0039668F"/>
    <w:rsid w:val="00396A0F"/>
    <w:rsid w:val="00396F55"/>
    <w:rsid w:val="003A0B5A"/>
    <w:rsid w:val="003A0D42"/>
    <w:rsid w:val="003A0D7F"/>
    <w:rsid w:val="003A11A2"/>
    <w:rsid w:val="003A158B"/>
    <w:rsid w:val="003A170D"/>
    <w:rsid w:val="003A1950"/>
    <w:rsid w:val="003A25A4"/>
    <w:rsid w:val="003A2950"/>
    <w:rsid w:val="003A3415"/>
    <w:rsid w:val="003A5026"/>
    <w:rsid w:val="003A5585"/>
    <w:rsid w:val="003A689D"/>
    <w:rsid w:val="003A7760"/>
    <w:rsid w:val="003A7B7E"/>
    <w:rsid w:val="003A7F50"/>
    <w:rsid w:val="003B0644"/>
    <w:rsid w:val="003B0B4C"/>
    <w:rsid w:val="003B139C"/>
    <w:rsid w:val="003B15C9"/>
    <w:rsid w:val="003B1A93"/>
    <w:rsid w:val="003B1B7D"/>
    <w:rsid w:val="003B3E33"/>
    <w:rsid w:val="003B5AB2"/>
    <w:rsid w:val="003B60BA"/>
    <w:rsid w:val="003B758D"/>
    <w:rsid w:val="003C0006"/>
    <w:rsid w:val="003C023D"/>
    <w:rsid w:val="003C02DB"/>
    <w:rsid w:val="003C0A1D"/>
    <w:rsid w:val="003C0A42"/>
    <w:rsid w:val="003C0D20"/>
    <w:rsid w:val="003C0D51"/>
    <w:rsid w:val="003C0F05"/>
    <w:rsid w:val="003C2714"/>
    <w:rsid w:val="003C30EC"/>
    <w:rsid w:val="003C3EF3"/>
    <w:rsid w:val="003C3FA9"/>
    <w:rsid w:val="003C4520"/>
    <w:rsid w:val="003C53C8"/>
    <w:rsid w:val="003C5EE3"/>
    <w:rsid w:val="003C6943"/>
    <w:rsid w:val="003C6C97"/>
    <w:rsid w:val="003C6CAD"/>
    <w:rsid w:val="003C77A8"/>
    <w:rsid w:val="003D1BDD"/>
    <w:rsid w:val="003D316B"/>
    <w:rsid w:val="003D3729"/>
    <w:rsid w:val="003D4ACC"/>
    <w:rsid w:val="003D5302"/>
    <w:rsid w:val="003D5EC6"/>
    <w:rsid w:val="003D5F22"/>
    <w:rsid w:val="003D63DB"/>
    <w:rsid w:val="003D6869"/>
    <w:rsid w:val="003D6EA5"/>
    <w:rsid w:val="003D7CB7"/>
    <w:rsid w:val="003E0F42"/>
    <w:rsid w:val="003E1742"/>
    <w:rsid w:val="003E1BA6"/>
    <w:rsid w:val="003E1EB1"/>
    <w:rsid w:val="003E1F88"/>
    <w:rsid w:val="003E3754"/>
    <w:rsid w:val="003E4C89"/>
    <w:rsid w:val="003E4D3A"/>
    <w:rsid w:val="003E5789"/>
    <w:rsid w:val="003E7588"/>
    <w:rsid w:val="003E773C"/>
    <w:rsid w:val="003E7933"/>
    <w:rsid w:val="003E7B5B"/>
    <w:rsid w:val="003F039B"/>
    <w:rsid w:val="003F1265"/>
    <w:rsid w:val="003F206F"/>
    <w:rsid w:val="003F3CD1"/>
    <w:rsid w:val="003F48DC"/>
    <w:rsid w:val="003F4F4C"/>
    <w:rsid w:val="003F591D"/>
    <w:rsid w:val="003F6AA3"/>
    <w:rsid w:val="003F719F"/>
    <w:rsid w:val="003F7BC0"/>
    <w:rsid w:val="003F7D05"/>
    <w:rsid w:val="003F7D41"/>
    <w:rsid w:val="003F7F11"/>
    <w:rsid w:val="00400671"/>
    <w:rsid w:val="0040078C"/>
    <w:rsid w:val="00401FD8"/>
    <w:rsid w:val="004026F4"/>
    <w:rsid w:val="00402CED"/>
    <w:rsid w:val="00403F4A"/>
    <w:rsid w:val="00405833"/>
    <w:rsid w:val="00405D94"/>
    <w:rsid w:val="00406D41"/>
    <w:rsid w:val="004072C3"/>
    <w:rsid w:val="004075B9"/>
    <w:rsid w:val="004075FF"/>
    <w:rsid w:val="00410191"/>
    <w:rsid w:val="00410735"/>
    <w:rsid w:val="00412959"/>
    <w:rsid w:val="00412AB2"/>
    <w:rsid w:val="00413010"/>
    <w:rsid w:val="00413988"/>
    <w:rsid w:val="0041406B"/>
    <w:rsid w:val="00415451"/>
    <w:rsid w:val="00415F71"/>
    <w:rsid w:val="00416775"/>
    <w:rsid w:val="00416E0B"/>
    <w:rsid w:val="00416F7B"/>
    <w:rsid w:val="0041739D"/>
    <w:rsid w:val="00417507"/>
    <w:rsid w:val="00417657"/>
    <w:rsid w:val="00417785"/>
    <w:rsid w:val="004179F3"/>
    <w:rsid w:val="00417E05"/>
    <w:rsid w:val="00420624"/>
    <w:rsid w:val="00421DBB"/>
    <w:rsid w:val="0042270B"/>
    <w:rsid w:val="00422C80"/>
    <w:rsid w:val="00422DC8"/>
    <w:rsid w:val="00422F26"/>
    <w:rsid w:val="004238FE"/>
    <w:rsid w:val="004242BE"/>
    <w:rsid w:val="0042442B"/>
    <w:rsid w:val="00425035"/>
    <w:rsid w:val="00425228"/>
    <w:rsid w:val="00425329"/>
    <w:rsid w:val="00425C82"/>
    <w:rsid w:val="004261BE"/>
    <w:rsid w:val="004261E5"/>
    <w:rsid w:val="00426BD1"/>
    <w:rsid w:val="004275FE"/>
    <w:rsid w:val="00427C4F"/>
    <w:rsid w:val="00427FEA"/>
    <w:rsid w:val="004315AC"/>
    <w:rsid w:val="00431DE2"/>
    <w:rsid w:val="0043212C"/>
    <w:rsid w:val="004323B2"/>
    <w:rsid w:val="00433623"/>
    <w:rsid w:val="00433E60"/>
    <w:rsid w:val="00434762"/>
    <w:rsid w:val="00434931"/>
    <w:rsid w:val="004425A8"/>
    <w:rsid w:val="00442921"/>
    <w:rsid w:val="00443F7B"/>
    <w:rsid w:val="00444965"/>
    <w:rsid w:val="00444D27"/>
    <w:rsid w:val="00446D63"/>
    <w:rsid w:val="00447508"/>
    <w:rsid w:val="00447B8D"/>
    <w:rsid w:val="004501A1"/>
    <w:rsid w:val="00450A3C"/>
    <w:rsid w:val="00451EA5"/>
    <w:rsid w:val="004524E1"/>
    <w:rsid w:val="00453777"/>
    <w:rsid w:val="00454819"/>
    <w:rsid w:val="00454ACB"/>
    <w:rsid w:val="00454E50"/>
    <w:rsid w:val="004552BC"/>
    <w:rsid w:val="004557BA"/>
    <w:rsid w:val="00455E2F"/>
    <w:rsid w:val="00455FCE"/>
    <w:rsid w:val="0045660C"/>
    <w:rsid w:val="0045693C"/>
    <w:rsid w:val="00457924"/>
    <w:rsid w:val="00457FE3"/>
    <w:rsid w:val="0046045C"/>
    <w:rsid w:val="00460A10"/>
    <w:rsid w:val="00461098"/>
    <w:rsid w:val="00461ADB"/>
    <w:rsid w:val="00462127"/>
    <w:rsid w:val="00462895"/>
    <w:rsid w:val="00462F93"/>
    <w:rsid w:val="00463668"/>
    <w:rsid w:val="004644FE"/>
    <w:rsid w:val="00464822"/>
    <w:rsid w:val="00465703"/>
    <w:rsid w:val="0046590E"/>
    <w:rsid w:val="00466D95"/>
    <w:rsid w:val="0046729A"/>
    <w:rsid w:val="00467467"/>
    <w:rsid w:val="0047056B"/>
    <w:rsid w:val="0047137C"/>
    <w:rsid w:val="00471A7E"/>
    <w:rsid w:val="004730A5"/>
    <w:rsid w:val="0047359E"/>
    <w:rsid w:val="00473CDC"/>
    <w:rsid w:val="00474467"/>
    <w:rsid w:val="004748E8"/>
    <w:rsid w:val="00474930"/>
    <w:rsid w:val="00474E66"/>
    <w:rsid w:val="004751DC"/>
    <w:rsid w:val="00475F44"/>
    <w:rsid w:val="0048217E"/>
    <w:rsid w:val="004834EE"/>
    <w:rsid w:val="00483613"/>
    <w:rsid w:val="00484A09"/>
    <w:rsid w:val="004859C9"/>
    <w:rsid w:val="00486FC5"/>
    <w:rsid w:val="004871E2"/>
    <w:rsid w:val="004876F0"/>
    <w:rsid w:val="004877D0"/>
    <w:rsid w:val="00490B2A"/>
    <w:rsid w:val="00491775"/>
    <w:rsid w:val="00495105"/>
    <w:rsid w:val="00495A5A"/>
    <w:rsid w:val="004962ED"/>
    <w:rsid w:val="00496334"/>
    <w:rsid w:val="004965E5"/>
    <w:rsid w:val="00496CA2"/>
    <w:rsid w:val="00497F0A"/>
    <w:rsid w:val="00497F15"/>
    <w:rsid w:val="004A11BA"/>
    <w:rsid w:val="004A20B7"/>
    <w:rsid w:val="004A286F"/>
    <w:rsid w:val="004A3305"/>
    <w:rsid w:val="004A3350"/>
    <w:rsid w:val="004A4575"/>
    <w:rsid w:val="004A47D2"/>
    <w:rsid w:val="004A510C"/>
    <w:rsid w:val="004A7613"/>
    <w:rsid w:val="004B0967"/>
    <w:rsid w:val="004B118D"/>
    <w:rsid w:val="004B3357"/>
    <w:rsid w:val="004B5869"/>
    <w:rsid w:val="004B5F52"/>
    <w:rsid w:val="004B62F3"/>
    <w:rsid w:val="004B64A3"/>
    <w:rsid w:val="004B77A4"/>
    <w:rsid w:val="004C0470"/>
    <w:rsid w:val="004C0AFC"/>
    <w:rsid w:val="004C0BF1"/>
    <w:rsid w:val="004C22E1"/>
    <w:rsid w:val="004C2720"/>
    <w:rsid w:val="004C2CF7"/>
    <w:rsid w:val="004C2FA5"/>
    <w:rsid w:val="004C32F6"/>
    <w:rsid w:val="004C3B79"/>
    <w:rsid w:val="004C43DD"/>
    <w:rsid w:val="004C4EF8"/>
    <w:rsid w:val="004C5896"/>
    <w:rsid w:val="004C5C97"/>
    <w:rsid w:val="004C5CE6"/>
    <w:rsid w:val="004C5F6F"/>
    <w:rsid w:val="004C6691"/>
    <w:rsid w:val="004C6FD6"/>
    <w:rsid w:val="004C712C"/>
    <w:rsid w:val="004C7774"/>
    <w:rsid w:val="004C7E99"/>
    <w:rsid w:val="004D01DA"/>
    <w:rsid w:val="004D0A22"/>
    <w:rsid w:val="004D1358"/>
    <w:rsid w:val="004D2152"/>
    <w:rsid w:val="004D2285"/>
    <w:rsid w:val="004D26FE"/>
    <w:rsid w:val="004D29CF"/>
    <w:rsid w:val="004D2E1B"/>
    <w:rsid w:val="004D3A8D"/>
    <w:rsid w:val="004D485D"/>
    <w:rsid w:val="004D4B48"/>
    <w:rsid w:val="004D4B96"/>
    <w:rsid w:val="004D4FE7"/>
    <w:rsid w:val="004D5E54"/>
    <w:rsid w:val="004D6D0B"/>
    <w:rsid w:val="004D7895"/>
    <w:rsid w:val="004D78C8"/>
    <w:rsid w:val="004E0D91"/>
    <w:rsid w:val="004E0EAD"/>
    <w:rsid w:val="004E1E06"/>
    <w:rsid w:val="004E2425"/>
    <w:rsid w:val="004E2471"/>
    <w:rsid w:val="004E3047"/>
    <w:rsid w:val="004E34C5"/>
    <w:rsid w:val="004E3802"/>
    <w:rsid w:val="004E41E6"/>
    <w:rsid w:val="004E4312"/>
    <w:rsid w:val="004E4940"/>
    <w:rsid w:val="004E58CD"/>
    <w:rsid w:val="004E5B96"/>
    <w:rsid w:val="004E5CF4"/>
    <w:rsid w:val="004E6C9C"/>
    <w:rsid w:val="004E7816"/>
    <w:rsid w:val="004E7C07"/>
    <w:rsid w:val="004F1F37"/>
    <w:rsid w:val="004F2033"/>
    <w:rsid w:val="004F2040"/>
    <w:rsid w:val="004F3571"/>
    <w:rsid w:val="004F488C"/>
    <w:rsid w:val="004F4C33"/>
    <w:rsid w:val="004F4D97"/>
    <w:rsid w:val="004F5C8E"/>
    <w:rsid w:val="004F677C"/>
    <w:rsid w:val="004F6978"/>
    <w:rsid w:val="004F6B00"/>
    <w:rsid w:val="004F74C7"/>
    <w:rsid w:val="004F7A57"/>
    <w:rsid w:val="004F7E9C"/>
    <w:rsid w:val="004F7ED3"/>
    <w:rsid w:val="005013C6"/>
    <w:rsid w:val="00501CD2"/>
    <w:rsid w:val="00502D66"/>
    <w:rsid w:val="0050556A"/>
    <w:rsid w:val="005056A3"/>
    <w:rsid w:val="005070E0"/>
    <w:rsid w:val="005071A9"/>
    <w:rsid w:val="00511537"/>
    <w:rsid w:val="00511603"/>
    <w:rsid w:val="00513781"/>
    <w:rsid w:val="00514629"/>
    <w:rsid w:val="00515A34"/>
    <w:rsid w:val="00516642"/>
    <w:rsid w:val="0051793A"/>
    <w:rsid w:val="00520991"/>
    <w:rsid w:val="00521662"/>
    <w:rsid w:val="00522758"/>
    <w:rsid w:val="0052307B"/>
    <w:rsid w:val="005231A2"/>
    <w:rsid w:val="005237AC"/>
    <w:rsid w:val="005242C0"/>
    <w:rsid w:val="00524690"/>
    <w:rsid w:val="00524734"/>
    <w:rsid w:val="00524847"/>
    <w:rsid w:val="0052625B"/>
    <w:rsid w:val="00526629"/>
    <w:rsid w:val="005266AF"/>
    <w:rsid w:val="00527BA5"/>
    <w:rsid w:val="00530477"/>
    <w:rsid w:val="005304E5"/>
    <w:rsid w:val="005312E8"/>
    <w:rsid w:val="0053155B"/>
    <w:rsid w:val="0053183C"/>
    <w:rsid w:val="00531A44"/>
    <w:rsid w:val="00531DE0"/>
    <w:rsid w:val="00532529"/>
    <w:rsid w:val="0053257D"/>
    <w:rsid w:val="005325AE"/>
    <w:rsid w:val="0053331E"/>
    <w:rsid w:val="00534238"/>
    <w:rsid w:val="00535563"/>
    <w:rsid w:val="00535AF6"/>
    <w:rsid w:val="00536A9D"/>
    <w:rsid w:val="00537DF2"/>
    <w:rsid w:val="005405C5"/>
    <w:rsid w:val="00541A45"/>
    <w:rsid w:val="00541E73"/>
    <w:rsid w:val="00543028"/>
    <w:rsid w:val="00543FC9"/>
    <w:rsid w:val="00544229"/>
    <w:rsid w:val="005442C3"/>
    <w:rsid w:val="00544BDE"/>
    <w:rsid w:val="00545404"/>
    <w:rsid w:val="00546194"/>
    <w:rsid w:val="0054654A"/>
    <w:rsid w:val="005510CD"/>
    <w:rsid w:val="005517A5"/>
    <w:rsid w:val="00551C80"/>
    <w:rsid w:val="00552781"/>
    <w:rsid w:val="00554107"/>
    <w:rsid w:val="0055551E"/>
    <w:rsid w:val="00556B2B"/>
    <w:rsid w:val="00557091"/>
    <w:rsid w:val="005573E2"/>
    <w:rsid w:val="00557528"/>
    <w:rsid w:val="00560794"/>
    <w:rsid w:val="00560842"/>
    <w:rsid w:val="0056208C"/>
    <w:rsid w:val="0056240C"/>
    <w:rsid w:val="00562D7F"/>
    <w:rsid w:val="0056419B"/>
    <w:rsid w:val="00565061"/>
    <w:rsid w:val="00565C3F"/>
    <w:rsid w:val="00567BCF"/>
    <w:rsid w:val="00570F8F"/>
    <w:rsid w:val="00571D14"/>
    <w:rsid w:val="00572C5B"/>
    <w:rsid w:val="00574D15"/>
    <w:rsid w:val="00574F90"/>
    <w:rsid w:val="005758DD"/>
    <w:rsid w:val="005766DA"/>
    <w:rsid w:val="0057709A"/>
    <w:rsid w:val="005778E0"/>
    <w:rsid w:val="0058036E"/>
    <w:rsid w:val="0058229C"/>
    <w:rsid w:val="00583E67"/>
    <w:rsid w:val="00583F94"/>
    <w:rsid w:val="0058445F"/>
    <w:rsid w:val="00584DB9"/>
    <w:rsid w:val="00585268"/>
    <w:rsid w:val="0058699E"/>
    <w:rsid w:val="00586F6C"/>
    <w:rsid w:val="005903D8"/>
    <w:rsid w:val="0059088B"/>
    <w:rsid w:val="00591965"/>
    <w:rsid w:val="00591B56"/>
    <w:rsid w:val="00592DE0"/>
    <w:rsid w:val="00593111"/>
    <w:rsid w:val="00593BDB"/>
    <w:rsid w:val="0059428C"/>
    <w:rsid w:val="0059442F"/>
    <w:rsid w:val="005964C7"/>
    <w:rsid w:val="00596F53"/>
    <w:rsid w:val="005A0079"/>
    <w:rsid w:val="005A2DEB"/>
    <w:rsid w:val="005A39ED"/>
    <w:rsid w:val="005A4481"/>
    <w:rsid w:val="005A5467"/>
    <w:rsid w:val="005A579A"/>
    <w:rsid w:val="005A5896"/>
    <w:rsid w:val="005A7A53"/>
    <w:rsid w:val="005B0693"/>
    <w:rsid w:val="005B18F6"/>
    <w:rsid w:val="005B1FD4"/>
    <w:rsid w:val="005B2FB2"/>
    <w:rsid w:val="005B3B65"/>
    <w:rsid w:val="005B3E67"/>
    <w:rsid w:val="005B40E9"/>
    <w:rsid w:val="005B59B2"/>
    <w:rsid w:val="005B5E6A"/>
    <w:rsid w:val="005B6360"/>
    <w:rsid w:val="005B638D"/>
    <w:rsid w:val="005B651B"/>
    <w:rsid w:val="005B70FE"/>
    <w:rsid w:val="005B7303"/>
    <w:rsid w:val="005B7304"/>
    <w:rsid w:val="005B7538"/>
    <w:rsid w:val="005B7695"/>
    <w:rsid w:val="005B79AA"/>
    <w:rsid w:val="005C0D57"/>
    <w:rsid w:val="005C0DAE"/>
    <w:rsid w:val="005C116F"/>
    <w:rsid w:val="005C1DA0"/>
    <w:rsid w:val="005C1F3D"/>
    <w:rsid w:val="005C27D4"/>
    <w:rsid w:val="005C2862"/>
    <w:rsid w:val="005C2C05"/>
    <w:rsid w:val="005C4EC8"/>
    <w:rsid w:val="005C5C98"/>
    <w:rsid w:val="005C76B4"/>
    <w:rsid w:val="005C7748"/>
    <w:rsid w:val="005C7A9B"/>
    <w:rsid w:val="005C7B69"/>
    <w:rsid w:val="005C7BC4"/>
    <w:rsid w:val="005D0597"/>
    <w:rsid w:val="005D0776"/>
    <w:rsid w:val="005D121C"/>
    <w:rsid w:val="005D15E8"/>
    <w:rsid w:val="005D1A50"/>
    <w:rsid w:val="005D222F"/>
    <w:rsid w:val="005D2DD8"/>
    <w:rsid w:val="005D3258"/>
    <w:rsid w:val="005D32E5"/>
    <w:rsid w:val="005D3391"/>
    <w:rsid w:val="005D358A"/>
    <w:rsid w:val="005D46E1"/>
    <w:rsid w:val="005D516A"/>
    <w:rsid w:val="005D5727"/>
    <w:rsid w:val="005D5C31"/>
    <w:rsid w:val="005D66F9"/>
    <w:rsid w:val="005D77FF"/>
    <w:rsid w:val="005E115F"/>
    <w:rsid w:val="005E126D"/>
    <w:rsid w:val="005E274C"/>
    <w:rsid w:val="005E27EC"/>
    <w:rsid w:val="005E484B"/>
    <w:rsid w:val="005E5C06"/>
    <w:rsid w:val="005E65E3"/>
    <w:rsid w:val="005E7531"/>
    <w:rsid w:val="005F0B77"/>
    <w:rsid w:val="005F0D66"/>
    <w:rsid w:val="005F2185"/>
    <w:rsid w:val="005F21F5"/>
    <w:rsid w:val="005F30EA"/>
    <w:rsid w:val="005F3148"/>
    <w:rsid w:val="005F3A99"/>
    <w:rsid w:val="005F45D8"/>
    <w:rsid w:val="005F4D8B"/>
    <w:rsid w:val="005F50A0"/>
    <w:rsid w:val="005F78F7"/>
    <w:rsid w:val="006002CB"/>
    <w:rsid w:val="00600817"/>
    <w:rsid w:val="00601DA5"/>
    <w:rsid w:val="00602163"/>
    <w:rsid w:val="00603031"/>
    <w:rsid w:val="00603E11"/>
    <w:rsid w:val="006052A0"/>
    <w:rsid w:val="00605713"/>
    <w:rsid w:val="006065EB"/>
    <w:rsid w:val="00606764"/>
    <w:rsid w:val="00610105"/>
    <w:rsid w:val="00610328"/>
    <w:rsid w:val="00611BF4"/>
    <w:rsid w:val="00611C73"/>
    <w:rsid w:val="006123C8"/>
    <w:rsid w:val="006124CA"/>
    <w:rsid w:val="006125BB"/>
    <w:rsid w:val="00613429"/>
    <w:rsid w:val="00613C16"/>
    <w:rsid w:val="0061460E"/>
    <w:rsid w:val="00614EEB"/>
    <w:rsid w:val="0062139F"/>
    <w:rsid w:val="006230D0"/>
    <w:rsid w:val="006233C1"/>
    <w:rsid w:val="006237C4"/>
    <w:rsid w:val="0062402F"/>
    <w:rsid w:val="00624355"/>
    <w:rsid w:val="00625657"/>
    <w:rsid w:val="00625A83"/>
    <w:rsid w:val="00626848"/>
    <w:rsid w:val="00626C6E"/>
    <w:rsid w:val="006276CA"/>
    <w:rsid w:val="00627766"/>
    <w:rsid w:val="00627870"/>
    <w:rsid w:val="00627BCD"/>
    <w:rsid w:val="00627F36"/>
    <w:rsid w:val="0063075B"/>
    <w:rsid w:val="0063091F"/>
    <w:rsid w:val="00630A2F"/>
    <w:rsid w:val="006311AE"/>
    <w:rsid w:val="00631C5D"/>
    <w:rsid w:val="0063347C"/>
    <w:rsid w:val="006338CF"/>
    <w:rsid w:val="00633A20"/>
    <w:rsid w:val="0063407B"/>
    <w:rsid w:val="00634426"/>
    <w:rsid w:val="00634998"/>
    <w:rsid w:val="00635C1F"/>
    <w:rsid w:val="00635DC1"/>
    <w:rsid w:val="00636388"/>
    <w:rsid w:val="00637D0D"/>
    <w:rsid w:val="0064002F"/>
    <w:rsid w:val="00640D09"/>
    <w:rsid w:val="00643778"/>
    <w:rsid w:val="0064409B"/>
    <w:rsid w:val="00644873"/>
    <w:rsid w:val="0064490F"/>
    <w:rsid w:val="00644A85"/>
    <w:rsid w:val="00644E9C"/>
    <w:rsid w:val="00644F8B"/>
    <w:rsid w:val="006450E5"/>
    <w:rsid w:val="006459AF"/>
    <w:rsid w:val="00646588"/>
    <w:rsid w:val="00646832"/>
    <w:rsid w:val="00646F28"/>
    <w:rsid w:val="0064725C"/>
    <w:rsid w:val="006474D0"/>
    <w:rsid w:val="006516CD"/>
    <w:rsid w:val="0065180E"/>
    <w:rsid w:val="0065213F"/>
    <w:rsid w:val="006523AC"/>
    <w:rsid w:val="0065265C"/>
    <w:rsid w:val="00652A09"/>
    <w:rsid w:val="00652B41"/>
    <w:rsid w:val="00652F91"/>
    <w:rsid w:val="00654192"/>
    <w:rsid w:val="006543E2"/>
    <w:rsid w:val="006544B8"/>
    <w:rsid w:val="00654582"/>
    <w:rsid w:val="00654682"/>
    <w:rsid w:val="00656A99"/>
    <w:rsid w:val="0065749F"/>
    <w:rsid w:val="00657571"/>
    <w:rsid w:val="00657867"/>
    <w:rsid w:val="00657B1E"/>
    <w:rsid w:val="006603EB"/>
    <w:rsid w:val="006605BF"/>
    <w:rsid w:val="006607A9"/>
    <w:rsid w:val="00661CC0"/>
    <w:rsid w:val="0066226A"/>
    <w:rsid w:val="00662400"/>
    <w:rsid w:val="00662605"/>
    <w:rsid w:val="0066281F"/>
    <w:rsid w:val="00665B25"/>
    <w:rsid w:val="006663E3"/>
    <w:rsid w:val="00666493"/>
    <w:rsid w:val="00666573"/>
    <w:rsid w:val="006671CB"/>
    <w:rsid w:val="00670E1E"/>
    <w:rsid w:val="006722C5"/>
    <w:rsid w:val="0067296B"/>
    <w:rsid w:val="00673DB3"/>
    <w:rsid w:val="006745B1"/>
    <w:rsid w:val="00677F1C"/>
    <w:rsid w:val="006800CA"/>
    <w:rsid w:val="00680FA1"/>
    <w:rsid w:val="006816C6"/>
    <w:rsid w:val="00681A08"/>
    <w:rsid w:val="0068200B"/>
    <w:rsid w:val="00682268"/>
    <w:rsid w:val="00682869"/>
    <w:rsid w:val="00684B1A"/>
    <w:rsid w:val="0068525C"/>
    <w:rsid w:val="00685279"/>
    <w:rsid w:val="00685603"/>
    <w:rsid w:val="00685884"/>
    <w:rsid w:val="0068798C"/>
    <w:rsid w:val="00687EC5"/>
    <w:rsid w:val="006912E0"/>
    <w:rsid w:val="00691965"/>
    <w:rsid w:val="006923AE"/>
    <w:rsid w:val="006928A5"/>
    <w:rsid w:val="00692DA4"/>
    <w:rsid w:val="00693AD9"/>
    <w:rsid w:val="006954B7"/>
    <w:rsid w:val="00696F3A"/>
    <w:rsid w:val="00697798"/>
    <w:rsid w:val="006A0F4C"/>
    <w:rsid w:val="006A3347"/>
    <w:rsid w:val="006A370F"/>
    <w:rsid w:val="006A3769"/>
    <w:rsid w:val="006A3B9C"/>
    <w:rsid w:val="006A43CB"/>
    <w:rsid w:val="006A45BF"/>
    <w:rsid w:val="006A5191"/>
    <w:rsid w:val="006A53E2"/>
    <w:rsid w:val="006A578F"/>
    <w:rsid w:val="006A5939"/>
    <w:rsid w:val="006A6002"/>
    <w:rsid w:val="006A6132"/>
    <w:rsid w:val="006A6279"/>
    <w:rsid w:val="006A7B02"/>
    <w:rsid w:val="006B0792"/>
    <w:rsid w:val="006B1227"/>
    <w:rsid w:val="006B1715"/>
    <w:rsid w:val="006B23A7"/>
    <w:rsid w:val="006B2E64"/>
    <w:rsid w:val="006B3890"/>
    <w:rsid w:val="006B40ED"/>
    <w:rsid w:val="006B43E3"/>
    <w:rsid w:val="006B4670"/>
    <w:rsid w:val="006B47B9"/>
    <w:rsid w:val="006B4D94"/>
    <w:rsid w:val="006B4DB3"/>
    <w:rsid w:val="006B5ECB"/>
    <w:rsid w:val="006B602F"/>
    <w:rsid w:val="006B63C9"/>
    <w:rsid w:val="006C23CF"/>
    <w:rsid w:val="006C3CC9"/>
    <w:rsid w:val="006C46A9"/>
    <w:rsid w:val="006C4866"/>
    <w:rsid w:val="006C4C94"/>
    <w:rsid w:val="006C6C43"/>
    <w:rsid w:val="006C7180"/>
    <w:rsid w:val="006C7552"/>
    <w:rsid w:val="006C790E"/>
    <w:rsid w:val="006D08AE"/>
    <w:rsid w:val="006D0EF9"/>
    <w:rsid w:val="006D165E"/>
    <w:rsid w:val="006D1818"/>
    <w:rsid w:val="006D1A8D"/>
    <w:rsid w:val="006D1E28"/>
    <w:rsid w:val="006D2674"/>
    <w:rsid w:val="006D2BF1"/>
    <w:rsid w:val="006D2E75"/>
    <w:rsid w:val="006D336E"/>
    <w:rsid w:val="006D3508"/>
    <w:rsid w:val="006D4608"/>
    <w:rsid w:val="006D4944"/>
    <w:rsid w:val="006D4B76"/>
    <w:rsid w:val="006D5ACC"/>
    <w:rsid w:val="006D6131"/>
    <w:rsid w:val="006D647E"/>
    <w:rsid w:val="006D6481"/>
    <w:rsid w:val="006D6E24"/>
    <w:rsid w:val="006D75D2"/>
    <w:rsid w:val="006D7913"/>
    <w:rsid w:val="006E00F9"/>
    <w:rsid w:val="006E01F4"/>
    <w:rsid w:val="006E052D"/>
    <w:rsid w:val="006E06C0"/>
    <w:rsid w:val="006E1493"/>
    <w:rsid w:val="006E21AF"/>
    <w:rsid w:val="006E3017"/>
    <w:rsid w:val="006E309F"/>
    <w:rsid w:val="006E418A"/>
    <w:rsid w:val="006E41DD"/>
    <w:rsid w:val="006E564B"/>
    <w:rsid w:val="006E5932"/>
    <w:rsid w:val="006E596E"/>
    <w:rsid w:val="006E5CC9"/>
    <w:rsid w:val="006E611A"/>
    <w:rsid w:val="006E7640"/>
    <w:rsid w:val="006E789D"/>
    <w:rsid w:val="006F1959"/>
    <w:rsid w:val="006F25A2"/>
    <w:rsid w:val="006F58FF"/>
    <w:rsid w:val="006F5D62"/>
    <w:rsid w:val="006F5EA9"/>
    <w:rsid w:val="006F6414"/>
    <w:rsid w:val="006F7451"/>
    <w:rsid w:val="006F750C"/>
    <w:rsid w:val="006F77C3"/>
    <w:rsid w:val="006F7D51"/>
    <w:rsid w:val="0070020B"/>
    <w:rsid w:val="007027E9"/>
    <w:rsid w:val="007028E5"/>
    <w:rsid w:val="00702B7E"/>
    <w:rsid w:val="007030E9"/>
    <w:rsid w:val="00703A24"/>
    <w:rsid w:val="00703F0B"/>
    <w:rsid w:val="00704A7E"/>
    <w:rsid w:val="007068C6"/>
    <w:rsid w:val="00706A08"/>
    <w:rsid w:val="00706E17"/>
    <w:rsid w:val="00707905"/>
    <w:rsid w:val="0071050E"/>
    <w:rsid w:val="00710741"/>
    <w:rsid w:val="00710B38"/>
    <w:rsid w:val="00711104"/>
    <w:rsid w:val="00711F08"/>
    <w:rsid w:val="00712E42"/>
    <w:rsid w:val="00712FE9"/>
    <w:rsid w:val="00713465"/>
    <w:rsid w:val="007134FA"/>
    <w:rsid w:val="00713DD4"/>
    <w:rsid w:val="00714269"/>
    <w:rsid w:val="00714541"/>
    <w:rsid w:val="0071537D"/>
    <w:rsid w:val="00716BFC"/>
    <w:rsid w:val="007178C3"/>
    <w:rsid w:val="0071790D"/>
    <w:rsid w:val="00717EC5"/>
    <w:rsid w:val="0072129D"/>
    <w:rsid w:val="007218A4"/>
    <w:rsid w:val="00721C96"/>
    <w:rsid w:val="00723234"/>
    <w:rsid w:val="00724FF9"/>
    <w:rsid w:val="007252CA"/>
    <w:rsid w:val="00726E5D"/>
    <w:rsid w:val="0072701A"/>
    <w:rsid w:val="007275BC"/>
    <w:rsid w:val="00727BA0"/>
    <w:rsid w:val="00732080"/>
    <w:rsid w:val="00732ADA"/>
    <w:rsid w:val="0073606D"/>
    <w:rsid w:val="0073724A"/>
    <w:rsid w:val="00740819"/>
    <w:rsid w:val="00740ADB"/>
    <w:rsid w:val="00740E9B"/>
    <w:rsid w:val="007411B4"/>
    <w:rsid w:val="007413A5"/>
    <w:rsid w:val="00741C5C"/>
    <w:rsid w:val="0074333C"/>
    <w:rsid w:val="007445DC"/>
    <w:rsid w:val="0074488D"/>
    <w:rsid w:val="00744AF2"/>
    <w:rsid w:val="00744DBA"/>
    <w:rsid w:val="0074509E"/>
    <w:rsid w:val="007456EC"/>
    <w:rsid w:val="007462DB"/>
    <w:rsid w:val="00746BAB"/>
    <w:rsid w:val="00750022"/>
    <w:rsid w:val="00751F02"/>
    <w:rsid w:val="00751F19"/>
    <w:rsid w:val="00752899"/>
    <w:rsid w:val="00752E2C"/>
    <w:rsid w:val="007533A0"/>
    <w:rsid w:val="007549C1"/>
    <w:rsid w:val="00755CED"/>
    <w:rsid w:val="007563C4"/>
    <w:rsid w:val="00756D01"/>
    <w:rsid w:val="00757146"/>
    <w:rsid w:val="00757E16"/>
    <w:rsid w:val="00760428"/>
    <w:rsid w:val="00760CB9"/>
    <w:rsid w:val="00761421"/>
    <w:rsid w:val="00763D05"/>
    <w:rsid w:val="00764CE5"/>
    <w:rsid w:val="0076676D"/>
    <w:rsid w:val="00766C43"/>
    <w:rsid w:val="00767A97"/>
    <w:rsid w:val="00771108"/>
    <w:rsid w:val="00771253"/>
    <w:rsid w:val="00771EBE"/>
    <w:rsid w:val="0077216A"/>
    <w:rsid w:val="00772538"/>
    <w:rsid w:val="00772F9D"/>
    <w:rsid w:val="00774796"/>
    <w:rsid w:val="00774862"/>
    <w:rsid w:val="00774E19"/>
    <w:rsid w:val="00775908"/>
    <w:rsid w:val="00775E2C"/>
    <w:rsid w:val="00775FDF"/>
    <w:rsid w:val="00776439"/>
    <w:rsid w:val="007769CC"/>
    <w:rsid w:val="007769EF"/>
    <w:rsid w:val="0077744A"/>
    <w:rsid w:val="007777A5"/>
    <w:rsid w:val="00780E46"/>
    <w:rsid w:val="007823EC"/>
    <w:rsid w:val="0078483B"/>
    <w:rsid w:val="00785021"/>
    <w:rsid w:val="00785366"/>
    <w:rsid w:val="007856C8"/>
    <w:rsid w:val="007866FF"/>
    <w:rsid w:val="00790964"/>
    <w:rsid w:val="00791134"/>
    <w:rsid w:val="00791B3A"/>
    <w:rsid w:val="00791B71"/>
    <w:rsid w:val="00791E75"/>
    <w:rsid w:val="00792082"/>
    <w:rsid w:val="0079257D"/>
    <w:rsid w:val="0079269F"/>
    <w:rsid w:val="00793055"/>
    <w:rsid w:val="0079335D"/>
    <w:rsid w:val="00793B51"/>
    <w:rsid w:val="007965E9"/>
    <w:rsid w:val="00796AC2"/>
    <w:rsid w:val="00796BEA"/>
    <w:rsid w:val="00797095"/>
    <w:rsid w:val="00797B24"/>
    <w:rsid w:val="007A0036"/>
    <w:rsid w:val="007A06DD"/>
    <w:rsid w:val="007A09DD"/>
    <w:rsid w:val="007A210C"/>
    <w:rsid w:val="007A3549"/>
    <w:rsid w:val="007A3773"/>
    <w:rsid w:val="007A4648"/>
    <w:rsid w:val="007A472A"/>
    <w:rsid w:val="007A5154"/>
    <w:rsid w:val="007A5970"/>
    <w:rsid w:val="007A5BAE"/>
    <w:rsid w:val="007A5BBB"/>
    <w:rsid w:val="007A7944"/>
    <w:rsid w:val="007A797B"/>
    <w:rsid w:val="007B0EA9"/>
    <w:rsid w:val="007B1149"/>
    <w:rsid w:val="007B297A"/>
    <w:rsid w:val="007B3922"/>
    <w:rsid w:val="007B3926"/>
    <w:rsid w:val="007B4313"/>
    <w:rsid w:val="007B473F"/>
    <w:rsid w:val="007B6249"/>
    <w:rsid w:val="007B6939"/>
    <w:rsid w:val="007C034B"/>
    <w:rsid w:val="007C265E"/>
    <w:rsid w:val="007C28AA"/>
    <w:rsid w:val="007C2B27"/>
    <w:rsid w:val="007C317A"/>
    <w:rsid w:val="007C3301"/>
    <w:rsid w:val="007C3F74"/>
    <w:rsid w:val="007C5218"/>
    <w:rsid w:val="007C5BC7"/>
    <w:rsid w:val="007C5CE3"/>
    <w:rsid w:val="007C716C"/>
    <w:rsid w:val="007C75BB"/>
    <w:rsid w:val="007D01E0"/>
    <w:rsid w:val="007D05D9"/>
    <w:rsid w:val="007D0BE7"/>
    <w:rsid w:val="007D15BF"/>
    <w:rsid w:val="007D1883"/>
    <w:rsid w:val="007D2ED3"/>
    <w:rsid w:val="007D3F60"/>
    <w:rsid w:val="007D483D"/>
    <w:rsid w:val="007D4E24"/>
    <w:rsid w:val="007D53F0"/>
    <w:rsid w:val="007D6B24"/>
    <w:rsid w:val="007D7364"/>
    <w:rsid w:val="007D7D27"/>
    <w:rsid w:val="007E300C"/>
    <w:rsid w:val="007E3379"/>
    <w:rsid w:val="007E454E"/>
    <w:rsid w:val="007E4679"/>
    <w:rsid w:val="007E4F5C"/>
    <w:rsid w:val="007E4F7A"/>
    <w:rsid w:val="007E521C"/>
    <w:rsid w:val="007E590E"/>
    <w:rsid w:val="007E6EA0"/>
    <w:rsid w:val="007F236C"/>
    <w:rsid w:val="007F2773"/>
    <w:rsid w:val="007F4106"/>
    <w:rsid w:val="007F4253"/>
    <w:rsid w:val="007F5B54"/>
    <w:rsid w:val="007F67B6"/>
    <w:rsid w:val="007F73F4"/>
    <w:rsid w:val="007F7EE8"/>
    <w:rsid w:val="008006DA"/>
    <w:rsid w:val="0080072B"/>
    <w:rsid w:val="008007A3"/>
    <w:rsid w:val="00800819"/>
    <w:rsid w:val="00800F20"/>
    <w:rsid w:val="00801532"/>
    <w:rsid w:val="00801C48"/>
    <w:rsid w:val="00802105"/>
    <w:rsid w:val="00803547"/>
    <w:rsid w:val="00804012"/>
    <w:rsid w:val="00804AEF"/>
    <w:rsid w:val="008063F6"/>
    <w:rsid w:val="00806AD0"/>
    <w:rsid w:val="00807539"/>
    <w:rsid w:val="00807C28"/>
    <w:rsid w:val="008105F4"/>
    <w:rsid w:val="008106F2"/>
    <w:rsid w:val="008107E2"/>
    <w:rsid w:val="00810C26"/>
    <w:rsid w:val="00810CD1"/>
    <w:rsid w:val="008111F1"/>
    <w:rsid w:val="00812389"/>
    <w:rsid w:val="008127F0"/>
    <w:rsid w:val="00812DF9"/>
    <w:rsid w:val="00812E27"/>
    <w:rsid w:val="0081357C"/>
    <w:rsid w:val="00813A3F"/>
    <w:rsid w:val="00814C54"/>
    <w:rsid w:val="008152D9"/>
    <w:rsid w:val="008164F6"/>
    <w:rsid w:val="0081721E"/>
    <w:rsid w:val="0081747E"/>
    <w:rsid w:val="00820A6D"/>
    <w:rsid w:val="008224A4"/>
    <w:rsid w:val="008239BA"/>
    <w:rsid w:val="008262E9"/>
    <w:rsid w:val="0082632E"/>
    <w:rsid w:val="00826582"/>
    <w:rsid w:val="008277D6"/>
    <w:rsid w:val="0083044B"/>
    <w:rsid w:val="0083310E"/>
    <w:rsid w:val="0083348A"/>
    <w:rsid w:val="0083407B"/>
    <w:rsid w:val="00834200"/>
    <w:rsid w:val="00834720"/>
    <w:rsid w:val="0083513B"/>
    <w:rsid w:val="00835517"/>
    <w:rsid w:val="008364B9"/>
    <w:rsid w:val="00836BB5"/>
    <w:rsid w:val="00836DCF"/>
    <w:rsid w:val="0083769F"/>
    <w:rsid w:val="00840D16"/>
    <w:rsid w:val="00842AEB"/>
    <w:rsid w:val="0084335B"/>
    <w:rsid w:val="00844D3F"/>
    <w:rsid w:val="00845028"/>
    <w:rsid w:val="0084619D"/>
    <w:rsid w:val="00847768"/>
    <w:rsid w:val="00850200"/>
    <w:rsid w:val="00850A60"/>
    <w:rsid w:val="00850DAA"/>
    <w:rsid w:val="008521B1"/>
    <w:rsid w:val="00852602"/>
    <w:rsid w:val="00852628"/>
    <w:rsid w:val="00854069"/>
    <w:rsid w:val="008541A2"/>
    <w:rsid w:val="00855201"/>
    <w:rsid w:val="008560E7"/>
    <w:rsid w:val="00856ACC"/>
    <w:rsid w:val="008570F7"/>
    <w:rsid w:val="008578E7"/>
    <w:rsid w:val="00860053"/>
    <w:rsid w:val="00861C82"/>
    <w:rsid w:val="008625B9"/>
    <w:rsid w:val="00862617"/>
    <w:rsid w:val="00863393"/>
    <w:rsid w:val="008646FA"/>
    <w:rsid w:val="0086471D"/>
    <w:rsid w:val="008649C7"/>
    <w:rsid w:val="00865700"/>
    <w:rsid w:val="00866229"/>
    <w:rsid w:val="008663AC"/>
    <w:rsid w:val="008677CD"/>
    <w:rsid w:val="00870326"/>
    <w:rsid w:val="00870EA9"/>
    <w:rsid w:val="0087247E"/>
    <w:rsid w:val="00872806"/>
    <w:rsid w:val="00872A23"/>
    <w:rsid w:val="00875010"/>
    <w:rsid w:val="0087503D"/>
    <w:rsid w:val="00875937"/>
    <w:rsid w:val="00875E91"/>
    <w:rsid w:val="0087612B"/>
    <w:rsid w:val="008770C9"/>
    <w:rsid w:val="00877A4E"/>
    <w:rsid w:val="00877B70"/>
    <w:rsid w:val="00881145"/>
    <w:rsid w:val="00883669"/>
    <w:rsid w:val="0088579E"/>
    <w:rsid w:val="008877BD"/>
    <w:rsid w:val="0088781E"/>
    <w:rsid w:val="00887F0F"/>
    <w:rsid w:val="00890E1F"/>
    <w:rsid w:val="00891E40"/>
    <w:rsid w:val="008922EE"/>
    <w:rsid w:val="0089276D"/>
    <w:rsid w:val="00894A68"/>
    <w:rsid w:val="00894E5E"/>
    <w:rsid w:val="0089562E"/>
    <w:rsid w:val="0089629B"/>
    <w:rsid w:val="008962B0"/>
    <w:rsid w:val="008A047B"/>
    <w:rsid w:val="008A2299"/>
    <w:rsid w:val="008A3104"/>
    <w:rsid w:val="008A3D3E"/>
    <w:rsid w:val="008A45E6"/>
    <w:rsid w:val="008A464E"/>
    <w:rsid w:val="008A4A9F"/>
    <w:rsid w:val="008A66E9"/>
    <w:rsid w:val="008A6BE0"/>
    <w:rsid w:val="008A7B4F"/>
    <w:rsid w:val="008B0494"/>
    <w:rsid w:val="008B0E31"/>
    <w:rsid w:val="008B112F"/>
    <w:rsid w:val="008B1571"/>
    <w:rsid w:val="008B38E0"/>
    <w:rsid w:val="008B3CE8"/>
    <w:rsid w:val="008B450E"/>
    <w:rsid w:val="008B637B"/>
    <w:rsid w:val="008B65CA"/>
    <w:rsid w:val="008B6607"/>
    <w:rsid w:val="008B6A51"/>
    <w:rsid w:val="008B6BD1"/>
    <w:rsid w:val="008B7318"/>
    <w:rsid w:val="008B7B4A"/>
    <w:rsid w:val="008B7DF3"/>
    <w:rsid w:val="008C01C0"/>
    <w:rsid w:val="008C0F03"/>
    <w:rsid w:val="008C0F8A"/>
    <w:rsid w:val="008C1209"/>
    <w:rsid w:val="008C1798"/>
    <w:rsid w:val="008C1C2B"/>
    <w:rsid w:val="008C2D7E"/>
    <w:rsid w:val="008C4D8C"/>
    <w:rsid w:val="008C513F"/>
    <w:rsid w:val="008C64F9"/>
    <w:rsid w:val="008C6543"/>
    <w:rsid w:val="008C6997"/>
    <w:rsid w:val="008C7039"/>
    <w:rsid w:val="008D0CB9"/>
    <w:rsid w:val="008D0FAC"/>
    <w:rsid w:val="008D10FA"/>
    <w:rsid w:val="008D1390"/>
    <w:rsid w:val="008D20B9"/>
    <w:rsid w:val="008D2200"/>
    <w:rsid w:val="008D34D4"/>
    <w:rsid w:val="008D4E26"/>
    <w:rsid w:val="008D50F6"/>
    <w:rsid w:val="008D56CE"/>
    <w:rsid w:val="008D58A4"/>
    <w:rsid w:val="008D5D22"/>
    <w:rsid w:val="008D605B"/>
    <w:rsid w:val="008D6AD3"/>
    <w:rsid w:val="008D6BE9"/>
    <w:rsid w:val="008D7F5F"/>
    <w:rsid w:val="008E310D"/>
    <w:rsid w:val="008E3159"/>
    <w:rsid w:val="008E3420"/>
    <w:rsid w:val="008E3826"/>
    <w:rsid w:val="008E38AA"/>
    <w:rsid w:val="008E5237"/>
    <w:rsid w:val="008E5B28"/>
    <w:rsid w:val="008E5C31"/>
    <w:rsid w:val="008E5D7A"/>
    <w:rsid w:val="008E6349"/>
    <w:rsid w:val="008E6FFC"/>
    <w:rsid w:val="008E7C61"/>
    <w:rsid w:val="008F1290"/>
    <w:rsid w:val="008F1CC3"/>
    <w:rsid w:val="008F1CD1"/>
    <w:rsid w:val="008F22B8"/>
    <w:rsid w:val="008F2624"/>
    <w:rsid w:val="008F2BA6"/>
    <w:rsid w:val="008F2FC5"/>
    <w:rsid w:val="008F348E"/>
    <w:rsid w:val="008F36F2"/>
    <w:rsid w:val="008F4C76"/>
    <w:rsid w:val="008F5804"/>
    <w:rsid w:val="008F605D"/>
    <w:rsid w:val="008F6223"/>
    <w:rsid w:val="008F6287"/>
    <w:rsid w:val="008F66FD"/>
    <w:rsid w:val="008F678F"/>
    <w:rsid w:val="008F6EA5"/>
    <w:rsid w:val="009005E6"/>
    <w:rsid w:val="00901738"/>
    <w:rsid w:val="0090188E"/>
    <w:rsid w:val="00903139"/>
    <w:rsid w:val="00903EA1"/>
    <w:rsid w:val="00904B11"/>
    <w:rsid w:val="00904C6B"/>
    <w:rsid w:val="00904D85"/>
    <w:rsid w:val="00905257"/>
    <w:rsid w:val="0090549B"/>
    <w:rsid w:val="00906752"/>
    <w:rsid w:val="00906B8B"/>
    <w:rsid w:val="00907F0F"/>
    <w:rsid w:val="00910C67"/>
    <w:rsid w:val="00911467"/>
    <w:rsid w:val="0091227F"/>
    <w:rsid w:val="00912634"/>
    <w:rsid w:val="00913919"/>
    <w:rsid w:val="00913A40"/>
    <w:rsid w:val="00915386"/>
    <w:rsid w:val="00915B1B"/>
    <w:rsid w:val="00916AAB"/>
    <w:rsid w:val="00916D1C"/>
    <w:rsid w:val="00917732"/>
    <w:rsid w:val="00920337"/>
    <w:rsid w:val="00920C65"/>
    <w:rsid w:val="00922423"/>
    <w:rsid w:val="009225D9"/>
    <w:rsid w:val="00922DB5"/>
    <w:rsid w:val="0092393C"/>
    <w:rsid w:val="00923D46"/>
    <w:rsid w:val="00924310"/>
    <w:rsid w:val="009250F2"/>
    <w:rsid w:val="009260AF"/>
    <w:rsid w:val="00926FBF"/>
    <w:rsid w:val="009271D9"/>
    <w:rsid w:val="009305DC"/>
    <w:rsid w:val="0093145B"/>
    <w:rsid w:val="009314DA"/>
    <w:rsid w:val="00931C22"/>
    <w:rsid w:val="00932B77"/>
    <w:rsid w:val="00932FBB"/>
    <w:rsid w:val="00932FE7"/>
    <w:rsid w:val="009339EF"/>
    <w:rsid w:val="0093403B"/>
    <w:rsid w:val="009345D9"/>
    <w:rsid w:val="00935402"/>
    <w:rsid w:val="00935A48"/>
    <w:rsid w:val="00935CE3"/>
    <w:rsid w:val="00935E9C"/>
    <w:rsid w:val="00935F63"/>
    <w:rsid w:val="0093696E"/>
    <w:rsid w:val="009374AF"/>
    <w:rsid w:val="00937C2C"/>
    <w:rsid w:val="00940D07"/>
    <w:rsid w:val="0094153A"/>
    <w:rsid w:val="009415BB"/>
    <w:rsid w:val="00941E46"/>
    <w:rsid w:val="009424D8"/>
    <w:rsid w:val="00943120"/>
    <w:rsid w:val="00944D18"/>
    <w:rsid w:val="009477DC"/>
    <w:rsid w:val="00950448"/>
    <w:rsid w:val="0095107F"/>
    <w:rsid w:val="009510C1"/>
    <w:rsid w:val="00951B37"/>
    <w:rsid w:val="00952EB0"/>
    <w:rsid w:val="009547B7"/>
    <w:rsid w:val="00955787"/>
    <w:rsid w:val="009565F4"/>
    <w:rsid w:val="00956F43"/>
    <w:rsid w:val="0096052A"/>
    <w:rsid w:val="00960BCF"/>
    <w:rsid w:val="00961CB8"/>
    <w:rsid w:val="00962078"/>
    <w:rsid w:val="009627F5"/>
    <w:rsid w:val="00963148"/>
    <w:rsid w:val="00963DBC"/>
    <w:rsid w:val="0096411A"/>
    <w:rsid w:val="009647B7"/>
    <w:rsid w:val="00966349"/>
    <w:rsid w:val="0096686F"/>
    <w:rsid w:val="009675F5"/>
    <w:rsid w:val="00971605"/>
    <w:rsid w:val="009727B0"/>
    <w:rsid w:val="00972927"/>
    <w:rsid w:val="00972D0F"/>
    <w:rsid w:val="00973315"/>
    <w:rsid w:val="009733F5"/>
    <w:rsid w:val="0097363C"/>
    <w:rsid w:val="00974100"/>
    <w:rsid w:val="00977071"/>
    <w:rsid w:val="00977396"/>
    <w:rsid w:val="00977874"/>
    <w:rsid w:val="00977D90"/>
    <w:rsid w:val="0098015B"/>
    <w:rsid w:val="009803BB"/>
    <w:rsid w:val="00980876"/>
    <w:rsid w:val="00980A3D"/>
    <w:rsid w:val="00980CFD"/>
    <w:rsid w:val="009820B6"/>
    <w:rsid w:val="009837D4"/>
    <w:rsid w:val="0098388A"/>
    <w:rsid w:val="00984136"/>
    <w:rsid w:val="009867BE"/>
    <w:rsid w:val="009872DB"/>
    <w:rsid w:val="00992CEB"/>
    <w:rsid w:val="00992DA7"/>
    <w:rsid w:val="00993DDD"/>
    <w:rsid w:val="0099444D"/>
    <w:rsid w:val="0099473A"/>
    <w:rsid w:val="009951EE"/>
    <w:rsid w:val="00996754"/>
    <w:rsid w:val="00996BB6"/>
    <w:rsid w:val="00997242"/>
    <w:rsid w:val="00997D16"/>
    <w:rsid w:val="009A0376"/>
    <w:rsid w:val="009A0447"/>
    <w:rsid w:val="009A1143"/>
    <w:rsid w:val="009A1CF4"/>
    <w:rsid w:val="009A36F1"/>
    <w:rsid w:val="009A3F4E"/>
    <w:rsid w:val="009A41B2"/>
    <w:rsid w:val="009A44D6"/>
    <w:rsid w:val="009A5690"/>
    <w:rsid w:val="009A6674"/>
    <w:rsid w:val="009A74E2"/>
    <w:rsid w:val="009B1D84"/>
    <w:rsid w:val="009B2A14"/>
    <w:rsid w:val="009B2E04"/>
    <w:rsid w:val="009B416D"/>
    <w:rsid w:val="009B5321"/>
    <w:rsid w:val="009B53B2"/>
    <w:rsid w:val="009B551B"/>
    <w:rsid w:val="009B585F"/>
    <w:rsid w:val="009B587F"/>
    <w:rsid w:val="009B5E52"/>
    <w:rsid w:val="009B63B2"/>
    <w:rsid w:val="009B6E43"/>
    <w:rsid w:val="009C0547"/>
    <w:rsid w:val="009C11A3"/>
    <w:rsid w:val="009C11F4"/>
    <w:rsid w:val="009C1824"/>
    <w:rsid w:val="009C25C6"/>
    <w:rsid w:val="009C2DB1"/>
    <w:rsid w:val="009C32C1"/>
    <w:rsid w:val="009C3384"/>
    <w:rsid w:val="009C35B0"/>
    <w:rsid w:val="009C3E24"/>
    <w:rsid w:val="009C4863"/>
    <w:rsid w:val="009C52E3"/>
    <w:rsid w:val="009C570F"/>
    <w:rsid w:val="009C6B8B"/>
    <w:rsid w:val="009D0946"/>
    <w:rsid w:val="009D0D7C"/>
    <w:rsid w:val="009D0F0F"/>
    <w:rsid w:val="009D105E"/>
    <w:rsid w:val="009D27B3"/>
    <w:rsid w:val="009D35FB"/>
    <w:rsid w:val="009D45A6"/>
    <w:rsid w:val="009D46CD"/>
    <w:rsid w:val="009D5130"/>
    <w:rsid w:val="009E0FCE"/>
    <w:rsid w:val="009E234E"/>
    <w:rsid w:val="009E2931"/>
    <w:rsid w:val="009E2E18"/>
    <w:rsid w:val="009E31F6"/>
    <w:rsid w:val="009E3B06"/>
    <w:rsid w:val="009E3F68"/>
    <w:rsid w:val="009E4760"/>
    <w:rsid w:val="009E52AE"/>
    <w:rsid w:val="009E561F"/>
    <w:rsid w:val="009E6278"/>
    <w:rsid w:val="009E661A"/>
    <w:rsid w:val="009F1F5C"/>
    <w:rsid w:val="009F262B"/>
    <w:rsid w:val="009F291F"/>
    <w:rsid w:val="009F2B2D"/>
    <w:rsid w:val="009F2EF7"/>
    <w:rsid w:val="009F4A36"/>
    <w:rsid w:val="009F763B"/>
    <w:rsid w:val="009F7F91"/>
    <w:rsid w:val="00A009CA"/>
    <w:rsid w:val="00A023E2"/>
    <w:rsid w:val="00A0257B"/>
    <w:rsid w:val="00A029AF"/>
    <w:rsid w:val="00A034D8"/>
    <w:rsid w:val="00A03B10"/>
    <w:rsid w:val="00A04A08"/>
    <w:rsid w:val="00A06F40"/>
    <w:rsid w:val="00A10056"/>
    <w:rsid w:val="00A1054E"/>
    <w:rsid w:val="00A13330"/>
    <w:rsid w:val="00A135D0"/>
    <w:rsid w:val="00A142B9"/>
    <w:rsid w:val="00A14ED5"/>
    <w:rsid w:val="00A15104"/>
    <w:rsid w:val="00A201AF"/>
    <w:rsid w:val="00A2064A"/>
    <w:rsid w:val="00A2128A"/>
    <w:rsid w:val="00A214C7"/>
    <w:rsid w:val="00A21615"/>
    <w:rsid w:val="00A231E7"/>
    <w:rsid w:val="00A23435"/>
    <w:rsid w:val="00A23956"/>
    <w:rsid w:val="00A24AEC"/>
    <w:rsid w:val="00A25C92"/>
    <w:rsid w:val="00A265D1"/>
    <w:rsid w:val="00A2711C"/>
    <w:rsid w:val="00A30027"/>
    <w:rsid w:val="00A30489"/>
    <w:rsid w:val="00A3166F"/>
    <w:rsid w:val="00A324D6"/>
    <w:rsid w:val="00A336F1"/>
    <w:rsid w:val="00A33C70"/>
    <w:rsid w:val="00A341AE"/>
    <w:rsid w:val="00A354D8"/>
    <w:rsid w:val="00A369C9"/>
    <w:rsid w:val="00A421E1"/>
    <w:rsid w:val="00A42A4C"/>
    <w:rsid w:val="00A42AE9"/>
    <w:rsid w:val="00A42C52"/>
    <w:rsid w:val="00A42D5B"/>
    <w:rsid w:val="00A42FAA"/>
    <w:rsid w:val="00A449AC"/>
    <w:rsid w:val="00A4645D"/>
    <w:rsid w:val="00A47639"/>
    <w:rsid w:val="00A47914"/>
    <w:rsid w:val="00A47E84"/>
    <w:rsid w:val="00A50777"/>
    <w:rsid w:val="00A50C40"/>
    <w:rsid w:val="00A50E07"/>
    <w:rsid w:val="00A5154D"/>
    <w:rsid w:val="00A516ED"/>
    <w:rsid w:val="00A520AC"/>
    <w:rsid w:val="00A528D0"/>
    <w:rsid w:val="00A5382D"/>
    <w:rsid w:val="00A538BA"/>
    <w:rsid w:val="00A53F79"/>
    <w:rsid w:val="00A55054"/>
    <w:rsid w:val="00A55FAF"/>
    <w:rsid w:val="00A568D3"/>
    <w:rsid w:val="00A5696C"/>
    <w:rsid w:val="00A56A8B"/>
    <w:rsid w:val="00A60496"/>
    <w:rsid w:val="00A6094A"/>
    <w:rsid w:val="00A60C91"/>
    <w:rsid w:val="00A621B9"/>
    <w:rsid w:val="00A6373D"/>
    <w:rsid w:val="00A6506B"/>
    <w:rsid w:val="00A670AE"/>
    <w:rsid w:val="00A673E8"/>
    <w:rsid w:val="00A7033C"/>
    <w:rsid w:val="00A70D94"/>
    <w:rsid w:val="00A7212F"/>
    <w:rsid w:val="00A73407"/>
    <w:rsid w:val="00A744C7"/>
    <w:rsid w:val="00A7674F"/>
    <w:rsid w:val="00A76E87"/>
    <w:rsid w:val="00A77B1F"/>
    <w:rsid w:val="00A77CA9"/>
    <w:rsid w:val="00A817C4"/>
    <w:rsid w:val="00A81F43"/>
    <w:rsid w:val="00A82D4A"/>
    <w:rsid w:val="00A830EF"/>
    <w:rsid w:val="00A84B56"/>
    <w:rsid w:val="00A84BA4"/>
    <w:rsid w:val="00A85083"/>
    <w:rsid w:val="00A85AF9"/>
    <w:rsid w:val="00A86705"/>
    <w:rsid w:val="00A870FF"/>
    <w:rsid w:val="00A876AB"/>
    <w:rsid w:val="00A877C8"/>
    <w:rsid w:val="00A903B0"/>
    <w:rsid w:val="00A925E6"/>
    <w:rsid w:val="00A93128"/>
    <w:rsid w:val="00A93C4E"/>
    <w:rsid w:val="00A93C54"/>
    <w:rsid w:val="00A958C6"/>
    <w:rsid w:val="00A95D3F"/>
    <w:rsid w:val="00A969E7"/>
    <w:rsid w:val="00A974A5"/>
    <w:rsid w:val="00A974B0"/>
    <w:rsid w:val="00A97EF0"/>
    <w:rsid w:val="00AA1564"/>
    <w:rsid w:val="00AA1B43"/>
    <w:rsid w:val="00AA284A"/>
    <w:rsid w:val="00AA48A0"/>
    <w:rsid w:val="00AA4E79"/>
    <w:rsid w:val="00AA4EE2"/>
    <w:rsid w:val="00AA4F8B"/>
    <w:rsid w:val="00AA5F05"/>
    <w:rsid w:val="00AA66B9"/>
    <w:rsid w:val="00AA70C3"/>
    <w:rsid w:val="00AA72C2"/>
    <w:rsid w:val="00AA7B55"/>
    <w:rsid w:val="00AB0F9E"/>
    <w:rsid w:val="00AB0FA8"/>
    <w:rsid w:val="00AB116B"/>
    <w:rsid w:val="00AB20D3"/>
    <w:rsid w:val="00AB3592"/>
    <w:rsid w:val="00AB388F"/>
    <w:rsid w:val="00AB4AD4"/>
    <w:rsid w:val="00AB5165"/>
    <w:rsid w:val="00AB614E"/>
    <w:rsid w:val="00AB69F7"/>
    <w:rsid w:val="00AB6D84"/>
    <w:rsid w:val="00AB77B4"/>
    <w:rsid w:val="00AC041D"/>
    <w:rsid w:val="00AC0FA1"/>
    <w:rsid w:val="00AC1340"/>
    <w:rsid w:val="00AC271B"/>
    <w:rsid w:val="00AC2D74"/>
    <w:rsid w:val="00AC4209"/>
    <w:rsid w:val="00AC432B"/>
    <w:rsid w:val="00AC501E"/>
    <w:rsid w:val="00AC5218"/>
    <w:rsid w:val="00AC68FC"/>
    <w:rsid w:val="00AC707D"/>
    <w:rsid w:val="00AD153C"/>
    <w:rsid w:val="00AD2847"/>
    <w:rsid w:val="00AD6998"/>
    <w:rsid w:val="00AD6E2D"/>
    <w:rsid w:val="00AD76C5"/>
    <w:rsid w:val="00AE04D0"/>
    <w:rsid w:val="00AE1170"/>
    <w:rsid w:val="00AE1721"/>
    <w:rsid w:val="00AE1835"/>
    <w:rsid w:val="00AE2456"/>
    <w:rsid w:val="00AE27BE"/>
    <w:rsid w:val="00AE3103"/>
    <w:rsid w:val="00AE3B6A"/>
    <w:rsid w:val="00AE3D27"/>
    <w:rsid w:val="00AE3DA7"/>
    <w:rsid w:val="00AE40EC"/>
    <w:rsid w:val="00AE4498"/>
    <w:rsid w:val="00AE626E"/>
    <w:rsid w:val="00AE6341"/>
    <w:rsid w:val="00AE6B04"/>
    <w:rsid w:val="00AF14B2"/>
    <w:rsid w:val="00AF1DE5"/>
    <w:rsid w:val="00AF1E0A"/>
    <w:rsid w:val="00AF31B8"/>
    <w:rsid w:val="00AF35B1"/>
    <w:rsid w:val="00AF4A6A"/>
    <w:rsid w:val="00AF5500"/>
    <w:rsid w:val="00AF5941"/>
    <w:rsid w:val="00AF5F33"/>
    <w:rsid w:val="00AF6690"/>
    <w:rsid w:val="00AF71AE"/>
    <w:rsid w:val="00AF7EB4"/>
    <w:rsid w:val="00B00E9F"/>
    <w:rsid w:val="00B0285E"/>
    <w:rsid w:val="00B02E5D"/>
    <w:rsid w:val="00B033E6"/>
    <w:rsid w:val="00B058CC"/>
    <w:rsid w:val="00B05B93"/>
    <w:rsid w:val="00B0669F"/>
    <w:rsid w:val="00B06D7D"/>
    <w:rsid w:val="00B1094E"/>
    <w:rsid w:val="00B125B0"/>
    <w:rsid w:val="00B1317F"/>
    <w:rsid w:val="00B136A2"/>
    <w:rsid w:val="00B1408F"/>
    <w:rsid w:val="00B15BB5"/>
    <w:rsid w:val="00B15E15"/>
    <w:rsid w:val="00B16210"/>
    <w:rsid w:val="00B17035"/>
    <w:rsid w:val="00B1799C"/>
    <w:rsid w:val="00B17B0A"/>
    <w:rsid w:val="00B17CF9"/>
    <w:rsid w:val="00B2073A"/>
    <w:rsid w:val="00B20899"/>
    <w:rsid w:val="00B20AE4"/>
    <w:rsid w:val="00B241D3"/>
    <w:rsid w:val="00B24308"/>
    <w:rsid w:val="00B2488A"/>
    <w:rsid w:val="00B24FF0"/>
    <w:rsid w:val="00B2587D"/>
    <w:rsid w:val="00B26169"/>
    <w:rsid w:val="00B271BE"/>
    <w:rsid w:val="00B27770"/>
    <w:rsid w:val="00B3005D"/>
    <w:rsid w:val="00B3007D"/>
    <w:rsid w:val="00B30B57"/>
    <w:rsid w:val="00B31051"/>
    <w:rsid w:val="00B314F4"/>
    <w:rsid w:val="00B318CF"/>
    <w:rsid w:val="00B32BA2"/>
    <w:rsid w:val="00B331B5"/>
    <w:rsid w:val="00B33344"/>
    <w:rsid w:val="00B33577"/>
    <w:rsid w:val="00B33FE1"/>
    <w:rsid w:val="00B3447E"/>
    <w:rsid w:val="00B345E5"/>
    <w:rsid w:val="00B34ECC"/>
    <w:rsid w:val="00B36EE3"/>
    <w:rsid w:val="00B37568"/>
    <w:rsid w:val="00B410DE"/>
    <w:rsid w:val="00B4379E"/>
    <w:rsid w:val="00B43943"/>
    <w:rsid w:val="00B43A27"/>
    <w:rsid w:val="00B44BCF"/>
    <w:rsid w:val="00B45755"/>
    <w:rsid w:val="00B45BEE"/>
    <w:rsid w:val="00B45F5D"/>
    <w:rsid w:val="00B473A4"/>
    <w:rsid w:val="00B47681"/>
    <w:rsid w:val="00B52365"/>
    <w:rsid w:val="00B53688"/>
    <w:rsid w:val="00B53955"/>
    <w:rsid w:val="00B54FFE"/>
    <w:rsid w:val="00B559A5"/>
    <w:rsid w:val="00B561B4"/>
    <w:rsid w:val="00B5678F"/>
    <w:rsid w:val="00B56B23"/>
    <w:rsid w:val="00B56D95"/>
    <w:rsid w:val="00B56E21"/>
    <w:rsid w:val="00B605D8"/>
    <w:rsid w:val="00B609AB"/>
    <w:rsid w:val="00B60E57"/>
    <w:rsid w:val="00B62FF1"/>
    <w:rsid w:val="00B63A43"/>
    <w:rsid w:val="00B63F76"/>
    <w:rsid w:val="00B64E1D"/>
    <w:rsid w:val="00B65BDE"/>
    <w:rsid w:val="00B660EC"/>
    <w:rsid w:val="00B6631F"/>
    <w:rsid w:val="00B70E98"/>
    <w:rsid w:val="00B71E03"/>
    <w:rsid w:val="00B72173"/>
    <w:rsid w:val="00B7259E"/>
    <w:rsid w:val="00B730D6"/>
    <w:rsid w:val="00B73B19"/>
    <w:rsid w:val="00B74E06"/>
    <w:rsid w:val="00B75654"/>
    <w:rsid w:val="00B75799"/>
    <w:rsid w:val="00B757A6"/>
    <w:rsid w:val="00B75AFD"/>
    <w:rsid w:val="00B75BFD"/>
    <w:rsid w:val="00B76E63"/>
    <w:rsid w:val="00B77A44"/>
    <w:rsid w:val="00B80959"/>
    <w:rsid w:val="00B80B2D"/>
    <w:rsid w:val="00B80FAD"/>
    <w:rsid w:val="00B82992"/>
    <w:rsid w:val="00B82E2B"/>
    <w:rsid w:val="00B83C98"/>
    <w:rsid w:val="00B8471A"/>
    <w:rsid w:val="00B86368"/>
    <w:rsid w:val="00B86396"/>
    <w:rsid w:val="00B87428"/>
    <w:rsid w:val="00B87C45"/>
    <w:rsid w:val="00B91471"/>
    <w:rsid w:val="00B914A8"/>
    <w:rsid w:val="00B918F4"/>
    <w:rsid w:val="00B91A20"/>
    <w:rsid w:val="00B920C9"/>
    <w:rsid w:val="00B92403"/>
    <w:rsid w:val="00B9256C"/>
    <w:rsid w:val="00B92765"/>
    <w:rsid w:val="00B92F35"/>
    <w:rsid w:val="00B93075"/>
    <w:rsid w:val="00B934D7"/>
    <w:rsid w:val="00B93639"/>
    <w:rsid w:val="00B943D7"/>
    <w:rsid w:val="00B94D1F"/>
    <w:rsid w:val="00B95941"/>
    <w:rsid w:val="00B9594E"/>
    <w:rsid w:val="00B96319"/>
    <w:rsid w:val="00B96667"/>
    <w:rsid w:val="00B97112"/>
    <w:rsid w:val="00B97943"/>
    <w:rsid w:val="00BA09EA"/>
    <w:rsid w:val="00BA15A0"/>
    <w:rsid w:val="00BA1B44"/>
    <w:rsid w:val="00BA1BBF"/>
    <w:rsid w:val="00BA2299"/>
    <w:rsid w:val="00BA2570"/>
    <w:rsid w:val="00BA3F5F"/>
    <w:rsid w:val="00BA4DA1"/>
    <w:rsid w:val="00BA5AC9"/>
    <w:rsid w:val="00BA5DE3"/>
    <w:rsid w:val="00BA6F49"/>
    <w:rsid w:val="00BA7859"/>
    <w:rsid w:val="00BA79DB"/>
    <w:rsid w:val="00BB065E"/>
    <w:rsid w:val="00BB0DBE"/>
    <w:rsid w:val="00BB1B7D"/>
    <w:rsid w:val="00BB2131"/>
    <w:rsid w:val="00BB34B0"/>
    <w:rsid w:val="00BB3542"/>
    <w:rsid w:val="00BB36B6"/>
    <w:rsid w:val="00BB3AF0"/>
    <w:rsid w:val="00BB3B60"/>
    <w:rsid w:val="00BB3CE9"/>
    <w:rsid w:val="00BB569C"/>
    <w:rsid w:val="00BB5B10"/>
    <w:rsid w:val="00BB6A4F"/>
    <w:rsid w:val="00BB787B"/>
    <w:rsid w:val="00BC0A45"/>
    <w:rsid w:val="00BC0B19"/>
    <w:rsid w:val="00BC1B0A"/>
    <w:rsid w:val="00BC232C"/>
    <w:rsid w:val="00BC2B24"/>
    <w:rsid w:val="00BC2B6E"/>
    <w:rsid w:val="00BC3F19"/>
    <w:rsid w:val="00BC4105"/>
    <w:rsid w:val="00BC4223"/>
    <w:rsid w:val="00BC4C73"/>
    <w:rsid w:val="00BC5536"/>
    <w:rsid w:val="00BC5DC4"/>
    <w:rsid w:val="00BC6215"/>
    <w:rsid w:val="00BC76CA"/>
    <w:rsid w:val="00BC799E"/>
    <w:rsid w:val="00BD2AD4"/>
    <w:rsid w:val="00BD326A"/>
    <w:rsid w:val="00BD3CD2"/>
    <w:rsid w:val="00BD428E"/>
    <w:rsid w:val="00BD6195"/>
    <w:rsid w:val="00BD6920"/>
    <w:rsid w:val="00BD6B52"/>
    <w:rsid w:val="00BD7945"/>
    <w:rsid w:val="00BD7A16"/>
    <w:rsid w:val="00BD7AFD"/>
    <w:rsid w:val="00BE02BE"/>
    <w:rsid w:val="00BE0F76"/>
    <w:rsid w:val="00BE1669"/>
    <w:rsid w:val="00BE1D7E"/>
    <w:rsid w:val="00BE218C"/>
    <w:rsid w:val="00BE2C15"/>
    <w:rsid w:val="00BE3969"/>
    <w:rsid w:val="00BE3A9A"/>
    <w:rsid w:val="00BE4425"/>
    <w:rsid w:val="00BE4538"/>
    <w:rsid w:val="00BE46DF"/>
    <w:rsid w:val="00BE54FF"/>
    <w:rsid w:val="00BE550E"/>
    <w:rsid w:val="00BE5852"/>
    <w:rsid w:val="00BE6B4D"/>
    <w:rsid w:val="00BE7F45"/>
    <w:rsid w:val="00BF1041"/>
    <w:rsid w:val="00BF1CB7"/>
    <w:rsid w:val="00BF2642"/>
    <w:rsid w:val="00BF2B1B"/>
    <w:rsid w:val="00BF51CC"/>
    <w:rsid w:val="00BF6EEF"/>
    <w:rsid w:val="00BF75BF"/>
    <w:rsid w:val="00BF7939"/>
    <w:rsid w:val="00C00366"/>
    <w:rsid w:val="00C05CBF"/>
    <w:rsid w:val="00C05E32"/>
    <w:rsid w:val="00C06BAB"/>
    <w:rsid w:val="00C06BFD"/>
    <w:rsid w:val="00C06FD5"/>
    <w:rsid w:val="00C1012E"/>
    <w:rsid w:val="00C10CC3"/>
    <w:rsid w:val="00C113C5"/>
    <w:rsid w:val="00C122F9"/>
    <w:rsid w:val="00C12751"/>
    <w:rsid w:val="00C12FA5"/>
    <w:rsid w:val="00C12FE0"/>
    <w:rsid w:val="00C15386"/>
    <w:rsid w:val="00C157B1"/>
    <w:rsid w:val="00C16068"/>
    <w:rsid w:val="00C1682E"/>
    <w:rsid w:val="00C179F1"/>
    <w:rsid w:val="00C17A11"/>
    <w:rsid w:val="00C201D6"/>
    <w:rsid w:val="00C20B0F"/>
    <w:rsid w:val="00C21056"/>
    <w:rsid w:val="00C21256"/>
    <w:rsid w:val="00C21757"/>
    <w:rsid w:val="00C21F8E"/>
    <w:rsid w:val="00C226A1"/>
    <w:rsid w:val="00C22775"/>
    <w:rsid w:val="00C233E3"/>
    <w:rsid w:val="00C23D26"/>
    <w:rsid w:val="00C23D57"/>
    <w:rsid w:val="00C24454"/>
    <w:rsid w:val="00C24765"/>
    <w:rsid w:val="00C253FA"/>
    <w:rsid w:val="00C2572D"/>
    <w:rsid w:val="00C27F59"/>
    <w:rsid w:val="00C311A7"/>
    <w:rsid w:val="00C33337"/>
    <w:rsid w:val="00C33A85"/>
    <w:rsid w:val="00C33B1A"/>
    <w:rsid w:val="00C354A4"/>
    <w:rsid w:val="00C3572C"/>
    <w:rsid w:val="00C358D4"/>
    <w:rsid w:val="00C37E8A"/>
    <w:rsid w:val="00C40CCB"/>
    <w:rsid w:val="00C4225E"/>
    <w:rsid w:val="00C44A68"/>
    <w:rsid w:val="00C45A50"/>
    <w:rsid w:val="00C45ABF"/>
    <w:rsid w:val="00C463A3"/>
    <w:rsid w:val="00C46506"/>
    <w:rsid w:val="00C46F1A"/>
    <w:rsid w:val="00C46F7B"/>
    <w:rsid w:val="00C47930"/>
    <w:rsid w:val="00C503E2"/>
    <w:rsid w:val="00C51E8A"/>
    <w:rsid w:val="00C5259E"/>
    <w:rsid w:val="00C54433"/>
    <w:rsid w:val="00C5550E"/>
    <w:rsid w:val="00C55A97"/>
    <w:rsid w:val="00C565E8"/>
    <w:rsid w:val="00C56A4F"/>
    <w:rsid w:val="00C56C4F"/>
    <w:rsid w:val="00C57044"/>
    <w:rsid w:val="00C57C93"/>
    <w:rsid w:val="00C6120F"/>
    <w:rsid w:val="00C63A98"/>
    <w:rsid w:val="00C640DA"/>
    <w:rsid w:val="00C653D2"/>
    <w:rsid w:val="00C660CC"/>
    <w:rsid w:val="00C70D2A"/>
    <w:rsid w:val="00C72A51"/>
    <w:rsid w:val="00C732B4"/>
    <w:rsid w:val="00C74726"/>
    <w:rsid w:val="00C75350"/>
    <w:rsid w:val="00C76771"/>
    <w:rsid w:val="00C76FA9"/>
    <w:rsid w:val="00C777A4"/>
    <w:rsid w:val="00C77C21"/>
    <w:rsid w:val="00C77CDF"/>
    <w:rsid w:val="00C821A9"/>
    <w:rsid w:val="00C82561"/>
    <w:rsid w:val="00C82772"/>
    <w:rsid w:val="00C840DC"/>
    <w:rsid w:val="00C8756F"/>
    <w:rsid w:val="00C87589"/>
    <w:rsid w:val="00C87663"/>
    <w:rsid w:val="00C87969"/>
    <w:rsid w:val="00C904E2"/>
    <w:rsid w:val="00C90CC2"/>
    <w:rsid w:val="00C915CF"/>
    <w:rsid w:val="00C92003"/>
    <w:rsid w:val="00C9206C"/>
    <w:rsid w:val="00C92206"/>
    <w:rsid w:val="00C93AA0"/>
    <w:rsid w:val="00C95EB8"/>
    <w:rsid w:val="00CA0209"/>
    <w:rsid w:val="00CA0E76"/>
    <w:rsid w:val="00CA0F81"/>
    <w:rsid w:val="00CA1B4B"/>
    <w:rsid w:val="00CA2137"/>
    <w:rsid w:val="00CA2303"/>
    <w:rsid w:val="00CA23B3"/>
    <w:rsid w:val="00CA371E"/>
    <w:rsid w:val="00CA3751"/>
    <w:rsid w:val="00CA4DC9"/>
    <w:rsid w:val="00CA52BB"/>
    <w:rsid w:val="00CA5963"/>
    <w:rsid w:val="00CA5F4E"/>
    <w:rsid w:val="00CA6B84"/>
    <w:rsid w:val="00CA74AB"/>
    <w:rsid w:val="00CA7C35"/>
    <w:rsid w:val="00CB0825"/>
    <w:rsid w:val="00CB1551"/>
    <w:rsid w:val="00CB3585"/>
    <w:rsid w:val="00CB464E"/>
    <w:rsid w:val="00CB46FB"/>
    <w:rsid w:val="00CB5249"/>
    <w:rsid w:val="00CB533D"/>
    <w:rsid w:val="00CB57B2"/>
    <w:rsid w:val="00CB5ECF"/>
    <w:rsid w:val="00CB62DF"/>
    <w:rsid w:val="00CB6630"/>
    <w:rsid w:val="00CB6D3C"/>
    <w:rsid w:val="00CB76E0"/>
    <w:rsid w:val="00CB76E7"/>
    <w:rsid w:val="00CB7E1C"/>
    <w:rsid w:val="00CC0077"/>
    <w:rsid w:val="00CC19AD"/>
    <w:rsid w:val="00CC1F53"/>
    <w:rsid w:val="00CC25A9"/>
    <w:rsid w:val="00CC2EA1"/>
    <w:rsid w:val="00CC32C0"/>
    <w:rsid w:val="00CC421F"/>
    <w:rsid w:val="00CC44C8"/>
    <w:rsid w:val="00CC50DB"/>
    <w:rsid w:val="00CC5253"/>
    <w:rsid w:val="00CC648F"/>
    <w:rsid w:val="00CC6907"/>
    <w:rsid w:val="00CC7F85"/>
    <w:rsid w:val="00CD0E98"/>
    <w:rsid w:val="00CD21E5"/>
    <w:rsid w:val="00CD242A"/>
    <w:rsid w:val="00CD2C42"/>
    <w:rsid w:val="00CD2D3F"/>
    <w:rsid w:val="00CD30DF"/>
    <w:rsid w:val="00CD3335"/>
    <w:rsid w:val="00CD4413"/>
    <w:rsid w:val="00CD4576"/>
    <w:rsid w:val="00CD4FFC"/>
    <w:rsid w:val="00CD5876"/>
    <w:rsid w:val="00CD6070"/>
    <w:rsid w:val="00CD6E71"/>
    <w:rsid w:val="00CE4DAD"/>
    <w:rsid w:val="00CE6FEC"/>
    <w:rsid w:val="00CE7622"/>
    <w:rsid w:val="00CF0757"/>
    <w:rsid w:val="00CF0A54"/>
    <w:rsid w:val="00CF11C5"/>
    <w:rsid w:val="00CF1A10"/>
    <w:rsid w:val="00CF2A57"/>
    <w:rsid w:val="00CF2D6D"/>
    <w:rsid w:val="00CF2ECC"/>
    <w:rsid w:val="00CF42F2"/>
    <w:rsid w:val="00CF4D76"/>
    <w:rsid w:val="00CF556F"/>
    <w:rsid w:val="00CF606D"/>
    <w:rsid w:val="00CF64C4"/>
    <w:rsid w:val="00CF6AEA"/>
    <w:rsid w:val="00D00236"/>
    <w:rsid w:val="00D0132F"/>
    <w:rsid w:val="00D02410"/>
    <w:rsid w:val="00D0278D"/>
    <w:rsid w:val="00D04261"/>
    <w:rsid w:val="00D05052"/>
    <w:rsid w:val="00D06D31"/>
    <w:rsid w:val="00D1053F"/>
    <w:rsid w:val="00D1139C"/>
    <w:rsid w:val="00D114D9"/>
    <w:rsid w:val="00D11A7D"/>
    <w:rsid w:val="00D12487"/>
    <w:rsid w:val="00D12AB6"/>
    <w:rsid w:val="00D133D3"/>
    <w:rsid w:val="00D134B8"/>
    <w:rsid w:val="00D1392A"/>
    <w:rsid w:val="00D139D6"/>
    <w:rsid w:val="00D14A75"/>
    <w:rsid w:val="00D14FEF"/>
    <w:rsid w:val="00D156E9"/>
    <w:rsid w:val="00D1717C"/>
    <w:rsid w:val="00D171AE"/>
    <w:rsid w:val="00D172EE"/>
    <w:rsid w:val="00D17611"/>
    <w:rsid w:val="00D17B7D"/>
    <w:rsid w:val="00D17DD3"/>
    <w:rsid w:val="00D17FDE"/>
    <w:rsid w:val="00D20A3A"/>
    <w:rsid w:val="00D21BE9"/>
    <w:rsid w:val="00D223D1"/>
    <w:rsid w:val="00D22753"/>
    <w:rsid w:val="00D230B3"/>
    <w:rsid w:val="00D236F8"/>
    <w:rsid w:val="00D255A3"/>
    <w:rsid w:val="00D257B8"/>
    <w:rsid w:val="00D26311"/>
    <w:rsid w:val="00D276EA"/>
    <w:rsid w:val="00D27C44"/>
    <w:rsid w:val="00D30ECD"/>
    <w:rsid w:val="00D33304"/>
    <w:rsid w:val="00D33C6B"/>
    <w:rsid w:val="00D34125"/>
    <w:rsid w:val="00D34589"/>
    <w:rsid w:val="00D35930"/>
    <w:rsid w:val="00D36BCE"/>
    <w:rsid w:val="00D36C2D"/>
    <w:rsid w:val="00D37700"/>
    <w:rsid w:val="00D37757"/>
    <w:rsid w:val="00D4092A"/>
    <w:rsid w:val="00D43C6F"/>
    <w:rsid w:val="00D44482"/>
    <w:rsid w:val="00D451F0"/>
    <w:rsid w:val="00D46C81"/>
    <w:rsid w:val="00D47BAD"/>
    <w:rsid w:val="00D47EC3"/>
    <w:rsid w:val="00D47FAE"/>
    <w:rsid w:val="00D505C2"/>
    <w:rsid w:val="00D50C32"/>
    <w:rsid w:val="00D51C9F"/>
    <w:rsid w:val="00D5405C"/>
    <w:rsid w:val="00D545A5"/>
    <w:rsid w:val="00D5534D"/>
    <w:rsid w:val="00D55C41"/>
    <w:rsid w:val="00D55E87"/>
    <w:rsid w:val="00D601F6"/>
    <w:rsid w:val="00D609D7"/>
    <w:rsid w:val="00D60B16"/>
    <w:rsid w:val="00D6165E"/>
    <w:rsid w:val="00D61B90"/>
    <w:rsid w:val="00D61E98"/>
    <w:rsid w:val="00D6222A"/>
    <w:rsid w:val="00D62D02"/>
    <w:rsid w:val="00D63085"/>
    <w:rsid w:val="00D63636"/>
    <w:rsid w:val="00D64201"/>
    <w:rsid w:val="00D65382"/>
    <w:rsid w:val="00D65872"/>
    <w:rsid w:val="00D65D0C"/>
    <w:rsid w:val="00D66594"/>
    <w:rsid w:val="00D67555"/>
    <w:rsid w:val="00D6757B"/>
    <w:rsid w:val="00D70167"/>
    <w:rsid w:val="00D711E6"/>
    <w:rsid w:val="00D720A9"/>
    <w:rsid w:val="00D729E4"/>
    <w:rsid w:val="00D737A3"/>
    <w:rsid w:val="00D748C2"/>
    <w:rsid w:val="00D74AFC"/>
    <w:rsid w:val="00D74FD5"/>
    <w:rsid w:val="00D755FF"/>
    <w:rsid w:val="00D75AD6"/>
    <w:rsid w:val="00D80FF7"/>
    <w:rsid w:val="00D81042"/>
    <w:rsid w:val="00D81F13"/>
    <w:rsid w:val="00D81F8B"/>
    <w:rsid w:val="00D8204B"/>
    <w:rsid w:val="00D8282E"/>
    <w:rsid w:val="00D8341D"/>
    <w:rsid w:val="00D84CE3"/>
    <w:rsid w:val="00D85253"/>
    <w:rsid w:val="00D8567C"/>
    <w:rsid w:val="00D866DF"/>
    <w:rsid w:val="00D8685D"/>
    <w:rsid w:val="00D8716A"/>
    <w:rsid w:val="00D91B17"/>
    <w:rsid w:val="00D91E6B"/>
    <w:rsid w:val="00D92FF5"/>
    <w:rsid w:val="00D940AA"/>
    <w:rsid w:val="00D9430F"/>
    <w:rsid w:val="00D9509E"/>
    <w:rsid w:val="00D9522D"/>
    <w:rsid w:val="00D95277"/>
    <w:rsid w:val="00D954D3"/>
    <w:rsid w:val="00D95594"/>
    <w:rsid w:val="00D97251"/>
    <w:rsid w:val="00D97DCE"/>
    <w:rsid w:val="00DA021F"/>
    <w:rsid w:val="00DA0796"/>
    <w:rsid w:val="00DA199B"/>
    <w:rsid w:val="00DA292E"/>
    <w:rsid w:val="00DA3273"/>
    <w:rsid w:val="00DA340F"/>
    <w:rsid w:val="00DA77CC"/>
    <w:rsid w:val="00DB01F6"/>
    <w:rsid w:val="00DB01FD"/>
    <w:rsid w:val="00DB04FE"/>
    <w:rsid w:val="00DB0E3E"/>
    <w:rsid w:val="00DB2877"/>
    <w:rsid w:val="00DB3365"/>
    <w:rsid w:val="00DB44FD"/>
    <w:rsid w:val="00DB4537"/>
    <w:rsid w:val="00DB463C"/>
    <w:rsid w:val="00DB5600"/>
    <w:rsid w:val="00DB563B"/>
    <w:rsid w:val="00DB5A78"/>
    <w:rsid w:val="00DB63DB"/>
    <w:rsid w:val="00DB6721"/>
    <w:rsid w:val="00DB6ED4"/>
    <w:rsid w:val="00DB6ED8"/>
    <w:rsid w:val="00DC028B"/>
    <w:rsid w:val="00DC16DF"/>
    <w:rsid w:val="00DC2761"/>
    <w:rsid w:val="00DC2B07"/>
    <w:rsid w:val="00DC3BFA"/>
    <w:rsid w:val="00DC3EE4"/>
    <w:rsid w:val="00DC51EC"/>
    <w:rsid w:val="00DC522D"/>
    <w:rsid w:val="00DC5D0E"/>
    <w:rsid w:val="00DD1150"/>
    <w:rsid w:val="00DD168B"/>
    <w:rsid w:val="00DD16D7"/>
    <w:rsid w:val="00DD200C"/>
    <w:rsid w:val="00DD24B1"/>
    <w:rsid w:val="00DD26E7"/>
    <w:rsid w:val="00DD2C61"/>
    <w:rsid w:val="00DD41E9"/>
    <w:rsid w:val="00DD5607"/>
    <w:rsid w:val="00DD6F7E"/>
    <w:rsid w:val="00DD7037"/>
    <w:rsid w:val="00DD7880"/>
    <w:rsid w:val="00DD792C"/>
    <w:rsid w:val="00DE0077"/>
    <w:rsid w:val="00DE01CD"/>
    <w:rsid w:val="00DE0BA1"/>
    <w:rsid w:val="00DE10CC"/>
    <w:rsid w:val="00DE31BE"/>
    <w:rsid w:val="00DE32B7"/>
    <w:rsid w:val="00DE3AE3"/>
    <w:rsid w:val="00DE437D"/>
    <w:rsid w:val="00DE47CD"/>
    <w:rsid w:val="00DE54CF"/>
    <w:rsid w:val="00DE5B59"/>
    <w:rsid w:val="00DE6313"/>
    <w:rsid w:val="00DF059E"/>
    <w:rsid w:val="00DF0C67"/>
    <w:rsid w:val="00DF1280"/>
    <w:rsid w:val="00DF2572"/>
    <w:rsid w:val="00DF2B3F"/>
    <w:rsid w:val="00DF2D8B"/>
    <w:rsid w:val="00DF2DC4"/>
    <w:rsid w:val="00DF3847"/>
    <w:rsid w:val="00DF4919"/>
    <w:rsid w:val="00DF4FC9"/>
    <w:rsid w:val="00DF4FDD"/>
    <w:rsid w:val="00DF5D0A"/>
    <w:rsid w:val="00DF6977"/>
    <w:rsid w:val="00DF6B02"/>
    <w:rsid w:val="00E00140"/>
    <w:rsid w:val="00E0083E"/>
    <w:rsid w:val="00E00AE3"/>
    <w:rsid w:val="00E00DE0"/>
    <w:rsid w:val="00E0235C"/>
    <w:rsid w:val="00E02A69"/>
    <w:rsid w:val="00E02CF8"/>
    <w:rsid w:val="00E02E20"/>
    <w:rsid w:val="00E0304F"/>
    <w:rsid w:val="00E03A37"/>
    <w:rsid w:val="00E044F0"/>
    <w:rsid w:val="00E04973"/>
    <w:rsid w:val="00E05B1D"/>
    <w:rsid w:val="00E07466"/>
    <w:rsid w:val="00E1014E"/>
    <w:rsid w:val="00E102D9"/>
    <w:rsid w:val="00E10A58"/>
    <w:rsid w:val="00E116CC"/>
    <w:rsid w:val="00E13BE0"/>
    <w:rsid w:val="00E14504"/>
    <w:rsid w:val="00E15C37"/>
    <w:rsid w:val="00E15E72"/>
    <w:rsid w:val="00E17245"/>
    <w:rsid w:val="00E17A51"/>
    <w:rsid w:val="00E20CD0"/>
    <w:rsid w:val="00E21200"/>
    <w:rsid w:val="00E21647"/>
    <w:rsid w:val="00E22874"/>
    <w:rsid w:val="00E229A5"/>
    <w:rsid w:val="00E229CF"/>
    <w:rsid w:val="00E22CBC"/>
    <w:rsid w:val="00E23479"/>
    <w:rsid w:val="00E23DC0"/>
    <w:rsid w:val="00E23EF3"/>
    <w:rsid w:val="00E240F3"/>
    <w:rsid w:val="00E247C3"/>
    <w:rsid w:val="00E2528A"/>
    <w:rsid w:val="00E26618"/>
    <w:rsid w:val="00E27575"/>
    <w:rsid w:val="00E27761"/>
    <w:rsid w:val="00E27B10"/>
    <w:rsid w:val="00E30DF5"/>
    <w:rsid w:val="00E30F9E"/>
    <w:rsid w:val="00E3197D"/>
    <w:rsid w:val="00E31993"/>
    <w:rsid w:val="00E31F03"/>
    <w:rsid w:val="00E32173"/>
    <w:rsid w:val="00E33528"/>
    <w:rsid w:val="00E33BCD"/>
    <w:rsid w:val="00E33DEC"/>
    <w:rsid w:val="00E35746"/>
    <w:rsid w:val="00E361CB"/>
    <w:rsid w:val="00E371AF"/>
    <w:rsid w:val="00E37CB4"/>
    <w:rsid w:val="00E4204A"/>
    <w:rsid w:val="00E423B2"/>
    <w:rsid w:val="00E42F50"/>
    <w:rsid w:val="00E43B13"/>
    <w:rsid w:val="00E43D60"/>
    <w:rsid w:val="00E43DFE"/>
    <w:rsid w:val="00E440FB"/>
    <w:rsid w:val="00E44915"/>
    <w:rsid w:val="00E458AE"/>
    <w:rsid w:val="00E466D4"/>
    <w:rsid w:val="00E47020"/>
    <w:rsid w:val="00E50388"/>
    <w:rsid w:val="00E5140F"/>
    <w:rsid w:val="00E52838"/>
    <w:rsid w:val="00E538BD"/>
    <w:rsid w:val="00E53C53"/>
    <w:rsid w:val="00E54E51"/>
    <w:rsid w:val="00E57CE4"/>
    <w:rsid w:val="00E60491"/>
    <w:rsid w:val="00E60568"/>
    <w:rsid w:val="00E60737"/>
    <w:rsid w:val="00E62A10"/>
    <w:rsid w:val="00E6318D"/>
    <w:rsid w:val="00E634EC"/>
    <w:rsid w:val="00E63CEC"/>
    <w:rsid w:val="00E647A8"/>
    <w:rsid w:val="00E64E1C"/>
    <w:rsid w:val="00E66D1C"/>
    <w:rsid w:val="00E67194"/>
    <w:rsid w:val="00E706A9"/>
    <w:rsid w:val="00E7138A"/>
    <w:rsid w:val="00E71E4E"/>
    <w:rsid w:val="00E72601"/>
    <w:rsid w:val="00E733ED"/>
    <w:rsid w:val="00E74AF6"/>
    <w:rsid w:val="00E7610C"/>
    <w:rsid w:val="00E7652C"/>
    <w:rsid w:val="00E76ED6"/>
    <w:rsid w:val="00E76F06"/>
    <w:rsid w:val="00E76FD1"/>
    <w:rsid w:val="00E80764"/>
    <w:rsid w:val="00E80892"/>
    <w:rsid w:val="00E808FF"/>
    <w:rsid w:val="00E80D0E"/>
    <w:rsid w:val="00E80F74"/>
    <w:rsid w:val="00E812DA"/>
    <w:rsid w:val="00E817BD"/>
    <w:rsid w:val="00E81B47"/>
    <w:rsid w:val="00E81D00"/>
    <w:rsid w:val="00E82456"/>
    <w:rsid w:val="00E83032"/>
    <w:rsid w:val="00E830EA"/>
    <w:rsid w:val="00E8353F"/>
    <w:rsid w:val="00E84128"/>
    <w:rsid w:val="00E841D4"/>
    <w:rsid w:val="00E8432E"/>
    <w:rsid w:val="00E84B7A"/>
    <w:rsid w:val="00E84D8D"/>
    <w:rsid w:val="00E85633"/>
    <w:rsid w:val="00E858CC"/>
    <w:rsid w:val="00E87928"/>
    <w:rsid w:val="00E905B0"/>
    <w:rsid w:val="00E91068"/>
    <w:rsid w:val="00E9163C"/>
    <w:rsid w:val="00E926D5"/>
    <w:rsid w:val="00E927EB"/>
    <w:rsid w:val="00E929BD"/>
    <w:rsid w:val="00E9542F"/>
    <w:rsid w:val="00E9552D"/>
    <w:rsid w:val="00E955C1"/>
    <w:rsid w:val="00E9579A"/>
    <w:rsid w:val="00E96841"/>
    <w:rsid w:val="00E970C1"/>
    <w:rsid w:val="00E972C7"/>
    <w:rsid w:val="00E97CD0"/>
    <w:rsid w:val="00EA0B1A"/>
    <w:rsid w:val="00EA1A8E"/>
    <w:rsid w:val="00EA208F"/>
    <w:rsid w:val="00EA259C"/>
    <w:rsid w:val="00EA2A80"/>
    <w:rsid w:val="00EA2B9E"/>
    <w:rsid w:val="00EA45D3"/>
    <w:rsid w:val="00EA4812"/>
    <w:rsid w:val="00EA494E"/>
    <w:rsid w:val="00EA53D4"/>
    <w:rsid w:val="00EA5A1A"/>
    <w:rsid w:val="00EA5D64"/>
    <w:rsid w:val="00EB07C2"/>
    <w:rsid w:val="00EB15B5"/>
    <w:rsid w:val="00EB2A9F"/>
    <w:rsid w:val="00EB30DD"/>
    <w:rsid w:val="00EB4ABF"/>
    <w:rsid w:val="00EB5E65"/>
    <w:rsid w:val="00EB6002"/>
    <w:rsid w:val="00EB6B83"/>
    <w:rsid w:val="00EB732A"/>
    <w:rsid w:val="00EB7456"/>
    <w:rsid w:val="00EB7ABC"/>
    <w:rsid w:val="00EC0E65"/>
    <w:rsid w:val="00EC219E"/>
    <w:rsid w:val="00EC2912"/>
    <w:rsid w:val="00EC2F3E"/>
    <w:rsid w:val="00EC3882"/>
    <w:rsid w:val="00EC4B3B"/>
    <w:rsid w:val="00EC55EE"/>
    <w:rsid w:val="00EC6599"/>
    <w:rsid w:val="00EC65A2"/>
    <w:rsid w:val="00EC6607"/>
    <w:rsid w:val="00EC67A3"/>
    <w:rsid w:val="00EC6ABA"/>
    <w:rsid w:val="00EC6C82"/>
    <w:rsid w:val="00EC6E59"/>
    <w:rsid w:val="00EC6EA7"/>
    <w:rsid w:val="00ED001D"/>
    <w:rsid w:val="00ED0293"/>
    <w:rsid w:val="00ED05F0"/>
    <w:rsid w:val="00ED07B8"/>
    <w:rsid w:val="00ED12C6"/>
    <w:rsid w:val="00ED20AB"/>
    <w:rsid w:val="00ED3B21"/>
    <w:rsid w:val="00ED47D7"/>
    <w:rsid w:val="00ED501B"/>
    <w:rsid w:val="00ED557E"/>
    <w:rsid w:val="00ED60B9"/>
    <w:rsid w:val="00ED6257"/>
    <w:rsid w:val="00ED69EB"/>
    <w:rsid w:val="00ED70A1"/>
    <w:rsid w:val="00ED7FF0"/>
    <w:rsid w:val="00EE1A7F"/>
    <w:rsid w:val="00EE1CFB"/>
    <w:rsid w:val="00EE25F4"/>
    <w:rsid w:val="00EE2F06"/>
    <w:rsid w:val="00EE4E9A"/>
    <w:rsid w:val="00EE5204"/>
    <w:rsid w:val="00EE5269"/>
    <w:rsid w:val="00EE5797"/>
    <w:rsid w:val="00EE5B4E"/>
    <w:rsid w:val="00EE685A"/>
    <w:rsid w:val="00EE7546"/>
    <w:rsid w:val="00EE7702"/>
    <w:rsid w:val="00EF00F7"/>
    <w:rsid w:val="00EF01F3"/>
    <w:rsid w:val="00EF13D7"/>
    <w:rsid w:val="00EF15BD"/>
    <w:rsid w:val="00EF1AE0"/>
    <w:rsid w:val="00EF2817"/>
    <w:rsid w:val="00EF2C0D"/>
    <w:rsid w:val="00EF3193"/>
    <w:rsid w:val="00EF3464"/>
    <w:rsid w:val="00EF48E1"/>
    <w:rsid w:val="00EF4C19"/>
    <w:rsid w:val="00EF4D35"/>
    <w:rsid w:val="00EF59C3"/>
    <w:rsid w:val="00EF6FA5"/>
    <w:rsid w:val="00EF70FB"/>
    <w:rsid w:val="00F00C4A"/>
    <w:rsid w:val="00F012BE"/>
    <w:rsid w:val="00F023DB"/>
    <w:rsid w:val="00F02C59"/>
    <w:rsid w:val="00F0354C"/>
    <w:rsid w:val="00F040EF"/>
    <w:rsid w:val="00F04238"/>
    <w:rsid w:val="00F042A5"/>
    <w:rsid w:val="00F0430F"/>
    <w:rsid w:val="00F06137"/>
    <w:rsid w:val="00F078DD"/>
    <w:rsid w:val="00F10132"/>
    <w:rsid w:val="00F10BB4"/>
    <w:rsid w:val="00F10FA6"/>
    <w:rsid w:val="00F11B63"/>
    <w:rsid w:val="00F12107"/>
    <w:rsid w:val="00F12793"/>
    <w:rsid w:val="00F1282D"/>
    <w:rsid w:val="00F139ED"/>
    <w:rsid w:val="00F15B6F"/>
    <w:rsid w:val="00F15BB9"/>
    <w:rsid w:val="00F16395"/>
    <w:rsid w:val="00F1692E"/>
    <w:rsid w:val="00F16C17"/>
    <w:rsid w:val="00F16C53"/>
    <w:rsid w:val="00F16F39"/>
    <w:rsid w:val="00F17506"/>
    <w:rsid w:val="00F21C33"/>
    <w:rsid w:val="00F22C97"/>
    <w:rsid w:val="00F23439"/>
    <w:rsid w:val="00F23F68"/>
    <w:rsid w:val="00F2400C"/>
    <w:rsid w:val="00F2433F"/>
    <w:rsid w:val="00F246E4"/>
    <w:rsid w:val="00F24BC9"/>
    <w:rsid w:val="00F25C12"/>
    <w:rsid w:val="00F2693B"/>
    <w:rsid w:val="00F26C66"/>
    <w:rsid w:val="00F31CBA"/>
    <w:rsid w:val="00F31E8E"/>
    <w:rsid w:val="00F321F4"/>
    <w:rsid w:val="00F337EF"/>
    <w:rsid w:val="00F33803"/>
    <w:rsid w:val="00F340FD"/>
    <w:rsid w:val="00F35532"/>
    <w:rsid w:val="00F35913"/>
    <w:rsid w:val="00F35A47"/>
    <w:rsid w:val="00F35B29"/>
    <w:rsid w:val="00F35C69"/>
    <w:rsid w:val="00F35CC0"/>
    <w:rsid w:val="00F35FF8"/>
    <w:rsid w:val="00F3672F"/>
    <w:rsid w:val="00F37011"/>
    <w:rsid w:val="00F373EA"/>
    <w:rsid w:val="00F3765D"/>
    <w:rsid w:val="00F3788E"/>
    <w:rsid w:val="00F37D47"/>
    <w:rsid w:val="00F40447"/>
    <w:rsid w:val="00F40A6D"/>
    <w:rsid w:val="00F40E76"/>
    <w:rsid w:val="00F4118E"/>
    <w:rsid w:val="00F4267D"/>
    <w:rsid w:val="00F42CCD"/>
    <w:rsid w:val="00F42E69"/>
    <w:rsid w:val="00F4352E"/>
    <w:rsid w:val="00F44C4D"/>
    <w:rsid w:val="00F4530D"/>
    <w:rsid w:val="00F4604A"/>
    <w:rsid w:val="00F47406"/>
    <w:rsid w:val="00F47DE6"/>
    <w:rsid w:val="00F51478"/>
    <w:rsid w:val="00F52732"/>
    <w:rsid w:val="00F53497"/>
    <w:rsid w:val="00F536D2"/>
    <w:rsid w:val="00F56194"/>
    <w:rsid w:val="00F56DC9"/>
    <w:rsid w:val="00F574B2"/>
    <w:rsid w:val="00F57576"/>
    <w:rsid w:val="00F576ED"/>
    <w:rsid w:val="00F57A64"/>
    <w:rsid w:val="00F6062E"/>
    <w:rsid w:val="00F61DBF"/>
    <w:rsid w:val="00F63947"/>
    <w:rsid w:val="00F63D96"/>
    <w:rsid w:val="00F64144"/>
    <w:rsid w:val="00F649AB"/>
    <w:rsid w:val="00F6550E"/>
    <w:rsid w:val="00F65A44"/>
    <w:rsid w:val="00F6608F"/>
    <w:rsid w:val="00F664AD"/>
    <w:rsid w:val="00F6658D"/>
    <w:rsid w:val="00F66593"/>
    <w:rsid w:val="00F66B34"/>
    <w:rsid w:val="00F678CB"/>
    <w:rsid w:val="00F70064"/>
    <w:rsid w:val="00F71124"/>
    <w:rsid w:val="00F721F0"/>
    <w:rsid w:val="00F735D8"/>
    <w:rsid w:val="00F7627A"/>
    <w:rsid w:val="00F7639D"/>
    <w:rsid w:val="00F763A3"/>
    <w:rsid w:val="00F76BE7"/>
    <w:rsid w:val="00F76C7F"/>
    <w:rsid w:val="00F800AC"/>
    <w:rsid w:val="00F80D3A"/>
    <w:rsid w:val="00F81F16"/>
    <w:rsid w:val="00F83A48"/>
    <w:rsid w:val="00F84D0F"/>
    <w:rsid w:val="00F9230A"/>
    <w:rsid w:val="00F9379D"/>
    <w:rsid w:val="00F94B58"/>
    <w:rsid w:val="00F952FC"/>
    <w:rsid w:val="00F96006"/>
    <w:rsid w:val="00F9671F"/>
    <w:rsid w:val="00F97837"/>
    <w:rsid w:val="00FA0ABB"/>
    <w:rsid w:val="00FA2444"/>
    <w:rsid w:val="00FA25C0"/>
    <w:rsid w:val="00FA3300"/>
    <w:rsid w:val="00FA41B3"/>
    <w:rsid w:val="00FA4213"/>
    <w:rsid w:val="00FA4C01"/>
    <w:rsid w:val="00FA4D07"/>
    <w:rsid w:val="00FA5497"/>
    <w:rsid w:val="00FA5609"/>
    <w:rsid w:val="00FA5C0A"/>
    <w:rsid w:val="00FA5C5B"/>
    <w:rsid w:val="00FB0CA7"/>
    <w:rsid w:val="00FB106C"/>
    <w:rsid w:val="00FB2292"/>
    <w:rsid w:val="00FB2DE1"/>
    <w:rsid w:val="00FB391C"/>
    <w:rsid w:val="00FB4586"/>
    <w:rsid w:val="00FB5AB1"/>
    <w:rsid w:val="00FB6063"/>
    <w:rsid w:val="00FB6091"/>
    <w:rsid w:val="00FB6259"/>
    <w:rsid w:val="00FB7622"/>
    <w:rsid w:val="00FB7A31"/>
    <w:rsid w:val="00FB7E8C"/>
    <w:rsid w:val="00FC01D9"/>
    <w:rsid w:val="00FC0880"/>
    <w:rsid w:val="00FC1825"/>
    <w:rsid w:val="00FC1A18"/>
    <w:rsid w:val="00FC29BF"/>
    <w:rsid w:val="00FC29C3"/>
    <w:rsid w:val="00FC2E74"/>
    <w:rsid w:val="00FC30F8"/>
    <w:rsid w:val="00FC557A"/>
    <w:rsid w:val="00FC75AC"/>
    <w:rsid w:val="00FC7B87"/>
    <w:rsid w:val="00FD116B"/>
    <w:rsid w:val="00FD1376"/>
    <w:rsid w:val="00FD34BD"/>
    <w:rsid w:val="00FD48D4"/>
    <w:rsid w:val="00FD4B63"/>
    <w:rsid w:val="00FD5AB6"/>
    <w:rsid w:val="00FD6A9F"/>
    <w:rsid w:val="00FD6C38"/>
    <w:rsid w:val="00FD6E46"/>
    <w:rsid w:val="00FD778F"/>
    <w:rsid w:val="00FD7EC9"/>
    <w:rsid w:val="00FE0B7D"/>
    <w:rsid w:val="00FE1231"/>
    <w:rsid w:val="00FE1754"/>
    <w:rsid w:val="00FE23F9"/>
    <w:rsid w:val="00FE27F7"/>
    <w:rsid w:val="00FE3460"/>
    <w:rsid w:val="00FE37CE"/>
    <w:rsid w:val="00FE42E6"/>
    <w:rsid w:val="00FE465A"/>
    <w:rsid w:val="00FE645D"/>
    <w:rsid w:val="00FE65CA"/>
    <w:rsid w:val="00FE67D6"/>
    <w:rsid w:val="00FE776B"/>
    <w:rsid w:val="00FF0507"/>
    <w:rsid w:val="00FF15E1"/>
    <w:rsid w:val="00FF1802"/>
    <w:rsid w:val="00FF1DFF"/>
    <w:rsid w:val="00FF24DC"/>
    <w:rsid w:val="00FF2BEB"/>
    <w:rsid w:val="00FF2C6B"/>
    <w:rsid w:val="00FF319E"/>
    <w:rsid w:val="00FF3C7E"/>
    <w:rsid w:val="00FF559A"/>
    <w:rsid w:val="00FF6C4B"/>
    <w:rsid w:val="00FF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EBA31"/>
  <w15:docId w15:val="{D728D368-8C1D-4928-8BBB-8A15057F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B46FB"/>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3815B7"/>
    <w:pPr>
      <w:keepNext/>
      <w:keepLines/>
      <w:pageBreakBefore/>
      <w:spacing w:after="200"/>
      <w:ind w:firstLine="0"/>
      <w:jc w:val="left"/>
      <w:outlineLvl w:val="0"/>
    </w:pPr>
    <w:rPr>
      <w:rFonts w:eastAsiaTheme="majorEastAsia" w:cstheme="majorBidi"/>
      <w:b/>
      <w:caps/>
      <w:szCs w:val="32"/>
    </w:rPr>
  </w:style>
  <w:style w:type="paragraph" w:styleId="2">
    <w:name w:val="heading 2"/>
    <w:basedOn w:val="a1"/>
    <w:next w:val="a1"/>
    <w:link w:val="20"/>
    <w:uiPriority w:val="9"/>
    <w:unhideWhenUsed/>
    <w:qFormat/>
    <w:rsid w:val="003815B7"/>
    <w:pPr>
      <w:keepNext/>
      <w:keepLines/>
      <w:ind w:firstLine="0"/>
      <w:outlineLvl w:val="1"/>
    </w:pPr>
    <w:rPr>
      <w:rFonts w:eastAsiaTheme="majorEastAsia" w:cstheme="majorBidi"/>
      <w:b/>
      <w:szCs w:val="26"/>
    </w:rPr>
  </w:style>
  <w:style w:type="paragraph" w:styleId="3">
    <w:name w:val="heading 3"/>
    <w:basedOn w:val="2"/>
    <w:next w:val="a1"/>
    <w:link w:val="30"/>
    <w:uiPriority w:val="9"/>
    <w:unhideWhenUsed/>
    <w:qFormat/>
    <w:rsid w:val="00143214"/>
    <w:pPr>
      <w:outlineLvl w:val="2"/>
    </w:pPr>
    <w:rPr>
      <w:i/>
    </w:rPr>
  </w:style>
  <w:style w:type="paragraph" w:styleId="4">
    <w:name w:val="heading 4"/>
    <w:basedOn w:val="a1"/>
    <w:next w:val="a1"/>
    <w:link w:val="40"/>
    <w:uiPriority w:val="9"/>
    <w:unhideWhenUsed/>
    <w:qFormat/>
    <w:rsid w:val="00B3005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МАП без отступов"/>
    <w:basedOn w:val="a1"/>
    <w:next w:val="a1"/>
    <w:qFormat/>
    <w:rsid w:val="008F348E"/>
    <w:pPr>
      <w:ind w:firstLine="0"/>
    </w:pPr>
  </w:style>
  <w:style w:type="paragraph" w:customStyle="1" w:styleId="a6">
    <w:name w:val="МАП по центру"/>
    <w:basedOn w:val="a5"/>
    <w:next w:val="a1"/>
    <w:qFormat/>
    <w:rsid w:val="008F348E"/>
    <w:pPr>
      <w:jc w:val="center"/>
    </w:pPr>
  </w:style>
  <w:style w:type="character" w:customStyle="1" w:styleId="10">
    <w:name w:val="Заголовок 1 Знак"/>
    <w:basedOn w:val="a2"/>
    <w:link w:val="1"/>
    <w:uiPriority w:val="9"/>
    <w:rsid w:val="003815B7"/>
    <w:rPr>
      <w:rFonts w:ascii="Times New Roman" w:eastAsiaTheme="majorEastAsia" w:hAnsi="Times New Roman" w:cstheme="majorBidi"/>
      <w:b/>
      <w:caps/>
      <w:sz w:val="24"/>
      <w:szCs w:val="32"/>
    </w:rPr>
  </w:style>
  <w:style w:type="character" w:customStyle="1" w:styleId="20">
    <w:name w:val="Заголовок 2 Знак"/>
    <w:basedOn w:val="a2"/>
    <w:link w:val="2"/>
    <w:uiPriority w:val="9"/>
    <w:rsid w:val="003815B7"/>
    <w:rPr>
      <w:rFonts w:ascii="Times New Roman" w:eastAsiaTheme="majorEastAsia" w:hAnsi="Times New Roman" w:cstheme="majorBidi"/>
      <w:b/>
      <w:sz w:val="24"/>
      <w:szCs w:val="26"/>
    </w:rPr>
  </w:style>
  <w:style w:type="character" w:customStyle="1" w:styleId="30">
    <w:name w:val="Заголовок 3 Знак"/>
    <w:basedOn w:val="a2"/>
    <w:link w:val="3"/>
    <w:uiPriority w:val="9"/>
    <w:rsid w:val="00143214"/>
    <w:rPr>
      <w:rFonts w:ascii="Times New Roman" w:eastAsiaTheme="majorEastAsia" w:hAnsi="Times New Roman" w:cstheme="majorBidi"/>
      <w:b/>
      <w:i/>
      <w:sz w:val="24"/>
      <w:szCs w:val="26"/>
    </w:rPr>
  </w:style>
  <w:style w:type="paragraph" w:customStyle="1" w:styleId="a0">
    <w:name w:val="МАП подпись к рисунку"/>
    <w:basedOn w:val="a6"/>
    <w:next w:val="a1"/>
    <w:qFormat/>
    <w:rsid w:val="005778E0"/>
    <w:pPr>
      <w:numPr>
        <w:numId w:val="30"/>
      </w:numPr>
      <w:spacing w:after="100"/>
      <w:ind w:left="714" w:hanging="357"/>
    </w:pPr>
    <w:rPr>
      <w:i/>
      <w:lang w:val="en-US"/>
    </w:rPr>
  </w:style>
  <w:style w:type="paragraph" w:customStyle="1" w:styleId="a7">
    <w:name w:val="МАП рисунок"/>
    <w:basedOn w:val="a6"/>
    <w:next w:val="a0"/>
    <w:qFormat/>
    <w:rsid w:val="008F348E"/>
    <w:pPr>
      <w:keepNext/>
      <w:spacing w:before="240"/>
    </w:pPr>
    <w:rPr>
      <w:lang w:val="en-US"/>
    </w:rPr>
  </w:style>
  <w:style w:type="paragraph" w:customStyle="1" w:styleId="a8">
    <w:name w:val="МАП заголовок таблицы"/>
    <w:basedOn w:val="a1"/>
    <w:qFormat/>
    <w:rsid w:val="008F348E"/>
    <w:pPr>
      <w:keepNext/>
      <w:keepLines/>
      <w:ind w:firstLine="0"/>
      <w:jc w:val="center"/>
    </w:pPr>
    <w:rPr>
      <w:b/>
    </w:rPr>
  </w:style>
  <w:style w:type="paragraph" w:customStyle="1" w:styleId="a9">
    <w:name w:val="МАП содержимое таблицы"/>
    <w:basedOn w:val="a8"/>
    <w:qFormat/>
    <w:rsid w:val="0057709A"/>
    <w:pPr>
      <w:keepNext w:val="0"/>
      <w:keepLines w:val="0"/>
      <w:jc w:val="left"/>
    </w:pPr>
    <w:rPr>
      <w:b w:val="0"/>
      <w:sz w:val="20"/>
    </w:rPr>
  </w:style>
  <w:style w:type="table" w:styleId="aa">
    <w:name w:val="Table Grid"/>
    <w:basedOn w:val="a3"/>
    <w:uiPriority w:val="59"/>
    <w:rsid w:val="00DF0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П подпись к таблице"/>
    <w:basedOn w:val="a1"/>
    <w:qFormat/>
    <w:rsid w:val="008F348E"/>
    <w:pPr>
      <w:keepNext/>
      <w:keepLines/>
      <w:numPr>
        <w:numId w:val="2"/>
      </w:numPr>
      <w:spacing w:before="240"/>
      <w:jc w:val="right"/>
    </w:pPr>
  </w:style>
  <w:style w:type="paragraph" w:styleId="ab">
    <w:name w:val="No Spacing"/>
    <w:uiPriority w:val="1"/>
    <w:qFormat/>
    <w:rsid w:val="00B3005D"/>
    <w:pPr>
      <w:spacing w:after="0" w:line="240" w:lineRule="auto"/>
      <w:ind w:firstLine="709"/>
      <w:jc w:val="both"/>
    </w:pPr>
    <w:rPr>
      <w:rFonts w:ascii="Times New Roman" w:hAnsi="Times New Roman"/>
      <w:sz w:val="24"/>
    </w:rPr>
  </w:style>
  <w:style w:type="paragraph" w:styleId="ac">
    <w:name w:val="Subtitle"/>
    <w:basedOn w:val="a1"/>
    <w:next w:val="a1"/>
    <w:link w:val="ad"/>
    <w:uiPriority w:val="11"/>
    <w:qFormat/>
    <w:rsid w:val="00B3005D"/>
    <w:pPr>
      <w:numPr>
        <w:ilvl w:val="1"/>
      </w:numPr>
      <w:spacing w:after="160"/>
      <w:ind w:firstLine="709"/>
    </w:pPr>
    <w:rPr>
      <w:rFonts w:eastAsiaTheme="minorEastAsia"/>
      <w:color w:val="5A5A5A" w:themeColor="text1" w:themeTint="A5"/>
      <w:spacing w:val="15"/>
    </w:rPr>
  </w:style>
  <w:style w:type="character" w:customStyle="1" w:styleId="ad">
    <w:name w:val="Подзаголовок Знак"/>
    <w:basedOn w:val="a2"/>
    <w:link w:val="ac"/>
    <w:uiPriority w:val="11"/>
    <w:rsid w:val="00B3005D"/>
    <w:rPr>
      <w:rFonts w:eastAsiaTheme="minorEastAsia"/>
      <w:color w:val="5A5A5A" w:themeColor="text1" w:themeTint="A5"/>
      <w:spacing w:val="15"/>
    </w:rPr>
  </w:style>
  <w:style w:type="paragraph" w:styleId="ae">
    <w:name w:val="Title"/>
    <w:basedOn w:val="a1"/>
    <w:next w:val="a1"/>
    <w:link w:val="af"/>
    <w:uiPriority w:val="10"/>
    <w:qFormat/>
    <w:rsid w:val="00B3005D"/>
    <w:pPr>
      <w:spacing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2"/>
    <w:link w:val="ae"/>
    <w:uiPriority w:val="10"/>
    <w:rsid w:val="00B3005D"/>
    <w:rPr>
      <w:rFonts w:asciiTheme="majorHAnsi" w:eastAsiaTheme="majorEastAsia" w:hAnsiTheme="majorHAnsi" w:cstheme="majorBidi"/>
      <w:spacing w:val="-10"/>
      <w:kern w:val="28"/>
      <w:sz w:val="56"/>
      <w:szCs w:val="56"/>
    </w:rPr>
  </w:style>
  <w:style w:type="character" w:customStyle="1" w:styleId="40">
    <w:name w:val="Заголовок 4 Знак"/>
    <w:basedOn w:val="a2"/>
    <w:link w:val="4"/>
    <w:uiPriority w:val="9"/>
    <w:rsid w:val="00B3005D"/>
    <w:rPr>
      <w:rFonts w:asciiTheme="majorHAnsi" w:eastAsiaTheme="majorEastAsia" w:hAnsiTheme="majorHAnsi" w:cstheme="majorBidi"/>
      <w:i/>
      <w:iCs/>
      <w:color w:val="2F5496" w:themeColor="accent1" w:themeShade="BF"/>
      <w:sz w:val="24"/>
    </w:rPr>
  </w:style>
  <w:style w:type="paragraph" w:styleId="af0">
    <w:name w:val="Balloon Text"/>
    <w:basedOn w:val="a1"/>
    <w:link w:val="af1"/>
    <w:uiPriority w:val="99"/>
    <w:semiHidden/>
    <w:unhideWhenUsed/>
    <w:rsid w:val="007D0BE7"/>
    <w:pPr>
      <w:spacing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7D0BE7"/>
    <w:rPr>
      <w:rFonts w:ascii="Tahoma" w:hAnsi="Tahoma" w:cs="Tahoma"/>
      <w:sz w:val="16"/>
      <w:szCs w:val="16"/>
    </w:rPr>
  </w:style>
  <w:style w:type="character" w:customStyle="1" w:styleId="af2">
    <w:name w:val="МАП выделение"/>
    <w:basedOn w:val="a2"/>
    <w:uiPriority w:val="1"/>
    <w:qFormat/>
    <w:rsid w:val="00CB46FB"/>
    <w:rPr>
      <w:b/>
    </w:rPr>
  </w:style>
  <w:style w:type="character" w:customStyle="1" w:styleId="af3">
    <w:name w:val="МАП подчеркнутый"/>
    <w:basedOn w:val="a2"/>
    <w:uiPriority w:val="1"/>
    <w:qFormat/>
    <w:rsid w:val="008F348E"/>
    <w:rPr>
      <w:szCs w:val="24"/>
      <w:u w:val="single"/>
    </w:rPr>
  </w:style>
  <w:style w:type="paragraph" w:customStyle="1" w:styleId="af4">
    <w:name w:val="МАП начало лр"/>
    <w:basedOn w:val="a5"/>
    <w:qFormat/>
    <w:rsid w:val="008F348E"/>
    <w:pPr>
      <w:ind w:firstLine="4536"/>
    </w:pPr>
  </w:style>
  <w:style w:type="table" w:customStyle="1" w:styleId="11">
    <w:name w:val="Сетка таблицы1"/>
    <w:basedOn w:val="a3"/>
    <w:next w:val="aa"/>
    <w:uiPriority w:val="59"/>
    <w:rsid w:val="000A02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МАП с отступом"/>
    <w:basedOn w:val="a5"/>
    <w:qFormat/>
    <w:rsid w:val="000A0271"/>
    <w:pPr>
      <w:ind w:left="4536"/>
    </w:pPr>
    <w:rPr>
      <w:szCs w:val="24"/>
    </w:rPr>
  </w:style>
  <w:style w:type="character" w:styleId="af6">
    <w:name w:val="Hyperlink"/>
    <w:basedOn w:val="a2"/>
    <w:uiPriority w:val="99"/>
    <w:unhideWhenUsed/>
    <w:rsid w:val="00A24AEC"/>
    <w:rPr>
      <w:color w:val="0563C1" w:themeColor="hyperlink"/>
      <w:u w:val="single"/>
    </w:rPr>
  </w:style>
  <w:style w:type="character" w:customStyle="1" w:styleId="12">
    <w:name w:val="Неразрешенное упоминание1"/>
    <w:basedOn w:val="a2"/>
    <w:uiPriority w:val="99"/>
    <w:semiHidden/>
    <w:unhideWhenUsed/>
    <w:rsid w:val="00A24AEC"/>
    <w:rPr>
      <w:color w:val="605E5C"/>
      <w:shd w:val="clear" w:color="auto" w:fill="E1DFDD"/>
    </w:rPr>
  </w:style>
  <w:style w:type="paragraph" w:styleId="af7">
    <w:name w:val="header"/>
    <w:basedOn w:val="a1"/>
    <w:link w:val="af8"/>
    <w:uiPriority w:val="99"/>
    <w:unhideWhenUsed/>
    <w:rsid w:val="00426BD1"/>
    <w:pPr>
      <w:tabs>
        <w:tab w:val="center" w:pos="4677"/>
        <w:tab w:val="right" w:pos="9355"/>
      </w:tabs>
      <w:spacing w:line="240" w:lineRule="auto"/>
    </w:pPr>
  </w:style>
  <w:style w:type="character" w:customStyle="1" w:styleId="af8">
    <w:name w:val="Верхний колонтитул Знак"/>
    <w:basedOn w:val="a2"/>
    <w:link w:val="af7"/>
    <w:uiPriority w:val="99"/>
    <w:rsid w:val="00426BD1"/>
    <w:rPr>
      <w:rFonts w:ascii="Times New Roman" w:hAnsi="Times New Roman"/>
      <w:sz w:val="24"/>
    </w:rPr>
  </w:style>
  <w:style w:type="paragraph" w:styleId="af9">
    <w:name w:val="footer"/>
    <w:basedOn w:val="a1"/>
    <w:link w:val="afa"/>
    <w:uiPriority w:val="99"/>
    <w:unhideWhenUsed/>
    <w:rsid w:val="00426BD1"/>
    <w:pPr>
      <w:tabs>
        <w:tab w:val="center" w:pos="4677"/>
        <w:tab w:val="right" w:pos="9355"/>
      </w:tabs>
      <w:spacing w:line="240" w:lineRule="auto"/>
    </w:pPr>
  </w:style>
  <w:style w:type="character" w:customStyle="1" w:styleId="afa">
    <w:name w:val="Нижний колонтитул Знак"/>
    <w:basedOn w:val="a2"/>
    <w:link w:val="af9"/>
    <w:uiPriority w:val="99"/>
    <w:rsid w:val="00426BD1"/>
    <w:rPr>
      <w:rFonts w:ascii="Times New Roman" w:hAnsi="Times New Roman"/>
      <w:sz w:val="24"/>
    </w:rPr>
  </w:style>
  <w:style w:type="character" w:styleId="afb">
    <w:name w:val="FollowedHyperlink"/>
    <w:basedOn w:val="a2"/>
    <w:uiPriority w:val="99"/>
    <w:semiHidden/>
    <w:unhideWhenUsed/>
    <w:rsid w:val="00426BD1"/>
    <w:rPr>
      <w:color w:val="954F72" w:themeColor="followedHyperlink"/>
      <w:u w:val="single"/>
    </w:rPr>
  </w:style>
  <w:style w:type="paragraph" w:styleId="afc">
    <w:name w:val="List Paragraph"/>
    <w:basedOn w:val="a1"/>
    <w:link w:val="afd"/>
    <w:uiPriority w:val="34"/>
    <w:qFormat/>
    <w:rsid w:val="001A4E68"/>
    <w:pPr>
      <w:ind w:left="720"/>
      <w:contextualSpacing/>
    </w:pPr>
  </w:style>
  <w:style w:type="paragraph" w:customStyle="1" w:styleId="afe">
    <w:name w:val="МАП уравнение"/>
    <w:basedOn w:val="a1"/>
    <w:qFormat/>
    <w:rsid w:val="00D35930"/>
    <w:pPr>
      <w:tabs>
        <w:tab w:val="center" w:pos="4678"/>
        <w:tab w:val="right" w:pos="9356"/>
      </w:tabs>
      <w:spacing w:before="240" w:after="240"/>
      <w:ind w:firstLine="0"/>
      <w:contextualSpacing/>
    </w:pPr>
  </w:style>
  <w:style w:type="character" w:styleId="aff">
    <w:name w:val="Placeholder Text"/>
    <w:basedOn w:val="a2"/>
    <w:uiPriority w:val="99"/>
    <w:semiHidden/>
    <w:rsid w:val="00D35930"/>
    <w:rPr>
      <w:color w:val="808080"/>
    </w:rPr>
  </w:style>
  <w:style w:type="paragraph" w:styleId="aff0">
    <w:name w:val="caption"/>
    <w:aliases w:val="МАП для номера уравнения"/>
    <w:basedOn w:val="a1"/>
    <w:next w:val="a1"/>
    <w:uiPriority w:val="35"/>
    <w:unhideWhenUsed/>
    <w:qFormat/>
    <w:rsid w:val="00E80D0E"/>
    <w:pPr>
      <w:ind w:firstLine="0"/>
      <w:jc w:val="left"/>
    </w:pPr>
    <w:rPr>
      <w:iCs/>
      <w:szCs w:val="18"/>
    </w:rPr>
  </w:style>
  <w:style w:type="character" w:customStyle="1" w:styleId="21">
    <w:name w:val="Неразрешенное упоминание2"/>
    <w:basedOn w:val="a2"/>
    <w:uiPriority w:val="99"/>
    <w:semiHidden/>
    <w:unhideWhenUsed/>
    <w:rsid w:val="00FB391C"/>
    <w:rPr>
      <w:color w:val="605E5C"/>
      <w:shd w:val="clear" w:color="auto" w:fill="E1DFDD"/>
    </w:rPr>
  </w:style>
  <w:style w:type="paragraph" w:styleId="aff1">
    <w:name w:val="TOC Heading"/>
    <w:basedOn w:val="1"/>
    <w:next w:val="a1"/>
    <w:uiPriority w:val="39"/>
    <w:unhideWhenUsed/>
    <w:qFormat/>
    <w:rsid w:val="00775908"/>
    <w:pPr>
      <w:pageBreakBefore w:val="0"/>
      <w:spacing w:before="240" w:after="0" w:line="259" w:lineRule="auto"/>
      <w:outlineLvl w:val="9"/>
    </w:pPr>
    <w:rPr>
      <w:rFonts w:asciiTheme="majorHAnsi" w:hAnsiTheme="majorHAnsi"/>
      <w:b w:val="0"/>
      <w:caps w:val="0"/>
      <w:color w:val="2F5496" w:themeColor="accent1" w:themeShade="BF"/>
      <w:sz w:val="32"/>
      <w:lang w:eastAsia="ru-RU"/>
    </w:rPr>
  </w:style>
  <w:style w:type="paragraph" w:styleId="13">
    <w:name w:val="toc 1"/>
    <w:basedOn w:val="a1"/>
    <w:next w:val="a1"/>
    <w:autoRedefine/>
    <w:uiPriority w:val="39"/>
    <w:unhideWhenUsed/>
    <w:rsid w:val="00775908"/>
    <w:pPr>
      <w:spacing w:after="100"/>
    </w:pPr>
  </w:style>
  <w:style w:type="paragraph" w:styleId="22">
    <w:name w:val="toc 2"/>
    <w:basedOn w:val="a1"/>
    <w:next w:val="a1"/>
    <w:autoRedefine/>
    <w:uiPriority w:val="39"/>
    <w:unhideWhenUsed/>
    <w:rsid w:val="00E05B1D"/>
    <w:pPr>
      <w:spacing w:after="100"/>
      <w:ind w:left="240"/>
    </w:pPr>
  </w:style>
  <w:style w:type="paragraph" w:styleId="aff2">
    <w:name w:val="footnote text"/>
    <w:aliases w:val="МАП Текст сноски"/>
    <w:basedOn w:val="a1"/>
    <w:link w:val="aff3"/>
    <w:uiPriority w:val="99"/>
    <w:semiHidden/>
    <w:unhideWhenUsed/>
    <w:rsid w:val="008F1290"/>
    <w:pPr>
      <w:spacing w:line="240" w:lineRule="auto"/>
    </w:pPr>
    <w:rPr>
      <w:sz w:val="20"/>
      <w:szCs w:val="20"/>
    </w:rPr>
  </w:style>
  <w:style w:type="character" w:customStyle="1" w:styleId="aff3">
    <w:name w:val="Текст сноски Знак"/>
    <w:aliases w:val="МАП Текст сноски Знак"/>
    <w:basedOn w:val="a2"/>
    <w:link w:val="aff2"/>
    <w:uiPriority w:val="99"/>
    <w:semiHidden/>
    <w:rsid w:val="008F1290"/>
    <w:rPr>
      <w:rFonts w:ascii="Times New Roman" w:hAnsi="Times New Roman"/>
      <w:sz w:val="20"/>
      <w:szCs w:val="20"/>
    </w:rPr>
  </w:style>
  <w:style w:type="character" w:styleId="aff4">
    <w:name w:val="footnote reference"/>
    <w:basedOn w:val="a2"/>
    <w:uiPriority w:val="99"/>
    <w:semiHidden/>
    <w:unhideWhenUsed/>
    <w:rsid w:val="008F1290"/>
    <w:rPr>
      <w:vertAlign w:val="superscript"/>
    </w:rPr>
  </w:style>
  <w:style w:type="paragraph" w:styleId="31">
    <w:name w:val="toc 3"/>
    <w:basedOn w:val="a1"/>
    <w:next w:val="a1"/>
    <w:autoRedefine/>
    <w:uiPriority w:val="39"/>
    <w:unhideWhenUsed/>
    <w:rsid w:val="0099444D"/>
    <w:pPr>
      <w:spacing w:after="100"/>
      <w:ind w:left="480"/>
    </w:pPr>
  </w:style>
  <w:style w:type="character" w:styleId="aff5">
    <w:name w:val="Unresolved Mention"/>
    <w:basedOn w:val="a2"/>
    <w:uiPriority w:val="99"/>
    <w:semiHidden/>
    <w:unhideWhenUsed/>
    <w:rsid w:val="00877A4E"/>
    <w:rPr>
      <w:color w:val="605E5C"/>
      <w:shd w:val="clear" w:color="auto" w:fill="E1DFDD"/>
    </w:rPr>
  </w:style>
  <w:style w:type="character" w:customStyle="1" w:styleId="afd">
    <w:name w:val="Абзац списка Знак"/>
    <w:basedOn w:val="a2"/>
    <w:link w:val="afc"/>
    <w:uiPriority w:val="34"/>
    <w:locked/>
    <w:rsid w:val="004524E1"/>
    <w:rPr>
      <w:rFonts w:ascii="Times New Roman" w:hAnsi="Times New Roman"/>
      <w:sz w:val="24"/>
    </w:rPr>
  </w:style>
  <w:style w:type="character" w:styleId="aff6">
    <w:name w:val="annotation reference"/>
    <w:basedOn w:val="a2"/>
    <w:uiPriority w:val="99"/>
    <w:semiHidden/>
    <w:unhideWhenUsed/>
    <w:rsid w:val="007C265E"/>
    <w:rPr>
      <w:sz w:val="16"/>
      <w:szCs w:val="16"/>
    </w:rPr>
  </w:style>
  <w:style w:type="paragraph" w:styleId="aff7">
    <w:name w:val="annotation text"/>
    <w:basedOn w:val="a1"/>
    <w:link w:val="aff8"/>
    <w:uiPriority w:val="99"/>
    <w:semiHidden/>
    <w:unhideWhenUsed/>
    <w:rsid w:val="007C265E"/>
    <w:pPr>
      <w:spacing w:line="240" w:lineRule="auto"/>
    </w:pPr>
    <w:rPr>
      <w:sz w:val="20"/>
      <w:szCs w:val="20"/>
    </w:rPr>
  </w:style>
  <w:style w:type="character" w:customStyle="1" w:styleId="aff8">
    <w:name w:val="Текст примечания Знак"/>
    <w:basedOn w:val="a2"/>
    <w:link w:val="aff7"/>
    <w:uiPriority w:val="99"/>
    <w:semiHidden/>
    <w:rsid w:val="007C265E"/>
    <w:rPr>
      <w:rFonts w:ascii="Times New Roman" w:hAnsi="Times New Roman"/>
      <w:sz w:val="20"/>
      <w:szCs w:val="20"/>
    </w:rPr>
  </w:style>
  <w:style w:type="paragraph" w:styleId="aff9">
    <w:name w:val="annotation subject"/>
    <w:basedOn w:val="aff7"/>
    <w:next w:val="aff7"/>
    <w:link w:val="affa"/>
    <w:uiPriority w:val="99"/>
    <w:semiHidden/>
    <w:unhideWhenUsed/>
    <w:rsid w:val="007C265E"/>
    <w:rPr>
      <w:b/>
      <w:bCs/>
    </w:rPr>
  </w:style>
  <w:style w:type="character" w:customStyle="1" w:styleId="affa">
    <w:name w:val="Тема примечания Знак"/>
    <w:basedOn w:val="aff8"/>
    <w:link w:val="aff9"/>
    <w:uiPriority w:val="99"/>
    <w:semiHidden/>
    <w:rsid w:val="007C265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4339">
      <w:bodyDiv w:val="1"/>
      <w:marLeft w:val="0"/>
      <w:marRight w:val="0"/>
      <w:marTop w:val="0"/>
      <w:marBottom w:val="0"/>
      <w:divBdr>
        <w:top w:val="none" w:sz="0" w:space="0" w:color="auto"/>
        <w:left w:val="none" w:sz="0" w:space="0" w:color="auto"/>
        <w:bottom w:val="none" w:sz="0" w:space="0" w:color="auto"/>
        <w:right w:val="none" w:sz="0" w:space="0" w:color="auto"/>
      </w:divBdr>
    </w:div>
    <w:div w:id="576597638">
      <w:bodyDiv w:val="1"/>
      <w:marLeft w:val="0"/>
      <w:marRight w:val="0"/>
      <w:marTop w:val="0"/>
      <w:marBottom w:val="0"/>
      <w:divBdr>
        <w:top w:val="none" w:sz="0" w:space="0" w:color="auto"/>
        <w:left w:val="none" w:sz="0" w:space="0" w:color="auto"/>
        <w:bottom w:val="none" w:sz="0" w:space="0" w:color="auto"/>
        <w:right w:val="none" w:sz="0" w:space="0" w:color="auto"/>
      </w:divBdr>
    </w:div>
    <w:div w:id="786463014">
      <w:bodyDiv w:val="1"/>
      <w:marLeft w:val="0"/>
      <w:marRight w:val="0"/>
      <w:marTop w:val="0"/>
      <w:marBottom w:val="0"/>
      <w:divBdr>
        <w:top w:val="none" w:sz="0" w:space="0" w:color="auto"/>
        <w:left w:val="none" w:sz="0" w:space="0" w:color="auto"/>
        <w:bottom w:val="none" w:sz="0" w:space="0" w:color="auto"/>
        <w:right w:val="none" w:sz="0" w:space="0" w:color="auto"/>
      </w:divBdr>
    </w:div>
    <w:div w:id="1085953257">
      <w:bodyDiv w:val="1"/>
      <w:marLeft w:val="0"/>
      <w:marRight w:val="0"/>
      <w:marTop w:val="0"/>
      <w:marBottom w:val="0"/>
      <w:divBdr>
        <w:top w:val="none" w:sz="0" w:space="0" w:color="auto"/>
        <w:left w:val="none" w:sz="0" w:space="0" w:color="auto"/>
        <w:bottom w:val="none" w:sz="0" w:space="0" w:color="auto"/>
        <w:right w:val="none" w:sz="0" w:space="0" w:color="auto"/>
      </w:divBdr>
    </w:div>
    <w:div w:id="1262177668">
      <w:bodyDiv w:val="1"/>
      <w:marLeft w:val="0"/>
      <w:marRight w:val="0"/>
      <w:marTop w:val="0"/>
      <w:marBottom w:val="0"/>
      <w:divBdr>
        <w:top w:val="none" w:sz="0" w:space="0" w:color="auto"/>
        <w:left w:val="none" w:sz="0" w:space="0" w:color="auto"/>
        <w:bottom w:val="none" w:sz="0" w:space="0" w:color="auto"/>
        <w:right w:val="none" w:sz="0" w:space="0" w:color="auto"/>
      </w:divBdr>
    </w:div>
    <w:div w:id="1309364350">
      <w:bodyDiv w:val="1"/>
      <w:marLeft w:val="0"/>
      <w:marRight w:val="0"/>
      <w:marTop w:val="0"/>
      <w:marBottom w:val="0"/>
      <w:divBdr>
        <w:top w:val="none" w:sz="0" w:space="0" w:color="auto"/>
        <w:left w:val="none" w:sz="0" w:space="0" w:color="auto"/>
        <w:bottom w:val="none" w:sz="0" w:space="0" w:color="auto"/>
        <w:right w:val="none" w:sz="0" w:space="0" w:color="auto"/>
      </w:divBdr>
    </w:div>
    <w:div w:id="1413816583">
      <w:bodyDiv w:val="1"/>
      <w:marLeft w:val="0"/>
      <w:marRight w:val="0"/>
      <w:marTop w:val="0"/>
      <w:marBottom w:val="0"/>
      <w:divBdr>
        <w:top w:val="none" w:sz="0" w:space="0" w:color="auto"/>
        <w:left w:val="none" w:sz="0" w:space="0" w:color="auto"/>
        <w:bottom w:val="none" w:sz="0" w:space="0" w:color="auto"/>
        <w:right w:val="none" w:sz="0" w:space="0" w:color="auto"/>
      </w:divBdr>
    </w:div>
    <w:div w:id="1952928317">
      <w:bodyDiv w:val="1"/>
      <w:marLeft w:val="0"/>
      <w:marRight w:val="0"/>
      <w:marTop w:val="0"/>
      <w:marBottom w:val="0"/>
      <w:divBdr>
        <w:top w:val="none" w:sz="0" w:space="0" w:color="auto"/>
        <w:left w:val="none" w:sz="0" w:space="0" w:color="auto"/>
        <w:bottom w:val="none" w:sz="0" w:space="0" w:color="auto"/>
        <w:right w:val="none" w:sz="0" w:space="0" w:color="auto"/>
      </w:divBdr>
    </w:div>
    <w:div w:id="21266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twickairport.com/at-the-airport/flying-out/security/biometric-id/" TargetMode="External"/><Relationship Id="rId21" Type="http://schemas.openxmlformats.org/officeDocument/2006/relationships/hyperlink" Target="https://ria.ru/20191222/1562664120.html" TargetMode="External"/><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hyperlink" Target="https://translated.turbopages.org/proxy_u/en-ru.ru.e8e344f2-62923c70-a7795157-74722d776562/https/en.wikipedia.org/wiki/Discount_carrier" TargetMode="External"/><Relationship Id="rId138" Type="http://schemas.openxmlformats.org/officeDocument/2006/relationships/hyperlink" Target="https://core.ac.uk/reader/7036370" TargetMode="External"/><Relationship Id="rId107" Type="http://schemas.openxmlformats.org/officeDocument/2006/relationships/hyperlink" Target="https://www.atorus.ru/news/press-centre/new/59570.html" TargetMode="External"/><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hyperlink" Target="https://www.aviastat.ru/analytics/107-bazovye-pokazateli-i-prognoz-razvitiya-aviatransportnoy-otrasli-rossii" TargetMode="External"/><Relationship Id="rId79" Type="http://schemas.openxmlformats.org/officeDocument/2006/relationships/hyperlink" Target="https://ir.aeroflot.ru/fileadmin/user_upload/files/rus/glossary_rus.pdf" TargetMode="External"/><Relationship Id="rId102" Type="http://schemas.openxmlformats.org/officeDocument/2006/relationships/hyperlink" Target="https://infopedia.su/12x7b77.html" TargetMode="External"/><Relationship Id="rId123" Type="http://schemas.openxmlformats.org/officeDocument/2006/relationships/hyperlink" Target="https://www.scala.com/en/about/blogs/how-to-improve-passenger-flow-in-airport-terminals/" TargetMode="External"/><Relationship Id="rId128" Type="http://schemas.openxmlformats.org/officeDocument/2006/relationships/hyperlink" Target="https://www.schiphol.nl/en/developer-center/page/schiphols-airport-community-app/"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migrator.ru/how/visa/elektronnaya-viza" TargetMode="External"/><Relationship Id="rId95" Type="http://schemas.openxmlformats.org/officeDocument/2006/relationships/hyperlink" Target="https://ru.wikipedia.org/wiki/&#1055;&#1091;&#1083;&#1082;&#1086;&#1074;&#1086;_(&#1072;&#1101;&#1088;&#1086;&#1087;&#1086;&#1088;&#1090;)" TargetMode="External"/><Relationship Id="rId22" Type="http://schemas.openxmlformats.org/officeDocument/2006/relationships/image" Target="media/image9.png"/><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hyperlink" Target="https://pulkovoairport.ru/partners/airlines/" TargetMode="External"/><Relationship Id="rId113" Type="http://schemas.openxmlformats.org/officeDocument/2006/relationships/hyperlink" Target="http://aviationknowledge.wikidot.com/aviation:airport-congestion" TargetMode="External"/><Relationship Id="rId118" Type="http://schemas.openxmlformats.org/officeDocument/2006/relationships/hyperlink" Target="https://financebuzz.com/departure-delays-cost-dollars-and-years" TargetMode="External"/><Relationship Id="rId134" Type="http://schemas.openxmlformats.org/officeDocument/2006/relationships/hyperlink" Target="https://www.sita.aero/globalassets/docs/use-cases/sita-smart-path-scan-and-fly-use-case.pdf" TargetMode="External"/><Relationship Id="rId139" Type="http://schemas.openxmlformats.org/officeDocument/2006/relationships/hyperlink" Target="https://www.schiphol.nl/en/before-you-take-off/" TargetMode="External"/><Relationship Id="rId80" Type="http://schemas.openxmlformats.org/officeDocument/2006/relationships/hyperlink" Target="https://www.skyscanner.ru/news/chto-delat-esli-vash-reis-otmenili-ili-zaderzhali" TargetMode="External"/><Relationship Id="rId85" Type="http://schemas.openxmlformats.org/officeDocument/2006/relationships/hyperlink" Target="http://interairports.ru/ob-assotsiatsii/o-nas/" TargetMode="External"/><Relationship Id="rId12" Type="http://schemas.openxmlformats.org/officeDocument/2006/relationships/image" Target="media/image4.png"/><Relationship Id="rId17" Type="http://schemas.openxmlformats.org/officeDocument/2006/relationships/hyperlink" Target="https://www.flightera.net/en/airport/St.+Petersburg/ULLI" TargetMode="External"/><Relationship Id="rId33" Type="http://schemas.openxmlformats.org/officeDocument/2006/relationships/image" Target="media/image18.emf"/><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dic.academic.ru/dic.nsf/business/16467" TargetMode="External"/><Relationship Id="rId108" Type="http://schemas.openxmlformats.org/officeDocument/2006/relationships/hyperlink" Target="https://www.futuretravelexperience.com/2018/05/abu-dhabi-airport-passenger-flow-queue-management-tech/" TargetMode="External"/><Relationship Id="rId124" Type="http://schemas.openxmlformats.org/officeDocument/2006/relationships/hyperlink" Target="https://www.ibeaconrussia.ru/blog/ibeacon-v-mezhdunarodnom-aeroportu-sheremetevo-masshtabnyj-proekt-pri-uchastii-neklo/" TargetMode="External"/><Relationship Id="rId129" Type="http://schemas.openxmlformats.org/officeDocument/2006/relationships/hyperlink" Target="https://kontakt.io/blog/queue-management-airports/" TargetMode="External"/><Relationship Id="rId54" Type="http://schemas.openxmlformats.org/officeDocument/2006/relationships/image" Target="media/image39.emf"/><Relationship Id="rId70" Type="http://schemas.openxmlformats.org/officeDocument/2006/relationships/hyperlink" Target="https://pulkovoairport.ru/docs/files/analytics/vtb.pdf" TargetMode="External"/><Relationship Id="rId75" Type="http://schemas.openxmlformats.org/officeDocument/2006/relationships/hyperlink" Target="https://www.aviaport.ru/digest/2021/11/22/698689.html" TargetMode="External"/><Relationship Id="rId91" Type="http://schemas.openxmlformats.org/officeDocument/2006/relationships/hyperlink" Target="https://www.rbc.ru/spb_sz/01/07/2021/60dd7d139a79473cb52217be" TargetMode="External"/><Relationship Id="rId96" Type="http://schemas.openxmlformats.org/officeDocument/2006/relationships/hyperlink" Target="https://ru.flightaware.com/live/airport/ULLI" TargetMode="External"/><Relationship Id="rId140" Type="http://schemas.openxmlformats.org/officeDocument/2006/relationships/hyperlink" Target="https://kontakt.io/what-is-a-beac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lightera.net/en/airport/St.+Petersburg/ULLI" TargetMode="External"/><Relationship Id="rId28" Type="http://schemas.openxmlformats.org/officeDocument/2006/relationships/image" Target="media/image13.emf"/><Relationship Id="rId49" Type="http://schemas.openxmlformats.org/officeDocument/2006/relationships/image" Target="media/image34.png"/><Relationship Id="rId114" Type="http://schemas.openxmlformats.org/officeDocument/2006/relationships/hyperlink" Target="https://www.iata.org/contentassets/4eae6e82b7b948b58370eb6413bd8d88/airport-service-level-agreement.pdf" TargetMode="External"/><Relationship Id="rId119" Type="http://schemas.openxmlformats.org/officeDocument/2006/relationships/hyperlink" Target="https://www.futuretravelexperience.com/2019/07/dubai-airports-launches-realtimedxb-platform-airport-operations/" TargetMode="External"/><Relationship Id="rId44" Type="http://schemas.openxmlformats.org/officeDocument/2006/relationships/image" Target="media/image29.emf"/><Relationship Id="rId60" Type="http://schemas.openxmlformats.org/officeDocument/2006/relationships/image" Target="media/image45.png"/><Relationship Id="rId65" Type="http://schemas.openxmlformats.org/officeDocument/2006/relationships/hyperlink" Target="https://ru.flightaware.com/live/airport/ULLI" TargetMode="External"/><Relationship Id="rId81" Type="http://schemas.openxmlformats.org/officeDocument/2006/relationships/hyperlink" Target="https://kompensacija.ru/aeroport/pulkovo/" TargetMode="External"/><Relationship Id="rId86" Type="http://schemas.openxmlformats.org/officeDocument/2006/relationships/hyperlink" Target="https://ru.wikipedia.org/wiki/&#1052;&#1077;&#1078;&#1076;&#1091;&#1085;&#1072;&#1088;&#1086;&#1076;&#1085;&#1099;&#1081;_&#1089;&#1086;&#1074;&#1077;&#1090;_&#1072;&#1101;&#1088;&#1086;&#1087;&#1086;&#1088;&#1090;&#1086;&#1074;" TargetMode="External"/><Relationship Id="rId130" Type="http://schemas.openxmlformats.org/officeDocument/2006/relationships/hyperlink" Target="https://www.xovis.com/insights/security-checkpoint" TargetMode="External"/><Relationship Id="rId135" Type="http://schemas.openxmlformats.org/officeDocument/2006/relationships/hyperlink" Target="https://www.flightera.net/en/airport/St.+Petersburg/ULLI" TargetMode="External"/><Relationship Id="rId13" Type="http://schemas.openxmlformats.org/officeDocument/2006/relationships/hyperlink" Target="https://www.flightera.net/en/airport/St.+Petersburg/ULLI" TargetMode="External"/><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hyperlink" Target="https://aci.aero/wp-content/uploads/2021/08/Airport-Service-Level-Agreement-Guidelines.pdf" TargetMode="External"/><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hyperlink" Target="https://ria.ru/20191222/1562664120.html" TargetMode="External"/><Relationship Id="rId97" Type="http://schemas.openxmlformats.org/officeDocument/2006/relationships/hyperlink" Target="https://favt.gov.ru/novosti-novosti/?id=9062" TargetMode="External"/><Relationship Id="rId104" Type="http://schemas.openxmlformats.org/officeDocument/2006/relationships/hyperlink" Target="https://znanium.com/catalog/product/854743" TargetMode="External"/><Relationship Id="rId120" Type="http://schemas.openxmlformats.org/officeDocument/2006/relationships/hyperlink" Target="https://www.allthingsontimeperformance.com/flight-delays-in-numbers-not-only-painful-for-passengers/" TargetMode="External"/><Relationship Id="rId125" Type="http://schemas.openxmlformats.org/officeDocument/2006/relationships/hyperlink" Target="https://www.iata.org/en/services/consulting/airport-pax-security/level-of-service/" TargetMode="External"/><Relationship Id="rId141" Type="http://schemas.openxmlformats.org/officeDocument/2006/relationships/hyperlink" Target="https://api.xovis.com/fileadmin/user_upload/data/stories/Xovis-AERO-brochure-Airports.pdf" TargetMode="External"/><Relationship Id="rId7" Type="http://schemas.openxmlformats.org/officeDocument/2006/relationships/endnotes" Target="endnotes.xml"/><Relationship Id="rId71" Type="http://schemas.openxmlformats.org/officeDocument/2006/relationships/hyperlink" Target="https://rusairports.ru/" TargetMode="External"/><Relationship Id="rId92" Type="http://schemas.openxmlformats.org/officeDocument/2006/relationships/hyperlink" Target="https://pulkovo-airport.com/about/about_pulkovo/performance/"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0.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hyperlink" Target="https://spb.aif.ru/society/nedorogie_turisty_vygodny_li_peterburgu_gosti_iz_kitaya" TargetMode="External"/><Relationship Id="rId110" Type="http://schemas.openxmlformats.org/officeDocument/2006/relationships/hyperlink" Target="https://www.xovis.com/solutions/airport" TargetMode="External"/><Relationship Id="rId115" Type="http://schemas.openxmlformats.org/officeDocument/2006/relationships/hyperlink" Target="https://kontakt.io/blog/airport-technology-and-bluetooth-beacons/" TargetMode="External"/><Relationship Id="rId131" Type="http://schemas.openxmlformats.org/officeDocument/2006/relationships/hyperlink" Target="https://www.sita.aero/solutions/sita-at-airports/sita-passenger-processing/sita-smart-path/sita-smart-path-gates/" TargetMode="External"/><Relationship Id="rId136" Type="http://schemas.openxmlformats.org/officeDocument/2006/relationships/hyperlink" Target="https://www.flightera.net/en/airport/St.+Petersburg/ULLI" TargetMode="External"/><Relationship Id="rId61" Type="http://schemas.openxmlformats.org/officeDocument/2006/relationships/image" Target="media/image46.png"/><Relationship Id="rId82" Type="http://schemas.openxmlformats.org/officeDocument/2006/relationships/hyperlink" Target="https://pulkovoairport.ru/about/about_pulkovo/history/" TargetMode="External"/><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image" Target="media/image15.emf"/><Relationship Id="rId35" Type="http://schemas.openxmlformats.org/officeDocument/2006/relationships/image" Target="media/image20.png"/><Relationship Id="rId56" Type="http://schemas.openxmlformats.org/officeDocument/2006/relationships/image" Target="media/image41.emf"/><Relationship Id="rId77" Type="http://schemas.openxmlformats.org/officeDocument/2006/relationships/hyperlink" Target="https://www.vedomosti.ru/business/articles/2018/10/08/783078-domodedovo-passazhiri" TargetMode="External"/><Relationship Id="rId100" Type="http://schemas.openxmlformats.org/officeDocument/2006/relationships/hyperlink" Target="https://www.bibliofond.ru/view.aspx?id=667393" TargetMode="External"/><Relationship Id="rId105" Type="http://schemas.openxmlformats.org/officeDocument/2006/relationships/hyperlink" Target="https://ru.wikipedia.org/wiki/&#1060;&#1077;&#1076;&#1077;&#1088;&#1072;&#1083;&#1100;&#1085;&#1086;&#1077;_&#1091;&#1087;&#1088;&#1072;&#1074;&#1083;&#1077;&#1085;&#1080;&#1077;_&#1075;&#1088;&#1072;&#1078;&#1076;&#1072;&#1085;&#1089;&#1082;&#1086;&#1081;_&#1072;&#1074;&#1080;&#1072;&#1094;&#1080;&#1080;_&#1057;&#1064;&#1040;" TargetMode="External"/><Relationship Id="rId126" Type="http://schemas.openxmlformats.org/officeDocument/2006/relationships/hyperlink" Target="https://tavtechnologies.aero/en-EN/products/passenger-baggage-processing/pages/passenger-flow-management-platform" TargetMode="External"/><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hyperlink" Target="http://venec.ulstu.ru/lib/disk/2014/Bazhov_7.pdf" TargetMode="External"/><Relationship Id="rId93" Type="http://schemas.openxmlformats.org/officeDocument/2006/relationships/hyperlink" Target="https://base.garant.ru/12168581/" TargetMode="External"/><Relationship Id="rId98" Type="http://schemas.openxmlformats.org/officeDocument/2006/relationships/hyperlink" Target="https://www.s7.ru/ru/info/samostoyatelnaya-registratsiya-bagazha/" TargetMode="External"/><Relationship Id="rId121" Type="http://schemas.openxmlformats.org/officeDocument/2006/relationships/hyperlink" Target="https://gulfnews.com/uae/flying-out-of-dubai-check-airport-wait-time-at-your-destination-1.85883444"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yperlink" Target="https://kontakt.io/what-is-a-beacon/" TargetMode="External"/><Relationship Id="rId116" Type="http://schemas.openxmlformats.org/officeDocument/2006/relationships/hyperlink" Target="https://en.wikipedia.org/wiki/Amsterdam_Airport_Schiphol" TargetMode="External"/><Relationship Id="rId137" Type="http://schemas.openxmlformats.org/officeDocument/2006/relationships/hyperlink" Target="https://www.flightradar24.com/data/airports/led/routes" TargetMode="External"/><Relationship Id="rId20" Type="http://schemas.openxmlformats.org/officeDocument/2006/relationships/chart" Target="charts/chart1.xml"/><Relationship Id="rId41" Type="http://schemas.openxmlformats.org/officeDocument/2006/relationships/image" Target="media/image26.emf"/><Relationship Id="rId62" Type="http://schemas.openxmlformats.org/officeDocument/2006/relationships/image" Target="media/image47.png"/><Relationship Id="rId83" Type="http://schemas.openxmlformats.org/officeDocument/2006/relationships/hyperlink" Target="https://www.audit-it.ru/contragent/1067746535944_ooo-vozdushnye-vorota-severnoy-stolitsy" TargetMode="External"/><Relationship Id="rId88" Type="http://schemas.openxmlformats.org/officeDocument/2006/relationships/hyperlink" Target="https://pulkovoairport.ru/about/" TargetMode="External"/><Relationship Id="rId111" Type="http://schemas.openxmlformats.org/officeDocument/2006/relationships/hyperlink" Target="https://business.inquirer.net/171661/airlines-losing-p7-billion-due-to-congested-airport" TargetMode="External"/><Relationship Id="rId132" Type="http://schemas.openxmlformats.org/officeDocument/2006/relationships/hyperlink" Target="https://www.sita.aero/solutions/sita-at-airports/sita-passenger-processing/sita-smart-path/sita-smart-path-bag-drop/" TargetMode="External"/><Relationship Id="rId15" Type="http://schemas.openxmlformats.org/officeDocument/2006/relationships/hyperlink" Target="https://www.flightradar24.com/data/airports/led/routes"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yperlink" Target="https://www.if24.ru/tsifrovaya-transformatsiya-aviaotrasli-trendy-2021/" TargetMode="External"/><Relationship Id="rId127" Type="http://schemas.openxmlformats.org/officeDocument/2006/relationships/hyperlink" Target="https://en.wikipedia.org/wiki/Public&#8211;private_partnership" TargetMode="External"/><Relationship Id="rId10" Type="http://schemas.openxmlformats.org/officeDocument/2006/relationships/image" Target="media/image3.jpeg"/><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hyperlink" Target="https://tass.ru/ekonomika/13820825?utm_source=yandex.ru&amp;utm_medium=organic&amp;utm_campaign=yandex.ru&amp;utm_referrer=yandex.ru" TargetMode="External"/><Relationship Id="rId78" Type="http://schemas.openxmlformats.org/officeDocument/2006/relationships/hyperlink" Target="https://iz.ru/1272218/2021-12-31/v-pulkovo-zaderzhali-bolee-40-reisov" TargetMode="External"/><Relationship Id="rId94" Type="http://schemas.openxmlformats.org/officeDocument/2006/relationships/hyperlink" Target="https://base.garant.ru/70137042/" TargetMode="External"/><Relationship Id="rId99" Type="http://schemas.openxmlformats.org/officeDocument/2006/relationships/hyperlink" Target="https://pulkovoairport.ru/about/about_pulkovo/agreement/" TargetMode="External"/><Relationship Id="rId101" Type="http://schemas.openxmlformats.org/officeDocument/2006/relationships/hyperlink" Target="https://fin-plan.org/lk/industries/transport/" TargetMode="External"/><Relationship Id="rId122" Type="http://schemas.openxmlformats.org/officeDocument/2006/relationships/hyperlink" Target="https://www.yenlo.com/blogs/open-apis-schiphol-the-worlds-coolest-airport/"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ata.org/en/services/consulting/airport-pax-security/level-of-service/" TargetMode="External"/><Relationship Id="rId47" Type="http://schemas.openxmlformats.org/officeDocument/2006/relationships/image" Target="media/image32.png"/><Relationship Id="rId68" Type="http://schemas.openxmlformats.org/officeDocument/2006/relationships/image" Target="media/image51.emf"/><Relationship Id="rId89" Type="http://schemas.openxmlformats.org/officeDocument/2006/relationships/hyperlink" Target="https://pulkovoairport.ru/about/about_pulkovo/operator/" TargetMode="External"/><Relationship Id="rId112" Type="http://schemas.openxmlformats.org/officeDocument/2006/relationships/hyperlink" Target="https://www.rbc.ru/business/22/04/2022/62625cf49a7947e93936ba48" TargetMode="External"/><Relationship Id="rId133" Type="http://schemas.openxmlformats.org/officeDocument/2006/relationships/hyperlink" Target="https://www.sita.aero/resources/infographics/sita-smart-path-bag-drop/" TargetMode="External"/><Relationship Id="rId16" Type="http://schemas.openxmlformats.org/officeDocument/2006/relationships/image" Target="media/image6.png"/></Relationships>
</file>

<file path=word/_rels/footnotes.xml.rels><?xml version="1.0" encoding="UTF-8" standalone="yes"?>
<Relationships xmlns="http://schemas.openxmlformats.org/package/2006/relationships"><Relationship Id="rId26" Type="http://schemas.openxmlformats.org/officeDocument/2006/relationships/hyperlink" Target="https://iz.ru/1272218/2021-12-31/v-pulkovo-zaderzhali-bolee-40-reisov" TargetMode="External"/><Relationship Id="rId21" Type="http://schemas.openxmlformats.org/officeDocument/2006/relationships/hyperlink" Target="https://www.bibliofond.ru/view.aspx?id=667393" TargetMode="External"/><Relationship Id="rId42" Type="http://schemas.openxmlformats.org/officeDocument/2006/relationships/hyperlink" Target="https://www.futuretravelexperience.com/2018/05/abu-dhabi-airport-passenger-flow-queue-management-tech/" TargetMode="External"/><Relationship Id="rId47" Type="http://schemas.openxmlformats.org/officeDocument/2006/relationships/hyperlink" Target="https://www.iata.org/contentassets/4eae6e82b7b948b58370eb6413bd8d88/airport-service-level-agreement.pdf" TargetMode="External"/><Relationship Id="rId63" Type="http://schemas.openxmlformats.org/officeDocument/2006/relationships/hyperlink" Target="https://www.vedomosti.ru/business/articles/2018/10/08/783078-domodedovo-passazhiri" TargetMode="External"/><Relationship Id="rId68" Type="http://schemas.openxmlformats.org/officeDocument/2006/relationships/hyperlink" Target="https://www.rbc.ru/business/22/04/2022/62625cf49a7947e93936ba48" TargetMode="External"/><Relationship Id="rId16" Type="http://schemas.openxmlformats.org/officeDocument/2006/relationships/hyperlink" Target="https://www.aviastat.ru/analytics/107-bazovye-pokazateli-i-prognoz-razvitiya-aviatransportnoy-otrasli-rossii" TargetMode="External"/><Relationship Id="rId11" Type="http://schemas.openxmlformats.org/officeDocument/2006/relationships/hyperlink" Target="https://pulkovo-airport.com/about/about_pulkovo/performance/" TargetMode="External"/><Relationship Id="rId24" Type="http://schemas.openxmlformats.org/officeDocument/2006/relationships/hyperlink" Target="https://kompensacija.ru/aeroport/pulkovo/" TargetMode="External"/><Relationship Id="rId32" Type="http://schemas.openxmlformats.org/officeDocument/2006/relationships/hyperlink" Target="https://core.ac.uk/reader/7036370" TargetMode="External"/><Relationship Id="rId37" Type="http://schemas.openxmlformats.org/officeDocument/2006/relationships/hyperlink" Target="https://gulfnews.com/uae/flying-out-of-dubai-check-airport-wait-time-at-your-destination-1.85883444" TargetMode="External"/><Relationship Id="rId40" Type="http://schemas.openxmlformats.org/officeDocument/2006/relationships/hyperlink" Target="https://www.yenlo.com/blogs/open-apis-schiphol-the-worlds-coolest-airport/" TargetMode="External"/><Relationship Id="rId45" Type="http://schemas.openxmlformats.org/officeDocument/2006/relationships/hyperlink" Target="https://tavtechnologies.aero/en-EN/products/passenger-baggage-processing/pages/passenger-flow-management-platform" TargetMode="External"/><Relationship Id="rId53" Type="http://schemas.openxmlformats.org/officeDocument/2006/relationships/hyperlink" Target="https://www.ibeaconrussia.ru/blog/ibeacon-v-mezhdunarodnom-aeroportu-sheremetevo-masshtabnyj-proekt-pri-uchastii-neklo/" TargetMode="External"/><Relationship Id="rId58" Type="http://schemas.openxmlformats.org/officeDocument/2006/relationships/hyperlink" Target="https://www.xovis.com/insights/security-checkpoint" TargetMode="External"/><Relationship Id="rId66" Type="http://schemas.openxmlformats.org/officeDocument/2006/relationships/hyperlink" Target="https://spb.aif.ru/society/nedorogie_turisty_vygodny_li_peterburgu_gosti_iz_kitaya" TargetMode="External"/><Relationship Id="rId74" Type="http://schemas.openxmlformats.org/officeDocument/2006/relationships/hyperlink" Target="http://venec.ulstu.ru/lib/disk/2014/Bazhov_7.pdf" TargetMode="External"/><Relationship Id="rId5" Type="http://schemas.openxmlformats.org/officeDocument/2006/relationships/hyperlink" Target="https://pulkovoairport.ru/about/" TargetMode="External"/><Relationship Id="rId61" Type="http://schemas.openxmlformats.org/officeDocument/2006/relationships/hyperlink" Target="https://www.sita.aero/resources/infographics/sita-smart-path-bag-drop/" TargetMode="External"/><Relationship Id="rId19" Type="http://schemas.openxmlformats.org/officeDocument/2006/relationships/hyperlink" Target="https://pulkovoairport.ru/docs/files/analytics/vtb.pdf" TargetMode="External"/><Relationship Id="rId14" Type="http://schemas.openxmlformats.org/officeDocument/2006/relationships/hyperlink" Target="https://fin-plan.org/lk/industries/transport/" TargetMode="External"/><Relationship Id="rId22" Type="http://schemas.openxmlformats.org/officeDocument/2006/relationships/hyperlink" Target="https://ria.ru/20191222/1562664120.html" TargetMode="External"/><Relationship Id="rId27" Type="http://schemas.openxmlformats.org/officeDocument/2006/relationships/hyperlink" Target="https://financebuzz.com/departure-delays-cost-dollars-and-years" TargetMode="External"/><Relationship Id="rId30" Type="http://schemas.openxmlformats.org/officeDocument/2006/relationships/hyperlink" Target="https://www.allthingsontimeperformance.com/flight-delays-in-numbers-not-only-painful-for-passengers/" TargetMode="External"/><Relationship Id="rId35" Type="http://schemas.openxmlformats.org/officeDocument/2006/relationships/hyperlink" Target="https://tass.ru/ekonomika/13820825?utm_source=yandex.ru&amp;utm_medium=organic&amp;utm_campaign=yandex.ru&amp;utm_referrer=yandex.ru" TargetMode="External"/><Relationship Id="rId43" Type="http://schemas.openxmlformats.org/officeDocument/2006/relationships/hyperlink" Target="https://www.gatwickairport.com/at-the-airport/flying-out/security/biometric-id/" TargetMode="External"/><Relationship Id="rId48" Type="http://schemas.openxmlformats.org/officeDocument/2006/relationships/hyperlink" Target="https://aci.aero/wp-content/uploads/2021/08/Airport-Service-Level-Agreement-Guidelines.pdf" TargetMode="External"/><Relationship Id="rId56" Type="http://schemas.openxmlformats.org/officeDocument/2006/relationships/hyperlink" Target="https://www.xovis.com/solutions/airport" TargetMode="External"/><Relationship Id="rId64" Type="http://schemas.openxmlformats.org/officeDocument/2006/relationships/hyperlink" Target="https://www.sita.aero/globalassets/docs/use-cases/sita-smart-path-scan-and-fly-use-case.pdf" TargetMode="External"/><Relationship Id="rId69" Type="http://schemas.openxmlformats.org/officeDocument/2006/relationships/hyperlink" Target="https://translated.turbopages.org/proxy_u/en-ru.ru.e8e344f2-62923c70-a7795157-74722d776562/https/en.wikipedia.org/wiki/Discount_carrier" TargetMode="External"/><Relationship Id="rId77" Type="http://schemas.openxmlformats.org/officeDocument/2006/relationships/hyperlink" Target="https://migrator.ru/how/visa/elektronnaya-viza" TargetMode="External"/><Relationship Id="rId8" Type="http://schemas.openxmlformats.org/officeDocument/2006/relationships/hyperlink" Target="http://interairports.ru/ob-assotsiatsii/o-nas/" TargetMode="External"/><Relationship Id="rId51" Type="http://schemas.openxmlformats.org/officeDocument/2006/relationships/hyperlink" Target="https://www.if24.ru/tsifrovaya-transformatsiya-aviaotrasli-trendy-2021/" TargetMode="External"/><Relationship Id="rId72" Type="http://schemas.openxmlformats.org/officeDocument/2006/relationships/hyperlink" Target="https://ru.wikipedia.org/wiki/&#1060;&#1077;&#1076;&#1077;&#1088;&#1072;&#1083;&#1100;&#1085;&#1086;&#1077;_&#1091;&#1087;&#1088;&#1072;&#1074;&#1083;&#1077;&#1085;&#1080;&#1077;_&#1075;&#1088;&#1072;&#1078;&#1076;&#1072;&#1085;&#1089;&#1082;&#1086;&#1081;_&#1072;&#1074;&#1080;&#1072;&#1094;&#1080;&#1080;_&#1057;&#1064;&#1040;" TargetMode="External"/><Relationship Id="rId3" Type="http://schemas.openxmlformats.org/officeDocument/2006/relationships/hyperlink" Target="https://pulkovoairport.ru/partners/airlines/" TargetMode="External"/><Relationship Id="rId12" Type="http://schemas.openxmlformats.org/officeDocument/2006/relationships/hyperlink" Target="https://pulkovoairport.ru/about/about_pulkovo/history/" TargetMode="External"/><Relationship Id="rId17" Type="http://schemas.openxmlformats.org/officeDocument/2006/relationships/hyperlink" Target="https://pulkovoairport.ru/docs/files/analytics/vtb.pdf" TargetMode="External"/><Relationship Id="rId25" Type="http://schemas.openxmlformats.org/officeDocument/2006/relationships/hyperlink" Target="https://www.rbc.ru/spb_sz/01/07/2021/60dd7d139a79473cb52217be" TargetMode="External"/><Relationship Id="rId33" Type="http://schemas.openxmlformats.org/officeDocument/2006/relationships/hyperlink" Target="https://base.garant.ru/12168581/" TargetMode="External"/><Relationship Id="rId38" Type="http://schemas.openxmlformats.org/officeDocument/2006/relationships/hyperlink" Target="https://en.wikipedia.org/wiki/Amsterdam_Airport_Schiphol" TargetMode="External"/><Relationship Id="rId46" Type="http://schemas.openxmlformats.org/officeDocument/2006/relationships/hyperlink" Target="https://kontakt.io/blog/queue-management-airports/" TargetMode="External"/><Relationship Id="rId59" Type="http://schemas.openxmlformats.org/officeDocument/2006/relationships/hyperlink" Target="https://www.aviaport.ru/digest/2021/11/22/698689.html" TargetMode="External"/><Relationship Id="rId67" Type="http://schemas.openxmlformats.org/officeDocument/2006/relationships/hyperlink" Target="https://www.atorus.ru/news/press-centre/new/59570.html" TargetMode="External"/><Relationship Id="rId20" Type="http://schemas.openxmlformats.org/officeDocument/2006/relationships/hyperlink" Target="https://www.bibliofond.ru/view.aspx?id=667393" TargetMode="External"/><Relationship Id="rId41" Type="http://schemas.openxmlformats.org/officeDocument/2006/relationships/hyperlink" Target="https://www.schiphol.nl/en/developer-center/page/schiphols-airport-community-app/" TargetMode="External"/><Relationship Id="rId54" Type="http://schemas.openxmlformats.org/officeDocument/2006/relationships/hyperlink" Target="https://tavtechnologies.aero/en-EN/products/passenger-baggage-processing/pages/passenger-flow-management-platform" TargetMode="External"/><Relationship Id="rId62" Type="http://schemas.openxmlformats.org/officeDocument/2006/relationships/hyperlink" Target="https://www.s7.ru/ru/info/samostoyatelnaya-registratsiya-bagazha/" TargetMode="External"/><Relationship Id="rId70" Type="http://schemas.openxmlformats.org/officeDocument/2006/relationships/hyperlink" Target="https://ir.aeroflot.ru/fileadmin/user_upload/files/rus/glossary_rus.pdf" TargetMode="External"/><Relationship Id="rId75" Type="http://schemas.openxmlformats.org/officeDocument/2006/relationships/hyperlink" Target="https://en.wikipedia.org/wiki/Public&#8211;private_partnership" TargetMode="External"/><Relationship Id="rId1" Type="http://schemas.openxmlformats.org/officeDocument/2006/relationships/hyperlink" Target="https://ru.wikipedia.org/wiki/&#1055;&#1091;&#1083;&#1082;&#1086;&#1074;&#1086;_(&#1072;&#1101;&#1088;&#1086;&#1087;&#1086;&#1088;&#1090;)" TargetMode="External"/><Relationship Id="rId6" Type="http://schemas.openxmlformats.org/officeDocument/2006/relationships/hyperlink" Target="https://pulkovoairport.ru/about/about_pulkovo/history/" TargetMode="External"/><Relationship Id="rId15" Type="http://schemas.openxmlformats.org/officeDocument/2006/relationships/hyperlink" Target="https://infopedia.su/12x7b77.html" TargetMode="External"/><Relationship Id="rId23" Type="http://schemas.openxmlformats.org/officeDocument/2006/relationships/hyperlink" Target="https://gulfnews.com/uae/flying-out-of-dubai-check-airport-wait-time-at-your-destination-1.85883444" TargetMode="External"/><Relationship Id="rId28" Type="http://schemas.openxmlformats.org/officeDocument/2006/relationships/hyperlink" Target="https://www.skyscanner.ru/news/chto-delat-esli-vash-reis-otmenili-ili-zaderzhali" TargetMode="External"/><Relationship Id="rId36" Type="http://schemas.openxmlformats.org/officeDocument/2006/relationships/hyperlink" Target="https://www.futuretravelexperience.com/2019/07/dubai-airports-launches-realtimedxb-platform-airport-operations/" TargetMode="External"/><Relationship Id="rId49" Type="http://schemas.openxmlformats.org/officeDocument/2006/relationships/hyperlink" Target="https://kontakt.io/blog/queue-management-airports/" TargetMode="External"/><Relationship Id="rId57" Type="http://schemas.openxmlformats.org/officeDocument/2006/relationships/hyperlink" Target="https://api.xovis.com/fileadmin/user_upload/data/stories/Xovis-AERO-brochure-Airports.pdf" TargetMode="External"/><Relationship Id="rId10" Type="http://schemas.openxmlformats.org/officeDocument/2006/relationships/hyperlink" Target="https://www.audit-it.ru/contragent/1067746535944_ooo-vozdushnye-vorota-severnoy-stolitsy" TargetMode="External"/><Relationship Id="rId31" Type="http://schemas.openxmlformats.org/officeDocument/2006/relationships/hyperlink" Target="http://aviationknowledge.wikidot.com/aviation:airport-congestion" TargetMode="External"/><Relationship Id="rId44" Type="http://schemas.openxmlformats.org/officeDocument/2006/relationships/hyperlink" Target="https://www.scala.com/en/about/blogs/how-to-improve-passenger-flow-in-airport-terminals/" TargetMode="External"/><Relationship Id="rId52" Type="http://schemas.openxmlformats.org/officeDocument/2006/relationships/hyperlink" Target="https://kontakt.io/blog/airport-technology-and-bluetooth-beacons/" TargetMode="External"/><Relationship Id="rId60" Type="http://schemas.openxmlformats.org/officeDocument/2006/relationships/hyperlink" Target="https://www.sita.aero/solutions/sita-at-airports/sita-passenger-processing/sita-smart-path/sita-smart-path-bag-drop/" TargetMode="External"/><Relationship Id="rId65" Type="http://schemas.openxmlformats.org/officeDocument/2006/relationships/hyperlink" Target="https://favt.gov.ru/novosti-novosti/?id=9062" TargetMode="External"/><Relationship Id="rId73" Type="http://schemas.openxmlformats.org/officeDocument/2006/relationships/hyperlink" Target="https://base.garant.ru/12168581/" TargetMode="External"/><Relationship Id="rId4" Type="http://schemas.openxmlformats.org/officeDocument/2006/relationships/hyperlink" Target="https://ru.wikipedia.org/wiki/&#1055;&#1091;&#1083;&#1082;&#1086;&#1074;&#1086;_(&#1072;&#1101;&#1088;&#1086;&#1087;&#1086;&#1088;&#1090;)" TargetMode="External"/><Relationship Id="rId9" Type="http://schemas.openxmlformats.org/officeDocument/2006/relationships/hyperlink" Target="https://ru.wikipedia.org/wiki/&#1052;&#1077;&#1078;&#1076;&#1091;&#1085;&#1072;&#1088;&#1086;&#1076;&#1085;&#1099;&#1081;_&#1089;&#1086;&#1074;&#1077;&#1090;_&#1072;&#1101;&#1088;&#1086;&#1087;&#1086;&#1088;&#1090;&#1086;&#1074;" TargetMode="External"/><Relationship Id="rId13" Type="http://schemas.openxmlformats.org/officeDocument/2006/relationships/hyperlink" Target="https://pulkovoairport.ru/about/about_pulkovo/agreement/" TargetMode="External"/><Relationship Id="rId18" Type="http://schemas.openxmlformats.org/officeDocument/2006/relationships/hyperlink" Target="https://pulkovoairport.ru/docs/files/analytics/vtb.pdf" TargetMode="External"/><Relationship Id="rId39" Type="http://schemas.openxmlformats.org/officeDocument/2006/relationships/hyperlink" Target="https://www.schiphol.nl/en/before-you-take-off/" TargetMode="External"/><Relationship Id="rId34" Type="http://schemas.openxmlformats.org/officeDocument/2006/relationships/hyperlink" Target="https://base.garant.ru/70137042/" TargetMode="External"/><Relationship Id="rId50" Type="http://schemas.openxmlformats.org/officeDocument/2006/relationships/hyperlink" Target="https://znanium.com/catalog/product/854743" TargetMode="External"/><Relationship Id="rId55" Type="http://schemas.openxmlformats.org/officeDocument/2006/relationships/hyperlink" Target="https://www.sita.aero/solutions/sita-at-airports/sita-passenger-processing/sita-smart-path/sita-smart-path-gates/" TargetMode="External"/><Relationship Id="rId76" Type="http://schemas.openxmlformats.org/officeDocument/2006/relationships/hyperlink" Target="https://dic.academic.ru/dic.nsf/business/16467" TargetMode="External"/><Relationship Id="rId7" Type="http://schemas.openxmlformats.org/officeDocument/2006/relationships/hyperlink" Target="https://rusairports.ru/" TargetMode="External"/><Relationship Id="rId71" Type="http://schemas.openxmlformats.org/officeDocument/2006/relationships/hyperlink" Target="http://venec.ulstu.ru/lib/disk/2014/Bazhov_7.pdf" TargetMode="External"/><Relationship Id="rId2" Type="http://schemas.openxmlformats.org/officeDocument/2006/relationships/hyperlink" Target="https://pulkovoairport.ru/about/about_pulkovo/operator/" TargetMode="External"/><Relationship Id="rId29" Type="http://schemas.openxmlformats.org/officeDocument/2006/relationships/hyperlink" Target="https://business.inquirer.net/171661/airlines-losing-p7-billion-due-to-congested-air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an\Desktop\&#1042;&#1064;&#1052;\1&#1082;.1&#1089;&#1077;&#1084;\&#1080;&#1090;&#1084;%20&#1074;&#1089;&#1077;%20&#1083;&#1088;\&#1087;&#1077;&#1088;&#1074;&#1099;&#1081;%20&#1083;&#1080;&#1089;&#109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За какое время до вылета приезжают люди в аэропорт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569805486642937"/>
          <c:y val="0.23478558500798091"/>
          <c:w val="0.41673038587071587"/>
          <c:h val="0.69667140844035713"/>
        </c:manualLayout>
      </c:layout>
      <c:pieChart>
        <c:varyColors val="1"/>
        <c:ser>
          <c:idx val="0"/>
          <c:order val="0"/>
          <c:tx>
            <c:strRef>
              <c:f>Лист1!$B$1</c:f>
              <c:strCache>
                <c:ptCount val="1"/>
                <c:pt idx="0">
                  <c:v>За какое время до вылета приезжают люди в аэропорт</c:v>
                </c:pt>
              </c:strCache>
            </c:strRef>
          </c:tx>
          <c:dPt>
            <c:idx val="0"/>
            <c:bubble3D val="0"/>
            <c:spPr>
              <a:solidFill>
                <a:srgbClr val="46DE96"/>
              </a:solidFill>
              <a:ln w="19050">
                <a:solidFill>
                  <a:schemeClr val="lt1"/>
                </a:solidFill>
              </a:ln>
              <a:effectLst/>
            </c:spPr>
            <c:extLst>
              <c:ext xmlns:c16="http://schemas.microsoft.com/office/drawing/2014/chart" uri="{C3380CC4-5D6E-409C-BE32-E72D297353CC}">
                <c16:uniqueId val="{00000002-4FBA-4966-ADD6-3F8A0BBB61B7}"/>
              </c:ext>
            </c:extLst>
          </c:dPt>
          <c:dPt>
            <c:idx val="1"/>
            <c:bubble3D val="0"/>
            <c:spPr>
              <a:solidFill>
                <a:srgbClr val="F1572D"/>
              </a:solidFill>
              <a:ln w="19050">
                <a:solidFill>
                  <a:schemeClr val="lt1"/>
                </a:solidFill>
              </a:ln>
              <a:effectLst/>
            </c:spPr>
            <c:extLst>
              <c:ext xmlns:c16="http://schemas.microsoft.com/office/drawing/2014/chart" uri="{C3380CC4-5D6E-409C-BE32-E72D297353CC}">
                <c16:uniqueId val="{00000003-4FBA-4966-ADD6-3F8A0BBB61B7}"/>
              </c:ext>
            </c:extLst>
          </c:dPt>
          <c:dPt>
            <c:idx val="2"/>
            <c:bubble3D val="0"/>
            <c:spPr>
              <a:solidFill>
                <a:srgbClr val="AA89C1"/>
              </a:solidFill>
              <a:ln w="19050">
                <a:solidFill>
                  <a:schemeClr val="lt1"/>
                </a:solidFill>
              </a:ln>
              <a:effectLst/>
            </c:spPr>
            <c:extLst>
              <c:ext xmlns:c16="http://schemas.microsoft.com/office/drawing/2014/chart" uri="{C3380CC4-5D6E-409C-BE32-E72D297353CC}">
                <c16:uniqueId val="{00000004-4FBA-4966-ADD6-3F8A0BBB61B7}"/>
              </c:ext>
            </c:extLst>
          </c:dPt>
          <c:dPt>
            <c:idx val="3"/>
            <c:bubble3D val="0"/>
            <c:spPr>
              <a:solidFill>
                <a:srgbClr val="E4E040"/>
              </a:solidFill>
              <a:ln w="19050">
                <a:solidFill>
                  <a:schemeClr val="lt1"/>
                </a:solidFill>
              </a:ln>
              <a:effectLst/>
            </c:spPr>
            <c:extLst>
              <c:ext xmlns:c16="http://schemas.microsoft.com/office/drawing/2014/chart" uri="{C3380CC4-5D6E-409C-BE32-E72D297353CC}">
                <c16:uniqueId val="{00000005-4FBA-4966-ADD6-3F8A0BBB61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За 1 час</c:v>
                </c:pt>
                <c:pt idx="1">
                  <c:v>За 30 мин</c:v>
                </c:pt>
                <c:pt idx="2">
                  <c:v>За 2 часа</c:v>
                </c:pt>
                <c:pt idx="3">
                  <c:v>За 2+ часа</c:v>
                </c:pt>
              </c:strCache>
            </c:strRef>
          </c:cat>
          <c:val>
            <c:numRef>
              <c:f>Лист1!$B$2:$B$5</c:f>
              <c:numCache>
                <c:formatCode>0%</c:formatCode>
                <c:ptCount val="4"/>
                <c:pt idx="0">
                  <c:v>0.19</c:v>
                </c:pt>
                <c:pt idx="1">
                  <c:v>0.06</c:v>
                </c:pt>
                <c:pt idx="2">
                  <c:v>0.45</c:v>
                </c:pt>
                <c:pt idx="3">
                  <c:v>0.3</c:v>
                </c:pt>
              </c:numCache>
            </c:numRef>
          </c:val>
          <c:extLst>
            <c:ext xmlns:c16="http://schemas.microsoft.com/office/drawing/2014/chart" uri="{C3380CC4-5D6E-409C-BE32-E72D297353CC}">
              <c16:uniqueId val="{00000000-4FBA-4966-ADD6-3F8A0BBB61B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1AA01-2B33-43E6-A5DB-F41F1B90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первый лист</Template>
  <TotalTime>14284</TotalTime>
  <Pages>89</Pages>
  <Words>24007</Words>
  <Characters>136842</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mazan</dc:creator>
  <cp:keywords/>
  <dc:description/>
  <cp:lastModifiedBy>Анна Мазанова</cp:lastModifiedBy>
  <cp:revision>1134</cp:revision>
  <cp:lastPrinted>2022-05-29T21:00:00Z</cp:lastPrinted>
  <dcterms:created xsi:type="dcterms:W3CDTF">2022-01-16T11:57:00Z</dcterms:created>
  <dcterms:modified xsi:type="dcterms:W3CDTF">2022-05-30T12:12:00Z</dcterms:modified>
</cp:coreProperties>
</file>